
<file path=[Content_Types].xml><?xml version="1.0" encoding="utf-8"?>
<Types xmlns="http://schemas.openxmlformats.org/package/2006/content-types">
  <Default Extension="docx" ContentType="application/vnd.openxmlformats-officedocument.wordprocessingml.document"/>
  <Default Extension="emf" ContentType="image/x-emf"/>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7D8CB2" w14:textId="3CB39B68" w:rsidR="00DB199D" w:rsidRPr="00BC4421" w:rsidRDefault="00BC4421" w:rsidP="5D9DFF88">
      <w:pPr>
        <w:spacing w:before="0" w:after="0" w:line="259" w:lineRule="auto"/>
        <w:rPr>
          <w:rFonts w:asciiTheme="majorHAnsi" w:eastAsiaTheme="majorEastAsia" w:hAnsiTheme="majorHAnsi" w:cstheme="majorBidi" w:hint="eastAsia"/>
          <w:b/>
          <w:bCs/>
          <w:kern w:val="28"/>
          <w:sz w:val="80"/>
          <w:szCs w:val="80"/>
        </w:rPr>
      </w:pPr>
      <w:sdt>
        <w:sdtPr>
          <w:rPr>
            <w:rFonts w:asciiTheme="majorHAnsi" w:eastAsiaTheme="majorEastAsia" w:hAnsiTheme="majorHAnsi" w:cstheme="majorBidi"/>
            <w:b/>
            <w:bCs/>
            <w:kern w:val="28"/>
            <w:sz w:val="80"/>
            <w:szCs w:val="80"/>
          </w:rPr>
          <w:id w:val="-1563399740"/>
          <w:docPartObj>
            <w:docPartGallery w:val="Cover Pages"/>
            <w:docPartUnique/>
          </w:docPartObj>
        </w:sdtPr>
        <w:sdtEndPr/>
        <w:sdtContent>
          <w:r w:rsidR="004F4DBB" w:rsidRPr="00BC4421">
            <w:rPr>
              <w:rFonts w:asciiTheme="majorHAnsi" w:eastAsiaTheme="majorEastAsia" w:hAnsiTheme="majorHAnsi" w:cstheme="majorBidi"/>
              <w:b/>
              <w:noProof/>
              <w:kern w:val="28"/>
              <w:sz w:val="80"/>
              <w:szCs w:val="56"/>
            </w:rPr>
            <mc:AlternateContent>
              <mc:Choice Requires="wps">
                <w:drawing>
                  <wp:anchor distT="0" distB="0" distL="114300" distR="114300" simplePos="0" relativeHeight="251658241" behindDoc="0" locked="1" layoutInCell="1" allowOverlap="1" wp14:anchorId="1A7991FF" wp14:editId="018631F2">
                    <wp:simplePos x="0" y="0"/>
                    <wp:positionH relativeFrom="margin">
                      <wp:posOffset>287020</wp:posOffset>
                    </wp:positionH>
                    <wp:positionV relativeFrom="margin">
                      <wp:posOffset>1878330</wp:posOffset>
                    </wp:positionV>
                    <wp:extent cx="6511925" cy="5799455"/>
                    <wp:effectExtent l="0" t="0" r="3175" b="10795"/>
                    <wp:wrapNone/>
                    <wp:docPr id="293951575" name="Text Box 15"/>
                    <wp:cNvGraphicFramePr/>
                    <a:graphic xmlns:a="http://schemas.openxmlformats.org/drawingml/2006/main">
                      <a:graphicData uri="http://schemas.microsoft.com/office/word/2010/wordprocessingShape">
                        <wps:wsp>
                          <wps:cNvSpPr txBox="1"/>
                          <wps:spPr>
                            <a:xfrm>
                              <a:off x="0" y="0"/>
                              <a:ext cx="6511925" cy="5799455"/>
                            </a:xfrm>
                            <a:prstGeom prst="rect">
                              <a:avLst/>
                            </a:prstGeom>
                            <a:noFill/>
                            <a:ln w="6350">
                              <a:noFill/>
                            </a:ln>
                          </wps:spPr>
                          <wps:txbx>
                            <w:txbxContent>
                              <w:p w14:paraId="7B63CAFB" w14:textId="6FA78A28" w:rsidR="00D23820" w:rsidRPr="00464B3F" w:rsidRDefault="00BC4421" w:rsidP="00215EC1">
                                <w:pPr>
                                  <w:pStyle w:val="CoverTitle"/>
                                  <w:rPr>
                                    <w:rFonts w:hint="eastAsia"/>
                                    <w:color w:val="FEFEFE" w:themeColor="background1"/>
                                    <w:sz w:val="60"/>
                                    <w:szCs w:val="36"/>
                                  </w:rPr>
                                </w:pPr>
                                <w:sdt>
                                  <w:sdtPr>
                                    <w:rPr>
                                      <w:color w:val="FEFEFE" w:themeColor="background1"/>
                                      <w:sz w:val="60"/>
                                      <w:szCs w:val="36"/>
                                    </w:rPr>
                                    <w:alias w:val="Title"/>
                                    <w:tag w:val=""/>
                                    <w:id w:val="-74595381"/>
                                    <w:dataBinding w:prefixMappings="xmlns:ns0='http://purl.org/dc/elements/1.1/' xmlns:ns1='http://schemas.openxmlformats.org/package/2006/metadata/core-properties' " w:xpath="/ns1:coreProperties[1]/ns0:title[1]" w:storeItemID="{6C3C8BC8-F283-45AE-878A-BAB7291924A1}"/>
                                    <w:text/>
                                  </w:sdtPr>
                                  <w:sdtEndPr/>
                                  <w:sdtContent>
                                    <w:r w:rsidR="00D23820" w:rsidRPr="00464B3F">
                                      <w:rPr>
                                        <w:color w:val="FEFEFE" w:themeColor="background1"/>
                                        <w:sz w:val="60"/>
                                        <w:szCs w:val="36"/>
                                      </w:rPr>
                                      <w:t xml:space="preserve">ARS ŠVIETIMO SISTEMOS SKAITMENINIŲ SPRENDIMŲ SUKŪRIMO </w:t>
                                    </w:r>
                                    <w:r w:rsidR="00D23820">
                                      <w:rPr>
                                        <w:color w:val="FEFEFE" w:themeColor="background1"/>
                                        <w:sz w:val="60"/>
                                        <w:szCs w:val="36"/>
                                      </w:rPr>
                                      <w:t xml:space="preserve">PIRKIMO </w:t>
                                    </w:r>
                                    <w:r w:rsidR="00D23820" w:rsidRPr="00464B3F">
                                      <w:rPr>
                                        <w:color w:val="FEFEFE" w:themeColor="background1"/>
                                        <w:sz w:val="60"/>
                                        <w:szCs w:val="36"/>
                                      </w:rPr>
                                      <w:t>TECHNINĖ SPECIFIKACIJA</w:t>
                                    </w:r>
                                  </w:sdtContent>
                                </w:sdt>
                              </w:p>
                              <w:p w14:paraId="3E6EFD23" w14:textId="77777777" w:rsidR="00D23820" w:rsidRPr="00771FCE" w:rsidRDefault="00D23820" w:rsidP="00215EC1">
                                <w:pPr>
                                  <w:pStyle w:val="CoverSubject"/>
                                  <w:rPr>
                                    <w:rFonts w:hint="eastAsia"/>
                                  </w:rPr>
                                </w:pPr>
                              </w:p>
                              <w:p w14:paraId="118DB5B7" w14:textId="00582722" w:rsidR="00D23820" w:rsidRPr="00771FCE" w:rsidRDefault="00D23820" w:rsidP="00215EC1">
                                <w:pPr>
                                  <w:pStyle w:val="CoverText"/>
                                  <w:rPr>
                                    <w:color w:val="FEFEFE" w:themeColor="background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7991FF" id="_x0000_t202" coordsize="21600,21600" o:spt="202" path="m,l,21600r21600,l21600,xe">
                    <v:stroke joinstyle="miter"/>
                    <v:path gradientshapeok="t" o:connecttype="rect"/>
                  </v:shapetype>
                  <v:shape id="Text Box 15" o:spid="_x0000_s1026" type="#_x0000_t202" style="position:absolute;left:0;text-align:left;margin-left:22.6pt;margin-top:147.9pt;width:512.75pt;height:456.6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" filled="f" stroked="f" strokeweight=".5pt">
                    <v:textbox inset="0,0,0,0">
                      <w:txbxContent>
                        <w:p w14:paraId="7B63CAFB" w14:textId="6FA78A28" w:rsidR="00D23820" w:rsidRPr="00464B3F" w:rsidRDefault="00BC4421" w:rsidP="00215EC1">
                          <w:pPr>
                            <w:pStyle w:val="CoverTitle"/>
                            <w:rPr>
                              <w:rFonts w:hint="eastAsia"/>
                              <w:color w:val="FEFEFE" w:themeColor="background1"/>
                              <w:sz w:val="60"/>
                              <w:szCs w:val="36"/>
                            </w:rPr>
                          </w:pPr>
                          <w:sdt>
                            <w:sdtPr>
                              <w:rPr>
                                <w:color w:val="FEFEFE" w:themeColor="background1"/>
                                <w:sz w:val="60"/>
                                <w:szCs w:val="36"/>
                              </w:rPr>
                              <w:alias w:val="Title"/>
                              <w:tag w:val=""/>
                              <w:id w:val="-74595381"/>
                              <w:dataBinding w:prefixMappings="xmlns:ns0='http://purl.org/dc/elements/1.1/' xmlns:ns1='http://schemas.openxmlformats.org/package/2006/metadata/core-properties' " w:xpath="/ns1:coreProperties[1]/ns0:title[1]" w:storeItemID="{6C3C8BC8-F283-45AE-878A-BAB7291924A1}"/>
                              <w:text/>
                            </w:sdtPr>
                            <w:sdtEndPr/>
                            <w:sdtContent>
                              <w:r w:rsidR="00D23820" w:rsidRPr="00464B3F">
                                <w:rPr>
                                  <w:color w:val="FEFEFE" w:themeColor="background1"/>
                                  <w:sz w:val="60"/>
                                  <w:szCs w:val="36"/>
                                </w:rPr>
                                <w:t xml:space="preserve">ARS ŠVIETIMO SISTEMOS SKAITMENINIŲ SPRENDIMŲ SUKŪRIMO </w:t>
                              </w:r>
                              <w:r w:rsidR="00D23820">
                                <w:rPr>
                                  <w:color w:val="FEFEFE" w:themeColor="background1"/>
                                  <w:sz w:val="60"/>
                                  <w:szCs w:val="36"/>
                                </w:rPr>
                                <w:t xml:space="preserve">PIRKIMO </w:t>
                              </w:r>
                              <w:r w:rsidR="00D23820" w:rsidRPr="00464B3F">
                                <w:rPr>
                                  <w:color w:val="FEFEFE" w:themeColor="background1"/>
                                  <w:sz w:val="60"/>
                                  <w:szCs w:val="36"/>
                                </w:rPr>
                                <w:t>TECHNINĖ SPECIFIKACIJA</w:t>
                              </w:r>
                            </w:sdtContent>
                          </w:sdt>
                        </w:p>
                        <w:p w14:paraId="3E6EFD23" w14:textId="77777777" w:rsidR="00D23820" w:rsidRPr="00771FCE" w:rsidRDefault="00D23820" w:rsidP="00215EC1">
                          <w:pPr>
                            <w:pStyle w:val="CoverSubject"/>
                            <w:rPr>
                              <w:rFonts w:hint="eastAsia"/>
                            </w:rPr>
                          </w:pPr>
                        </w:p>
                        <w:p w14:paraId="118DB5B7" w14:textId="00582722" w:rsidR="00D23820" w:rsidRPr="00771FCE" w:rsidRDefault="00D23820" w:rsidP="00215EC1">
                          <w:pPr>
                            <w:pStyle w:val="CoverText"/>
                            <w:rPr>
                              <w:color w:val="FEFEFE" w:themeColor="background1"/>
                            </w:rPr>
                          </w:pPr>
                        </w:p>
                      </w:txbxContent>
                    </v:textbox>
                    <w10:wrap anchorx="margin" anchory="margin"/>
                    <w10:anchorlock/>
                  </v:shape>
                </w:pict>
              </mc:Fallback>
            </mc:AlternateContent>
          </w:r>
          <w:r w:rsidR="004F4DBB" w:rsidRPr="00BC4421">
            <w:rPr>
              <w:rFonts w:asciiTheme="majorHAnsi" w:eastAsiaTheme="majorEastAsia" w:hAnsiTheme="majorHAnsi" w:cstheme="majorBidi"/>
              <w:b/>
              <w:noProof/>
              <w:kern w:val="28"/>
              <w:sz w:val="80"/>
              <w:szCs w:val="56"/>
            </w:rPr>
            <w:drawing>
              <wp:anchor distT="0" distB="0" distL="114300" distR="114300" simplePos="0" relativeHeight="251658240" behindDoc="1" locked="1" layoutInCell="1" allowOverlap="1" wp14:anchorId="4849D17A" wp14:editId="3F81D3D8">
                <wp:simplePos x="0" y="0"/>
                <wp:positionH relativeFrom="page">
                  <wp:posOffset>52070</wp:posOffset>
                </wp:positionH>
                <wp:positionV relativeFrom="page">
                  <wp:posOffset>-266700</wp:posOffset>
                </wp:positionV>
                <wp:extent cx="7552690" cy="10677525"/>
                <wp:effectExtent l="0" t="0" r="0" b="0"/>
                <wp:wrapNone/>
                <wp:docPr id="1226040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435851" name="Picture 4"/>
                        <pic:cNvPicPr/>
                      </pic:nvPicPr>
                      <pic:blipFill>
                        <a:blip r:embed="rId12"/>
                        <a:stretch>
                          <a:fillRect/>
                        </a:stretch>
                      </pic:blipFill>
                      <pic:spPr>
                        <a:xfrm>
                          <a:off x="0" y="0"/>
                          <a:ext cx="7552690" cy="10677525"/>
                        </a:xfrm>
                        <a:prstGeom prst="rect">
                          <a:avLst/>
                        </a:prstGeom>
                      </pic:spPr>
                    </pic:pic>
                  </a:graphicData>
                </a:graphic>
                <wp14:sizeRelH relativeFrom="margin">
                  <wp14:pctWidth>0</wp14:pctWidth>
                </wp14:sizeRelH>
                <wp14:sizeRelV relativeFrom="margin">
                  <wp14:pctHeight>0</wp14:pctHeight>
                </wp14:sizeRelV>
              </wp:anchor>
            </w:drawing>
          </w:r>
          <w:r w:rsidR="004F4DBB" w:rsidRPr="00BC4421">
            <w:rPr>
              <w:rFonts w:asciiTheme="majorHAnsi" w:eastAsiaTheme="majorEastAsia" w:hAnsiTheme="majorHAnsi" w:cstheme="majorBidi"/>
              <w:b/>
              <w:bCs/>
              <w:kern w:val="28"/>
              <w:sz w:val="80"/>
              <w:szCs w:val="80"/>
            </w:rPr>
            <w:br w:type="page"/>
          </w:r>
        </w:sdtContent>
      </w:sdt>
    </w:p>
    <w:p w14:paraId="06690B8A" w14:textId="77777777" w:rsidR="000E315E" w:rsidRPr="00BC4421" w:rsidRDefault="00DB199D" w:rsidP="003D7AE9">
      <w:pPr>
        <w:pStyle w:val="Title-Tableofcontent"/>
        <w:spacing w:before="0" w:after="0"/>
      </w:pPr>
      <w:r w:rsidRPr="00BC4421">
        <w:lastRenderedPageBreak/>
        <w:t>Sąvokos ir sutrumpinima</w:t>
      </w:r>
      <w:r w:rsidR="000E315E" w:rsidRPr="00BC4421">
        <w:t>i</w:t>
      </w:r>
    </w:p>
    <w:tbl>
      <w:tblPr>
        <w:tblStyle w:val="CivittaTable2Purple"/>
        <w:tblW w:w="0" w:type="auto"/>
        <w:tblLook w:val="0620" w:firstRow="1" w:lastRow="0" w:firstColumn="0" w:lastColumn="0" w:noHBand="1" w:noVBand="1"/>
      </w:tblPr>
      <w:tblGrid>
        <w:gridCol w:w="2268"/>
        <w:gridCol w:w="7986"/>
      </w:tblGrid>
      <w:tr w:rsidR="00A5402E" w:rsidRPr="00BC4421" w14:paraId="5C14D997" w14:textId="77777777" w:rsidTr="6EB25C05">
        <w:trPr>
          <w:cnfStyle w:val="100000000000" w:firstRow="1" w:lastRow="0" w:firstColumn="0" w:lastColumn="0" w:oddVBand="0" w:evenVBand="0" w:oddHBand="0" w:evenHBand="0" w:firstRowFirstColumn="0" w:firstRowLastColumn="0" w:lastRowFirstColumn="0" w:lastRowLastColumn="0"/>
        </w:trPr>
        <w:tc>
          <w:tcPr>
            <w:tcW w:w="2268" w:type="dxa"/>
          </w:tcPr>
          <w:p w14:paraId="0CA3A814" w14:textId="48246827" w:rsidR="00A5402E" w:rsidRPr="00BC4421" w:rsidRDefault="00A5402E" w:rsidP="00EA1EF1">
            <w:pPr>
              <w:spacing w:before="0"/>
              <w:rPr>
                <w:szCs w:val="18"/>
              </w:rPr>
            </w:pPr>
            <w:r w:rsidRPr="00BC4421">
              <w:rPr>
                <w:szCs w:val="18"/>
              </w:rPr>
              <w:t>Sąvoka</w:t>
            </w:r>
          </w:p>
        </w:tc>
        <w:tc>
          <w:tcPr>
            <w:tcW w:w="7986" w:type="dxa"/>
          </w:tcPr>
          <w:p w14:paraId="7D73BC89" w14:textId="1302E4DF" w:rsidR="00A5402E" w:rsidRPr="00BC4421" w:rsidRDefault="00A5402E" w:rsidP="00EA1EF1">
            <w:pPr>
              <w:spacing w:before="0"/>
              <w:rPr>
                <w:szCs w:val="18"/>
              </w:rPr>
            </w:pPr>
            <w:r w:rsidRPr="00BC4421">
              <w:rPr>
                <w:szCs w:val="18"/>
              </w:rPr>
              <w:t>Išaiškinimas</w:t>
            </w:r>
          </w:p>
        </w:tc>
      </w:tr>
      <w:tr w:rsidR="00B53D9B" w:rsidRPr="00BC4421" w14:paraId="01281932" w14:textId="77777777" w:rsidTr="6EB25C05">
        <w:tc>
          <w:tcPr>
            <w:tcW w:w="2268" w:type="dxa"/>
          </w:tcPr>
          <w:p w14:paraId="6A2D8EFE" w14:textId="38FF0990" w:rsidR="00B53D9B" w:rsidRPr="00BC4421" w:rsidRDefault="00B53D9B" w:rsidP="00EA1EF1">
            <w:pPr>
              <w:spacing w:before="0"/>
              <w:rPr>
                <w:rFonts w:cstheme="minorHAnsi"/>
                <w:szCs w:val="18"/>
              </w:rPr>
            </w:pPr>
            <w:r w:rsidRPr="00BC4421">
              <w:rPr>
                <w:rFonts w:cstheme="minorHAnsi"/>
                <w:color w:val="000000"/>
                <w:szCs w:val="18"/>
              </w:rPr>
              <w:t xml:space="preserve">API </w:t>
            </w:r>
          </w:p>
        </w:tc>
        <w:tc>
          <w:tcPr>
            <w:tcW w:w="7986" w:type="dxa"/>
          </w:tcPr>
          <w:p w14:paraId="70D39C82" w14:textId="5DBA066F" w:rsidR="00B53D9B" w:rsidRPr="00BC4421" w:rsidRDefault="00B53D9B" w:rsidP="00EA1EF1">
            <w:pPr>
              <w:spacing w:before="0"/>
              <w:rPr>
                <w:rFonts w:cstheme="minorHAnsi"/>
                <w:szCs w:val="18"/>
              </w:rPr>
            </w:pPr>
            <w:r w:rsidRPr="00BC4421">
              <w:rPr>
                <w:rFonts w:cstheme="minorHAnsi"/>
                <w:color w:val="000000"/>
                <w:szCs w:val="18"/>
              </w:rPr>
              <w:t>Programavimo sąsaja, leidžianti skirtingoms programoms ar sistemoms bendrauti tarpusavyje</w:t>
            </w:r>
            <w:r w:rsidR="00E47B05" w:rsidRPr="00BC4421">
              <w:rPr>
                <w:rFonts w:cstheme="minorHAnsi"/>
                <w:color w:val="000000"/>
                <w:szCs w:val="18"/>
              </w:rPr>
              <w:t xml:space="preserve"> (angl. Application Programming Interface)</w:t>
            </w:r>
          </w:p>
        </w:tc>
      </w:tr>
      <w:tr w:rsidR="00B53D9B" w:rsidRPr="00BC4421" w14:paraId="1E533A74" w14:textId="77777777" w:rsidTr="6EB25C05">
        <w:tc>
          <w:tcPr>
            <w:tcW w:w="2268" w:type="dxa"/>
          </w:tcPr>
          <w:p w14:paraId="26EC5F95" w14:textId="7CD6B493" w:rsidR="00B53D9B" w:rsidRPr="00BC4421" w:rsidRDefault="009D0594" w:rsidP="00EA1EF1">
            <w:pPr>
              <w:spacing w:before="0"/>
              <w:rPr>
                <w:szCs w:val="18"/>
              </w:rPr>
            </w:pPr>
            <w:r w:rsidRPr="00BC4421">
              <w:rPr>
                <w:szCs w:val="18"/>
              </w:rPr>
              <w:t xml:space="preserve">ARS, </w:t>
            </w:r>
            <w:r w:rsidR="2431BF39" w:rsidRPr="00BC4421">
              <w:rPr>
                <w:szCs w:val="18"/>
              </w:rPr>
              <w:t>Užsakovas</w:t>
            </w:r>
          </w:p>
        </w:tc>
        <w:tc>
          <w:tcPr>
            <w:tcW w:w="7986" w:type="dxa"/>
          </w:tcPr>
          <w:p w14:paraId="551B95EB" w14:textId="19F7C264" w:rsidR="00B53D9B" w:rsidRPr="00BC4421" w:rsidRDefault="00B53D9B" w:rsidP="00EA1EF1">
            <w:pPr>
              <w:spacing w:before="0"/>
              <w:rPr>
                <w:szCs w:val="18"/>
              </w:rPr>
            </w:pPr>
            <w:r w:rsidRPr="00BC4421">
              <w:rPr>
                <w:szCs w:val="18"/>
              </w:rPr>
              <w:t xml:space="preserve">Alytaus </w:t>
            </w:r>
            <w:r w:rsidR="00A07BDB" w:rsidRPr="00BC4421">
              <w:rPr>
                <w:szCs w:val="18"/>
              </w:rPr>
              <w:t>regiono</w:t>
            </w:r>
            <w:r w:rsidRPr="00BC4421">
              <w:rPr>
                <w:szCs w:val="18"/>
              </w:rPr>
              <w:t xml:space="preserve"> savivaldybė</w:t>
            </w:r>
            <w:r w:rsidR="00A07BDB" w:rsidRPr="00BC4421">
              <w:rPr>
                <w:szCs w:val="18"/>
              </w:rPr>
              <w:t>s: Alytaus miesto savivaldybės administracija, Alytaus rajono savivaldybės administracija, Druskininkų savivaldybės administracija, Lazdijų rajono savivaldybės administracija, Varėnos rajono savivaldybės administracija.</w:t>
            </w:r>
          </w:p>
        </w:tc>
      </w:tr>
      <w:tr w:rsidR="009D0594" w:rsidRPr="00BC4421" w14:paraId="5B1BC2DA" w14:textId="77777777" w:rsidTr="6EB25C05">
        <w:tc>
          <w:tcPr>
            <w:tcW w:w="2268" w:type="dxa"/>
          </w:tcPr>
          <w:p w14:paraId="30230376" w14:textId="53A28708" w:rsidR="009D0594" w:rsidRPr="00BC4421" w:rsidDel="00680F28" w:rsidRDefault="009D0594" w:rsidP="009D0594">
            <w:pPr>
              <w:spacing w:before="0"/>
              <w:rPr>
                <w:szCs w:val="18"/>
              </w:rPr>
            </w:pPr>
            <w:r w:rsidRPr="00BC4421">
              <w:rPr>
                <w:rFonts w:cstheme="minorHAnsi"/>
                <w:szCs w:val="18"/>
              </w:rPr>
              <w:t>BDAR</w:t>
            </w:r>
          </w:p>
        </w:tc>
        <w:tc>
          <w:tcPr>
            <w:tcW w:w="7986" w:type="dxa"/>
          </w:tcPr>
          <w:p w14:paraId="4A4884CF" w14:textId="1D231B7E" w:rsidR="009D0594" w:rsidRPr="00BC4421" w:rsidRDefault="009D0594" w:rsidP="009D0594">
            <w:pPr>
              <w:spacing w:before="0"/>
              <w:rPr>
                <w:szCs w:val="18"/>
              </w:rPr>
            </w:pPr>
            <w:r w:rsidRPr="00BC4421">
              <w:rPr>
                <w:rFonts w:cstheme="minorHAnsi"/>
                <w:szCs w:val="18"/>
              </w:rPr>
              <w:t>Bendrasis duomenų apsaugos reglamentas.</w:t>
            </w:r>
          </w:p>
        </w:tc>
      </w:tr>
      <w:tr w:rsidR="009D0594" w:rsidRPr="00BC4421" w14:paraId="4253DD09" w14:textId="77777777" w:rsidTr="6EB25C05">
        <w:tc>
          <w:tcPr>
            <w:tcW w:w="2268" w:type="dxa"/>
          </w:tcPr>
          <w:p w14:paraId="79F6450F" w14:textId="755E0B70" w:rsidR="009D0594" w:rsidRPr="00BC4421" w:rsidRDefault="009D0594" w:rsidP="009D0594">
            <w:pPr>
              <w:spacing w:before="0"/>
              <w:rPr>
                <w:szCs w:val="18"/>
              </w:rPr>
            </w:pPr>
            <w:r w:rsidRPr="00BC4421">
              <w:rPr>
                <w:szCs w:val="18"/>
              </w:rPr>
              <w:t>BR</w:t>
            </w:r>
          </w:p>
        </w:tc>
        <w:tc>
          <w:tcPr>
            <w:tcW w:w="7986" w:type="dxa"/>
          </w:tcPr>
          <w:p w14:paraId="77C4573E" w14:textId="09257501" w:rsidR="009D0594" w:rsidRPr="00BC4421" w:rsidRDefault="009D0594" w:rsidP="009D0594">
            <w:pPr>
              <w:spacing w:before="0"/>
              <w:rPr>
                <w:szCs w:val="18"/>
              </w:rPr>
            </w:pPr>
            <w:r w:rsidRPr="00BC4421">
              <w:rPr>
                <w:szCs w:val="18"/>
              </w:rPr>
              <w:t>Bendrasis reikalavimas</w:t>
            </w:r>
          </w:p>
        </w:tc>
      </w:tr>
      <w:tr w:rsidR="009D0594" w:rsidRPr="00BC4421" w14:paraId="3B727D8D" w14:textId="77777777" w:rsidTr="6EB25C05">
        <w:tc>
          <w:tcPr>
            <w:tcW w:w="2268" w:type="dxa"/>
          </w:tcPr>
          <w:p w14:paraId="40099396" w14:textId="1AA51E67" w:rsidR="009D0594" w:rsidRPr="00BC4421" w:rsidRDefault="009D0594" w:rsidP="009D0594">
            <w:pPr>
              <w:spacing w:before="0"/>
              <w:rPr>
                <w:szCs w:val="18"/>
              </w:rPr>
            </w:pPr>
            <w:r w:rsidRPr="00BC4421">
              <w:rPr>
                <w:rFonts w:cstheme="minorHAnsi"/>
                <w:szCs w:val="18"/>
              </w:rPr>
              <w:t>CNŠIS</w:t>
            </w:r>
          </w:p>
        </w:tc>
        <w:tc>
          <w:tcPr>
            <w:tcW w:w="7986" w:type="dxa"/>
          </w:tcPr>
          <w:p w14:paraId="4A6FBB55" w14:textId="3E861C88" w:rsidR="009D0594" w:rsidRPr="00BC4421" w:rsidRDefault="008173E0" w:rsidP="009D0594">
            <w:pPr>
              <w:spacing w:before="0"/>
              <w:rPr>
                <w:szCs w:val="18"/>
              </w:rPr>
            </w:pPr>
            <w:r w:rsidRPr="00BC4421">
              <w:rPr>
                <w:szCs w:val="18"/>
              </w:rPr>
              <w:t>Diegiama ARS c</w:t>
            </w:r>
            <w:r w:rsidR="009D0594" w:rsidRPr="00BC4421">
              <w:rPr>
                <w:szCs w:val="18"/>
              </w:rPr>
              <w:t>entralizuota neformaliojo švietimo informacinė sistema</w:t>
            </w:r>
          </w:p>
        </w:tc>
      </w:tr>
      <w:tr w:rsidR="00B925C7" w:rsidRPr="00BC4421" w14:paraId="3AFE1A34" w14:textId="77777777" w:rsidTr="6EB25C05">
        <w:tc>
          <w:tcPr>
            <w:tcW w:w="2268" w:type="dxa"/>
          </w:tcPr>
          <w:p w14:paraId="46F4ACFE" w14:textId="40510630" w:rsidR="00B925C7" w:rsidRPr="00BC4421" w:rsidRDefault="00B925C7" w:rsidP="009D0594">
            <w:pPr>
              <w:spacing w:before="0"/>
              <w:rPr>
                <w:rFonts w:cstheme="minorHAnsi"/>
                <w:szCs w:val="18"/>
              </w:rPr>
            </w:pPr>
            <w:r w:rsidRPr="00BC4421">
              <w:rPr>
                <w:rFonts w:cstheme="minorHAnsi"/>
                <w:szCs w:val="18"/>
              </w:rPr>
              <w:t>CPIS</w:t>
            </w:r>
          </w:p>
        </w:tc>
        <w:tc>
          <w:tcPr>
            <w:tcW w:w="7986" w:type="dxa"/>
          </w:tcPr>
          <w:p w14:paraId="339D777F" w14:textId="6F9D615D" w:rsidR="00B925C7" w:rsidRPr="00BC4421" w:rsidRDefault="00B925C7" w:rsidP="009D0594">
            <w:pPr>
              <w:spacing w:before="0"/>
              <w:rPr>
                <w:szCs w:val="18"/>
              </w:rPr>
            </w:pPr>
            <w:r w:rsidRPr="00BC4421">
              <w:rPr>
                <w:szCs w:val="18"/>
              </w:rPr>
              <w:t>Lietuvos centralizuota priėmimo į švietimo programas informacinė sistema</w:t>
            </w:r>
          </w:p>
        </w:tc>
      </w:tr>
      <w:tr w:rsidR="009D0594" w:rsidRPr="00BC4421" w14:paraId="3865BFBE" w14:textId="77777777" w:rsidTr="6EB25C05">
        <w:tc>
          <w:tcPr>
            <w:tcW w:w="2268" w:type="dxa"/>
          </w:tcPr>
          <w:p w14:paraId="643C9FBF" w14:textId="7C89A235" w:rsidR="009D0594" w:rsidRPr="00BC4421" w:rsidRDefault="009D0594" w:rsidP="009D0594">
            <w:pPr>
              <w:spacing w:before="0"/>
              <w:rPr>
                <w:rFonts w:cstheme="minorHAnsi"/>
                <w:szCs w:val="18"/>
              </w:rPr>
            </w:pPr>
            <w:r w:rsidRPr="00BC4421">
              <w:rPr>
                <w:rFonts w:cstheme="minorHAnsi"/>
                <w:szCs w:val="18"/>
              </w:rPr>
              <w:t>Diegėjas</w:t>
            </w:r>
          </w:p>
        </w:tc>
        <w:tc>
          <w:tcPr>
            <w:tcW w:w="7986" w:type="dxa"/>
          </w:tcPr>
          <w:p w14:paraId="04C944EC" w14:textId="4720B534" w:rsidR="009D0594" w:rsidRPr="00BC4421" w:rsidRDefault="009D0594" w:rsidP="009D0594">
            <w:pPr>
              <w:spacing w:before="0"/>
              <w:rPr>
                <w:rFonts w:cstheme="minorHAnsi"/>
                <w:szCs w:val="18"/>
              </w:rPr>
            </w:pPr>
            <w:r w:rsidRPr="00BC4421">
              <w:rPr>
                <w:rFonts w:cstheme="minorHAnsi"/>
                <w:szCs w:val="18"/>
              </w:rPr>
              <w:t>Sistemą diegianti įmonė</w:t>
            </w:r>
          </w:p>
        </w:tc>
      </w:tr>
      <w:tr w:rsidR="009D0594" w:rsidRPr="00BC4421" w14:paraId="0DB2D0C9" w14:textId="77777777" w:rsidTr="6EB25C05">
        <w:tc>
          <w:tcPr>
            <w:tcW w:w="2268" w:type="dxa"/>
          </w:tcPr>
          <w:p w14:paraId="6B36A27E" w14:textId="1197ABCA" w:rsidR="009D0594" w:rsidRPr="00BC4421" w:rsidRDefault="009D0594" w:rsidP="009D0594">
            <w:pPr>
              <w:spacing w:before="0"/>
              <w:rPr>
                <w:rFonts w:cstheme="minorHAnsi"/>
                <w:szCs w:val="18"/>
              </w:rPr>
            </w:pPr>
            <w:r w:rsidRPr="00BC4421">
              <w:rPr>
                <w:rFonts w:cstheme="minorHAnsi"/>
                <w:szCs w:val="18"/>
              </w:rPr>
              <w:t>DVS</w:t>
            </w:r>
          </w:p>
        </w:tc>
        <w:tc>
          <w:tcPr>
            <w:tcW w:w="7986" w:type="dxa"/>
          </w:tcPr>
          <w:p w14:paraId="2A049AC9" w14:textId="14DC82EC" w:rsidR="009D0594" w:rsidRPr="00BC4421" w:rsidRDefault="009D0594" w:rsidP="009D0594">
            <w:pPr>
              <w:spacing w:before="0"/>
              <w:rPr>
                <w:rFonts w:cstheme="minorHAnsi"/>
                <w:szCs w:val="18"/>
              </w:rPr>
            </w:pPr>
            <w:r w:rsidRPr="00BC4421">
              <w:rPr>
                <w:rFonts w:cstheme="minorHAnsi"/>
                <w:szCs w:val="18"/>
              </w:rPr>
              <w:t>Dokumentų valdymo informacinė sistema</w:t>
            </w:r>
            <w:r w:rsidR="0052321A" w:rsidRPr="00BC4421">
              <w:rPr>
                <w:rFonts w:cstheme="minorHAnsi"/>
                <w:szCs w:val="18"/>
              </w:rPr>
              <w:t xml:space="preserve"> </w:t>
            </w:r>
            <w:r w:rsidR="008173E0" w:rsidRPr="00BC4421">
              <w:rPr>
                <w:rFonts w:cstheme="minorHAnsi"/>
                <w:szCs w:val="18"/>
              </w:rPr>
              <w:t xml:space="preserve">(DBSIS, DVS Kontora, </w:t>
            </w:r>
            <w:r w:rsidR="00B7412E" w:rsidRPr="00BC4421">
              <w:rPr>
                <w:rFonts w:cstheme="minorHAnsi"/>
                <w:szCs w:val="18"/>
              </w:rPr>
              <w:t>D</w:t>
            </w:r>
            <w:r w:rsidR="008173E0" w:rsidRPr="00BC4421">
              <w:rPr>
                <w:rFonts w:cstheme="minorHAnsi"/>
                <w:szCs w:val="18"/>
              </w:rPr>
              <w:t>ocLogix, VLIS „Avilys“)</w:t>
            </w:r>
          </w:p>
        </w:tc>
      </w:tr>
      <w:tr w:rsidR="009D0594" w:rsidRPr="00BC4421" w14:paraId="43C6FE26" w14:textId="77777777" w:rsidTr="0087404C">
        <w:trPr>
          <w:trHeight w:val="405"/>
        </w:trPr>
        <w:tc>
          <w:tcPr>
            <w:tcW w:w="0" w:type="dxa"/>
          </w:tcPr>
          <w:p w14:paraId="2D9F9011" w14:textId="118F52E3" w:rsidR="009D0594" w:rsidRPr="00BC4421" w:rsidRDefault="009D0594" w:rsidP="009D0594">
            <w:pPr>
              <w:spacing w:before="0"/>
              <w:rPr>
                <w:szCs w:val="18"/>
              </w:rPr>
            </w:pPr>
            <w:r w:rsidRPr="00BC4421">
              <w:rPr>
                <w:szCs w:val="18"/>
              </w:rPr>
              <w:t>E</w:t>
            </w:r>
          </w:p>
        </w:tc>
        <w:tc>
          <w:tcPr>
            <w:tcW w:w="0" w:type="dxa"/>
          </w:tcPr>
          <w:p w14:paraId="5D66974B" w14:textId="2B711748" w:rsidR="009D0594" w:rsidRPr="00BC4421" w:rsidRDefault="009D0594" w:rsidP="009D0594">
            <w:pPr>
              <w:spacing w:before="0"/>
              <w:rPr>
                <w:szCs w:val="18"/>
              </w:rPr>
            </w:pPr>
            <w:r w:rsidRPr="00BC4421">
              <w:rPr>
                <w:szCs w:val="18"/>
              </w:rPr>
              <w:t>Etapas</w:t>
            </w:r>
          </w:p>
        </w:tc>
      </w:tr>
      <w:tr w:rsidR="008173E0" w:rsidRPr="00BC4421" w14:paraId="571CDD04" w14:textId="77777777" w:rsidTr="0087404C">
        <w:trPr>
          <w:trHeight w:val="405"/>
        </w:trPr>
        <w:tc>
          <w:tcPr>
            <w:tcW w:w="0" w:type="dxa"/>
          </w:tcPr>
          <w:p w14:paraId="560B0B9F" w14:textId="12B35EE7" w:rsidR="008173E0" w:rsidRPr="00BC4421" w:rsidRDefault="008173E0" w:rsidP="009D0594">
            <w:pPr>
              <w:spacing w:before="0"/>
              <w:rPr>
                <w:szCs w:val="18"/>
              </w:rPr>
            </w:pPr>
            <w:r w:rsidRPr="00BC4421">
              <w:rPr>
                <w:szCs w:val="18"/>
              </w:rPr>
              <w:t>Elektroniniai dienynai</w:t>
            </w:r>
          </w:p>
        </w:tc>
        <w:tc>
          <w:tcPr>
            <w:tcW w:w="0" w:type="dxa"/>
          </w:tcPr>
          <w:p w14:paraId="00C9C1CF" w14:textId="4822148A" w:rsidR="008173E0" w:rsidRPr="00BC4421" w:rsidRDefault="008173E0" w:rsidP="009D0594">
            <w:pPr>
              <w:spacing w:before="0"/>
            </w:pPr>
            <w:r w:rsidRPr="00BC4421">
              <w:t xml:space="preserve">ARS įstaigose naudojami elektroniniai dienynai (TAMO, Mano dienynas) </w:t>
            </w:r>
          </w:p>
        </w:tc>
      </w:tr>
      <w:tr w:rsidR="009D0594" w:rsidRPr="00BC4421" w14:paraId="4F7D794A" w14:textId="77777777" w:rsidTr="6EB25C05">
        <w:tc>
          <w:tcPr>
            <w:tcW w:w="2268" w:type="dxa"/>
          </w:tcPr>
          <w:p w14:paraId="7F280C8A" w14:textId="5BA6A5D8" w:rsidR="009D0594" w:rsidRPr="00BC4421" w:rsidRDefault="009D0594" w:rsidP="009D0594">
            <w:pPr>
              <w:spacing w:before="0"/>
              <w:rPr>
                <w:szCs w:val="18"/>
              </w:rPr>
            </w:pPr>
            <w:r w:rsidRPr="00BC4421">
              <w:rPr>
                <w:szCs w:val="18"/>
              </w:rPr>
              <w:t>FR</w:t>
            </w:r>
          </w:p>
        </w:tc>
        <w:tc>
          <w:tcPr>
            <w:tcW w:w="7986" w:type="dxa"/>
          </w:tcPr>
          <w:p w14:paraId="3E75FD26" w14:textId="23352C88" w:rsidR="009D0594" w:rsidRPr="00BC4421" w:rsidRDefault="009D0594" w:rsidP="009D0594">
            <w:pPr>
              <w:spacing w:before="0"/>
              <w:rPr>
                <w:szCs w:val="18"/>
              </w:rPr>
            </w:pPr>
            <w:r w:rsidRPr="00BC4421">
              <w:rPr>
                <w:szCs w:val="18"/>
              </w:rPr>
              <w:t>Funkcinis reikalavimas</w:t>
            </w:r>
          </w:p>
        </w:tc>
      </w:tr>
      <w:tr w:rsidR="00755479" w:rsidRPr="00BC4421" w14:paraId="6F753CCB" w14:textId="77777777" w:rsidTr="6EB25C05">
        <w:tc>
          <w:tcPr>
            <w:tcW w:w="2268" w:type="dxa"/>
          </w:tcPr>
          <w:p w14:paraId="29D17968" w14:textId="10471FD4" w:rsidR="00755479" w:rsidRPr="00BC4421" w:rsidRDefault="00755479" w:rsidP="009D0594">
            <w:pPr>
              <w:spacing w:before="0"/>
              <w:rPr>
                <w:szCs w:val="18"/>
              </w:rPr>
            </w:pPr>
            <w:r w:rsidRPr="00BC4421">
              <w:rPr>
                <w:szCs w:val="18"/>
              </w:rPr>
              <w:t>FŠPU</w:t>
            </w:r>
          </w:p>
        </w:tc>
        <w:tc>
          <w:tcPr>
            <w:tcW w:w="7986" w:type="dxa"/>
          </w:tcPr>
          <w:p w14:paraId="642B62AC" w14:textId="6E7A17EF" w:rsidR="00755479" w:rsidRPr="00BC4421" w:rsidRDefault="00755479" w:rsidP="009D0594">
            <w:pPr>
              <w:spacing w:before="0"/>
              <w:rPr>
                <w:szCs w:val="18"/>
              </w:rPr>
            </w:pPr>
            <w:r w:rsidRPr="00BC4421">
              <w:rPr>
                <w:szCs w:val="18"/>
              </w:rPr>
              <w:t>Formalųjį švietimą papildantis ugdymas</w:t>
            </w:r>
          </w:p>
        </w:tc>
      </w:tr>
      <w:tr w:rsidR="008173E0" w:rsidRPr="00BC4421" w14:paraId="355792AD" w14:textId="77777777" w:rsidTr="6EB25C05">
        <w:tc>
          <w:tcPr>
            <w:tcW w:w="2268" w:type="dxa"/>
          </w:tcPr>
          <w:p w14:paraId="2799574A" w14:textId="3A4B1B2A" w:rsidR="008173E0" w:rsidRPr="00BC4421" w:rsidRDefault="008173E0" w:rsidP="009D0594">
            <w:pPr>
              <w:spacing w:before="0"/>
              <w:rPr>
                <w:szCs w:val="18"/>
              </w:rPr>
            </w:pPr>
            <w:r w:rsidRPr="00BC4421">
              <w:rPr>
                <w:szCs w:val="18"/>
              </w:rPr>
              <w:t>GR</w:t>
            </w:r>
          </w:p>
        </w:tc>
        <w:tc>
          <w:tcPr>
            <w:tcW w:w="7986" w:type="dxa"/>
          </w:tcPr>
          <w:p w14:paraId="40B686A1" w14:textId="716D7794" w:rsidR="008173E0" w:rsidRPr="00BC4421" w:rsidRDefault="008173E0" w:rsidP="009D0594">
            <w:pPr>
              <w:spacing w:before="0"/>
              <w:rPr>
                <w:szCs w:val="18"/>
              </w:rPr>
            </w:pPr>
            <w:r w:rsidRPr="00BC4421">
              <w:rPr>
                <w:szCs w:val="18"/>
              </w:rPr>
              <w:t>Gyventojų registras</w:t>
            </w:r>
          </w:p>
        </w:tc>
      </w:tr>
      <w:tr w:rsidR="009D0594" w:rsidRPr="00BC4421" w14:paraId="19F0FAEA" w14:textId="77777777" w:rsidTr="6EB25C05">
        <w:tc>
          <w:tcPr>
            <w:tcW w:w="2268" w:type="dxa"/>
          </w:tcPr>
          <w:p w14:paraId="1D2C411F" w14:textId="55AEF61E" w:rsidR="009D0594" w:rsidRPr="00BC4421" w:rsidRDefault="009D0594" w:rsidP="009D0594">
            <w:pPr>
              <w:spacing w:before="0"/>
              <w:rPr>
                <w:szCs w:val="18"/>
              </w:rPr>
            </w:pPr>
            <w:r w:rsidRPr="00BC4421">
              <w:rPr>
                <w:rFonts w:cstheme="minorHAnsi"/>
                <w:szCs w:val="18"/>
              </w:rPr>
              <w:t>IS</w:t>
            </w:r>
          </w:p>
        </w:tc>
        <w:tc>
          <w:tcPr>
            <w:tcW w:w="7986" w:type="dxa"/>
          </w:tcPr>
          <w:p w14:paraId="45CB0E50" w14:textId="3424B34B" w:rsidR="009D0594" w:rsidRPr="00BC4421" w:rsidRDefault="009D0594" w:rsidP="009D0594">
            <w:pPr>
              <w:spacing w:before="0"/>
              <w:rPr>
                <w:szCs w:val="18"/>
              </w:rPr>
            </w:pPr>
            <w:r w:rsidRPr="00BC4421">
              <w:rPr>
                <w:rFonts w:cstheme="minorHAnsi"/>
                <w:szCs w:val="18"/>
              </w:rPr>
              <w:t>Informacinė sistema</w:t>
            </w:r>
          </w:p>
        </w:tc>
      </w:tr>
      <w:tr w:rsidR="009D0594" w:rsidRPr="00BC4421" w14:paraId="70153FBD" w14:textId="77777777" w:rsidTr="6EB25C05">
        <w:tc>
          <w:tcPr>
            <w:tcW w:w="2268" w:type="dxa"/>
          </w:tcPr>
          <w:p w14:paraId="05BE8C58" w14:textId="6870B96B" w:rsidR="009D0594" w:rsidRPr="00BC4421" w:rsidRDefault="009D0594" w:rsidP="009D0594">
            <w:pPr>
              <w:spacing w:before="0"/>
              <w:rPr>
                <w:rFonts w:cstheme="minorHAnsi"/>
                <w:szCs w:val="18"/>
              </w:rPr>
            </w:pPr>
            <w:r w:rsidRPr="00BC4421">
              <w:rPr>
                <w:rFonts w:cstheme="minorHAnsi"/>
                <w:szCs w:val="18"/>
              </w:rPr>
              <w:t>Įstaiga</w:t>
            </w:r>
            <w:r w:rsidR="000672AC" w:rsidRPr="00BC4421">
              <w:rPr>
                <w:rFonts w:cstheme="minorHAnsi"/>
                <w:szCs w:val="18"/>
              </w:rPr>
              <w:t>, paslaugos teikėjas</w:t>
            </w:r>
          </w:p>
        </w:tc>
        <w:tc>
          <w:tcPr>
            <w:tcW w:w="7986" w:type="dxa"/>
          </w:tcPr>
          <w:p w14:paraId="7A1AC56F" w14:textId="2E3F06DF" w:rsidR="009D0594" w:rsidRPr="00BC4421" w:rsidRDefault="009D0594" w:rsidP="009D0594">
            <w:pPr>
              <w:spacing w:before="0"/>
              <w:rPr>
                <w:rFonts w:cstheme="minorHAnsi"/>
                <w:szCs w:val="18"/>
              </w:rPr>
            </w:pPr>
            <w:r w:rsidRPr="00BC4421">
              <w:rPr>
                <w:rFonts w:cstheme="minorHAnsi"/>
                <w:szCs w:val="18"/>
              </w:rPr>
              <w:t xml:space="preserve">Juridinis arba fizinis asmuo, vykdantis </w:t>
            </w:r>
            <w:r w:rsidR="008173E0" w:rsidRPr="00BC4421">
              <w:rPr>
                <w:rFonts w:cstheme="minorHAnsi"/>
                <w:szCs w:val="18"/>
              </w:rPr>
              <w:t xml:space="preserve">neformaliojo </w:t>
            </w:r>
            <w:r w:rsidRPr="00BC4421">
              <w:rPr>
                <w:rFonts w:cstheme="minorHAnsi"/>
                <w:szCs w:val="18"/>
              </w:rPr>
              <w:t>ugdymo veiklą (</w:t>
            </w:r>
            <w:r w:rsidR="008173E0" w:rsidRPr="00BC4421">
              <w:rPr>
                <w:rFonts w:cstheme="minorHAnsi"/>
                <w:szCs w:val="18"/>
              </w:rPr>
              <w:t xml:space="preserve">savivaldybės administracijai pavaldžios įstaigos, neformaliojo švietimo programų paslaugų tiekėjai (privatūs paslaugų tiekėjai, </w:t>
            </w:r>
            <w:r w:rsidRPr="00BC4421">
              <w:rPr>
                <w:rFonts w:cstheme="minorHAnsi"/>
                <w:szCs w:val="18"/>
              </w:rPr>
              <w:t xml:space="preserve"> laisvieji mokytojai ir pan.)</w:t>
            </w:r>
          </w:p>
        </w:tc>
      </w:tr>
      <w:tr w:rsidR="009D0594" w:rsidRPr="00BC4421" w14:paraId="6BA07BA1" w14:textId="77777777" w:rsidTr="6EB25C05">
        <w:tc>
          <w:tcPr>
            <w:tcW w:w="2268" w:type="dxa"/>
          </w:tcPr>
          <w:p w14:paraId="7DA57D41" w14:textId="570BF8E0" w:rsidR="009D0594" w:rsidRPr="00BC4421" w:rsidRDefault="009D0594" w:rsidP="009D0594">
            <w:pPr>
              <w:spacing w:before="0"/>
              <w:rPr>
                <w:rFonts w:cstheme="minorHAnsi"/>
                <w:szCs w:val="18"/>
              </w:rPr>
            </w:pPr>
            <w:r w:rsidRPr="00BC4421">
              <w:rPr>
                <w:rFonts w:cstheme="minorHAnsi"/>
                <w:color w:val="000000"/>
                <w:szCs w:val="18"/>
              </w:rPr>
              <w:t>LR</w:t>
            </w:r>
          </w:p>
        </w:tc>
        <w:tc>
          <w:tcPr>
            <w:tcW w:w="7986" w:type="dxa"/>
          </w:tcPr>
          <w:p w14:paraId="50C333A1" w14:textId="01578158" w:rsidR="009D0594" w:rsidRPr="00BC4421" w:rsidRDefault="009D0594" w:rsidP="009D0594">
            <w:pPr>
              <w:spacing w:before="0"/>
              <w:rPr>
                <w:rFonts w:cstheme="minorHAnsi"/>
                <w:szCs w:val="18"/>
              </w:rPr>
            </w:pPr>
            <w:r w:rsidRPr="00BC4421">
              <w:rPr>
                <w:rFonts w:cstheme="minorHAnsi"/>
                <w:color w:val="000000"/>
                <w:szCs w:val="18"/>
              </w:rPr>
              <w:t>Lietuvos Respublika</w:t>
            </w:r>
          </w:p>
        </w:tc>
      </w:tr>
      <w:tr w:rsidR="009D0594" w:rsidRPr="00BC4421" w14:paraId="27EA0958" w14:textId="77777777" w:rsidTr="6EB25C05">
        <w:tc>
          <w:tcPr>
            <w:tcW w:w="2268" w:type="dxa"/>
          </w:tcPr>
          <w:p w14:paraId="5140BD4C" w14:textId="2AD75E8C" w:rsidR="009D0594" w:rsidRPr="00BC4421" w:rsidRDefault="009D0594" w:rsidP="009D0594">
            <w:pPr>
              <w:spacing w:before="0"/>
              <w:rPr>
                <w:rFonts w:cstheme="minorHAnsi"/>
                <w:szCs w:val="18"/>
              </w:rPr>
            </w:pPr>
            <w:r w:rsidRPr="00BC4421">
              <w:rPr>
                <w:rFonts w:cstheme="minorHAnsi"/>
                <w:szCs w:val="18"/>
              </w:rPr>
              <w:t>Naudotojas</w:t>
            </w:r>
          </w:p>
        </w:tc>
        <w:tc>
          <w:tcPr>
            <w:tcW w:w="7986" w:type="dxa"/>
          </w:tcPr>
          <w:p w14:paraId="3BAAF0F0" w14:textId="423F0644" w:rsidR="009D0594" w:rsidRPr="00BC4421" w:rsidRDefault="009D0594" w:rsidP="009D0594">
            <w:pPr>
              <w:spacing w:before="0"/>
              <w:rPr>
                <w:rFonts w:cstheme="minorHAnsi"/>
                <w:szCs w:val="18"/>
              </w:rPr>
            </w:pPr>
            <w:r w:rsidRPr="00BC4421">
              <w:rPr>
                <w:rFonts w:cstheme="minorHAnsi"/>
                <w:szCs w:val="18"/>
              </w:rPr>
              <w:t xml:space="preserve">Sistemos </w:t>
            </w:r>
            <w:r w:rsidR="00B925C7" w:rsidRPr="00BC4421">
              <w:rPr>
                <w:rFonts w:cstheme="minorHAnsi"/>
                <w:szCs w:val="18"/>
              </w:rPr>
              <w:t xml:space="preserve">vidinis </w:t>
            </w:r>
            <w:r w:rsidRPr="00BC4421">
              <w:rPr>
                <w:rFonts w:cstheme="minorHAnsi"/>
                <w:szCs w:val="18"/>
              </w:rPr>
              <w:t>naudotojas, atliekantis paskirtas funkcijas ir veiksmus</w:t>
            </w:r>
          </w:p>
        </w:tc>
      </w:tr>
      <w:tr w:rsidR="009D0594" w:rsidRPr="00BC4421" w14:paraId="5B2A1A94" w14:textId="77777777" w:rsidTr="6EB25C05">
        <w:tc>
          <w:tcPr>
            <w:tcW w:w="2268" w:type="dxa"/>
          </w:tcPr>
          <w:p w14:paraId="450EF68F" w14:textId="13F840A9" w:rsidR="009D0594" w:rsidRPr="00BC4421" w:rsidRDefault="009D0594" w:rsidP="009D0594">
            <w:pPr>
              <w:spacing w:before="0"/>
              <w:rPr>
                <w:szCs w:val="18"/>
              </w:rPr>
            </w:pPr>
            <w:r w:rsidRPr="00BC4421">
              <w:rPr>
                <w:szCs w:val="18"/>
              </w:rPr>
              <w:t>NFR</w:t>
            </w:r>
          </w:p>
        </w:tc>
        <w:tc>
          <w:tcPr>
            <w:tcW w:w="7986" w:type="dxa"/>
          </w:tcPr>
          <w:p w14:paraId="6A15A364" w14:textId="0DCB4F05" w:rsidR="009D0594" w:rsidRPr="00BC4421" w:rsidRDefault="009D0594" w:rsidP="009D0594">
            <w:pPr>
              <w:spacing w:before="0"/>
              <w:rPr>
                <w:szCs w:val="18"/>
              </w:rPr>
            </w:pPr>
            <w:r w:rsidRPr="00BC4421">
              <w:rPr>
                <w:szCs w:val="18"/>
              </w:rPr>
              <w:t>Nefunkcinis reikalavimas</w:t>
            </w:r>
          </w:p>
        </w:tc>
      </w:tr>
      <w:tr w:rsidR="009D0594" w:rsidRPr="00BC4421" w14:paraId="163D9AB1" w14:textId="77777777" w:rsidTr="6EB25C05">
        <w:tc>
          <w:tcPr>
            <w:tcW w:w="2268" w:type="dxa"/>
          </w:tcPr>
          <w:p w14:paraId="3DADAB44" w14:textId="03A3B11B" w:rsidR="009D0594" w:rsidRPr="00BC4421" w:rsidRDefault="009D0594" w:rsidP="009D0594">
            <w:pPr>
              <w:spacing w:before="0"/>
              <w:rPr>
                <w:szCs w:val="18"/>
              </w:rPr>
            </w:pPr>
            <w:r w:rsidRPr="00BC4421">
              <w:rPr>
                <w:szCs w:val="18"/>
              </w:rPr>
              <w:t>NSŠ</w:t>
            </w:r>
          </w:p>
        </w:tc>
        <w:tc>
          <w:tcPr>
            <w:tcW w:w="7986" w:type="dxa"/>
          </w:tcPr>
          <w:p w14:paraId="4A90208D" w14:textId="12BE8784" w:rsidR="009D0594" w:rsidRPr="00BC4421" w:rsidRDefault="009D0594" w:rsidP="009D0594">
            <w:pPr>
              <w:spacing w:before="0"/>
              <w:rPr>
                <w:szCs w:val="18"/>
              </w:rPr>
            </w:pPr>
            <w:r w:rsidRPr="00BC4421">
              <w:rPr>
                <w:szCs w:val="18"/>
              </w:rPr>
              <w:t>Neformalus suaugusių švietimas</w:t>
            </w:r>
          </w:p>
        </w:tc>
      </w:tr>
      <w:tr w:rsidR="009D0594" w:rsidRPr="00BC4421" w14:paraId="116FDF0F" w14:textId="77777777" w:rsidTr="6EB25C05">
        <w:tc>
          <w:tcPr>
            <w:tcW w:w="2268" w:type="dxa"/>
          </w:tcPr>
          <w:p w14:paraId="55D6E994" w14:textId="0BBC7981" w:rsidR="009D0594" w:rsidRPr="00BC4421" w:rsidRDefault="009D0594" w:rsidP="009D0594">
            <w:pPr>
              <w:spacing w:before="0"/>
              <w:rPr>
                <w:szCs w:val="18"/>
              </w:rPr>
            </w:pPr>
            <w:r w:rsidRPr="00BC4421">
              <w:rPr>
                <w:szCs w:val="18"/>
              </w:rPr>
              <w:t>NVŠ</w:t>
            </w:r>
          </w:p>
        </w:tc>
        <w:tc>
          <w:tcPr>
            <w:tcW w:w="7986" w:type="dxa"/>
          </w:tcPr>
          <w:p w14:paraId="30CBB1C7" w14:textId="2766E4A7" w:rsidR="009D0594" w:rsidRPr="00BC4421" w:rsidRDefault="009D0594" w:rsidP="009D0594">
            <w:pPr>
              <w:spacing w:before="0"/>
              <w:rPr>
                <w:szCs w:val="18"/>
              </w:rPr>
            </w:pPr>
            <w:r w:rsidRPr="00BC4421">
              <w:rPr>
                <w:szCs w:val="18"/>
              </w:rPr>
              <w:t>Neformalus vaikų švietimas</w:t>
            </w:r>
          </w:p>
        </w:tc>
      </w:tr>
      <w:tr w:rsidR="009D0594" w:rsidRPr="00BC4421" w14:paraId="6C989537" w14:textId="77777777" w:rsidTr="6EB25C05">
        <w:tc>
          <w:tcPr>
            <w:tcW w:w="2268" w:type="dxa"/>
            <w:vAlign w:val="center"/>
          </w:tcPr>
          <w:p w14:paraId="488FC5DE" w14:textId="579BBAB8" w:rsidR="009D0594" w:rsidRPr="00BC4421" w:rsidRDefault="009D0594" w:rsidP="009D0594">
            <w:pPr>
              <w:spacing w:before="0"/>
              <w:rPr>
                <w:szCs w:val="18"/>
              </w:rPr>
            </w:pPr>
            <w:r w:rsidRPr="00BC4421">
              <w:rPr>
                <w:rFonts w:cstheme="minorHAnsi"/>
                <w:szCs w:val="18"/>
              </w:rPr>
              <w:t>Papildomos paslaugos</w:t>
            </w:r>
          </w:p>
        </w:tc>
        <w:tc>
          <w:tcPr>
            <w:tcW w:w="7986" w:type="dxa"/>
            <w:vAlign w:val="center"/>
          </w:tcPr>
          <w:p w14:paraId="4EA6B5C8" w14:textId="0C5717B6" w:rsidR="009D0594" w:rsidRPr="00BC4421" w:rsidRDefault="009D0594" w:rsidP="009D0594">
            <w:pPr>
              <w:spacing w:before="0"/>
              <w:rPr>
                <w:szCs w:val="18"/>
              </w:rPr>
            </w:pPr>
            <w:r w:rsidRPr="00BC4421">
              <w:rPr>
                <w:rFonts w:cstheme="minorHAnsi"/>
                <w:szCs w:val="18"/>
              </w:rPr>
              <w:t>Papildomai reikalingi atlikti darbai, suderinti tarp Diegėjo ir Užsakovo Projekto metu</w:t>
            </w:r>
          </w:p>
        </w:tc>
      </w:tr>
      <w:tr w:rsidR="009D0594" w:rsidRPr="00BC4421" w14:paraId="201A7587" w14:textId="77777777" w:rsidTr="6EB25C05">
        <w:tc>
          <w:tcPr>
            <w:tcW w:w="2268" w:type="dxa"/>
            <w:vAlign w:val="center"/>
          </w:tcPr>
          <w:p w14:paraId="47E53B04" w14:textId="4D5AB385" w:rsidR="009D0594" w:rsidRPr="00BC4421" w:rsidRDefault="009D0594" w:rsidP="009D0594">
            <w:pPr>
              <w:spacing w:before="0"/>
              <w:rPr>
                <w:rFonts w:cstheme="minorHAnsi"/>
                <w:szCs w:val="18"/>
              </w:rPr>
            </w:pPr>
            <w:r w:rsidRPr="00BC4421">
              <w:rPr>
                <w:rFonts w:cstheme="minorHAnsi"/>
                <w:szCs w:val="18"/>
              </w:rPr>
              <w:t>Paslaugų gavėjas</w:t>
            </w:r>
          </w:p>
        </w:tc>
        <w:tc>
          <w:tcPr>
            <w:tcW w:w="7986" w:type="dxa"/>
            <w:vAlign w:val="center"/>
          </w:tcPr>
          <w:p w14:paraId="4015D1B2" w14:textId="2024FB2A" w:rsidR="009D0594" w:rsidRPr="00BC4421" w:rsidRDefault="00B925C7" w:rsidP="009D0594">
            <w:pPr>
              <w:spacing w:before="0"/>
              <w:rPr>
                <w:rFonts w:cstheme="minorHAnsi"/>
                <w:szCs w:val="18"/>
              </w:rPr>
            </w:pPr>
            <w:r w:rsidRPr="00BC4421">
              <w:rPr>
                <w:rFonts w:cstheme="minorHAnsi"/>
                <w:szCs w:val="18"/>
              </w:rPr>
              <w:t xml:space="preserve">Išoriniai </w:t>
            </w:r>
            <w:r w:rsidR="009D0594" w:rsidRPr="00BC4421">
              <w:rPr>
                <w:rFonts w:cstheme="minorHAnsi"/>
                <w:szCs w:val="18"/>
              </w:rPr>
              <w:t>sistemos naudotojai (pvz. tėvai / globėjai, vaikai)</w:t>
            </w:r>
          </w:p>
        </w:tc>
      </w:tr>
      <w:tr w:rsidR="009D0594" w:rsidRPr="00BC4421" w14:paraId="43F9009E" w14:textId="77777777" w:rsidTr="6EB25C05">
        <w:tc>
          <w:tcPr>
            <w:tcW w:w="2268" w:type="dxa"/>
            <w:vAlign w:val="center"/>
          </w:tcPr>
          <w:p w14:paraId="25C729FC" w14:textId="1D7F8EC7" w:rsidR="009D0594" w:rsidRPr="00BC4421" w:rsidRDefault="009D0594" w:rsidP="009D0594">
            <w:pPr>
              <w:spacing w:before="0"/>
              <w:rPr>
                <w:rFonts w:cstheme="minorHAnsi"/>
                <w:szCs w:val="18"/>
              </w:rPr>
            </w:pPr>
            <w:r w:rsidRPr="00BC4421">
              <w:rPr>
                <w:rFonts w:cstheme="minorHAnsi"/>
                <w:szCs w:val="18"/>
              </w:rPr>
              <w:t>PPT</w:t>
            </w:r>
          </w:p>
        </w:tc>
        <w:tc>
          <w:tcPr>
            <w:tcW w:w="7986" w:type="dxa"/>
            <w:vAlign w:val="center"/>
          </w:tcPr>
          <w:p w14:paraId="64A25DE5" w14:textId="337D782C" w:rsidR="009D0594" w:rsidRPr="00BC4421" w:rsidRDefault="009D0594" w:rsidP="009D0594">
            <w:pPr>
              <w:spacing w:before="0"/>
              <w:rPr>
                <w:rFonts w:cstheme="minorHAnsi"/>
                <w:szCs w:val="18"/>
              </w:rPr>
            </w:pPr>
            <w:r w:rsidRPr="00BC4421">
              <w:rPr>
                <w:rFonts w:cstheme="minorHAnsi"/>
                <w:szCs w:val="18"/>
              </w:rPr>
              <w:t>Pedagoginė psichologinė tarnyba</w:t>
            </w:r>
          </w:p>
        </w:tc>
      </w:tr>
      <w:tr w:rsidR="00B925C7" w:rsidRPr="00BC4421" w14:paraId="4DADF0D9" w14:textId="77777777" w:rsidTr="6EB25C05">
        <w:tc>
          <w:tcPr>
            <w:tcW w:w="2268" w:type="dxa"/>
            <w:vAlign w:val="center"/>
          </w:tcPr>
          <w:p w14:paraId="0A247E46" w14:textId="691956CA" w:rsidR="00B925C7" w:rsidRPr="00BC4421" w:rsidRDefault="00B925C7" w:rsidP="009D0594">
            <w:pPr>
              <w:spacing w:before="0"/>
              <w:rPr>
                <w:rFonts w:cstheme="minorHAnsi"/>
                <w:szCs w:val="18"/>
              </w:rPr>
            </w:pPr>
            <w:r w:rsidRPr="00BC4421">
              <w:rPr>
                <w:rFonts w:cstheme="minorHAnsi"/>
                <w:szCs w:val="18"/>
              </w:rPr>
              <w:t>Perkančioji organizacija</w:t>
            </w:r>
          </w:p>
        </w:tc>
        <w:tc>
          <w:tcPr>
            <w:tcW w:w="7986" w:type="dxa"/>
            <w:vAlign w:val="center"/>
          </w:tcPr>
          <w:p w14:paraId="350CF8B4" w14:textId="034793AF" w:rsidR="00B925C7" w:rsidRPr="00BC4421" w:rsidRDefault="00B925C7" w:rsidP="009D0594">
            <w:pPr>
              <w:spacing w:before="0"/>
              <w:rPr>
                <w:rFonts w:cstheme="minorHAnsi"/>
                <w:szCs w:val="18"/>
              </w:rPr>
            </w:pPr>
            <w:r w:rsidRPr="00BC4421">
              <w:rPr>
                <w:rFonts w:cstheme="minorHAnsi"/>
                <w:szCs w:val="18"/>
              </w:rPr>
              <w:t>Alytaus miesto savivaldybės administracija</w:t>
            </w:r>
          </w:p>
        </w:tc>
      </w:tr>
      <w:tr w:rsidR="009D0594" w:rsidRPr="00BC4421" w14:paraId="3BC0C640" w14:textId="77777777" w:rsidTr="6EB25C05">
        <w:tc>
          <w:tcPr>
            <w:tcW w:w="2268" w:type="dxa"/>
          </w:tcPr>
          <w:p w14:paraId="09766FD3" w14:textId="0CCAF6A2" w:rsidR="009D0594" w:rsidRPr="00BC4421" w:rsidRDefault="009D0594" w:rsidP="009D0594">
            <w:pPr>
              <w:spacing w:before="0"/>
              <w:rPr>
                <w:rFonts w:cstheme="minorHAnsi"/>
                <w:szCs w:val="18"/>
              </w:rPr>
            </w:pPr>
            <w:r w:rsidRPr="00BC4421">
              <w:rPr>
                <w:rFonts w:cstheme="minorHAnsi"/>
                <w:szCs w:val="18"/>
              </w:rPr>
              <w:t>Projektas</w:t>
            </w:r>
          </w:p>
        </w:tc>
        <w:tc>
          <w:tcPr>
            <w:tcW w:w="7986" w:type="dxa"/>
          </w:tcPr>
          <w:p w14:paraId="1FAC9AF1" w14:textId="3860649E" w:rsidR="009D0594" w:rsidRPr="00BC4421" w:rsidRDefault="00B925C7" w:rsidP="009D0594">
            <w:pPr>
              <w:spacing w:before="0"/>
              <w:rPr>
                <w:rFonts w:cstheme="minorHAnsi"/>
                <w:szCs w:val="18"/>
              </w:rPr>
            </w:pPr>
            <w:r w:rsidRPr="00BC4421">
              <w:rPr>
                <w:rFonts w:cstheme="minorHAnsi"/>
                <w:szCs w:val="18"/>
              </w:rPr>
              <w:t>Alytaus regiono savivaldybių švietimo sistemos skaitmeniniai sprendimai</w:t>
            </w:r>
          </w:p>
        </w:tc>
      </w:tr>
      <w:tr w:rsidR="009D0594" w:rsidRPr="00BC4421" w14:paraId="654CC866" w14:textId="77777777" w:rsidTr="6EB25C05">
        <w:tc>
          <w:tcPr>
            <w:tcW w:w="2268" w:type="dxa"/>
          </w:tcPr>
          <w:p w14:paraId="0EEB6AF4" w14:textId="0763E7FC" w:rsidR="009D0594" w:rsidRPr="00BC4421" w:rsidRDefault="009D0594" w:rsidP="009D0594">
            <w:pPr>
              <w:spacing w:before="0"/>
              <w:rPr>
                <w:szCs w:val="18"/>
              </w:rPr>
            </w:pPr>
            <w:r w:rsidRPr="00BC4421">
              <w:rPr>
                <w:szCs w:val="18"/>
              </w:rPr>
              <w:t>PVR</w:t>
            </w:r>
          </w:p>
        </w:tc>
        <w:tc>
          <w:tcPr>
            <w:tcW w:w="7986" w:type="dxa"/>
          </w:tcPr>
          <w:p w14:paraId="7872C06B" w14:textId="5AE4BB6D" w:rsidR="009D0594" w:rsidRPr="00BC4421" w:rsidRDefault="009D0594" w:rsidP="009D0594">
            <w:pPr>
              <w:spacing w:before="0"/>
              <w:rPr>
                <w:szCs w:val="18"/>
              </w:rPr>
            </w:pPr>
            <w:r w:rsidRPr="00BC4421">
              <w:rPr>
                <w:szCs w:val="18"/>
              </w:rPr>
              <w:t>Projekto valdymo reikalavimas</w:t>
            </w:r>
          </w:p>
        </w:tc>
      </w:tr>
      <w:tr w:rsidR="009D0594" w:rsidRPr="00BC4421" w14:paraId="2B4B02EE" w14:textId="77777777" w:rsidTr="6EB25C05">
        <w:tc>
          <w:tcPr>
            <w:tcW w:w="2268" w:type="dxa"/>
          </w:tcPr>
          <w:p w14:paraId="4DB0D0E3" w14:textId="4DAEBE10" w:rsidR="009D0594" w:rsidRPr="00BC4421" w:rsidRDefault="009D0594" w:rsidP="009D0594">
            <w:pPr>
              <w:spacing w:before="0"/>
              <w:rPr>
                <w:szCs w:val="18"/>
              </w:rPr>
            </w:pPr>
            <w:r w:rsidRPr="00BC4421">
              <w:rPr>
                <w:szCs w:val="18"/>
              </w:rPr>
              <w:lastRenderedPageBreak/>
              <w:t>REZ</w:t>
            </w:r>
          </w:p>
        </w:tc>
        <w:tc>
          <w:tcPr>
            <w:tcW w:w="7986" w:type="dxa"/>
          </w:tcPr>
          <w:p w14:paraId="134A7A85" w14:textId="51495EF0" w:rsidR="009D0594" w:rsidRPr="00BC4421" w:rsidRDefault="009D0594" w:rsidP="009D0594">
            <w:pPr>
              <w:spacing w:before="0"/>
              <w:rPr>
                <w:szCs w:val="18"/>
              </w:rPr>
            </w:pPr>
            <w:r w:rsidRPr="00BC4421">
              <w:rPr>
                <w:szCs w:val="18"/>
              </w:rPr>
              <w:t>Rezultatas</w:t>
            </w:r>
          </w:p>
        </w:tc>
      </w:tr>
      <w:tr w:rsidR="009D0594" w:rsidRPr="00BC4421" w14:paraId="62EDF6A1" w14:textId="77777777" w:rsidTr="6EB25C05">
        <w:tc>
          <w:tcPr>
            <w:tcW w:w="2268" w:type="dxa"/>
          </w:tcPr>
          <w:p w14:paraId="0535FDC2" w14:textId="0EB8920F" w:rsidR="009D0594" w:rsidRPr="00BC4421" w:rsidRDefault="009D0594" w:rsidP="009D0594">
            <w:pPr>
              <w:spacing w:before="0"/>
              <w:rPr>
                <w:szCs w:val="18"/>
              </w:rPr>
            </w:pPr>
            <w:r w:rsidRPr="00BC4421">
              <w:rPr>
                <w:szCs w:val="18"/>
              </w:rPr>
              <w:t>Sistema</w:t>
            </w:r>
          </w:p>
        </w:tc>
        <w:tc>
          <w:tcPr>
            <w:tcW w:w="7986" w:type="dxa"/>
          </w:tcPr>
          <w:p w14:paraId="0354AFEE" w14:textId="7EA33B2E" w:rsidR="009D0594" w:rsidRPr="00BC4421" w:rsidRDefault="009D0594" w:rsidP="009D0594">
            <w:pPr>
              <w:spacing w:before="0"/>
              <w:rPr>
                <w:szCs w:val="18"/>
              </w:rPr>
            </w:pPr>
            <w:r w:rsidRPr="00BC4421">
              <w:rPr>
                <w:szCs w:val="18"/>
              </w:rPr>
              <w:t>Diegėjo siūlomas CNŠIS sprendimas</w:t>
            </w:r>
          </w:p>
        </w:tc>
      </w:tr>
      <w:tr w:rsidR="009D0594" w:rsidRPr="00BC4421" w14:paraId="5A5CB679" w14:textId="77777777" w:rsidTr="6EB25C05">
        <w:tc>
          <w:tcPr>
            <w:tcW w:w="2268" w:type="dxa"/>
            <w:vAlign w:val="center"/>
          </w:tcPr>
          <w:p w14:paraId="4268D4D6" w14:textId="576CC83E" w:rsidR="009D0594" w:rsidRPr="00BC4421" w:rsidRDefault="009D0594" w:rsidP="009D0594">
            <w:pPr>
              <w:spacing w:before="0"/>
              <w:rPr>
                <w:szCs w:val="18"/>
              </w:rPr>
            </w:pPr>
            <w:r w:rsidRPr="00BC4421">
              <w:rPr>
                <w:rFonts w:cstheme="minorHAnsi"/>
                <w:szCs w:val="18"/>
              </w:rPr>
              <w:t xml:space="preserve">Sistemos prieinamumas </w:t>
            </w:r>
          </w:p>
        </w:tc>
        <w:tc>
          <w:tcPr>
            <w:tcW w:w="7986" w:type="dxa"/>
            <w:vAlign w:val="center"/>
          </w:tcPr>
          <w:p w14:paraId="4AB9F0EE" w14:textId="044DAB49" w:rsidR="009D0594" w:rsidRPr="00BC4421" w:rsidRDefault="009D0594" w:rsidP="009D0594">
            <w:pPr>
              <w:spacing w:before="0"/>
              <w:rPr>
                <w:szCs w:val="18"/>
              </w:rPr>
            </w:pPr>
            <w:r w:rsidRPr="00BC4421">
              <w:rPr>
                <w:rFonts w:cstheme="minorHAnsi"/>
                <w:szCs w:val="18"/>
              </w:rPr>
              <w:t>Sistemos veikimas pagal šioje techninėje specifikacijoje apibrėžtus reikalavimus (angl. availability)</w:t>
            </w:r>
          </w:p>
        </w:tc>
      </w:tr>
      <w:tr w:rsidR="00B925C7" w:rsidRPr="00BC4421" w14:paraId="2E8AFF88" w14:textId="77777777" w:rsidTr="6EB25C05">
        <w:tc>
          <w:tcPr>
            <w:tcW w:w="2268" w:type="dxa"/>
            <w:vAlign w:val="center"/>
          </w:tcPr>
          <w:p w14:paraId="39A94575" w14:textId="3C3655E7" w:rsidR="00B925C7" w:rsidRPr="00BC4421" w:rsidRDefault="00B925C7" w:rsidP="009D0594">
            <w:pPr>
              <w:spacing w:before="0"/>
              <w:rPr>
                <w:rFonts w:cstheme="minorHAnsi"/>
                <w:szCs w:val="18"/>
              </w:rPr>
            </w:pPr>
            <w:r w:rsidRPr="00BC4421">
              <w:rPr>
                <w:rFonts w:cstheme="minorHAnsi"/>
                <w:szCs w:val="18"/>
              </w:rPr>
              <w:t>SPIS</w:t>
            </w:r>
          </w:p>
        </w:tc>
        <w:tc>
          <w:tcPr>
            <w:tcW w:w="7986" w:type="dxa"/>
            <w:vAlign w:val="center"/>
          </w:tcPr>
          <w:p w14:paraId="2DDA6615" w14:textId="126CE191" w:rsidR="00B925C7" w:rsidRPr="00BC4421" w:rsidRDefault="00B925C7" w:rsidP="009D0594">
            <w:pPr>
              <w:spacing w:before="0"/>
              <w:rPr>
                <w:rFonts w:cstheme="minorHAnsi"/>
                <w:szCs w:val="18"/>
              </w:rPr>
            </w:pPr>
            <w:r w:rsidRPr="00BC4421">
              <w:rPr>
                <w:rFonts w:cstheme="minorHAnsi"/>
                <w:szCs w:val="18"/>
              </w:rPr>
              <w:t>Socialinės paramos šeimai informacinė sistema</w:t>
            </w:r>
          </w:p>
        </w:tc>
      </w:tr>
      <w:tr w:rsidR="00B925C7" w:rsidRPr="00BC4421" w14:paraId="04680C6D" w14:textId="77777777" w:rsidTr="6EB25C05">
        <w:tc>
          <w:tcPr>
            <w:tcW w:w="2268" w:type="dxa"/>
          </w:tcPr>
          <w:p w14:paraId="21045254" w14:textId="07FD0AF9" w:rsidR="00B925C7" w:rsidRPr="00BC4421" w:rsidRDefault="00B925C7" w:rsidP="009D0594">
            <w:pPr>
              <w:spacing w:before="0"/>
              <w:rPr>
                <w:rFonts w:cstheme="minorHAnsi"/>
                <w:szCs w:val="18"/>
              </w:rPr>
            </w:pPr>
            <w:r w:rsidRPr="00BC4421">
              <w:rPr>
                <w:rFonts w:cstheme="minorHAnsi"/>
                <w:szCs w:val="18"/>
              </w:rPr>
              <w:t>Socialinė parama</w:t>
            </w:r>
          </w:p>
        </w:tc>
        <w:tc>
          <w:tcPr>
            <w:tcW w:w="7986" w:type="dxa"/>
          </w:tcPr>
          <w:p w14:paraId="3DD7370F" w14:textId="6B2455C2" w:rsidR="00B925C7" w:rsidRPr="00BC4421" w:rsidRDefault="00B925C7" w:rsidP="009D0594">
            <w:pPr>
              <w:spacing w:before="0"/>
              <w:rPr>
                <w:rFonts w:cstheme="minorHAnsi"/>
                <w:szCs w:val="18"/>
              </w:rPr>
            </w:pPr>
            <w:r w:rsidRPr="00BC4421">
              <w:rPr>
                <w:rFonts w:cstheme="minorHAnsi"/>
                <w:szCs w:val="18"/>
              </w:rPr>
              <w:t>Savivaldybės ar valstybės nustatytos lengvatos neformaliojo švietimo srityje (atleidimas nuo paslaugų mokesčių arba jo sumažinimas)</w:t>
            </w:r>
          </w:p>
        </w:tc>
      </w:tr>
      <w:tr w:rsidR="009D0594" w:rsidRPr="00BC4421" w14:paraId="6642FCBD" w14:textId="77777777" w:rsidTr="6EB25C05">
        <w:tc>
          <w:tcPr>
            <w:tcW w:w="2268" w:type="dxa"/>
          </w:tcPr>
          <w:p w14:paraId="000AE23E" w14:textId="7B12DEFF" w:rsidR="009D0594" w:rsidRPr="00BC4421" w:rsidRDefault="009D0594" w:rsidP="009D0594">
            <w:pPr>
              <w:spacing w:before="0"/>
              <w:rPr>
                <w:rFonts w:cstheme="minorHAnsi"/>
                <w:szCs w:val="18"/>
              </w:rPr>
            </w:pPr>
            <w:r w:rsidRPr="00BC4421">
              <w:rPr>
                <w:rFonts w:cstheme="minorHAnsi"/>
                <w:szCs w:val="18"/>
              </w:rPr>
              <w:t>Techninė priežiūra, TP</w:t>
            </w:r>
          </w:p>
        </w:tc>
        <w:tc>
          <w:tcPr>
            <w:tcW w:w="7986" w:type="dxa"/>
          </w:tcPr>
          <w:p w14:paraId="3C961F7E" w14:textId="1E01D2BA" w:rsidR="009D0594" w:rsidRPr="00BC4421" w:rsidRDefault="009D0594" w:rsidP="009D0594">
            <w:pPr>
              <w:spacing w:before="0"/>
              <w:rPr>
                <w:rFonts w:cstheme="minorHAnsi"/>
                <w:szCs w:val="18"/>
              </w:rPr>
            </w:pPr>
            <w:r w:rsidRPr="00BC4421">
              <w:rPr>
                <w:rFonts w:cstheme="minorHAnsi"/>
                <w:szCs w:val="18"/>
              </w:rPr>
              <w:t>Projekto techninės priežiūros paslaugų tiekėjas</w:t>
            </w:r>
          </w:p>
        </w:tc>
      </w:tr>
      <w:tr w:rsidR="00F43CFE" w:rsidRPr="00BC4421" w14:paraId="45BAC07E" w14:textId="77777777" w:rsidTr="6EB25C05">
        <w:tc>
          <w:tcPr>
            <w:tcW w:w="2268" w:type="dxa"/>
          </w:tcPr>
          <w:p w14:paraId="7B7F3890" w14:textId="4D3E3DBD" w:rsidR="00F43CFE" w:rsidRPr="00BC4421" w:rsidRDefault="00F43CFE" w:rsidP="009D0594">
            <w:pPr>
              <w:spacing w:before="0"/>
              <w:rPr>
                <w:rFonts w:cstheme="minorHAnsi"/>
                <w:szCs w:val="18"/>
              </w:rPr>
            </w:pPr>
            <w:r w:rsidRPr="00BC4421">
              <w:rPr>
                <w:rFonts w:cstheme="minorHAnsi"/>
                <w:szCs w:val="18"/>
              </w:rPr>
              <w:t>TS</w:t>
            </w:r>
          </w:p>
        </w:tc>
        <w:tc>
          <w:tcPr>
            <w:tcW w:w="7986" w:type="dxa"/>
          </w:tcPr>
          <w:p w14:paraId="5AA9F8CD" w14:textId="357077D2" w:rsidR="00F43CFE" w:rsidRPr="00BC4421" w:rsidRDefault="00F43CFE" w:rsidP="009D0594">
            <w:pPr>
              <w:spacing w:before="0"/>
              <w:rPr>
                <w:rFonts w:cstheme="minorHAnsi"/>
                <w:szCs w:val="18"/>
              </w:rPr>
            </w:pPr>
            <w:r w:rsidRPr="00BC4421">
              <w:rPr>
                <w:rFonts w:cstheme="minorHAnsi"/>
                <w:szCs w:val="18"/>
              </w:rPr>
              <w:t>CNŠIS diegimo techninė specifikacija</w:t>
            </w:r>
          </w:p>
        </w:tc>
      </w:tr>
      <w:tr w:rsidR="009D0594" w:rsidRPr="00BC4421" w14:paraId="065C4D17" w14:textId="77777777" w:rsidTr="6EB25C05">
        <w:tc>
          <w:tcPr>
            <w:tcW w:w="2268" w:type="dxa"/>
          </w:tcPr>
          <w:p w14:paraId="1ABB4384" w14:textId="555D1A88" w:rsidR="009D0594" w:rsidRPr="00BC4421" w:rsidRDefault="009D0594" w:rsidP="009D0594">
            <w:pPr>
              <w:spacing w:before="0"/>
              <w:rPr>
                <w:rFonts w:cstheme="minorHAnsi"/>
                <w:szCs w:val="18"/>
              </w:rPr>
            </w:pPr>
            <w:r w:rsidRPr="00BC4421">
              <w:rPr>
                <w:rFonts w:cstheme="minorHAnsi"/>
                <w:szCs w:val="18"/>
              </w:rPr>
              <w:t>VGK</w:t>
            </w:r>
          </w:p>
        </w:tc>
        <w:tc>
          <w:tcPr>
            <w:tcW w:w="7986" w:type="dxa"/>
          </w:tcPr>
          <w:p w14:paraId="1D19EB15" w14:textId="3539EC03" w:rsidR="009D0594" w:rsidRPr="00BC4421" w:rsidRDefault="009D0594" w:rsidP="009D0594">
            <w:pPr>
              <w:spacing w:before="0"/>
              <w:rPr>
                <w:rFonts w:cstheme="minorHAnsi"/>
                <w:szCs w:val="18"/>
              </w:rPr>
            </w:pPr>
            <w:r w:rsidRPr="00BC4421">
              <w:rPr>
                <w:rFonts w:cstheme="minorHAnsi"/>
                <w:szCs w:val="18"/>
              </w:rPr>
              <w:t>Vaiko gerovės komisija</w:t>
            </w:r>
          </w:p>
        </w:tc>
      </w:tr>
      <w:tr w:rsidR="009D0594" w:rsidRPr="00BC4421" w14:paraId="0FF9E48E" w14:textId="77777777" w:rsidTr="6EB25C05">
        <w:tc>
          <w:tcPr>
            <w:tcW w:w="2268" w:type="dxa"/>
          </w:tcPr>
          <w:p w14:paraId="20FD7956" w14:textId="0D1806E3" w:rsidR="009D0594" w:rsidRPr="00BC4421" w:rsidRDefault="009D0594" w:rsidP="009D0594">
            <w:pPr>
              <w:spacing w:before="0"/>
              <w:rPr>
                <w:rFonts w:cstheme="minorHAnsi"/>
                <w:szCs w:val="18"/>
              </w:rPr>
            </w:pPr>
            <w:r w:rsidRPr="00BC4421">
              <w:rPr>
                <w:rFonts w:cstheme="minorHAnsi"/>
                <w:szCs w:val="18"/>
              </w:rPr>
              <w:t>VSSA</w:t>
            </w:r>
          </w:p>
        </w:tc>
        <w:tc>
          <w:tcPr>
            <w:tcW w:w="7986" w:type="dxa"/>
          </w:tcPr>
          <w:p w14:paraId="37248B1F" w14:textId="684A080D" w:rsidR="009D0594" w:rsidRPr="00BC4421" w:rsidRDefault="009D0594" w:rsidP="009D0594">
            <w:pPr>
              <w:spacing w:before="0"/>
              <w:rPr>
                <w:rFonts w:cstheme="minorHAnsi"/>
                <w:szCs w:val="18"/>
              </w:rPr>
            </w:pPr>
            <w:r w:rsidRPr="00BC4421">
              <w:rPr>
                <w:rFonts w:cstheme="minorHAnsi"/>
                <w:szCs w:val="18"/>
              </w:rPr>
              <w:t>Valstybinė skaitmeninių sprendimų agentūra</w:t>
            </w:r>
          </w:p>
        </w:tc>
      </w:tr>
    </w:tbl>
    <w:p w14:paraId="39A288B9" w14:textId="76138E69" w:rsidR="00662A47" w:rsidRPr="00BC4421" w:rsidRDefault="00662A47" w:rsidP="0087404C">
      <w:pPr>
        <w:pStyle w:val="Title-Tableofcontent"/>
        <w:spacing w:before="0" w:after="0"/>
        <w:rPr>
          <w:b w:val="0"/>
        </w:rPr>
        <w:sectPr w:rsidR="00662A47" w:rsidRPr="00BC4421" w:rsidSect="000E315E">
          <w:headerReference w:type="default" r:id="rId13"/>
          <w:pgSz w:w="11906" w:h="16838"/>
          <w:pgMar w:top="1469" w:right="821" w:bottom="1469" w:left="821" w:header="0" w:footer="0" w:gutter="0"/>
          <w:pgNumType w:start="0"/>
          <w:cols w:space="708"/>
          <w:titlePg/>
          <w:docGrid w:linePitch="360"/>
        </w:sectPr>
      </w:pPr>
    </w:p>
    <w:sdt>
      <w:sdtPr>
        <w:rPr>
          <w:rFonts w:asciiTheme="minorHAnsi" w:eastAsiaTheme="minorHAnsi" w:hAnsiTheme="minorHAnsi" w:cstheme="minorBidi"/>
          <w:color w:val="auto"/>
          <w:kern w:val="2"/>
          <w:sz w:val="18"/>
          <w:szCs w:val="22"/>
          <w14:ligatures w14:val="standardContextual"/>
        </w:rPr>
        <w:id w:val="1579788657"/>
        <w:docPartObj>
          <w:docPartGallery w:val="Table of Contents"/>
          <w:docPartUnique/>
        </w:docPartObj>
      </w:sdtPr>
      <w:sdtEndPr>
        <w:rPr>
          <w:b/>
          <w:bCs/>
        </w:rPr>
      </w:sdtEndPr>
      <w:sdtContent>
        <w:p w14:paraId="7055707B" w14:textId="10C18257" w:rsidR="005D0775" w:rsidRPr="00BC4421" w:rsidRDefault="005D0775" w:rsidP="0087404C">
          <w:pPr>
            <w:pStyle w:val="Turinioantrat"/>
            <w:numPr>
              <w:ilvl w:val="0"/>
              <w:numId w:val="0"/>
            </w:numPr>
            <w:ind w:left="432" w:hanging="432"/>
            <w:rPr>
              <w:rFonts w:hint="eastAsia"/>
            </w:rPr>
          </w:pPr>
          <w:r w:rsidRPr="00BC4421">
            <w:t>Turinys</w:t>
          </w:r>
        </w:p>
        <w:p w14:paraId="3225BF7B" w14:textId="759F6B3E" w:rsidR="008A4885" w:rsidRPr="00BC4421" w:rsidRDefault="005D0775">
          <w:pPr>
            <w:pStyle w:val="Turinys1"/>
            <w:rPr>
              <w:rFonts w:eastAsiaTheme="minorEastAsia"/>
              <w:noProof/>
              <w:sz w:val="24"/>
              <w:szCs w:val="24"/>
              <w:lang w:eastAsia="lt-LT"/>
            </w:rPr>
          </w:pPr>
          <w:r w:rsidRPr="00BC4421">
            <w:fldChar w:fldCharType="begin"/>
          </w:r>
          <w:r w:rsidRPr="00BC4421">
            <w:instrText xml:space="preserve"> TOC \o "1-3" \h \z \u </w:instrText>
          </w:r>
          <w:r w:rsidRPr="00BC4421">
            <w:fldChar w:fldCharType="separate"/>
          </w:r>
          <w:hyperlink w:anchor="_Toc187395316" w:history="1">
            <w:r w:rsidR="008A4885" w:rsidRPr="00BC4421">
              <w:rPr>
                <w:rStyle w:val="Hipersaitas"/>
                <w:noProof/>
              </w:rPr>
              <w:t>1</w:t>
            </w:r>
            <w:r w:rsidR="008A4885" w:rsidRPr="00BC4421">
              <w:rPr>
                <w:rFonts w:eastAsiaTheme="minorEastAsia"/>
                <w:noProof/>
                <w:sz w:val="24"/>
                <w:szCs w:val="24"/>
                <w:lang w:eastAsia="lt-LT"/>
              </w:rPr>
              <w:tab/>
            </w:r>
            <w:r w:rsidR="008A4885" w:rsidRPr="00BC4421">
              <w:rPr>
                <w:rStyle w:val="Hipersaitas"/>
                <w:noProof/>
              </w:rPr>
              <w:t>Įvadas</w:t>
            </w:r>
            <w:r w:rsidR="008A4885" w:rsidRPr="00BC4421">
              <w:rPr>
                <w:noProof/>
                <w:webHidden/>
              </w:rPr>
              <w:tab/>
            </w:r>
            <w:r w:rsidR="008A4885" w:rsidRPr="00BC4421">
              <w:rPr>
                <w:noProof/>
                <w:webHidden/>
              </w:rPr>
              <w:fldChar w:fldCharType="begin"/>
            </w:r>
            <w:r w:rsidR="008A4885" w:rsidRPr="00BC4421">
              <w:rPr>
                <w:noProof/>
                <w:webHidden/>
              </w:rPr>
              <w:instrText xml:space="preserve"> PAGEREF _Toc187395316 \h </w:instrText>
            </w:r>
            <w:r w:rsidR="008A4885" w:rsidRPr="00BC4421">
              <w:rPr>
                <w:noProof/>
                <w:webHidden/>
              </w:rPr>
            </w:r>
            <w:r w:rsidR="008A4885" w:rsidRPr="00BC4421">
              <w:rPr>
                <w:noProof/>
                <w:webHidden/>
              </w:rPr>
              <w:fldChar w:fldCharType="separate"/>
            </w:r>
            <w:r w:rsidR="008A4885" w:rsidRPr="00BC4421">
              <w:rPr>
                <w:noProof/>
                <w:webHidden/>
              </w:rPr>
              <w:t>4</w:t>
            </w:r>
            <w:r w:rsidR="008A4885" w:rsidRPr="00BC4421">
              <w:rPr>
                <w:noProof/>
                <w:webHidden/>
              </w:rPr>
              <w:fldChar w:fldCharType="end"/>
            </w:r>
          </w:hyperlink>
        </w:p>
        <w:p w14:paraId="6D2F9A23" w14:textId="053BA4D3"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5317" w:history="1">
            <w:r w:rsidRPr="00BC4421">
              <w:rPr>
                <w:rStyle w:val="Hipersaitas"/>
                <w:noProof/>
              </w:rPr>
              <w:t>1.1</w:t>
            </w:r>
            <w:r w:rsidRPr="00BC4421">
              <w:rPr>
                <w:rFonts w:eastAsiaTheme="minorEastAsia"/>
                <w:noProof/>
                <w:sz w:val="24"/>
                <w:szCs w:val="24"/>
                <w:lang w:eastAsia="lt-LT"/>
              </w:rPr>
              <w:tab/>
            </w:r>
            <w:r w:rsidRPr="00BC4421">
              <w:rPr>
                <w:rStyle w:val="Hipersaitas"/>
                <w:noProof/>
              </w:rPr>
              <w:t>Projekto tikslai ir uždaviniai</w:t>
            </w:r>
            <w:r w:rsidRPr="00BC4421">
              <w:rPr>
                <w:noProof/>
                <w:webHidden/>
              </w:rPr>
              <w:tab/>
            </w:r>
            <w:r w:rsidRPr="00BC4421">
              <w:rPr>
                <w:noProof/>
                <w:webHidden/>
              </w:rPr>
              <w:fldChar w:fldCharType="begin"/>
            </w:r>
            <w:r w:rsidRPr="00BC4421">
              <w:rPr>
                <w:noProof/>
                <w:webHidden/>
              </w:rPr>
              <w:instrText xml:space="preserve"> PAGEREF _Toc187395317 \h </w:instrText>
            </w:r>
            <w:r w:rsidRPr="00BC4421">
              <w:rPr>
                <w:noProof/>
                <w:webHidden/>
              </w:rPr>
            </w:r>
            <w:r w:rsidRPr="00BC4421">
              <w:rPr>
                <w:noProof/>
                <w:webHidden/>
              </w:rPr>
              <w:fldChar w:fldCharType="separate"/>
            </w:r>
            <w:r w:rsidRPr="00BC4421">
              <w:rPr>
                <w:noProof/>
                <w:webHidden/>
              </w:rPr>
              <w:t>4</w:t>
            </w:r>
            <w:r w:rsidRPr="00BC4421">
              <w:rPr>
                <w:noProof/>
                <w:webHidden/>
              </w:rPr>
              <w:fldChar w:fldCharType="end"/>
            </w:r>
          </w:hyperlink>
        </w:p>
        <w:p w14:paraId="5639235B" w14:textId="14D7736C"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5318" w:history="1">
            <w:r w:rsidRPr="00BC4421">
              <w:rPr>
                <w:rStyle w:val="Hipersaitas"/>
                <w:noProof/>
              </w:rPr>
              <w:t>1.2</w:t>
            </w:r>
            <w:r w:rsidRPr="00BC4421">
              <w:rPr>
                <w:rFonts w:eastAsiaTheme="minorEastAsia"/>
                <w:noProof/>
                <w:sz w:val="24"/>
                <w:szCs w:val="24"/>
                <w:lang w:eastAsia="lt-LT"/>
              </w:rPr>
              <w:tab/>
            </w:r>
            <w:r w:rsidRPr="00BC4421">
              <w:rPr>
                <w:rStyle w:val="Hipersaitas"/>
                <w:noProof/>
              </w:rPr>
              <w:t>Esama situacija</w:t>
            </w:r>
            <w:r w:rsidRPr="00BC4421">
              <w:rPr>
                <w:noProof/>
                <w:webHidden/>
              </w:rPr>
              <w:tab/>
            </w:r>
            <w:r w:rsidRPr="00BC4421">
              <w:rPr>
                <w:noProof/>
                <w:webHidden/>
              </w:rPr>
              <w:fldChar w:fldCharType="begin"/>
            </w:r>
            <w:r w:rsidRPr="00BC4421">
              <w:rPr>
                <w:noProof/>
                <w:webHidden/>
              </w:rPr>
              <w:instrText xml:space="preserve"> PAGEREF _Toc187395318 \h </w:instrText>
            </w:r>
            <w:r w:rsidRPr="00BC4421">
              <w:rPr>
                <w:noProof/>
                <w:webHidden/>
              </w:rPr>
            </w:r>
            <w:r w:rsidRPr="00BC4421">
              <w:rPr>
                <w:noProof/>
                <w:webHidden/>
              </w:rPr>
              <w:fldChar w:fldCharType="separate"/>
            </w:r>
            <w:r w:rsidRPr="00BC4421">
              <w:rPr>
                <w:noProof/>
                <w:webHidden/>
              </w:rPr>
              <w:t>4</w:t>
            </w:r>
            <w:r w:rsidRPr="00BC4421">
              <w:rPr>
                <w:noProof/>
                <w:webHidden/>
              </w:rPr>
              <w:fldChar w:fldCharType="end"/>
            </w:r>
          </w:hyperlink>
        </w:p>
        <w:p w14:paraId="690E3099" w14:textId="0015DDF0"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5321" w:history="1">
            <w:r w:rsidRPr="00BC4421">
              <w:rPr>
                <w:rStyle w:val="Hipersaitas"/>
                <w:noProof/>
              </w:rPr>
              <w:t>1.3</w:t>
            </w:r>
            <w:r w:rsidRPr="00BC4421">
              <w:rPr>
                <w:rFonts w:eastAsiaTheme="minorEastAsia"/>
                <w:noProof/>
                <w:sz w:val="24"/>
                <w:szCs w:val="24"/>
                <w:lang w:eastAsia="lt-LT"/>
              </w:rPr>
              <w:tab/>
            </w:r>
            <w:r w:rsidRPr="00BC4421">
              <w:rPr>
                <w:rStyle w:val="Hipersaitas"/>
                <w:noProof/>
              </w:rPr>
              <w:t>Pageidaujama situacija</w:t>
            </w:r>
            <w:r w:rsidRPr="00BC4421">
              <w:rPr>
                <w:noProof/>
                <w:webHidden/>
              </w:rPr>
              <w:tab/>
            </w:r>
            <w:r w:rsidRPr="00BC4421">
              <w:rPr>
                <w:noProof/>
                <w:webHidden/>
              </w:rPr>
              <w:fldChar w:fldCharType="begin"/>
            </w:r>
            <w:r w:rsidRPr="00BC4421">
              <w:rPr>
                <w:noProof/>
                <w:webHidden/>
              </w:rPr>
              <w:instrText xml:space="preserve"> PAGEREF _Toc187395321 \h </w:instrText>
            </w:r>
            <w:r w:rsidRPr="00BC4421">
              <w:rPr>
                <w:noProof/>
                <w:webHidden/>
              </w:rPr>
            </w:r>
            <w:r w:rsidRPr="00BC4421">
              <w:rPr>
                <w:noProof/>
                <w:webHidden/>
              </w:rPr>
              <w:fldChar w:fldCharType="separate"/>
            </w:r>
            <w:r w:rsidRPr="00BC4421">
              <w:rPr>
                <w:noProof/>
                <w:webHidden/>
              </w:rPr>
              <w:t>5</w:t>
            </w:r>
            <w:r w:rsidRPr="00BC4421">
              <w:rPr>
                <w:noProof/>
                <w:webHidden/>
              </w:rPr>
              <w:fldChar w:fldCharType="end"/>
            </w:r>
          </w:hyperlink>
        </w:p>
        <w:p w14:paraId="606B55EA" w14:textId="4C90719E" w:rsidR="008A4885" w:rsidRPr="00BC4421" w:rsidRDefault="008A4885">
          <w:pPr>
            <w:pStyle w:val="Turinys1"/>
            <w:rPr>
              <w:rFonts w:eastAsiaTheme="minorEastAsia"/>
              <w:noProof/>
              <w:sz w:val="24"/>
              <w:szCs w:val="24"/>
              <w:lang w:eastAsia="lt-LT"/>
            </w:rPr>
          </w:pPr>
          <w:hyperlink w:anchor="_Toc187395322" w:history="1">
            <w:r w:rsidRPr="00BC4421">
              <w:rPr>
                <w:rStyle w:val="Hipersaitas"/>
                <w:noProof/>
              </w:rPr>
              <w:t>2</w:t>
            </w:r>
            <w:r w:rsidRPr="00BC4421">
              <w:rPr>
                <w:rFonts w:eastAsiaTheme="minorEastAsia"/>
                <w:noProof/>
                <w:sz w:val="24"/>
                <w:szCs w:val="24"/>
                <w:lang w:eastAsia="lt-LT"/>
              </w:rPr>
              <w:tab/>
            </w:r>
            <w:r w:rsidRPr="00BC4421">
              <w:rPr>
                <w:rStyle w:val="Hipersaitas"/>
                <w:noProof/>
              </w:rPr>
              <w:t>Principinė funkcinė architektūra</w:t>
            </w:r>
            <w:r w:rsidRPr="00BC4421">
              <w:rPr>
                <w:noProof/>
                <w:webHidden/>
              </w:rPr>
              <w:tab/>
            </w:r>
            <w:r w:rsidRPr="00BC4421">
              <w:rPr>
                <w:noProof/>
                <w:webHidden/>
              </w:rPr>
              <w:fldChar w:fldCharType="begin"/>
            </w:r>
            <w:r w:rsidRPr="00BC4421">
              <w:rPr>
                <w:noProof/>
                <w:webHidden/>
              </w:rPr>
              <w:instrText xml:space="preserve"> PAGEREF _Toc187395322 \h </w:instrText>
            </w:r>
            <w:r w:rsidRPr="00BC4421">
              <w:rPr>
                <w:noProof/>
                <w:webHidden/>
              </w:rPr>
            </w:r>
            <w:r w:rsidRPr="00BC4421">
              <w:rPr>
                <w:noProof/>
                <w:webHidden/>
              </w:rPr>
              <w:fldChar w:fldCharType="separate"/>
            </w:r>
            <w:r w:rsidRPr="00BC4421">
              <w:rPr>
                <w:noProof/>
                <w:webHidden/>
              </w:rPr>
              <w:t>6</w:t>
            </w:r>
            <w:r w:rsidRPr="00BC4421">
              <w:rPr>
                <w:noProof/>
                <w:webHidden/>
              </w:rPr>
              <w:fldChar w:fldCharType="end"/>
            </w:r>
          </w:hyperlink>
        </w:p>
        <w:p w14:paraId="10CBE746" w14:textId="48C99490" w:rsidR="008A4885" w:rsidRPr="00BC4421" w:rsidRDefault="008A4885">
          <w:pPr>
            <w:pStyle w:val="Turinys1"/>
            <w:rPr>
              <w:rFonts w:eastAsiaTheme="minorEastAsia"/>
              <w:noProof/>
              <w:sz w:val="24"/>
              <w:szCs w:val="24"/>
              <w:lang w:eastAsia="lt-LT"/>
            </w:rPr>
          </w:pPr>
          <w:hyperlink w:anchor="_Toc187395323" w:history="1">
            <w:r w:rsidRPr="00BC4421">
              <w:rPr>
                <w:rStyle w:val="Hipersaitas"/>
                <w:noProof/>
              </w:rPr>
              <w:t>3</w:t>
            </w:r>
            <w:r w:rsidRPr="00BC4421">
              <w:rPr>
                <w:rFonts w:eastAsiaTheme="minorEastAsia"/>
                <w:noProof/>
                <w:sz w:val="24"/>
                <w:szCs w:val="24"/>
                <w:lang w:eastAsia="lt-LT"/>
              </w:rPr>
              <w:tab/>
            </w:r>
            <w:r w:rsidRPr="00BC4421">
              <w:rPr>
                <w:rStyle w:val="Hipersaitas"/>
                <w:noProof/>
              </w:rPr>
              <w:t>Sistemai keliami reikalavimai</w:t>
            </w:r>
            <w:r w:rsidRPr="00BC4421">
              <w:rPr>
                <w:noProof/>
                <w:webHidden/>
              </w:rPr>
              <w:tab/>
            </w:r>
            <w:r w:rsidRPr="00BC4421">
              <w:rPr>
                <w:noProof/>
                <w:webHidden/>
              </w:rPr>
              <w:fldChar w:fldCharType="begin"/>
            </w:r>
            <w:r w:rsidRPr="00BC4421">
              <w:rPr>
                <w:noProof/>
                <w:webHidden/>
              </w:rPr>
              <w:instrText xml:space="preserve"> PAGEREF _Toc187395323 \h </w:instrText>
            </w:r>
            <w:r w:rsidRPr="00BC4421">
              <w:rPr>
                <w:noProof/>
                <w:webHidden/>
              </w:rPr>
            </w:r>
            <w:r w:rsidRPr="00BC4421">
              <w:rPr>
                <w:noProof/>
                <w:webHidden/>
              </w:rPr>
              <w:fldChar w:fldCharType="separate"/>
            </w:r>
            <w:r w:rsidRPr="00BC4421">
              <w:rPr>
                <w:noProof/>
                <w:webHidden/>
              </w:rPr>
              <w:t>10</w:t>
            </w:r>
            <w:r w:rsidRPr="00BC4421">
              <w:rPr>
                <w:noProof/>
                <w:webHidden/>
              </w:rPr>
              <w:fldChar w:fldCharType="end"/>
            </w:r>
          </w:hyperlink>
        </w:p>
        <w:p w14:paraId="7974262B" w14:textId="2E226993"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5324" w:history="1">
            <w:r w:rsidRPr="00BC4421">
              <w:rPr>
                <w:rStyle w:val="Hipersaitas"/>
                <w:noProof/>
              </w:rPr>
              <w:t>3.1</w:t>
            </w:r>
            <w:r w:rsidRPr="00BC4421">
              <w:rPr>
                <w:rFonts w:eastAsiaTheme="minorEastAsia"/>
                <w:noProof/>
                <w:sz w:val="24"/>
                <w:szCs w:val="24"/>
                <w:lang w:eastAsia="lt-LT"/>
              </w:rPr>
              <w:tab/>
            </w:r>
            <w:r w:rsidRPr="00BC4421">
              <w:rPr>
                <w:rStyle w:val="Hipersaitas"/>
                <w:noProof/>
              </w:rPr>
              <w:t>Bendrosios Nuostatos</w:t>
            </w:r>
            <w:r w:rsidRPr="00BC4421">
              <w:rPr>
                <w:noProof/>
                <w:webHidden/>
              </w:rPr>
              <w:tab/>
            </w:r>
            <w:r w:rsidRPr="00BC4421">
              <w:rPr>
                <w:noProof/>
                <w:webHidden/>
              </w:rPr>
              <w:fldChar w:fldCharType="begin"/>
            </w:r>
            <w:r w:rsidRPr="00BC4421">
              <w:rPr>
                <w:noProof/>
                <w:webHidden/>
              </w:rPr>
              <w:instrText xml:space="preserve"> PAGEREF _Toc187395324 \h </w:instrText>
            </w:r>
            <w:r w:rsidRPr="00BC4421">
              <w:rPr>
                <w:noProof/>
                <w:webHidden/>
              </w:rPr>
            </w:r>
            <w:r w:rsidRPr="00BC4421">
              <w:rPr>
                <w:noProof/>
                <w:webHidden/>
              </w:rPr>
              <w:fldChar w:fldCharType="separate"/>
            </w:r>
            <w:r w:rsidRPr="00BC4421">
              <w:rPr>
                <w:noProof/>
                <w:webHidden/>
              </w:rPr>
              <w:t>10</w:t>
            </w:r>
            <w:r w:rsidRPr="00BC4421">
              <w:rPr>
                <w:noProof/>
                <w:webHidden/>
              </w:rPr>
              <w:fldChar w:fldCharType="end"/>
            </w:r>
          </w:hyperlink>
        </w:p>
        <w:p w14:paraId="77E9333B" w14:textId="4C5D7AE3"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5325" w:history="1">
            <w:r w:rsidRPr="00BC4421">
              <w:rPr>
                <w:rStyle w:val="Hipersaitas"/>
                <w:noProof/>
              </w:rPr>
              <w:t>3.2</w:t>
            </w:r>
            <w:r w:rsidRPr="00BC4421">
              <w:rPr>
                <w:rFonts w:eastAsiaTheme="minorEastAsia"/>
                <w:noProof/>
                <w:sz w:val="24"/>
                <w:szCs w:val="24"/>
                <w:lang w:eastAsia="lt-LT"/>
              </w:rPr>
              <w:tab/>
            </w:r>
            <w:r w:rsidRPr="00BC4421">
              <w:rPr>
                <w:rStyle w:val="Hipersaitas"/>
                <w:noProof/>
              </w:rPr>
              <w:t>Funkciniai reikalavimai</w:t>
            </w:r>
            <w:r w:rsidRPr="00BC4421">
              <w:rPr>
                <w:noProof/>
                <w:webHidden/>
              </w:rPr>
              <w:tab/>
            </w:r>
            <w:r w:rsidRPr="00BC4421">
              <w:rPr>
                <w:noProof/>
                <w:webHidden/>
              </w:rPr>
              <w:fldChar w:fldCharType="begin"/>
            </w:r>
            <w:r w:rsidRPr="00BC4421">
              <w:rPr>
                <w:noProof/>
                <w:webHidden/>
              </w:rPr>
              <w:instrText xml:space="preserve"> PAGEREF _Toc187395325 \h </w:instrText>
            </w:r>
            <w:r w:rsidRPr="00BC4421">
              <w:rPr>
                <w:noProof/>
                <w:webHidden/>
              </w:rPr>
            </w:r>
            <w:r w:rsidRPr="00BC4421">
              <w:rPr>
                <w:noProof/>
                <w:webHidden/>
              </w:rPr>
              <w:fldChar w:fldCharType="separate"/>
            </w:r>
            <w:r w:rsidRPr="00BC4421">
              <w:rPr>
                <w:noProof/>
                <w:webHidden/>
              </w:rPr>
              <w:t>12</w:t>
            </w:r>
            <w:r w:rsidRPr="00BC4421">
              <w:rPr>
                <w:noProof/>
                <w:webHidden/>
              </w:rPr>
              <w:fldChar w:fldCharType="end"/>
            </w:r>
          </w:hyperlink>
        </w:p>
        <w:p w14:paraId="485F6920" w14:textId="38EAF0AB" w:rsidR="008A4885" w:rsidRPr="00BC4421" w:rsidRDefault="008A4885">
          <w:pPr>
            <w:pStyle w:val="Turinys3"/>
            <w:tabs>
              <w:tab w:val="left" w:pos="1680"/>
              <w:tab w:val="right" w:leader="dot" w:pos="10252"/>
            </w:tabs>
            <w:rPr>
              <w:rFonts w:eastAsiaTheme="minorEastAsia"/>
              <w:noProof/>
              <w:sz w:val="24"/>
              <w:szCs w:val="24"/>
              <w:lang w:eastAsia="lt-LT"/>
            </w:rPr>
          </w:pPr>
          <w:hyperlink w:anchor="_Toc187395326" w:history="1">
            <w:r w:rsidRPr="00BC4421">
              <w:rPr>
                <w:rStyle w:val="Hipersaitas"/>
                <w:noProof/>
              </w:rPr>
              <w:t>3.2.1</w:t>
            </w:r>
            <w:r w:rsidRPr="00BC4421">
              <w:rPr>
                <w:rFonts w:eastAsiaTheme="minorEastAsia"/>
                <w:noProof/>
                <w:sz w:val="24"/>
                <w:szCs w:val="24"/>
                <w:lang w:eastAsia="lt-LT"/>
              </w:rPr>
              <w:tab/>
            </w:r>
            <w:r w:rsidRPr="00BC4421">
              <w:rPr>
                <w:rStyle w:val="Hipersaitas"/>
                <w:noProof/>
              </w:rPr>
              <w:t>Reikalavimai išorinio naudojimo moduliui</w:t>
            </w:r>
            <w:r w:rsidRPr="00BC4421">
              <w:rPr>
                <w:noProof/>
                <w:webHidden/>
              </w:rPr>
              <w:tab/>
            </w:r>
            <w:r w:rsidRPr="00BC4421">
              <w:rPr>
                <w:noProof/>
                <w:webHidden/>
              </w:rPr>
              <w:fldChar w:fldCharType="begin"/>
            </w:r>
            <w:r w:rsidRPr="00BC4421">
              <w:rPr>
                <w:noProof/>
                <w:webHidden/>
              </w:rPr>
              <w:instrText xml:space="preserve"> PAGEREF _Toc187395326 \h </w:instrText>
            </w:r>
            <w:r w:rsidRPr="00BC4421">
              <w:rPr>
                <w:noProof/>
                <w:webHidden/>
              </w:rPr>
            </w:r>
            <w:r w:rsidRPr="00BC4421">
              <w:rPr>
                <w:noProof/>
                <w:webHidden/>
              </w:rPr>
              <w:fldChar w:fldCharType="separate"/>
            </w:r>
            <w:r w:rsidRPr="00BC4421">
              <w:rPr>
                <w:noProof/>
                <w:webHidden/>
              </w:rPr>
              <w:t>12</w:t>
            </w:r>
            <w:r w:rsidRPr="00BC4421">
              <w:rPr>
                <w:noProof/>
                <w:webHidden/>
              </w:rPr>
              <w:fldChar w:fldCharType="end"/>
            </w:r>
          </w:hyperlink>
        </w:p>
        <w:p w14:paraId="0F50D2DC" w14:textId="6D681AB5" w:rsidR="008A4885" w:rsidRPr="00BC4421" w:rsidRDefault="008A4885">
          <w:pPr>
            <w:pStyle w:val="Turinys3"/>
            <w:tabs>
              <w:tab w:val="left" w:pos="1680"/>
              <w:tab w:val="right" w:leader="dot" w:pos="10252"/>
            </w:tabs>
            <w:rPr>
              <w:rFonts w:eastAsiaTheme="minorEastAsia"/>
              <w:noProof/>
              <w:sz w:val="24"/>
              <w:szCs w:val="24"/>
              <w:lang w:eastAsia="lt-LT"/>
            </w:rPr>
          </w:pPr>
          <w:hyperlink w:anchor="_Toc187395327" w:history="1">
            <w:r w:rsidRPr="00BC4421">
              <w:rPr>
                <w:rStyle w:val="Hipersaitas"/>
                <w:noProof/>
              </w:rPr>
              <w:t>3.2.2</w:t>
            </w:r>
            <w:r w:rsidRPr="00BC4421">
              <w:rPr>
                <w:rFonts w:eastAsiaTheme="minorEastAsia"/>
                <w:noProof/>
                <w:sz w:val="24"/>
                <w:szCs w:val="24"/>
                <w:lang w:eastAsia="lt-LT"/>
              </w:rPr>
              <w:tab/>
            </w:r>
            <w:r w:rsidRPr="00BC4421">
              <w:rPr>
                <w:rStyle w:val="Hipersaitas"/>
                <w:noProof/>
              </w:rPr>
              <w:t>Reikalavimai vidinio naudojimo moduliui</w:t>
            </w:r>
            <w:r w:rsidRPr="00BC4421">
              <w:rPr>
                <w:noProof/>
                <w:webHidden/>
              </w:rPr>
              <w:tab/>
            </w:r>
            <w:r w:rsidRPr="00BC4421">
              <w:rPr>
                <w:noProof/>
                <w:webHidden/>
              </w:rPr>
              <w:fldChar w:fldCharType="begin"/>
            </w:r>
            <w:r w:rsidRPr="00BC4421">
              <w:rPr>
                <w:noProof/>
                <w:webHidden/>
              </w:rPr>
              <w:instrText xml:space="preserve"> PAGEREF _Toc187395327 \h </w:instrText>
            </w:r>
            <w:r w:rsidRPr="00BC4421">
              <w:rPr>
                <w:noProof/>
                <w:webHidden/>
              </w:rPr>
            </w:r>
            <w:r w:rsidRPr="00BC4421">
              <w:rPr>
                <w:noProof/>
                <w:webHidden/>
              </w:rPr>
              <w:fldChar w:fldCharType="separate"/>
            </w:r>
            <w:r w:rsidRPr="00BC4421">
              <w:rPr>
                <w:noProof/>
                <w:webHidden/>
              </w:rPr>
              <w:t>16</w:t>
            </w:r>
            <w:r w:rsidRPr="00BC4421">
              <w:rPr>
                <w:noProof/>
                <w:webHidden/>
              </w:rPr>
              <w:fldChar w:fldCharType="end"/>
            </w:r>
          </w:hyperlink>
        </w:p>
        <w:p w14:paraId="2AB5FA6B" w14:textId="09EB5E9E"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6074" w:history="1">
            <w:r w:rsidRPr="00BC4421">
              <w:rPr>
                <w:rStyle w:val="Hipersaitas"/>
                <w:noProof/>
              </w:rPr>
              <w:t>3.3</w:t>
            </w:r>
            <w:r w:rsidRPr="00BC4421">
              <w:rPr>
                <w:rFonts w:eastAsiaTheme="minorEastAsia"/>
                <w:noProof/>
                <w:sz w:val="24"/>
                <w:szCs w:val="24"/>
                <w:lang w:eastAsia="lt-LT"/>
              </w:rPr>
              <w:tab/>
            </w:r>
            <w:r w:rsidRPr="00BC4421">
              <w:rPr>
                <w:rStyle w:val="Hipersaitas"/>
                <w:noProof/>
              </w:rPr>
              <w:t>Nefunkciniai (techniniai) reikalavimai</w:t>
            </w:r>
            <w:r w:rsidRPr="00BC4421">
              <w:rPr>
                <w:noProof/>
                <w:webHidden/>
              </w:rPr>
              <w:tab/>
            </w:r>
            <w:r w:rsidRPr="00BC4421">
              <w:rPr>
                <w:noProof/>
                <w:webHidden/>
              </w:rPr>
              <w:fldChar w:fldCharType="begin"/>
            </w:r>
            <w:r w:rsidRPr="00BC4421">
              <w:rPr>
                <w:noProof/>
                <w:webHidden/>
              </w:rPr>
              <w:instrText xml:space="preserve"> PAGEREF _Toc187396074 \h </w:instrText>
            </w:r>
            <w:r w:rsidRPr="00BC4421">
              <w:rPr>
                <w:noProof/>
                <w:webHidden/>
              </w:rPr>
            </w:r>
            <w:r w:rsidRPr="00BC4421">
              <w:rPr>
                <w:noProof/>
                <w:webHidden/>
              </w:rPr>
              <w:fldChar w:fldCharType="separate"/>
            </w:r>
            <w:r w:rsidRPr="00BC4421">
              <w:rPr>
                <w:noProof/>
                <w:webHidden/>
              </w:rPr>
              <w:t>32</w:t>
            </w:r>
            <w:r w:rsidRPr="00BC4421">
              <w:rPr>
                <w:noProof/>
                <w:webHidden/>
              </w:rPr>
              <w:fldChar w:fldCharType="end"/>
            </w:r>
          </w:hyperlink>
        </w:p>
        <w:p w14:paraId="2254B310" w14:textId="4F038AA6" w:rsidR="008A4885" w:rsidRPr="00BC4421" w:rsidRDefault="008A4885">
          <w:pPr>
            <w:pStyle w:val="Turinys3"/>
            <w:tabs>
              <w:tab w:val="left" w:pos="1680"/>
              <w:tab w:val="right" w:leader="dot" w:pos="10252"/>
            </w:tabs>
            <w:rPr>
              <w:rFonts w:eastAsiaTheme="minorEastAsia"/>
              <w:noProof/>
              <w:sz w:val="24"/>
              <w:szCs w:val="24"/>
              <w:lang w:eastAsia="lt-LT"/>
            </w:rPr>
          </w:pPr>
          <w:hyperlink w:anchor="_Toc187396075" w:history="1">
            <w:r w:rsidRPr="00BC4421">
              <w:rPr>
                <w:rStyle w:val="Hipersaitas"/>
                <w:noProof/>
              </w:rPr>
              <w:t>3.3.1</w:t>
            </w:r>
            <w:r w:rsidRPr="00BC4421">
              <w:rPr>
                <w:rFonts w:eastAsiaTheme="minorEastAsia"/>
                <w:noProof/>
                <w:sz w:val="24"/>
                <w:szCs w:val="24"/>
                <w:lang w:eastAsia="lt-LT"/>
              </w:rPr>
              <w:tab/>
            </w:r>
            <w:r w:rsidRPr="00BC4421">
              <w:rPr>
                <w:rStyle w:val="Hipersaitas"/>
                <w:noProof/>
              </w:rPr>
              <w:t>Technologinės architektūros reikalavimai</w:t>
            </w:r>
            <w:r w:rsidRPr="00BC4421">
              <w:rPr>
                <w:noProof/>
                <w:webHidden/>
              </w:rPr>
              <w:tab/>
            </w:r>
            <w:r w:rsidRPr="00BC4421">
              <w:rPr>
                <w:noProof/>
                <w:webHidden/>
              </w:rPr>
              <w:fldChar w:fldCharType="begin"/>
            </w:r>
            <w:r w:rsidRPr="00BC4421">
              <w:rPr>
                <w:noProof/>
                <w:webHidden/>
              </w:rPr>
              <w:instrText xml:space="preserve"> PAGEREF _Toc187396075 \h </w:instrText>
            </w:r>
            <w:r w:rsidRPr="00BC4421">
              <w:rPr>
                <w:noProof/>
                <w:webHidden/>
              </w:rPr>
            </w:r>
            <w:r w:rsidRPr="00BC4421">
              <w:rPr>
                <w:noProof/>
                <w:webHidden/>
              </w:rPr>
              <w:fldChar w:fldCharType="separate"/>
            </w:r>
            <w:r w:rsidRPr="00BC4421">
              <w:rPr>
                <w:noProof/>
                <w:webHidden/>
              </w:rPr>
              <w:t>32</w:t>
            </w:r>
            <w:r w:rsidRPr="00BC4421">
              <w:rPr>
                <w:noProof/>
                <w:webHidden/>
              </w:rPr>
              <w:fldChar w:fldCharType="end"/>
            </w:r>
          </w:hyperlink>
        </w:p>
        <w:p w14:paraId="26663EA3" w14:textId="7F16C167" w:rsidR="008A4885" w:rsidRPr="00BC4421" w:rsidRDefault="008A4885">
          <w:pPr>
            <w:pStyle w:val="Turinys3"/>
            <w:tabs>
              <w:tab w:val="left" w:pos="1680"/>
              <w:tab w:val="right" w:leader="dot" w:pos="10252"/>
            </w:tabs>
            <w:rPr>
              <w:rFonts w:eastAsiaTheme="minorEastAsia"/>
              <w:noProof/>
              <w:sz w:val="24"/>
              <w:szCs w:val="24"/>
              <w:lang w:eastAsia="lt-LT"/>
            </w:rPr>
          </w:pPr>
          <w:hyperlink w:anchor="_Toc187396076" w:history="1">
            <w:r w:rsidRPr="00BC4421">
              <w:rPr>
                <w:rStyle w:val="Hipersaitas"/>
                <w:noProof/>
              </w:rPr>
              <w:t>3.3.2</w:t>
            </w:r>
            <w:r w:rsidRPr="00BC4421">
              <w:rPr>
                <w:rFonts w:eastAsiaTheme="minorEastAsia"/>
                <w:noProof/>
                <w:sz w:val="24"/>
                <w:szCs w:val="24"/>
                <w:lang w:eastAsia="lt-LT"/>
              </w:rPr>
              <w:tab/>
            </w:r>
            <w:r w:rsidRPr="00BC4421">
              <w:rPr>
                <w:rStyle w:val="Hipersaitas"/>
                <w:noProof/>
              </w:rPr>
              <w:t>Saugos architektūros reikalavimai</w:t>
            </w:r>
            <w:r w:rsidRPr="00BC4421">
              <w:rPr>
                <w:noProof/>
                <w:webHidden/>
              </w:rPr>
              <w:tab/>
            </w:r>
            <w:r w:rsidRPr="00BC4421">
              <w:rPr>
                <w:noProof/>
                <w:webHidden/>
              </w:rPr>
              <w:fldChar w:fldCharType="begin"/>
            </w:r>
            <w:r w:rsidRPr="00BC4421">
              <w:rPr>
                <w:noProof/>
                <w:webHidden/>
              </w:rPr>
              <w:instrText xml:space="preserve"> PAGEREF _Toc187396076 \h </w:instrText>
            </w:r>
            <w:r w:rsidRPr="00BC4421">
              <w:rPr>
                <w:noProof/>
                <w:webHidden/>
              </w:rPr>
            </w:r>
            <w:r w:rsidRPr="00BC4421">
              <w:rPr>
                <w:noProof/>
                <w:webHidden/>
              </w:rPr>
              <w:fldChar w:fldCharType="separate"/>
            </w:r>
            <w:r w:rsidRPr="00BC4421">
              <w:rPr>
                <w:noProof/>
                <w:webHidden/>
              </w:rPr>
              <w:t>36</w:t>
            </w:r>
            <w:r w:rsidRPr="00BC4421">
              <w:rPr>
                <w:noProof/>
                <w:webHidden/>
              </w:rPr>
              <w:fldChar w:fldCharType="end"/>
            </w:r>
          </w:hyperlink>
        </w:p>
        <w:p w14:paraId="3B7DB42E" w14:textId="4F3D17F7" w:rsidR="008A4885" w:rsidRPr="00BC4421" w:rsidRDefault="008A4885">
          <w:pPr>
            <w:pStyle w:val="Turinys3"/>
            <w:tabs>
              <w:tab w:val="left" w:pos="1680"/>
              <w:tab w:val="right" w:leader="dot" w:pos="10252"/>
            </w:tabs>
            <w:rPr>
              <w:rFonts w:eastAsiaTheme="minorEastAsia"/>
              <w:noProof/>
              <w:sz w:val="24"/>
              <w:szCs w:val="24"/>
              <w:lang w:eastAsia="lt-LT"/>
            </w:rPr>
          </w:pPr>
          <w:hyperlink w:anchor="_Toc187396077" w:history="1">
            <w:r w:rsidRPr="00BC4421">
              <w:rPr>
                <w:rStyle w:val="Hipersaitas"/>
                <w:noProof/>
              </w:rPr>
              <w:t>3.3.3</w:t>
            </w:r>
            <w:r w:rsidRPr="00BC4421">
              <w:rPr>
                <w:rFonts w:eastAsiaTheme="minorEastAsia"/>
                <w:noProof/>
                <w:sz w:val="24"/>
                <w:szCs w:val="24"/>
                <w:lang w:eastAsia="lt-LT"/>
              </w:rPr>
              <w:tab/>
            </w:r>
            <w:r w:rsidRPr="00BC4421">
              <w:rPr>
                <w:rStyle w:val="Hipersaitas"/>
                <w:noProof/>
              </w:rPr>
              <w:t>Duomenų architektūros reikalavimai</w:t>
            </w:r>
            <w:r w:rsidRPr="00BC4421">
              <w:rPr>
                <w:noProof/>
                <w:webHidden/>
              </w:rPr>
              <w:tab/>
            </w:r>
            <w:r w:rsidRPr="00BC4421">
              <w:rPr>
                <w:noProof/>
                <w:webHidden/>
              </w:rPr>
              <w:fldChar w:fldCharType="begin"/>
            </w:r>
            <w:r w:rsidRPr="00BC4421">
              <w:rPr>
                <w:noProof/>
                <w:webHidden/>
              </w:rPr>
              <w:instrText xml:space="preserve"> PAGEREF _Toc187396077 \h </w:instrText>
            </w:r>
            <w:r w:rsidRPr="00BC4421">
              <w:rPr>
                <w:noProof/>
                <w:webHidden/>
              </w:rPr>
            </w:r>
            <w:r w:rsidRPr="00BC4421">
              <w:rPr>
                <w:noProof/>
                <w:webHidden/>
              </w:rPr>
              <w:fldChar w:fldCharType="separate"/>
            </w:r>
            <w:r w:rsidRPr="00BC4421">
              <w:rPr>
                <w:noProof/>
                <w:webHidden/>
              </w:rPr>
              <w:t>38</w:t>
            </w:r>
            <w:r w:rsidRPr="00BC4421">
              <w:rPr>
                <w:noProof/>
                <w:webHidden/>
              </w:rPr>
              <w:fldChar w:fldCharType="end"/>
            </w:r>
          </w:hyperlink>
        </w:p>
        <w:p w14:paraId="60760EB1" w14:textId="441B795A" w:rsidR="008A4885" w:rsidRPr="00BC4421" w:rsidRDefault="008A4885">
          <w:pPr>
            <w:pStyle w:val="Turinys3"/>
            <w:tabs>
              <w:tab w:val="left" w:pos="1680"/>
              <w:tab w:val="right" w:leader="dot" w:pos="10252"/>
            </w:tabs>
            <w:rPr>
              <w:rFonts w:eastAsiaTheme="minorEastAsia"/>
              <w:noProof/>
              <w:sz w:val="24"/>
              <w:szCs w:val="24"/>
              <w:lang w:eastAsia="lt-LT"/>
            </w:rPr>
          </w:pPr>
          <w:hyperlink w:anchor="_Toc187396078" w:history="1">
            <w:r w:rsidRPr="00BC4421">
              <w:rPr>
                <w:rStyle w:val="Hipersaitas"/>
                <w:noProof/>
              </w:rPr>
              <w:t>3.3.4</w:t>
            </w:r>
            <w:r w:rsidRPr="00BC4421">
              <w:rPr>
                <w:rFonts w:eastAsiaTheme="minorEastAsia"/>
                <w:noProof/>
                <w:sz w:val="24"/>
                <w:szCs w:val="24"/>
                <w:lang w:eastAsia="lt-LT"/>
              </w:rPr>
              <w:tab/>
            </w:r>
            <w:r w:rsidRPr="00BC4421">
              <w:rPr>
                <w:rStyle w:val="Hipersaitas"/>
                <w:noProof/>
              </w:rPr>
              <w:t>Aplikacijos architektūros reikalavimai</w:t>
            </w:r>
            <w:r w:rsidRPr="00BC4421">
              <w:rPr>
                <w:noProof/>
                <w:webHidden/>
              </w:rPr>
              <w:tab/>
            </w:r>
            <w:r w:rsidRPr="00BC4421">
              <w:rPr>
                <w:noProof/>
                <w:webHidden/>
              </w:rPr>
              <w:fldChar w:fldCharType="begin"/>
            </w:r>
            <w:r w:rsidRPr="00BC4421">
              <w:rPr>
                <w:noProof/>
                <w:webHidden/>
              </w:rPr>
              <w:instrText xml:space="preserve"> PAGEREF _Toc187396078 \h </w:instrText>
            </w:r>
            <w:r w:rsidRPr="00BC4421">
              <w:rPr>
                <w:noProof/>
                <w:webHidden/>
              </w:rPr>
            </w:r>
            <w:r w:rsidRPr="00BC4421">
              <w:rPr>
                <w:noProof/>
                <w:webHidden/>
              </w:rPr>
              <w:fldChar w:fldCharType="separate"/>
            </w:r>
            <w:r w:rsidRPr="00BC4421">
              <w:rPr>
                <w:noProof/>
                <w:webHidden/>
              </w:rPr>
              <w:t>40</w:t>
            </w:r>
            <w:r w:rsidRPr="00BC4421">
              <w:rPr>
                <w:noProof/>
                <w:webHidden/>
              </w:rPr>
              <w:fldChar w:fldCharType="end"/>
            </w:r>
          </w:hyperlink>
        </w:p>
        <w:p w14:paraId="2C1E8F2B" w14:textId="664E7AB0" w:rsidR="008A4885" w:rsidRPr="00BC4421" w:rsidRDefault="008A4885">
          <w:pPr>
            <w:pStyle w:val="Turinys3"/>
            <w:tabs>
              <w:tab w:val="left" w:pos="1680"/>
              <w:tab w:val="right" w:leader="dot" w:pos="10252"/>
            </w:tabs>
            <w:rPr>
              <w:rFonts w:eastAsiaTheme="minorEastAsia"/>
              <w:noProof/>
              <w:sz w:val="24"/>
              <w:szCs w:val="24"/>
              <w:lang w:eastAsia="lt-LT"/>
            </w:rPr>
          </w:pPr>
          <w:hyperlink w:anchor="_Toc187396079" w:history="1">
            <w:r w:rsidRPr="00BC4421">
              <w:rPr>
                <w:rStyle w:val="Hipersaitas"/>
                <w:noProof/>
              </w:rPr>
              <w:t>3.3.5</w:t>
            </w:r>
            <w:r w:rsidRPr="00BC4421">
              <w:rPr>
                <w:rFonts w:eastAsiaTheme="minorEastAsia"/>
                <w:noProof/>
                <w:sz w:val="24"/>
                <w:szCs w:val="24"/>
                <w:lang w:eastAsia="lt-LT"/>
              </w:rPr>
              <w:tab/>
            </w:r>
            <w:r w:rsidRPr="00BC4421">
              <w:rPr>
                <w:rStyle w:val="Hipersaitas"/>
                <w:noProof/>
              </w:rPr>
              <w:t>Reikalavimai UDTS (Universalioji duomenų teikimo sąsaja)</w:t>
            </w:r>
            <w:r w:rsidRPr="00BC4421">
              <w:rPr>
                <w:noProof/>
                <w:webHidden/>
              </w:rPr>
              <w:tab/>
            </w:r>
            <w:r w:rsidRPr="00BC4421">
              <w:rPr>
                <w:noProof/>
                <w:webHidden/>
              </w:rPr>
              <w:fldChar w:fldCharType="begin"/>
            </w:r>
            <w:r w:rsidRPr="00BC4421">
              <w:rPr>
                <w:noProof/>
                <w:webHidden/>
              </w:rPr>
              <w:instrText xml:space="preserve"> PAGEREF _Toc187396079 \h </w:instrText>
            </w:r>
            <w:r w:rsidRPr="00BC4421">
              <w:rPr>
                <w:noProof/>
                <w:webHidden/>
              </w:rPr>
            </w:r>
            <w:r w:rsidRPr="00BC4421">
              <w:rPr>
                <w:noProof/>
                <w:webHidden/>
              </w:rPr>
              <w:fldChar w:fldCharType="separate"/>
            </w:r>
            <w:r w:rsidRPr="00BC4421">
              <w:rPr>
                <w:noProof/>
                <w:webHidden/>
              </w:rPr>
              <w:t>42</w:t>
            </w:r>
            <w:r w:rsidRPr="00BC4421">
              <w:rPr>
                <w:noProof/>
                <w:webHidden/>
              </w:rPr>
              <w:fldChar w:fldCharType="end"/>
            </w:r>
          </w:hyperlink>
        </w:p>
        <w:p w14:paraId="2B67298F" w14:textId="25AEF4D7"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6080" w:history="1">
            <w:r w:rsidRPr="00BC4421">
              <w:rPr>
                <w:rStyle w:val="Hipersaitas"/>
                <w:noProof/>
              </w:rPr>
              <w:t>3.4</w:t>
            </w:r>
            <w:r w:rsidRPr="00BC4421">
              <w:rPr>
                <w:rFonts w:eastAsiaTheme="minorEastAsia"/>
                <w:noProof/>
                <w:sz w:val="24"/>
                <w:szCs w:val="24"/>
                <w:lang w:eastAsia="lt-LT"/>
              </w:rPr>
              <w:tab/>
            </w:r>
            <w:r w:rsidRPr="00BC4421">
              <w:rPr>
                <w:rStyle w:val="Hipersaitas"/>
                <w:noProof/>
              </w:rPr>
              <w:t>Reikalavimai programinės įrangos licencijoms</w:t>
            </w:r>
            <w:r w:rsidRPr="00BC4421">
              <w:rPr>
                <w:noProof/>
                <w:webHidden/>
              </w:rPr>
              <w:tab/>
            </w:r>
            <w:r w:rsidRPr="00BC4421">
              <w:rPr>
                <w:noProof/>
                <w:webHidden/>
              </w:rPr>
              <w:fldChar w:fldCharType="begin"/>
            </w:r>
            <w:r w:rsidRPr="00BC4421">
              <w:rPr>
                <w:noProof/>
                <w:webHidden/>
              </w:rPr>
              <w:instrText xml:space="preserve"> PAGEREF _Toc187396080 \h </w:instrText>
            </w:r>
            <w:r w:rsidRPr="00BC4421">
              <w:rPr>
                <w:noProof/>
                <w:webHidden/>
              </w:rPr>
            </w:r>
            <w:r w:rsidRPr="00BC4421">
              <w:rPr>
                <w:noProof/>
                <w:webHidden/>
              </w:rPr>
              <w:fldChar w:fldCharType="separate"/>
            </w:r>
            <w:r w:rsidRPr="00BC4421">
              <w:rPr>
                <w:noProof/>
                <w:webHidden/>
              </w:rPr>
              <w:t>42</w:t>
            </w:r>
            <w:r w:rsidRPr="00BC4421">
              <w:rPr>
                <w:noProof/>
                <w:webHidden/>
              </w:rPr>
              <w:fldChar w:fldCharType="end"/>
            </w:r>
          </w:hyperlink>
        </w:p>
        <w:p w14:paraId="2FB20A9F" w14:textId="369658DE"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6081" w:history="1">
            <w:r w:rsidRPr="00BC4421">
              <w:rPr>
                <w:rStyle w:val="Hipersaitas"/>
                <w:noProof/>
              </w:rPr>
              <w:t>3.5</w:t>
            </w:r>
            <w:r w:rsidRPr="00BC4421">
              <w:rPr>
                <w:rFonts w:eastAsiaTheme="minorEastAsia"/>
                <w:noProof/>
                <w:sz w:val="24"/>
                <w:szCs w:val="24"/>
                <w:lang w:eastAsia="lt-LT"/>
              </w:rPr>
              <w:tab/>
            </w:r>
            <w:r w:rsidRPr="00BC4421">
              <w:rPr>
                <w:rStyle w:val="Hipersaitas"/>
                <w:noProof/>
              </w:rPr>
              <w:t>Reikalavimai asmens duomenų saugai (BDAR)</w:t>
            </w:r>
            <w:r w:rsidRPr="00BC4421">
              <w:rPr>
                <w:noProof/>
                <w:webHidden/>
              </w:rPr>
              <w:tab/>
            </w:r>
            <w:r w:rsidRPr="00BC4421">
              <w:rPr>
                <w:noProof/>
                <w:webHidden/>
              </w:rPr>
              <w:fldChar w:fldCharType="begin"/>
            </w:r>
            <w:r w:rsidRPr="00BC4421">
              <w:rPr>
                <w:noProof/>
                <w:webHidden/>
              </w:rPr>
              <w:instrText xml:space="preserve"> PAGEREF _Toc187396081 \h </w:instrText>
            </w:r>
            <w:r w:rsidRPr="00BC4421">
              <w:rPr>
                <w:noProof/>
                <w:webHidden/>
              </w:rPr>
            </w:r>
            <w:r w:rsidRPr="00BC4421">
              <w:rPr>
                <w:noProof/>
                <w:webHidden/>
              </w:rPr>
              <w:fldChar w:fldCharType="separate"/>
            </w:r>
            <w:r w:rsidRPr="00BC4421">
              <w:rPr>
                <w:noProof/>
                <w:webHidden/>
              </w:rPr>
              <w:t>43</w:t>
            </w:r>
            <w:r w:rsidRPr="00BC4421">
              <w:rPr>
                <w:noProof/>
                <w:webHidden/>
              </w:rPr>
              <w:fldChar w:fldCharType="end"/>
            </w:r>
          </w:hyperlink>
        </w:p>
        <w:p w14:paraId="5C4E4E07" w14:textId="507CC3E3" w:rsidR="008A4885" w:rsidRPr="00BC4421" w:rsidRDefault="008A4885">
          <w:pPr>
            <w:pStyle w:val="Turinys1"/>
            <w:rPr>
              <w:rFonts w:eastAsiaTheme="minorEastAsia"/>
              <w:noProof/>
              <w:sz w:val="24"/>
              <w:szCs w:val="24"/>
              <w:lang w:eastAsia="lt-LT"/>
            </w:rPr>
          </w:pPr>
          <w:hyperlink w:anchor="_Toc187396082" w:history="1">
            <w:r w:rsidRPr="00BC4421">
              <w:rPr>
                <w:rStyle w:val="Hipersaitas"/>
                <w:noProof/>
              </w:rPr>
              <w:t>4</w:t>
            </w:r>
            <w:r w:rsidRPr="00BC4421">
              <w:rPr>
                <w:rFonts w:eastAsiaTheme="minorEastAsia"/>
                <w:noProof/>
                <w:sz w:val="24"/>
                <w:szCs w:val="24"/>
                <w:lang w:eastAsia="lt-LT"/>
              </w:rPr>
              <w:tab/>
            </w:r>
            <w:r w:rsidRPr="00BC4421">
              <w:rPr>
                <w:rStyle w:val="Hipersaitas"/>
                <w:noProof/>
              </w:rPr>
              <w:t>Projekto diegimo darbai</w:t>
            </w:r>
            <w:r w:rsidRPr="00BC4421">
              <w:rPr>
                <w:noProof/>
                <w:webHidden/>
              </w:rPr>
              <w:tab/>
            </w:r>
            <w:r w:rsidRPr="00BC4421">
              <w:rPr>
                <w:noProof/>
                <w:webHidden/>
              </w:rPr>
              <w:fldChar w:fldCharType="begin"/>
            </w:r>
            <w:r w:rsidRPr="00BC4421">
              <w:rPr>
                <w:noProof/>
                <w:webHidden/>
              </w:rPr>
              <w:instrText xml:space="preserve"> PAGEREF _Toc187396082 \h </w:instrText>
            </w:r>
            <w:r w:rsidRPr="00BC4421">
              <w:rPr>
                <w:noProof/>
                <w:webHidden/>
              </w:rPr>
            </w:r>
            <w:r w:rsidRPr="00BC4421">
              <w:rPr>
                <w:noProof/>
                <w:webHidden/>
              </w:rPr>
              <w:fldChar w:fldCharType="separate"/>
            </w:r>
            <w:r w:rsidRPr="00BC4421">
              <w:rPr>
                <w:noProof/>
                <w:webHidden/>
              </w:rPr>
              <w:t>44</w:t>
            </w:r>
            <w:r w:rsidRPr="00BC4421">
              <w:rPr>
                <w:noProof/>
                <w:webHidden/>
              </w:rPr>
              <w:fldChar w:fldCharType="end"/>
            </w:r>
          </w:hyperlink>
        </w:p>
        <w:p w14:paraId="43143B55" w14:textId="7FB24D70"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6083" w:history="1">
            <w:r w:rsidRPr="00BC4421">
              <w:rPr>
                <w:rStyle w:val="Hipersaitas"/>
                <w:noProof/>
              </w:rPr>
              <w:t>4.1</w:t>
            </w:r>
            <w:r w:rsidRPr="00BC4421">
              <w:rPr>
                <w:rFonts w:eastAsiaTheme="minorEastAsia"/>
                <w:noProof/>
                <w:sz w:val="24"/>
                <w:szCs w:val="24"/>
                <w:lang w:eastAsia="lt-LT"/>
              </w:rPr>
              <w:tab/>
            </w:r>
            <w:r w:rsidRPr="00BC4421">
              <w:rPr>
                <w:rStyle w:val="Hipersaitas"/>
                <w:noProof/>
              </w:rPr>
              <w:t>Bendri projekto įgyvendinimo reikalavimai</w:t>
            </w:r>
            <w:r w:rsidRPr="00BC4421">
              <w:rPr>
                <w:noProof/>
                <w:webHidden/>
              </w:rPr>
              <w:tab/>
            </w:r>
            <w:r w:rsidRPr="00BC4421">
              <w:rPr>
                <w:noProof/>
                <w:webHidden/>
              </w:rPr>
              <w:fldChar w:fldCharType="begin"/>
            </w:r>
            <w:r w:rsidRPr="00BC4421">
              <w:rPr>
                <w:noProof/>
                <w:webHidden/>
              </w:rPr>
              <w:instrText xml:space="preserve"> PAGEREF _Toc187396083 \h </w:instrText>
            </w:r>
            <w:r w:rsidRPr="00BC4421">
              <w:rPr>
                <w:noProof/>
                <w:webHidden/>
              </w:rPr>
            </w:r>
            <w:r w:rsidRPr="00BC4421">
              <w:rPr>
                <w:noProof/>
                <w:webHidden/>
              </w:rPr>
              <w:fldChar w:fldCharType="separate"/>
            </w:r>
            <w:r w:rsidRPr="00BC4421">
              <w:rPr>
                <w:noProof/>
                <w:webHidden/>
              </w:rPr>
              <w:t>44</w:t>
            </w:r>
            <w:r w:rsidRPr="00BC4421">
              <w:rPr>
                <w:noProof/>
                <w:webHidden/>
              </w:rPr>
              <w:fldChar w:fldCharType="end"/>
            </w:r>
          </w:hyperlink>
        </w:p>
        <w:p w14:paraId="7A350F15" w14:textId="5752B96B"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6084" w:history="1">
            <w:r w:rsidRPr="00BC4421">
              <w:rPr>
                <w:rStyle w:val="Hipersaitas"/>
                <w:noProof/>
              </w:rPr>
              <w:t>4.2</w:t>
            </w:r>
            <w:r w:rsidRPr="00BC4421">
              <w:rPr>
                <w:rFonts w:eastAsiaTheme="minorEastAsia"/>
                <w:noProof/>
                <w:sz w:val="24"/>
                <w:szCs w:val="24"/>
                <w:lang w:eastAsia="lt-LT"/>
              </w:rPr>
              <w:tab/>
            </w:r>
            <w:r w:rsidRPr="00BC4421">
              <w:rPr>
                <w:rStyle w:val="Hipersaitas"/>
                <w:noProof/>
              </w:rPr>
              <w:t>Vykdymo etapai ir terminai</w:t>
            </w:r>
            <w:r w:rsidRPr="00BC4421">
              <w:rPr>
                <w:noProof/>
                <w:webHidden/>
              </w:rPr>
              <w:tab/>
            </w:r>
            <w:r w:rsidRPr="00BC4421">
              <w:rPr>
                <w:noProof/>
                <w:webHidden/>
              </w:rPr>
              <w:fldChar w:fldCharType="begin"/>
            </w:r>
            <w:r w:rsidRPr="00BC4421">
              <w:rPr>
                <w:noProof/>
                <w:webHidden/>
              </w:rPr>
              <w:instrText xml:space="preserve"> PAGEREF _Toc187396084 \h </w:instrText>
            </w:r>
            <w:r w:rsidRPr="00BC4421">
              <w:rPr>
                <w:noProof/>
                <w:webHidden/>
              </w:rPr>
            </w:r>
            <w:r w:rsidRPr="00BC4421">
              <w:rPr>
                <w:noProof/>
                <w:webHidden/>
              </w:rPr>
              <w:fldChar w:fldCharType="separate"/>
            </w:r>
            <w:r w:rsidRPr="00BC4421">
              <w:rPr>
                <w:noProof/>
                <w:webHidden/>
              </w:rPr>
              <w:t>47</w:t>
            </w:r>
            <w:r w:rsidRPr="00BC4421">
              <w:rPr>
                <w:noProof/>
                <w:webHidden/>
              </w:rPr>
              <w:fldChar w:fldCharType="end"/>
            </w:r>
          </w:hyperlink>
        </w:p>
        <w:p w14:paraId="60908559" w14:textId="614B2A89"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6085" w:history="1">
            <w:r w:rsidRPr="00BC4421">
              <w:rPr>
                <w:rStyle w:val="Hipersaitas"/>
                <w:noProof/>
              </w:rPr>
              <w:t>4.3</w:t>
            </w:r>
            <w:r w:rsidRPr="00BC4421">
              <w:rPr>
                <w:rFonts w:eastAsiaTheme="minorEastAsia"/>
                <w:noProof/>
                <w:sz w:val="24"/>
                <w:szCs w:val="24"/>
                <w:lang w:eastAsia="lt-LT"/>
              </w:rPr>
              <w:tab/>
            </w:r>
            <w:r w:rsidRPr="00BC4421">
              <w:rPr>
                <w:rStyle w:val="Hipersaitas"/>
                <w:noProof/>
              </w:rPr>
              <w:t>Projekto dalyvių atsakomybės</w:t>
            </w:r>
            <w:r w:rsidRPr="00BC4421">
              <w:rPr>
                <w:noProof/>
                <w:webHidden/>
              </w:rPr>
              <w:tab/>
            </w:r>
            <w:r w:rsidRPr="00BC4421">
              <w:rPr>
                <w:noProof/>
                <w:webHidden/>
              </w:rPr>
              <w:fldChar w:fldCharType="begin"/>
            </w:r>
            <w:r w:rsidRPr="00BC4421">
              <w:rPr>
                <w:noProof/>
                <w:webHidden/>
              </w:rPr>
              <w:instrText xml:space="preserve"> PAGEREF _Toc187396085 \h </w:instrText>
            </w:r>
            <w:r w:rsidRPr="00BC4421">
              <w:rPr>
                <w:noProof/>
                <w:webHidden/>
              </w:rPr>
            </w:r>
            <w:r w:rsidRPr="00BC4421">
              <w:rPr>
                <w:noProof/>
                <w:webHidden/>
              </w:rPr>
              <w:fldChar w:fldCharType="separate"/>
            </w:r>
            <w:r w:rsidRPr="00BC4421">
              <w:rPr>
                <w:noProof/>
                <w:webHidden/>
              </w:rPr>
              <w:t>48</w:t>
            </w:r>
            <w:r w:rsidRPr="00BC4421">
              <w:rPr>
                <w:noProof/>
                <w:webHidden/>
              </w:rPr>
              <w:fldChar w:fldCharType="end"/>
            </w:r>
          </w:hyperlink>
        </w:p>
        <w:p w14:paraId="235896C1" w14:textId="41530224"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6086" w:history="1">
            <w:r w:rsidRPr="00BC4421">
              <w:rPr>
                <w:rStyle w:val="Hipersaitas"/>
                <w:noProof/>
              </w:rPr>
              <w:t>4.4</w:t>
            </w:r>
            <w:r w:rsidRPr="00BC4421">
              <w:rPr>
                <w:rFonts w:eastAsiaTheme="minorEastAsia"/>
                <w:noProof/>
                <w:sz w:val="24"/>
                <w:szCs w:val="24"/>
                <w:lang w:eastAsia="lt-LT"/>
              </w:rPr>
              <w:tab/>
            </w:r>
            <w:r w:rsidRPr="00BC4421">
              <w:rPr>
                <w:rStyle w:val="Hipersaitas"/>
                <w:noProof/>
              </w:rPr>
              <w:t>Planuojamos projekto veiklos ir rezultatai</w:t>
            </w:r>
            <w:r w:rsidRPr="00BC4421">
              <w:rPr>
                <w:noProof/>
                <w:webHidden/>
              </w:rPr>
              <w:tab/>
            </w:r>
            <w:r w:rsidRPr="00BC4421">
              <w:rPr>
                <w:noProof/>
                <w:webHidden/>
              </w:rPr>
              <w:fldChar w:fldCharType="begin"/>
            </w:r>
            <w:r w:rsidRPr="00BC4421">
              <w:rPr>
                <w:noProof/>
                <w:webHidden/>
              </w:rPr>
              <w:instrText xml:space="preserve"> PAGEREF _Toc187396086 \h </w:instrText>
            </w:r>
            <w:r w:rsidRPr="00BC4421">
              <w:rPr>
                <w:noProof/>
                <w:webHidden/>
              </w:rPr>
            </w:r>
            <w:r w:rsidRPr="00BC4421">
              <w:rPr>
                <w:noProof/>
                <w:webHidden/>
              </w:rPr>
              <w:fldChar w:fldCharType="separate"/>
            </w:r>
            <w:r w:rsidRPr="00BC4421">
              <w:rPr>
                <w:noProof/>
                <w:webHidden/>
              </w:rPr>
              <w:t>49</w:t>
            </w:r>
            <w:r w:rsidRPr="00BC4421">
              <w:rPr>
                <w:noProof/>
                <w:webHidden/>
              </w:rPr>
              <w:fldChar w:fldCharType="end"/>
            </w:r>
          </w:hyperlink>
        </w:p>
        <w:p w14:paraId="189C216A" w14:textId="683D823D"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6087" w:history="1">
            <w:r w:rsidRPr="00BC4421">
              <w:rPr>
                <w:rStyle w:val="Hipersaitas"/>
                <w:noProof/>
              </w:rPr>
              <w:t>4.5</w:t>
            </w:r>
            <w:r w:rsidRPr="00BC4421">
              <w:rPr>
                <w:rFonts w:eastAsiaTheme="minorEastAsia"/>
                <w:noProof/>
                <w:sz w:val="24"/>
                <w:szCs w:val="24"/>
                <w:lang w:eastAsia="lt-LT"/>
              </w:rPr>
              <w:tab/>
            </w:r>
            <w:r w:rsidRPr="00BC4421">
              <w:rPr>
                <w:rStyle w:val="Hipersaitas"/>
                <w:noProof/>
              </w:rPr>
              <w:t>Reikalavimai diegimo techninei dokumentacijai</w:t>
            </w:r>
            <w:r w:rsidRPr="00BC4421">
              <w:rPr>
                <w:noProof/>
                <w:webHidden/>
              </w:rPr>
              <w:tab/>
            </w:r>
            <w:r w:rsidRPr="00BC4421">
              <w:rPr>
                <w:noProof/>
                <w:webHidden/>
              </w:rPr>
              <w:fldChar w:fldCharType="begin"/>
            </w:r>
            <w:r w:rsidRPr="00BC4421">
              <w:rPr>
                <w:noProof/>
                <w:webHidden/>
              </w:rPr>
              <w:instrText xml:space="preserve"> PAGEREF _Toc187396087 \h </w:instrText>
            </w:r>
            <w:r w:rsidRPr="00BC4421">
              <w:rPr>
                <w:noProof/>
                <w:webHidden/>
              </w:rPr>
            </w:r>
            <w:r w:rsidRPr="00BC4421">
              <w:rPr>
                <w:noProof/>
                <w:webHidden/>
              </w:rPr>
              <w:fldChar w:fldCharType="separate"/>
            </w:r>
            <w:r w:rsidRPr="00BC4421">
              <w:rPr>
                <w:noProof/>
                <w:webHidden/>
              </w:rPr>
              <w:t>62</w:t>
            </w:r>
            <w:r w:rsidRPr="00BC4421">
              <w:rPr>
                <w:noProof/>
                <w:webHidden/>
              </w:rPr>
              <w:fldChar w:fldCharType="end"/>
            </w:r>
          </w:hyperlink>
        </w:p>
        <w:p w14:paraId="38BA94EF" w14:textId="1CFE1522"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6088" w:history="1">
            <w:r w:rsidRPr="00BC4421">
              <w:rPr>
                <w:rStyle w:val="Hipersaitas"/>
                <w:noProof/>
              </w:rPr>
              <w:t>4.6</w:t>
            </w:r>
            <w:r w:rsidRPr="00BC4421">
              <w:rPr>
                <w:rFonts w:eastAsiaTheme="minorEastAsia"/>
                <w:noProof/>
                <w:sz w:val="24"/>
                <w:szCs w:val="24"/>
                <w:lang w:eastAsia="lt-LT"/>
              </w:rPr>
              <w:tab/>
            </w:r>
            <w:r w:rsidRPr="00BC4421">
              <w:rPr>
                <w:rStyle w:val="Hipersaitas"/>
                <w:noProof/>
              </w:rPr>
              <w:t>Reikalavimai Sistemos diegimo paslaugų priėmimo tvarkai</w:t>
            </w:r>
            <w:r w:rsidRPr="00BC4421">
              <w:rPr>
                <w:noProof/>
                <w:webHidden/>
              </w:rPr>
              <w:tab/>
            </w:r>
            <w:r w:rsidRPr="00BC4421">
              <w:rPr>
                <w:noProof/>
                <w:webHidden/>
              </w:rPr>
              <w:fldChar w:fldCharType="begin"/>
            </w:r>
            <w:r w:rsidRPr="00BC4421">
              <w:rPr>
                <w:noProof/>
                <w:webHidden/>
              </w:rPr>
              <w:instrText xml:space="preserve"> PAGEREF _Toc187396088 \h </w:instrText>
            </w:r>
            <w:r w:rsidRPr="00BC4421">
              <w:rPr>
                <w:noProof/>
                <w:webHidden/>
              </w:rPr>
            </w:r>
            <w:r w:rsidRPr="00BC4421">
              <w:rPr>
                <w:noProof/>
                <w:webHidden/>
              </w:rPr>
              <w:fldChar w:fldCharType="separate"/>
            </w:r>
            <w:r w:rsidRPr="00BC4421">
              <w:rPr>
                <w:noProof/>
                <w:webHidden/>
              </w:rPr>
              <w:t>63</w:t>
            </w:r>
            <w:r w:rsidRPr="00BC4421">
              <w:rPr>
                <w:noProof/>
                <w:webHidden/>
              </w:rPr>
              <w:fldChar w:fldCharType="end"/>
            </w:r>
          </w:hyperlink>
        </w:p>
        <w:p w14:paraId="68F05BDB" w14:textId="14ADD96D" w:rsidR="008A4885" w:rsidRPr="00BC4421" w:rsidRDefault="008A4885">
          <w:pPr>
            <w:pStyle w:val="Turinys2"/>
            <w:tabs>
              <w:tab w:val="left" w:pos="1361"/>
              <w:tab w:val="right" w:leader="dot" w:pos="10252"/>
            </w:tabs>
            <w:rPr>
              <w:rFonts w:eastAsiaTheme="minorEastAsia"/>
              <w:noProof/>
              <w:sz w:val="24"/>
              <w:szCs w:val="24"/>
              <w:lang w:eastAsia="lt-LT"/>
            </w:rPr>
          </w:pPr>
          <w:hyperlink w:anchor="_Toc187396089" w:history="1">
            <w:r w:rsidRPr="00BC4421">
              <w:rPr>
                <w:rStyle w:val="Hipersaitas"/>
                <w:noProof/>
              </w:rPr>
              <w:t>4.7</w:t>
            </w:r>
            <w:r w:rsidRPr="00BC4421">
              <w:rPr>
                <w:rFonts w:eastAsiaTheme="minorEastAsia"/>
                <w:noProof/>
                <w:sz w:val="24"/>
                <w:szCs w:val="24"/>
                <w:lang w:eastAsia="lt-LT"/>
              </w:rPr>
              <w:tab/>
            </w:r>
            <w:r w:rsidRPr="00BC4421">
              <w:rPr>
                <w:rStyle w:val="Hipersaitas"/>
                <w:noProof/>
              </w:rPr>
              <w:t>Reikalavimai mokymams</w:t>
            </w:r>
            <w:r w:rsidRPr="00BC4421">
              <w:rPr>
                <w:noProof/>
                <w:webHidden/>
              </w:rPr>
              <w:tab/>
            </w:r>
            <w:r w:rsidRPr="00BC4421">
              <w:rPr>
                <w:noProof/>
                <w:webHidden/>
              </w:rPr>
              <w:fldChar w:fldCharType="begin"/>
            </w:r>
            <w:r w:rsidRPr="00BC4421">
              <w:rPr>
                <w:noProof/>
                <w:webHidden/>
              </w:rPr>
              <w:instrText xml:space="preserve"> PAGEREF _Toc187396089 \h </w:instrText>
            </w:r>
            <w:r w:rsidRPr="00BC4421">
              <w:rPr>
                <w:noProof/>
                <w:webHidden/>
              </w:rPr>
            </w:r>
            <w:r w:rsidRPr="00BC4421">
              <w:rPr>
                <w:noProof/>
                <w:webHidden/>
              </w:rPr>
              <w:fldChar w:fldCharType="separate"/>
            </w:r>
            <w:r w:rsidRPr="00BC4421">
              <w:rPr>
                <w:noProof/>
                <w:webHidden/>
              </w:rPr>
              <w:t>64</w:t>
            </w:r>
            <w:r w:rsidRPr="00BC4421">
              <w:rPr>
                <w:noProof/>
                <w:webHidden/>
              </w:rPr>
              <w:fldChar w:fldCharType="end"/>
            </w:r>
          </w:hyperlink>
        </w:p>
        <w:p w14:paraId="6800C1E3" w14:textId="510F824B" w:rsidR="008A4885" w:rsidRPr="00BC4421" w:rsidRDefault="008A4885">
          <w:pPr>
            <w:pStyle w:val="Turinys3"/>
            <w:tabs>
              <w:tab w:val="left" w:pos="1680"/>
              <w:tab w:val="right" w:leader="dot" w:pos="10252"/>
            </w:tabs>
            <w:rPr>
              <w:rFonts w:eastAsiaTheme="minorEastAsia"/>
              <w:noProof/>
              <w:sz w:val="24"/>
              <w:szCs w:val="24"/>
              <w:lang w:eastAsia="lt-LT"/>
            </w:rPr>
          </w:pPr>
          <w:hyperlink w:anchor="_Toc187396090" w:history="1">
            <w:r w:rsidRPr="00BC4421">
              <w:rPr>
                <w:rStyle w:val="Hipersaitas"/>
                <w:noProof/>
              </w:rPr>
              <w:t>4.7.1</w:t>
            </w:r>
            <w:r w:rsidRPr="00BC4421">
              <w:rPr>
                <w:rFonts w:eastAsiaTheme="minorEastAsia"/>
                <w:noProof/>
                <w:sz w:val="24"/>
                <w:szCs w:val="24"/>
                <w:lang w:eastAsia="lt-LT"/>
              </w:rPr>
              <w:tab/>
            </w:r>
            <w:r w:rsidRPr="00BC4421">
              <w:rPr>
                <w:rStyle w:val="Hipersaitas"/>
                <w:noProof/>
              </w:rPr>
              <w:t>Reikalavimai Sistemos naudotojų mokymams</w:t>
            </w:r>
            <w:r w:rsidRPr="00BC4421">
              <w:rPr>
                <w:noProof/>
                <w:webHidden/>
              </w:rPr>
              <w:tab/>
            </w:r>
            <w:r w:rsidRPr="00BC4421">
              <w:rPr>
                <w:noProof/>
                <w:webHidden/>
              </w:rPr>
              <w:fldChar w:fldCharType="begin"/>
            </w:r>
            <w:r w:rsidRPr="00BC4421">
              <w:rPr>
                <w:noProof/>
                <w:webHidden/>
              </w:rPr>
              <w:instrText xml:space="preserve"> PAGEREF _Toc187396090 \h </w:instrText>
            </w:r>
            <w:r w:rsidRPr="00BC4421">
              <w:rPr>
                <w:noProof/>
                <w:webHidden/>
              </w:rPr>
            </w:r>
            <w:r w:rsidRPr="00BC4421">
              <w:rPr>
                <w:noProof/>
                <w:webHidden/>
              </w:rPr>
              <w:fldChar w:fldCharType="separate"/>
            </w:r>
            <w:r w:rsidRPr="00BC4421">
              <w:rPr>
                <w:noProof/>
                <w:webHidden/>
              </w:rPr>
              <w:t>64</w:t>
            </w:r>
            <w:r w:rsidRPr="00BC4421">
              <w:rPr>
                <w:noProof/>
                <w:webHidden/>
              </w:rPr>
              <w:fldChar w:fldCharType="end"/>
            </w:r>
          </w:hyperlink>
        </w:p>
        <w:p w14:paraId="001B1FCC" w14:textId="5357DF09" w:rsidR="008A4885" w:rsidRPr="00BC4421" w:rsidRDefault="008A4885">
          <w:pPr>
            <w:pStyle w:val="Turinys3"/>
            <w:tabs>
              <w:tab w:val="left" w:pos="1680"/>
              <w:tab w:val="right" w:leader="dot" w:pos="10252"/>
            </w:tabs>
            <w:rPr>
              <w:rFonts w:eastAsiaTheme="minorEastAsia"/>
              <w:noProof/>
              <w:sz w:val="24"/>
              <w:szCs w:val="24"/>
              <w:lang w:eastAsia="lt-LT"/>
            </w:rPr>
          </w:pPr>
          <w:hyperlink w:anchor="_Toc187396091" w:history="1">
            <w:r w:rsidRPr="00BC4421">
              <w:rPr>
                <w:rStyle w:val="Hipersaitas"/>
                <w:noProof/>
              </w:rPr>
              <w:t>4.7.2</w:t>
            </w:r>
            <w:r w:rsidRPr="00BC4421">
              <w:rPr>
                <w:rFonts w:eastAsiaTheme="minorEastAsia"/>
                <w:noProof/>
                <w:sz w:val="24"/>
                <w:szCs w:val="24"/>
                <w:lang w:eastAsia="lt-LT"/>
              </w:rPr>
              <w:tab/>
            </w:r>
            <w:r w:rsidRPr="00BC4421">
              <w:rPr>
                <w:rStyle w:val="Hipersaitas"/>
                <w:noProof/>
              </w:rPr>
              <w:t>Reikalavimai Sistemos administratorių mokymams</w:t>
            </w:r>
            <w:r w:rsidRPr="00BC4421">
              <w:rPr>
                <w:noProof/>
                <w:webHidden/>
              </w:rPr>
              <w:tab/>
            </w:r>
            <w:r w:rsidRPr="00BC4421">
              <w:rPr>
                <w:noProof/>
                <w:webHidden/>
              </w:rPr>
              <w:fldChar w:fldCharType="begin"/>
            </w:r>
            <w:r w:rsidRPr="00BC4421">
              <w:rPr>
                <w:noProof/>
                <w:webHidden/>
              </w:rPr>
              <w:instrText xml:space="preserve"> PAGEREF _Toc187396091 \h </w:instrText>
            </w:r>
            <w:r w:rsidRPr="00BC4421">
              <w:rPr>
                <w:noProof/>
                <w:webHidden/>
              </w:rPr>
            </w:r>
            <w:r w:rsidRPr="00BC4421">
              <w:rPr>
                <w:noProof/>
                <w:webHidden/>
              </w:rPr>
              <w:fldChar w:fldCharType="separate"/>
            </w:r>
            <w:r w:rsidRPr="00BC4421">
              <w:rPr>
                <w:noProof/>
                <w:webHidden/>
              </w:rPr>
              <w:t>65</w:t>
            </w:r>
            <w:r w:rsidRPr="00BC4421">
              <w:rPr>
                <w:noProof/>
                <w:webHidden/>
              </w:rPr>
              <w:fldChar w:fldCharType="end"/>
            </w:r>
          </w:hyperlink>
        </w:p>
        <w:p w14:paraId="2B9F9207" w14:textId="411B7147" w:rsidR="008A4885" w:rsidRPr="00BC4421" w:rsidRDefault="008A4885">
          <w:pPr>
            <w:pStyle w:val="Turinys1"/>
            <w:rPr>
              <w:rFonts w:eastAsiaTheme="minorEastAsia"/>
              <w:noProof/>
              <w:sz w:val="24"/>
              <w:szCs w:val="24"/>
              <w:lang w:eastAsia="lt-LT"/>
            </w:rPr>
          </w:pPr>
          <w:hyperlink w:anchor="_Toc187396092" w:history="1">
            <w:r w:rsidRPr="00BC4421">
              <w:rPr>
                <w:rStyle w:val="Hipersaitas"/>
                <w:noProof/>
              </w:rPr>
              <w:t>5</w:t>
            </w:r>
            <w:r w:rsidRPr="00BC4421">
              <w:rPr>
                <w:rFonts w:eastAsiaTheme="minorEastAsia"/>
                <w:noProof/>
                <w:sz w:val="24"/>
                <w:szCs w:val="24"/>
                <w:lang w:eastAsia="lt-LT"/>
              </w:rPr>
              <w:tab/>
            </w:r>
            <w:r w:rsidRPr="00BC4421">
              <w:rPr>
                <w:rStyle w:val="Hipersaitas"/>
                <w:noProof/>
              </w:rPr>
              <w:t>Reikalavimai garantiniam aptarnavimui</w:t>
            </w:r>
            <w:r w:rsidRPr="00BC4421">
              <w:rPr>
                <w:noProof/>
                <w:webHidden/>
              </w:rPr>
              <w:tab/>
            </w:r>
            <w:r w:rsidRPr="00BC4421">
              <w:rPr>
                <w:noProof/>
                <w:webHidden/>
              </w:rPr>
              <w:fldChar w:fldCharType="begin"/>
            </w:r>
            <w:r w:rsidRPr="00BC4421">
              <w:rPr>
                <w:noProof/>
                <w:webHidden/>
              </w:rPr>
              <w:instrText xml:space="preserve"> PAGEREF _Toc187396092 \h </w:instrText>
            </w:r>
            <w:r w:rsidRPr="00BC4421">
              <w:rPr>
                <w:noProof/>
                <w:webHidden/>
              </w:rPr>
            </w:r>
            <w:r w:rsidRPr="00BC4421">
              <w:rPr>
                <w:noProof/>
                <w:webHidden/>
              </w:rPr>
              <w:fldChar w:fldCharType="separate"/>
            </w:r>
            <w:r w:rsidRPr="00BC4421">
              <w:rPr>
                <w:noProof/>
                <w:webHidden/>
              </w:rPr>
              <w:t>68</w:t>
            </w:r>
            <w:r w:rsidRPr="00BC4421">
              <w:rPr>
                <w:noProof/>
                <w:webHidden/>
              </w:rPr>
              <w:fldChar w:fldCharType="end"/>
            </w:r>
          </w:hyperlink>
        </w:p>
        <w:p w14:paraId="23B1E3DF" w14:textId="7471390E" w:rsidR="008A4885" w:rsidRPr="00BC4421" w:rsidRDefault="008A4885">
          <w:pPr>
            <w:pStyle w:val="Turinys1"/>
            <w:rPr>
              <w:rFonts w:eastAsiaTheme="minorEastAsia"/>
              <w:noProof/>
              <w:sz w:val="24"/>
              <w:szCs w:val="24"/>
              <w:lang w:eastAsia="lt-LT"/>
            </w:rPr>
          </w:pPr>
          <w:hyperlink w:anchor="_Toc187396093" w:history="1">
            <w:r w:rsidRPr="00BC4421">
              <w:rPr>
                <w:rStyle w:val="Hipersaitas"/>
                <w:noProof/>
              </w:rPr>
              <w:t>6</w:t>
            </w:r>
            <w:r w:rsidRPr="00BC4421">
              <w:rPr>
                <w:rFonts w:eastAsiaTheme="minorEastAsia"/>
                <w:noProof/>
                <w:sz w:val="24"/>
                <w:szCs w:val="24"/>
                <w:lang w:eastAsia="lt-LT"/>
              </w:rPr>
              <w:tab/>
            </w:r>
            <w:r w:rsidRPr="00BC4421">
              <w:rPr>
                <w:rStyle w:val="Hipersaitas"/>
                <w:noProof/>
              </w:rPr>
              <w:t>Reikalavimai papildomų paslaugų teikimui</w:t>
            </w:r>
            <w:r w:rsidRPr="00BC4421">
              <w:rPr>
                <w:noProof/>
                <w:webHidden/>
              </w:rPr>
              <w:tab/>
            </w:r>
            <w:r w:rsidRPr="00BC4421">
              <w:rPr>
                <w:noProof/>
                <w:webHidden/>
              </w:rPr>
              <w:fldChar w:fldCharType="begin"/>
            </w:r>
            <w:r w:rsidRPr="00BC4421">
              <w:rPr>
                <w:noProof/>
                <w:webHidden/>
              </w:rPr>
              <w:instrText xml:space="preserve"> PAGEREF _Toc187396093 \h </w:instrText>
            </w:r>
            <w:r w:rsidRPr="00BC4421">
              <w:rPr>
                <w:noProof/>
                <w:webHidden/>
              </w:rPr>
            </w:r>
            <w:r w:rsidRPr="00BC4421">
              <w:rPr>
                <w:noProof/>
                <w:webHidden/>
              </w:rPr>
              <w:fldChar w:fldCharType="separate"/>
            </w:r>
            <w:r w:rsidRPr="00BC4421">
              <w:rPr>
                <w:noProof/>
                <w:webHidden/>
              </w:rPr>
              <w:t>70</w:t>
            </w:r>
            <w:r w:rsidRPr="00BC4421">
              <w:rPr>
                <w:noProof/>
                <w:webHidden/>
              </w:rPr>
              <w:fldChar w:fldCharType="end"/>
            </w:r>
          </w:hyperlink>
        </w:p>
        <w:p w14:paraId="7A7FB541" w14:textId="3C843EB8" w:rsidR="008A4885" w:rsidRPr="00BC4421" w:rsidRDefault="008A4885">
          <w:pPr>
            <w:pStyle w:val="Turinys1"/>
            <w:rPr>
              <w:rFonts w:eastAsiaTheme="minorEastAsia"/>
              <w:noProof/>
              <w:sz w:val="24"/>
              <w:szCs w:val="24"/>
              <w:lang w:eastAsia="lt-LT"/>
            </w:rPr>
          </w:pPr>
          <w:hyperlink w:anchor="_Toc187396094" w:history="1">
            <w:r w:rsidRPr="00BC4421">
              <w:rPr>
                <w:rStyle w:val="Hipersaitas"/>
                <w:noProof/>
              </w:rPr>
              <w:t>Priedai</w:t>
            </w:r>
            <w:r w:rsidRPr="00BC4421">
              <w:rPr>
                <w:noProof/>
                <w:webHidden/>
              </w:rPr>
              <w:tab/>
            </w:r>
            <w:r w:rsidRPr="00BC4421">
              <w:rPr>
                <w:noProof/>
                <w:webHidden/>
              </w:rPr>
              <w:fldChar w:fldCharType="begin"/>
            </w:r>
            <w:r w:rsidRPr="00BC4421">
              <w:rPr>
                <w:noProof/>
                <w:webHidden/>
              </w:rPr>
              <w:instrText xml:space="preserve"> PAGEREF _Toc187396094 \h </w:instrText>
            </w:r>
            <w:r w:rsidRPr="00BC4421">
              <w:rPr>
                <w:noProof/>
                <w:webHidden/>
              </w:rPr>
            </w:r>
            <w:r w:rsidRPr="00BC4421">
              <w:rPr>
                <w:noProof/>
                <w:webHidden/>
              </w:rPr>
              <w:fldChar w:fldCharType="separate"/>
            </w:r>
            <w:r w:rsidRPr="00BC4421">
              <w:rPr>
                <w:noProof/>
                <w:webHidden/>
              </w:rPr>
              <w:t>71</w:t>
            </w:r>
            <w:r w:rsidRPr="00BC4421">
              <w:rPr>
                <w:noProof/>
                <w:webHidden/>
              </w:rPr>
              <w:fldChar w:fldCharType="end"/>
            </w:r>
          </w:hyperlink>
        </w:p>
        <w:p w14:paraId="10597740" w14:textId="1F714D9F" w:rsidR="008A4885" w:rsidRPr="00BC4421" w:rsidRDefault="008A4885">
          <w:pPr>
            <w:pStyle w:val="Turinys2"/>
            <w:tabs>
              <w:tab w:val="left" w:pos="1920"/>
              <w:tab w:val="right" w:leader="dot" w:pos="10252"/>
            </w:tabs>
            <w:rPr>
              <w:rFonts w:eastAsiaTheme="minorEastAsia"/>
              <w:noProof/>
              <w:sz w:val="24"/>
              <w:szCs w:val="24"/>
              <w:lang w:eastAsia="lt-LT"/>
            </w:rPr>
          </w:pPr>
          <w:hyperlink w:anchor="_Toc187396095" w:history="1">
            <w:r w:rsidRPr="00BC4421">
              <w:rPr>
                <w:rStyle w:val="Hipersaitas"/>
                <w:noProof/>
              </w:rPr>
              <w:t>1 PRIEDAS.</w:t>
            </w:r>
            <w:r w:rsidRPr="00BC4421">
              <w:rPr>
                <w:rFonts w:eastAsiaTheme="minorEastAsia"/>
                <w:noProof/>
                <w:sz w:val="24"/>
                <w:szCs w:val="24"/>
                <w:lang w:eastAsia="lt-LT"/>
              </w:rPr>
              <w:tab/>
            </w:r>
            <w:r w:rsidRPr="00BC4421">
              <w:rPr>
                <w:rStyle w:val="Hipersaitas"/>
                <w:noProof/>
              </w:rPr>
              <w:t>Preliminarūs naudotojų tipai ir sąrašas</w:t>
            </w:r>
            <w:r w:rsidRPr="00BC4421">
              <w:rPr>
                <w:noProof/>
                <w:webHidden/>
              </w:rPr>
              <w:tab/>
            </w:r>
            <w:r w:rsidRPr="00BC4421">
              <w:rPr>
                <w:noProof/>
                <w:webHidden/>
              </w:rPr>
              <w:fldChar w:fldCharType="begin"/>
            </w:r>
            <w:r w:rsidRPr="00BC4421">
              <w:rPr>
                <w:noProof/>
                <w:webHidden/>
              </w:rPr>
              <w:instrText xml:space="preserve"> PAGEREF _Toc187396095 \h </w:instrText>
            </w:r>
            <w:r w:rsidRPr="00BC4421">
              <w:rPr>
                <w:noProof/>
                <w:webHidden/>
              </w:rPr>
            </w:r>
            <w:r w:rsidRPr="00BC4421">
              <w:rPr>
                <w:noProof/>
                <w:webHidden/>
              </w:rPr>
              <w:fldChar w:fldCharType="separate"/>
            </w:r>
            <w:r w:rsidRPr="00BC4421">
              <w:rPr>
                <w:noProof/>
                <w:webHidden/>
              </w:rPr>
              <w:t>71</w:t>
            </w:r>
            <w:r w:rsidRPr="00BC4421">
              <w:rPr>
                <w:noProof/>
                <w:webHidden/>
              </w:rPr>
              <w:fldChar w:fldCharType="end"/>
            </w:r>
          </w:hyperlink>
        </w:p>
        <w:p w14:paraId="534096CF" w14:textId="29A9FC72" w:rsidR="008A4885" w:rsidRPr="00BC4421" w:rsidRDefault="008A4885">
          <w:pPr>
            <w:pStyle w:val="Turinys2"/>
            <w:tabs>
              <w:tab w:val="left" w:pos="1920"/>
              <w:tab w:val="right" w:leader="dot" w:pos="10252"/>
            </w:tabs>
            <w:rPr>
              <w:rFonts w:eastAsiaTheme="minorEastAsia"/>
              <w:noProof/>
              <w:sz w:val="24"/>
              <w:szCs w:val="24"/>
              <w:lang w:eastAsia="lt-LT"/>
            </w:rPr>
          </w:pPr>
          <w:hyperlink w:anchor="_Toc187396096" w:history="1">
            <w:r w:rsidRPr="00BC4421">
              <w:rPr>
                <w:rStyle w:val="Hipersaitas"/>
                <w:noProof/>
              </w:rPr>
              <w:t>2 PRIEDAS.</w:t>
            </w:r>
            <w:r w:rsidRPr="00BC4421">
              <w:rPr>
                <w:rFonts w:eastAsiaTheme="minorEastAsia"/>
                <w:noProof/>
                <w:sz w:val="24"/>
                <w:szCs w:val="24"/>
                <w:lang w:eastAsia="lt-LT"/>
              </w:rPr>
              <w:tab/>
            </w:r>
            <w:r w:rsidRPr="00BC4421">
              <w:rPr>
                <w:rStyle w:val="Hipersaitas"/>
                <w:noProof/>
              </w:rPr>
              <w:t>Preliminarios integracinės sąsajos</w:t>
            </w:r>
            <w:r w:rsidRPr="00BC4421">
              <w:rPr>
                <w:noProof/>
                <w:webHidden/>
              </w:rPr>
              <w:tab/>
            </w:r>
            <w:r w:rsidRPr="00BC4421">
              <w:rPr>
                <w:noProof/>
                <w:webHidden/>
              </w:rPr>
              <w:fldChar w:fldCharType="begin"/>
            </w:r>
            <w:r w:rsidRPr="00BC4421">
              <w:rPr>
                <w:noProof/>
                <w:webHidden/>
              </w:rPr>
              <w:instrText xml:space="preserve"> PAGEREF _Toc187396096 \h </w:instrText>
            </w:r>
            <w:r w:rsidRPr="00BC4421">
              <w:rPr>
                <w:noProof/>
                <w:webHidden/>
              </w:rPr>
            </w:r>
            <w:r w:rsidRPr="00BC4421">
              <w:rPr>
                <w:noProof/>
                <w:webHidden/>
              </w:rPr>
              <w:fldChar w:fldCharType="separate"/>
            </w:r>
            <w:r w:rsidRPr="00BC4421">
              <w:rPr>
                <w:noProof/>
                <w:webHidden/>
              </w:rPr>
              <w:t>71</w:t>
            </w:r>
            <w:r w:rsidRPr="00BC4421">
              <w:rPr>
                <w:noProof/>
                <w:webHidden/>
              </w:rPr>
              <w:fldChar w:fldCharType="end"/>
            </w:r>
          </w:hyperlink>
        </w:p>
        <w:p w14:paraId="6FE664C1" w14:textId="4E57FC5C" w:rsidR="008A4885" w:rsidRPr="00BC4421" w:rsidRDefault="008A4885">
          <w:pPr>
            <w:pStyle w:val="Turinys2"/>
            <w:tabs>
              <w:tab w:val="left" w:pos="1920"/>
              <w:tab w:val="right" w:leader="dot" w:pos="10252"/>
            </w:tabs>
            <w:rPr>
              <w:rFonts w:eastAsiaTheme="minorEastAsia"/>
              <w:noProof/>
              <w:sz w:val="24"/>
              <w:szCs w:val="24"/>
              <w:lang w:eastAsia="lt-LT"/>
            </w:rPr>
          </w:pPr>
          <w:hyperlink w:anchor="_Toc187396097" w:history="1">
            <w:r w:rsidRPr="00BC4421">
              <w:rPr>
                <w:rStyle w:val="Hipersaitas"/>
                <w:noProof/>
              </w:rPr>
              <w:t>3 PRIEDAS.</w:t>
            </w:r>
            <w:r w:rsidRPr="00BC4421">
              <w:rPr>
                <w:rFonts w:eastAsiaTheme="minorEastAsia"/>
                <w:noProof/>
                <w:sz w:val="24"/>
                <w:szCs w:val="24"/>
                <w:lang w:eastAsia="lt-LT"/>
              </w:rPr>
              <w:tab/>
            </w:r>
            <w:r w:rsidRPr="00BC4421">
              <w:rPr>
                <w:rStyle w:val="Hipersaitas"/>
                <w:noProof/>
              </w:rPr>
              <w:t>Preliminarus ataskaitų sąrašas</w:t>
            </w:r>
            <w:r w:rsidRPr="00BC4421">
              <w:rPr>
                <w:noProof/>
                <w:webHidden/>
              </w:rPr>
              <w:tab/>
            </w:r>
            <w:r w:rsidRPr="00BC4421">
              <w:rPr>
                <w:noProof/>
                <w:webHidden/>
              </w:rPr>
              <w:fldChar w:fldCharType="begin"/>
            </w:r>
            <w:r w:rsidRPr="00BC4421">
              <w:rPr>
                <w:noProof/>
                <w:webHidden/>
              </w:rPr>
              <w:instrText xml:space="preserve"> PAGEREF _Toc187396097 \h </w:instrText>
            </w:r>
            <w:r w:rsidRPr="00BC4421">
              <w:rPr>
                <w:noProof/>
                <w:webHidden/>
              </w:rPr>
            </w:r>
            <w:r w:rsidRPr="00BC4421">
              <w:rPr>
                <w:noProof/>
                <w:webHidden/>
              </w:rPr>
              <w:fldChar w:fldCharType="separate"/>
            </w:r>
            <w:r w:rsidRPr="00BC4421">
              <w:rPr>
                <w:noProof/>
                <w:webHidden/>
              </w:rPr>
              <w:t>73</w:t>
            </w:r>
            <w:r w:rsidRPr="00BC4421">
              <w:rPr>
                <w:noProof/>
                <w:webHidden/>
              </w:rPr>
              <w:fldChar w:fldCharType="end"/>
            </w:r>
          </w:hyperlink>
        </w:p>
        <w:p w14:paraId="74B42CFB" w14:textId="4F47A7A6" w:rsidR="008A4885" w:rsidRPr="00BC4421" w:rsidRDefault="008A4885">
          <w:pPr>
            <w:pStyle w:val="Turinys2"/>
            <w:tabs>
              <w:tab w:val="left" w:pos="1920"/>
              <w:tab w:val="right" w:leader="dot" w:pos="10252"/>
            </w:tabs>
            <w:rPr>
              <w:rFonts w:eastAsiaTheme="minorEastAsia"/>
              <w:noProof/>
              <w:sz w:val="24"/>
              <w:szCs w:val="24"/>
              <w:lang w:eastAsia="lt-LT"/>
            </w:rPr>
          </w:pPr>
          <w:hyperlink w:anchor="_Toc187396098" w:history="1">
            <w:r w:rsidRPr="00BC4421">
              <w:rPr>
                <w:rStyle w:val="Hipersaitas"/>
                <w:noProof/>
              </w:rPr>
              <w:t>4 PRIEDAS.</w:t>
            </w:r>
            <w:r w:rsidRPr="00BC4421">
              <w:rPr>
                <w:rFonts w:eastAsiaTheme="minorEastAsia"/>
                <w:noProof/>
                <w:sz w:val="24"/>
                <w:szCs w:val="24"/>
                <w:lang w:eastAsia="lt-LT"/>
              </w:rPr>
              <w:tab/>
            </w:r>
            <w:r w:rsidRPr="00BC4421">
              <w:rPr>
                <w:rStyle w:val="Hipersaitas"/>
                <w:noProof/>
              </w:rPr>
              <w:t>AS-IS procesų analizės dokumentas</w:t>
            </w:r>
            <w:r w:rsidRPr="00BC4421">
              <w:rPr>
                <w:noProof/>
                <w:webHidden/>
              </w:rPr>
              <w:tab/>
            </w:r>
            <w:r w:rsidRPr="00BC4421">
              <w:rPr>
                <w:noProof/>
                <w:webHidden/>
              </w:rPr>
              <w:fldChar w:fldCharType="begin"/>
            </w:r>
            <w:r w:rsidRPr="00BC4421">
              <w:rPr>
                <w:noProof/>
                <w:webHidden/>
              </w:rPr>
              <w:instrText xml:space="preserve"> PAGEREF _Toc187396098 \h </w:instrText>
            </w:r>
            <w:r w:rsidRPr="00BC4421">
              <w:rPr>
                <w:noProof/>
                <w:webHidden/>
              </w:rPr>
            </w:r>
            <w:r w:rsidRPr="00BC4421">
              <w:rPr>
                <w:noProof/>
                <w:webHidden/>
              </w:rPr>
              <w:fldChar w:fldCharType="separate"/>
            </w:r>
            <w:r w:rsidRPr="00BC4421">
              <w:rPr>
                <w:noProof/>
                <w:webHidden/>
              </w:rPr>
              <w:t>73</w:t>
            </w:r>
            <w:r w:rsidRPr="00BC4421">
              <w:rPr>
                <w:noProof/>
                <w:webHidden/>
              </w:rPr>
              <w:fldChar w:fldCharType="end"/>
            </w:r>
          </w:hyperlink>
        </w:p>
        <w:p w14:paraId="3F2E968A" w14:textId="41A59BBC" w:rsidR="008A4885" w:rsidRPr="00BC4421" w:rsidRDefault="008A4885">
          <w:pPr>
            <w:pStyle w:val="Turinys2"/>
            <w:tabs>
              <w:tab w:val="left" w:pos="1920"/>
              <w:tab w:val="right" w:leader="dot" w:pos="10252"/>
            </w:tabs>
            <w:rPr>
              <w:rFonts w:eastAsiaTheme="minorEastAsia"/>
              <w:noProof/>
              <w:sz w:val="24"/>
              <w:szCs w:val="24"/>
              <w:lang w:eastAsia="lt-LT"/>
            </w:rPr>
          </w:pPr>
          <w:hyperlink w:anchor="_Toc187396099" w:history="1">
            <w:r w:rsidRPr="00BC4421">
              <w:rPr>
                <w:rStyle w:val="Hipersaitas"/>
                <w:noProof/>
              </w:rPr>
              <w:t>5 PRIEDAS.</w:t>
            </w:r>
            <w:r w:rsidRPr="00BC4421">
              <w:rPr>
                <w:rFonts w:eastAsiaTheme="minorEastAsia"/>
                <w:noProof/>
                <w:sz w:val="24"/>
                <w:szCs w:val="24"/>
                <w:lang w:eastAsia="lt-LT"/>
              </w:rPr>
              <w:tab/>
            </w:r>
            <w:r w:rsidRPr="00BC4421">
              <w:rPr>
                <w:rStyle w:val="Hipersaitas"/>
                <w:noProof/>
              </w:rPr>
              <w:t>TO-BE procesų analizės dokumentas</w:t>
            </w:r>
            <w:r w:rsidRPr="00BC4421">
              <w:rPr>
                <w:noProof/>
                <w:webHidden/>
              </w:rPr>
              <w:tab/>
            </w:r>
            <w:r w:rsidRPr="00BC4421">
              <w:rPr>
                <w:noProof/>
                <w:webHidden/>
              </w:rPr>
              <w:fldChar w:fldCharType="begin"/>
            </w:r>
            <w:r w:rsidRPr="00BC4421">
              <w:rPr>
                <w:noProof/>
                <w:webHidden/>
              </w:rPr>
              <w:instrText xml:space="preserve"> PAGEREF _Toc187396099 \h </w:instrText>
            </w:r>
            <w:r w:rsidRPr="00BC4421">
              <w:rPr>
                <w:noProof/>
                <w:webHidden/>
              </w:rPr>
            </w:r>
            <w:r w:rsidRPr="00BC4421">
              <w:rPr>
                <w:noProof/>
                <w:webHidden/>
              </w:rPr>
              <w:fldChar w:fldCharType="separate"/>
            </w:r>
            <w:r w:rsidRPr="00BC4421">
              <w:rPr>
                <w:noProof/>
                <w:webHidden/>
              </w:rPr>
              <w:t>73</w:t>
            </w:r>
            <w:r w:rsidRPr="00BC4421">
              <w:rPr>
                <w:noProof/>
                <w:webHidden/>
              </w:rPr>
              <w:fldChar w:fldCharType="end"/>
            </w:r>
          </w:hyperlink>
        </w:p>
        <w:p w14:paraId="18C92170" w14:textId="0DB19568" w:rsidR="005D0775" w:rsidRPr="00BC4421" w:rsidRDefault="005D0775">
          <w:r w:rsidRPr="00BC4421">
            <w:rPr>
              <w:b/>
              <w:bCs/>
            </w:rPr>
            <w:fldChar w:fldCharType="end"/>
          </w:r>
        </w:p>
      </w:sdtContent>
    </w:sdt>
    <w:p w14:paraId="4E795BF2" w14:textId="09ADACAF" w:rsidR="004F4DBB" w:rsidRPr="00BC4421" w:rsidRDefault="00A032FE" w:rsidP="003D7AE9">
      <w:pPr>
        <w:pStyle w:val="Antrat1"/>
        <w:spacing w:before="0" w:after="0"/>
        <w:rPr>
          <w:rFonts w:hint="eastAsia"/>
        </w:rPr>
      </w:pPr>
      <w:r w:rsidRPr="00BC4421">
        <w:lastRenderedPageBreak/>
        <w:t xml:space="preserve"> </w:t>
      </w:r>
      <w:bookmarkStart w:id="0" w:name="_Toc187395316"/>
      <w:r w:rsidRPr="00BC4421">
        <w:t>Įvadas</w:t>
      </w:r>
      <w:bookmarkEnd w:id="0"/>
    </w:p>
    <w:p w14:paraId="55D9BA9C" w14:textId="77777777" w:rsidR="004D02B7" w:rsidRPr="00BC4421" w:rsidRDefault="004D02B7" w:rsidP="004D02B7">
      <w:r w:rsidRPr="00BC4421">
        <w:t xml:space="preserve">Alytaus regiono savivaldybės įgyvendina projektą „Alytaus regiono savivaldybių švietimo sistemos skaitmeniniai sprendimai“, siekdamos modernizuoti švietimo paslaugas per skaitmeninių sprendimų kūrimą. Projektas apima visų Alytaus regiono savivaldybių (Alytaus miesto, Alytaus rajono, Druskininkų miesto, Varėnos rajono ir Lazdijų rajono) švietimo paslaugų procesų skaitmenizavimą. </w:t>
      </w:r>
    </w:p>
    <w:p w14:paraId="1727858F" w14:textId="5FD2D9A0" w:rsidR="004D02B7" w:rsidRPr="00BC4421" w:rsidRDefault="004D02B7" w:rsidP="004D02B7">
      <w:r w:rsidRPr="00BC4421">
        <w:t xml:space="preserve">Siekiama, kad projekto metu kuriama </w:t>
      </w:r>
      <w:r w:rsidR="00B925C7" w:rsidRPr="00BC4421">
        <w:t xml:space="preserve">Alytaus regiono savivaldybių centralizuota neformaliojo švietimo informacinė sistema </w:t>
      </w:r>
      <w:r w:rsidRPr="00BC4421">
        <w:t>padė</w:t>
      </w:r>
      <w:r w:rsidR="00B925C7" w:rsidRPr="00BC4421">
        <w:t>tų</w:t>
      </w:r>
      <w:r w:rsidRPr="00BC4421">
        <w:t xml:space="preserve"> automatizuoti ir standartizuoti neformaliojo švietimo paslaugų teikimą, didinant šių paslaugų efektyvumą, skaidrumą ir prieinamumą gyventojams.</w:t>
      </w:r>
    </w:p>
    <w:p w14:paraId="6504D951" w14:textId="77777777" w:rsidR="00A5402E" w:rsidRPr="00BC4421" w:rsidRDefault="12B70114" w:rsidP="0087404C">
      <w:pPr>
        <w:pStyle w:val="Antrat2"/>
        <w:rPr>
          <w:rFonts w:hint="eastAsia"/>
        </w:rPr>
      </w:pPr>
      <w:bookmarkStart w:id="1" w:name="_Toc187395317"/>
      <w:r w:rsidRPr="00BC4421">
        <w:t>Projekto tikslai ir uždaviniai</w:t>
      </w:r>
      <w:bookmarkEnd w:id="1"/>
    </w:p>
    <w:p w14:paraId="18FD90CE" w14:textId="506AA2E1" w:rsidR="00FF0BE5" w:rsidRPr="00BC4421" w:rsidRDefault="1FC1DE8D" w:rsidP="00F66BDF">
      <w:r w:rsidRPr="00BC4421">
        <w:rPr>
          <w:rStyle w:val="FOCUSChar"/>
        </w:rPr>
        <w:t xml:space="preserve">Projekto tikslas </w:t>
      </w:r>
      <w:r w:rsidR="00FF0BE5" w:rsidRPr="00BC4421">
        <w:rPr>
          <w:rStyle w:val="FOCUSChar"/>
        </w:rPr>
        <w:t>|</w:t>
      </w:r>
      <w:r w:rsidR="00FF0BE5" w:rsidRPr="00BC4421">
        <w:t xml:space="preserve"> Sukurti centralizuotą Alytaus regiono savivaldybių švietimo sistemos informacinę sistemą, kuri </w:t>
      </w:r>
      <w:r w:rsidR="00EC5622" w:rsidRPr="00BC4421">
        <w:t>didins elektroninių paslaugų brandos lygį, užtikrins efektyvų švietimo paslaugų teikimą ir administravimą, pagerins paslaugų prieinamumą ir naudotojų pasitenkinimą.</w:t>
      </w:r>
    </w:p>
    <w:p w14:paraId="6A540647" w14:textId="3E26BDA9" w:rsidR="00EC5622" w:rsidRPr="00BC4421" w:rsidRDefault="004A4414" w:rsidP="0087404C">
      <w:pPr>
        <w:pStyle w:val="FOCUS"/>
      </w:pPr>
      <w:r w:rsidRPr="00BC4421">
        <w:t>Projekto uždaviniai</w:t>
      </w:r>
      <w:r w:rsidR="00EC5622" w:rsidRPr="00BC4421">
        <w:t>:</w:t>
      </w:r>
    </w:p>
    <w:p w14:paraId="467B3175" w14:textId="4B3AABB9" w:rsidR="00B944B4" w:rsidRPr="00BC4421" w:rsidRDefault="00350365" w:rsidP="00EC5622">
      <w:pPr>
        <w:pStyle w:val="Sraopastraipa"/>
        <w:numPr>
          <w:ilvl w:val="0"/>
          <w:numId w:val="186"/>
        </w:numPr>
      </w:pPr>
      <w:r w:rsidRPr="00BC4421">
        <w:rPr>
          <w:b/>
          <w:bCs/>
        </w:rPr>
        <w:t>ARS p</w:t>
      </w:r>
      <w:r w:rsidR="004B5936" w:rsidRPr="00BC4421">
        <w:rPr>
          <w:b/>
          <w:bCs/>
        </w:rPr>
        <w:t>rocesų automatizavimas</w:t>
      </w:r>
      <w:r w:rsidR="009A0886" w:rsidRPr="00BC4421">
        <w:rPr>
          <w:b/>
          <w:bCs/>
        </w:rPr>
        <w:t>, standartizavimas</w:t>
      </w:r>
      <w:r w:rsidR="004B5936" w:rsidRPr="00BC4421">
        <w:rPr>
          <w:b/>
          <w:bCs/>
        </w:rPr>
        <w:t xml:space="preserve"> ir optimizavimas</w:t>
      </w:r>
      <w:r w:rsidR="004B5936" w:rsidRPr="00BC4421">
        <w:t xml:space="preserve"> – </w:t>
      </w:r>
      <w:r w:rsidR="004E0010" w:rsidRPr="00BC4421">
        <w:t>a</w:t>
      </w:r>
      <w:r w:rsidR="00460B36" w:rsidRPr="00BC4421">
        <w:t>utomatizuoti</w:t>
      </w:r>
      <w:r w:rsidR="009A0886" w:rsidRPr="00BC4421">
        <w:t>,</w:t>
      </w:r>
      <w:r w:rsidR="00460B36" w:rsidRPr="00BC4421">
        <w:t xml:space="preserve"> standartizuoti </w:t>
      </w:r>
      <w:r w:rsidR="009A0886" w:rsidRPr="00BC4421">
        <w:t xml:space="preserve">ir optimizuoti </w:t>
      </w:r>
      <w:r w:rsidR="00460B36" w:rsidRPr="00BC4421">
        <w:t>Alytaus regiono savivaldybių neformal</w:t>
      </w:r>
      <w:r w:rsidR="00B925C7" w:rsidRPr="00BC4421">
        <w:t>iojo</w:t>
      </w:r>
      <w:r w:rsidR="00460B36" w:rsidRPr="00BC4421">
        <w:t xml:space="preserve"> švietimo procesus.</w:t>
      </w:r>
      <w:r w:rsidR="00635047" w:rsidRPr="00BC4421">
        <w:t xml:space="preserve"> Sukurti vieningą</w:t>
      </w:r>
      <w:r w:rsidR="009A0886" w:rsidRPr="00BC4421">
        <w:t xml:space="preserve"> skaitmenin</w:t>
      </w:r>
      <w:r w:rsidR="00D74FF2" w:rsidRPr="00BC4421">
        <w:t>ę ir</w:t>
      </w:r>
      <w:r w:rsidR="00635047" w:rsidRPr="00BC4421">
        <w:t xml:space="preserve"> informacinę erdvę, kurioje ugdymo paslaugų teikėjai galėtų koordinuoti veiklas, </w:t>
      </w:r>
      <w:r w:rsidR="008F72F3" w:rsidRPr="00BC4421">
        <w:t xml:space="preserve">stebėti paslaugų vykdymo eigą, centralizuotai teikti ataskaitas. </w:t>
      </w:r>
    </w:p>
    <w:p w14:paraId="7E6E96E5" w14:textId="36A43172" w:rsidR="00567A50" w:rsidRPr="00BC4421" w:rsidRDefault="00652038" w:rsidP="00EC5622">
      <w:pPr>
        <w:pStyle w:val="Sraopastraipa"/>
        <w:numPr>
          <w:ilvl w:val="0"/>
          <w:numId w:val="186"/>
        </w:numPr>
      </w:pPr>
      <w:r w:rsidRPr="00BC4421">
        <w:rPr>
          <w:b/>
          <w:bCs/>
        </w:rPr>
        <w:t>Naudotojų patogumo gerinimas</w:t>
      </w:r>
      <w:r w:rsidRPr="00BC4421">
        <w:t xml:space="preserve"> – užtikrinti intuityvią naudotojo sąsają tėvams, mokiniams ir švietimo įstaigų darbuotojams.</w:t>
      </w:r>
    </w:p>
    <w:p w14:paraId="6787A878" w14:textId="629F0AA3" w:rsidR="00F66BDF" w:rsidRPr="00BC4421" w:rsidRDefault="00F831B1" w:rsidP="0087404C">
      <w:pPr>
        <w:pStyle w:val="Sraopastraipa"/>
        <w:numPr>
          <w:ilvl w:val="0"/>
          <w:numId w:val="186"/>
        </w:numPr>
      </w:pPr>
      <w:r w:rsidRPr="00BC4421">
        <w:rPr>
          <w:b/>
          <w:bCs/>
        </w:rPr>
        <w:t>Skaidrumo ir atskaitomybės didinimas</w:t>
      </w:r>
      <w:r w:rsidRPr="00BC4421">
        <w:t xml:space="preserve"> – įdiegti stebėsenos ir ataskaitų generavimo funkcionalumus, kurie padės analizuoti paslaugų teikimą.</w:t>
      </w:r>
      <w:r w:rsidR="00B925C7" w:rsidRPr="00BC4421">
        <w:t xml:space="preserve"> Įdiegta sistema turi užtikrinti neformaliojo švietimo užsiėmimų lankomumo fiksavimą, duomenų nedubliavimą, kontrolę bei skaidrumą.</w:t>
      </w:r>
    </w:p>
    <w:p w14:paraId="52C72DFE" w14:textId="77777777" w:rsidR="00F66BDF" w:rsidRPr="00BC4421" w:rsidRDefault="00F66BDF" w:rsidP="00A5402E">
      <w:pPr>
        <w:spacing w:before="0" w:after="0"/>
      </w:pPr>
    </w:p>
    <w:p w14:paraId="1A998155" w14:textId="5A6389AE" w:rsidR="00230B77" w:rsidRPr="00BC4421" w:rsidRDefault="00A032FE" w:rsidP="0066195C">
      <w:pPr>
        <w:pStyle w:val="Antrat2"/>
        <w:spacing w:before="0" w:after="0"/>
        <w:rPr>
          <w:rFonts w:hint="eastAsia"/>
        </w:rPr>
      </w:pPr>
      <w:bookmarkStart w:id="2" w:name="_Toc187395318"/>
      <w:r w:rsidRPr="00BC4421">
        <w:t>Esama situacija</w:t>
      </w:r>
      <w:bookmarkEnd w:id="2"/>
    </w:p>
    <w:p w14:paraId="617282F0" w14:textId="4CAB9FD3" w:rsidR="00BB7C27" w:rsidRPr="00BC4421" w:rsidRDefault="00BB7C27" w:rsidP="00BB7C27">
      <w:r w:rsidRPr="00BC4421">
        <w:t>Šiuo metu Alytaus regiono savivaldybių švietimo paslaugų valdymo procesai yra fragmentuoti, nenaudojami vieningi skaitmeniniai sprendimai, o didelė dalis administracinių procedūrų vykdoma rankiniu būdu</w:t>
      </w:r>
      <w:r w:rsidR="008A0070" w:rsidRPr="00BC4421">
        <w:t>, kiekvienoje savivaldybėje skirtinga tvarka,</w:t>
      </w:r>
      <w:r w:rsidRPr="00BC4421">
        <w:t xml:space="preserve"> pasitelkiant įvairias nesusietas informacines sistemas. </w:t>
      </w:r>
      <w:r w:rsidR="008260A0" w:rsidRPr="00BC4421">
        <w:t>Dėl šios priežasties paslaugų gavėjai dažnai privalo pildyti ir teikti popierinius prašymus, o norint gauti paslaugų rezultatus, reikia vykti į paslaugų teikimo vietas, kas didina administracinę naštą.</w:t>
      </w:r>
      <w:r w:rsidR="005E7632" w:rsidRPr="00BC4421">
        <w:t xml:space="preserve"> Nors naudojamos pagalbinės programos, tokios kaip elektroniniai dienynai, jos dažniausiai sprendžia tik siaurus funkcinius uždavinius ir nėra tarpusavyje integruotos.</w:t>
      </w:r>
      <w:r w:rsidR="008260A0" w:rsidRPr="00BC4421">
        <w:t xml:space="preserve"> </w:t>
      </w:r>
      <w:r w:rsidR="00B925C7" w:rsidRPr="00BC4421">
        <w:t>Esame situacija</w:t>
      </w:r>
      <w:r w:rsidRPr="00BC4421">
        <w:t xml:space="preserve"> lemia šiuos iššūkius:</w:t>
      </w:r>
    </w:p>
    <w:p w14:paraId="367B4722" w14:textId="3A9F505A" w:rsidR="00274CB3" w:rsidRPr="00BC4421" w:rsidRDefault="00274CB3" w:rsidP="00274CB3">
      <w:pPr>
        <w:pStyle w:val="Sraopastraipa"/>
        <w:numPr>
          <w:ilvl w:val="0"/>
          <w:numId w:val="187"/>
        </w:numPr>
      </w:pPr>
      <w:r w:rsidRPr="00BC4421">
        <w:t>Kiekviena savivaldybė taiko skirtingus ugdymo paslaugų administravimo metodus ir priemones, o tai apsunkina procesų standartizavimą. Naudojamos sistemos nėra tarpusavyje integruotos, todėl duomenų mainai tarp institucijų ir švietimo įstaigų yra riboti arba vykdomi rankiniu būdu.</w:t>
      </w:r>
    </w:p>
    <w:p w14:paraId="03D9F410" w14:textId="67567A58" w:rsidR="00F56CD6" w:rsidRPr="00BC4421" w:rsidRDefault="00F56CD6" w:rsidP="00274CB3">
      <w:pPr>
        <w:pStyle w:val="Sraopastraipa"/>
        <w:numPr>
          <w:ilvl w:val="0"/>
          <w:numId w:val="187"/>
        </w:numPr>
      </w:pPr>
      <w:r w:rsidRPr="00BC4421">
        <w:t>Registracija į neformalaus švietimo programas dažnai vyksta nesistemingai, naudojant popierinius dokumentus ar decentralizuotas sistemas. Lankomumo ir pasiekimų stebėsenos procesai nėra standartizuoti, o jų vykdymas priklauso nuo individualių švietimo įstaigų sprendimų.</w:t>
      </w:r>
    </w:p>
    <w:p w14:paraId="3FB66BBE" w14:textId="36F3AA63" w:rsidR="00F56CD6" w:rsidRPr="00BC4421" w:rsidRDefault="00F56CD6" w:rsidP="00274CB3">
      <w:pPr>
        <w:pStyle w:val="Sraopastraipa"/>
        <w:numPr>
          <w:ilvl w:val="0"/>
          <w:numId w:val="187"/>
        </w:numPr>
      </w:pPr>
      <w:r w:rsidRPr="00BC4421">
        <w:t>Paramos, tokios kaip nemokamas pavėžėjimas ar maitinimas, teikimo procesai nėra visiškai automatizuoti</w:t>
      </w:r>
      <w:r w:rsidR="007C65ED" w:rsidRPr="00BC4421">
        <w:t>,</w:t>
      </w:r>
      <w:r w:rsidRPr="00BC4421">
        <w:t xml:space="preserve"> dažnai užtrunka dėl rankinio duomenų tikrinimo ir trūksta efektyvių duomenų mainų su išoriniais registrais</w:t>
      </w:r>
      <w:r w:rsidR="00B925C7" w:rsidRPr="00BC4421">
        <w:t xml:space="preserve"> ir informacinėmis sistemo</w:t>
      </w:r>
      <w:r w:rsidR="00FC641B" w:rsidRPr="00BC4421">
        <w:t>m</w:t>
      </w:r>
      <w:r w:rsidR="00B925C7" w:rsidRPr="00BC4421">
        <w:t>is</w:t>
      </w:r>
      <w:r w:rsidRPr="00BC4421">
        <w:t xml:space="preserve"> (pvz., GR, SPIS).</w:t>
      </w:r>
    </w:p>
    <w:p w14:paraId="40C9CE14" w14:textId="7B1B5FED" w:rsidR="00463423" w:rsidRPr="00BC4421" w:rsidRDefault="00463423" w:rsidP="00274CB3">
      <w:pPr>
        <w:pStyle w:val="Sraopastraipa"/>
        <w:numPr>
          <w:ilvl w:val="0"/>
          <w:numId w:val="187"/>
        </w:numPr>
      </w:pPr>
      <w:r w:rsidRPr="00BC4421">
        <w:t xml:space="preserve">Dokumentų valdymas, sutarčių sudarymas ir paslaugų teikimo administravimas vykdomi atskirai, naudojant skirtingas priemones. Trūksta vieningos sistemos, kuri automatizuotų ir palengvintų dokumentų, prašymų bei </w:t>
      </w:r>
      <w:r w:rsidR="00B925C7" w:rsidRPr="00BC4421">
        <w:t xml:space="preserve">atsiliepimų </w:t>
      </w:r>
      <w:r w:rsidRPr="00BC4421">
        <w:t>administravimą.</w:t>
      </w:r>
    </w:p>
    <w:p w14:paraId="23A30A98" w14:textId="629E4A8A" w:rsidR="00EF6ED8" w:rsidRPr="00BC4421" w:rsidRDefault="00EF6ED8" w:rsidP="00274CB3">
      <w:pPr>
        <w:pStyle w:val="Sraopastraipa"/>
        <w:numPr>
          <w:ilvl w:val="0"/>
          <w:numId w:val="187"/>
        </w:numPr>
      </w:pPr>
      <w:r w:rsidRPr="00BC4421">
        <w:t>Tėvai ir mokiniai negali lengvai gauti informacijos apie paslaugų prieinamumą, užpildyti ir stebėti prašymų ar paraiškų eigą. Švietimo įstaigos ir savivaldybės darbuotojai neturi patogių įrankių, leidžiančių valdyti didelius duomenų srautus ir generuoti reikiamas ataskaitas.</w:t>
      </w:r>
    </w:p>
    <w:p w14:paraId="01B6A5DC" w14:textId="327E5B76" w:rsidR="00EF6ED8" w:rsidRPr="00BC4421" w:rsidRDefault="00EF6ED8" w:rsidP="00274CB3">
      <w:pPr>
        <w:pStyle w:val="Sraopastraipa"/>
        <w:numPr>
          <w:ilvl w:val="0"/>
          <w:numId w:val="187"/>
        </w:numPr>
      </w:pPr>
      <w:r w:rsidRPr="00BC4421">
        <w:t>Dėl trūkstamų standartizuotų stebėsenos ir ataskaitų generavimo priemonių sunku analizuoti paslaugų teikimo efektyvumą. Naudotojai neturi galimybės realiuoju laiku stebėti, kaip vykdomos jų pateiktos užklausos.</w:t>
      </w:r>
    </w:p>
    <w:p w14:paraId="7FD35001" w14:textId="2679C0C0" w:rsidR="00C25115" w:rsidRPr="00BC4421" w:rsidRDefault="00C25115" w:rsidP="00274CB3">
      <w:pPr>
        <w:pStyle w:val="Sraopastraipa"/>
        <w:numPr>
          <w:ilvl w:val="0"/>
          <w:numId w:val="187"/>
        </w:numPr>
      </w:pPr>
      <w:r w:rsidRPr="00BC4421">
        <w:t>Informacija apie paslaugas, teisės aktus, švietimo programas ir jų prieinamumą dažnai pateikiama decentralizuotai, nesukuriant aiškios ir vieningos informacijos prieigos naudotojams.</w:t>
      </w:r>
    </w:p>
    <w:p w14:paraId="246B284B" w14:textId="3E0C3725" w:rsidR="00A5402E" w:rsidRPr="00BC4421" w:rsidRDefault="12B70114" w:rsidP="6EB25C05">
      <w:pPr>
        <w:pStyle w:val="Antrat2"/>
        <w:rPr>
          <w:rFonts w:hint="eastAsia"/>
        </w:rPr>
      </w:pPr>
      <w:bookmarkStart w:id="3" w:name="_Toc187393752"/>
      <w:bookmarkStart w:id="4" w:name="_Toc187394536"/>
      <w:bookmarkStart w:id="5" w:name="_Toc187395320"/>
      <w:bookmarkStart w:id="6" w:name="_Toc187395321"/>
      <w:bookmarkEnd w:id="3"/>
      <w:bookmarkEnd w:id="4"/>
      <w:bookmarkEnd w:id="5"/>
      <w:r w:rsidRPr="00BC4421">
        <w:lastRenderedPageBreak/>
        <w:t>Pageidaujama situacija</w:t>
      </w:r>
      <w:bookmarkEnd w:id="6"/>
    </w:p>
    <w:p w14:paraId="273AC154" w14:textId="77777777" w:rsidR="00426E16" w:rsidRPr="00BC4421" w:rsidRDefault="00426E16" w:rsidP="0000348A">
      <w:r w:rsidRPr="00BC4421">
        <w:t xml:space="preserve">Projektu numatyta sukurti Alytaus regiono švietimo sistemos skaitmeninius sprendinius ir įrankius, kurie leis saugiai ir patogiai naudotis gyventojams regiono, Lietuvos ir ES mastu – nuo vaiko užregistravimo iki stebėsenos bei atskaitymo toje pačioje sistemoje, t. y. bus sukurta patogi ir į klientą (gyventoją) orientuota e. paslaugų kompleksinė ir vieninga sistema, kuri apims Alytaus regiono švietimo sistemos neformaliojo ugdymo, bendrojo ugdymo, švietimo pagalbos, kitas švietimo įstaigose teikiamas paslaugas ir pan. (išskyrus centralizuotą Lietuvos mastu priėmimą į švietimo įstaigas), tokiu būdu bus pagerintas viešųjų institucijų teikiamų elektroninių paslaugų brandos lygis. </w:t>
      </w:r>
    </w:p>
    <w:p w14:paraId="400B4600" w14:textId="468C9D70" w:rsidR="0000348A" w:rsidRPr="00BC4421" w:rsidRDefault="00F257ED" w:rsidP="0000348A">
      <w:r w:rsidRPr="00BC4421">
        <w:t>Alytaus regiono savivaldybės (ARS) siekia sukurti ir įdiegti centralizuotą</w:t>
      </w:r>
      <w:r w:rsidR="00527CBE" w:rsidRPr="00BC4421">
        <w:t xml:space="preserve"> ir vieningą</w:t>
      </w:r>
      <w:r w:rsidRPr="00BC4421">
        <w:t xml:space="preserve"> neformaliojo švietimo informacinę sistemą (CNŠIS), kuri apjungtų </w:t>
      </w:r>
      <w:r w:rsidR="007C65ED" w:rsidRPr="00BC4421">
        <w:t xml:space="preserve">neformaliojo </w:t>
      </w:r>
      <w:r w:rsidRPr="00BC4421">
        <w:t xml:space="preserve">švietimo paslaugų valdymo procesus. </w:t>
      </w:r>
      <w:r w:rsidR="0084047F" w:rsidRPr="00BC4421">
        <w:t>CNŠIS</w:t>
      </w:r>
      <w:r w:rsidRPr="00BC4421">
        <w:t xml:space="preserve"> taps pagrindine platforma, skirta neformaliojo švietimo veiklų administravimui,  dokumentų valdymui ir naudotojų sąveikai, užtikrinant procesų efektyvumą, skaidrumą ir standartizavimą visame regione.</w:t>
      </w:r>
    </w:p>
    <w:p w14:paraId="0143908C" w14:textId="16AD7AB4" w:rsidR="00432C9B" w:rsidRPr="00BC4421" w:rsidRDefault="00432C9B" w:rsidP="0000348A">
      <w:r w:rsidRPr="00BC4421">
        <w:t>CNŠIS kūrimas privalo remtis parengta būsimos situacijos procesų analize</w:t>
      </w:r>
      <w:r w:rsidR="001A32EE" w:rsidRPr="00BC4421">
        <w:t xml:space="preserve"> (5 priedas)</w:t>
      </w:r>
      <w:r w:rsidRPr="00BC4421">
        <w:t xml:space="preserve">, kurioje nustatyti esminiai sistemos veikimo principai, taisyklės ir tikslai. </w:t>
      </w:r>
      <w:r w:rsidR="00B925C7" w:rsidRPr="00BC4421">
        <w:t>Minėtoje a</w:t>
      </w:r>
      <w:r w:rsidRPr="00BC4421">
        <w:t>nalizė</w:t>
      </w:r>
      <w:r w:rsidR="008205F1" w:rsidRPr="00BC4421">
        <w:t>je</w:t>
      </w:r>
      <w:r w:rsidRPr="00BC4421">
        <w:t xml:space="preserve"> apibrėžia</w:t>
      </w:r>
      <w:r w:rsidR="00FC32F8" w:rsidRPr="00BC4421">
        <w:t>mi</w:t>
      </w:r>
      <w:r w:rsidRPr="00BC4421">
        <w:t xml:space="preserve"> pageidaujam</w:t>
      </w:r>
      <w:r w:rsidR="00FC32F8" w:rsidRPr="00BC4421">
        <w:t>i</w:t>
      </w:r>
      <w:r w:rsidRPr="00BC4421">
        <w:t xml:space="preserve"> proces</w:t>
      </w:r>
      <w:r w:rsidR="00FC32F8" w:rsidRPr="00BC4421">
        <w:t>ai</w:t>
      </w:r>
      <w:r w:rsidRPr="00BC4421">
        <w:t>, kurie turi būti įgyvendinti diegiant sistemą, todėl jos reikalavimų laikymasis yra būtinas siekiant užtikrinti projekto sėkmę.</w:t>
      </w:r>
    </w:p>
    <w:p w14:paraId="15CF1372" w14:textId="1B809CC5" w:rsidR="0000348A" w:rsidRPr="00BC4421" w:rsidRDefault="00432C9B" w:rsidP="0000348A">
      <w:r w:rsidRPr="00BC4421">
        <w:t xml:space="preserve">Sistema užtikrins vieningą </w:t>
      </w:r>
      <w:r w:rsidR="001A32EE" w:rsidRPr="00BC4421">
        <w:t xml:space="preserve">neformaliojo </w:t>
      </w:r>
      <w:r w:rsidRPr="00BC4421">
        <w:t xml:space="preserve">švietimo paslaugų administravimo </w:t>
      </w:r>
      <w:r w:rsidR="00B925C7" w:rsidRPr="00BC4421">
        <w:t xml:space="preserve">automatizuotų procesų </w:t>
      </w:r>
      <w:r w:rsidRPr="00BC4421">
        <w:t xml:space="preserve">aplinką. CNŠIS funkcionalumas apims elektroninį dokumentų teikimą ir administravimą, automatinį prašymų ir paraiškų eilių sudarymą, sutarčių generavimą bei pasirašymą elektroniniu būdu. Švietimo įstaigų ir savivaldybių darbuotojai galės naudotis įrankiais, skirtais </w:t>
      </w:r>
      <w:r w:rsidR="00B925C7" w:rsidRPr="00BC4421">
        <w:t xml:space="preserve">sistemos </w:t>
      </w:r>
      <w:r w:rsidRPr="00BC4421">
        <w:t>duomenų valdymui ir ataskaitų generavimui.</w:t>
      </w:r>
    </w:p>
    <w:p w14:paraId="124CE177" w14:textId="75E50BBC" w:rsidR="0000348A" w:rsidRPr="00BC4421" w:rsidRDefault="000A08AB" w:rsidP="0000348A">
      <w:r w:rsidRPr="00BC4421">
        <w:t>CNŠIS</w:t>
      </w:r>
      <w:r w:rsidR="00426E16" w:rsidRPr="00BC4421">
        <w:t xml:space="preserve"> negali būti pakartotinai renkami duomenys, kurie jau yra kaupiami ir tvarkomi valstybės informacinėse sistemose ir registruose. Tokiems duomenims gauti turi būti naudojamos sąsajos teikiamos per Valstybės informacinių išteklių sąveikumo platformos (toliau – VIISP) duomenų mainų sistemą, o jeigu nėra, realizuojamos reikalingos naujos sąsajos vadovaujantis Duomenų teikimo formatų ir standartų rekomendacijomis.</w:t>
      </w:r>
      <w:r w:rsidRPr="00BC4421">
        <w:t xml:space="preserve"> </w:t>
      </w:r>
      <w:r w:rsidR="00426E16" w:rsidRPr="00BC4421">
        <w:t xml:space="preserve">CNŠIS turi būti realizuotos integracijos </w:t>
      </w:r>
      <w:r w:rsidRPr="00BC4421">
        <w:t>su pagrindinėmis valstybinėmis informacinėmis sistemomis ir registrais</w:t>
      </w:r>
      <w:r w:rsidR="00B925C7" w:rsidRPr="00BC4421">
        <w:t>:</w:t>
      </w:r>
      <w:r w:rsidRPr="00BC4421">
        <w:t xml:space="preserve"> Valstybės informacinių išteklių sąveikumo platforma (VIISP), Gyventojų </w:t>
      </w:r>
      <w:r w:rsidR="001A32EE" w:rsidRPr="00BC4421">
        <w:t xml:space="preserve">registru </w:t>
      </w:r>
      <w:r w:rsidRPr="00BC4421">
        <w:t xml:space="preserve">(GR), Socialinės paramos </w:t>
      </w:r>
      <w:r w:rsidR="00B925C7" w:rsidRPr="00BC4421">
        <w:t xml:space="preserve">šeimai </w:t>
      </w:r>
      <w:r w:rsidR="001A32EE" w:rsidRPr="00BC4421">
        <w:t xml:space="preserve">informacine </w:t>
      </w:r>
      <w:r w:rsidRPr="00BC4421">
        <w:t>sistema (SPIS), Dokumentų valdymo sistemo</w:t>
      </w:r>
      <w:r w:rsidR="001A32EE" w:rsidRPr="00BC4421">
        <w:t>mis</w:t>
      </w:r>
      <w:r w:rsidRPr="00BC4421">
        <w:t xml:space="preserve"> (DVS), Neformaliojo švietimo programų </w:t>
      </w:r>
      <w:r w:rsidR="001A32EE" w:rsidRPr="00BC4421">
        <w:t xml:space="preserve">registru </w:t>
      </w:r>
      <w:r w:rsidRPr="00BC4421">
        <w:t>(NŠPR)</w:t>
      </w:r>
      <w:r w:rsidR="00B925C7" w:rsidRPr="00BC4421">
        <w:t xml:space="preserve">, Mokinių </w:t>
      </w:r>
      <w:r w:rsidR="001A32EE" w:rsidRPr="00BC4421">
        <w:t xml:space="preserve">registru </w:t>
      </w:r>
      <w:r w:rsidR="00B925C7" w:rsidRPr="00BC4421">
        <w:t xml:space="preserve">(MR), Pedagogų </w:t>
      </w:r>
      <w:r w:rsidR="001A32EE" w:rsidRPr="00BC4421">
        <w:t xml:space="preserve">registru </w:t>
      </w:r>
      <w:r w:rsidR="00B925C7" w:rsidRPr="00BC4421">
        <w:t xml:space="preserve">(PR), Švietimo ir mokslo institucijų </w:t>
      </w:r>
      <w:r w:rsidR="001A32EE" w:rsidRPr="00BC4421">
        <w:t xml:space="preserve">registru </w:t>
      </w:r>
      <w:r w:rsidR="00B925C7" w:rsidRPr="00BC4421">
        <w:t xml:space="preserve">(ŠMIR), Centralizuota priėmimo į švietimo programas </w:t>
      </w:r>
      <w:r w:rsidR="001A32EE" w:rsidRPr="00BC4421">
        <w:t xml:space="preserve">informacine </w:t>
      </w:r>
      <w:r w:rsidR="00B925C7" w:rsidRPr="00BC4421">
        <w:t>sistema (CPIS), elektroniniai</w:t>
      </w:r>
      <w:r w:rsidR="001A32EE" w:rsidRPr="00BC4421">
        <w:t>s</w:t>
      </w:r>
      <w:r w:rsidR="00B925C7" w:rsidRPr="00BC4421">
        <w:t xml:space="preserve"> dienynai</w:t>
      </w:r>
      <w:r w:rsidR="001A32EE" w:rsidRPr="00BC4421">
        <w:t>s</w:t>
      </w:r>
      <w:r w:rsidRPr="00BC4421">
        <w:t xml:space="preserve"> bei kito</w:t>
      </w:r>
      <w:r w:rsidR="001A32EE" w:rsidRPr="00BC4421">
        <w:t>mi</w:t>
      </w:r>
      <w:r w:rsidRPr="00BC4421">
        <w:t>s reikalingo</w:t>
      </w:r>
      <w:r w:rsidR="001A32EE" w:rsidRPr="00BC4421">
        <w:t>mi</w:t>
      </w:r>
      <w:r w:rsidRPr="00BC4421">
        <w:t>s sistemo</w:t>
      </w:r>
      <w:r w:rsidR="001A32EE" w:rsidRPr="00BC4421">
        <w:t>mi</w:t>
      </w:r>
      <w:r w:rsidRPr="00BC4421">
        <w:t>s</w:t>
      </w:r>
      <w:r w:rsidR="00B925C7" w:rsidRPr="00BC4421">
        <w:t xml:space="preserve"> ir registrai</w:t>
      </w:r>
      <w:r w:rsidR="001A32EE" w:rsidRPr="00BC4421">
        <w:t>s</w:t>
      </w:r>
      <w:r w:rsidRPr="00BC4421">
        <w:t xml:space="preserve">. </w:t>
      </w:r>
      <w:r w:rsidR="007344E9" w:rsidRPr="00BC4421">
        <w:t>I</w:t>
      </w:r>
      <w:r w:rsidRPr="00BC4421">
        <w:t>ntegracijos užtikrins saugius ir patikimus duomenų mainus, laikantis BDAR ir nacionalinių teisės aktų reikalavimų</w:t>
      </w:r>
      <w:r w:rsidR="0000348A" w:rsidRPr="00BC4421">
        <w:t xml:space="preserve">. </w:t>
      </w:r>
    </w:p>
    <w:p w14:paraId="60DD473E" w14:textId="33BA3CBC" w:rsidR="00426E16" w:rsidRPr="00BC4421" w:rsidRDefault="00426E16" w:rsidP="00426E16">
      <w:r w:rsidRPr="00BC4421">
        <w:t xml:space="preserve">Elektroninių paslaugų inicijavimo naudotojo sąsaja, paslaugų procesų konstravimas, asmens atpažintis, atsiskaitymai už paslaugas, komunikavimas su paslaugų gavėjais, duomenų analizės ataskaitos bei jų publikavimas, duomenų pakartotinio panaudojimo uždaviniai ir kt. bus realizuojami  naudojant bendro naudojimo platformų sprendinius, kuriuos kaip paslaugas teikia VIISP, VDV IS, Lietuvos atvirų duomenų portalas ir kt. Mokėjimo el. būdu už paslaugas ir naudotojų identifikavimo komponentas bus pernaudotas iš VIISP (www.epaslaugos.lt) sistemos ir šie mechanizmai nebus kuriami naujai. Sukurtos sistemos rėmuose bus integruoti VIISP sistemos prisijungimo ir mokėjimo funkcionalumai.  </w:t>
      </w:r>
    </w:p>
    <w:p w14:paraId="28CD1DB4" w14:textId="7B9F12D9" w:rsidR="00426E16" w:rsidRPr="00BC4421" w:rsidRDefault="00426E16" w:rsidP="00426E16">
      <w:r w:rsidRPr="00BC4421">
        <w:t>Projektu planuojami sukurti el. paslaugų aprašai, parengti paslaugų gavėjams suprantama kalba, turi būti publikuojami www.epaslaugos.lt portale. Vadovaujantis Aprašo 9.11 p. sukurtos viešosios ir administracinės elektroninės paslaugos turi būti prieinamos inicijuoti (užsakyti) per Elektroninių vadžios vartų portalą www.epaslaugos.lt ir pateiktas užsakytos  paslaugos suteikimo ar nesuteikimo faktas.</w:t>
      </w:r>
    </w:p>
    <w:p w14:paraId="7B73533C" w14:textId="23E56A8A" w:rsidR="0000348A" w:rsidRPr="00BC4421" w:rsidRDefault="00D32A76" w:rsidP="0000348A">
      <w:r w:rsidRPr="00BC4421">
        <w:t xml:space="preserve">Naudotojų patogumas yra vienas pagrindinių CNŠIS tikslų. Sistema </w:t>
      </w:r>
      <w:r w:rsidR="00A16068" w:rsidRPr="00BC4421">
        <w:t xml:space="preserve">turi būti patogi naudoti </w:t>
      </w:r>
      <w:r w:rsidRPr="00BC4421">
        <w:t>vidiniams naudotojams (savivaldybių ir ugdymo įstaigų darbuotojams), taip pat išoriniams naudotojams (tėvams</w:t>
      </w:r>
      <w:r w:rsidR="00B925C7" w:rsidRPr="00BC4421">
        <w:t>, globėjams</w:t>
      </w:r>
      <w:r w:rsidRPr="00BC4421">
        <w:t xml:space="preserve"> ir mokiniams). Naudotojai galės </w:t>
      </w:r>
      <w:r w:rsidR="00A16068" w:rsidRPr="00BC4421">
        <w:t xml:space="preserve">pasižymėti </w:t>
      </w:r>
      <w:r w:rsidRPr="00BC4421">
        <w:t xml:space="preserve"> neformal</w:t>
      </w:r>
      <w:r w:rsidR="00B925C7" w:rsidRPr="00BC4421">
        <w:t>iojo</w:t>
      </w:r>
      <w:r w:rsidRPr="00BC4421">
        <w:t xml:space="preserve"> švietimo </w:t>
      </w:r>
      <w:r w:rsidR="00A16068" w:rsidRPr="00BC4421">
        <w:t>programų lankomumą</w:t>
      </w:r>
      <w:r w:rsidRPr="00BC4421">
        <w:t>, stebėti lankomumą ir pasiekimus, administruoti savo paskyras bei vykdyti atsiskaitymus už paslaugas. Intuityvi naudotojo sąsaja užtikrins, kad sistemos funkcijomis būtų paprasta ir patogu naudotis</w:t>
      </w:r>
      <w:r w:rsidR="0000348A" w:rsidRPr="00BC4421">
        <w:t>.</w:t>
      </w:r>
    </w:p>
    <w:p w14:paraId="344C45DA" w14:textId="3334FA3D" w:rsidR="0000348A" w:rsidRPr="00BC4421" w:rsidRDefault="00B95A48" w:rsidP="0000348A">
      <w:r w:rsidRPr="00BC4421">
        <w:t xml:space="preserve">CNŠIS taip pat užtikrins skaidrumą ir atskaitomybę. Sistema leis naudotojams realiuoju laiku stebėti administruojamų procesų eigą, o švietimo įstaigoms – naudoti standartizuotas stebėsenos priemones veiklos rezultatų analizei. </w:t>
      </w:r>
      <w:r w:rsidR="00A16068" w:rsidRPr="00BC4421">
        <w:t>S</w:t>
      </w:r>
      <w:r w:rsidRPr="00BC4421">
        <w:t>istema suteiks pažangius analizės įrankius, skirtus generuoti ataskaitas pagal įvairius kriterijus, taip prisidedant prie duomenimis grįsto sprendimų priėmimo</w:t>
      </w:r>
      <w:r w:rsidR="0000348A" w:rsidRPr="00BC4421">
        <w:t>.</w:t>
      </w:r>
    </w:p>
    <w:p w14:paraId="5F4A03DE" w14:textId="75A22AE1" w:rsidR="002D03CB" w:rsidRPr="00BC4421" w:rsidRDefault="002E27F9" w:rsidP="00A5402E">
      <w:r w:rsidRPr="00BC4421">
        <w:t xml:space="preserve">Ateities situacijoje CNŠIS taps pagrindiniu įrankiu, kuris mažins administracinę naštą, užtikrins kokybišką švietimo paslaugų teikimą, didins naudotojų pasitenkinimą bei leis ARS efektyviau įgyvendinti </w:t>
      </w:r>
      <w:r w:rsidR="00837B06" w:rsidRPr="00BC4421">
        <w:t xml:space="preserve">neformaliojo </w:t>
      </w:r>
      <w:r w:rsidRPr="00BC4421">
        <w:t>švietimo paslaugų misiją.</w:t>
      </w:r>
    </w:p>
    <w:p w14:paraId="7BED3E20" w14:textId="6953F67E" w:rsidR="002D03CB" w:rsidRPr="00BC4421" w:rsidRDefault="007C65ED" w:rsidP="0087404C">
      <w:r w:rsidRPr="00BC4421">
        <w:t>Sistema turi būti įdiegta Alytaus regiono savivaldybėse ir joms pavaldžiose įstaigose</w:t>
      </w:r>
      <w:r w:rsidR="002D03CB" w:rsidRPr="00BC4421">
        <w:t>.</w:t>
      </w:r>
      <w:r w:rsidR="00A44A71" w:rsidRPr="00BC4421">
        <w:t xml:space="preserve"> Tikslūs naudotojų kiekiai pateikti priede Nr. 1.</w:t>
      </w:r>
    </w:p>
    <w:p w14:paraId="7DE7863B" w14:textId="77777777" w:rsidR="00A5402E" w:rsidRPr="00BC4421" w:rsidRDefault="00A5402E" w:rsidP="00A5402E"/>
    <w:p w14:paraId="3FFA18D4" w14:textId="011B723F" w:rsidR="005C1A23" w:rsidRPr="00BC4421" w:rsidRDefault="00BC4F3F" w:rsidP="005C1A23">
      <w:pPr>
        <w:pStyle w:val="Antrat1"/>
        <w:spacing w:before="0" w:after="0"/>
        <w:rPr>
          <w:rFonts w:hint="eastAsia"/>
        </w:rPr>
      </w:pPr>
      <w:bookmarkStart w:id="7" w:name="_Toc187395322"/>
      <w:r w:rsidRPr="00BC4421">
        <w:lastRenderedPageBreak/>
        <w:t>Principinė f</w:t>
      </w:r>
      <w:r w:rsidR="00AF5775" w:rsidRPr="00BC4421">
        <w:t>unkcinė</w:t>
      </w:r>
      <w:r w:rsidR="005C1A23" w:rsidRPr="00BC4421">
        <w:t xml:space="preserve"> architektūra</w:t>
      </w:r>
      <w:bookmarkEnd w:id="7"/>
    </w:p>
    <w:p w14:paraId="4AF11F24" w14:textId="776BFD77" w:rsidR="0017377A" w:rsidRPr="00BC4421" w:rsidRDefault="47FE036A" w:rsidP="00461EE1">
      <w:pPr>
        <w:rPr>
          <w:noProof/>
        </w:rPr>
      </w:pPr>
      <w:r w:rsidRPr="00BC4421">
        <w:rPr>
          <w:szCs w:val="20"/>
        </w:rPr>
        <w:t xml:space="preserve">Skyriuje pateikiama CNŠIS </w:t>
      </w:r>
      <w:r w:rsidR="00BC4F3F" w:rsidRPr="00BC4421">
        <w:rPr>
          <w:szCs w:val="20"/>
        </w:rPr>
        <w:t xml:space="preserve">principinė </w:t>
      </w:r>
      <w:r w:rsidRPr="00BC4421">
        <w:rPr>
          <w:szCs w:val="20"/>
        </w:rPr>
        <w:t xml:space="preserve">funkcinė architektūra. Galutinė Sistemos architektūra gali būti tikslinama ir turi būti suderinta su </w:t>
      </w:r>
      <w:r w:rsidR="00855A9E" w:rsidRPr="00BC4421">
        <w:rPr>
          <w:szCs w:val="20"/>
        </w:rPr>
        <w:t>Užsakovu</w:t>
      </w:r>
      <w:r w:rsidRPr="00BC4421">
        <w:rPr>
          <w:szCs w:val="20"/>
        </w:rPr>
        <w:t xml:space="preserve"> detaliosios analizės ir / arba projektavimo etapo metu.</w:t>
      </w:r>
    </w:p>
    <w:p w14:paraId="0099C60C" w14:textId="0269BCA9" w:rsidR="00D32B0B" w:rsidRPr="00BC4421" w:rsidRDefault="00CF4E5D" w:rsidP="00461EE1">
      <w:pPr>
        <w:jc w:val="center"/>
      </w:pPr>
      <w:r w:rsidRPr="00BC4421">
        <w:rPr>
          <w:noProof/>
        </w:rPr>
        <w:drawing>
          <wp:inline distT="0" distB="0" distL="0" distR="0" wp14:anchorId="5F652B8D" wp14:editId="5D44D3D9">
            <wp:extent cx="6359580" cy="5562600"/>
            <wp:effectExtent l="0" t="0" r="3175" b="0"/>
            <wp:docPr id="5700630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r="42752"/>
                    <a:stretch/>
                  </pic:blipFill>
                  <pic:spPr bwMode="auto">
                    <a:xfrm>
                      <a:off x="0" y="0"/>
                      <a:ext cx="6364433" cy="5566845"/>
                    </a:xfrm>
                    <a:prstGeom prst="rect">
                      <a:avLst/>
                    </a:prstGeom>
                    <a:noFill/>
                    <a:ln>
                      <a:noFill/>
                    </a:ln>
                    <a:extLst>
                      <a:ext uri="{53640926-AAD7-44D8-BBD7-CCE9431645EC}">
                        <a14:shadowObscured xmlns:a14="http://schemas.microsoft.com/office/drawing/2010/main"/>
                      </a:ext>
                    </a:extLst>
                  </pic:spPr>
                </pic:pic>
              </a:graphicData>
            </a:graphic>
          </wp:inline>
        </w:drawing>
      </w:r>
    </w:p>
    <w:p w14:paraId="10E42655" w14:textId="77777777" w:rsidR="006F5990" w:rsidRPr="00BC4421" w:rsidRDefault="006F5990" w:rsidP="006F5990">
      <w:pPr>
        <w:spacing w:before="0" w:after="0" w:line="240" w:lineRule="auto"/>
        <w:jc w:val="left"/>
      </w:pPr>
    </w:p>
    <w:tbl>
      <w:tblPr>
        <w:tblStyle w:val="CivittaTable2Purple"/>
        <w:tblW w:w="0" w:type="auto"/>
        <w:tblLook w:val="0620" w:firstRow="1" w:lastRow="0" w:firstColumn="0" w:lastColumn="0" w:noHBand="1" w:noVBand="1"/>
      </w:tblPr>
      <w:tblGrid>
        <w:gridCol w:w="457"/>
        <w:gridCol w:w="1920"/>
        <w:gridCol w:w="7885"/>
      </w:tblGrid>
      <w:tr w:rsidR="00FF7BAE" w:rsidRPr="00BC4421" w14:paraId="21CF6448" w14:textId="1E581FCB" w:rsidTr="6EB25C05">
        <w:trPr>
          <w:cnfStyle w:val="100000000000" w:firstRow="1" w:lastRow="0" w:firstColumn="0" w:lastColumn="0" w:oddVBand="0" w:evenVBand="0" w:oddHBand="0" w:evenHBand="0" w:firstRowFirstColumn="0" w:firstRowLastColumn="0" w:lastRowFirstColumn="0" w:lastRowLastColumn="0"/>
          <w:trHeight w:val="20"/>
          <w:tblHeader/>
        </w:trPr>
        <w:tc>
          <w:tcPr>
            <w:tcW w:w="0" w:type="auto"/>
            <w:hideMark/>
          </w:tcPr>
          <w:p w14:paraId="3F6DA01E" w14:textId="77777777" w:rsidR="00FF7BAE" w:rsidRPr="00BC4421" w:rsidRDefault="00FF7BAE">
            <w:pPr>
              <w:spacing w:before="0"/>
              <w:rPr>
                <w:rFonts w:cstheme="minorHAnsi"/>
                <w:szCs w:val="18"/>
              </w:rPr>
            </w:pPr>
            <w:r w:rsidRPr="00BC4421">
              <w:rPr>
                <w:rFonts w:cstheme="minorHAnsi"/>
                <w:szCs w:val="18"/>
              </w:rPr>
              <w:t>Nr.</w:t>
            </w:r>
          </w:p>
        </w:tc>
        <w:tc>
          <w:tcPr>
            <w:tcW w:w="0" w:type="auto"/>
            <w:hideMark/>
          </w:tcPr>
          <w:p w14:paraId="6BA486AC" w14:textId="60D0B16A" w:rsidR="00FF7BAE" w:rsidRPr="00BC4421" w:rsidRDefault="00FF7BAE">
            <w:pPr>
              <w:spacing w:before="0"/>
              <w:rPr>
                <w:rFonts w:cstheme="minorHAnsi"/>
                <w:szCs w:val="18"/>
              </w:rPr>
            </w:pPr>
            <w:r w:rsidRPr="00BC4421">
              <w:rPr>
                <w:rFonts w:cstheme="minorHAnsi"/>
                <w:szCs w:val="18"/>
              </w:rPr>
              <w:t>Komponentas</w:t>
            </w:r>
          </w:p>
        </w:tc>
        <w:tc>
          <w:tcPr>
            <w:tcW w:w="0" w:type="auto"/>
          </w:tcPr>
          <w:p w14:paraId="35C8643F" w14:textId="4AEE0E1B" w:rsidR="00FF7BAE" w:rsidRPr="00BC4421" w:rsidRDefault="00FF7BAE">
            <w:pPr>
              <w:spacing w:before="0"/>
              <w:rPr>
                <w:rFonts w:cstheme="minorHAnsi"/>
                <w:szCs w:val="18"/>
              </w:rPr>
            </w:pPr>
            <w:r w:rsidRPr="00BC4421">
              <w:rPr>
                <w:rFonts w:cstheme="minorHAnsi"/>
                <w:szCs w:val="18"/>
              </w:rPr>
              <w:t>Aprašymas</w:t>
            </w:r>
          </w:p>
        </w:tc>
      </w:tr>
      <w:tr w:rsidR="00FF7BAE" w:rsidRPr="00BC4421" w14:paraId="2D2B66A2" w14:textId="2820B2DB" w:rsidTr="6EB25C05">
        <w:trPr>
          <w:trHeight w:val="20"/>
        </w:trPr>
        <w:tc>
          <w:tcPr>
            <w:tcW w:w="0" w:type="auto"/>
            <w:gridSpan w:val="3"/>
          </w:tcPr>
          <w:p w14:paraId="2913F9CA" w14:textId="77777777" w:rsidR="00FF7BAE" w:rsidRPr="00BC4421" w:rsidRDefault="00FF7BAE">
            <w:pPr>
              <w:spacing w:before="0"/>
              <w:rPr>
                <w:rFonts w:cstheme="minorHAnsi"/>
                <w:b/>
                <w:bCs/>
                <w:szCs w:val="18"/>
              </w:rPr>
            </w:pPr>
            <w:r w:rsidRPr="00BC4421">
              <w:rPr>
                <w:rFonts w:cstheme="minorHAnsi"/>
                <w:b/>
                <w:bCs/>
                <w:szCs w:val="18"/>
              </w:rPr>
              <w:t>Išorinio naudojimo modulis</w:t>
            </w:r>
            <w:r w:rsidR="005F0F50" w:rsidRPr="00BC4421">
              <w:rPr>
                <w:rFonts w:cstheme="minorHAnsi"/>
                <w:b/>
                <w:bCs/>
                <w:szCs w:val="18"/>
              </w:rPr>
              <w:t>:</w:t>
            </w:r>
          </w:p>
          <w:p w14:paraId="4C7E50FE" w14:textId="6AA6809C" w:rsidR="005F0F50" w:rsidRPr="00BC4421" w:rsidRDefault="005F0F50" w:rsidP="005F0F50">
            <w:pPr>
              <w:rPr>
                <w:rFonts w:cstheme="minorHAnsi"/>
                <w:szCs w:val="18"/>
              </w:rPr>
            </w:pPr>
            <w:r w:rsidRPr="00BC4421">
              <w:rPr>
                <w:rFonts w:cstheme="minorHAnsi"/>
                <w:szCs w:val="18"/>
              </w:rPr>
              <w:t xml:space="preserve">Išorinio naudojimo modulis skirtas tėvams, </w:t>
            </w:r>
            <w:r w:rsidR="00B925C7" w:rsidRPr="00BC4421">
              <w:rPr>
                <w:rFonts w:cstheme="minorHAnsi"/>
                <w:szCs w:val="18"/>
              </w:rPr>
              <w:t xml:space="preserve">globėjams, </w:t>
            </w:r>
            <w:r w:rsidRPr="00BC4421">
              <w:rPr>
                <w:rFonts w:cstheme="minorHAnsi"/>
                <w:szCs w:val="18"/>
              </w:rPr>
              <w:t xml:space="preserve">mokiniams ir kitiems </w:t>
            </w:r>
            <w:r w:rsidR="00B925C7" w:rsidRPr="00BC4421">
              <w:rPr>
                <w:rFonts w:cstheme="minorHAnsi"/>
                <w:szCs w:val="18"/>
              </w:rPr>
              <w:t>paslaugų gavėjams</w:t>
            </w:r>
            <w:r w:rsidRPr="00BC4421">
              <w:rPr>
                <w:rFonts w:cstheme="minorHAnsi"/>
                <w:szCs w:val="18"/>
              </w:rPr>
              <w:t xml:space="preserve">, kurie naudojasi </w:t>
            </w:r>
            <w:r w:rsidR="00B925C7" w:rsidRPr="00BC4421">
              <w:rPr>
                <w:rFonts w:cstheme="minorHAnsi"/>
                <w:szCs w:val="18"/>
              </w:rPr>
              <w:t xml:space="preserve">neformaliojo </w:t>
            </w:r>
            <w:r w:rsidRPr="00BC4421">
              <w:rPr>
                <w:rFonts w:cstheme="minorHAnsi"/>
                <w:szCs w:val="18"/>
              </w:rPr>
              <w:t xml:space="preserve">švietimo paslaugomis. Šis modulis suteikia patogią prieigą prie elektroninių paslaugų, leidžiančią </w:t>
            </w:r>
            <w:r w:rsidR="00B925C7" w:rsidRPr="00BC4421">
              <w:rPr>
                <w:rFonts w:cstheme="minorHAnsi"/>
                <w:szCs w:val="18"/>
              </w:rPr>
              <w:t xml:space="preserve">paslaugų gavėjams </w:t>
            </w:r>
            <w:r w:rsidRPr="00BC4421">
              <w:rPr>
                <w:rFonts w:cstheme="minorHAnsi"/>
                <w:szCs w:val="18"/>
              </w:rPr>
              <w:t>teikti prašymus, registruotis į programas, stebėti jų eigą ir pasiekimus</w:t>
            </w:r>
            <w:r w:rsidR="00B925C7" w:rsidRPr="00BC4421">
              <w:rPr>
                <w:rFonts w:cstheme="minorHAnsi"/>
                <w:szCs w:val="18"/>
              </w:rPr>
              <w:t>, lankomumą</w:t>
            </w:r>
            <w:r w:rsidRPr="00BC4421">
              <w:rPr>
                <w:rFonts w:cstheme="minorHAnsi"/>
                <w:szCs w:val="18"/>
              </w:rPr>
              <w:t xml:space="preserve"> bei valdyti savo paskyras</w:t>
            </w:r>
            <w:r w:rsidR="00B925C7" w:rsidRPr="00BC4421">
              <w:rPr>
                <w:rFonts w:cstheme="minorHAnsi"/>
                <w:szCs w:val="18"/>
              </w:rPr>
              <w:t>, atsiskaityti už paslaugas ir vykdyti kitas funkcijas, aprašytas būsimos situacijos neformaliojo švietimo procesų analizėje.</w:t>
            </w:r>
          </w:p>
          <w:p w14:paraId="1DB1A12E" w14:textId="13560CA4" w:rsidR="006B1408" w:rsidRPr="00BC4421" w:rsidRDefault="006B1408" w:rsidP="006B1408">
            <w:pPr>
              <w:rPr>
                <w:rFonts w:cstheme="minorHAnsi"/>
                <w:szCs w:val="18"/>
              </w:rPr>
            </w:pPr>
            <w:r w:rsidRPr="00BC4421">
              <w:rPr>
                <w:rFonts w:cstheme="minorHAnsi"/>
                <w:szCs w:val="18"/>
              </w:rPr>
              <w:t>Pagrindiniai naudotojai</w:t>
            </w:r>
            <w:r w:rsidR="00B925C7" w:rsidRPr="00BC4421">
              <w:rPr>
                <w:rFonts w:cstheme="minorHAnsi"/>
                <w:szCs w:val="18"/>
              </w:rPr>
              <w:t xml:space="preserve"> (paslaugų gavėjai)</w:t>
            </w:r>
            <w:r w:rsidRPr="00BC4421">
              <w:rPr>
                <w:rFonts w:cstheme="minorHAnsi"/>
                <w:szCs w:val="18"/>
              </w:rPr>
              <w:t>:</w:t>
            </w:r>
          </w:p>
          <w:p w14:paraId="42812213" w14:textId="0878F0AF" w:rsidR="006B1408" w:rsidRPr="00BC4421" w:rsidRDefault="006B1408" w:rsidP="0087404C">
            <w:pPr>
              <w:pStyle w:val="Sraopastraipa"/>
              <w:numPr>
                <w:ilvl w:val="0"/>
                <w:numId w:val="190"/>
              </w:numPr>
              <w:rPr>
                <w:rFonts w:cstheme="minorHAnsi"/>
                <w:szCs w:val="18"/>
              </w:rPr>
            </w:pPr>
            <w:r w:rsidRPr="00BC4421">
              <w:rPr>
                <w:rFonts w:cstheme="minorHAnsi"/>
                <w:szCs w:val="18"/>
              </w:rPr>
              <w:t>Tėvai ir globėjai, atsakingi už vaikų neformal</w:t>
            </w:r>
            <w:r w:rsidR="00B925C7" w:rsidRPr="00BC4421">
              <w:rPr>
                <w:rFonts w:cstheme="minorHAnsi"/>
                <w:szCs w:val="18"/>
              </w:rPr>
              <w:t>iojo</w:t>
            </w:r>
            <w:r w:rsidRPr="00BC4421">
              <w:rPr>
                <w:rFonts w:cstheme="minorHAnsi"/>
                <w:szCs w:val="18"/>
              </w:rPr>
              <w:t xml:space="preserve"> švietimo </w:t>
            </w:r>
            <w:r w:rsidR="00837B06" w:rsidRPr="00BC4421">
              <w:rPr>
                <w:rFonts w:cstheme="minorHAnsi"/>
                <w:szCs w:val="18"/>
              </w:rPr>
              <w:t>programų</w:t>
            </w:r>
            <w:r w:rsidRPr="00BC4421">
              <w:rPr>
                <w:rFonts w:cstheme="minorHAnsi"/>
                <w:szCs w:val="18"/>
              </w:rPr>
              <w:t xml:space="preserve"> lankomumo stebėjimą</w:t>
            </w:r>
            <w:r w:rsidR="00837B06" w:rsidRPr="00BC4421">
              <w:rPr>
                <w:rFonts w:cstheme="minorHAnsi"/>
                <w:szCs w:val="18"/>
              </w:rPr>
              <w:t>, reikalingų paslaugų užsakymą</w:t>
            </w:r>
            <w:r w:rsidRPr="00BC4421">
              <w:rPr>
                <w:rFonts w:cstheme="minorHAnsi"/>
                <w:szCs w:val="18"/>
              </w:rPr>
              <w:t xml:space="preserve"> ir atsiskaitymus už paslaugas.</w:t>
            </w:r>
          </w:p>
          <w:p w14:paraId="6F050DDD" w14:textId="05F7E350" w:rsidR="006B1408" w:rsidRPr="00BC4421" w:rsidRDefault="006B1408" w:rsidP="0087404C">
            <w:pPr>
              <w:pStyle w:val="Sraopastraipa"/>
              <w:numPr>
                <w:ilvl w:val="0"/>
                <w:numId w:val="190"/>
              </w:numPr>
              <w:rPr>
                <w:rFonts w:cstheme="minorHAnsi"/>
                <w:szCs w:val="18"/>
              </w:rPr>
            </w:pPr>
            <w:r w:rsidRPr="00BC4421">
              <w:rPr>
                <w:rFonts w:cstheme="minorHAnsi"/>
                <w:szCs w:val="18"/>
              </w:rPr>
              <w:t xml:space="preserve">Mokiniai, </w:t>
            </w:r>
            <w:r w:rsidR="00B925C7" w:rsidRPr="00BC4421">
              <w:rPr>
                <w:rFonts w:cstheme="minorHAnsi"/>
                <w:szCs w:val="18"/>
              </w:rPr>
              <w:t>besinaudojantys CNŠIS paslaugomis,</w:t>
            </w:r>
            <w:r w:rsidRPr="00BC4421">
              <w:rPr>
                <w:rFonts w:cstheme="minorHAnsi"/>
                <w:szCs w:val="18"/>
              </w:rPr>
              <w:t xml:space="preserve"> steb</w:t>
            </w:r>
            <w:r w:rsidR="00B925C7" w:rsidRPr="00BC4421">
              <w:rPr>
                <w:rFonts w:cstheme="minorHAnsi"/>
                <w:szCs w:val="18"/>
              </w:rPr>
              <w:t>intys</w:t>
            </w:r>
            <w:r w:rsidRPr="00BC4421">
              <w:rPr>
                <w:rFonts w:cstheme="minorHAnsi"/>
                <w:szCs w:val="18"/>
              </w:rPr>
              <w:t xml:space="preserve"> savo pasiekimus</w:t>
            </w:r>
            <w:r w:rsidR="00B925C7" w:rsidRPr="00BC4421">
              <w:rPr>
                <w:rFonts w:cstheme="minorHAnsi"/>
                <w:szCs w:val="18"/>
              </w:rPr>
              <w:t xml:space="preserve"> ir fiksuojantys savo lankomumą.</w:t>
            </w:r>
          </w:p>
          <w:p w14:paraId="39125891" w14:textId="3F5E5C44" w:rsidR="00B925C7" w:rsidRPr="00BC4421" w:rsidRDefault="00B925C7" w:rsidP="0087404C">
            <w:pPr>
              <w:pStyle w:val="Sraopastraipa"/>
              <w:numPr>
                <w:ilvl w:val="0"/>
                <w:numId w:val="190"/>
              </w:numPr>
              <w:rPr>
                <w:rFonts w:cstheme="minorHAnsi"/>
                <w:szCs w:val="18"/>
              </w:rPr>
            </w:pPr>
            <w:r w:rsidRPr="00BC4421">
              <w:rPr>
                <w:rFonts w:cstheme="minorHAnsi"/>
                <w:szCs w:val="18"/>
              </w:rPr>
              <w:lastRenderedPageBreak/>
              <w:t>Kiti paslaugų gavėjai, besinaudojantys CNŠIS paslaugomis, stebintys savo pasiekimus ir fiksuojantys savo lankomumą.</w:t>
            </w:r>
          </w:p>
          <w:p w14:paraId="097A394E" w14:textId="1AEB119D" w:rsidR="005F0F50" w:rsidRPr="00BC4421" w:rsidRDefault="00D812CE" w:rsidP="0087404C">
            <w:pPr>
              <w:rPr>
                <w:rFonts w:cstheme="minorHAnsi"/>
                <w:b/>
                <w:bCs/>
                <w:szCs w:val="18"/>
              </w:rPr>
            </w:pPr>
            <w:r w:rsidRPr="00BC4421">
              <w:rPr>
                <w:rFonts w:cstheme="minorHAnsi"/>
                <w:szCs w:val="18"/>
              </w:rPr>
              <w:t xml:space="preserve">Modulio tikslas – užtikrinti patogią ir intuityvią prieigą prie </w:t>
            </w:r>
            <w:r w:rsidR="00B925C7" w:rsidRPr="00BC4421">
              <w:rPr>
                <w:rFonts w:cstheme="minorHAnsi"/>
                <w:szCs w:val="18"/>
              </w:rPr>
              <w:t xml:space="preserve">neformaliojo </w:t>
            </w:r>
            <w:r w:rsidRPr="00BC4421">
              <w:rPr>
                <w:rFonts w:cstheme="minorHAnsi"/>
                <w:szCs w:val="18"/>
              </w:rPr>
              <w:t xml:space="preserve">švietimo paslaugų. Modulis skirtas supaprastinti paslaugų teikimo procesus, suteikiant </w:t>
            </w:r>
            <w:r w:rsidR="00B925C7" w:rsidRPr="00BC4421">
              <w:rPr>
                <w:rFonts w:cstheme="minorHAnsi"/>
                <w:szCs w:val="18"/>
              </w:rPr>
              <w:t xml:space="preserve">paslaugų gavėjams </w:t>
            </w:r>
            <w:r w:rsidRPr="00BC4421">
              <w:rPr>
                <w:rFonts w:cstheme="minorHAnsi"/>
                <w:szCs w:val="18"/>
              </w:rPr>
              <w:t xml:space="preserve">galimybę greitai atlikti reikiamus veiksmus bei stebėti </w:t>
            </w:r>
            <w:r w:rsidR="00B925C7" w:rsidRPr="00BC4421">
              <w:rPr>
                <w:rFonts w:cstheme="minorHAnsi"/>
                <w:szCs w:val="18"/>
              </w:rPr>
              <w:t>procesų eigos skaidrumą</w:t>
            </w:r>
            <w:r w:rsidRPr="00BC4421">
              <w:rPr>
                <w:rFonts w:cstheme="minorHAnsi"/>
                <w:szCs w:val="18"/>
              </w:rPr>
              <w:t>.</w:t>
            </w:r>
          </w:p>
        </w:tc>
      </w:tr>
      <w:tr w:rsidR="00EC47D2" w:rsidRPr="00BC4421" w14:paraId="641E40EF" w14:textId="77777777" w:rsidTr="6EB25C05">
        <w:trPr>
          <w:trHeight w:val="20"/>
        </w:trPr>
        <w:tc>
          <w:tcPr>
            <w:tcW w:w="0" w:type="auto"/>
          </w:tcPr>
          <w:p w14:paraId="3AA4AD76" w14:textId="77777777" w:rsidR="00EC47D2" w:rsidRPr="00BC4421" w:rsidRDefault="00EC47D2" w:rsidP="00EC47D2">
            <w:pPr>
              <w:pStyle w:val="Sraopastraipa"/>
              <w:numPr>
                <w:ilvl w:val="0"/>
                <w:numId w:val="69"/>
              </w:numPr>
              <w:spacing w:before="0"/>
              <w:rPr>
                <w:rFonts w:cstheme="minorHAnsi"/>
                <w:szCs w:val="18"/>
              </w:rPr>
            </w:pPr>
          </w:p>
        </w:tc>
        <w:tc>
          <w:tcPr>
            <w:tcW w:w="0" w:type="auto"/>
          </w:tcPr>
          <w:p w14:paraId="5A9F5AE3" w14:textId="51DC7C46" w:rsidR="00EC47D2" w:rsidRPr="00BC4421" w:rsidRDefault="00EC47D2" w:rsidP="00EC47D2">
            <w:pPr>
              <w:spacing w:before="0"/>
              <w:rPr>
                <w:rFonts w:cstheme="minorHAnsi"/>
                <w:szCs w:val="18"/>
              </w:rPr>
            </w:pPr>
            <w:r w:rsidRPr="00BC4421">
              <w:t>Atsiskaitymų modulis</w:t>
            </w:r>
          </w:p>
        </w:tc>
        <w:tc>
          <w:tcPr>
            <w:tcW w:w="0" w:type="auto"/>
          </w:tcPr>
          <w:p w14:paraId="2E6E9A32" w14:textId="2B376335" w:rsidR="00EC47D2" w:rsidRPr="00BC4421" w:rsidRDefault="00EC47D2" w:rsidP="00EC47D2">
            <w:pPr>
              <w:spacing w:before="0"/>
              <w:rPr>
                <w:rFonts w:cstheme="minorHAnsi"/>
                <w:szCs w:val="18"/>
              </w:rPr>
            </w:pPr>
            <w:r w:rsidRPr="00BC4421">
              <w:t xml:space="preserve">Modulis suteikia galimybę </w:t>
            </w:r>
            <w:r w:rsidR="00B925C7" w:rsidRPr="00BC4421">
              <w:t xml:space="preserve">paslaugų </w:t>
            </w:r>
            <w:r w:rsidR="00F00B44" w:rsidRPr="00BC4421">
              <w:t>gavėjams</w:t>
            </w:r>
            <w:r w:rsidR="00B925C7" w:rsidRPr="00BC4421">
              <w:t xml:space="preserve"> </w:t>
            </w:r>
            <w:r w:rsidRPr="00BC4421">
              <w:t>peržiūrėti atsiskaitymo už paslaugas informaciją, vykdyti mokėjimus</w:t>
            </w:r>
            <w:r w:rsidR="00BF1C02" w:rsidRPr="00BC4421">
              <w:t xml:space="preserve"> už paslaugas</w:t>
            </w:r>
            <w:r w:rsidRPr="00BC4421">
              <w:t>, stebėti mokėjimų istoriją. Tikslas – suteikti galimybę greitai ir patogiai administruoti mokėjimus, susijusius su teikiamomis paslaugomis.</w:t>
            </w:r>
          </w:p>
        </w:tc>
      </w:tr>
      <w:tr w:rsidR="00EC47D2" w:rsidRPr="00BC4421" w14:paraId="42BD6E36" w14:textId="77777777" w:rsidTr="6EB25C05">
        <w:trPr>
          <w:trHeight w:val="20"/>
        </w:trPr>
        <w:tc>
          <w:tcPr>
            <w:tcW w:w="0" w:type="auto"/>
          </w:tcPr>
          <w:p w14:paraId="029CD95A" w14:textId="77777777" w:rsidR="00EC47D2" w:rsidRPr="00BC4421" w:rsidRDefault="00EC47D2" w:rsidP="00EC47D2">
            <w:pPr>
              <w:pStyle w:val="Sraopastraipa"/>
              <w:numPr>
                <w:ilvl w:val="0"/>
                <w:numId w:val="69"/>
              </w:numPr>
              <w:spacing w:before="0"/>
              <w:rPr>
                <w:rFonts w:cstheme="minorHAnsi"/>
                <w:szCs w:val="18"/>
              </w:rPr>
            </w:pPr>
          </w:p>
        </w:tc>
        <w:tc>
          <w:tcPr>
            <w:tcW w:w="0" w:type="auto"/>
          </w:tcPr>
          <w:p w14:paraId="564B13B5" w14:textId="1B82C777" w:rsidR="00EC47D2" w:rsidRPr="00BC4421" w:rsidRDefault="00EC47D2" w:rsidP="00EC47D2">
            <w:pPr>
              <w:spacing w:before="0"/>
              <w:rPr>
                <w:rFonts w:cstheme="minorHAnsi"/>
                <w:szCs w:val="18"/>
              </w:rPr>
            </w:pPr>
            <w:r w:rsidRPr="00BC4421">
              <w:t>Dokumentų teikimo ir peržiūros modulis</w:t>
            </w:r>
          </w:p>
        </w:tc>
        <w:tc>
          <w:tcPr>
            <w:tcW w:w="0" w:type="auto"/>
          </w:tcPr>
          <w:p w14:paraId="193FE192" w14:textId="77B8BADD" w:rsidR="00EC47D2" w:rsidRPr="00BC4421" w:rsidRDefault="00EC47D2" w:rsidP="00EC47D2">
            <w:pPr>
              <w:spacing w:before="0"/>
              <w:rPr>
                <w:rFonts w:cstheme="minorHAnsi"/>
                <w:szCs w:val="18"/>
              </w:rPr>
            </w:pPr>
            <w:r w:rsidRPr="00BC4421">
              <w:t xml:space="preserve">Modulis suteikia galimybę </w:t>
            </w:r>
            <w:r w:rsidR="001F5ADE" w:rsidRPr="00BC4421">
              <w:t xml:space="preserve">paslaugų gavėjams </w:t>
            </w:r>
            <w:r w:rsidRPr="00BC4421">
              <w:t>teikti prašymus, paraiškas ar kitus dokumentus, peržiūrėti pateiktų dokumentų būklę, eigą bei istoriją. Taip pat suteikia galimybę atšaukti pateiktus dokumentus arba papildyti juos pagal reikalavimus. Tikslas – užtikrinti sklandų ir skaitmeninį dokumentų teikimo procesą.</w:t>
            </w:r>
          </w:p>
        </w:tc>
      </w:tr>
      <w:tr w:rsidR="00EC47D2" w:rsidRPr="00BC4421" w14:paraId="38AFA86D" w14:textId="77777777" w:rsidTr="6EB25C05">
        <w:trPr>
          <w:trHeight w:val="20"/>
        </w:trPr>
        <w:tc>
          <w:tcPr>
            <w:tcW w:w="0" w:type="auto"/>
          </w:tcPr>
          <w:p w14:paraId="504FE495" w14:textId="77777777" w:rsidR="00EC47D2" w:rsidRPr="00BC4421" w:rsidRDefault="00EC47D2" w:rsidP="00EC47D2">
            <w:pPr>
              <w:pStyle w:val="Sraopastraipa"/>
              <w:numPr>
                <w:ilvl w:val="0"/>
                <w:numId w:val="69"/>
              </w:numPr>
              <w:spacing w:before="0"/>
              <w:rPr>
                <w:rFonts w:cstheme="minorHAnsi"/>
                <w:szCs w:val="18"/>
              </w:rPr>
            </w:pPr>
          </w:p>
        </w:tc>
        <w:tc>
          <w:tcPr>
            <w:tcW w:w="0" w:type="auto"/>
          </w:tcPr>
          <w:p w14:paraId="240108F0" w14:textId="79133593" w:rsidR="00EC47D2" w:rsidRPr="00BC4421" w:rsidRDefault="009230F1" w:rsidP="00EC47D2">
            <w:pPr>
              <w:spacing w:before="0"/>
              <w:rPr>
                <w:rFonts w:cstheme="minorHAnsi"/>
                <w:szCs w:val="18"/>
              </w:rPr>
            </w:pPr>
            <w:r w:rsidRPr="00BC4421">
              <w:t>Lankomumo</w:t>
            </w:r>
            <w:r w:rsidR="0021147A" w:rsidRPr="00BC4421">
              <w:t xml:space="preserve"> ir pasiekimų</w:t>
            </w:r>
            <w:r w:rsidR="00EC47D2" w:rsidRPr="00BC4421">
              <w:t xml:space="preserve"> </w:t>
            </w:r>
            <w:r w:rsidR="0021147A" w:rsidRPr="00BC4421">
              <w:t xml:space="preserve">valdymo </w:t>
            </w:r>
            <w:r w:rsidR="00EC47D2" w:rsidRPr="00BC4421">
              <w:t>modulis</w:t>
            </w:r>
          </w:p>
        </w:tc>
        <w:tc>
          <w:tcPr>
            <w:tcW w:w="0" w:type="auto"/>
          </w:tcPr>
          <w:p w14:paraId="56C0ACBD" w14:textId="4CD00C6C" w:rsidR="00EC47D2" w:rsidRPr="00BC4421" w:rsidRDefault="00EC47D2" w:rsidP="00EC47D2">
            <w:pPr>
              <w:spacing w:before="0"/>
              <w:rPr>
                <w:rFonts w:cstheme="minorHAnsi"/>
                <w:szCs w:val="18"/>
              </w:rPr>
            </w:pPr>
            <w:r w:rsidRPr="00BC4421">
              <w:t xml:space="preserve">Modulis suteikia galimybę </w:t>
            </w:r>
            <w:r w:rsidR="001F5ADE" w:rsidRPr="00BC4421">
              <w:t xml:space="preserve">paslaugų gavėjams </w:t>
            </w:r>
            <w:r w:rsidR="00837B06" w:rsidRPr="00BC4421">
              <w:t xml:space="preserve">žymėti neformaliojo švietimo programų veiklų lankomumą, </w:t>
            </w:r>
            <w:r w:rsidRPr="00BC4421">
              <w:t xml:space="preserve">stebėti lankomumo ir pasiekimų duomenis, peržiūrėti pažangumo įvertinimus, susisiekti su mokytojais ar administracija, peržiūrėti tvarkaraščius. Tikslas – užtikrinti, kad </w:t>
            </w:r>
            <w:r w:rsidR="001F5ADE" w:rsidRPr="00BC4421">
              <w:t xml:space="preserve">paslaugų gavėjai </w:t>
            </w:r>
            <w:r w:rsidRPr="00BC4421">
              <w:t>galėtų naudotis el. dienyno teikiamomis paslaugomis vienoje sistemoje.</w:t>
            </w:r>
          </w:p>
        </w:tc>
      </w:tr>
      <w:tr w:rsidR="00EC47D2" w:rsidRPr="00BC4421" w14:paraId="3A485F51" w14:textId="77777777" w:rsidTr="6EB25C05">
        <w:trPr>
          <w:trHeight w:val="20"/>
        </w:trPr>
        <w:tc>
          <w:tcPr>
            <w:tcW w:w="0" w:type="auto"/>
          </w:tcPr>
          <w:p w14:paraId="7A145505" w14:textId="77777777" w:rsidR="00EC47D2" w:rsidRPr="00BC4421" w:rsidRDefault="00EC47D2" w:rsidP="00EC47D2">
            <w:pPr>
              <w:pStyle w:val="Sraopastraipa"/>
              <w:numPr>
                <w:ilvl w:val="0"/>
                <w:numId w:val="69"/>
              </w:numPr>
              <w:spacing w:before="0"/>
              <w:rPr>
                <w:rFonts w:cstheme="minorHAnsi"/>
                <w:szCs w:val="18"/>
              </w:rPr>
            </w:pPr>
          </w:p>
        </w:tc>
        <w:tc>
          <w:tcPr>
            <w:tcW w:w="0" w:type="auto"/>
          </w:tcPr>
          <w:p w14:paraId="790E896A" w14:textId="2BE6E626" w:rsidR="00EC47D2" w:rsidRPr="00BC4421" w:rsidRDefault="00EC47D2" w:rsidP="00EC47D2">
            <w:pPr>
              <w:spacing w:before="0"/>
              <w:rPr>
                <w:rFonts w:cstheme="minorHAnsi"/>
                <w:szCs w:val="18"/>
              </w:rPr>
            </w:pPr>
            <w:r w:rsidRPr="00BC4421">
              <w:t>Paskyros valdymo modulis</w:t>
            </w:r>
          </w:p>
        </w:tc>
        <w:tc>
          <w:tcPr>
            <w:tcW w:w="0" w:type="auto"/>
          </w:tcPr>
          <w:p w14:paraId="3DBA973A" w14:textId="048D7A16" w:rsidR="00EC47D2" w:rsidRPr="00BC4421" w:rsidRDefault="00EC47D2" w:rsidP="00EC47D2">
            <w:pPr>
              <w:spacing w:before="0"/>
              <w:rPr>
                <w:rFonts w:cstheme="minorHAnsi"/>
                <w:szCs w:val="18"/>
              </w:rPr>
            </w:pPr>
            <w:r w:rsidRPr="00BC4421">
              <w:t xml:space="preserve">Modulis suteikia galimybę </w:t>
            </w:r>
            <w:r w:rsidR="001F5ADE" w:rsidRPr="00BC4421">
              <w:t>paslaugų gavėjams</w:t>
            </w:r>
            <w:r w:rsidRPr="00BC4421">
              <w:t xml:space="preserve"> tvarkyti savo paskyros informaciją, keisti slaptažodį (jeigu taikomas), atnaujinti kontaktinius duomenis, nustatyti pranešimų gavimo būdus. Tikslas – užtikrinti, kad </w:t>
            </w:r>
            <w:r w:rsidR="001F5ADE" w:rsidRPr="00BC4421">
              <w:t xml:space="preserve">paslaugų gavėjai </w:t>
            </w:r>
            <w:r w:rsidRPr="00BC4421">
              <w:t xml:space="preserve">galėtų lengvai valdyti savo paskyras ir pritaikyti </w:t>
            </w:r>
            <w:r w:rsidR="001F5ADE" w:rsidRPr="00BC4421">
              <w:t xml:space="preserve">aplinką </w:t>
            </w:r>
            <w:r w:rsidRPr="00BC4421">
              <w:t>pagal individualius poreikius.</w:t>
            </w:r>
          </w:p>
        </w:tc>
      </w:tr>
      <w:tr w:rsidR="00EC47D2" w:rsidRPr="00BC4421" w14:paraId="440C02B1" w14:textId="77777777" w:rsidTr="6EB25C05">
        <w:trPr>
          <w:trHeight w:val="20"/>
        </w:trPr>
        <w:tc>
          <w:tcPr>
            <w:tcW w:w="0" w:type="auto"/>
          </w:tcPr>
          <w:p w14:paraId="23235374" w14:textId="77777777" w:rsidR="00EC47D2" w:rsidRPr="00BC4421" w:rsidRDefault="00EC47D2" w:rsidP="00EC47D2">
            <w:pPr>
              <w:pStyle w:val="Sraopastraipa"/>
              <w:numPr>
                <w:ilvl w:val="0"/>
                <w:numId w:val="69"/>
              </w:numPr>
              <w:spacing w:before="0"/>
              <w:rPr>
                <w:rFonts w:cstheme="minorHAnsi"/>
                <w:szCs w:val="18"/>
              </w:rPr>
            </w:pPr>
          </w:p>
        </w:tc>
        <w:tc>
          <w:tcPr>
            <w:tcW w:w="0" w:type="auto"/>
          </w:tcPr>
          <w:p w14:paraId="1D455831" w14:textId="146E3E70" w:rsidR="00EC47D2" w:rsidRPr="00BC4421" w:rsidRDefault="00EC47D2" w:rsidP="00EC47D2">
            <w:pPr>
              <w:spacing w:before="0"/>
              <w:rPr>
                <w:rFonts w:cstheme="minorHAnsi"/>
                <w:szCs w:val="18"/>
              </w:rPr>
            </w:pPr>
            <w:r w:rsidRPr="00BC4421">
              <w:t>QR kodų atvaizdavimo modulis</w:t>
            </w:r>
          </w:p>
        </w:tc>
        <w:tc>
          <w:tcPr>
            <w:tcW w:w="0" w:type="auto"/>
          </w:tcPr>
          <w:p w14:paraId="08551B7B" w14:textId="25EBC2A0" w:rsidR="00EC47D2" w:rsidRPr="00BC4421" w:rsidRDefault="00EC47D2" w:rsidP="00EC47D2">
            <w:pPr>
              <w:spacing w:before="0"/>
              <w:rPr>
                <w:rFonts w:cstheme="minorHAnsi"/>
                <w:szCs w:val="18"/>
              </w:rPr>
            </w:pPr>
            <w:r w:rsidRPr="00BC4421">
              <w:t xml:space="preserve">Modulis skirtas generuoti, valdyti ir naudoti QR kodus lankomumo ar dalyvavimo veiklose žymėjimui. </w:t>
            </w:r>
            <w:r w:rsidR="001F5ADE" w:rsidRPr="00BC4421">
              <w:t xml:space="preserve">Paslaugų gavėjai </w:t>
            </w:r>
            <w:r w:rsidR="007C65ED" w:rsidRPr="00BC4421">
              <w:t xml:space="preserve">savo paskyroje su jiems  sugeneruotu individualiu ir unikaliu QR kodu žymės savo dalyvavimą </w:t>
            </w:r>
            <w:r w:rsidR="00837B06" w:rsidRPr="00BC4421">
              <w:t xml:space="preserve">neformaliojo švietimo programų </w:t>
            </w:r>
            <w:r w:rsidR="007C65ED" w:rsidRPr="00BC4421">
              <w:t xml:space="preserve">veikloje. Nuskenavus QR kodą, sistema automatiškai patvirtins  </w:t>
            </w:r>
            <w:r w:rsidRPr="00BC4421">
              <w:t xml:space="preserve">asmens dalyvavimą veikloje (pvz., būrelyje ar renginyje). Tikslas – supaprastinti ir automatizuoti lankomumo </w:t>
            </w:r>
            <w:r w:rsidR="007C65ED" w:rsidRPr="00BC4421">
              <w:t xml:space="preserve">žymėjimą bei jo </w:t>
            </w:r>
            <w:r w:rsidRPr="00BC4421">
              <w:t>stebėjimą.</w:t>
            </w:r>
          </w:p>
        </w:tc>
      </w:tr>
      <w:tr w:rsidR="008D49A6" w:rsidRPr="00BC4421" w14:paraId="268FD6B4" w14:textId="77777777" w:rsidTr="6EB25C05">
        <w:trPr>
          <w:trHeight w:val="20"/>
        </w:trPr>
        <w:tc>
          <w:tcPr>
            <w:tcW w:w="0" w:type="auto"/>
          </w:tcPr>
          <w:p w14:paraId="190DF1C5" w14:textId="77777777" w:rsidR="008D49A6" w:rsidRPr="00BC4421" w:rsidRDefault="008D49A6" w:rsidP="008D49A6">
            <w:pPr>
              <w:pStyle w:val="Sraopastraipa"/>
              <w:numPr>
                <w:ilvl w:val="0"/>
                <w:numId w:val="69"/>
              </w:numPr>
              <w:spacing w:before="0"/>
              <w:rPr>
                <w:rFonts w:cstheme="minorHAnsi"/>
                <w:szCs w:val="18"/>
              </w:rPr>
            </w:pPr>
          </w:p>
        </w:tc>
        <w:tc>
          <w:tcPr>
            <w:tcW w:w="0" w:type="auto"/>
          </w:tcPr>
          <w:p w14:paraId="4700CE22" w14:textId="2EB648B8" w:rsidR="008D49A6" w:rsidRPr="00BC4421" w:rsidRDefault="001F5ADE" w:rsidP="008D49A6">
            <w:pPr>
              <w:spacing w:before="0"/>
              <w:rPr>
                <w:rFonts w:cstheme="minorHAnsi"/>
                <w:szCs w:val="18"/>
              </w:rPr>
            </w:pPr>
            <w:r w:rsidRPr="00BC4421">
              <w:t>P</w:t>
            </w:r>
            <w:r w:rsidR="008D49A6" w:rsidRPr="00BC4421">
              <w:t>aklausimų teikimo modulis</w:t>
            </w:r>
          </w:p>
        </w:tc>
        <w:tc>
          <w:tcPr>
            <w:tcW w:w="0" w:type="auto"/>
          </w:tcPr>
          <w:p w14:paraId="04F0D7B4" w14:textId="51AE186C" w:rsidR="008D49A6" w:rsidRPr="00BC4421" w:rsidRDefault="008D49A6" w:rsidP="008D49A6">
            <w:pPr>
              <w:spacing w:before="0"/>
              <w:rPr>
                <w:rFonts w:cstheme="minorHAnsi"/>
                <w:szCs w:val="18"/>
              </w:rPr>
            </w:pPr>
            <w:r w:rsidRPr="00BC4421">
              <w:t xml:space="preserve">Leidžia </w:t>
            </w:r>
            <w:r w:rsidR="001F5ADE" w:rsidRPr="00BC4421">
              <w:t xml:space="preserve">paslaugų gavėjams </w:t>
            </w:r>
            <w:r w:rsidRPr="00BC4421">
              <w:t xml:space="preserve">teikti paklausimus įstaigoms, peržiūrėti atsakymus, </w:t>
            </w:r>
            <w:r w:rsidR="001F5ADE" w:rsidRPr="00BC4421">
              <w:t xml:space="preserve">peržiūrėti įstaigų teikiamą paslaugų gavėjui informaciją bei </w:t>
            </w:r>
            <w:r w:rsidRPr="00BC4421">
              <w:t xml:space="preserve">paklausimų eigą. Tikslas – užtikrinti skaidrų ir efektyvų komunikacijos procesą tarp </w:t>
            </w:r>
            <w:r w:rsidR="001F5ADE" w:rsidRPr="00BC4421">
              <w:t xml:space="preserve">paslaugų gavėjų </w:t>
            </w:r>
            <w:r w:rsidRPr="00BC4421">
              <w:t>ir įstaigų.</w:t>
            </w:r>
          </w:p>
        </w:tc>
      </w:tr>
      <w:tr w:rsidR="008D49A6" w:rsidRPr="00BC4421" w14:paraId="30619E47" w14:textId="77777777" w:rsidTr="6EB25C05">
        <w:trPr>
          <w:trHeight w:val="20"/>
        </w:trPr>
        <w:tc>
          <w:tcPr>
            <w:tcW w:w="0" w:type="auto"/>
          </w:tcPr>
          <w:p w14:paraId="41AF9688" w14:textId="77777777" w:rsidR="008D49A6" w:rsidRPr="00BC4421" w:rsidRDefault="008D49A6" w:rsidP="008D49A6">
            <w:pPr>
              <w:pStyle w:val="Sraopastraipa"/>
              <w:numPr>
                <w:ilvl w:val="0"/>
                <w:numId w:val="69"/>
              </w:numPr>
              <w:spacing w:before="0"/>
              <w:rPr>
                <w:rFonts w:cstheme="minorHAnsi"/>
                <w:szCs w:val="18"/>
              </w:rPr>
            </w:pPr>
          </w:p>
        </w:tc>
        <w:tc>
          <w:tcPr>
            <w:tcW w:w="0" w:type="auto"/>
          </w:tcPr>
          <w:p w14:paraId="082EB68D" w14:textId="5CF1847B" w:rsidR="008D49A6" w:rsidRPr="00BC4421" w:rsidRDefault="008D49A6" w:rsidP="008D49A6">
            <w:pPr>
              <w:spacing w:before="0"/>
              <w:rPr>
                <w:rFonts w:cstheme="minorHAnsi"/>
                <w:szCs w:val="18"/>
              </w:rPr>
            </w:pPr>
            <w:r w:rsidRPr="00BC4421">
              <w:t>Sutarčių sudarymo modulis</w:t>
            </w:r>
          </w:p>
        </w:tc>
        <w:tc>
          <w:tcPr>
            <w:tcW w:w="0" w:type="auto"/>
          </w:tcPr>
          <w:p w14:paraId="031DFC38" w14:textId="3C7A0907" w:rsidR="008D49A6" w:rsidRPr="00BC4421" w:rsidRDefault="008D49A6" w:rsidP="008D49A6">
            <w:pPr>
              <w:spacing w:before="0"/>
              <w:rPr>
                <w:rFonts w:cstheme="minorHAnsi"/>
                <w:szCs w:val="18"/>
              </w:rPr>
            </w:pPr>
            <w:r w:rsidRPr="00BC4421">
              <w:t xml:space="preserve">Modulis skirtas automatizuoti sutarčių šablonų bei sutarčių sudarymą (pvz., būrelio ar stovyklos sutartis). </w:t>
            </w:r>
            <w:r w:rsidR="00DB4908" w:rsidRPr="00BC4421">
              <w:t xml:space="preserve">Paslaugų gavėjai </w:t>
            </w:r>
            <w:r w:rsidRPr="00BC4421">
              <w:t xml:space="preserve">gali peržiūrėti sutarčių sąlygas, atsisiųsti sutartis ar jas pasirašyti elektroniniu būdu. Tikslas – užtikrinti greitą ir skaidrų sutarčių </w:t>
            </w:r>
            <w:r w:rsidR="00DB4908" w:rsidRPr="00BC4421">
              <w:t xml:space="preserve">peržiūros, pasirašymo, spausdinimo </w:t>
            </w:r>
            <w:r w:rsidRPr="00BC4421">
              <w:t>procesą.</w:t>
            </w:r>
          </w:p>
        </w:tc>
      </w:tr>
      <w:tr w:rsidR="008D49A6" w:rsidRPr="00BC4421" w14:paraId="6663CF5B" w14:textId="77777777" w:rsidTr="6EB25C05">
        <w:trPr>
          <w:trHeight w:val="20"/>
        </w:trPr>
        <w:tc>
          <w:tcPr>
            <w:tcW w:w="0" w:type="auto"/>
          </w:tcPr>
          <w:p w14:paraId="5277EA32" w14:textId="77777777" w:rsidR="008D49A6" w:rsidRPr="00BC4421" w:rsidRDefault="008D49A6" w:rsidP="008D49A6">
            <w:pPr>
              <w:pStyle w:val="Sraopastraipa"/>
              <w:numPr>
                <w:ilvl w:val="0"/>
                <w:numId w:val="69"/>
              </w:numPr>
              <w:spacing w:before="0"/>
              <w:rPr>
                <w:rFonts w:cstheme="minorHAnsi"/>
                <w:szCs w:val="18"/>
              </w:rPr>
            </w:pPr>
          </w:p>
        </w:tc>
        <w:tc>
          <w:tcPr>
            <w:tcW w:w="0" w:type="auto"/>
          </w:tcPr>
          <w:p w14:paraId="5D606E15" w14:textId="66DD0BDA" w:rsidR="008D49A6" w:rsidRPr="00BC4421" w:rsidRDefault="008D49A6" w:rsidP="008D49A6">
            <w:pPr>
              <w:spacing w:before="0"/>
              <w:rPr>
                <w:rFonts w:cstheme="minorHAnsi"/>
                <w:szCs w:val="18"/>
              </w:rPr>
            </w:pPr>
            <w:r w:rsidRPr="00BC4421">
              <w:t>Viešos informacijos modulis</w:t>
            </w:r>
          </w:p>
        </w:tc>
        <w:tc>
          <w:tcPr>
            <w:tcW w:w="0" w:type="auto"/>
          </w:tcPr>
          <w:p w14:paraId="576C0760" w14:textId="7D9C380B" w:rsidR="008D49A6" w:rsidRPr="00BC4421" w:rsidRDefault="008D49A6" w:rsidP="008D49A6">
            <w:pPr>
              <w:spacing w:before="0"/>
              <w:rPr>
                <w:rFonts w:cstheme="minorHAnsi"/>
                <w:szCs w:val="18"/>
              </w:rPr>
            </w:pPr>
            <w:r w:rsidRPr="00BC4421">
              <w:t xml:space="preserve">Modulis suteikia prieigą prie viešai prieinamos informacijos, pvz., naujienų, teisės aktų, DUK, įstaigų paslaugų aprašymų, </w:t>
            </w:r>
            <w:r w:rsidR="00DB4908" w:rsidRPr="00BC4421">
              <w:t>teikiamų lengvatų, vykdomų apklausų</w:t>
            </w:r>
            <w:r w:rsidR="00B03A37" w:rsidRPr="00BC4421">
              <w:t>, įstaigų er</w:t>
            </w:r>
            <w:r w:rsidR="00D70A21" w:rsidRPr="00BC4421">
              <w:t>d</w:t>
            </w:r>
            <w:r w:rsidR="00B03A37" w:rsidRPr="00BC4421">
              <w:t xml:space="preserve">vių ir inventoriaus </w:t>
            </w:r>
            <w:r w:rsidR="00837B06" w:rsidRPr="00BC4421">
              <w:t>nuomos</w:t>
            </w:r>
            <w:r w:rsidR="00B03A37" w:rsidRPr="00BC4421">
              <w:t xml:space="preserve">, </w:t>
            </w:r>
            <w:r w:rsidR="001E0E74" w:rsidRPr="00BC4421">
              <w:t xml:space="preserve">tvarkaraščių </w:t>
            </w:r>
            <w:r w:rsidR="00837B06" w:rsidRPr="00BC4421">
              <w:t>atvaizdavimo</w:t>
            </w:r>
            <w:r w:rsidRPr="00BC4421">
              <w:t xml:space="preserve">. Tikslas – suteikti </w:t>
            </w:r>
            <w:r w:rsidR="00DB4908" w:rsidRPr="00BC4421">
              <w:t xml:space="preserve">paslaugų gavėjams </w:t>
            </w:r>
            <w:r w:rsidRPr="00BC4421">
              <w:t>reikalingą informaciją vienoje vietoje, užtikrinant jos aktualumą ir tikslumą.</w:t>
            </w:r>
          </w:p>
        </w:tc>
      </w:tr>
      <w:tr w:rsidR="00545054" w:rsidRPr="00BC4421" w14:paraId="33E482DC" w14:textId="77777777" w:rsidTr="6EB25C05">
        <w:trPr>
          <w:trHeight w:val="20"/>
        </w:trPr>
        <w:tc>
          <w:tcPr>
            <w:tcW w:w="0" w:type="auto"/>
          </w:tcPr>
          <w:p w14:paraId="5B49BB39" w14:textId="77777777" w:rsidR="00545054" w:rsidRPr="00BC4421" w:rsidRDefault="00545054" w:rsidP="008D49A6">
            <w:pPr>
              <w:pStyle w:val="Sraopastraipa"/>
              <w:numPr>
                <w:ilvl w:val="0"/>
                <w:numId w:val="69"/>
              </w:numPr>
              <w:spacing w:before="0"/>
              <w:rPr>
                <w:rFonts w:cstheme="minorHAnsi"/>
                <w:szCs w:val="18"/>
              </w:rPr>
            </w:pPr>
          </w:p>
        </w:tc>
        <w:tc>
          <w:tcPr>
            <w:tcW w:w="0" w:type="auto"/>
          </w:tcPr>
          <w:p w14:paraId="36A07258" w14:textId="7389A47F" w:rsidR="00545054" w:rsidRPr="00BC4421" w:rsidRDefault="00545054" w:rsidP="008D49A6">
            <w:pPr>
              <w:spacing w:before="0"/>
            </w:pPr>
            <w:r w:rsidRPr="00BC4421">
              <w:t>Mokinio e-pažymėjimo modulis</w:t>
            </w:r>
          </w:p>
        </w:tc>
        <w:tc>
          <w:tcPr>
            <w:tcW w:w="0" w:type="auto"/>
          </w:tcPr>
          <w:p w14:paraId="444F5E61" w14:textId="6D1EEE03" w:rsidR="00545054" w:rsidRPr="00BC4421" w:rsidRDefault="009C180D" w:rsidP="008D49A6">
            <w:pPr>
              <w:spacing w:before="0"/>
            </w:pPr>
            <w:r w:rsidRPr="00BC4421">
              <w:t>Mokinio e-pažymėjimo modulis skirta</w:t>
            </w:r>
            <w:r w:rsidR="007049E6" w:rsidRPr="00BC4421">
              <w:t>s</w:t>
            </w:r>
            <w:r w:rsidRPr="00BC4421">
              <w:t xml:space="preserve"> mokinių identifikacijai</w:t>
            </w:r>
            <w:r w:rsidR="007049E6" w:rsidRPr="00BC4421">
              <w:t>, mokinio e-pažymėjimo užsakymui bei valdymui.</w:t>
            </w:r>
            <w:r w:rsidRPr="00BC4421">
              <w:t xml:space="preserve"> Šis modulis leidžia užtikrinti patogų ir efektyvų mokinių duomenų valdymą, suteikiant galimybę naudoti e-pažymėjimą lankomumo </w:t>
            </w:r>
            <w:r w:rsidR="00D70A21" w:rsidRPr="00BC4421">
              <w:t>žymėjimui</w:t>
            </w:r>
            <w:r w:rsidRPr="00BC4421">
              <w:t xml:space="preserve">, atsiskaitymams už </w:t>
            </w:r>
            <w:r w:rsidR="00D70A21" w:rsidRPr="00BC4421">
              <w:t xml:space="preserve">mokamą ir nemokamą </w:t>
            </w:r>
            <w:r w:rsidRPr="00BC4421">
              <w:t>maitinimą, viešojo transporto bilietams</w:t>
            </w:r>
            <w:r w:rsidR="00D70A21" w:rsidRPr="00BC4421">
              <w:t>, nemokamą pavežėjimą</w:t>
            </w:r>
            <w:r w:rsidRPr="00BC4421">
              <w:t xml:space="preserve"> ir kitoms susijusioms paslaugoms.</w:t>
            </w:r>
          </w:p>
        </w:tc>
      </w:tr>
      <w:tr w:rsidR="00545054" w:rsidRPr="00BC4421" w14:paraId="43FE7F07" w14:textId="77777777" w:rsidTr="6EB25C05">
        <w:trPr>
          <w:trHeight w:val="20"/>
        </w:trPr>
        <w:tc>
          <w:tcPr>
            <w:tcW w:w="0" w:type="auto"/>
          </w:tcPr>
          <w:p w14:paraId="431F72D0" w14:textId="77777777" w:rsidR="00545054" w:rsidRPr="00BC4421" w:rsidRDefault="00545054" w:rsidP="008D49A6">
            <w:pPr>
              <w:pStyle w:val="Sraopastraipa"/>
              <w:numPr>
                <w:ilvl w:val="0"/>
                <w:numId w:val="69"/>
              </w:numPr>
              <w:spacing w:before="0"/>
              <w:rPr>
                <w:rFonts w:cstheme="minorHAnsi"/>
                <w:szCs w:val="18"/>
              </w:rPr>
            </w:pPr>
          </w:p>
        </w:tc>
        <w:tc>
          <w:tcPr>
            <w:tcW w:w="0" w:type="auto"/>
          </w:tcPr>
          <w:p w14:paraId="288478EC" w14:textId="7835B8AB" w:rsidR="00545054" w:rsidRPr="00BC4421" w:rsidRDefault="00545054" w:rsidP="008D49A6">
            <w:pPr>
              <w:spacing w:before="0"/>
            </w:pPr>
            <w:r w:rsidRPr="00BC4421">
              <w:t>Mokinio e-piniginės moduli</w:t>
            </w:r>
            <w:r w:rsidR="00860F2D" w:rsidRPr="00BC4421">
              <w:t>s</w:t>
            </w:r>
          </w:p>
        </w:tc>
        <w:tc>
          <w:tcPr>
            <w:tcW w:w="0" w:type="auto"/>
          </w:tcPr>
          <w:p w14:paraId="7D1FB20C" w14:textId="007C517C" w:rsidR="00545054" w:rsidRPr="00BC4421" w:rsidRDefault="00E86F0A" w:rsidP="00C80531">
            <w:pPr>
              <w:spacing w:before="0"/>
            </w:pPr>
            <w:r w:rsidRPr="00BC4421">
              <w:t>Mokinio e-piniginės modulis yra skirtas palengvinti atsiskaitymus</w:t>
            </w:r>
            <w:r w:rsidR="00837B06" w:rsidRPr="00BC4421">
              <w:t xml:space="preserve"> už gaunamas paslaugas</w:t>
            </w:r>
            <w:r w:rsidRPr="00BC4421">
              <w:t>. Ji</w:t>
            </w:r>
            <w:r w:rsidR="00D70A21" w:rsidRPr="00BC4421">
              <w:t>s</w:t>
            </w:r>
            <w:r w:rsidRPr="00BC4421">
              <w:t xml:space="preserve"> </w:t>
            </w:r>
            <w:r w:rsidR="00D70A21" w:rsidRPr="00BC4421">
              <w:t xml:space="preserve">skirtas </w:t>
            </w:r>
            <w:r w:rsidRPr="00BC4421">
              <w:t>mokiniams patogiai ir saugiai atsiskaityti už maitinimą, transportą, naudojant e-piniginę, integruotą su mokinio e-pažymėjimu. Tėvai gali valdyti ir stebėti vaiko išlaidas, nustatyti dienos ar savaitės išlaidų limitus</w:t>
            </w:r>
            <w:r w:rsidR="00837B06" w:rsidRPr="00BC4421">
              <w:t>, atsiskaityti už neformaliojo švietimo paslaugas</w:t>
            </w:r>
            <w:r w:rsidR="00C80531" w:rsidRPr="00BC4421">
              <w:t>.</w:t>
            </w:r>
          </w:p>
        </w:tc>
      </w:tr>
      <w:tr w:rsidR="00082885" w:rsidRPr="00BC4421" w14:paraId="11A47831" w14:textId="77777777" w:rsidTr="6EB25C05">
        <w:trPr>
          <w:trHeight w:val="20"/>
        </w:trPr>
        <w:tc>
          <w:tcPr>
            <w:tcW w:w="0" w:type="auto"/>
            <w:gridSpan w:val="3"/>
          </w:tcPr>
          <w:p w14:paraId="66FA8A61" w14:textId="77777777" w:rsidR="00082885" w:rsidRPr="00BC4421" w:rsidRDefault="00082885" w:rsidP="00CD2E44">
            <w:pPr>
              <w:spacing w:before="0"/>
              <w:rPr>
                <w:rFonts w:cstheme="minorHAnsi"/>
                <w:b/>
                <w:bCs/>
                <w:szCs w:val="18"/>
              </w:rPr>
            </w:pPr>
            <w:r w:rsidRPr="00BC4421">
              <w:rPr>
                <w:rFonts w:cstheme="minorHAnsi"/>
                <w:b/>
                <w:bCs/>
                <w:szCs w:val="18"/>
              </w:rPr>
              <w:t>Vidinio naudojimo modulis</w:t>
            </w:r>
            <w:r w:rsidR="0041473E" w:rsidRPr="00BC4421">
              <w:rPr>
                <w:rFonts w:cstheme="minorHAnsi"/>
                <w:b/>
                <w:bCs/>
                <w:szCs w:val="18"/>
              </w:rPr>
              <w:t xml:space="preserve">: </w:t>
            </w:r>
          </w:p>
          <w:p w14:paraId="1C8D5A3A" w14:textId="71E8C64B" w:rsidR="001D3532" w:rsidRPr="00BC4421" w:rsidRDefault="001D3532" w:rsidP="001D3532">
            <w:pPr>
              <w:rPr>
                <w:rFonts w:cstheme="minorHAnsi"/>
                <w:szCs w:val="18"/>
              </w:rPr>
            </w:pPr>
            <w:r w:rsidRPr="00BC4421">
              <w:rPr>
                <w:rFonts w:cstheme="minorHAnsi"/>
                <w:szCs w:val="18"/>
              </w:rPr>
              <w:lastRenderedPageBreak/>
              <w:t xml:space="preserve">Vidinio naudojimo modulis yra skirtas savivaldybių </w:t>
            </w:r>
            <w:r w:rsidR="00ED3AF9" w:rsidRPr="00BC4421">
              <w:rPr>
                <w:rFonts w:cstheme="minorHAnsi"/>
                <w:szCs w:val="18"/>
              </w:rPr>
              <w:t xml:space="preserve">administracijų </w:t>
            </w:r>
            <w:r w:rsidRPr="00BC4421">
              <w:rPr>
                <w:rFonts w:cstheme="minorHAnsi"/>
                <w:szCs w:val="18"/>
              </w:rPr>
              <w:t xml:space="preserve">ir įstaigų darbuotojams, kurie atsakingi už </w:t>
            </w:r>
            <w:r w:rsidR="00ED3AF9" w:rsidRPr="00BC4421">
              <w:rPr>
                <w:rFonts w:cstheme="minorHAnsi"/>
                <w:szCs w:val="18"/>
              </w:rPr>
              <w:t xml:space="preserve">neformaliojo </w:t>
            </w:r>
            <w:r w:rsidRPr="00BC4421">
              <w:rPr>
                <w:rFonts w:cstheme="minorHAnsi"/>
                <w:szCs w:val="18"/>
              </w:rPr>
              <w:t xml:space="preserve">švietimo paslaugų bei administracinių procesų valdymą ir stebėseną. Šis modulis užtikrina galimybę efektyviai administruoti </w:t>
            </w:r>
            <w:r w:rsidR="00ED3AF9" w:rsidRPr="00BC4421">
              <w:rPr>
                <w:rFonts w:cstheme="minorHAnsi"/>
                <w:szCs w:val="18"/>
              </w:rPr>
              <w:t xml:space="preserve">neformaliojo </w:t>
            </w:r>
            <w:r w:rsidRPr="00BC4421">
              <w:rPr>
                <w:rFonts w:cstheme="minorHAnsi"/>
                <w:szCs w:val="18"/>
              </w:rPr>
              <w:t xml:space="preserve">švietimo procesus, stebėti </w:t>
            </w:r>
            <w:r w:rsidR="00ED3AF9" w:rsidRPr="00BC4421">
              <w:rPr>
                <w:rFonts w:cstheme="minorHAnsi"/>
                <w:szCs w:val="18"/>
              </w:rPr>
              <w:t>jų eigą</w:t>
            </w:r>
            <w:r w:rsidRPr="00BC4421">
              <w:rPr>
                <w:rFonts w:cstheme="minorHAnsi"/>
                <w:szCs w:val="18"/>
              </w:rPr>
              <w:t>, formuoti ataskaitas ir vykdyti kitus administracinius darbus.</w:t>
            </w:r>
          </w:p>
          <w:p w14:paraId="62635398" w14:textId="77777777" w:rsidR="009E2204" w:rsidRPr="00BC4421" w:rsidRDefault="009E2204" w:rsidP="009E2204">
            <w:pPr>
              <w:rPr>
                <w:rFonts w:cstheme="minorHAnsi"/>
                <w:szCs w:val="18"/>
              </w:rPr>
            </w:pPr>
            <w:r w:rsidRPr="00BC4421">
              <w:rPr>
                <w:rFonts w:cstheme="minorHAnsi"/>
                <w:szCs w:val="18"/>
              </w:rPr>
              <w:t>Pagrindiniai naudotojai:</w:t>
            </w:r>
          </w:p>
          <w:p w14:paraId="178AD732" w14:textId="1D9C2AE4" w:rsidR="009E2204" w:rsidRPr="00BC4421" w:rsidRDefault="009E2204" w:rsidP="0087404C">
            <w:pPr>
              <w:pStyle w:val="Sraopastraipa"/>
              <w:numPr>
                <w:ilvl w:val="0"/>
                <w:numId w:val="189"/>
              </w:numPr>
              <w:rPr>
                <w:rFonts w:cstheme="minorHAnsi"/>
                <w:szCs w:val="18"/>
              </w:rPr>
            </w:pPr>
            <w:r w:rsidRPr="00BC4421">
              <w:rPr>
                <w:rFonts w:cstheme="minorHAnsi"/>
                <w:szCs w:val="18"/>
              </w:rPr>
              <w:t xml:space="preserve">Savivaldybių administracijų darbuotojai, atsakingi už </w:t>
            </w:r>
            <w:r w:rsidR="00ED3AF9" w:rsidRPr="00BC4421">
              <w:rPr>
                <w:rFonts w:cstheme="minorHAnsi"/>
                <w:szCs w:val="18"/>
              </w:rPr>
              <w:t xml:space="preserve">neformaliojo </w:t>
            </w:r>
            <w:r w:rsidRPr="00BC4421">
              <w:rPr>
                <w:rFonts w:cstheme="minorHAnsi"/>
                <w:szCs w:val="18"/>
              </w:rPr>
              <w:t xml:space="preserve">švietimo paslaugų </w:t>
            </w:r>
            <w:r w:rsidR="00ED3AF9" w:rsidRPr="00BC4421">
              <w:rPr>
                <w:rFonts w:cstheme="minorHAnsi"/>
                <w:szCs w:val="18"/>
              </w:rPr>
              <w:t>organizavimą</w:t>
            </w:r>
            <w:r w:rsidRPr="00BC4421">
              <w:rPr>
                <w:rFonts w:cstheme="minorHAnsi"/>
                <w:szCs w:val="18"/>
              </w:rPr>
              <w:t>, valdymą ir stebėseną.</w:t>
            </w:r>
          </w:p>
          <w:p w14:paraId="10C5DDED" w14:textId="77777777" w:rsidR="00ED3AF9" w:rsidRPr="00BC4421" w:rsidRDefault="00ED3AF9" w:rsidP="003076B8">
            <w:pPr>
              <w:pStyle w:val="Sraopastraipa"/>
              <w:numPr>
                <w:ilvl w:val="0"/>
                <w:numId w:val="189"/>
              </w:numPr>
              <w:rPr>
                <w:rFonts w:cstheme="minorHAnsi"/>
                <w:szCs w:val="18"/>
              </w:rPr>
            </w:pPr>
            <w:r w:rsidRPr="00BC4421">
              <w:rPr>
                <w:rFonts w:cstheme="minorHAnsi"/>
                <w:szCs w:val="18"/>
              </w:rPr>
              <w:t>Savivaldybei pavaldžių įstaigų darbuotojai, atsakingi už neformaliojo švietimo paslaugų teikimą.</w:t>
            </w:r>
          </w:p>
          <w:p w14:paraId="57797277" w14:textId="0CEBA3EF" w:rsidR="00ED3AF9" w:rsidRPr="00BC4421" w:rsidRDefault="00ED3AF9" w:rsidP="00ED3AF9">
            <w:pPr>
              <w:pStyle w:val="Sraopastraipa"/>
              <w:numPr>
                <w:ilvl w:val="0"/>
                <w:numId w:val="189"/>
              </w:numPr>
              <w:rPr>
                <w:rFonts w:cstheme="minorHAnsi"/>
                <w:szCs w:val="18"/>
              </w:rPr>
            </w:pPr>
            <w:r w:rsidRPr="00BC4421">
              <w:rPr>
                <w:rFonts w:cstheme="minorHAnsi"/>
                <w:szCs w:val="18"/>
              </w:rPr>
              <w:t>Patvirtintų neformaliojo švietimo programų paslaugų teikėjai.</w:t>
            </w:r>
            <w:r w:rsidRPr="00BC4421" w:rsidDel="00ED3AF9">
              <w:rPr>
                <w:rFonts w:cstheme="minorHAnsi"/>
                <w:szCs w:val="18"/>
              </w:rPr>
              <w:t xml:space="preserve"> </w:t>
            </w:r>
          </w:p>
          <w:p w14:paraId="46965E17" w14:textId="2F762A3F" w:rsidR="007652F3" w:rsidRPr="00BC4421" w:rsidRDefault="007652F3" w:rsidP="003076B8">
            <w:pPr>
              <w:pStyle w:val="Sraopastraipa"/>
              <w:rPr>
                <w:rFonts w:cstheme="minorHAnsi"/>
                <w:szCs w:val="18"/>
              </w:rPr>
            </w:pPr>
            <w:r w:rsidRPr="00BC4421">
              <w:rPr>
                <w:rFonts w:cstheme="minorHAnsi"/>
                <w:szCs w:val="18"/>
              </w:rPr>
              <w:t xml:space="preserve">Modulio tikslas – centralizuoti ir standartizuoti </w:t>
            </w:r>
            <w:r w:rsidR="00ED3AF9" w:rsidRPr="00BC4421">
              <w:rPr>
                <w:rFonts w:cstheme="minorHAnsi"/>
                <w:szCs w:val="18"/>
              </w:rPr>
              <w:t xml:space="preserve">ir </w:t>
            </w:r>
            <w:r w:rsidR="003076B8" w:rsidRPr="00BC4421">
              <w:rPr>
                <w:rFonts w:cstheme="minorHAnsi"/>
                <w:szCs w:val="18"/>
              </w:rPr>
              <w:t>automatizuoti</w:t>
            </w:r>
            <w:r w:rsidR="00ED3AF9" w:rsidRPr="00BC4421">
              <w:rPr>
                <w:rFonts w:cstheme="minorHAnsi"/>
                <w:szCs w:val="18"/>
              </w:rPr>
              <w:t xml:space="preserve"> neformaliojo </w:t>
            </w:r>
            <w:r w:rsidRPr="00BC4421">
              <w:rPr>
                <w:rFonts w:cstheme="minorHAnsi"/>
                <w:szCs w:val="18"/>
              </w:rPr>
              <w:t xml:space="preserve">švietimo paslaugų administravimą, užtikrinant efektyvų </w:t>
            </w:r>
            <w:r w:rsidR="00ED3AF9" w:rsidRPr="00BC4421">
              <w:rPr>
                <w:rFonts w:cstheme="minorHAnsi"/>
                <w:szCs w:val="18"/>
              </w:rPr>
              <w:t xml:space="preserve">neformaliojo švietimo procesų </w:t>
            </w:r>
            <w:r w:rsidRPr="00BC4421">
              <w:rPr>
                <w:rFonts w:cstheme="minorHAnsi"/>
                <w:szCs w:val="18"/>
              </w:rPr>
              <w:t xml:space="preserve">valdymą bei rezultatų analizę. Modulis suteikia darbuotojams įrankius, leidžiančius sumažinti administracinę naštą, automatizuoti </w:t>
            </w:r>
            <w:r w:rsidR="00ED3AF9" w:rsidRPr="00BC4421">
              <w:rPr>
                <w:rFonts w:cstheme="minorHAnsi"/>
                <w:szCs w:val="18"/>
              </w:rPr>
              <w:t>procesus bei stebėti jų eigos skaidrumą</w:t>
            </w:r>
            <w:r w:rsidRPr="00BC4421">
              <w:rPr>
                <w:rFonts w:cstheme="minorHAnsi"/>
                <w:szCs w:val="18"/>
              </w:rPr>
              <w:t>.</w:t>
            </w:r>
          </w:p>
        </w:tc>
      </w:tr>
      <w:tr w:rsidR="00C82F26" w:rsidRPr="00BC4421" w14:paraId="7C38C269" w14:textId="77777777" w:rsidTr="6EB25C05">
        <w:trPr>
          <w:trHeight w:val="20"/>
        </w:trPr>
        <w:tc>
          <w:tcPr>
            <w:tcW w:w="0" w:type="auto"/>
          </w:tcPr>
          <w:p w14:paraId="1C9E80B1" w14:textId="77777777" w:rsidR="00C82F26" w:rsidRPr="00BC4421" w:rsidRDefault="00C82F26" w:rsidP="00C82F26">
            <w:pPr>
              <w:pStyle w:val="Sraopastraipa"/>
              <w:numPr>
                <w:ilvl w:val="0"/>
                <w:numId w:val="69"/>
              </w:numPr>
              <w:spacing w:before="0"/>
              <w:rPr>
                <w:rFonts w:cstheme="minorHAnsi"/>
                <w:szCs w:val="18"/>
              </w:rPr>
            </w:pPr>
          </w:p>
        </w:tc>
        <w:tc>
          <w:tcPr>
            <w:tcW w:w="0" w:type="auto"/>
          </w:tcPr>
          <w:p w14:paraId="07BBD44E" w14:textId="4B459E53" w:rsidR="00C82F26" w:rsidRPr="00BC4421" w:rsidRDefault="00C82F26" w:rsidP="00C82F26">
            <w:pPr>
              <w:spacing w:before="0"/>
              <w:rPr>
                <w:rFonts w:cstheme="minorHAnsi"/>
                <w:szCs w:val="18"/>
              </w:rPr>
            </w:pPr>
            <w:r w:rsidRPr="00BC4421">
              <w:t>Apklausų modulis</w:t>
            </w:r>
          </w:p>
        </w:tc>
        <w:tc>
          <w:tcPr>
            <w:tcW w:w="0" w:type="auto"/>
          </w:tcPr>
          <w:p w14:paraId="4BCC6B2F" w14:textId="48D7BFBA" w:rsidR="00C82F26" w:rsidRPr="00BC4421" w:rsidRDefault="00C82F26" w:rsidP="00C82F26">
            <w:pPr>
              <w:spacing w:before="0"/>
              <w:rPr>
                <w:rFonts w:cstheme="minorHAnsi"/>
                <w:szCs w:val="18"/>
              </w:rPr>
            </w:pPr>
            <w:r w:rsidRPr="00BC4421">
              <w:t>Modulis skirtas vykdyti apklausas tiek vidiniams, tiek išoriniams naudotojams. Leidžia rinkti atsakymus ir analizuoti rezultatus. Tikslas – užtikrinti efektyvų naudotojų nuomonės surinkimą ir analizę.</w:t>
            </w:r>
          </w:p>
        </w:tc>
      </w:tr>
      <w:tr w:rsidR="00C82F26" w:rsidRPr="00BC4421" w14:paraId="7D979A30" w14:textId="77777777" w:rsidTr="6EB25C05">
        <w:trPr>
          <w:trHeight w:val="20"/>
        </w:trPr>
        <w:tc>
          <w:tcPr>
            <w:tcW w:w="0" w:type="auto"/>
          </w:tcPr>
          <w:p w14:paraId="69663A6D" w14:textId="77777777" w:rsidR="00C82F26" w:rsidRPr="00BC4421" w:rsidRDefault="00C82F26" w:rsidP="00C82F26">
            <w:pPr>
              <w:pStyle w:val="Sraopastraipa"/>
              <w:numPr>
                <w:ilvl w:val="0"/>
                <w:numId w:val="69"/>
              </w:numPr>
              <w:spacing w:before="0"/>
              <w:rPr>
                <w:rFonts w:cstheme="minorHAnsi"/>
                <w:szCs w:val="18"/>
              </w:rPr>
            </w:pPr>
          </w:p>
        </w:tc>
        <w:tc>
          <w:tcPr>
            <w:tcW w:w="0" w:type="auto"/>
          </w:tcPr>
          <w:p w14:paraId="11DC68ED" w14:textId="25DA87E9" w:rsidR="00C82F26" w:rsidRPr="00BC4421" w:rsidRDefault="00C82F26" w:rsidP="00C82F26">
            <w:pPr>
              <w:spacing w:before="0"/>
              <w:rPr>
                <w:rFonts w:cstheme="minorHAnsi"/>
                <w:szCs w:val="18"/>
              </w:rPr>
            </w:pPr>
            <w:r w:rsidRPr="00BC4421">
              <w:t>Ataskaitų modulis</w:t>
            </w:r>
          </w:p>
        </w:tc>
        <w:tc>
          <w:tcPr>
            <w:tcW w:w="0" w:type="auto"/>
          </w:tcPr>
          <w:p w14:paraId="4FB21334" w14:textId="7028FCF3" w:rsidR="00C82F26" w:rsidRPr="00BC4421" w:rsidRDefault="00C82F26" w:rsidP="00C82F26">
            <w:pPr>
              <w:spacing w:before="0"/>
              <w:rPr>
                <w:rFonts w:cstheme="minorHAnsi"/>
                <w:szCs w:val="18"/>
              </w:rPr>
            </w:pPr>
            <w:r w:rsidRPr="00BC4421">
              <w:t xml:space="preserve">Modulis suteikia galimybę kurti ir peržiūrėti įvairias ataskaitas pagal pasirinktus kriterijus, sekti ir stebėti efektyvumo ir kokybinius rodiklius. Naudotojai gali filtruoti duomenis, </w:t>
            </w:r>
            <w:r w:rsidR="00ED3AF9" w:rsidRPr="00BC4421">
              <w:t xml:space="preserve">kurti ir </w:t>
            </w:r>
            <w:r w:rsidRPr="00BC4421">
              <w:t xml:space="preserve">generuoti </w:t>
            </w:r>
            <w:r w:rsidR="00ED3AF9" w:rsidRPr="00BC4421">
              <w:t xml:space="preserve">ataskaitas, jas peržiūrėti,  </w:t>
            </w:r>
            <w:r w:rsidRPr="00BC4421">
              <w:t xml:space="preserve">ir atsisiųsti </w:t>
            </w:r>
            <w:r w:rsidR="00ED3AF9" w:rsidRPr="00BC4421">
              <w:t>bei spausdinti</w:t>
            </w:r>
            <w:r w:rsidRPr="00BC4421">
              <w:t>. Tikslas – suteikti galimybę lengvai analizuoti veiklos rezultatus ir stebėti duomenų dinamiką.</w:t>
            </w:r>
          </w:p>
        </w:tc>
      </w:tr>
      <w:tr w:rsidR="005F7C0E" w:rsidRPr="00BC4421" w14:paraId="3ECEA1C7" w14:textId="77777777" w:rsidTr="6EB25C05">
        <w:trPr>
          <w:trHeight w:val="20"/>
        </w:trPr>
        <w:tc>
          <w:tcPr>
            <w:tcW w:w="0" w:type="auto"/>
          </w:tcPr>
          <w:p w14:paraId="1C161701" w14:textId="77777777" w:rsidR="005F7C0E" w:rsidRPr="00BC4421" w:rsidRDefault="005F7C0E" w:rsidP="00C82F26">
            <w:pPr>
              <w:pStyle w:val="Sraopastraipa"/>
              <w:numPr>
                <w:ilvl w:val="0"/>
                <w:numId w:val="69"/>
              </w:numPr>
              <w:spacing w:before="0"/>
              <w:rPr>
                <w:rFonts w:cstheme="minorHAnsi"/>
                <w:szCs w:val="18"/>
              </w:rPr>
            </w:pPr>
          </w:p>
        </w:tc>
        <w:tc>
          <w:tcPr>
            <w:tcW w:w="0" w:type="auto"/>
          </w:tcPr>
          <w:p w14:paraId="167D3418" w14:textId="4AECE422" w:rsidR="005F7C0E" w:rsidRPr="00BC4421" w:rsidRDefault="005F7C0E" w:rsidP="00C82F26">
            <w:pPr>
              <w:spacing w:before="0"/>
            </w:pPr>
            <w:r w:rsidRPr="00BC4421">
              <w:t>Atsiskaitymų modulis</w:t>
            </w:r>
          </w:p>
        </w:tc>
        <w:tc>
          <w:tcPr>
            <w:tcW w:w="0" w:type="auto"/>
          </w:tcPr>
          <w:p w14:paraId="5C442F12" w14:textId="53097D77" w:rsidR="005F7C0E" w:rsidRPr="00BC4421" w:rsidRDefault="006773E1" w:rsidP="00C82F26">
            <w:pPr>
              <w:spacing w:before="0"/>
            </w:pPr>
            <w:r w:rsidRPr="00BC4421">
              <w:t>Atsiskaitymų modulis yra skirta</w:t>
            </w:r>
            <w:r w:rsidR="00F55528" w:rsidRPr="00BC4421">
              <w:t>s</w:t>
            </w:r>
            <w:r w:rsidRPr="00BC4421">
              <w:t xml:space="preserve"> administratorių, savivaldybės </w:t>
            </w:r>
            <w:r w:rsidR="00F55528" w:rsidRPr="00BC4421">
              <w:t>atstovų</w:t>
            </w:r>
            <w:r w:rsidRPr="00BC4421">
              <w:t xml:space="preserve"> ir būrelių atstovų naudojimui, siekiant užtikrinti efektyvų mokėjimų valdymą ir kontrolę. Šis modulis leidžia stebėti ir administruoti mokėjimus už </w:t>
            </w:r>
            <w:r w:rsidR="00D70A21" w:rsidRPr="00BC4421">
              <w:t>neformaliojo</w:t>
            </w:r>
            <w:r w:rsidR="00837B06" w:rsidRPr="00BC4421">
              <w:t xml:space="preserve"> švietimo</w:t>
            </w:r>
            <w:r w:rsidR="00D70A21" w:rsidRPr="00BC4421">
              <w:t xml:space="preserve"> </w:t>
            </w:r>
            <w:r w:rsidR="00837B06" w:rsidRPr="00BC4421">
              <w:t>paslaugas</w:t>
            </w:r>
            <w:r w:rsidRPr="00BC4421">
              <w:t xml:space="preserve">, generuoti </w:t>
            </w:r>
            <w:r w:rsidR="00D70A21" w:rsidRPr="00BC4421">
              <w:t>mokėjimo dokumentus</w:t>
            </w:r>
            <w:r w:rsidRPr="00BC4421">
              <w:t xml:space="preserve">, valdyti atsiskaitymo duomenis bei analizuoti finansinius srautus. </w:t>
            </w:r>
          </w:p>
        </w:tc>
      </w:tr>
      <w:tr w:rsidR="00113A26" w:rsidRPr="00BC4421" w14:paraId="6ED563E9" w14:textId="77777777" w:rsidTr="6EB25C05">
        <w:trPr>
          <w:trHeight w:val="20"/>
        </w:trPr>
        <w:tc>
          <w:tcPr>
            <w:tcW w:w="0" w:type="auto"/>
          </w:tcPr>
          <w:p w14:paraId="668C9DAF" w14:textId="77777777" w:rsidR="00113A26" w:rsidRPr="00BC4421" w:rsidRDefault="00113A26" w:rsidP="00113A26">
            <w:pPr>
              <w:pStyle w:val="Sraopastraipa"/>
              <w:numPr>
                <w:ilvl w:val="0"/>
                <w:numId w:val="69"/>
              </w:numPr>
              <w:spacing w:before="0"/>
              <w:rPr>
                <w:rFonts w:cstheme="minorHAnsi"/>
                <w:szCs w:val="18"/>
              </w:rPr>
            </w:pPr>
          </w:p>
        </w:tc>
        <w:tc>
          <w:tcPr>
            <w:tcW w:w="0" w:type="auto"/>
          </w:tcPr>
          <w:p w14:paraId="3B8A1DEA" w14:textId="0182DEB9" w:rsidR="00113A26" w:rsidRPr="00BC4421" w:rsidRDefault="00ED3AF9" w:rsidP="00113A26">
            <w:pPr>
              <w:spacing w:before="0"/>
              <w:rPr>
                <w:rFonts w:cstheme="minorHAnsi"/>
                <w:szCs w:val="18"/>
              </w:rPr>
            </w:pPr>
            <w:r w:rsidRPr="00BC4421">
              <w:t xml:space="preserve">Paslaugų gavėjų </w:t>
            </w:r>
            <w:r w:rsidR="00113A26" w:rsidRPr="00BC4421">
              <w:t>duomenų tvarkymo modulis</w:t>
            </w:r>
          </w:p>
        </w:tc>
        <w:tc>
          <w:tcPr>
            <w:tcW w:w="0" w:type="auto"/>
          </w:tcPr>
          <w:p w14:paraId="3CAA5D98" w14:textId="1011031D" w:rsidR="00113A26" w:rsidRPr="00BC4421" w:rsidRDefault="00113A26" w:rsidP="00113A26">
            <w:pPr>
              <w:spacing w:before="0"/>
              <w:rPr>
                <w:rFonts w:cstheme="minorHAnsi"/>
                <w:szCs w:val="18"/>
              </w:rPr>
            </w:pPr>
            <w:r w:rsidRPr="00BC4421">
              <w:t xml:space="preserve">Modulis skirtas </w:t>
            </w:r>
            <w:r w:rsidR="00ED3AF9" w:rsidRPr="00BC4421">
              <w:t xml:space="preserve">paslaugų gavėjų </w:t>
            </w:r>
            <w:r w:rsidRPr="00BC4421">
              <w:t xml:space="preserve">duomenų registravimui, jų informacijos peržiūrai ir atnaujinimui, stebėsenai ir sąrašų sudarymui. Tikslas – centralizuoti </w:t>
            </w:r>
            <w:r w:rsidR="00ED3AF9" w:rsidRPr="00BC4421">
              <w:t xml:space="preserve">paslaugų gavėjų </w:t>
            </w:r>
            <w:r w:rsidRPr="00BC4421">
              <w:t>duomenų valdymą ir užtikrinti jų tikslumą.</w:t>
            </w:r>
          </w:p>
        </w:tc>
      </w:tr>
      <w:tr w:rsidR="00113A26" w:rsidRPr="00BC4421" w14:paraId="54AFD170" w14:textId="77777777" w:rsidTr="6EB25C05">
        <w:trPr>
          <w:trHeight w:val="20"/>
        </w:trPr>
        <w:tc>
          <w:tcPr>
            <w:tcW w:w="0" w:type="auto"/>
          </w:tcPr>
          <w:p w14:paraId="7AF080B1" w14:textId="77777777" w:rsidR="00113A26" w:rsidRPr="00BC4421" w:rsidRDefault="00113A26" w:rsidP="00113A26">
            <w:pPr>
              <w:pStyle w:val="Sraopastraipa"/>
              <w:numPr>
                <w:ilvl w:val="0"/>
                <w:numId w:val="69"/>
              </w:numPr>
              <w:spacing w:before="0"/>
              <w:rPr>
                <w:rFonts w:cstheme="minorHAnsi"/>
                <w:szCs w:val="18"/>
              </w:rPr>
            </w:pPr>
          </w:p>
        </w:tc>
        <w:tc>
          <w:tcPr>
            <w:tcW w:w="0" w:type="auto"/>
          </w:tcPr>
          <w:p w14:paraId="77860A79" w14:textId="45E26876" w:rsidR="00113A26" w:rsidRPr="00BC4421" w:rsidRDefault="00113A26" w:rsidP="00113A26">
            <w:pPr>
              <w:spacing w:before="0"/>
              <w:rPr>
                <w:rFonts w:cstheme="minorHAnsi"/>
                <w:szCs w:val="18"/>
              </w:rPr>
            </w:pPr>
            <w:r w:rsidRPr="00BC4421">
              <w:t>Dokumentų administravimo modulis</w:t>
            </w:r>
          </w:p>
        </w:tc>
        <w:tc>
          <w:tcPr>
            <w:tcW w:w="0" w:type="auto"/>
          </w:tcPr>
          <w:p w14:paraId="6C4CADAE" w14:textId="6E8CEAD3" w:rsidR="00113A26" w:rsidRPr="00BC4421" w:rsidRDefault="00113A26" w:rsidP="00113A26">
            <w:pPr>
              <w:spacing w:before="0"/>
              <w:rPr>
                <w:rFonts w:cstheme="minorHAnsi"/>
                <w:szCs w:val="18"/>
              </w:rPr>
            </w:pPr>
            <w:r w:rsidRPr="00BC4421">
              <w:t>Modulis skirtas naudotojams</w:t>
            </w:r>
            <w:r w:rsidR="00ED3AF9" w:rsidRPr="00BC4421">
              <w:t>, kurie gali</w:t>
            </w:r>
            <w:r w:rsidRPr="00BC4421">
              <w:t xml:space="preserve"> peržiūrėti, priimti ir administruoti gautus </w:t>
            </w:r>
            <w:r w:rsidR="00ED3AF9" w:rsidRPr="00BC4421">
              <w:t>paslaugų prašymus ir kitus dokumentus</w:t>
            </w:r>
            <w:r w:rsidRPr="00BC4421">
              <w:t xml:space="preserve">, </w:t>
            </w:r>
            <w:r w:rsidR="00ED3AF9" w:rsidRPr="00BC4421">
              <w:t xml:space="preserve">kurti naujus dokumentus ir juos pateikti paslaugų gavėjams ir savivaldybei nepavaldžioms įstaigoms. </w:t>
            </w:r>
            <w:r w:rsidRPr="00BC4421">
              <w:t>Tikslas – centralizuoti ir efektyviai valdyti visų tipų dokumentus bei užtikrinti jų tvarkymo seką.</w:t>
            </w:r>
          </w:p>
        </w:tc>
      </w:tr>
      <w:tr w:rsidR="00113A26" w:rsidRPr="00BC4421" w14:paraId="2ADB7DA5" w14:textId="77777777" w:rsidTr="6EB25C05">
        <w:trPr>
          <w:trHeight w:val="20"/>
        </w:trPr>
        <w:tc>
          <w:tcPr>
            <w:tcW w:w="0" w:type="auto"/>
          </w:tcPr>
          <w:p w14:paraId="06D74B87" w14:textId="77777777" w:rsidR="00113A26" w:rsidRPr="00BC4421" w:rsidRDefault="00113A26" w:rsidP="00113A26">
            <w:pPr>
              <w:pStyle w:val="Sraopastraipa"/>
              <w:numPr>
                <w:ilvl w:val="0"/>
                <w:numId w:val="69"/>
              </w:numPr>
              <w:spacing w:before="0"/>
              <w:rPr>
                <w:rFonts w:cstheme="minorHAnsi"/>
                <w:szCs w:val="18"/>
              </w:rPr>
            </w:pPr>
          </w:p>
        </w:tc>
        <w:tc>
          <w:tcPr>
            <w:tcW w:w="0" w:type="auto"/>
          </w:tcPr>
          <w:p w14:paraId="0C79292D" w14:textId="3363D15D" w:rsidR="00113A26" w:rsidRPr="00BC4421" w:rsidRDefault="00113A26" w:rsidP="00113A26">
            <w:pPr>
              <w:spacing w:before="0"/>
              <w:rPr>
                <w:rFonts w:cstheme="minorHAnsi"/>
                <w:szCs w:val="18"/>
              </w:rPr>
            </w:pPr>
            <w:r w:rsidRPr="00BC4421">
              <w:t>Duomenų mainų komponentas</w:t>
            </w:r>
          </w:p>
        </w:tc>
        <w:tc>
          <w:tcPr>
            <w:tcW w:w="0" w:type="auto"/>
          </w:tcPr>
          <w:p w14:paraId="1F2D607E" w14:textId="1763B341" w:rsidR="00113A26" w:rsidRPr="00BC4421" w:rsidRDefault="00113A26" w:rsidP="00113A26">
            <w:pPr>
              <w:spacing w:before="0"/>
              <w:rPr>
                <w:rFonts w:cstheme="minorHAnsi"/>
                <w:szCs w:val="18"/>
              </w:rPr>
            </w:pPr>
            <w:r w:rsidRPr="00BC4421">
              <w:t>Modulis skirtas duomenų mainams tarp sistemos ir išorinių informacinių sistemų ar registrų. Užtikrina automatizuotą ir saugų duomenų perdavimą. Tikslas – užtikrinti, kad duomenų mainai būtų efektyvūs, saugūs ir atitiktų BDAR reikalavimus.</w:t>
            </w:r>
          </w:p>
        </w:tc>
      </w:tr>
      <w:tr w:rsidR="009B77A6" w:rsidRPr="00BC4421" w14:paraId="1BD53E74" w14:textId="77777777" w:rsidTr="6EB25C05">
        <w:trPr>
          <w:trHeight w:val="20"/>
        </w:trPr>
        <w:tc>
          <w:tcPr>
            <w:tcW w:w="0" w:type="auto"/>
          </w:tcPr>
          <w:p w14:paraId="79AF43D2" w14:textId="77777777" w:rsidR="009B77A6" w:rsidRPr="00BC4421" w:rsidRDefault="009B77A6" w:rsidP="009B77A6">
            <w:pPr>
              <w:pStyle w:val="Sraopastraipa"/>
              <w:numPr>
                <w:ilvl w:val="0"/>
                <w:numId w:val="69"/>
              </w:numPr>
              <w:spacing w:before="0"/>
              <w:rPr>
                <w:rFonts w:cstheme="minorHAnsi"/>
                <w:szCs w:val="18"/>
              </w:rPr>
            </w:pPr>
          </w:p>
        </w:tc>
        <w:tc>
          <w:tcPr>
            <w:tcW w:w="0" w:type="auto"/>
          </w:tcPr>
          <w:p w14:paraId="53C9C60D" w14:textId="3227CEBA" w:rsidR="009B77A6" w:rsidRPr="00BC4421" w:rsidRDefault="009B77A6" w:rsidP="009B77A6">
            <w:pPr>
              <w:spacing w:before="0"/>
              <w:rPr>
                <w:rFonts w:cstheme="minorHAnsi"/>
                <w:szCs w:val="18"/>
              </w:rPr>
            </w:pPr>
            <w:r w:rsidRPr="00BC4421">
              <w:t>Mokinio e-pažymėjimo modulis</w:t>
            </w:r>
          </w:p>
        </w:tc>
        <w:tc>
          <w:tcPr>
            <w:tcW w:w="0" w:type="auto"/>
          </w:tcPr>
          <w:p w14:paraId="7EBFB6D0" w14:textId="36890D29" w:rsidR="009B77A6" w:rsidRPr="00BC4421" w:rsidRDefault="009B77A6" w:rsidP="009B77A6">
            <w:pPr>
              <w:spacing w:before="0"/>
              <w:rPr>
                <w:rFonts w:cstheme="minorHAnsi"/>
                <w:szCs w:val="18"/>
              </w:rPr>
            </w:pPr>
            <w:r w:rsidRPr="00BC4421">
              <w:rPr>
                <w:rFonts w:cstheme="minorHAnsi"/>
                <w:szCs w:val="18"/>
              </w:rPr>
              <w:t>Modulis skirtas administruoti, sekti, valdyti užsakymus</w:t>
            </w:r>
            <w:r w:rsidR="002F6F0F" w:rsidRPr="00BC4421">
              <w:rPr>
                <w:rFonts w:cstheme="minorHAnsi"/>
                <w:szCs w:val="18"/>
              </w:rPr>
              <w:t xml:space="preserve">, susijusius su mokinio e-pažymėjimais. </w:t>
            </w:r>
          </w:p>
        </w:tc>
      </w:tr>
      <w:tr w:rsidR="009B77A6" w:rsidRPr="00BC4421" w14:paraId="0981370C" w14:textId="77777777" w:rsidTr="6EB25C05">
        <w:trPr>
          <w:trHeight w:val="20"/>
        </w:trPr>
        <w:tc>
          <w:tcPr>
            <w:tcW w:w="0" w:type="auto"/>
          </w:tcPr>
          <w:p w14:paraId="0102612B" w14:textId="77777777" w:rsidR="009B77A6" w:rsidRPr="00BC4421" w:rsidRDefault="009B77A6" w:rsidP="009B77A6">
            <w:pPr>
              <w:pStyle w:val="Sraopastraipa"/>
              <w:numPr>
                <w:ilvl w:val="0"/>
                <w:numId w:val="69"/>
              </w:numPr>
              <w:spacing w:before="0"/>
              <w:rPr>
                <w:rFonts w:cstheme="minorHAnsi"/>
                <w:szCs w:val="18"/>
              </w:rPr>
            </w:pPr>
          </w:p>
        </w:tc>
        <w:tc>
          <w:tcPr>
            <w:tcW w:w="0" w:type="auto"/>
          </w:tcPr>
          <w:p w14:paraId="535660AC" w14:textId="1CB8E966" w:rsidR="009B77A6" w:rsidRPr="00BC4421" w:rsidRDefault="009B77A6" w:rsidP="009B77A6">
            <w:pPr>
              <w:spacing w:before="0"/>
            </w:pPr>
            <w:r w:rsidRPr="00BC4421">
              <w:t>Mokinio e-piniginės modulis</w:t>
            </w:r>
          </w:p>
        </w:tc>
        <w:tc>
          <w:tcPr>
            <w:tcW w:w="0" w:type="auto"/>
          </w:tcPr>
          <w:p w14:paraId="33C78D37" w14:textId="394C7C93" w:rsidR="009B77A6" w:rsidRPr="00BC4421" w:rsidRDefault="002F6F0F" w:rsidP="009B77A6">
            <w:pPr>
              <w:spacing w:before="0"/>
            </w:pPr>
            <w:r w:rsidRPr="00BC4421">
              <w:t>Modulis skirtas e-pinigine</w:t>
            </w:r>
            <w:r w:rsidR="00AA789A" w:rsidRPr="00BC4421">
              <w:t>i</w:t>
            </w:r>
            <w:r w:rsidRPr="00BC4421">
              <w:t xml:space="preserve">, </w:t>
            </w:r>
            <w:r w:rsidR="00AA789A" w:rsidRPr="00BC4421">
              <w:t xml:space="preserve">sekti atsiskaitymų būklę (nuasmeninta informacija), blokuoti ir atblokuoti e-pinigines konkretiems </w:t>
            </w:r>
            <w:r w:rsidR="00235DEB" w:rsidRPr="00BC4421">
              <w:t xml:space="preserve">naudotojams </w:t>
            </w:r>
            <w:r w:rsidR="00AA789A" w:rsidRPr="00BC4421">
              <w:t>bei kitaip administruoti ir valdyti.</w:t>
            </w:r>
          </w:p>
        </w:tc>
      </w:tr>
      <w:tr w:rsidR="001620DB" w:rsidRPr="00BC4421" w14:paraId="57FDDB87" w14:textId="77777777" w:rsidTr="6EB25C05">
        <w:trPr>
          <w:trHeight w:val="20"/>
        </w:trPr>
        <w:tc>
          <w:tcPr>
            <w:tcW w:w="0" w:type="auto"/>
          </w:tcPr>
          <w:p w14:paraId="4DB2E340" w14:textId="77777777" w:rsidR="001620DB" w:rsidRPr="00BC4421" w:rsidRDefault="001620DB" w:rsidP="001620DB">
            <w:pPr>
              <w:pStyle w:val="Sraopastraipa"/>
              <w:numPr>
                <w:ilvl w:val="0"/>
                <w:numId w:val="69"/>
              </w:numPr>
              <w:spacing w:before="0"/>
              <w:rPr>
                <w:rFonts w:cstheme="minorHAnsi"/>
                <w:szCs w:val="18"/>
              </w:rPr>
            </w:pPr>
          </w:p>
        </w:tc>
        <w:tc>
          <w:tcPr>
            <w:tcW w:w="0" w:type="auto"/>
          </w:tcPr>
          <w:p w14:paraId="62C4E9BC" w14:textId="4027214A" w:rsidR="001620DB" w:rsidRPr="00BC4421" w:rsidRDefault="00755479" w:rsidP="001620DB">
            <w:pPr>
              <w:spacing w:before="0"/>
              <w:rPr>
                <w:rFonts w:cstheme="minorHAnsi"/>
                <w:szCs w:val="18"/>
              </w:rPr>
            </w:pPr>
            <w:r w:rsidRPr="00BC4421">
              <w:t>Lankomumo ir pasiekimų valdymo modulis</w:t>
            </w:r>
          </w:p>
        </w:tc>
        <w:tc>
          <w:tcPr>
            <w:tcW w:w="0" w:type="auto"/>
          </w:tcPr>
          <w:p w14:paraId="3747C92F" w14:textId="535A5364" w:rsidR="001620DB" w:rsidRPr="00BC4421" w:rsidRDefault="001620DB" w:rsidP="001620DB">
            <w:pPr>
              <w:spacing w:before="0"/>
              <w:rPr>
                <w:rFonts w:cstheme="minorHAnsi"/>
                <w:szCs w:val="18"/>
              </w:rPr>
            </w:pPr>
            <w:r w:rsidRPr="00BC4421">
              <w:t xml:space="preserve">Modulis suteikia galimybę </w:t>
            </w:r>
            <w:r w:rsidR="00755479" w:rsidRPr="00BC4421">
              <w:t xml:space="preserve">neformaliojo švietimo paslaugų gavėjui fiksuoti </w:t>
            </w:r>
            <w:r w:rsidRPr="00BC4421">
              <w:t>lankomum</w:t>
            </w:r>
            <w:r w:rsidR="00755479" w:rsidRPr="00BC4421">
              <w:t>ą, naudotojams įvesti</w:t>
            </w:r>
            <w:r w:rsidRPr="00BC4421">
              <w:t xml:space="preserve"> pasiekimų duomenis, </w:t>
            </w:r>
            <w:r w:rsidR="00755479" w:rsidRPr="00BC4421">
              <w:t xml:space="preserve">prireikus fiksuoti neformaliojo švietimo paslaugų gavėjų lankomumo duomenis, įvesti informaciją apie paslaugų gavėjui paskirtas užduotis, pastabas ir kt. </w:t>
            </w:r>
            <w:r w:rsidRPr="00BC4421">
              <w:t xml:space="preserve">Tikslas – užtikrinti, kad visi </w:t>
            </w:r>
            <w:r w:rsidR="00755479" w:rsidRPr="00BC4421">
              <w:t xml:space="preserve">neformaliojo švietimo gavėjų </w:t>
            </w:r>
            <w:r w:rsidRPr="00BC4421">
              <w:t>pasiekimai ir lankomumo duomenys būtų tvarkomi vienoje sistemoje.</w:t>
            </w:r>
          </w:p>
        </w:tc>
      </w:tr>
      <w:tr w:rsidR="001620DB" w:rsidRPr="00BC4421" w14:paraId="2E17425F" w14:textId="77777777" w:rsidTr="6EB25C05">
        <w:trPr>
          <w:trHeight w:val="20"/>
        </w:trPr>
        <w:tc>
          <w:tcPr>
            <w:tcW w:w="0" w:type="auto"/>
          </w:tcPr>
          <w:p w14:paraId="30C5BE4F" w14:textId="77777777" w:rsidR="001620DB" w:rsidRPr="00BC4421" w:rsidRDefault="001620DB" w:rsidP="001620DB">
            <w:pPr>
              <w:pStyle w:val="Sraopastraipa"/>
              <w:numPr>
                <w:ilvl w:val="0"/>
                <w:numId w:val="69"/>
              </w:numPr>
              <w:spacing w:before="0"/>
              <w:rPr>
                <w:rFonts w:cstheme="minorHAnsi"/>
                <w:szCs w:val="18"/>
              </w:rPr>
            </w:pPr>
          </w:p>
        </w:tc>
        <w:tc>
          <w:tcPr>
            <w:tcW w:w="0" w:type="auto"/>
          </w:tcPr>
          <w:p w14:paraId="2D22BC9C" w14:textId="31A0B3D1" w:rsidR="001620DB" w:rsidRPr="00BC4421" w:rsidRDefault="001620DB" w:rsidP="001620DB">
            <w:pPr>
              <w:spacing w:before="0"/>
              <w:rPr>
                <w:rFonts w:cstheme="minorHAnsi"/>
                <w:szCs w:val="18"/>
              </w:rPr>
            </w:pPr>
            <w:r w:rsidRPr="00BC4421">
              <w:t>Konkurso administravimo modulis</w:t>
            </w:r>
          </w:p>
        </w:tc>
        <w:tc>
          <w:tcPr>
            <w:tcW w:w="0" w:type="auto"/>
          </w:tcPr>
          <w:p w14:paraId="28AA7355" w14:textId="69ED0979" w:rsidR="001620DB" w:rsidRPr="00BC4421" w:rsidRDefault="001620DB" w:rsidP="001620DB">
            <w:pPr>
              <w:spacing w:before="0"/>
              <w:rPr>
                <w:rFonts w:cstheme="minorHAnsi"/>
                <w:szCs w:val="18"/>
              </w:rPr>
            </w:pPr>
            <w:r w:rsidRPr="00BC4421">
              <w:t xml:space="preserve">Modulis suteikia galimybę administruoti </w:t>
            </w:r>
            <w:r w:rsidR="00755479" w:rsidRPr="00BC4421">
              <w:t xml:space="preserve">neformaliojo švietimo projektų </w:t>
            </w:r>
            <w:r w:rsidRPr="00BC4421">
              <w:t>konkursus ir atrankas, registruoti dalyvius, tvarkyti paraiškas ir pateikti rezultatus. Tikslas – automatizuoti konkursų organizavimą ir valdymą.</w:t>
            </w:r>
          </w:p>
        </w:tc>
      </w:tr>
      <w:tr w:rsidR="001620DB" w:rsidRPr="00BC4421" w14:paraId="4763F272" w14:textId="77777777" w:rsidTr="6EB25C05">
        <w:trPr>
          <w:trHeight w:val="20"/>
        </w:trPr>
        <w:tc>
          <w:tcPr>
            <w:tcW w:w="0" w:type="auto"/>
          </w:tcPr>
          <w:p w14:paraId="55C5B96C" w14:textId="77777777" w:rsidR="001620DB" w:rsidRPr="00BC4421" w:rsidRDefault="001620DB" w:rsidP="001620DB">
            <w:pPr>
              <w:pStyle w:val="Sraopastraipa"/>
              <w:numPr>
                <w:ilvl w:val="0"/>
                <w:numId w:val="69"/>
              </w:numPr>
              <w:spacing w:before="0"/>
              <w:rPr>
                <w:rFonts w:cstheme="minorHAnsi"/>
                <w:szCs w:val="18"/>
              </w:rPr>
            </w:pPr>
          </w:p>
        </w:tc>
        <w:tc>
          <w:tcPr>
            <w:tcW w:w="0" w:type="auto"/>
          </w:tcPr>
          <w:p w14:paraId="1D6759B9" w14:textId="054794D2" w:rsidR="001620DB" w:rsidRPr="00BC4421" w:rsidRDefault="003E7931" w:rsidP="001620DB">
            <w:pPr>
              <w:spacing w:before="0"/>
              <w:rPr>
                <w:rFonts w:cstheme="minorHAnsi"/>
                <w:szCs w:val="18"/>
              </w:rPr>
            </w:pPr>
            <w:r w:rsidRPr="00BC4421">
              <w:t>M</w:t>
            </w:r>
            <w:r w:rsidR="001620DB" w:rsidRPr="00BC4421">
              <w:t>aršrutų ir pavėžėjimų valdymo modulis</w:t>
            </w:r>
          </w:p>
        </w:tc>
        <w:tc>
          <w:tcPr>
            <w:tcW w:w="0" w:type="auto"/>
          </w:tcPr>
          <w:p w14:paraId="20E9E0DB" w14:textId="187967EF" w:rsidR="001620DB" w:rsidRPr="00BC4421" w:rsidRDefault="001620DB" w:rsidP="001620DB">
            <w:pPr>
              <w:spacing w:before="0"/>
              <w:rPr>
                <w:rFonts w:cstheme="minorHAnsi"/>
                <w:szCs w:val="18"/>
              </w:rPr>
            </w:pPr>
            <w:r w:rsidRPr="00BC4421">
              <w:t>Modulis suteikia galimybę administruoti mokinių pavėžėjimo paraiškas ir maršrutus. Užtikrina, kad pavėžėjimo organizavimas būtų efektyvus ir pritaikytas pagal poreikius. Tikslas – automatizuoti pavėžėjimo paslaugų valdymą, užtikrinant jų prieinamumą.</w:t>
            </w:r>
          </w:p>
        </w:tc>
      </w:tr>
      <w:tr w:rsidR="001620DB" w:rsidRPr="00BC4421" w14:paraId="0FCDD18F" w14:textId="77777777" w:rsidTr="6EB25C05">
        <w:trPr>
          <w:trHeight w:val="20"/>
        </w:trPr>
        <w:tc>
          <w:tcPr>
            <w:tcW w:w="0" w:type="auto"/>
          </w:tcPr>
          <w:p w14:paraId="3DD2468A" w14:textId="77777777" w:rsidR="001620DB" w:rsidRPr="00BC4421" w:rsidRDefault="001620DB" w:rsidP="001620DB">
            <w:pPr>
              <w:pStyle w:val="Sraopastraipa"/>
              <w:numPr>
                <w:ilvl w:val="0"/>
                <w:numId w:val="69"/>
              </w:numPr>
              <w:spacing w:before="0"/>
              <w:rPr>
                <w:rFonts w:cstheme="minorHAnsi"/>
                <w:szCs w:val="18"/>
              </w:rPr>
            </w:pPr>
          </w:p>
        </w:tc>
        <w:tc>
          <w:tcPr>
            <w:tcW w:w="0" w:type="auto"/>
          </w:tcPr>
          <w:p w14:paraId="46E8E616" w14:textId="20951973" w:rsidR="001620DB" w:rsidRPr="00BC4421" w:rsidRDefault="001620DB" w:rsidP="001620DB">
            <w:pPr>
              <w:spacing w:before="0"/>
              <w:rPr>
                <w:rFonts w:cstheme="minorHAnsi"/>
                <w:szCs w:val="18"/>
              </w:rPr>
            </w:pPr>
            <w:r w:rsidRPr="00BC4421">
              <w:t>Paslaugų ir sąrašų valdymo modulis</w:t>
            </w:r>
          </w:p>
        </w:tc>
        <w:tc>
          <w:tcPr>
            <w:tcW w:w="0" w:type="auto"/>
          </w:tcPr>
          <w:p w14:paraId="6FCFBE8B" w14:textId="1B265551" w:rsidR="001620DB" w:rsidRPr="00BC4421" w:rsidRDefault="001620DB" w:rsidP="001620DB">
            <w:pPr>
              <w:spacing w:before="0"/>
              <w:rPr>
                <w:rFonts w:cstheme="minorHAnsi"/>
                <w:szCs w:val="18"/>
              </w:rPr>
            </w:pPr>
            <w:r w:rsidRPr="00BC4421">
              <w:t xml:space="preserve">Modulis suteikia galimybę administruoti paslaugas ir jų sąrašus (pvz., mokymai, būreliai, renginiai). Užtikrina, kad </w:t>
            </w:r>
            <w:r w:rsidR="00755479" w:rsidRPr="00BC4421">
              <w:t xml:space="preserve">paslaugų gavėjai </w:t>
            </w:r>
            <w:r w:rsidRPr="00BC4421">
              <w:t>galėtų peržiūrėti, atnaujinti ir tvarkyti paslaugų informaciją. Tikslas – suteikti lankstumą paslaugų valdymui pagal institucijos poreikius.</w:t>
            </w:r>
          </w:p>
        </w:tc>
      </w:tr>
      <w:tr w:rsidR="002E1589" w:rsidRPr="00BC4421" w14:paraId="7344E938" w14:textId="77777777" w:rsidTr="6EB25C05">
        <w:trPr>
          <w:trHeight w:val="20"/>
        </w:trPr>
        <w:tc>
          <w:tcPr>
            <w:tcW w:w="0" w:type="auto"/>
          </w:tcPr>
          <w:p w14:paraId="5F8F1939" w14:textId="77777777" w:rsidR="002E1589" w:rsidRPr="00BC4421" w:rsidRDefault="002E1589" w:rsidP="002E1589">
            <w:pPr>
              <w:pStyle w:val="Sraopastraipa"/>
              <w:numPr>
                <w:ilvl w:val="0"/>
                <w:numId w:val="69"/>
              </w:numPr>
              <w:spacing w:before="0"/>
              <w:rPr>
                <w:rFonts w:cstheme="minorHAnsi"/>
                <w:szCs w:val="18"/>
              </w:rPr>
            </w:pPr>
          </w:p>
        </w:tc>
        <w:tc>
          <w:tcPr>
            <w:tcW w:w="0" w:type="auto"/>
          </w:tcPr>
          <w:p w14:paraId="0FC7822B" w14:textId="448EF2F6" w:rsidR="002E1589" w:rsidRPr="00BC4421" w:rsidRDefault="002E1589" w:rsidP="002E1589">
            <w:pPr>
              <w:spacing w:before="0"/>
              <w:rPr>
                <w:rFonts w:cstheme="minorHAnsi"/>
                <w:szCs w:val="18"/>
              </w:rPr>
            </w:pPr>
            <w:r w:rsidRPr="00BC4421">
              <w:t>Paskyros valdymo modulis</w:t>
            </w:r>
          </w:p>
        </w:tc>
        <w:tc>
          <w:tcPr>
            <w:tcW w:w="0" w:type="auto"/>
          </w:tcPr>
          <w:p w14:paraId="73D952A8" w14:textId="2AD27E93" w:rsidR="002E1589" w:rsidRPr="00BC4421" w:rsidRDefault="002E1589" w:rsidP="002E1589">
            <w:pPr>
              <w:spacing w:before="0"/>
              <w:rPr>
                <w:rFonts w:cstheme="minorHAnsi"/>
                <w:szCs w:val="18"/>
              </w:rPr>
            </w:pPr>
            <w:r w:rsidRPr="00BC4421">
              <w:t>Modulis skirtas sistemos vidiniams naudotojams  valdyti savo paskyras. Leidžia atnaujinti kontaktinius duomenis, keisti slaptažodžius (jei taikoma), nustatyti informacinius pranešimus. Tikslas – užtikrinti, kad vidiniai naudotojai galėtų lengvai valdyti savo paskyras ir naudotis jiems suteiktomis funkcijomis.</w:t>
            </w:r>
          </w:p>
        </w:tc>
      </w:tr>
      <w:tr w:rsidR="002E1589" w:rsidRPr="00BC4421" w14:paraId="37DC0FAC" w14:textId="77777777" w:rsidTr="6EB25C05">
        <w:trPr>
          <w:trHeight w:val="20"/>
        </w:trPr>
        <w:tc>
          <w:tcPr>
            <w:tcW w:w="0" w:type="auto"/>
          </w:tcPr>
          <w:p w14:paraId="72921C63" w14:textId="77777777" w:rsidR="002E1589" w:rsidRPr="00BC4421" w:rsidRDefault="002E1589" w:rsidP="002E1589">
            <w:pPr>
              <w:pStyle w:val="Sraopastraipa"/>
              <w:numPr>
                <w:ilvl w:val="0"/>
                <w:numId w:val="69"/>
              </w:numPr>
              <w:spacing w:before="0"/>
              <w:rPr>
                <w:rFonts w:cstheme="minorHAnsi"/>
                <w:szCs w:val="18"/>
              </w:rPr>
            </w:pPr>
          </w:p>
        </w:tc>
        <w:tc>
          <w:tcPr>
            <w:tcW w:w="0" w:type="auto"/>
          </w:tcPr>
          <w:p w14:paraId="6A580097" w14:textId="654155C0" w:rsidR="002E1589" w:rsidRPr="00BC4421" w:rsidRDefault="002E1589" w:rsidP="002E1589">
            <w:pPr>
              <w:spacing w:before="0"/>
              <w:rPr>
                <w:rFonts w:cstheme="minorHAnsi"/>
                <w:szCs w:val="18"/>
              </w:rPr>
            </w:pPr>
            <w:r w:rsidRPr="00BC4421">
              <w:t>QR kodų valdymo modulis</w:t>
            </w:r>
          </w:p>
        </w:tc>
        <w:tc>
          <w:tcPr>
            <w:tcW w:w="0" w:type="auto"/>
          </w:tcPr>
          <w:p w14:paraId="4D1BA028" w14:textId="6B70DEF2" w:rsidR="002E1589" w:rsidRPr="00BC4421" w:rsidRDefault="002E1589" w:rsidP="002E1589">
            <w:pPr>
              <w:spacing w:before="0"/>
              <w:rPr>
                <w:rFonts w:cstheme="minorHAnsi"/>
                <w:szCs w:val="18"/>
              </w:rPr>
            </w:pPr>
            <w:r w:rsidRPr="00BC4421">
              <w:t xml:space="preserve">Modulis suteikia galimybę valdyti QR kodus, kurie naudojami lankomumo ar dalyvavimo paslaugose žymėjimui. </w:t>
            </w:r>
            <w:r w:rsidR="00102141" w:rsidRPr="00BC4421">
              <w:t>QR kodas</w:t>
            </w:r>
            <w:r w:rsidR="00C47B32" w:rsidRPr="00BC4421">
              <w:t xml:space="preserve"> kiekvienam paslaugų gavėjui sistemoje </w:t>
            </w:r>
            <w:r w:rsidR="00D70A21" w:rsidRPr="00BC4421">
              <w:t xml:space="preserve">turi būti </w:t>
            </w:r>
            <w:r w:rsidR="00C47B32" w:rsidRPr="00BC4421">
              <w:t xml:space="preserve">generuojamas automatiškai. </w:t>
            </w:r>
            <w:r w:rsidRPr="00BC4421">
              <w:t xml:space="preserve">Tikslas – </w:t>
            </w:r>
            <w:r w:rsidR="0009416F" w:rsidRPr="00BC4421">
              <w:t xml:space="preserve">skaidrinti ir </w:t>
            </w:r>
            <w:r w:rsidRPr="00BC4421">
              <w:t xml:space="preserve">supaprastinti lankomumo registravimą </w:t>
            </w:r>
            <w:r w:rsidR="0009416F" w:rsidRPr="00BC4421">
              <w:t xml:space="preserve">bei </w:t>
            </w:r>
            <w:r w:rsidRPr="00BC4421">
              <w:t>sumažinti administracinį krūvį</w:t>
            </w:r>
            <w:r w:rsidR="0009416F" w:rsidRPr="00BC4421">
              <w:t xml:space="preserve">, užtikrinant, kad paslaugų gavėjas sistemoje </w:t>
            </w:r>
            <w:r w:rsidR="00D70A21" w:rsidRPr="00BC4421">
              <w:t xml:space="preserve">pats </w:t>
            </w:r>
            <w:r w:rsidR="0009416F" w:rsidRPr="00BC4421">
              <w:t>fiksuos savo  dalyvavimą  neformaliojo švietimo veiklose</w:t>
            </w:r>
            <w:r w:rsidRPr="00BC4421">
              <w:t>.</w:t>
            </w:r>
          </w:p>
        </w:tc>
      </w:tr>
      <w:tr w:rsidR="002E1589" w:rsidRPr="00BC4421" w14:paraId="7B29B364" w14:textId="77777777" w:rsidTr="6EB25C05">
        <w:trPr>
          <w:trHeight w:val="20"/>
        </w:trPr>
        <w:tc>
          <w:tcPr>
            <w:tcW w:w="0" w:type="auto"/>
          </w:tcPr>
          <w:p w14:paraId="0D10258C" w14:textId="77777777" w:rsidR="002E1589" w:rsidRPr="00BC4421" w:rsidRDefault="002E1589" w:rsidP="002E1589">
            <w:pPr>
              <w:pStyle w:val="Sraopastraipa"/>
              <w:numPr>
                <w:ilvl w:val="0"/>
                <w:numId w:val="69"/>
              </w:numPr>
              <w:spacing w:before="0"/>
              <w:rPr>
                <w:rFonts w:cstheme="minorHAnsi"/>
                <w:szCs w:val="18"/>
              </w:rPr>
            </w:pPr>
          </w:p>
        </w:tc>
        <w:tc>
          <w:tcPr>
            <w:tcW w:w="0" w:type="auto"/>
          </w:tcPr>
          <w:p w14:paraId="3F7D15BF" w14:textId="3FD5CA6C" w:rsidR="002E1589" w:rsidRPr="00BC4421" w:rsidRDefault="0009416F" w:rsidP="002E1589">
            <w:pPr>
              <w:spacing w:before="0"/>
              <w:rPr>
                <w:rFonts w:cstheme="minorHAnsi"/>
                <w:szCs w:val="18"/>
              </w:rPr>
            </w:pPr>
            <w:r w:rsidRPr="00BC4421">
              <w:t>P</w:t>
            </w:r>
            <w:r w:rsidR="002E1589" w:rsidRPr="00BC4421">
              <w:t>aklausimų valdymo modulis</w:t>
            </w:r>
          </w:p>
        </w:tc>
        <w:tc>
          <w:tcPr>
            <w:tcW w:w="0" w:type="auto"/>
          </w:tcPr>
          <w:p w14:paraId="3CB80878" w14:textId="7A5F394A" w:rsidR="002E1589" w:rsidRPr="00BC4421" w:rsidRDefault="002E1589" w:rsidP="002E1589">
            <w:pPr>
              <w:spacing w:before="0"/>
              <w:rPr>
                <w:rFonts w:cstheme="minorHAnsi"/>
                <w:szCs w:val="18"/>
              </w:rPr>
            </w:pPr>
            <w:r w:rsidRPr="00BC4421">
              <w:t xml:space="preserve">Modulis suteikia galimybę administruoti naudotojų pateiktus paklausimus, teikti atsakymus, stebėti pateiktų </w:t>
            </w:r>
            <w:r w:rsidR="0009416F" w:rsidRPr="00BC4421">
              <w:t xml:space="preserve">paklausimų </w:t>
            </w:r>
            <w:r w:rsidRPr="00BC4421">
              <w:t xml:space="preserve">eigą. Tikslas – užtikrinti efektyvų komunikacijos valdymą tarp </w:t>
            </w:r>
            <w:r w:rsidR="0009416F" w:rsidRPr="00BC4421">
              <w:t xml:space="preserve">institucijų </w:t>
            </w:r>
            <w:r w:rsidRPr="00BC4421">
              <w:t xml:space="preserve">ir </w:t>
            </w:r>
            <w:r w:rsidR="0009416F" w:rsidRPr="00BC4421">
              <w:t>paslaugų gavėjų</w:t>
            </w:r>
            <w:r w:rsidRPr="00BC4421">
              <w:t>.</w:t>
            </w:r>
          </w:p>
        </w:tc>
      </w:tr>
      <w:tr w:rsidR="002E1589" w:rsidRPr="00BC4421" w14:paraId="38D6A64A" w14:textId="77777777" w:rsidTr="6EB25C05">
        <w:trPr>
          <w:trHeight w:val="20"/>
        </w:trPr>
        <w:tc>
          <w:tcPr>
            <w:tcW w:w="0" w:type="auto"/>
          </w:tcPr>
          <w:p w14:paraId="737AC3A2" w14:textId="77777777" w:rsidR="002E1589" w:rsidRPr="00BC4421" w:rsidRDefault="002E1589" w:rsidP="002E1589">
            <w:pPr>
              <w:pStyle w:val="Sraopastraipa"/>
              <w:numPr>
                <w:ilvl w:val="0"/>
                <w:numId w:val="69"/>
              </w:numPr>
              <w:spacing w:before="0"/>
              <w:rPr>
                <w:rFonts w:cstheme="minorHAnsi"/>
                <w:szCs w:val="18"/>
              </w:rPr>
            </w:pPr>
          </w:p>
        </w:tc>
        <w:tc>
          <w:tcPr>
            <w:tcW w:w="0" w:type="auto"/>
          </w:tcPr>
          <w:p w14:paraId="47B00660" w14:textId="7B25CC22" w:rsidR="002E1589" w:rsidRPr="00BC4421" w:rsidRDefault="002E1589" w:rsidP="002E1589">
            <w:pPr>
              <w:spacing w:before="0"/>
              <w:rPr>
                <w:rFonts w:cstheme="minorHAnsi"/>
                <w:szCs w:val="18"/>
              </w:rPr>
            </w:pPr>
            <w:r w:rsidRPr="00BC4421">
              <w:t>Sistemos administravimo modulis</w:t>
            </w:r>
          </w:p>
        </w:tc>
        <w:tc>
          <w:tcPr>
            <w:tcW w:w="0" w:type="auto"/>
          </w:tcPr>
          <w:p w14:paraId="46F179B3" w14:textId="74153753" w:rsidR="002E1589" w:rsidRPr="00BC4421" w:rsidRDefault="002E1589" w:rsidP="002E1589">
            <w:pPr>
              <w:spacing w:before="0"/>
              <w:rPr>
                <w:rFonts w:cstheme="minorHAnsi"/>
                <w:szCs w:val="18"/>
              </w:rPr>
            </w:pPr>
            <w:r w:rsidRPr="00BC4421">
              <w:t>Modulis suteikia galimybę administratoriams valdyti sistemos parametrus, klasifikatorius, naudotojus ir jų teises. Taip pat suteikia galimybę atlikti pagrindines sistemos konfigūracijas. Tikslas – užtikrinti sklandų sistemos administravimą ir naudotojų valdymą.</w:t>
            </w:r>
          </w:p>
        </w:tc>
      </w:tr>
      <w:tr w:rsidR="002E1589" w:rsidRPr="00BC4421" w14:paraId="4628396F" w14:textId="77777777" w:rsidTr="6EB25C05">
        <w:trPr>
          <w:trHeight w:val="20"/>
        </w:trPr>
        <w:tc>
          <w:tcPr>
            <w:tcW w:w="0" w:type="auto"/>
          </w:tcPr>
          <w:p w14:paraId="257A42BD" w14:textId="77777777" w:rsidR="002E1589" w:rsidRPr="00BC4421" w:rsidRDefault="002E1589" w:rsidP="002E1589">
            <w:pPr>
              <w:pStyle w:val="Sraopastraipa"/>
              <w:numPr>
                <w:ilvl w:val="0"/>
                <w:numId w:val="69"/>
              </w:numPr>
              <w:spacing w:before="0"/>
              <w:rPr>
                <w:rFonts w:cstheme="minorHAnsi"/>
                <w:szCs w:val="18"/>
              </w:rPr>
            </w:pPr>
          </w:p>
        </w:tc>
        <w:tc>
          <w:tcPr>
            <w:tcW w:w="0" w:type="auto"/>
          </w:tcPr>
          <w:p w14:paraId="5E5F1F9B" w14:textId="688C2E05" w:rsidR="002E1589" w:rsidRPr="00BC4421" w:rsidRDefault="002E1589" w:rsidP="002E1589">
            <w:pPr>
              <w:spacing w:before="0"/>
              <w:rPr>
                <w:rFonts w:cstheme="minorHAnsi"/>
                <w:szCs w:val="18"/>
              </w:rPr>
            </w:pPr>
            <w:r w:rsidRPr="00BC4421">
              <w:t>Sutarčių administravimo modulis</w:t>
            </w:r>
          </w:p>
        </w:tc>
        <w:tc>
          <w:tcPr>
            <w:tcW w:w="0" w:type="auto"/>
          </w:tcPr>
          <w:p w14:paraId="024C5A13" w14:textId="64CE5FB0" w:rsidR="002E1589" w:rsidRPr="00BC4421" w:rsidRDefault="002E1589" w:rsidP="002E1589">
            <w:pPr>
              <w:spacing w:before="0"/>
              <w:rPr>
                <w:rFonts w:cstheme="minorHAnsi"/>
                <w:szCs w:val="18"/>
              </w:rPr>
            </w:pPr>
            <w:r w:rsidRPr="00BC4421">
              <w:t>Modulis suteikia galimybę vidiniams naudotojams sudaryti, peržiūrėti ir pasirašyti sutartis. Užtikrina sutarčių stebėjimą ir administravimą viso jų gyvavimo ciklo metu. Tikslas – sudaryti skaidrią ir efektyvią sutarčių valdymo aplinką.</w:t>
            </w:r>
          </w:p>
        </w:tc>
      </w:tr>
      <w:tr w:rsidR="003563D6" w:rsidRPr="00BC4421" w14:paraId="1EA051D3" w14:textId="77777777" w:rsidTr="6EB25C05">
        <w:trPr>
          <w:trHeight w:val="20"/>
        </w:trPr>
        <w:tc>
          <w:tcPr>
            <w:tcW w:w="0" w:type="auto"/>
          </w:tcPr>
          <w:p w14:paraId="243D8AC1" w14:textId="77777777" w:rsidR="003563D6" w:rsidRPr="00BC4421" w:rsidRDefault="003563D6" w:rsidP="003563D6">
            <w:pPr>
              <w:pStyle w:val="Sraopastraipa"/>
              <w:numPr>
                <w:ilvl w:val="0"/>
                <w:numId w:val="69"/>
              </w:numPr>
              <w:spacing w:before="0"/>
              <w:rPr>
                <w:rFonts w:cstheme="minorHAnsi"/>
                <w:szCs w:val="18"/>
              </w:rPr>
            </w:pPr>
          </w:p>
        </w:tc>
        <w:tc>
          <w:tcPr>
            <w:tcW w:w="0" w:type="auto"/>
          </w:tcPr>
          <w:p w14:paraId="6800DB5D" w14:textId="55BA0ED6" w:rsidR="003563D6" w:rsidRPr="00BC4421" w:rsidRDefault="003563D6" w:rsidP="003563D6">
            <w:pPr>
              <w:spacing w:before="0"/>
              <w:rPr>
                <w:rFonts w:cstheme="minorHAnsi"/>
                <w:szCs w:val="18"/>
              </w:rPr>
            </w:pPr>
            <w:r w:rsidRPr="00BC4421">
              <w:t>Tvarkaraščių valdymo modulis</w:t>
            </w:r>
          </w:p>
        </w:tc>
        <w:tc>
          <w:tcPr>
            <w:tcW w:w="0" w:type="auto"/>
          </w:tcPr>
          <w:p w14:paraId="03EC630B" w14:textId="60659016" w:rsidR="003563D6" w:rsidRPr="00BC4421" w:rsidRDefault="003563D6" w:rsidP="003563D6">
            <w:pPr>
              <w:spacing w:before="0"/>
              <w:rPr>
                <w:rFonts w:cstheme="minorHAnsi"/>
                <w:szCs w:val="18"/>
              </w:rPr>
            </w:pPr>
            <w:r w:rsidRPr="00BC4421">
              <w:t xml:space="preserve">Modulis skirtas sudaryti, redaguoti ir administruoti </w:t>
            </w:r>
            <w:r w:rsidR="00520271" w:rsidRPr="00BC4421">
              <w:t xml:space="preserve">neformaliojo švietimo veiklų </w:t>
            </w:r>
            <w:r w:rsidRPr="00BC4421">
              <w:t>tvarkaraščius. Tikslas – užtikrinti patogų ir efektyvų tvarkaraščių valdymą, leidžiant naudotojams pritaikyti juos pagal poreikius.</w:t>
            </w:r>
          </w:p>
        </w:tc>
      </w:tr>
      <w:tr w:rsidR="003563D6" w:rsidRPr="00BC4421" w14:paraId="37959D6B" w14:textId="77777777" w:rsidTr="6EB25C05">
        <w:trPr>
          <w:trHeight w:val="20"/>
        </w:trPr>
        <w:tc>
          <w:tcPr>
            <w:tcW w:w="0" w:type="auto"/>
          </w:tcPr>
          <w:p w14:paraId="37F59F1D" w14:textId="77777777" w:rsidR="003563D6" w:rsidRPr="00BC4421" w:rsidRDefault="003563D6" w:rsidP="003563D6">
            <w:pPr>
              <w:pStyle w:val="Sraopastraipa"/>
              <w:numPr>
                <w:ilvl w:val="0"/>
                <w:numId w:val="69"/>
              </w:numPr>
              <w:spacing w:before="0"/>
              <w:rPr>
                <w:rFonts w:cstheme="minorHAnsi"/>
                <w:szCs w:val="18"/>
              </w:rPr>
            </w:pPr>
          </w:p>
        </w:tc>
        <w:tc>
          <w:tcPr>
            <w:tcW w:w="0" w:type="auto"/>
          </w:tcPr>
          <w:p w14:paraId="64E5EE67" w14:textId="2F5060C8" w:rsidR="003563D6" w:rsidRPr="00BC4421" w:rsidRDefault="003563D6" w:rsidP="003563D6">
            <w:pPr>
              <w:spacing w:before="0"/>
              <w:rPr>
                <w:rFonts w:cstheme="minorHAnsi"/>
                <w:szCs w:val="18"/>
              </w:rPr>
            </w:pPr>
            <w:r w:rsidRPr="00BC4421">
              <w:t>Užduočių modulis</w:t>
            </w:r>
          </w:p>
        </w:tc>
        <w:tc>
          <w:tcPr>
            <w:tcW w:w="0" w:type="auto"/>
          </w:tcPr>
          <w:p w14:paraId="63F7E193" w14:textId="399DA7DB" w:rsidR="003563D6" w:rsidRPr="00BC4421" w:rsidRDefault="003563D6" w:rsidP="003563D6">
            <w:pPr>
              <w:spacing w:before="0"/>
              <w:rPr>
                <w:rFonts w:cstheme="minorHAnsi"/>
                <w:szCs w:val="18"/>
              </w:rPr>
            </w:pPr>
            <w:r w:rsidRPr="00BC4421">
              <w:t>Modulis skirtas užduočių kūrimui, priskyrimui ir stebėjimui. Leidžia įstaigų darbuotojams efektyviai planuoti ir valdyti darbus. Tikslas – optimizuoti užduočių valdymo procesą.</w:t>
            </w:r>
          </w:p>
        </w:tc>
      </w:tr>
      <w:tr w:rsidR="00727868" w:rsidRPr="00BC4421" w14:paraId="221DC506" w14:textId="77777777" w:rsidTr="6EB25C05">
        <w:trPr>
          <w:trHeight w:val="20"/>
        </w:trPr>
        <w:tc>
          <w:tcPr>
            <w:tcW w:w="0" w:type="auto"/>
          </w:tcPr>
          <w:p w14:paraId="2C2AF7E0" w14:textId="77777777" w:rsidR="00727868" w:rsidRPr="00BC4421" w:rsidRDefault="00727868" w:rsidP="00727868">
            <w:pPr>
              <w:pStyle w:val="Sraopastraipa"/>
              <w:numPr>
                <w:ilvl w:val="0"/>
                <w:numId w:val="69"/>
              </w:numPr>
              <w:spacing w:before="0"/>
              <w:rPr>
                <w:rFonts w:cstheme="minorHAnsi"/>
                <w:szCs w:val="18"/>
              </w:rPr>
            </w:pPr>
          </w:p>
        </w:tc>
        <w:tc>
          <w:tcPr>
            <w:tcW w:w="0" w:type="auto"/>
            <w:gridSpan w:val="2"/>
          </w:tcPr>
          <w:p w14:paraId="0C47308A" w14:textId="0B2F6D0B" w:rsidR="00727868" w:rsidRPr="00BC4421" w:rsidRDefault="00727868" w:rsidP="00727868">
            <w:pPr>
              <w:spacing w:before="0"/>
              <w:rPr>
                <w:rFonts w:cstheme="minorHAnsi"/>
                <w:szCs w:val="18"/>
              </w:rPr>
            </w:pPr>
            <w:r w:rsidRPr="00BC4421">
              <w:rPr>
                <w:rFonts w:cstheme="minorHAnsi"/>
                <w:b/>
                <w:color w:val="191919" w:themeColor="background2" w:themeShade="1A"/>
                <w:szCs w:val="18"/>
              </w:rPr>
              <w:t>Išorin</w:t>
            </w:r>
            <w:r w:rsidR="00C42F3F" w:rsidRPr="00BC4421">
              <w:rPr>
                <w:rFonts w:cstheme="minorHAnsi"/>
                <w:b/>
                <w:color w:val="191919" w:themeColor="background2" w:themeShade="1A"/>
                <w:szCs w:val="18"/>
              </w:rPr>
              <w:t>io naudojimo</w:t>
            </w:r>
            <w:r w:rsidRPr="00BC4421">
              <w:rPr>
                <w:rFonts w:cstheme="minorHAnsi"/>
                <w:b/>
                <w:color w:val="191919" w:themeColor="background2" w:themeShade="1A"/>
                <w:szCs w:val="18"/>
              </w:rPr>
              <w:t xml:space="preserve"> DB</w:t>
            </w:r>
            <w:r w:rsidRPr="00BC4421">
              <w:rPr>
                <w:rFonts w:cstheme="minorHAnsi"/>
                <w:color w:val="191919" w:themeColor="background2" w:themeShade="1A"/>
                <w:szCs w:val="18"/>
              </w:rPr>
              <w:t xml:space="preserve"> – duomenų bazė, skirta Išorinio naudojimo modulio duomenų saugojimui.</w:t>
            </w:r>
          </w:p>
        </w:tc>
      </w:tr>
      <w:tr w:rsidR="00727868" w:rsidRPr="00BC4421" w14:paraId="1004086E" w14:textId="77777777" w:rsidTr="6EB25C05">
        <w:trPr>
          <w:trHeight w:val="20"/>
        </w:trPr>
        <w:tc>
          <w:tcPr>
            <w:tcW w:w="0" w:type="auto"/>
          </w:tcPr>
          <w:p w14:paraId="2C2E10C0" w14:textId="77777777" w:rsidR="00727868" w:rsidRPr="00BC4421" w:rsidRDefault="00727868" w:rsidP="00727868">
            <w:pPr>
              <w:pStyle w:val="Sraopastraipa"/>
              <w:numPr>
                <w:ilvl w:val="0"/>
                <w:numId w:val="69"/>
              </w:numPr>
              <w:spacing w:before="0"/>
              <w:rPr>
                <w:rFonts w:cstheme="minorHAnsi"/>
                <w:szCs w:val="18"/>
              </w:rPr>
            </w:pPr>
          </w:p>
        </w:tc>
        <w:tc>
          <w:tcPr>
            <w:tcW w:w="0" w:type="auto"/>
            <w:gridSpan w:val="2"/>
          </w:tcPr>
          <w:p w14:paraId="48556B59" w14:textId="3577067B" w:rsidR="00727868" w:rsidRPr="00BC4421" w:rsidRDefault="20F9C5FB" w:rsidP="6EB25C05">
            <w:pPr>
              <w:spacing w:before="0"/>
              <w:rPr>
                <w:szCs w:val="18"/>
              </w:rPr>
            </w:pPr>
            <w:r w:rsidRPr="00BC4421">
              <w:rPr>
                <w:b/>
                <w:bCs/>
                <w:color w:val="191919" w:themeColor="background2" w:themeShade="1A"/>
                <w:szCs w:val="18"/>
              </w:rPr>
              <w:t>Vidinio naudojimo DB</w:t>
            </w:r>
            <w:r w:rsidRPr="00BC4421">
              <w:rPr>
                <w:color w:val="191919" w:themeColor="background2" w:themeShade="1A"/>
                <w:szCs w:val="18"/>
              </w:rPr>
              <w:t xml:space="preserve"> – duomenų bazė, skirta Vidinio naudojimo modulio duomenų saugojimui.</w:t>
            </w:r>
          </w:p>
        </w:tc>
      </w:tr>
      <w:tr w:rsidR="00727868" w:rsidRPr="00BC4421" w14:paraId="23784B7C" w14:textId="77777777" w:rsidTr="6EB25C05">
        <w:trPr>
          <w:trHeight w:val="20"/>
        </w:trPr>
        <w:tc>
          <w:tcPr>
            <w:tcW w:w="0" w:type="auto"/>
          </w:tcPr>
          <w:p w14:paraId="13A16D92" w14:textId="77777777" w:rsidR="00727868" w:rsidRPr="00BC4421" w:rsidRDefault="00727868" w:rsidP="00727868">
            <w:pPr>
              <w:pStyle w:val="Sraopastraipa"/>
              <w:numPr>
                <w:ilvl w:val="0"/>
                <w:numId w:val="69"/>
              </w:numPr>
              <w:spacing w:before="0"/>
              <w:rPr>
                <w:rFonts w:cstheme="minorHAnsi"/>
                <w:szCs w:val="18"/>
              </w:rPr>
            </w:pPr>
          </w:p>
        </w:tc>
        <w:tc>
          <w:tcPr>
            <w:tcW w:w="0" w:type="auto"/>
            <w:gridSpan w:val="2"/>
          </w:tcPr>
          <w:p w14:paraId="02AC34F5" w14:textId="5FE32355" w:rsidR="00727868" w:rsidRPr="00BC4421" w:rsidRDefault="20F9C5FB" w:rsidP="6EB25C05">
            <w:pPr>
              <w:spacing w:before="0"/>
              <w:rPr>
                <w:szCs w:val="18"/>
              </w:rPr>
            </w:pPr>
            <w:r w:rsidRPr="00BC4421">
              <w:rPr>
                <w:b/>
                <w:bCs/>
                <w:color w:val="191919" w:themeColor="background2" w:themeShade="1A"/>
                <w:szCs w:val="18"/>
              </w:rPr>
              <w:t>Turinio valdymo komponentas</w:t>
            </w:r>
            <w:r w:rsidRPr="00BC4421">
              <w:rPr>
                <w:color w:val="191919" w:themeColor="background2" w:themeShade="1A"/>
                <w:szCs w:val="18"/>
              </w:rPr>
              <w:t xml:space="preserve"> – modulis skirtas </w:t>
            </w:r>
            <w:r w:rsidR="000838CC" w:rsidRPr="00BC4421">
              <w:rPr>
                <w:color w:val="191919" w:themeColor="background2" w:themeShade="1A"/>
                <w:szCs w:val="18"/>
              </w:rPr>
              <w:t xml:space="preserve">vidinio </w:t>
            </w:r>
            <w:r w:rsidRPr="00BC4421">
              <w:rPr>
                <w:color w:val="191919" w:themeColor="background2" w:themeShade="1A"/>
                <w:szCs w:val="18"/>
              </w:rPr>
              <w:t>naudojimo modulio administratoriams</w:t>
            </w:r>
            <w:r w:rsidR="00807C17" w:rsidRPr="00BC4421">
              <w:rPr>
                <w:color w:val="191919" w:themeColor="background2" w:themeShade="1A"/>
                <w:szCs w:val="18"/>
              </w:rPr>
              <w:t xml:space="preserve"> ir</w:t>
            </w:r>
            <w:r w:rsidRPr="00BC4421">
              <w:rPr>
                <w:color w:val="191919" w:themeColor="background2" w:themeShade="1A"/>
                <w:szCs w:val="18"/>
              </w:rPr>
              <w:t xml:space="preserve"> turintiems reikalingas teises tvarkyti Išorinio naudojimo modulyje pateikiamą informaciją.</w:t>
            </w:r>
          </w:p>
        </w:tc>
      </w:tr>
      <w:tr w:rsidR="00727868" w:rsidRPr="00BC4421" w14:paraId="38DD1B9D" w14:textId="77777777" w:rsidTr="6EB25C05">
        <w:trPr>
          <w:trHeight w:val="20"/>
        </w:trPr>
        <w:tc>
          <w:tcPr>
            <w:tcW w:w="0" w:type="auto"/>
          </w:tcPr>
          <w:p w14:paraId="46F391B4" w14:textId="77777777" w:rsidR="00727868" w:rsidRPr="00BC4421" w:rsidRDefault="00727868" w:rsidP="00727868">
            <w:pPr>
              <w:pStyle w:val="Sraopastraipa"/>
              <w:numPr>
                <w:ilvl w:val="0"/>
                <w:numId w:val="69"/>
              </w:numPr>
              <w:spacing w:before="0"/>
              <w:rPr>
                <w:rFonts w:cstheme="minorHAnsi"/>
                <w:szCs w:val="18"/>
              </w:rPr>
            </w:pPr>
          </w:p>
        </w:tc>
        <w:tc>
          <w:tcPr>
            <w:tcW w:w="0" w:type="auto"/>
            <w:gridSpan w:val="2"/>
          </w:tcPr>
          <w:p w14:paraId="1A11D31F" w14:textId="4541261A" w:rsidR="00727868" w:rsidRPr="00BC4421" w:rsidRDefault="20F9C5FB" w:rsidP="6EB25C05">
            <w:pPr>
              <w:spacing w:before="0"/>
              <w:rPr>
                <w:szCs w:val="18"/>
              </w:rPr>
            </w:pPr>
            <w:r w:rsidRPr="00BC4421">
              <w:rPr>
                <w:b/>
                <w:bCs/>
                <w:color w:val="191919" w:themeColor="background2" w:themeShade="1A"/>
                <w:szCs w:val="18"/>
              </w:rPr>
              <w:t xml:space="preserve">Universali sąsaja – </w:t>
            </w:r>
            <w:r w:rsidRPr="00BC4421">
              <w:rPr>
                <w:color w:val="191919" w:themeColor="background2" w:themeShade="1A"/>
                <w:szCs w:val="18"/>
              </w:rPr>
              <w:t>duomenų teikimo sąsaja skirta</w:t>
            </w:r>
            <w:r w:rsidRPr="00BC4421">
              <w:rPr>
                <w:b/>
                <w:bCs/>
                <w:color w:val="191919" w:themeColor="background2" w:themeShade="1A"/>
                <w:szCs w:val="18"/>
              </w:rPr>
              <w:t xml:space="preserve"> </w:t>
            </w:r>
            <w:r w:rsidRPr="00BC4421">
              <w:rPr>
                <w:color w:val="191919" w:themeColor="background2" w:themeShade="1A"/>
                <w:szCs w:val="18"/>
              </w:rPr>
              <w:t>teikti Sistemos duomenis išorinėms informacinėms sistemoms ir registrams atsižvelgiant į</w:t>
            </w:r>
            <w:r w:rsidR="00F708AE" w:rsidRPr="00BC4421">
              <w:rPr>
                <w:color w:val="191919" w:themeColor="background2" w:themeShade="1A"/>
                <w:szCs w:val="18"/>
              </w:rPr>
              <w:t xml:space="preserve"> VSSA</w:t>
            </w:r>
            <w:r w:rsidRPr="00BC4421">
              <w:rPr>
                <w:color w:val="191919" w:themeColor="background2" w:themeShade="1A"/>
                <w:szCs w:val="18"/>
              </w:rPr>
              <w:t xml:space="preserve"> direktoriaus 2013 m. kovo 25 d. įsakyme Nr. T-36 “Dėl</w:t>
            </w:r>
            <w:r w:rsidR="00FB4CA2" w:rsidRPr="00BC4421">
              <w:rPr>
                <w:color w:val="191919" w:themeColor="background2" w:themeShade="1A"/>
                <w:szCs w:val="18"/>
              </w:rPr>
              <w:t xml:space="preserve"> </w:t>
            </w:r>
            <w:r w:rsidRPr="00BC4421">
              <w:rPr>
                <w:color w:val="191919" w:themeColor="background2" w:themeShade="1A"/>
                <w:szCs w:val="18"/>
              </w:rPr>
              <w:t>duomenų teikimo formatų ir standartų rekomendacijų patvirtinimo“ nurodytus reikalavimus.</w:t>
            </w:r>
          </w:p>
        </w:tc>
      </w:tr>
    </w:tbl>
    <w:p w14:paraId="59E3D078" w14:textId="77777777" w:rsidR="00FF7BAE" w:rsidRPr="00BC4421" w:rsidRDefault="00FF7BAE" w:rsidP="00A5402E"/>
    <w:p w14:paraId="3A46988B" w14:textId="71F84401" w:rsidR="003E262F" w:rsidRPr="00BC4421" w:rsidRDefault="001B0B03" w:rsidP="003D7AE9">
      <w:pPr>
        <w:pStyle w:val="Antrat1"/>
        <w:spacing w:before="0" w:after="0"/>
        <w:rPr>
          <w:rFonts w:hint="eastAsia"/>
        </w:rPr>
      </w:pPr>
      <w:bookmarkStart w:id="8" w:name="_Toc187395323"/>
      <w:r w:rsidRPr="00BC4421">
        <w:lastRenderedPageBreak/>
        <w:t>Sistemai</w:t>
      </w:r>
      <w:r w:rsidR="003E262F" w:rsidRPr="00BC4421">
        <w:t xml:space="preserve"> keliami reikalavimai</w:t>
      </w:r>
      <w:bookmarkEnd w:id="8"/>
    </w:p>
    <w:p w14:paraId="0EC0FE5C" w14:textId="6F5F9201" w:rsidR="005F70E0" w:rsidRPr="00BC4421" w:rsidRDefault="005F70E0" w:rsidP="0036649C">
      <w:pPr>
        <w:pStyle w:val="Antrat2"/>
        <w:rPr>
          <w:rFonts w:hint="eastAsia"/>
        </w:rPr>
      </w:pPr>
      <w:bookmarkStart w:id="9" w:name="_Toc187395324"/>
      <w:r w:rsidRPr="00BC4421">
        <w:t>Bendros</w:t>
      </w:r>
      <w:r w:rsidR="00827CBC" w:rsidRPr="00BC4421">
        <w:t>ios</w:t>
      </w:r>
      <w:r w:rsidRPr="00BC4421">
        <w:t xml:space="preserve"> </w:t>
      </w:r>
      <w:r w:rsidR="008A4885" w:rsidRPr="00BC4421">
        <w:t>n</w:t>
      </w:r>
      <w:r w:rsidRPr="00BC4421">
        <w:t>uostatos</w:t>
      </w:r>
      <w:bookmarkEnd w:id="9"/>
    </w:p>
    <w:tbl>
      <w:tblPr>
        <w:tblStyle w:val="CivittaTable2Purple"/>
        <w:tblW w:w="5000" w:type="pct"/>
        <w:tblLayout w:type="fixed"/>
        <w:tblLook w:val="0620" w:firstRow="1" w:lastRow="0" w:firstColumn="0" w:lastColumn="0" w:noHBand="1" w:noVBand="1"/>
      </w:tblPr>
      <w:tblGrid>
        <w:gridCol w:w="566"/>
        <w:gridCol w:w="9696"/>
      </w:tblGrid>
      <w:tr w:rsidR="008F5AB8" w:rsidRPr="00BC4421" w14:paraId="3311FE7D"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276" w:type="pct"/>
            <w:hideMark/>
          </w:tcPr>
          <w:p w14:paraId="4A64999D" w14:textId="77777777" w:rsidR="008F5AB8" w:rsidRPr="00BC4421" w:rsidRDefault="008F5AB8">
            <w:pPr>
              <w:spacing w:before="0"/>
              <w:rPr>
                <w:rFonts w:cstheme="minorHAnsi"/>
                <w:szCs w:val="18"/>
              </w:rPr>
            </w:pPr>
            <w:r w:rsidRPr="00BC4421">
              <w:rPr>
                <w:rFonts w:cstheme="minorHAnsi"/>
                <w:szCs w:val="18"/>
              </w:rPr>
              <w:t>Nr.</w:t>
            </w:r>
          </w:p>
        </w:tc>
        <w:tc>
          <w:tcPr>
            <w:tcW w:w="4724" w:type="pct"/>
            <w:hideMark/>
          </w:tcPr>
          <w:p w14:paraId="1065F919" w14:textId="77777777" w:rsidR="008F5AB8" w:rsidRPr="00BC4421" w:rsidRDefault="008F5AB8">
            <w:pPr>
              <w:spacing w:before="0"/>
              <w:rPr>
                <w:rFonts w:cstheme="minorHAnsi"/>
                <w:szCs w:val="18"/>
              </w:rPr>
            </w:pPr>
            <w:r w:rsidRPr="00BC4421">
              <w:rPr>
                <w:rFonts w:cstheme="minorHAnsi"/>
                <w:szCs w:val="18"/>
              </w:rPr>
              <w:t>Reikalavimas</w:t>
            </w:r>
          </w:p>
        </w:tc>
      </w:tr>
      <w:tr w:rsidR="008F5AB8" w:rsidRPr="00BC4421" w14:paraId="52835770" w14:textId="77777777" w:rsidTr="0087404C">
        <w:trPr>
          <w:trHeight w:val="20"/>
        </w:trPr>
        <w:tc>
          <w:tcPr>
            <w:tcW w:w="276" w:type="pct"/>
          </w:tcPr>
          <w:p w14:paraId="545CC30C"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05B381B3" w14:textId="137F9EED" w:rsidR="008F5AB8" w:rsidRPr="00BC4421" w:rsidRDefault="159E247A" w:rsidP="6EB25C05">
            <w:pPr>
              <w:spacing w:before="0"/>
              <w:rPr>
                <w:szCs w:val="18"/>
              </w:rPr>
            </w:pPr>
            <w:r w:rsidRPr="00BC4421">
              <w:rPr>
                <w:szCs w:val="18"/>
              </w:rPr>
              <w:t>Pateiktuose reikalavimuose minimi pavyzdžiai, pavyzdiniai duomenys, IS objektai, požymiai, kriterijai, parametrai, taisyklės, kontrolės, ryšiai, klasifikatoriai, tipai ir grupės ar jų duomenų detalizavimas yra informacinio pobūdžio, t.</w:t>
            </w:r>
            <w:r w:rsidR="744F75AB" w:rsidRPr="00BC4421">
              <w:rPr>
                <w:szCs w:val="18"/>
              </w:rPr>
              <w:t xml:space="preserve"> </w:t>
            </w:r>
            <w:r w:rsidRPr="00BC4421">
              <w:rPr>
                <w:szCs w:val="18"/>
              </w:rPr>
              <w:t>y., nėra pateikiami baigtiniai sąrašai, ir Projekto analizės ir projektavimo etapo metu Diegėjas pateiktą informaciją turės detalizuoti ir suderinti su Užsakovu.</w:t>
            </w:r>
          </w:p>
        </w:tc>
      </w:tr>
      <w:tr w:rsidR="008F5AB8" w:rsidRPr="00BC4421" w14:paraId="14CF847A" w14:textId="77777777" w:rsidTr="0087404C">
        <w:trPr>
          <w:trHeight w:val="20"/>
        </w:trPr>
        <w:tc>
          <w:tcPr>
            <w:tcW w:w="276" w:type="pct"/>
          </w:tcPr>
          <w:p w14:paraId="13BE525C"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44E8B16A" w14:textId="61762A78" w:rsidR="008F5AB8" w:rsidRPr="00BC4421" w:rsidRDefault="00634049">
            <w:pPr>
              <w:spacing w:before="0"/>
              <w:rPr>
                <w:rFonts w:cstheme="minorHAnsi"/>
                <w:szCs w:val="18"/>
              </w:rPr>
            </w:pPr>
            <w:r w:rsidRPr="00BC4421">
              <w:rPr>
                <w:rFonts w:cstheme="minorHAnsi"/>
                <w:szCs w:val="18"/>
              </w:rPr>
              <w:t>Sistema turi būti įgyvendinta ir turi veikti remiantis „Būsimos situacijos analizės“ dokumente pateiktais</w:t>
            </w:r>
            <w:r w:rsidR="00083AA6" w:rsidRPr="00BC4421">
              <w:rPr>
                <w:rFonts w:cstheme="minorHAnsi"/>
                <w:szCs w:val="18"/>
              </w:rPr>
              <w:t xml:space="preserve"> neformaliojo švietimo</w:t>
            </w:r>
            <w:r w:rsidRPr="00BC4421">
              <w:rPr>
                <w:rFonts w:cstheme="minorHAnsi"/>
                <w:szCs w:val="18"/>
              </w:rPr>
              <w:t xml:space="preserve"> procesais, reikalavimais ir taisyklėmis. Sistemos kūrimo ir diegimo metu būtina užtikrinti, kad visi analizėje aprašyti procesai, būtų įgyvendinti pilna apimtimi ir veiksmingai funkcionuotų.</w:t>
            </w:r>
          </w:p>
          <w:p w14:paraId="076A51C4" w14:textId="4509A721" w:rsidR="00634049" w:rsidRPr="00BC4421" w:rsidRDefault="00634049">
            <w:pPr>
              <w:spacing w:before="0"/>
              <w:rPr>
                <w:rFonts w:cstheme="minorHAnsi"/>
                <w:szCs w:val="18"/>
              </w:rPr>
            </w:pPr>
            <w:r w:rsidRPr="00BC4421">
              <w:rPr>
                <w:rFonts w:cstheme="minorHAnsi"/>
                <w:szCs w:val="18"/>
              </w:rPr>
              <w:t>Kūrimo metu privaloma laikytis analizėje nustatytų procesų logikos ir jų vykdymo sekos, užtikrinant, kad galutinė sistema atitiktų analizėje aprašytus tikslus, standartus ir veiklos reikalavimus. Bet kokie nukrypimai nuo analizės dokumento turi būti pagrįsti ir derinami su Užsakovu.</w:t>
            </w:r>
          </w:p>
        </w:tc>
      </w:tr>
      <w:tr w:rsidR="008F5AB8" w:rsidRPr="00BC4421" w14:paraId="1178B70E" w14:textId="77777777" w:rsidTr="0087404C">
        <w:trPr>
          <w:trHeight w:val="20"/>
        </w:trPr>
        <w:tc>
          <w:tcPr>
            <w:tcW w:w="276" w:type="pct"/>
          </w:tcPr>
          <w:p w14:paraId="7819FF9A"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186FBB7F" w14:textId="77777777" w:rsidR="008F5AB8" w:rsidRPr="00BC4421" w:rsidRDefault="008F5AB8">
            <w:pPr>
              <w:spacing w:before="0"/>
              <w:rPr>
                <w:rFonts w:cstheme="minorHAnsi"/>
                <w:szCs w:val="18"/>
              </w:rPr>
            </w:pPr>
            <w:r w:rsidRPr="00BC4421">
              <w:rPr>
                <w:rFonts w:cstheme="minorHAnsi"/>
                <w:szCs w:val="18"/>
              </w:rPr>
              <w:t>Pateiktuose reikalavimuose naudojama sąvoka „turi turėti funkcionalumą“, „turi būti galimybė“, „turi būti funkcionalumas“ reiškia, kad tokia Sistemos funkcija turi būti pateikta ir įdiegta kartu su siūloma Sistema ir Sistemos naudotojai (jei jiems suteiktos atitinkamos teisės) turi galėti vykdyti funkciją be papildomų Sistemos modifikavimo (arba kūrimo) darbų ir be kitų papildomų veiksmų ir sąnaudų, kai Sistema bus įdiegta, o funkcijos atlikimo kelias turi būti patogus / minimalus.</w:t>
            </w:r>
          </w:p>
        </w:tc>
      </w:tr>
      <w:tr w:rsidR="008F5AB8" w:rsidRPr="00BC4421" w14:paraId="11B63A54" w14:textId="77777777" w:rsidTr="0087404C">
        <w:trPr>
          <w:trHeight w:val="20"/>
        </w:trPr>
        <w:tc>
          <w:tcPr>
            <w:tcW w:w="276" w:type="pct"/>
          </w:tcPr>
          <w:p w14:paraId="5F13453D"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015414FF" w14:textId="07AA84C2" w:rsidR="008F5AB8" w:rsidRPr="00BC4421" w:rsidRDefault="159E247A" w:rsidP="6EB25C05">
            <w:pPr>
              <w:spacing w:before="0"/>
              <w:rPr>
                <w:szCs w:val="18"/>
              </w:rPr>
            </w:pPr>
            <w:r w:rsidRPr="00BC4421">
              <w:rPr>
                <w:szCs w:val="18"/>
              </w:rPr>
              <w:t xml:space="preserve">Pateiktuose reikalavimuose naudojama sąvoka „pagal nustatytas taisykles“, „neapsiribojant“ reiškia, kad Diegėjas Projekto metu turės suderinti principus / pjūvius / parametrus ir kt. su </w:t>
            </w:r>
            <w:r w:rsidR="00DE1164" w:rsidRPr="00BC4421">
              <w:rPr>
                <w:szCs w:val="18"/>
              </w:rPr>
              <w:t>Užsakovu</w:t>
            </w:r>
            <w:r w:rsidRPr="00BC4421">
              <w:rPr>
                <w:szCs w:val="18"/>
              </w:rPr>
              <w:t>, kaip tiksliai bus įgyvendinta Sistemos funkcija konkrečiai užduočiai atlikti. Sistema turi turėti funkcionalumą nustatytas taisykles keisti be Sistemos modifikavimo ar programavimo žinių reikalaujančių veiksmų.</w:t>
            </w:r>
          </w:p>
        </w:tc>
      </w:tr>
      <w:tr w:rsidR="008F5AB8" w:rsidRPr="00BC4421" w14:paraId="7BFA175D" w14:textId="77777777" w:rsidTr="0087404C">
        <w:trPr>
          <w:trHeight w:val="20"/>
        </w:trPr>
        <w:tc>
          <w:tcPr>
            <w:tcW w:w="276" w:type="pct"/>
          </w:tcPr>
          <w:p w14:paraId="16E86B22"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6D62A252" w14:textId="456CE6F2" w:rsidR="008F5AB8" w:rsidRPr="00BC4421" w:rsidRDefault="008F5AB8">
            <w:pPr>
              <w:spacing w:before="0"/>
              <w:rPr>
                <w:rFonts w:cstheme="minorHAnsi"/>
                <w:szCs w:val="18"/>
              </w:rPr>
            </w:pPr>
            <w:r w:rsidRPr="00BC4421">
              <w:rPr>
                <w:rFonts w:cstheme="minorHAnsi"/>
                <w:szCs w:val="18"/>
              </w:rPr>
              <w:t xml:space="preserve">Pateiktuose reikalavimuose minimų taisyklių administravimo galimybės ir jų funkcionalumas turi būti nustatyti ir suderinti su Užsakovu Projekto metu. </w:t>
            </w:r>
          </w:p>
        </w:tc>
      </w:tr>
      <w:tr w:rsidR="008F5AB8" w:rsidRPr="00BC4421" w14:paraId="7A3A1419" w14:textId="77777777" w:rsidTr="0087404C">
        <w:trPr>
          <w:trHeight w:val="20"/>
        </w:trPr>
        <w:tc>
          <w:tcPr>
            <w:tcW w:w="276" w:type="pct"/>
          </w:tcPr>
          <w:p w14:paraId="445F3ED9"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14FAF29C" w14:textId="068C77CF" w:rsidR="008F5AB8" w:rsidRPr="00BC4421" w:rsidRDefault="159E247A" w:rsidP="6EB25C05">
            <w:pPr>
              <w:spacing w:before="0"/>
              <w:rPr>
                <w:szCs w:val="18"/>
              </w:rPr>
            </w:pPr>
            <w:r w:rsidRPr="00BC4421">
              <w:rPr>
                <w:szCs w:val="18"/>
              </w:rPr>
              <w:t xml:space="preserve">Diegėjas turi realizuoti visus </w:t>
            </w:r>
            <w:r w:rsidR="00466394" w:rsidRPr="00BC4421">
              <w:rPr>
                <w:szCs w:val="18"/>
              </w:rPr>
              <w:t xml:space="preserve">TS </w:t>
            </w:r>
            <w:r w:rsidRPr="00BC4421">
              <w:rPr>
                <w:szCs w:val="18"/>
              </w:rPr>
              <w:t xml:space="preserve">reikalavimus. Diegėjo atsakomybė yra pašalinti </w:t>
            </w:r>
            <w:r w:rsidR="006F28D6" w:rsidRPr="00BC4421">
              <w:rPr>
                <w:szCs w:val="18"/>
              </w:rPr>
              <w:t>Projekto įgyvendinimo</w:t>
            </w:r>
            <w:r w:rsidRPr="00BC4421">
              <w:rPr>
                <w:szCs w:val="18"/>
              </w:rPr>
              <w:t xml:space="preserve"> metu atsiradusius Sistemos ar jos </w:t>
            </w:r>
            <w:r w:rsidR="00D248D2" w:rsidRPr="00BC4421">
              <w:rPr>
                <w:szCs w:val="18"/>
              </w:rPr>
              <w:t xml:space="preserve">veikimo </w:t>
            </w:r>
            <w:r w:rsidRPr="00BC4421">
              <w:rPr>
                <w:szCs w:val="18"/>
              </w:rPr>
              <w:t xml:space="preserve">trūkumus, </w:t>
            </w:r>
            <w:r w:rsidR="00D801DA" w:rsidRPr="00BC4421">
              <w:rPr>
                <w:szCs w:val="18"/>
              </w:rPr>
              <w:t xml:space="preserve"> </w:t>
            </w:r>
            <w:r w:rsidRPr="00BC4421">
              <w:rPr>
                <w:szCs w:val="18"/>
              </w:rPr>
              <w:t xml:space="preserve">jei Diegėjas, teikdamas pasiūlymą ar atlikdamas </w:t>
            </w:r>
            <w:r w:rsidR="00D248D2" w:rsidRPr="00BC4421">
              <w:rPr>
                <w:szCs w:val="18"/>
              </w:rPr>
              <w:t xml:space="preserve">Sistemos diegimo </w:t>
            </w:r>
            <w:r w:rsidRPr="00BC4421">
              <w:rPr>
                <w:szCs w:val="18"/>
              </w:rPr>
              <w:t>darbus, naudos nesuderintas su Užsakovu sąvokas ar sutrumpinimus, kurie skirsis nuo Užsakovo įsivaizdavimo ar supratimo, o tai sąlygos neteisingą ar nepilną reikalavimų supratimą bei realizavimą.</w:t>
            </w:r>
          </w:p>
        </w:tc>
      </w:tr>
      <w:tr w:rsidR="008F5AB8" w:rsidRPr="00BC4421" w14:paraId="0F898DA0" w14:textId="77777777" w:rsidTr="0087404C">
        <w:trPr>
          <w:trHeight w:val="20"/>
        </w:trPr>
        <w:tc>
          <w:tcPr>
            <w:tcW w:w="276" w:type="pct"/>
          </w:tcPr>
          <w:p w14:paraId="21220396"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30F058C0" w14:textId="4845EC30" w:rsidR="008F5AB8" w:rsidRPr="00BC4421" w:rsidRDefault="159E247A" w:rsidP="6EB25C05">
            <w:pPr>
              <w:spacing w:before="0"/>
              <w:rPr>
                <w:szCs w:val="18"/>
              </w:rPr>
            </w:pPr>
            <w:r w:rsidRPr="00BC4421">
              <w:rPr>
                <w:szCs w:val="18"/>
              </w:rPr>
              <w:t>Pateiktuose reikalavimuose automatizuota</w:t>
            </w:r>
            <w:r w:rsidR="00D801DA" w:rsidRPr="00BC4421">
              <w:rPr>
                <w:szCs w:val="18"/>
              </w:rPr>
              <w:t>s</w:t>
            </w:r>
            <w:r w:rsidRPr="00BC4421">
              <w:rPr>
                <w:szCs w:val="18"/>
              </w:rPr>
              <w:t xml:space="preserve"> (-a) veiksmas (veikla) yra atliekamas naudojantis </w:t>
            </w:r>
            <w:r w:rsidR="008661DA" w:rsidRPr="00BC4421">
              <w:rPr>
                <w:szCs w:val="18"/>
              </w:rPr>
              <w:t>Sistema</w:t>
            </w:r>
            <w:r w:rsidRPr="00BC4421">
              <w:rPr>
                <w:szCs w:val="18"/>
              </w:rPr>
              <w:t xml:space="preserve"> (MS Word, MS Excel, el. pašto sistemos nelaikomos </w:t>
            </w:r>
            <w:r w:rsidR="008661DA" w:rsidRPr="00BC4421">
              <w:rPr>
                <w:szCs w:val="18"/>
              </w:rPr>
              <w:t>Sistemos dalimi</w:t>
            </w:r>
            <w:r w:rsidRPr="00BC4421">
              <w:rPr>
                <w:szCs w:val="18"/>
              </w:rPr>
              <w:t xml:space="preserve">). </w:t>
            </w:r>
          </w:p>
        </w:tc>
      </w:tr>
      <w:tr w:rsidR="008F5AB8" w:rsidRPr="00BC4421" w14:paraId="711A7E94" w14:textId="77777777" w:rsidTr="0087404C">
        <w:trPr>
          <w:trHeight w:val="20"/>
        </w:trPr>
        <w:tc>
          <w:tcPr>
            <w:tcW w:w="276" w:type="pct"/>
          </w:tcPr>
          <w:p w14:paraId="2B0AFEBB"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5FDB09F9" w14:textId="379F97F9" w:rsidR="008F5AB8" w:rsidRPr="00BC4421" w:rsidRDefault="159E247A" w:rsidP="6EB25C05">
            <w:pPr>
              <w:spacing w:before="0"/>
              <w:rPr>
                <w:szCs w:val="18"/>
              </w:rPr>
            </w:pPr>
            <w:r w:rsidRPr="00BC4421">
              <w:rPr>
                <w:szCs w:val="18"/>
              </w:rPr>
              <w:t xml:space="preserve">Pateiktuose reikalavimuose </w:t>
            </w:r>
            <w:r w:rsidR="00D801DA" w:rsidRPr="00BC4421">
              <w:rPr>
                <w:szCs w:val="18"/>
              </w:rPr>
              <w:t xml:space="preserve">automatizuotas </w:t>
            </w:r>
            <w:r w:rsidRPr="00BC4421">
              <w:rPr>
                <w:szCs w:val="18"/>
              </w:rPr>
              <w:t xml:space="preserve">(-a) veiksmas (veikla) yra atliekamas Sistemoje pagal nustatytas taisykles be papildomų Sistemos naudotojo veiksmų. Pateiktuose reikalavimuose nurodytus </w:t>
            </w:r>
            <w:r w:rsidR="00D801DA" w:rsidRPr="00BC4421">
              <w:rPr>
                <w:szCs w:val="18"/>
              </w:rPr>
              <w:t xml:space="preserve">automatizuotai </w:t>
            </w:r>
            <w:r w:rsidRPr="00BC4421">
              <w:rPr>
                <w:szCs w:val="18"/>
              </w:rPr>
              <w:t>vykdomus su veiklos procesais susijusius veiksmus turi būti galima atlikti ir rankiniu būdu, įvedant gautą / galutinį rezultatą.</w:t>
            </w:r>
          </w:p>
        </w:tc>
      </w:tr>
      <w:tr w:rsidR="008F5AB8" w:rsidRPr="00BC4421" w14:paraId="1F1E7131" w14:textId="77777777" w:rsidTr="0087404C">
        <w:trPr>
          <w:trHeight w:val="20"/>
        </w:trPr>
        <w:tc>
          <w:tcPr>
            <w:tcW w:w="276" w:type="pct"/>
          </w:tcPr>
          <w:p w14:paraId="2076EDE7"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0D916D65" w14:textId="77777777" w:rsidR="008F5AB8" w:rsidRPr="00BC4421" w:rsidRDefault="008F5AB8">
            <w:pPr>
              <w:spacing w:before="0"/>
              <w:rPr>
                <w:rFonts w:cstheme="minorHAnsi"/>
                <w:szCs w:val="18"/>
              </w:rPr>
            </w:pPr>
            <w:r w:rsidRPr="00BC4421">
              <w:rPr>
                <w:rFonts w:cstheme="minorHAnsi"/>
                <w:szCs w:val="18"/>
              </w:rPr>
              <w:t xml:space="preserve">Pateiktuose reikalavimuose naudojama sąvoka „tvarkyti“ reiškia, kad Sistema turi turėti funkcionalumą pagal nustatytas taisykles kurti / įvesti, keisti, šalinti, ieškoti, filtruoti, rūšiuoti, peržiūrėti, registruoti nurodytą informaciją, IS objektus. </w:t>
            </w:r>
          </w:p>
        </w:tc>
      </w:tr>
      <w:tr w:rsidR="008F5AB8" w:rsidRPr="00BC4421" w14:paraId="361C74EA" w14:textId="77777777" w:rsidTr="0087404C">
        <w:trPr>
          <w:trHeight w:val="20"/>
        </w:trPr>
        <w:tc>
          <w:tcPr>
            <w:tcW w:w="276" w:type="pct"/>
          </w:tcPr>
          <w:p w14:paraId="6DE932CC"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264EBFAF" w14:textId="5CB2C2C2" w:rsidR="008F5AB8" w:rsidRPr="00BC4421" w:rsidRDefault="008F5AB8">
            <w:pPr>
              <w:spacing w:before="0"/>
              <w:rPr>
                <w:rFonts w:cstheme="minorHAnsi"/>
                <w:szCs w:val="18"/>
              </w:rPr>
            </w:pPr>
            <w:r w:rsidRPr="00BC4421">
              <w:rPr>
                <w:rFonts w:cstheme="minorHAnsi"/>
                <w:szCs w:val="18"/>
              </w:rPr>
              <w:t xml:space="preserve">Pateiktuose reikalavimuose aprašomomis funkcijomis / funkcionalumu bei Sistemoje tvarkomais duomenimis </w:t>
            </w:r>
            <w:r w:rsidR="00D801DA" w:rsidRPr="00BC4421">
              <w:rPr>
                <w:rFonts w:cstheme="minorHAnsi"/>
                <w:szCs w:val="18"/>
              </w:rPr>
              <w:t xml:space="preserve">turi </w:t>
            </w:r>
            <w:r w:rsidRPr="00BC4421">
              <w:rPr>
                <w:rFonts w:cstheme="minorHAnsi"/>
                <w:szCs w:val="18"/>
              </w:rPr>
              <w:t>galėti naudotis IS naudotojai, kuriems bus suteiktos atitinkamos prieigos teisės. Projekto analizės ir projektavimo metu Diegėjas turės su Užsakovu suderinti roles ir jų turinį.</w:t>
            </w:r>
          </w:p>
        </w:tc>
      </w:tr>
      <w:tr w:rsidR="008F5AB8" w:rsidRPr="00BC4421" w14:paraId="70A617B0" w14:textId="77777777" w:rsidTr="0087404C">
        <w:trPr>
          <w:trHeight w:val="20"/>
        </w:trPr>
        <w:tc>
          <w:tcPr>
            <w:tcW w:w="276" w:type="pct"/>
          </w:tcPr>
          <w:p w14:paraId="7CBE14C3"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232F824A" w14:textId="26FA7496" w:rsidR="008F5AB8" w:rsidRPr="00BC4421" w:rsidRDefault="008F5AB8">
            <w:pPr>
              <w:spacing w:before="0"/>
              <w:rPr>
                <w:rFonts w:cstheme="minorHAnsi"/>
                <w:szCs w:val="18"/>
              </w:rPr>
            </w:pPr>
            <w:r w:rsidRPr="00BC4421">
              <w:rPr>
                <w:rFonts w:cstheme="minorHAnsi"/>
                <w:szCs w:val="18"/>
              </w:rPr>
              <w:t xml:space="preserve">Diegėjas </w:t>
            </w:r>
            <w:r w:rsidR="00D801DA" w:rsidRPr="00BC4421">
              <w:rPr>
                <w:rFonts w:cstheme="minorHAnsi"/>
                <w:szCs w:val="18"/>
              </w:rPr>
              <w:t xml:space="preserve">turi </w:t>
            </w:r>
            <w:r w:rsidRPr="00BC4421">
              <w:rPr>
                <w:rFonts w:cstheme="minorHAnsi"/>
                <w:szCs w:val="18"/>
              </w:rPr>
              <w:t xml:space="preserve">realizuoti visus toliau šiame skyriuje aprašytus funkcinius ir nefunkcinius reikalavimus. Projekto analizės ir projektavimo etapo metu visi reikalavimai </w:t>
            </w:r>
            <w:r w:rsidR="00D801DA" w:rsidRPr="00BC4421">
              <w:rPr>
                <w:rFonts w:cstheme="minorHAnsi"/>
                <w:szCs w:val="18"/>
              </w:rPr>
              <w:t xml:space="preserve">turi </w:t>
            </w:r>
            <w:r w:rsidRPr="00BC4421">
              <w:rPr>
                <w:rFonts w:cstheme="minorHAnsi"/>
                <w:szCs w:val="18"/>
              </w:rPr>
              <w:t xml:space="preserve">būti detalizuoti ir suderinti su Užsakovu. </w:t>
            </w:r>
          </w:p>
        </w:tc>
      </w:tr>
      <w:tr w:rsidR="008F5AB8" w:rsidRPr="00BC4421" w14:paraId="779005B5" w14:textId="77777777" w:rsidTr="0087404C">
        <w:trPr>
          <w:trHeight w:val="20"/>
        </w:trPr>
        <w:tc>
          <w:tcPr>
            <w:tcW w:w="276" w:type="pct"/>
          </w:tcPr>
          <w:p w14:paraId="2EE7ADBB"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09009CE7" w14:textId="33267990" w:rsidR="008F5AB8" w:rsidRPr="00BC4421" w:rsidRDefault="159E247A" w:rsidP="6EB25C05">
            <w:pPr>
              <w:spacing w:before="0"/>
              <w:rPr>
                <w:szCs w:val="18"/>
              </w:rPr>
            </w:pPr>
            <w:r w:rsidRPr="00BC4421">
              <w:rPr>
                <w:szCs w:val="18"/>
              </w:rPr>
              <w:t xml:space="preserve">Diegėjas teikdamas pasiūlymą turi </w:t>
            </w:r>
            <w:r w:rsidR="00FD3E06" w:rsidRPr="00BC4421">
              <w:rPr>
                <w:szCs w:val="18"/>
              </w:rPr>
              <w:t xml:space="preserve">įsivertinti </w:t>
            </w:r>
            <w:r w:rsidRPr="00BC4421">
              <w:rPr>
                <w:szCs w:val="18"/>
              </w:rPr>
              <w:t>visus Projekto įgyvendinimui (savo kaip Diegėjo reikmėms) reikalingus įrankius, įskaitant, bet neapsiribojant, Projekto valdymo</w:t>
            </w:r>
            <w:r w:rsidR="00FB4CA2" w:rsidRPr="00BC4421">
              <w:rPr>
                <w:szCs w:val="18"/>
              </w:rPr>
              <w:t xml:space="preserve"> </w:t>
            </w:r>
            <w:r w:rsidRPr="00BC4421">
              <w:rPr>
                <w:szCs w:val="18"/>
              </w:rPr>
              <w:t>įranki</w:t>
            </w:r>
            <w:r w:rsidR="00FD3E06" w:rsidRPr="00BC4421">
              <w:rPr>
                <w:szCs w:val="18"/>
              </w:rPr>
              <w:t>u</w:t>
            </w:r>
            <w:r w:rsidRPr="00BC4421">
              <w:rPr>
                <w:szCs w:val="18"/>
              </w:rPr>
              <w:t xml:space="preserve">s, veiksmų sekų modeliavimo įrankiais ir pan. </w:t>
            </w:r>
            <w:r w:rsidR="00FD3E06" w:rsidRPr="00BC4421">
              <w:rPr>
                <w:szCs w:val="18"/>
              </w:rPr>
              <w:t>Įs</w:t>
            </w:r>
            <w:r w:rsidR="00D9598C" w:rsidRPr="00BC4421">
              <w:rPr>
                <w:szCs w:val="18"/>
              </w:rPr>
              <w:t>ivertindamas</w:t>
            </w:r>
            <w:r w:rsidRPr="00BC4421">
              <w:rPr>
                <w:szCs w:val="18"/>
              </w:rPr>
              <w:t xml:space="preserve"> įrankius, Diegėjas taip pat turi </w:t>
            </w:r>
            <w:r w:rsidR="00D9598C" w:rsidRPr="00BC4421">
              <w:rPr>
                <w:szCs w:val="18"/>
              </w:rPr>
              <w:t>nusimatyti</w:t>
            </w:r>
            <w:r w:rsidRPr="00BC4421">
              <w:rPr>
                <w:szCs w:val="18"/>
              </w:rPr>
              <w:t xml:space="preserve"> visus su šių įrankių naudojimusi susijusius kaštus.</w:t>
            </w:r>
          </w:p>
        </w:tc>
      </w:tr>
      <w:tr w:rsidR="008F5AB8" w:rsidRPr="00BC4421" w14:paraId="602A4FD3" w14:textId="77777777" w:rsidTr="0087404C">
        <w:trPr>
          <w:trHeight w:val="20"/>
        </w:trPr>
        <w:tc>
          <w:tcPr>
            <w:tcW w:w="276" w:type="pct"/>
          </w:tcPr>
          <w:p w14:paraId="50FC7CE0"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014F7439" w14:textId="77777777" w:rsidR="008F5AB8" w:rsidRPr="00BC4421" w:rsidRDefault="008F5AB8">
            <w:pPr>
              <w:spacing w:before="0"/>
              <w:rPr>
                <w:rFonts w:cstheme="minorHAnsi"/>
                <w:szCs w:val="18"/>
              </w:rPr>
            </w:pPr>
            <w:r w:rsidRPr="00BC4421">
              <w:rPr>
                <w:rFonts w:cstheme="minorHAnsi"/>
                <w:szCs w:val="18"/>
              </w:rPr>
              <w:t>Duomenų laukų simbolių kiekiai turi būti suderinti Sistemos diegimo metu.</w:t>
            </w:r>
          </w:p>
        </w:tc>
      </w:tr>
      <w:tr w:rsidR="002F7D76" w:rsidRPr="00BC4421" w14:paraId="4BFEA49B" w14:textId="77777777" w:rsidTr="0087404C">
        <w:trPr>
          <w:trHeight w:val="20"/>
        </w:trPr>
        <w:tc>
          <w:tcPr>
            <w:tcW w:w="276" w:type="pct"/>
          </w:tcPr>
          <w:p w14:paraId="08FB6EBC" w14:textId="77777777" w:rsidR="002F7D76" w:rsidRPr="00BC4421" w:rsidRDefault="002F7D76" w:rsidP="006276E3">
            <w:pPr>
              <w:pStyle w:val="Sraopastraipa"/>
              <w:numPr>
                <w:ilvl w:val="0"/>
                <w:numId w:val="91"/>
              </w:numPr>
              <w:spacing w:before="0"/>
              <w:rPr>
                <w:rFonts w:cstheme="minorHAnsi"/>
                <w:szCs w:val="18"/>
              </w:rPr>
            </w:pPr>
          </w:p>
        </w:tc>
        <w:tc>
          <w:tcPr>
            <w:tcW w:w="4724" w:type="pct"/>
            <w:vAlign w:val="center"/>
          </w:tcPr>
          <w:p w14:paraId="30D3E4D6" w14:textId="296124B6" w:rsidR="002F7D76" w:rsidRPr="00BC4421" w:rsidRDefault="00A81FEF">
            <w:pPr>
              <w:spacing w:before="0"/>
              <w:rPr>
                <w:rFonts w:cstheme="minorHAnsi"/>
                <w:szCs w:val="18"/>
              </w:rPr>
            </w:pPr>
            <w:r w:rsidRPr="00BC4421">
              <w:rPr>
                <w:rFonts w:cstheme="minorHAnsi"/>
                <w:szCs w:val="18"/>
              </w:rPr>
              <w:t xml:space="preserve">Duomenų laukų tipai ir jų užpildymo taisyklės turi būti tikslinamos ir suderinamos su </w:t>
            </w:r>
            <w:r w:rsidR="00855A9E" w:rsidRPr="00BC4421">
              <w:rPr>
                <w:rFonts w:cstheme="minorHAnsi"/>
                <w:szCs w:val="18"/>
              </w:rPr>
              <w:t>Užsakovu</w:t>
            </w:r>
            <w:r w:rsidRPr="00BC4421">
              <w:rPr>
                <w:rFonts w:cstheme="minorHAnsi"/>
                <w:szCs w:val="18"/>
              </w:rPr>
              <w:t xml:space="preserve"> detalios analizės ir projektavimo etapo metu.</w:t>
            </w:r>
          </w:p>
        </w:tc>
      </w:tr>
      <w:tr w:rsidR="008F5AB8" w:rsidRPr="00BC4421" w14:paraId="4E21E90E" w14:textId="77777777" w:rsidTr="0087404C">
        <w:trPr>
          <w:trHeight w:val="20"/>
        </w:trPr>
        <w:tc>
          <w:tcPr>
            <w:tcW w:w="276" w:type="pct"/>
          </w:tcPr>
          <w:p w14:paraId="5245366E"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44460B07" w14:textId="7DE4B02C" w:rsidR="008F5AB8" w:rsidRPr="00BC4421" w:rsidRDefault="159E247A" w:rsidP="6EB25C05">
            <w:pPr>
              <w:spacing w:before="0"/>
              <w:rPr>
                <w:szCs w:val="18"/>
              </w:rPr>
            </w:pPr>
            <w:r w:rsidRPr="00BC4421">
              <w:rPr>
                <w:szCs w:val="18"/>
              </w:rPr>
              <w:t>Sistemos diegimo metu turi būti atsižvelgta į aktualius ir tuo metu galiojančius teisės aktus. Teisės aktų pokyčiai turi būti suderinti tarp Užsakovo ir Diegėjo ir turi būti realizuoti Papildomų paslaugų užsakymo principu.</w:t>
            </w:r>
          </w:p>
        </w:tc>
      </w:tr>
      <w:tr w:rsidR="008F5AB8" w:rsidRPr="00BC4421" w14:paraId="216CA074" w14:textId="77777777" w:rsidTr="0087404C">
        <w:trPr>
          <w:trHeight w:val="20"/>
        </w:trPr>
        <w:tc>
          <w:tcPr>
            <w:tcW w:w="276" w:type="pct"/>
          </w:tcPr>
          <w:p w14:paraId="05F68BF1"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5E634576" w14:textId="69DB19A2" w:rsidR="008F5AB8" w:rsidRPr="00BC4421" w:rsidRDefault="7A5926B0" w:rsidP="4E66185F">
            <w:pPr>
              <w:spacing w:before="0"/>
              <w:rPr>
                <w:szCs w:val="18"/>
              </w:rPr>
            </w:pPr>
            <w:r w:rsidRPr="00BC4421">
              <w:rPr>
                <w:szCs w:val="18"/>
              </w:rPr>
              <w:t xml:space="preserve">Integracijų priede įvardintos integracijos ir ryšiai yra pavyzdinio pobūdžio. Integracijų mainų duomenų gali būti mažiau arba daugiau, priklausomai nuo konkrečios integracijos poreikio. Integracijos apima tiek duomenų gavimą, tiek atidavimą. Detalus integracijų duomenų mainų poreikis turėti būti patikslintas Projekto metu, konkrečios integracijos derinimo metu. </w:t>
            </w:r>
          </w:p>
        </w:tc>
      </w:tr>
      <w:tr w:rsidR="008F5AB8" w:rsidRPr="00BC4421" w14:paraId="08A5A8D4" w14:textId="77777777" w:rsidTr="0087404C">
        <w:trPr>
          <w:trHeight w:val="20"/>
        </w:trPr>
        <w:tc>
          <w:tcPr>
            <w:tcW w:w="276" w:type="pct"/>
          </w:tcPr>
          <w:p w14:paraId="798155AC"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71C0B326" w14:textId="77777777" w:rsidR="008F5AB8" w:rsidRPr="00BC4421" w:rsidRDefault="008F5AB8">
            <w:pPr>
              <w:spacing w:before="0"/>
              <w:rPr>
                <w:rFonts w:cstheme="minorHAnsi"/>
                <w:szCs w:val="18"/>
              </w:rPr>
            </w:pPr>
            <w:r w:rsidRPr="00BC4421">
              <w:rPr>
                <w:rFonts w:cstheme="minorHAnsi"/>
                <w:szCs w:val="18"/>
              </w:rPr>
              <w:t>Reikalavimai Techninėje specifikacijoje yra suskirstyti pagal sritis, tačiau Projekto metu reikalavimai gali būti realizuojami ir kituose moduliuose, priklausomai nuo siūlomo sprendimo. Taip pat tas pats reikalavimas gali būti taikomas keliems moduliams.</w:t>
            </w:r>
          </w:p>
        </w:tc>
      </w:tr>
      <w:tr w:rsidR="008F5AB8" w:rsidRPr="00BC4421" w14:paraId="50FB1722" w14:textId="77777777" w:rsidTr="0087404C">
        <w:trPr>
          <w:trHeight w:val="20"/>
        </w:trPr>
        <w:tc>
          <w:tcPr>
            <w:tcW w:w="276" w:type="pct"/>
          </w:tcPr>
          <w:p w14:paraId="19E6BFD6"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445A22EF" w14:textId="335A7730" w:rsidR="008F5AB8" w:rsidRPr="00BC4421" w:rsidRDefault="159E247A" w:rsidP="6EB25C05">
            <w:pPr>
              <w:spacing w:before="0"/>
              <w:rPr>
                <w:szCs w:val="18"/>
              </w:rPr>
            </w:pPr>
            <w:r w:rsidRPr="00BC4421">
              <w:rPr>
                <w:szCs w:val="18"/>
              </w:rPr>
              <w:t>Visi Projekto dokumentai turi būti pateikti elektronine forma</w:t>
            </w:r>
            <w:r w:rsidR="0022297B" w:rsidRPr="00BC4421">
              <w:rPr>
                <w:szCs w:val="18"/>
              </w:rPr>
              <w:t xml:space="preserve"> </w:t>
            </w:r>
            <w:r w:rsidR="004655B1" w:rsidRPr="00BC4421">
              <w:rPr>
                <w:szCs w:val="18"/>
              </w:rPr>
              <w:t>.docx, .xlsx ar kitais redaguojamais formatais</w:t>
            </w:r>
            <w:r w:rsidRPr="00BC4421">
              <w:rPr>
                <w:szCs w:val="18"/>
              </w:rPr>
              <w:t xml:space="preserve"> ir </w:t>
            </w:r>
            <w:r w:rsidR="00143925" w:rsidRPr="00BC4421">
              <w:rPr>
                <w:szCs w:val="18"/>
              </w:rPr>
              <w:t xml:space="preserve">turi </w:t>
            </w:r>
            <w:r w:rsidRPr="00BC4421">
              <w:rPr>
                <w:szCs w:val="18"/>
              </w:rPr>
              <w:t>būti rengiami laikantis bendrinės lietuvių kalbos taisyklių.</w:t>
            </w:r>
          </w:p>
        </w:tc>
      </w:tr>
      <w:tr w:rsidR="008F5AB8" w:rsidRPr="00BC4421" w14:paraId="0CAF27F6" w14:textId="77777777" w:rsidTr="0087404C">
        <w:trPr>
          <w:trHeight w:val="20"/>
        </w:trPr>
        <w:tc>
          <w:tcPr>
            <w:tcW w:w="276" w:type="pct"/>
          </w:tcPr>
          <w:p w14:paraId="4BB34F83"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38FE3E77" w14:textId="59F443C6" w:rsidR="008F5AB8" w:rsidRPr="00BC4421" w:rsidRDefault="159E247A" w:rsidP="6EB25C05">
            <w:pPr>
              <w:spacing w:before="0"/>
              <w:rPr>
                <w:szCs w:val="18"/>
              </w:rPr>
            </w:pPr>
            <w:r w:rsidRPr="00BC4421">
              <w:rPr>
                <w:szCs w:val="18"/>
              </w:rPr>
              <w:t>Diegėjas teikdamas diegimo paslaugas turi užtikrinti, jog būtų laiku įvertintos su paslaugų teikimu susijusios rizikos (finansinės, valdymo rizikos ir parengti rizikų valdymo planai, t.</w:t>
            </w:r>
            <w:r w:rsidR="1675DAA4" w:rsidRPr="00BC4421">
              <w:rPr>
                <w:szCs w:val="18"/>
              </w:rPr>
              <w:t xml:space="preserve"> </w:t>
            </w:r>
            <w:r w:rsidRPr="00BC4421">
              <w:rPr>
                <w:szCs w:val="18"/>
              </w:rPr>
              <w:t>y., kokia tikimybė, kad ta rizika įvyks, koks jos galimas poveikis ir koks galimas finansinis poveikis) ir informuot</w:t>
            </w:r>
            <w:r w:rsidR="59657002" w:rsidRPr="00BC4421">
              <w:rPr>
                <w:szCs w:val="18"/>
              </w:rPr>
              <w:t>as</w:t>
            </w:r>
            <w:r w:rsidRPr="00BC4421">
              <w:rPr>
                <w:szCs w:val="18"/>
              </w:rPr>
              <w:t xml:space="preserve"> Užsakovas.</w:t>
            </w:r>
          </w:p>
        </w:tc>
      </w:tr>
      <w:tr w:rsidR="008F5AB8" w:rsidRPr="00BC4421" w14:paraId="4BBA8178" w14:textId="77777777" w:rsidTr="0087404C">
        <w:trPr>
          <w:trHeight w:val="20"/>
        </w:trPr>
        <w:tc>
          <w:tcPr>
            <w:tcW w:w="276" w:type="pct"/>
          </w:tcPr>
          <w:p w14:paraId="369CBBD8"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35DF1F24" w14:textId="0AD8E278" w:rsidR="008F5AB8" w:rsidRPr="00BC4421" w:rsidRDefault="159E247A" w:rsidP="6EB25C05">
            <w:pPr>
              <w:spacing w:before="0"/>
              <w:rPr>
                <w:szCs w:val="18"/>
              </w:rPr>
            </w:pPr>
            <w:r w:rsidRPr="00BC4421">
              <w:rPr>
                <w:szCs w:val="18"/>
              </w:rPr>
              <w:t>Turi būti užtikrinta neribota ir neatlygintina Užsakovo bei jo pasirinktų sistemą prižiūrinčių tiekėjų prieig</w:t>
            </w:r>
            <w:r w:rsidR="16A28F81" w:rsidRPr="00BC4421">
              <w:rPr>
                <w:szCs w:val="18"/>
              </w:rPr>
              <w:t>a</w:t>
            </w:r>
            <w:r w:rsidRPr="00BC4421">
              <w:rPr>
                <w:szCs w:val="18"/>
              </w:rPr>
              <w:t xml:space="preserve"> prie </w:t>
            </w:r>
            <w:r w:rsidR="4C75740A" w:rsidRPr="00BC4421">
              <w:rPr>
                <w:szCs w:val="18"/>
              </w:rPr>
              <w:t>Sistemos</w:t>
            </w:r>
            <w:r w:rsidRPr="00BC4421">
              <w:rPr>
                <w:szCs w:val="18"/>
              </w:rPr>
              <w:t xml:space="preserve"> modifikacijų išeities tekstų (programinio kodo). </w:t>
            </w:r>
            <w:r w:rsidR="4C75740A" w:rsidRPr="00BC4421">
              <w:rPr>
                <w:szCs w:val="18"/>
              </w:rPr>
              <w:t>Sistemos</w:t>
            </w:r>
            <w:r w:rsidRPr="00BC4421">
              <w:rPr>
                <w:szCs w:val="18"/>
              </w:rPr>
              <w:t xml:space="preserve"> modifikacijos Užsakovui priklauso nuosavybės teise.</w:t>
            </w:r>
          </w:p>
        </w:tc>
      </w:tr>
      <w:tr w:rsidR="008F5AB8" w:rsidRPr="00BC4421" w14:paraId="0B387BFA" w14:textId="77777777" w:rsidTr="0087404C">
        <w:trPr>
          <w:trHeight w:val="20"/>
        </w:trPr>
        <w:tc>
          <w:tcPr>
            <w:tcW w:w="276" w:type="pct"/>
          </w:tcPr>
          <w:p w14:paraId="4D05A6D2"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6CDD920A" w14:textId="695775A4" w:rsidR="008F5AB8" w:rsidRPr="00BC4421" w:rsidRDefault="159E247A" w:rsidP="6EB25C05">
            <w:pPr>
              <w:spacing w:before="0"/>
              <w:rPr>
                <w:szCs w:val="18"/>
              </w:rPr>
            </w:pPr>
            <w:r w:rsidRPr="00BC4421">
              <w:rPr>
                <w:szCs w:val="18"/>
              </w:rPr>
              <w:t>Turi būti užtikrinta galimybė Užsakovui savarankiškai vystyti Sistemą ir atlikti jos priežiūrą.</w:t>
            </w:r>
          </w:p>
        </w:tc>
      </w:tr>
      <w:tr w:rsidR="008F5AB8" w:rsidRPr="00BC4421" w14:paraId="57BFFB0C" w14:textId="77777777" w:rsidTr="0087404C">
        <w:trPr>
          <w:trHeight w:val="20"/>
        </w:trPr>
        <w:tc>
          <w:tcPr>
            <w:tcW w:w="276" w:type="pct"/>
          </w:tcPr>
          <w:p w14:paraId="10F8E07E"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36C8FDDE" w14:textId="0A2ABD44" w:rsidR="008F5AB8" w:rsidRPr="00BC4421" w:rsidRDefault="159E247A" w:rsidP="6EB25C05">
            <w:pPr>
              <w:spacing w:before="0"/>
              <w:rPr>
                <w:szCs w:val="18"/>
              </w:rPr>
            </w:pPr>
            <w:r w:rsidRPr="00BC4421">
              <w:rPr>
                <w:szCs w:val="18"/>
              </w:rPr>
              <w:t>Atliekant Sistemos analizę, turi būti atsižvelgiama į tuo metu galiojančius</w:t>
            </w:r>
            <w:r w:rsidR="0043556C" w:rsidRPr="00BC4421">
              <w:rPr>
                <w:szCs w:val="18"/>
              </w:rPr>
              <w:t xml:space="preserve"> teisės aktus,</w:t>
            </w:r>
            <w:r w:rsidRPr="00BC4421">
              <w:rPr>
                <w:szCs w:val="18"/>
              </w:rPr>
              <w:t xml:space="preserve"> pateiktus Užsakovo dokumentus</w:t>
            </w:r>
            <w:r w:rsidR="0043556C" w:rsidRPr="00BC4421">
              <w:rPr>
                <w:szCs w:val="18"/>
              </w:rPr>
              <w:t xml:space="preserve"> ir </w:t>
            </w:r>
            <w:r w:rsidRPr="00BC4421">
              <w:rPr>
                <w:szCs w:val="18"/>
              </w:rPr>
              <w:t xml:space="preserve"> procesus.</w:t>
            </w:r>
          </w:p>
        </w:tc>
      </w:tr>
      <w:tr w:rsidR="008F5AB8" w:rsidRPr="00BC4421" w14:paraId="77520774" w14:textId="77777777" w:rsidTr="0087404C">
        <w:trPr>
          <w:trHeight w:val="20"/>
        </w:trPr>
        <w:tc>
          <w:tcPr>
            <w:tcW w:w="276" w:type="pct"/>
          </w:tcPr>
          <w:p w14:paraId="7B0EED8C"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06BC0D2C" w14:textId="0E3B2B0D" w:rsidR="008F5AB8" w:rsidRPr="00BC4421" w:rsidRDefault="159E247A" w:rsidP="6EB25C05">
            <w:pPr>
              <w:spacing w:before="0"/>
              <w:rPr>
                <w:szCs w:val="18"/>
              </w:rPr>
            </w:pPr>
            <w:r w:rsidRPr="00BC4421">
              <w:rPr>
                <w:szCs w:val="18"/>
              </w:rPr>
              <w:t>Sistemoje naudojamos funkcijos turi naudoti kuo mažiau asmens duomenų t.</w:t>
            </w:r>
            <w:r w:rsidR="745CBEB2" w:rsidRPr="00BC4421">
              <w:rPr>
                <w:szCs w:val="18"/>
              </w:rPr>
              <w:t xml:space="preserve"> </w:t>
            </w:r>
            <w:r w:rsidRPr="00BC4421">
              <w:rPr>
                <w:szCs w:val="18"/>
              </w:rPr>
              <w:t>y., asmens duomenys turi būti naudojami tik būtinu atveju.</w:t>
            </w:r>
          </w:p>
        </w:tc>
      </w:tr>
      <w:tr w:rsidR="008F5AB8" w:rsidRPr="00BC4421" w14:paraId="3B4A1C35" w14:textId="77777777" w:rsidTr="0087404C">
        <w:trPr>
          <w:trHeight w:val="20"/>
        </w:trPr>
        <w:tc>
          <w:tcPr>
            <w:tcW w:w="276" w:type="pct"/>
          </w:tcPr>
          <w:p w14:paraId="54298A1E"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58A489DF" w14:textId="77777777" w:rsidR="008F5AB8" w:rsidRPr="00BC4421" w:rsidRDefault="008F5AB8">
            <w:pPr>
              <w:spacing w:before="0"/>
              <w:rPr>
                <w:rFonts w:cstheme="minorHAnsi"/>
                <w:szCs w:val="18"/>
              </w:rPr>
            </w:pPr>
            <w:r w:rsidRPr="00BC4421">
              <w:rPr>
                <w:rFonts w:cstheme="minorHAnsi"/>
                <w:szCs w:val="18"/>
              </w:rPr>
              <w:t>Sistema turi turėti funkcionalumą generuoti dokumentų failus .pdf, .docx, .xlsx, .csv formatais (priklausomai nuo dokumento rūšies). Detalūs formatai konkretiems dokumentams turės būti suderinti Projekto metu.</w:t>
            </w:r>
          </w:p>
        </w:tc>
      </w:tr>
      <w:tr w:rsidR="008F5AB8" w:rsidRPr="00BC4421" w14:paraId="55087E89" w14:textId="77777777" w:rsidTr="0087404C">
        <w:trPr>
          <w:trHeight w:val="20"/>
        </w:trPr>
        <w:tc>
          <w:tcPr>
            <w:tcW w:w="276" w:type="pct"/>
          </w:tcPr>
          <w:p w14:paraId="2529022F"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31459240" w14:textId="35820E93" w:rsidR="008F5AB8" w:rsidRPr="00BC4421" w:rsidRDefault="008F5AB8">
            <w:pPr>
              <w:spacing w:before="0"/>
              <w:rPr>
                <w:rFonts w:cstheme="minorHAnsi"/>
                <w:szCs w:val="18"/>
              </w:rPr>
            </w:pPr>
            <w:r w:rsidRPr="00BC4421">
              <w:rPr>
                <w:rFonts w:cstheme="minorHAnsi"/>
                <w:szCs w:val="18"/>
              </w:rPr>
              <w:t>Diegėjas Projekto analizės, projektavimo metu, turi ne tik derinti su Užsakovu Sistemos dokumentaciją, bet ir demonstruoti realų Sistemos sprendimą (prototipą ar demonstracinę versiją).</w:t>
            </w:r>
          </w:p>
        </w:tc>
      </w:tr>
      <w:tr w:rsidR="008F5AB8" w:rsidRPr="00BC4421" w14:paraId="78E05A96" w14:textId="77777777" w:rsidTr="0087404C">
        <w:trPr>
          <w:trHeight w:val="20"/>
        </w:trPr>
        <w:tc>
          <w:tcPr>
            <w:tcW w:w="276" w:type="pct"/>
          </w:tcPr>
          <w:p w14:paraId="2F88122A"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122D8F55" w14:textId="77777777" w:rsidR="008F5AB8" w:rsidRPr="00BC4421" w:rsidRDefault="008F5AB8">
            <w:pPr>
              <w:spacing w:before="0"/>
              <w:rPr>
                <w:rFonts w:cstheme="minorHAnsi"/>
                <w:szCs w:val="18"/>
              </w:rPr>
            </w:pPr>
            <w:r w:rsidRPr="00BC4421">
              <w:rPr>
                <w:rFonts w:cstheme="minorHAnsi"/>
                <w:szCs w:val="18"/>
              </w:rPr>
              <w:t>Sistema turi neleisti užregistruoti ar išsaugoti įrašo neužpildžius visų privalomų laukų. Privalomus laukus Diegėjas turės nustatyti ir suderinti Projekto metu.</w:t>
            </w:r>
          </w:p>
        </w:tc>
      </w:tr>
      <w:tr w:rsidR="008F5AB8" w:rsidRPr="00BC4421" w14:paraId="26517C87" w14:textId="77777777" w:rsidTr="0087404C">
        <w:trPr>
          <w:trHeight w:val="20"/>
        </w:trPr>
        <w:tc>
          <w:tcPr>
            <w:tcW w:w="276" w:type="pct"/>
          </w:tcPr>
          <w:p w14:paraId="52001ADC" w14:textId="77777777" w:rsidR="008F5AB8" w:rsidRPr="00BC4421" w:rsidRDefault="008F5AB8" w:rsidP="006276E3">
            <w:pPr>
              <w:pStyle w:val="Sraopastraipa"/>
              <w:numPr>
                <w:ilvl w:val="0"/>
                <w:numId w:val="91"/>
              </w:numPr>
              <w:spacing w:before="0"/>
              <w:rPr>
                <w:rFonts w:cstheme="minorHAnsi"/>
                <w:szCs w:val="18"/>
              </w:rPr>
            </w:pPr>
          </w:p>
        </w:tc>
        <w:tc>
          <w:tcPr>
            <w:tcW w:w="4724" w:type="pct"/>
            <w:vAlign w:val="center"/>
          </w:tcPr>
          <w:p w14:paraId="69135930" w14:textId="64F5EF8B" w:rsidR="008F5AB8" w:rsidRPr="00BC4421" w:rsidRDefault="159E247A" w:rsidP="6EB25C05">
            <w:pPr>
              <w:spacing w:before="0"/>
              <w:rPr>
                <w:szCs w:val="18"/>
              </w:rPr>
            </w:pPr>
            <w:r w:rsidRPr="00BC4421">
              <w:rPr>
                <w:szCs w:val="18"/>
              </w:rPr>
              <w:t xml:space="preserve">Sistema turi turėti funkcionalumą kontroliuoti, kad reikiamuose laukuose būtų vedama tik atitinkamos struktūros informacija, pavyzdžiui, asmens kodas, elektroninio pašto adresas, gyvenamasis adresas, telefono numeris, </w:t>
            </w:r>
            <w:r w:rsidR="022078AD" w:rsidRPr="00BC4421">
              <w:rPr>
                <w:szCs w:val="18"/>
              </w:rPr>
              <w:t>juridinio asmens</w:t>
            </w:r>
            <w:r w:rsidRPr="00BC4421">
              <w:rPr>
                <w:szCs w:val="18"/>
              </w:rPr>
              <w:t xml:space="preserve"> kodas, PVM kodas. Detalūs duomenų laukai ir duomenų laukų struktūros reikalavimai turės būti suderinti Projekto metu.</w:t>
            </w:r>
          </w:p>
        </w:tc>
      </w:tr>
      <w:tr w:rsidR="00D4329A" w:rsidRPr="00BC4421" w14:paraId="1A5083C7" w14:textId="77777777" w:rsidTr="008122CC">
        <w:trPr>
          <w:trHeight w:val="20"/>
        </w:trPr>
        <w:tc>
          <w:tcPr>
            <w:tcW w:w="0" w:type="pct"/>
          </w:tcPr>
          <w:p w14:paraId="4DE49DFD" w14:textId="77777777" w:rsidR="00D4329A" w:rsidRPr="00BC4421" w:rsidRDefault="00D4329A" w:rsidP="00D4329A">
            <w:pPr>
              <w:pStyle w:val="Sraopastraipa"/>
              <w:numPr>
                <w:ilvl w:val="0"/>
                <w:numId w:val="91"/>
              </w:numPr>
              <w:spacing w:before="0"/>
              <w:rPr>
                <w:rFonts w:cstheme="minorHAnsi"/>
                <w:szCs w:val="18"/>
              </w:rPr>
            </w:pPr>
          </w:p>
        </w:tc>
        <w:tc>
          <w:tcPr>
            <w:tcW w:w="0" w:type="pct"/>
          </w:tcPr>
          <w:p w14:paraId="568DD5D0" w14:textId="3037EE41" w:rsidR="00D4329A" w:rsidRPr="00BC4421" w:rsidRDefault="00D4329A" w:rsidP="00D4329A">
            <w:pPr>
              <w:spacing w:before="0"/>
              <w:rPr>
                <w:szCs w:val="18"/>
              </w:rPr>
            </w:pPr>
            <w:r w:rsidRPr="00BC4421">
              <w:rPr>
                <w:szCs w:val="18"/>
              </w:rPr>
              <w:t>Sistema turi atitikti BDAR ir kitus duomenų apsaugos reikalavimus.</w:t>
            </w:r>
          </w:p>
        </w:tc>
      </w:tr>
    </w:tbl>
    <w:p w14:paraId="6D453E09" w14:textId="77777777" w:rsidR="0036649C" w:rsidRPr="00BC4421" w:rsidRDefault="0036649C" w:rsidP="0036649C"/>
    <w:p w14:paraId="73327440" w14:textId="77777777" w:rsidR="00F35D8A" w:rsidRPr="00BC4421" w:rsidRDefault="00F35D8A" w:rsidP="003D7AE9">
      <w:pPr>
        <w:pStyle w:val="Antrat2"/>
        <w:spacing w:before="0" w:after="0"/>
        <w:rPr>
          <w:rFonts w:hint="eastAsia"/>
        </w:rPr>
      </w:pPr>
      <w:bookmarkStart w:id="10" w:name="_Toc187395325"/>
      <w:r w:rsidRPr="00BC4421">
        <w:t>Funkciniai reikalavimai</w:t>
      </w:r>
      <w:bookmarkEnd w:id="10"/>
    </w:p>
    <w:p w14:paraId="38E687A7" w14:textId="77777777" w:rsidR="00204984" w:rsidRPr="00BC4421" w:rsidRDefault="00204984" w:rsidP="00204984">
      <w:pPr>
        <w:pStyle w:val="Antrat3"/>
        <w:spacing w:before="0" w:after="0"/>
        <w:rPr>
          <w:rFonts w:hint="eastAsia"/>
        </w:rPr>
      </w:pPr>
      <w:bookmarkStart w:id="11" w:name="_Toc187395326"/>
      <w:r w:rsidRPr="00BC4421">
        <w:t>Reikalavimai išorinio naudojimo moduliui</w:t>
      </w:r>
      <w:bookmarkEnd w:id="11"/>
    </w:p>
    <w:p w14:paraId="4E5A0B6A" w14:textId="267CF6EA" w:rsidR="00541421" w:rsidRPr="00BC4421" w:rsidRDefault="002C2465" w:rsidP="00204984">
      <w:pPr>
        <w:pStyle w:val="Antrat4"/>
        <w:rPr>
          <w:rFonts w:hint="eastAsia"/>
        </w:rPr>
      </w:pPr>
      <w:r w:rsidRPr="00BC4421">
        <w:t>Išorinio naudojimo modulio b</w:t>
      </w:r>
      <w:r w:rsidR="00541421" w:rsidRPr="00BC4421">
        <w:t xml:space="preserve">endrieji reikalavimai </w:t>
      </w:r>
    </w:p>
    <w:tbl>
      <w:tblPr>
        <w:tblStyle w:val="CivittaTable2Purple"/>
        <w:tblW w:w="5000" w:type="pct"/>
        <w:tblLook w:val="0620" w:firstRow="1" w:lastRow="0" w:firstColumn="0" w:lastColumn="0" w:noHBand="1" w:noVBand="1"/>
      </w:tblPr>
      <w:tblGrid>
        <w:gridCol w:w="907"/>
        <w:gridCol w:w="9355"/>
      </w:tblGrid>
      <w:tr w:rsidR="000F1958" w:rsidRPr="00BC4421" w14:paraId="5FB627D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728D2A01" w14:textId="77777777" w:rsidR="000F1958" w:rsidRPr="00BC4421" w:rsidRDefault="000F1958" w:rsidP="000F1958">
            <w:pPr>
              <w:spacing w:before="0"/>
              <w:rPr>
                <w:szCs w:val="18"/>
              </w:rPr>
            </w:pPr>
            <w:r w:rsidRPr="00BC4421">
              <w:rPr>
                <w:szCs w:val="18"/>
              </w:rPr>
              <w:t>Nr.</w:t>
            </w:r>
          </w:p>
        </w:tc>
        <w:tc>
          <w:tcPr>
            <w:tcW w:w="4558" w:type="pct"/>
            <w:hideMark/>
          </w:tcPr>
          <w:p w14:paraId="2C915D54" w14:textId="77777777" w:rsidR="000F1958" w:rsidRPr="00BC4421" w:rsidRDefault="000F1958" w:rsidP="000F1958">
            <w:pPr>
              <w:spacing w:before="0"/>
              <w:rPr>
                <w:szCs w:val="18"/>
              </w:rPr>
            </w:pPr>
            <w:r w:rsidRPr="00BC4421">
              <w:rPr>
                <w:szCs w:val="18"/>
              </w:rPr>
              <w:t>Reikalavimas</w:t>
            </w:r>
          </w:p>
        </w:tc>
      </w:tr>
      <w:tr w:rsidR="00252E6C" w:rsidRPr="00BC4421" w14:paraId="5FEC9F8D" w14:textId="77777777">
        <w:trPr>
          <w:trHeight w:val="20"/>
        </w:trPr>
        <w:tc>
          <w:tcPr>
            <w:tcW w:w="442" w:type="pct"/>
          </w:tcPr>
          <w:p w14:paraId="7AC615E8" w14:textId="77777777" w:rsidR="00252E6C" w:rsidRPr="00BC4421" w:rsidRDefault="00252E6C" w:rsidP="000F1958">
            <w:pPr>
              <w:numPr>
                <w:ilvl w:val="0"/>
                <w:numId w:val="9"/>
              </w:numPr>
              <w:spacing w:before="0"/>
              <w:ind w:left="317"/>
              <w:contextualSpacing/>
              <w:rPr>
                <w:szCs w:val="18"/>
              </w:rPr>
            </w:pPr>
          </w:p>
        </w:tc>
        <w:tc>
          <w:tcPr>
            <w:tcW w:w="4558" w:type="pct"/>
          </w:tcPr>
          <w:p w14:paraId="1C4360FE" w14:textId="626B3191" w:rsidR="00252E6C" w:rsidRPr="00BC4421" w:rsidRDefault="00710650" w:rsidP="00461EE1">
            <w:pPr>
              <w:spacing w:before="0" w:line="240" w:lineRule="auto"/>
              <w:rPr>
                <w:sz w:val="24"/>
              </w:rPr>
            </w:pPr>
            <w:r w:rsidRPr="00BC4421">
              <w:t>Sistemoje turi būti galimybė autentifikuoti išorinius naudotojus per VIISP arba el. pašto registraciją (tik nepilnamečiams naudotojams).</w:t>
            </w:r>
          </w:p>
        </w:tc>
      </w:tr>
      <w:tr w:rsidR="00820AB8" w:rsidRPr="00BC4421" w14:paraId="33470570" w14:textId="77777777">
        <w:trPr>
          <w:trHeight w:val="20"/>
        </w:trPr>
        <w:tc>
          <w:tcPr>
            <w:tcW w:w="442" w:type="pct"/>
          </w:tcPr>
          <w:p w14:paraId="1E1885C4" w14:textId="77777777" w:rsidR="00820AB8" w:rsidRPr="00BC4421" w:rsidRDefault="00820AB8" w:rsidP="000F1958">
            <w:pPr>
              <w:numPr>
                <w:ilvl w:val="0"/>
                <w:numId w:val="9"/>
              </w:numPr>
              <w:spacing w:before="0"/>
              <w:ind w:left="317"/>
              <w:contextualSpacing/>
              <w:rPr>
                <w:szCs w:val="18"/>
              </w:rPr>
            </w:pPr>
          </w:p>
        </w:tc>
        <w:tc>
          <w:tcPr>
            <w:tcW w:w="4558" w:type="pct"/>
          </w:tcPr>
          <w:p w14:paraId="2DD0833A" w14:textId="3B084C9E" w:rsidR="00820AB8" w:rsidRPr="00BC4421" w:rsidRDefault="00820AB8">
            <w:pPr>
              <w:spacing w:before="0" w:line="240" w:lineRule="auto"/>
            </w:pPr>
            <w:r w:rsidRPr="00BC4421">
              <w:t xml:space="preserve">Sistemoje turi būti galimybė tėvamas / globėjams sukurti paskyras savo vaikams, nustatyti pirminį prisijungimo prie sistemos slaptažodį. </w:t>
            </w:r>
          </w:p>
        </w:tc>
      </w:tr>
      <w:tr w:rsidR="00820AB8" w:rsidRPr="00BC4421" w14:paraId="3E0302F1" w14:textId="77777777">
        <w:trPr>
          <w:trHeight w:val="20"/>
        </w:trPr>
        <w:tc>
          <w:tcPr>
            <w:tcW w:w="442" w:type="pct"/>
          </w:tcPr>
          <w:p w14:paraId="43234856" w14:textId="77777777" w:rsidR="00820AB8" w:rsidRPr="00BC4421" w:rsidRDefault="00820AB8" w:rsidP="000F1958">
            <w:pPr>
              <w:numPr>
                <w:ilvl w:val="0"/>
                <w:numId w:val="9"/>
              </w:numPr>
              <w:spacing w:before="0"/>
              <w:ind w:left="317"/>
              <w:contextualSpacing/>
              <w:rPr>
                <w:szCs w:val="18"/>
              </w:rPr>
            </w:pPr>
          </w:p>
        </w:tc>
        <w:tc>
          <w:tcPr>
            <w:tcW w:w="4558" w:type="pct"/>
          </w:tcPr>
          <w:p w14:paraId="3B9AD5A6" w14:textId="00B9C59E" w:rsidR="00820AB8" w:rsidRPr="00BC4421" w:rsidRDefault="00F878E5">
            <w:pPr>
              <w:spacing w:before="0" w:line="240" w:lineRule="auto"/>
              <w:rPr>
                <w:sz w:val="24"/>
              </w:rPr>
            </w:pPr>
            <w:r w:rsidRPr="00BC4421">
              <w:t>Sistemoje turi būti galimybė naudotojui keisti slaptažodį pagal saugumo reikalavimus (pvz., minimalus simbolių skaičius, specialieji simboliai).</w:t>
            </w:r>
          </w:p>
        </w:tc>
      </w:tr>
      <w:tr w:rsidR="00F878E5" w:rsidRPr="00BC4421" w14:paraId="47E7AA0E" w14:textId="77777777">
        <w:trPr>
          <w:trHeight w:val="20"/>
        </w:trPr>
        <w:tc>
          <w:tcPr>
            <w:tcW w:w="442" w:type="pct"/>
          </w:tcPr>
          <w:p w14:paraId="265343AE" w14:textId="77777777" w:rsidR="00F878E5" w:rsidRPr="00BC4421" w:rsidRDefault="00F878E5" w:rsidP="000F1958">
            <w:pPr>
              <w:numPr>
                <w:ilvl w:val="0"/>
                <w:numId w:val="9"/>
              </w:numPr>
              <w:spacing w:before="0"/>
              <w:ind w:left="317"/>
              <w:contextualSpacing/>
              <w:rPr>
                <w:szCs w:val="18"/>
              </w:rPr>
            </w:pPr>
          </w:p>
        </w:tc>
        <w:tc>
          <w:tcPr>
            <w:tcW w:w="4558" w:type="pct"/>
          </w:tcPr>
          <w:p w14:paraId="63582747" w14:textId="38C8DC2B" w:rsidR="00F878E5" w:rsidRPr="00BC4421" w:rsidRDefault="00F878E5">
            <w:pPr>
              <w:spacing w:before="0" w:line="240" w:lineRule="auto"/>
              <w:rPr>
                <w:sz w:val="24"/>
              </w:rPr>
            </w:pPr>
            <w:r w:rsidRPr="00BC4421">
              <w:t xml:space="preserve">Sistemoje turi būti automatinė paskyros blokavimo funkcija po nustatyto nesėkmingų prisijungimų skaičiaus. Sistemos administratorius arba vaiko tėvai / globėjai turi galėti nustatyti naują slaptažodį bei atblokuoti paskyrą. </w:t>
            </w:r>
          </w:p>
        </w:tc>
      </w:tr>
      <w:tr w:rsidR="00A43E36" w:rsidRPr="00BC4421" w14:paraId="78DD40B3" w14:textId="77777777">
        <w:trPr>
          <w:trHeight w:val="20"/>
        </w:trPr>
        <w:tc>
          <w:tcPr>
            <w:tcW w:w="442" w:type="pct"/>
          </w:tcPr>
          <w:p w14:paraId="627A3E66" w14:textId="77777777" w:rsidR="00A43E36" w:rsidRPr="00BC4421" w:rsidRDefault="00A43E36" w:rsidP="000F1958">
            <w:pPr>
              <w:numPr>
                <w:ilvl w:val="0"/>
                <w:numId w:val="9"/>
              </w:numPr>
              <w:spacing w:before="0"/>
              <w:ind w:left="317"/>
              <w:contextualSpacing/>
              <w:rPr>
                <w:szCs w:val="18"/>
              </w:rPr>
            </w:pPr>
          </w:p>
        </w:tc>
        <w:tc>
          <w:tcPr>
            <w:tcW w:w="4558" w:type="pct"/>
          </w:tcPr>
          <w:p w14:paraId="06B8C153" w14:textId="2E6B2553" w:rsidR="00A43E36" w:rsidRPr="00BC4421" w:rsidRDefault="00A43E36">
            <w:pPr>
              <w:spacing w:before="0" w:line="240" w:lineRule="auto"/>
              <w:rPr>
                <w:sz w:val="24"/>
              </w:rPr>
            </w:pPr>
            <w:r w:rsidRPr="00BC4421">
              <w:t>Sistemoje turi būti galimybė atkurti pamirštą slaptažodį naudojant registruotą el. pašto adresą.</w:t>
            </w:r>
          </w:p>
        </w:tc>
      </w:tr>
      <w:tr w:rsidR="00A43E36" w:rsidRPr="00BC4421" w14:paraId="562D614B" w14:textId="77777777">
        <w:trPr>
          <w:trHeight w:val="20"/>
        </w:trPr>
        <w:tc>
          <w:tcPr>
            <w:tcW w:w="442" w:type="pct"/>
          </w:tcPr>
          <w:p w14:paraId="1801EDDB" w14:textId="77777777" w:rsidR="00A43E36" w:rsidRPr="00BC4421" w:rsidRDefault="00A43E36" w:rsidP="000F1958">
            <w:pPr>
              <w:numPr>
                <w:ilvl w:val="0"/>
                <w:numId w:val="9"/>
              </w:numPr>
              <w:spacing w:before="0"/>
              <w:ind w:left="317"/>
              <w:contextualSpacing/>
              <w:rPr>
                <w:szCs w:val="18"/>
              </w:rPr>
            </w:pPr>
          </w:p>
        </w:tc>
        <w:tc>
          <w:tcPr>
            <w:tcW w:w="4558" w:type="pct"/>
          </w:tcPr>
          <w:p w14:paraId="1D0EA71A" w14:textId="721D2244" w:rsidR="00A43E36" w:rsidRPr="00BC4421" w:rsidRDefault="00A43E36">
            <w:pPr>
              <w:spacing w:before="0" w:line="240" w:lineRule="auto"/>
              <w:rPr>
                <w:sz w:val="24"/>
              </w:rPr>
            </w:pPr>
            <w:r w:rsidRPr="00BC4421">
              <w:t>Sistemoje</w:t>
            </w:r>
            <w:r w:rsidR="006A5515" w:rsidRPr="00BC4421">
              <w:t xml:space="preserve"> turi būti taisyklės slaptažodžiui sukurti naudojant netrumpesnį nei 10 simbolių kiekį, slaptažodis turi susidėti iš mažųjų, didžiųjų raidžių, skaičių bei specialiųjų simbolių. </w:t>
            </w:r>
          </w:p>
        </w:tc>
      </w:tr>
      <w:tr w:rsidR="00ED7693" w:rsidRPr="00BC4421" w14:paraId="4A4A3059" w14:textId="77777777">
        <w:trPr>
          <w:trHeight w:val="20"/>
        </w:trPr>
        <w:tc>
          <w:tcPr>
            <w:tcW w:w="442" w:type="pct"/>
          </w:tcPr>
          <w:p w14:paraId="34DE8477" w14:textId="77777777" w:rsidR="00ED7693" w:rsidRPr="00BC4421" w:rsidRDefault="00ED7693" w:rsidP="000F1958">
            <w:pPr>
              <w:numPr>
                <w:ilvl w:val="0"/>
                <w:numId w:val="9"/>
              </w:numPr>
              <w:spacing w:before="0"/>
              <w:ind w:left="317"/>
              <w:contextualSpacing/>
              <w:rPr>
                <w:szCs w:val="18"/>
              </w:rPr>
            </w:pPr>
          </w:p>
        </w:tc>
        <w:tc>
          <w:tcPr>
            <w:tcW w:w="4558" w:type="pct"/>
          </w:tcPr>
          <w:p w14:paraId="578CA95D" w14:textId="5C3624A0" w:rsidR="00ED7693" w:rsidRPr="00BC4421" w:rsidRDefault="00ED7693">
            <w:pPr>
              <w:spacing w:before="0" w:line="240" w:lineRule="auto"/>
              <w:rPr>
                <w:sz w:val="24"/>
              </w:rPr>
            </w:pPr>
            <w:r w:rsidRPr="00BC4421">
              <w:t>Sistemoje turi būti apsaugos mechanizmai, užkertantys kelią pernelyg silpnų slaptažodžių naudojimui (pvz., draudžiami slaptažodžiai „123456“, „password“, „mokykla“ ir kt.).</w:t>
            </w:r>
          </w:p>
        </w:tc>
      </w:tr>
      <w:tr w:rsidR="001A7D54" w:rsidRPr="00BC4421" w14:paraId="41A052E6" w14:textId="77777777">
        <w:trPr>
          <w:trHeight w:val="20"/>
        </w:trPr>
        <w:tc>
          <w:tcPr>
            <w:tcW w:w="442" w:type="pct"/>
          </w:tcPr>
          <w:p w14:paraId="264FA183" w14:textId="77777777" w:rsidR="001A7D54" w:rsidRPr="00BC4421" w:rsidRDefault="001A7D54" w:rsidP="000F1958">
            <w:pPr>
              <w:numPr>
                <w:ilvl w:val="0"/>
                <w:numId w:val="9"/>
              </w:numPr>
              <w:spacing w:before="0"/>
              <w:ind w:left="317"/>
              <w:contextualSpacing/>
              <w:rPr>
                <w:szCs w:val="18"/>
              </w:rPr>
            </w:pPr>
          </w:p>
        </w:tc>
        <w:tc>
          <w:tcPr>
            <w:tcW w:w="4558" w:type="pct"/>
          </w:tcPr>
          <w:p w14:paraId="57F3DE34" w14:textId="1BF01AE6" w:rsidR="001A7D54" w:rsidRPr="00BC4421" w:rsidRDefault="001A7D54">
            <w:pPr>
              <w:spacing w:before="0" w:line="240" w:lineRule="auto"/>
              <w:rPr>
                <w:sz w:val="24"/>
              </w:rPr>
            </w:pPr>
            <w:r w:rsidRPr="00BC4421">
              <w:t xml:space="preserve">Sistemoje turi būti galimybė naudoti tėvų arba globėjų el. pašto adresą </w:t>
            </w:r>
            <w:r w:rsidR="00BD3E4B" w:rsidRPr="00BC4421">
              <w:t xml:space="preserve">vaiko </w:t>
            </w:r>
            <w:r w:rsidRPr="00BC4421">
              <w:t>slaptažodžio</w:t>
            </w:r>
            <w:r w:rsidR="006A5515" w:rsidRPr="00BC4421">
              <w:t xml:space="preserve"> sukūrimui, patvirtinimui bei</w:t>
            </w:r>
            <w:r w:rsidRPr="00BC4421">
              <w:t xml:space="preserve"> atkūrimui.</w:t>
            </w:r>
          </w:p>
        </w:tc>
      </w:tr>
      <w:tr w:rsidR="00ED7693" w:rsidRPr="00BC4421" w14:paraId="205C3855" w14:textId="77777777">
        <w:trPr>
          <w:trHeight w:val="20"/>
        </w:trPr>
        <w:tc>
          <w:tcPr>
            <w:tcW w:w="442" w:type="pct"/>
          </w:tcPr>
          <w:p w14:paraId="4AE841F5" w14:textId="77777777" w:rsidR="00ED7693" w:rsidRPr="00BC4421" w:rsidRDefault="00ED7693" w:rsidP="000F1958">
            <w:pPr>
              <w:numPr>
                <w:ilvl w:val="0"/>
                <w:numId w:val="9"/>
              </w:numPr>
              <w:spacing w:before="0"/>
              <w:ind w:left="317"/>
              <w:contextualSpacing/>
              <w:rPr>
                <w:szCs w:val="18"/>
              </w:rPr>
            </w:pPr>
          </w:p>
        </w:tc>
        <w:tc>
          <w:tcPr>
            <w:tcW w:w="4558" w:type="pct"/>
          </w:tcPr>
          <w:p w14:paraId="4B373795" w14:textId="62B87F37" w:rsidR="00ED7693" w:rsidRPr="00BC4421" w:rsidRDefault="00ED7693">
            <w:pPr>
              <w:spacing w:before="0" w:line="240" w:lineRule="auto"/>
              <w:rPr>
                <w:sz w:val="24"/>
              </w:rPr>
            </w:pPr>
            <w:r w:rsidRPr="00BC4421">
              <w:t xml:space="preserve">Sistemoje turi būti automatiniai pranešimai tėvams arba globėjams, kai </w:t>
            </w:r>
            <w:r w:rsidR="00BD3E4B" w:rsidRPr="00BC4421">
              <w:t xml:space="preserve">vaikas </w:t>
            </w:r>
            <w:r w:rsidRPr="00BC4421">
              <w:t>keičia slaptažodį (jei tai leidžia jų paskyros nustatymai).</w:t>
            </w:r>
          </w:p>
        </w:tc>
      </w:tr>
      <w:tr w:rsidR="00252E6C" w:rsidRPr="00BC4421" w14:paraId="15C4A6AD" w14:textId="77777777">
        <w:trPr>
          <w:trHeight w:val="20"/>
        </w:trPr>
        <w:tc>
          <w:tcPr>
            <w:tcW w:w="442" w:type="pct"/>
          </w:tcPr>
          <w:p w14:paraId="7309B657" w14:textId="77777777" w:rsidR="00252E6C" w:rsidRPr="00BC4421" w:rsidRDefault="00252E6C" w:rsidP="000F1958">
            <w:pPr>
              <w:numPr>
                <w:ilvl w:val="0"/>
                <w:numId w:val="9"/>
              </w:numPr>
              <w:spacing w:before="0"/>
              <w:ind w:left="317"/>
              <w:contextualSpacing/>
              <w:rPr>
                <w:szCs w:val="18"/>
              </w:rPr>
            </w:pPr>
          </w:p>
        </w:tc>
        <w:tc>
          <w:tcPr>
            <w:tcW w:w="4558" w:type="pct"/>
          </w:tcPr>
          <w:p w14:paraId="56A51287" w14:textId="4C205B72" w:rsidR="00252E6C" w:rsidRPr="00BC4421" w:rsidRDefault="00CD5C93" w:rsidP="00461EE1">
            <w:pPr>
              <w:spacing w:before="0" w:line="240" w:lineRule="auto"/>
              <w:rPr>
                <w:sz w:val="24"/>
              </w:rPr>
            </w:pPr>
            <w:r w:rsidRPr="00BC4421">
              <w:t>Sistemoje turi būti galimybė gauti sisteminius pranešimus, pvz. apie dokumentų statuso pasikeitimus.</w:t>
            </w:r>
          </w:p>
        </w:tc>
      </w:tr>
      <w:tr w:rsidR="00252E6C" w:rsidRPr="00BC4421" w14:paraId="45EBAEC6" w14:textId="77777777">
        <w:trPr>
          <w:trHeight w:val="20"/>
        </w:trPr>
        <w:tc>
          <w:tcPr>
            <w:tcW w:w="442" w:type="pct"/>
          </w:tcPr>
          <w:p w14:paraId="59C392FB" w14:textId="77777777" w:rsidR="00252E6C" w:rsidRPr="00BC4421" w:rsidRDefault="00252E6C" w:rsidP="000F1958">
            <w:pPr>
              <w:numPr>
                <w:ilvl w:val="0"/>
                <w:numId w:val="9"/>
              </w:numPr>
              <w:spacing w:before="0"/>
              <w:ind w:left="317"/>
              <w:contextualSpacing/>
              <w:rPr>
                <w:szCs w:val="18"/>
              </w:rPr>
            </w:pPr>
          </w:p>
        </w:tc>
        <w:tc>
          <w:tcPr>
            <w:tcW w:w="4558" w:type="pct"/>
          </w:tcPr>
          <w:p w14:paraId="3EEA848B" w14:textId="5C1FA973" w:rsidR="00252E6C" w:rsidRPr="00BC4421" w:rsidRDefault="00C37B7E" w:rsidP="000F1958">
            <w:pPr>
              <w:spacing w:before="0"/>
              <w:contextualSpacing/>
              <w:rPr>
                <w:szCs w:val="18"/>
              </w:rPr>
            </w:pPr>
            <w:r w:rsidRPr="00BC4421">
              <w:rPr>
                <w:szCs w:val="18"/>
              </w:rPr>
              <w:t>Sistema turi turėti kontaktinę informaciją, kad paslaugų gavėjai galėtų kreiptis pagalbos.</w:t>
            </w:r>
          </w:p>
        </w:tc>
      </w:tr>
      <w:tr w:rsidR="000F1958" w:rsidRPr="00BC4421" w14:paraId="50AB26FB" w14:textId="77777777">
        <w:trPr>
          <w:trHeight w:val="20"/>
        </w:trPr>
        <w:tc>
          <w:tcPr>
            <w:tcW w:w="442" w:type="pct"/>
            <w:hideMark/>
          </w:tcPr>
          <w:p w14:paraId="79BDF030" w14:textId="77777777" w:rsidR="000F1958" w:rsidRPr="00BC4421" w:rsidRDefault="000F1958" w:rsidP="000F1958">
            <w:pPr>
              <w:numPr>
                <w:ilvl w:val="0"/>
                <w:numId w:val="9"/>
              </w:numPr>
              <w:spacing w:before="0"/>
              <w:ind w:left="317"/>
              <w:contextualSpacing/>
              <w:rPr>
                <w:szCs w:val="18"/>
              </w:rPr>
            </w:pPr>
          </w:p>
        </w:tc>
        <w:tc>
          <w:tcPr>
            <w:tcW w:w="4558" w:type="pct"/>
            <w:hideMark/>
          </w:tcPr>
          <w:p w14:paraId="06B45EF2" w14:textId="302A8F49" w:rsidR="000F1958" w:rsidRPr="00BC4421" w:rsidRDefault="000F1958" w:rsidP="000F1958">
            <w:pPr>
              <w:spacing w:before="0"/>
              <w:contextualSpacing/>
              <w:rPr>
                <w:szCs w:val="18"/>
              </w:rPr>
            </w:pPr>
            <w:r w:rsidRPr="00BC4421">
              <w:rPr>
                <w:szCs w:val="18"/>
              </w:rPr>
              <w:t xml:space="preserve">Sistema turi turėti funkcionalumą, kuris leistų naudotis </w:t>
            </w:r>
            <w:r w:rsidR="00C10334" w:rsidRPr="00BC4421">
              <w:rPr>
                <w:szCs w:val="18"/>
              </w:rPr>
              <w:t xml:space="preserve">paslaugų gavėjams </w:t>
            </w:r>
            <w:r w:rsidRPr="00BC4421">
              <w:rPr>
                <w:szCs w:val="18"/>
              </w:rPr>
              <w:t>autentifikuot</w:t>
            </w:r>
            <w:r w:rsidR="00C10334" w:rsidRPr="00BC4421">
              <w:rPr>
                <w:szCs w:val="18"/>
              </w:rPr>
              <w:t>i</w:t>
            </w:r>
            <w:r w:rsidRPr="00BC4421">
              <w:rPr>
                <w:szCs w:val="18"/>
              </w:rPr>
              <w:t xml:space="preserve">s </w:t>
            </w:r>
            <w:r w:rsidR="00C10334" w:rsidRPr="00BC4421">
              <w:rPr>
                <w:szCs w:val="18"/>
              </w:rPr>
              <w:t xml:space="preserve">ir prisijungti prie sistemos </w:t>
            </w:r>
            <w:r w:rsidRPr="00BC4421">
              <w:rPr>
                <w:szCs w:val="18"/>
              </w:rPr>
              <w:t xml:space="preserve">tik patvirtinus sutikimą su </w:t>
            </w:r>
            <w:r w:rsidR="00C10334" w:rsidRPr="00BC4421">
              <w:rPr>
                <w:szCs w:val="18"/>
              </w:rPr>
              <w:t>i</w:t>
            </w:r>
            <w:r w:rsidRPr="00BC4421">
              <w:rPr>
                <w:szCs w:val="18"/>
              </w:rPr>
              <w:t>šorinio naudojimo modulio sąlygomis ir taisyklėmis.</w:t>
            </w:r>
          </w:p>
        </w:tc>
      </w:tr>
      <w:tr w:rsidR="000F1958" w:rsidRPr="00BC4421" w14:paraId="46750E9B" w14:textId="77777777">
        <w:trPr>
          <w:trHeight w:val="20"/>
        </w:trPr>
        <w:tc>
          <w:tcPr>
            <w:tcW w:w="442" w:type="pct"/>
          </w:tcPr>
          <w:p w14:paraId="51034672" w14:textId="77777777" w:rsidR="000F1958" w:rsidRPr="00BC4421" w:rsidRDefault="000F1958" w:rsidP="000F1958">
            <w:pPr>
              <w:numPr>
                <w:ilvl w:val="0"/>
                <w:numId w:val="9"/>
              </w:numPr>
              <w:spacing w:before="0"/>
              <w:ind w:left="317"/>
              <w:contextualSpacing/>
              <w:rPr>
                <w:szCs w:val="18"/>
              </w:rPr>
            </w:pPr>
          </w:p>
        </w:tc>
        <w:tc>
          <w:tcPr>
            <w:tcW w:w="4558" w:type="pct"/>
          </w:tcPr>
          <w:p w14:paraId="05B26666" w14:textId="0E74B186" w:rsidR="000F1958" w:rsidRPr="00BC4421" w:rsidRDefault="000F1958" w:rsidP="000F1958">
            <w:pPr>
              <w:spacing w:before="0"/>
              <w:contextualSpacing/>
              <w:jc w:val="left"/>
              <w:rPr>
                <w:szCs w:val="18"/>
              </w:rPr>
            </w:pPr>
            <w:r w:rsidRPr="00BC4421">
              <w:rPr>
                <w:szCs w:val="18"/>
              </w:rPr>
              <w:t xml:space="preserve">Sistema turi užtikrinti, kad autentifikuotas </w:t>
            </w:r>
            <w:r w:rsidR="00C10334" w:rsidRPr="00BC4421">
              <w:rPr>
                <w:szCs w:val="18"/>
              </w:rPr>
              <w:t>i</w:t>
            </w:r>
            <w:r w:rsidRPr="00BC4421">
              <w:rPr>
                <w:szCs w:val="18"/>
              </w:rPr>
              <w:t xml:space="preserve">šorinio naudojimo modulio naudotojas galėtų patvirtinti sutikimą su sąlygomis ir taisyklėmis šiais atvejais: </w:t>
            </w:r>
          </w:p>
          <w:p w14:paraId="280F0882" w14:textId="77777777" w:rsidR="000F1958" w:rsidRPr="00BC4421" w:rsidRDefault="000F1958" w:rsidP="000F1958">
            <w:pPr>
              <w:numPr>
                <w:ilvl w:val="0"/>
                <w:numId w:val="157"/>
              </w:numPr>
              <w:spacing w:before="0"/>
              <w:contextualSpacing/>
              <w:jc w:val="left"/>
              <w:rPr>
                <w:szCs w:val="18"/>
              </w:rPr>
            </w:pPr>
            <w:r w:rsidRPr="00BC4421">
              <w:rPr>
                <w:szCs w:val="18"/>
              </w:rPr>
              <w:t>Pirmą kartą prisijungus prie Išorinio naudojimo modulio;</w:t>
            </w:r>
          </w:p>
          <w:p w14:paraId="63C63891" w14:textId="49477528" w:rsidR="000F1958" w:rsidRPr="00BC4421" w:rsidRDefault="000F1958" w:rsidP="000F1958">
            <w:pPr>
              <w:numPr>
                <w:ilvl w:val="0"/>
                <w:numId w:val="157"/>
              </w:numPr>
              <w:spacing w:before="0"/>
              <w:contextualSpacing/>
              <w:jc w:val="left"/>
              <w:rPr>
                <w:szCs w:val="18"/>
              </w:rPr>
            </w:pPr>
            <w:r w:rsidRPr="00BC4421">
              <w:rPr>
                <w:szCs w:val="18"/>
              </w:rPr>
              <w:t>Prisijungus po sąlygų ir taisyklių atnaujinimo.</w:t>
            </w:r>
          </w:p>
        </w:tc>
      </w:tr>
      <w:tr w:rsidR="000F1958" w:rsidRPr="00BC4421" w14:paraId="68C4C5A3" w14:textId="77777777">
        <w:trPr>
          <w:trHeight w:val="20"/>
        </w:trPr>
        <w:tc>
          <w:tcPr>
            <w:tcW w:w="442" w:type="pct"/>
          </w:tcPr>
          <w:p w14:paraId="13BE3AC9" w14:textId="77777777" w:rsidR="000F1958" w:rsidRPr="00BC4421" w:rsidRDefault="000F1958" w:rsidP="000F1958">
            <w:pPr>
              <w:numPr>
                <w:ilvl w:val="0"/>
                <w:numId w:val="9"/>
              </w:numPr>
              <w:spacing w:before="0"/>
              <w:ind w:left="317"/>
              <w:contextualSpacing/>
              <w:rPr>
                <w:szCs w:val="18"/>
              </w:rPr>
            </w:pPr>
          </w:p>
        </w:tc>
        <w:tc>
          <w:tcPr>
            <w:tcW w:w="4558" w:type="pct"/>
          </w:tcPr>
          <w:p w14:paraId="03E1E8C5" w14:textId="59F79DBB" w:rsidR="000F1958" w:rsidRPr="00BC4421" w:rsidRDefault="000F1958" w:rsidP="000F1958">
            <w:pPr>
              <w:spacing w:before="0"/>
              <w:contextualSpacing/>
              <w:rPr>
                <w:szCs w:val="18"/>
              </w:rPr>
            </w:pPr>
            <w:r w:rsidRPr="00BC4421">
              <w:rPr>
                <w:szCs w:val="18"/>
              </w:rPr>
              <w:t xml:space="preserve">Sistema turi turėti funkcionalumą autentifikuotam naudotojui bet kada atšaukti sutikimą su </w:t>
            </w:r>
            <w:r w:rsidR="00FE01F8" w:rsidRPr="00BC4421">
              <w:rPr>
                <w:szCs w:val="18"/>
              </w:rPr>
              <w:t>i</w:t>
            </w:r>
            <w:r w:rsidRPr="00BC4421">
              <w:rPr>
                <w:szCs w:val="18"/>
              </w:rPr>
              <w:t>šorinio naudojimo modulio sąlygomis ir taisyklėmis:</w:t>
            </w:r>
          </w:p>
          <w:p w14:paraId="0CAB8671" w14:textId="5F5738A5" w:rsidR="000F1958" w:rsidRPr="00BC4421" w:rsidRDefault="000F1958" w:rsidP="000F1958">
            <w:pPr>
              <w:numPr>
                <w:ilvl w:val="0"/>
                <w:numId w:val="160"/>
              </w:numPr>
              <w:spacing w:before="0"/>
              <w:contextualSpacing/>
              <w:rPr>
                <w:szCs w:val="18"/>
              </w:rPr>
            </w:pPr>
            <w:r w:rsidRPr="00BC4421">
              <w:rPr>
                <w:szCs w:val="18"/>
              </w:rPr>
              <w:t xml:space="preserve">Atšaukus sutikimą, naudotojas turi būti automatiškai atjungiamas nuo </w:t>
            </w:r>
            <w:r w:rsidR="00FE01F8" w:rsidRPr="00BC4421">
              <w:rPr>
                <w:szCs w:val="18"/>
              </w:rPr>
              <w:t>sistemos</w:t>
            </w:r>
            <w:r w:rsidRPr="00BC4421">
              <w:rPr>
                <w:szCs w:val="18"/>
              </w:rPr>
              <w:t>;</w:t>
            </w:r>
          </w:p>
          <w:p w14:paraId="2B514B5C" w14:textId="55664C08" w:rsidR="000F1958" w:rsidRPr="00BC4421" w:rsidRDefault="000F1958" w:rsidP="000F1958">
            <w:pPr>
              <w:numPr>
                <w:ilvl w:val="0"/>
                <w:numId w:val="160"/>
              </w:numPr>
              <w:spacing w:before="0"/>
              <w:contextualSpacing/>
              <w:rPr>
                <w:szCs w:val="18"/>
              </w:rPr>
            </w:pPr>
            <w:r w:rsidRPr="00BC4421">
              <w:rPr>
                <w:szCs w:val="18"/>
              </w:rPr>
              <w:t>Naudotojas, atšaukęs sutikimą su sąlygomis ir taisyklėmis, pakartotinai jungiantis prie Išorinio naudojimo modulio, turi turėti galimybę iš naujo patvirtinti sutikimą naudotis moduliu.</w:t>
            </w:r>
          </w:p>
        </w:tc>
      </w:tr>
      <w:tr w:rsidR="000F1958" w:rsidRPr="00BC4421" w14:paraId="68235173" w14:textId="77777777">
        <w:trPr>
          <w:trHeight w:val="20"/>
        </w:trPr>
        <w:tc>
          <w:tcPr>
            <w:tcW w:w="442" w:type="pct"/>
          </w:tcPr>
          <w:p w14:paraId="5FDEE76A" w14:textId="77777777" w:rsidR="000F1958" w:rsidRPr="00BC4421" w:rsidRDefault="000F1958" w:rsidP="000F1958">
            <w:pPr>
              <w:numPr>
                <w:ilvl w:val="0"/>
                <w:numId w:val="9"/>
              </w:numPr>
              <w:spacing w:before="0"/>
              <w:ind w:left="317"/>
              <w:contextualSpacing/>
              <w:rPr>
                <w:szCs w:val="18"/>
              </w:rPr>
            </w:pPr>
          </w:p>
        </w:tc>
        <w:tc>
          <w:tcPr>
            <w:tcW w:w="4558" w:type="pct"/>
          </w:tcPr>
          <w:p w14:paraId="0560A840" w14:textId="7711FDE5" w:rsidR="000F1958" w:rsidRPr="00BC4421" w:rsidRDefault="000F1958" w:rsidP="000F1958">
            <w:pPr>
              <w:spacing w:before="0"/>
              <w:contextualSpacing/>
              <w:rPr>
                <w:szCs w:val="18"/>
              </w:rPr>
            </w:pPr>
            <w:r w:rsidRPr="00BC4421">
              <w:rPr>
                <w:szCs w:val="18"/>
              </w:rPr>
              <w:t xml:space="preserve">Sistema turi užtikrinti funkcionalumą, leidžiantį naudotojui bet kuriuo metu peržiūrėti </w:t>
            </w:r>
            <w:r w:rsidR="00FE01F8" w:rsidRPr="00BC4421">
              <w:rPr>
                <w:szCs w:val="18"/>
              </w:rPr>
              <w:t>i</w:t>
            </w:r>
            <w:r w:rsidRPr="00BC4421">
              <w:rPr>
                <w:szCs w:val="18"/>
              </w:rPr>
              <w:t>šorinio naudojimo modulio sąlygas ir taisykles. Sąlygos ir taisyklės turi būti pateiktos aiškiai struktūruotu formatu su nurodyta atnaujinimo data.</w:t>
            </w:r>
          </w:p>
        </w:tc>
      </w:tr>
      <w:tr w:rsidR="000F1958" w:rsidRPr="00BC4421" w14:paraId="22619591" w14:textId="77777777">
        <w:trPr>
          <w:trHeight w:val="20"/>
        </w:trPr>
        <w:tc>
          <w:tcPr>
            <w:tcW w:w="442" w:type="pct"/>
          </w:tcPr>
          <w:p w14:paraId="7652E0F8" w14:textId="77777777" w:rsidR="000F1958" w:rsidRPr="00BC4421" w:rsidRDefault="000F1958" w:rsidP="000F1958">
            <w:pPr>
              <w:numPr>
                <w:ilvl w:val="0"/>
                <w:numId w:val="9"/>
              </w:numPr>
              <w:spacing w:before="0"/>
              <w:ind w:left="317"/>
              <w:contextualSpacing/>
              <w:rPr>
                <w:szCs w:val="18"/>
              </w:rPr>
            </w:pPr>
          </w:p>
        </w:tc>
        <w:tc>
          <w:tcPr>
            <w:tcW w:w="4558" w:type="pct"/>
          </w:tcPr>
          <w:p w14:paraId="648D78D6" w14:textId="507FBA34" w:rsidR="000F1958" w:rsidRPr="00BC4421" w:rsidRDefault="000F1958" w:rsidP="000F1958">
            <w:pPr>
              <w:spacing w:before="0"/>
              <w:contextualSpacing/>
              <w:rPr>
                <w:szCs w:val="18"/>
              </w:rPr>
            </w:pPr>
            <w:r w:rsidRPr="00BC4421">
              <w:rPr>
                <w:szCs w:val="18"/>
              </w:rPr>
              <w:t>Sistema turi turėti funkcionalumą, užtikrinantį galimybę naudotojui peržiūrėti istoriją, kada ir kokia sutikimo versija buvo patvirtinta ar atšaukta. Istorija turi būti pasiekiama autentifikuotoje naudotojo paskyroje.</w:t>
            </w:r>
          </w:p>
        </w:tc>
      </w:tr>
      <w:tr w:rsidR="000F1958" w:rsidRPr="00BC4421" w14:paraId="6E59286B" w14:textId="77777777">
        <w:trPr>
          <w:trHeight w:val="20"/>
        </w:trPr>
        <w:tc>
          <w:tcPr>
            <w:tcW w:w="442" w:type="pct"/>
          </w:tcPr>
          <w:p w14:paraId="49BD113F" w14:textId="77777777" w:rsidR="000F1958" w:rsidRPr="00BC4421" w:rsidRDefault="000F1958" w:rsidP="000F1958">
            <w:pPr>
              <w:numPr>
                <w:ilvl w:val="0"/>
                <w:numId w:val="9"/>
              </w:numPr>
              <w:spacing w:before="0"/>
              <w:ind w:left="317"/>
              <w:contextualSpacing/>
              <w:rPr>
                <w:szCs w:val="18"/>
              </w:rPr>
            </w:pPr>
          </w:p>
        </w:tc>
        <w:tc>
          <w:tcPr>
            <w:tcW w:w="4558" w:type="pct"/>
          </w:tcPr>
          <w:p w14:paraId="754B8C7A" w14:textId="5CDAA665" w:rsidR="000F1958" w:rsidRPr="00BC4421" w:rsidRDefault="000F1958" w:rsidP="000F1958">
            <w:pPr>
              <w:spacing w:before="0"/>
              <w:contextualSpacing/>
              <w:rPr>
                <w:szCs w:val="18"/>
              </w:rPr>
            </w:pPr>
            <w:r w:rsidRPr="00BC4421">
              <w:rPr>
                <w:szCs w:val="18"/>
              </w:rPr>
              <w:t>Sistema turi turėti funkcionalumą automatiškai reikalauti pakartotinio sutikimo, kai pakeičiamos esminės sutikimo sąlygos ar pridedami nauji punktai. Tuo pačiu turi būti galimybė konfigūruoti, ar pakartotinis sutikimas reikalingas visiems, ar tik tam tikrų rolių / tipų naudotojams.</w:t>
            </w:r>
          </w:p>
        </w:tc>
      </w:tr>
      <w:tr w:rsidR="00E1286D" w:rsidRPr="00BC4421" w14:paraId="1CBCAADC" w14:textId="77777777">
        <w:trPr>
          <w:trHeight w:val="20"/>
        </w:trPr>
        <w:tc>
          <w:tcPr>
            <w:tcW w:w="442" w:type="pct"/>
          </w:tcPr>
          <w:p w14:paraId="7881EA1C" w14:textId="77777777" w:rsidR="00E1286D" w:rsidRPr="00BC4421" w:rsidRDefault="00E1286D" w:rsidP="000F1958">
            <w:pPr>
              <w:numPr>
                <w:ilvl w:val="0"/>
                <w:numId w:val="9"/>
              </w:numPr>
              <w:spacing w:before="0"/>
              <w:ind w:left="317"/>
              <w:contextualSpacing/>
              <w:rPr>
                <w:szCs w:val="18"/>
              </w:rPr>
            </w:pPr>
          </w:p>
        </w:tc>
        <w:tc>
          <w:tcPr>
            <w:tcW w:w="4558" w:type="pct"/>
          </w:tcPr>
          <w:p w14:paraId="2AFF3C65" w14:textId="1706AA0C" w:rsidR="00E1286D" w:rsidRPr="00BC4421" w:rsidRDefault="00E1286D" w:rsidP="000F1958">
            <w:pPr>
              <w:spacing w:before="0"/>
              <w:contextualSpacing/>
              <w:rPr>
                <w:szCs w:val="18"/>
              </w:rPr>
            </w:pPr>
            <w:r w:rsidRPr="00BC4421">
              <w:rPr>
                <w:szCs w:val="18"/>
              </w:rPr>
              <w:t>Sistema turi pateikti pagrindinę informaciją apie mokyklą, naujienas, pranešimus ir kitą aktualią informaciją.</w:t>
            </w:r>
          </w:p>
        </w:tc>
      </w:tr>
      <w:tr w:rsidR="00702A79" w:rsidRPr="00BC4421" w14:paraId="64AE2507" w14:textId="77777777">
        <w:trPr>
          <w:trHeight w:val="20"/>
        </w:trPr>
        <w:tc>
          <w:tcPr>
            <w:tcW w:w="442" w:type="pct"/>
          </w:tcPr>
          <w:p w14:paraId="52E708F1" w14:textId="77777777" w:rsidR="00702A79" w:rsidRPr="00BC4421" w:rsidRDefault="00702A79" w:rsidP="000F1958">
            <w:pPr>
              <w:numPr>
                <w:ilvl w:val="0"/>
                <w:numId w:val="9"/>
              </w:numPr>
              <w:spacing w:before="0"/>
              <w:ind w:left="317"/>
              <w:contextualSpacing/>
              <w:rPr>
                <w:szCs w:val="18"/>
              </w:rPr>
            </w:pPr>
          </w:p>
        </w:tc>
        <w:tc>
          <w:tcPr>
            <w:tcW w:w="4558" w:type="pct"/>
          </w:tcPr>
          <w:p w14:paraId="044EF8DF" w14:textId="280C18AC" w:rsidR="00702A79" w:rsidRPr="00BC4421" w:rsidRDefault="00702A79" w:rsidP="000F1958">
            <w:pPr>
              <w:spacing w:before="0"/>
              <w:contextualSpacing/>
              <w:rPr>
                <w:szCs w:val="18"/>
              </w:rPr>
            </w:pPr>
            <w:r w:rsidRPr="00BC4421">
              <w:rPr>
                <w:szCs w:val="18"/>
              </w:rPr>
              <w:t>Sistema turi turėti galimybę peržiūrėti pamokų tvarkaraščius, renginių kalendorius ir kitus suplanuotus įvykius.</w:t>
            </w:r>
          </w:p>
        </w:tc>
      </w:tr>
      <w:tr w:rsidR="004C20DD" w:rsidRPr="00BC4421" w14:paraId="23785735" w14:textId="77777777">
        <w:trPr>
          <w:trHeight w:val="20"/>
        </w:trPr>
        <w:tc>
          <w:tcPr>
            <w:tcW w:w="442" w:type="pct"/>
          </w:tcPr>
          <w:p w14:paraId="4B8461AE" w14:textId="77777777" w:rsidR="004C20DD" w:rsidRPr="00BC4421" w:rsidRDefault="004C20DD" w:rsidP="000F1958">
            <w:pPr>
              <w:numPr>
                <w:ilvl w:val="0"/>
                <w:numId w:val="9"/>
              </w:numPr>
              <w:spacing w:before="0"/>
              <w:ind w:left="317"/>
              <w:contextualSpacing/>
              <w:rPr>
                <w:szCs w:val="18"/>
              </w:rPr>
            </w:pPr>
          </w:p>
        </w:tc>
        <w:tc>
          <w:tcPr>
            <w:tcW w:w="4558" w:type="pct"/>
          </w:tcPr>
          <w:p w14:paraId="30A4204F" w14:textId="230A6C0C" w:rsidR="004C20DD" w:rsidRPr="00BC4421" w:rsidRDefault="004C20DD" w:rsidP="00461EE1">
            <w:pPr>
              <w:spacing w:before="0" w:line="240" w:lineRule="auto"/>
              <w:rPr>
                <w:sz w:val="24"/>
              </w:rPr>
            </w:pPr>
            <w:r w:rsidRPr="00BC4421">
              <w:t>Sistemoje turi būti galimybė naudotojui peržiūrėti užregistruotų veiklų grafiką ir gauti priminimus apie artėjančias veiklas.</w:t>
            </w:r>
          </w:p>
        </w:tc>
      </w:tr>
      <w:tr w:rsidR="008672D0" w:rsidRPr="00BC4421" w14:paraId="7EE7C076" w14:textId="77777777">
        <w:trPr>
          <w:trHeight w:val="20"/>
        </w:trPr>
        <w:tc>
          <w:tcPr>
            <w:tcW w:w="442" w:type="pct"/>
          </w:tcPr>
          <w:p w14:paraId="47953FA8" w14:textId="77777777" w:rsidR="008672D0" w:rsidRPr="00BC4421" w:rsidRDefault="008672D0" w:rsidP="000F1958">
            <w:pPr>
              <w:numPr>
                <w:ilvl w:val="0"/>
                <w:numId w:val="9"/>
              </w:numPr>
              <w:spacing w:before="0"/>
              <w:ind w:left="317"/>
              <w:contextualSpacing/>
              <w:rPr>
                <w:szCs w:val="18"/>
              </w:rPr>
            </w:pPr>
          </w:p>
        </w:tc>
        <w:tc>
          <w:tcPr>
            <w:tcW w:w="4558" w:type="pct"/>
          </w:tcPr>
          <w:p w14:paraId="43B7D80A" w14:textId="4D9488BE" w:rsidR="008672D0" w:rsidRPr="00BC4421" w:rsidRDefault="008672D0" w:rsidP="00461EE1">
            <w:pPr>
              <w:spacing w:before="0" w:line="240" w:lineRule="auto"/>
              <w:rPr>
                <w:sz w:val="24"/>
              </w:rPr>
            </w:pPr>
            <w:r w:rsidRPr="00BC4421">
              <w:t>Sistemoje turi būti galimybė mokiniams peržiūrėti savo registracijos ir dalyvavimo istoriją.</w:t>
            </w:r>
          </w:p>
        </w:tc>
      </w:tr>
      <w:tr w:rsidR="00E80E99" w:rsidRPr="00BC4421" w14:paraId="7EE4256C" w14:textId="77777777">
        <w:trPr>
          <w:trHeight w:val="20"/>
        </w:trPr>
        <w:tc>
          <w:tcPr>
            <w:tcW w:w="442" w:type="pct"/>
          </w:tcPr>
          <w:p w14:paraId="330B6C03" w14:textId="77777777" w:rsidR="00E80E99" w:rsidRPr="00BC4421" w:rsidRDefault="00E80E99" w:rsidP="000F1958">
            <w:pPr>
              <w:numPr>
                <w:ilvl w:val="0"/>
                <w:numId w:val="9"/>
              </w:numPr>
              <w:spacing w:before="0"/>
              <w:ind w:left="317"/>
              <w:contextualSpacing/>
              <w:rPr>
                <w:szCs w:val="18"/>
              </w:rPr>
            </w:pPr>
          </w:p>
        </w:tc>
        <w:tc>
          <w:tcPr>
            <w:tcW w:w="4558" w:type="pct"/>
          </w:tcPr>
          <w:p w14:paraId="583B882E" w14:textId="5F6C25BB" w:rsidR="00E80E99" w:rsidRPr="00BC4421" w:rsidRDefault="00E80E99" w:rsidP="000F1958">
            <w:pPr>
              <w:spacing w:before="0"/>
              <w:contextualSpacing/>
              <w:rPr>
                <w:szCs w:val="18"/>
              </w:rPr>
            </w:pPr>
            <w:r w:rsidRPr="00BC4421">
              <w:rPr>
                <w:szCs w:val="18"/>
              </w:rPr>
              <w:t>Sistema turi turėti galimybę gauti pranešimus iš mokyklos, mokytojų ar kitų naudotojų.</w:t>
            </w:r>
          </w:p>
        </w:tc>
      </w:tr>
      <w:tr w:rsidR="00B875DE" w:rsidRPr="00BC4421" w14:paraId="6F5E2411" w14:textId="77777777">
        <w:trPr>
          <w:trHeight w:val="20"/>
        </w:trPr>
        <w:tc>
          <w:tcPr>
            <w:tcW w:w="442" w:type="pct"/>
          </w:tcPr>
          <w:p w14:paraId="511BCE78" w14:textId="77777777" w:rsidR="00B875DE" w:rsidRPr="00BC4421" w:rsidRDefault="00B875DE" w:rsidP="000F1958">
            <w:pPr>
              <w:numPr>
                <w:ilvl w:val="0"/>
                <w:numId w:val="9"/>
              </w:numPr>
              <w:spacing w:before="0"/>
              <w:ind w:left="317"/>
              <w:contextualSpacing/>
              <w:rPr>
                <w:szCs w:val="18"/>
              </w:rPr>
            </w:pPr>
          </w:p>
        </w:tc>
        <w:tc>
          <w:tcPr>
            <w:tcW w:w="4558" w:type="pct"/>
          </w:tcPr>
          <w:p w14:paraId="32CCA18B" w14:textId="71A845E9" w:rsidR="00B875DE" w:rsidRPr="00BC4421" w:rsidRDefault="00B875DE" w:rsidP="00461EE1">
            <w:pPr>
              <w:spacing w:before="0" w:line="240" w:lineRule="auto"/>
              <w:rPr>
                <w:sz w:val="24"/>
              </w:rPr>
            </w:pPr>
            <w:r w:rsidRPr="00BC4421">
              <w:t>Sistemoje turi būti galimybė tėvams ir globėjams registruoti vaikus į programas, būrelius ir kitas ugdymo veiklas.</w:t>
            </w:r>
          </w:p>
        </w:tc>
      </w:tr>
      <w:tr w:rsidR="00D70EAC" w:rsidRPr="00BC4421" w14:paraId="29697DCF" w14:textId="77777777">
        <w:trPr>
          <w:trHeight w:val="20"/>
        </w:trPr>
        <w:tc>
          <w:tcPr>
            <w:tcW w:w="442" w:type="pct"/>
          </w:tcPr>
          <w:p w14:paraId="00D7D582" w14:textId="77777777" w:rsidR="00D70EAC" w:rsidRPr="00BC4421" w:rsidRDefault="00D70EAC" w:rsidP="000F1958">
            <w:pPr>
              <w:numPr>
                <w:ilvl w:val="0"/>
                <w:numId w:val="9"/>
              </w:numPr>
              <w:spacing w:before="0"/>
              <w:ind w:left="317"/>
              <w:contextualSpacing/>
              <w:rPr>
                <w:szCs w:val="18"/>
              </w:rPr>
            </w:pPr>
          </w:p>
        </w:tc>
        <w:tc>
          <w:tcPr>
            <w:tcW w:w="4558" w:type="pct"/>
          </w:tcPr>
          <w:p w14:paraId="73268FD9" w14:textId="5B4F4AB5" w:rsidR="00D70EAC" w:rsidRPr="00BC4421" w:rsidRDefault="00D70EAC" w:rsidP="00B875DE">
            <w:pPr>
              <w:spacing w:before="0" w:line="240" w:lineRule="auto"/>
              <w:rPr>
                <w:sz w:val="24"/>
              </w:rPr>
            </w:pPr>
            <w:r w:rsidRPr="00BC4421">
              <w:t>Sistemoje turi būti galimybė mokiniams matyti savo pasiekimus, įvertinimus ir komentarus iš mokytojų.</w:t>
            </w:r>
          </w:p>
        </w:tc>
      </w:tr>
    </w:tbl>
    <w:p w14:paraId="54EB92D3" w14:textId="4BCE2F85" w:rsidR="002C2465" w:rsidRPr="00BC4421" w:rsidRDefault="00AD74EC" w:rsidP="00461EE1">
      <w:pPr>
        <w:pStyle w:val="Antrat4"/>
        <w:rPr>
          <w:rFonts w:hint="eastAsia"/>
        </w:rPr>
      </w:pPr>
      <w:r w:rsidRPr="00BC4421">
        <w:t>Reikalavimai atsiskaitymų moduliui</w:t>
      </w:r>
    </w:p>
    <w:tbl>
      <w:tblPr>
        <w:tblStyle w:val="CivittaTable2Purple"/>
        <w:tblW w:w="5000" w:type="pct"/>
        <w:tblLook w:val="0620" w:firstRow="1" w:lastRow="0" w:firstColumn="0" w:lastColumn="0" w:noHBand="1" w:noVBand="1"/>
      </w:tblPr>
      <w:tblGrid>
        <w:gridCol w:w="907"/>
        <w:gridCol w:w="9355"/>
      </w:tblGrid>
      <w:tr w:rsidR="002E0824" w:rsidRPr="00BC4421" w14:paraId="1F5C9FD0"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87C5182" w14:textId="77777777" w:rsidR="002E0824" w:rsidRPr="00BC4421" w:rsidRDefault="002E0824" w:rsidP="002E0824">
            <w:pPr>
              <w:spacing w:before="0"/>
              <w:rPr>
                <w:szCs w:val="18"/>
              </w:rPr>
            </w:pPr>
            <w:r w:rsidRPr="00BC4421">
              <w:rPr>
                <w:szCs w:val="18"/>
              </w:rPr>
              <w:t>Nr.</w:t>
            </w:r>
          </w:p>
        </w:tc>
        <w:tc>
          <w:tcPr>
            <w:tcW w:w="4558" w:type="pct"/>
            <w:hideMark/>
          </w:tcPr>
          <w:p w14:paraId="244FAAEA" w14:textId="77777777" w:rsidR="002E0824" w:rsidRPr="00BC4421" w:rsidRDefault="002E0824" w:rsidP="002E0824">
            <w:pPr>
              <w:spacing w:before="0"/>
              <w:rPr>
                <w:szCs w:val="18"/>
              </w:rPr>
            </w:pPr>
            <w:r w:rsidRPr="00BC4421">
              <w:rPr>
                <w:szCs w:val="18"/>
              </w:rPr>
              <w:t>Reikalavimas</w:t>
            </w:r>
          </w:p>
        </w:tc>
      </w:tr>
      <w:tr w:rsidR="002E0824" w:rsidRPr="00BC4421" w14:paraId="3F02A08F" w14:textId="77777777">
        <w:trPr>
          <w:trHeight w:val="20"/>
        </w:trPr>
        <w:tc>
          <w:tcPr>
            <w:tcW w:w="442" w:type="pct"/>
          </w:tcPr>
          <w:p w14:paraId="3F6BA902" w14:textId="77777777" w:rsidR="002E0824" w:rsidRPr="00BC4421" w:rsidRDefault="002E0824" w:rsidP="002E0824">
            <w:pPr>
              <w:numPr>
                <w:ilvl w:val="0"/>
                <w:numId w:val="9"/>
              </w:numPr>
              <w:spacing w:before="0"/>
              <w:ind w:left="317"/>
              <w:contextualSpacing/>
              <w:rPr>
                <w:szCs w:val="18"/>
              </w:rPr>
            </w:pPr>
          </w:p>
        </w:tc>
        <w:tc>
          <w:tcPr>
            <w:tcW w:w="4558" w:type="pct"/>
          </w:tcPr>
          <w:p w14:paraId="203F7F48" w14:textId="0E17448E" w:rsidR="002E0824" w:rsidRPr="00BC4421" w:rsidRDefault="007B2272" w:rsidP="002E0824">
            <w:pPr>
              <w:spacing w:before="0" w:line="240" w:lineRule="auto"/>
              <w:rPr>
                <w:szCs w:val="18"/>
              </w:rPr>
            </w:pPr>
            <w:r w:rsidRPr="00BC4421">
              <w:rPr>
                <w:szCs w:val="18"/>
              </w:rPr>
              <w:t>Sistemoje turi būti galimybė atlikti mokėjimus už teikiamas paslaugas per VIISP.</w:t>
            </w:r>
          </w:p>
        </w:tc>
      </w:tr>
      <w:tr w:rsidR="002E0824" w:rsidRPr="00BC4421" w14:paraId="18F29E90" w14:textId="77777777">
        <w:trPr>
          <w:trHeight w:val="20"/>
        </w:trPr>
        <w:tc>
          <w:tcPr>
            <w:tcW w:w="442" w:type="pct"/>
          </w:tcPr>
          <w:p w14:paraId="62D658A7" w14:textId="77777777" w:rsidR="002E0824" w:rsidRPr="00BC4421" w:rsidRDefault="002E0824" w:rsidP="002E0824">
            <w:pPr>
              <w:numPr>
                <w:ilvl w:val="0"/>
                <w:numId w:val="9"/>
              </w:numPr>
              <w:spacing w:before="0"/>
              <w:ind w:left="317"/>
              <w:contextualSpacing/>
              <w:rPr>
                <w:szCs w:val="18"/>
              </w:rPr>
            </w:pPr>
          </w:p>
        </w:tc>
        <w:tc>
          <w:tcPr>
            <w:tcW w:w="4558" w:type="pct"/>
          </w:tcPr>
          <w:p w14:paraId="1878378A" w14:textId="77777777" w:rsidR="007B2272" w:rsidRPr="00BC4421" w:rsidRDefault="007B2272" w:rsidP="007B2272">
            <w:pPr>
              <w:pStyle w:val="Sraassuenkleliais"/>
              <w:numPr>
                <w:ilvl w:val="0"/>
                <w:numId w:val="0"/>
              </w:numPr>
              <w:spacing w:before="0" w:after="0"/>
              <w:rPr>
                <w:szCs w:val="18"/>
              </w:rPr>
            </w:pPr>
            <w:r w:rsidRPr="00BC4421">
              <w:rPr>
                <w:szCs w:val="18"/>
              </w:rPr>
              <w:t xml:space="preserve">Sistemoje turi būti galimybė grupuoti mokėtinų sumų ir mokėjimų informaciją pagal paslaugų gavėją (vaiką (asmenį)) atvaizduojant: </w:t>
            </w:r>
          </w:p>
          <w:p w14:paraId="56F7587D" w14:textId="77777777" w:rsidR="007B2272" w:rsidRPr="00BC4421" w:rsidRDefault="007B2272" w:rsidP="007B2272">
            <w:pPr>
              <w:pStyle w:val="Sraassuenkleliais"/>
              <w:numPr>
                <w:ilvl w:val="0"/>
                <w:numId w:val="157"/>
              </w:numPr>
              <w:spacing w:before="0" w:after="0"/>
              <w:jc w:val="left"/>
              <w:rPr>
                <w:szCs w:val="18"/>
              </w:rPr>
            </w:pPr>
            <w:r w:rsidRPr="00BC4421">
              <w:rPr>
                <w:szCs w:val="18"/>
              </w:rPr>
              <w:t xml:space="preserve">paslaugų gavėjo  gaunamų paslaugų sąrašą; </w:t>
            </w:r>
          </w:p>
          <w:p w14:paraId="6A0A8574" w14:textId="77777777" w:rsidR="007B2272" w:rsidRPr="00BC4421" w:rsidRDefault="007B2272" w:rsidP="007B2272">
            <w:pPr>
              <w:pStyle w:val="Sraassuenkleliais"/>
              <w:numPr>
                <w:ilvl w:val="0"/>
                <w:numId w:val="157"/>
              </w:numPr>
              <w:spacing w:before="0" w:after="0"/>
              <w:jc w:val="left"/>
              <w:rPr>
                <w:szCs w:val="18"/>
              </w:rPr>
            </w:pPr>
            <w:r w:rsidRPr="00BC4421">
              <w:rPr>
                <w:szCs w:val="18"/>
              </w:rPr>
              <w:t xml:space="preserve">mokėjimų suvestinę pagal atskirą paslaugų gavėją ir bendrą mokėtiną sumą už visus  paslaugų gavėjo asmenis. </w:t>
            </w:r>
          </w:p>
          <w:p w14:paraId="5413DC2D" w14:textId="30AEAF5F" w:rsidR="002E0824" w:rsidRPr="00BC4421" w:rsidRDefault="007B2272" w:rsidP="007B2272">
            <w:pPr>
              <w:spacing w:before="0" w:line="240" w:lineRule="auto"/>
            </w:pPr>
            <w:r w:rsidRPr="00BC4421">
              <w:rPr>
                <w:szCs w:val="18"/>
              </w:rPr>
              <w:t>Grupavimas turi būti aiškus ir vizualus, nurodant kiekvieno paslaugų gavėjo gaunamų paslaugų pavadinimus, įstaigą, atsiskaitymo laikotarpį, kainas, taikomą lengvatą,  lankomumo statistiką ir mokėtiną sumą.</w:t>
            </w:r>
          </w:p>
        </w:tc>
      </w:tr>
      <w:tr w:rsidR="002E0824" w:rsidRPr="00BC4421" w14:paraId="06AD97EA" w14:textId="77777777">
        <w:trPr>
          <w:trHeight w:val="20"/>
        </w:trPr>
        <w:tc>
          <w:tcPr>
            <w:tcW w:w="442" w:type="pct"/>
          </w:tcPr>
          <w:p w14:paraId="2EB9C997" w14:textId="77777777" w:rsidR="002E0824" w:rsidRPr="00BC4421" w:rsidRDefault="002E0824" w:rsidP="002E0824">
            <w:pPr>
              <w:numPr>
                <w:ilvl w:val="0"/>
                <w:numId w:val="9"/>
              </w:numPr>
              <w:spacing w:before="0"/>
              <w:ind w:left="317"/>
              <w:contextualSpacing/>
              <w:rPr>
                <w:szCs w:val="18"/>
              </w:rPr>
            </w:pPr>
          </w:p>
        </w:tc>
        <w:tc>
          <w:tcPr>
            <w:tcW w:w="4558" w:type="pct"/>
          </w:tcPr>
          <w:p w14:paraId="5F3771C0" w14:textId="05439AB3" w:rsidR="00523E80" w:rsidRPr="00BC4421" w:rsidRDefault="00FE3ADA" w:rsidP="00523E80">
            <w:pPr>
              <w:pStyle w:val="Sraassuenkleliais"/>
              <w:numPr>
                <w:ilvl w:val="0"/>
                <w:numId w:val="0"/>
              </w:numPr>
              <w:spacing w:before="0" w:after="0"/>
              <w:ind w:left="360" w:hanging="360"/>
              <w:rPr>
                <w:szCs w:val="18"/>
              </w:rPr>
            </w:pPr>
            <w:r w:rsidRPr="00BC4421">
              <w:rPr>
                <w:szCs w:val="18"/>
              </w:rPr>
              <w:t>Sistemoje</w:t>
            </w:r>
            <w:r w:rsidR="00523E80" w:rsidRPr="00BC4421">
              <w:rPr>
                <w:szCs w:val="18"/>
              </w:rPr>
              <w:t xml:space="preserve"> turi būti galimybė matyti pilną mokėjimų istoriją, įskaitant:</w:t>
            </w:r>
          </w:p>
          <w:p w14:paraId="6D13C6D0" w14:textId="77777777" w:rsidR="00523E80" w:rsidRPr="00BC4421" w:rsidRDefault="00523E80" w:rsidP="00461EE1">
            <w:pPr>
              <w:pStyle w:val="Sraassuenkleliais"/>
              <w:numPr>
                <w:ilvl w:val="0"/>
                <w:numId w:val="301"/>
              </w:numPr>
              <w:spacing w:before="0" w:after="0"/>
              <w:rPr>
                <w:szCs w:val="18"/>
              </w:rPr>
            </w:pPr>
            <w:r w:rsidRPr="00BC4421">
              <w:rPr>
                <w:szCs w:val="18"/>
              </w:rPr>
              <w:t>Sugeneruotas sąskaitas su jų būsenomis („laukiama apmokėjimo“, „apmokėta“, „skola“).</w:t>
            </w:r>
          </w:p>
          <w:p w14:paraId="2ABF0144" w14:textId="77777777" w:rsidR="00523E80" w:rsidRPr="00BC4421" w:rsidRDefault="00523E80" w:rsidP="00461EE1">
            <w:pPr>
              <w:pStyle w:val="Sraassuenkleliais"/>
              <w:numPr>
                <w:ilvl w:val="0"/>
                <w:numId w:val="301"/>
              </w:numPr>
              <w:spacing w:before="0" w:after="0"/>
              <w:rPr>
                <w:szCs w:val="18"/>
              </w:rPr>
            </w:pPr>
            <w:r w:rsidRPr="00BC4421">
              <w:rPr>
                <w:szCs w:val="18"/>
              </w:rPr>
              <w:t>Mokėjimo operacijas (data, suma, mokėjimo būdas, banko identifikatorius).</w:t>
            </w:r>
          </w:p>
          <w:p w14:paraId="4291B723" w14:textId="77777777" w:rsidR="00523E80" w:rsidRPr="00BC4421" w:rsidRDefault="00523E80" w:rsidP="00461EE1">
            <w:pPr>
              <w:pStyle w:val="Sraassuenkleliais"/>
              <w:numPr>
                <w:ilvl w:val="0"/>
                <w:numId w:val="301"/>
              </w:numPr>
              <w:spacing w:before="0" w:after="0"/>
              <w:rPr>
                <w:sz w:val="24"/>
              </w:rPr>
            </w:pPr>
            <w:r w:rsidRPr="00BC4421">
              <w:rPr>
                <w:szCs w:val="18"/>
              </w:rPr>
              <w:t>Visus atliktus mokėjimus per pasirinktą laikotarpį (pvz., mėnesį, pusmetį, metus).</w:t>
            </w:r>
          </w:p>
          <w:p w14:paraId="28776014" w14:textId="66D2DDBE" w:rsidR="002E0824" w:rsidRPr="00BC4421" w:rsidRDefault="00523E80" w:rsidP="00461EE1">
            <w:pPr>
              <w:pStyle w:val="Sraassuenkleliais"/>
              <w:numPr>
                <w:ilvl w:val="0"/>
                <w:numId w:val="301"/>
              </w:numPr>
              <w:spacing w:before="0" w:after="0"/>
              <w:rPr>
                <w:sz w:val="24"/>
              </w:rPr>
            </w:pPr>
            <w:r w:rsidRPr="00BC4421">
              <w:rPr>
                <w:szCs w:val="18"/>
              </w:rPr>
              <w:t>Priskirtus mokėjimus ir likutį, jei buvo sumokėta daugiau ar mažiau nei reikalaujama.</w:t>
            </w:r>
          </w:p>
        </w:tc>
      </w:tr>
      <w:tr w:rsidR="002E0824" w:rsidRPr="00BC4421" w14:paraId="5061274D" w14:textId="77777777">
        <w:trPr>
          <w:trHeight w:val="20"/>
        </w:trPr>
        <w:tc>
          <w:tcPr>
            <w:tcW w:w="442" w:type="pct"/>
          </w:tcPr>
          <w:p w14:paraId="4CA9ABC5" w14:textId="77777777" w:rsidR="002E0824" w:rsidRPr="00BC4421" w:rsidRDefault="002E0824" w:rsidP="002E0824">
            <w:pPr>
              <w:numPr>
                <w:ilvl w:val="0"/>
                <w:numId w:val="9"/>
              </w:numPr>
              <w:spacing w:before="0"/>
              <w:ind w:left="317"/>
              <w:contextualSpacing/>
              <w:rPr>
                <w:szCs w:val="18"/>
              </w:rPr>
            </w:pPr>
          </w:p>
        </w:tc>
        <w:tc>
          <w:tcPr>
            <w:tcW w:w="4558" w:type="pct"/>
          </w:tcPr>
          <w:p w14:paraId="242F9483" w14:textId="72EB4AC2" w:rsidR="002E0824" w:rsidRPr="00BC4421" w:rsidRDefault="00A05027" w:rsidP="002E0824">
            <w:pPr>
              <w:spacing w:before="0" w:line="240" w:lineRule="auto"/>
              <w:rPr>
                <w:szCs w:val="18"/>
              </w:rPr>
            </w:pPr>
            <w:r w:rsidRPr="00BC4421">
              <w:rPr>
                <w:szCs w:val="18"/>
              </w:rPr>
              <w:t>Kai paslaugų gavėjas apmoka sąskaitą, CNŠIS automatiškai turi susieti  mokėjimą su atitinkamu įsipareigojimu. Jei paslaugų gavėjas apmoka per kelis mokėjimus, sistema turi paskirstyti sumas pagal neapmokėtas sąskaitas.</w:t>
            </w:r>
          </w:p>
        </w:tc>
      </w:tr>
      <w:tr w:rsidR="002E0824" w:rsidRPr="00BC4421" w14:paraId="2B4E8776" w14:textId="77777777">
        <w:trPr>
          <w:trHeight w:val="20"/>
        </w:trPr>
        <w:tc>
          <w:tcPr>
            <w:tcW w:w="442" w:type="pct"/>
          </w:tcPr>
          <w:p w14:paraId="3A2D9A47" w14:textId="77777777" w:rsidR="002E0824" w:rsidRPr="00BC4421" w:rsidRDefault="002E0824" w:rsidP="002E0824">
            <w:pPr>
              <w:numPr>
                <w:ilvl w:val="0"/>
                <w:numId w:val="9"/>
              </w:numPr>
              <w:spacing w:before="0"/>
              <w:ind w:left="317"/>
              <w:contextualSpacing/>
              <w:rPr>
                <w:szCs w:val="18"/>
              </w:rPr>
            </w:pPr>
          </w:p>
        </w:tc>
        <w:tc>
          <w:tcPr>
            <w:tcW w:w="4558" w:type="pct"/>
          </w:tcPr>
          <w:p w14:paraId="5F4E3BB8" w14:textId="77777777" w:rsidR="00B210F9" w:rsidRPr="00BC4421" w:rsidRDefault="00B210F9" w:rsidP="00B210F9">
            <w:pPr>
              <w:pStyle w:val="Sraassuenkleliais"/>
              <w:numPr>
                <w:ilvl w:val="0"/>
                <w:numId w:val="0"/>
              </w:numPr>
              <w:spacing w:before="0" w:after="0"/>
              <w:rPr>
                <w:szCs w:val="18"/>
              </w:rPr>
            </w:pPr>
            <w:r w:rsidRPr="00BC4421">
              <w:rPr>
                <w:szCs w:val="18"/>
              </w:rPr>
              <w:t>Sistema turi suteikti galimybę paslaugų gavėjams atlikti išankstinius mokėjimus (pvz., sumokėti už kelis mėnesius į priekį).</w:t>
            </w:r>
          </w:p>
          <w:p w14:paraId="5755F0F6" w14:textId="77777777" w:rsidR="00B210F9" w:rsidRPr="00BC4421" w:rsidRDefault="00B210F9" w:rsidP="00B210F9">
            <w:pPr>
              <w:pStyle w:val="Sraassuenkleliais"/>
              <w:numPr>
                <w:ilvl w:val="0"/>
                <w:numId w:val="0"/>
              </w:numPr>
              <w:spacing w:before="0" w:after="0"/>
              <w:rPr>
                <w:szCs w:val="18"/>
              </w:rPr>
            </w:pPr>
            <w:r w:rsidRPr="00BC4421">
              <w:rPr>
                <w:szCs w:val="18"/>
              </w:rPr>
              <w:t>Po avansinio mokėjimo atlikimo sistema automatiškai turi registruoti likutį ir jį priskirti būsimiems mokėjimams.</w:t>
            </w:r>
          </w:p>
          <w:p w14:paraId="02845F74" w14:textId="1709F585" w:rsidR="002E0824" w:rsidRPr="00BC4421" w:rsidRDefault="00B210F9" w:rsidP="00B210F9">
            <w:pPr>
              <w:spacing w:before="0" w:line="240" w:lineRule="auto"/>
              <w:rPr>
                <w:szCs w:val="18"/>
              </w:rPr>
            </w:pPr>
            <w:r w:rsidRPr="00BC4421">
              <w:rPr>
                <w:szCs w:val="18"/>
              </w:rPr>
              <w:t>Permoka turi būti matoma paslaugų gavėjo paskyroje, su aiškiai nurodytu mokėjimo panaudojimo grafiku (pvz., kiek mėnesių į priekį padengta). CNŠIS automatiškai turi priskirti  permoką prie naujo paslaugų gavėjo mokėjimo dokumento.</w:t>
            </w:r>
          </w:p>
        </w:tc>
      </w:tr>
      <w:tr w:rsidR="002E0824" w:rsidRPr="00BC4421" w14:paraId="585A60A0" w14:textId="77777777">
        <w:trPr>
          <w:trHeight w:val="20"/>
        </w:trPr>
        <w:tc>
          <w:tcPr>
            <w:tcW w:w="442" w:type="pct"/>
          </w:tcPr>
          <w:p w14:paraId="7EAF74AF" w14:textId="77777777" w:rsidR="002E0824" w:rsidRPr="00BC4421" w:rsidRDefault="002E0824" w:rsidP="002E0824">
            <w:pPr>
              <w:numPr>
                <w:ilvl w:val="0"/>
                <w:numId w:val="9"/>
              </w:numPr>
              <w:spacing w:before="0"/>
              <w:ind w:left="317"/>
              <w:contextualSpacing/>
              <w:rPr>
                <w:szCs w:val="18"/>
              </w:rPr>
            </w:pPr>
          </w:p>
        </w:tc>
        <w:tc>
          <w:tcPr>
            <w:tcW w:w="4558" w:type="pct"/>
          </w:tcPr>
          <w:p w14:paraId="2C1C64F9" w14:textId="76655D9E" w:rsidR="002E0824" w:rsidRPr="00BC4421" w:rsidRDefault="007A1BC3" w:rsidP="002E0824">
            <w:pPr>
              <w:spacing w:before="0" w:line="240" w:lineRule="auto"/>
              <w:rPr>
                <w:szCs w:val="18"/>
              </w:rPr>
            </w:pPr>
            <w:r w:rsidRPr="00BC4421">
              <w:rPr>
                <w:szCs w:val="18"/>
              </w:rPr>
              <w:t>Jei paslaugų gavėjas neapmoka visos sąskaitos sumos, sistema turi fiksuoti skolą. Sistema turi leisti  skolą išskaidyti į kelias dalis, jei  paslaugų teikėjas leidžia mokėjimus dalimis. Jei skola nėra padengiama nustatytais terminais, sistema turi inicijuoti papildomus įspėjimus apie pradelstus mokėjimus.</w:t>
            </w:r>
          </w:p>
        </w:tc>
      </w:tr>
      <w:tr w:rsidR="002E0824" w:rsidRPr="00BC4421" w14:paraId="513502CA" w14:textId="77777777">
        <w:trPr>
          <w:trHeight w:val="20"/>
        </w:trPr>
        <w:tc>
          <w:tcPr>
            <w:tcW w:w="442" w:type="pct"/>
          </w:tcPr>
          <w:p w14:paraId="1E39AE7F" w14:textId="77777777" w:rsidR="002E0824" w:rsidRPr="00BC4421" w:rsidRDefault="002E0824" w:rsidP="002E0824">
            <w:pPr>
              <w:numPr>
                <w:ilvl w:val="0"/>
                <w:numId w:val="9"/>
              </w:numPr>
              <w:spacing w:before="0"/>
              <w:ind w:left="317"/>
              <w:contextualSpacing/>
              <w:rPr>
                <w:szCs w:val="18"/>
              </w:rPr>
            </w:pPr>
          </w:p>
        </w:tc>
        <w:tc>
          <w:tcPr>
            <w:tcW w:w="4558" w:type="pct"/>
          </w:tcPr>
          <w:p w14:paraId="25E805D8" w14:textId="784EA631" w:rsidR="002E0824" w:rsidRPr="00BC4421" w:rsidRDefault="00404C3D" w:rsidP="002E0824">
            <w:pPr>
              <w:spacing w:before="0" w:line="240" w:lineRule="auto"/>
              <w:rPr>
                <w:szCs w:val="18"/>
              </w:rPr>
            </w:pPr>
            <w:r w:rsidRPr="00BC4421">
              <w:rPr>
                <w:szCs w:val="18"/>
              </w:rPr>
              <w:t>Sistemoje turi būti galimybė susieti tėvų paskyrą su vienu ar daugiau vaikų e-piniginėmis.</w:t>
            </w:r>
          </w:p>
        </w:tc>
      </w:tr>
      <w:tr w:rsidR="002E0824" w:rsidRPr="00BC4421" w14:paraId="1CA9E0A8" w14:textId="77777777">
        <w:trPr>
          <w:trHeight w:val="20"/>
        </w:trPr>
        <w:tc>
          <w:tcPr>
            <w:tcW w:w="442" w:type="pct"/>
          </w:tcPr>
          <w:p w14:paraId="79B8D89F" w14:textId="77777777" w:rsidR="002E0824" w:rsidRPr="00BC4421" w:rsidRDefault="002E0824" w:rsidP="002E0824">
            <w:pPr>
              <w:numPr>
                <w:ilvl w:val="0"/>
                <w:numId w:val="9"/>
              </w:numPr>
              <w:spacing w:before="0"/>
              <w:ind w:left="317"/>
              <w:contextualSpacing/>
              <w:rPr>
                <w:szCs w:val="18"/>
              </w:rPr>
            </w:pPr>
          </w:p>
        </w:tc>
        <w:tc>
          <w:tcPr>
            <w:tcW w:w="4558" w:type="pct"/>
          </w:tcPr>
          <w:p w14:paraId="435B326A" w14:textId="2DD8867D" w:rsidR="002E0824" w:rsidRPr="00BC4421" w:rsidRDefault="00F076FE" w:rsidP="002E0824">
            <w:pPr>
              <w:spacing w:before="0" w:line="240" w:lineRule="auto"/>
              <w:rPr>
                <w:szCs w:val="18"/>
              </w:rPr>
            </w:pPr>
            <w:r w:rsidRPr="00BC4421">
              <w:rPr>
                <w:szCs w:val="18"/>
              </w:rPr>
              <w:t>Sistemoje turi būti galimybė peržiūrėti kiekvieno atsiskaitymo kvitą ar patvirtinimą.</w:t>
            </w:r>
          </w:p>
        </w:tc>
      </w:tr>
      <w:tr w:rsidR="002E0824" w:rsidRPr="00BC4421" w14:paraId="2E2773EE" w14:textId="77777777">
        <w:trPr>
          <w:trHeight w:val="20"/>
        </w:trPr>
        <w:tc>
          <w:tcPr>
            <w:tcW w:w="442" w:type="pct"/>
          </w:tcPr>
          <w:p w14:paraId="3C1C3FD5" w14:textId="77777777" w:rsidR="002E0824" w:rsidRPr="00BC4421" w:rsidRDefault="002E0824" w:rsidP="002E0824">
            <w:pPr>
              <w:numPr>
                <w:ilvl w:val="0"/>
                <w:numId w:val="9"/>
              </w:numPr>
              <w:spacing w:before="0"/>
              <w:ind w:left="317"/>
              <w:contextualSpacing/>
              <w:rPr>
                <w:szCs w:val="18"/>
              </w:rPr>
            </w:pPr>
          </w:p>
        </w:tc>
        <w:tc>
          <w:tcPr>
            <w:tcW w:w="4558" w:type="pct"/>
          </w:tcPr>
          <w:p w14:paraId="22C9AE10" w14:textId="35CA93C3" w:rsidR="002E0824" w:rsidRPr="00BC4421" w:rsidRDefault="007207B8" w:rsidP="002E0824">
            <w:pPr>
              <w:spacing w:before="0" w:line="240" w:lineRule="auto"/>
              <w:rPr>
                <w:szCs w:val="18"/>
              </w:rPr>
            </w:pPr>
            <w:r w:rsidRPr="00BC4421">
              <w:rPr>
                <w:szCs w:val="18"/>
              </w:rPr>
              <w:t>Sistemoje turi būti galimybė eksportuoti atsiskaitymų istoriją į .pdf arba .xlsx formatus.</w:t>
            </w:r>
          </w:p>
        </w:tc>
      </w:tr>
    </w:tbl>
    <w:p w14:paraId="7E176E58" w14:textId="77777777" w:rsidR="002E0824" w:rsidRPr="00BC4421" w:rsidRDefault="002E0824" w:rsidP="00461EE1"/>
    <w:p w14:paraId="2215F2D1" w14:textId="4F173AED" w:rsidR="00204984" w:rsidRPr="00BC4421" w:rsidRDefault="00204984" w:rsidP="00204984">
      <w:pPr>
        <w:pStyle w:val="Antrat4"/>
        <w:rPr>
          <w:rFonts w:hint="eastAsia"/>
        </w:rPr>
      </w:pPr>
      <w:r w:rsidRPr="00BC4421">
        <w:t>Reikalavimai dokumentų teikimo ir peržiūros moduliui</w:t>
      </w:r>
    </w:p>
    <w:tbl>
      <w:tblPr>
        <w:tblStyle w:val="CivittaTable2Purple"/>
        <w:tblW w:w="5000" w:type="pct"/>
        <w:tblLook w:val="0620" w:firstRow="1" w:lastRow="0" w:firstColumn="0" w:lastColumn="0" w:noHBand="1" w:noVBand="1"/>
      </w:tblPr>
      <w:tblGrid>
        <w:gridCol w:w="907"/>
        <w:gridCol w:w="9355"/>
      </w:tblGrid>
      <w:tr w:rsidR="00204984" w:rsidRPr="00BC4421" w14:paraId="4A3A7870"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F10F9E4" w14:textId="77777777" w:rsidR="00204984" w:rsidRPr="00BC4421" w:rsidRDefault="00204984">
            <w:pPr>
              <w:spacing w:before="0"/>
              <w:rPr>
                <w:szCs w:val="18"/>
              </w:rPr>
            </w:pPr>
            <w:r w:rsidRPr="00BC4421">
              <w:rPr>
                <w:szCs w:val="18"/>
              </w:rPr>
              <w:t>Nr.</w:t>
            </w:r>
          </w:p>
        </w:tc>
        <w:tc>
          <w:tcPr>
            <w:tcW w:w="4558" w:type="pct"/>
            <w:hideMark/>
          </w:tcPr>
          <w:p w14:paraId="094F81FD" w14:textId="77777777" w:rsidR="00204984" w:rsidRPr="00BC4421" w:rsidRDefault="00204984">
            <w:pPr>
              <w:spacing w:before="0"/>
              <w:rPr>
                <w:szCs w:val="18"/>
              </w:rPr>
            </w:pPr>
            <w:r w:rsidRPr="00BC4421">
              <w:rPr>
                <w:szCs w:val="18"/>
              </w:rPr>
              <w:t>Reikalavimas</w:t>
            </w:r>
          </w:p>
        </w:tc>
      </w:tr>
      <w:tr w:rsidR="00280885" w:rsidRPr="00BC4421" w14:paraId="5EB3D411" w14:textId="77777777">
        <w:trPr>
          <w:trHeight w:val="20"/>
        </w:trPr>
        <w:tc>
          <w:tcPr>
            <w:tcW w:w="442" w:type="pct"/>
          </w:tcPr>
          <w:p w14:paraId="42EA1FC9" w14:textId="77777777" w:rsidR="00280885" w:rsidRPr="00BC4421" w:rsidRDefault="00280885">
            <w:pPr>
              <w:pStyle w:val="Sraopastraipa"/>
              <w:numPr>
                <w:ilvl w:val="0"/>
                <w:numId w:val="9"/>
              </w:numPr>
              <w:spacing w:before="0"/>
              <w:ind w:left="317"/>
              <w:rPr>
                <w:szCs w:val="18"/>
              </w:rPr>
            </w:pPr>
          </w:p>
        </w:tc>
        <w:tc>
          <w:tcPr>
            <w:tcW w:w="4558" w:type="pct"/>
          </w:tcPr>
          <w:p w14:paraId="2AD23E7C" w14:textId="5B5C1D3C" w:rsidR="00280885" w:rsidRPr="00BC4421" w:rsidRDefault="00CB5E44" w:rsidP="00461EE1">
            <w:pPr>
              <w:spacing w:before="0" w:line="240" w:lineRule="auto"/>
              <w:rPr>
                <w:sz w:val="24"/>
              </w:rPr>
            </w:pPr>
            <w:r w:rsidRPr="00BC4421">
              <w:t>Sistema turi turėti galimybę paslaugų gavėjams įkelti dokumentus į sistemą, nurodant dokumento tipą, pavadinimą, datą ir kitus reikiamus metaduomenis.</w:t>
            </w:r>
          </w:p>
        </w:tc>
      </w:tr>
      <w:tr w:rsidR="00726C91" w:rsidRPr="00BC4421" w14:paraId="5F962F48" w14:textId="77777777">
        <w:trPr>
          <w:trHeight w:val="20"/>
        </w:trPr>
        <w:tc>
          <w:tcPr>
            <w:tcW w:w="442" w:type="pct"/>
          </w:tcPr>
          <w:p w14:paraId="3330A7C1" w14:textId="77777777" w:rsidR="00726C91" w:rsidRPr="00BC4421" w:rsidRDefault="00726C91">
            <w:pPr>
              <w:pStyle w:val="Sraopastraipa"/>
              <w:numPr>
                <w:ilvl w:val="0"/>
                <w:numId w:val="9"/>
              </w:numPr>
              <w:spacing w:before="0"/>
              <w:ind w:left="317"/>
              <w:rPr>
                <w:szCs w:val="18"/>
              </w:rPr>
            </w:pPr>
          </w:p>
        </w:tc>
        <w:tc>
          <w:tcPr>
            <w:tcW w:w="4558" w:type="pct"/>
          </w:tcPr>
          <w:p w14:paraId="6CA0602A" w14:textId="5E554821" w:rsidR="00726C91" w:rsidRPr="00BC4421" w:rsidRDefault="00726C91" w:rsidP="00E70DA6">
            <w:pPr>
              <w:spacing w:before="0" w:line="240" w:lineRule="auto"/>
            </w:pPr>
            <w:r w:rsidRPr="00BC4421">
              <w:t>Sistemoje turi būti galimybė teikti dokumentus pildant prašymus</w:t>
            </w:r>
            <w:r w:rsidR="00461657" w:rsidRPr="00BC4421">
              <w:t xml:space="preserve">, bei pagal prašymo tipą nustatyti reikalavimus, kokie dokumentai turi būti pateikti. Pvz. teikiant prašymą </w:t>
            </w:r>
            <w:r w:rsidR="00A014FE" w:rsidRPr="00BC4421">
              <w:t xml:space="preserve">pedagoginei </w:t>
            </w:r>
            <w:r w:rsidR="00461657" w:rsidRPr="00BC4421">
              <w:t xml:space="preserve">psichologinei </w:t>
            </w:r>
            <w:r w:rsidR="00A014FE" w:rsidRPr="00BC4421">
              <w:t>tarnybai turi būti nurodoma, kad su prašymu turi būti pateikti tam prašymui aktualūs dokumentai</w:t>
            </w:r>
            <w:r w:rsidR="00160420" w:rsidRPr="00BC4421">
              <w:t>.</w:t>
            </w:r>
          </w:p>
        </w:tc>
      </w:tr>
      <w:tr w:rsidR="00280885" w:rsidRPr="00BC4421" w14:paraId="642C6058" w14:textId="77777777">
        <w:trPr>
          <w:trHeight w:val="20"/>
        </w:trPr>
        <w:tc>
          <w:tcPr>
            <w:tcW w:w="442" w:type="pct"/>
          </w:tcPr>
          <w:p w14:paraId="57C15B2C" w14:textId="77777777" w:rsidR="00280885" w:rsidRPr="00BC4421" w:rsidRDefault="00280885">
            <w:pPr>
              <w:pStyle w:val="Sraopastraipa"/>
              <w:numPr>
                <w:ilvl w:val="0"/>
                <w:numId w:val="9"/>
              </w:numPr>
              <w:spacing w:before="0"/>
              <w:ind w:left="317"/>
              <w:rPr>
                <w:szCs w:val="18"/>
              </w:rPr>
            </w:pPr>
          </w:p>
        </w:tc>
        <w:tc>
          <w:tcPr>
            <w:tcW w:w="4558" w:type="pct"/>
          </w:tcPr>
          <w:p w14:paraId="2FD39CA0" w14:textId="50168C04" w:rsidR="00280885" w:rsidRPr="00BC4421" w:rsidRDefault="00726C91" w:rsidP="00461EE1">
            <w:pPr>
              <w:spacing w:before="0" w:line="240" w:lineRule="auto"/>
              <w:rPr>
                <w:sz w:val="24"/>
              </w:rPr>
            </w:pPr>
            <w:r w:rsidRPr="00BC4421">
              <w:t>Sistema turi automatiškai patikrinti, ar visi privalomi laukai yra užpildyti prieš pateikiant dokumentą.</w:t>
            </w:r>
          </w:p>
        </w:tc>
      </w:tr>
      <w:tr w:rsidR="00280885" w:rsidRPr="00BC4421" w14:paraId="7293F3BB" w14:textId="77777777">
        <w:trPr>
          <w:trHeight w:val="20"/>
        </w:trPr>
        <w:tc>
          <w:tcPr>
            <w:tcW w:w="442" w:type="pct"/>
          </w:tcPr>
          <w:p w14:paraId="0B147C92" w14:textId="77777777" w:rsidR="00280885" w:rsidRPr="00BC4421" w:rsidRDefault="00280885">
            <w:pPr>
              <w:pStyle w:val="Sraopastraipa"/>
              <w:numPr>
                <w:ilvl w:val="0"/>
                <w:numId w:val="9"/>
              </w:numPr>
              <w:spacing w:before="0"/>
              <w:ind w:left="317"/>
              <w:rPr>
                <w:szCs w:val="18"/>
              </w:rPr>
            </w:pPr>
          </w:p>
        </w:tc>
        <w:tc>
          <w:tcPr>
            <w:tcW w:w="4558" w:type="pct"/>
          </w:tcPr>
          <w:p w14:paraId="2BFBB678" w14:textId="7D125CA5" w:rsidR="00280885" w:rsidRPr="00BC4421" w:rsidRDefault="0023214E" w:rsidP="00461EE1">
            <w:pPr>
              <w:spacing w:before="0" w:line="240" w:lineRule="auto"/>
              <w:rPr>
                <w:sz w:val="24"/>
              </w:rPr>
            </w:pPr>
            <w:r w:rsidRPr="00BC4421">
              <w:t>Sistemoje turi būti galimybė pridėti papildomus dokumentus prie jau pateikto dokumento.</w:t>
            </w:r>
          </w:p>
        </w:tc>
      </w:tr>
      <w:tr w:rsidR="00280885" w:rsidRPr="00BC4421" w14:paraId="764651E7" w14:textId="77777777">
        <w:trPr>
          <w:trHeight w:val="20"/>
        </w:trPr>
        <w:tc>
          <w:tcPr>
            <w:tcW w:w="442" w:type="pct"/>
          </w:tcPr>
          <w:p w14:paraId="55F191B7" w14:textId="77777777" w:rsidR="00280885" w:rsidRPr="00BC4421" w:rsidRDefault="00280885">
            <w:pPr>
              <w:pStyle w:val="Sraopastraipa"/>
              <w:numPr>
                <w:ilvl w:val="0"/>
                <w:numId w:val="9"/>
              </w:numPr>
              <w:spacing w:before="0"/>
              <w:ind w:left="317"/>
              <w:rPr>
                <w:szCs w:val="18"/>
              </w:rPr>
            </w:pPr>
          </w:p>
        </w:tc>
        <w:tc>
          <w:tcPr>
            <w:tcW w:w="4558" w:type="pct"/>
          </w:tcPr>
          <w:p w14:paraId="2F6FFCE9" w14:textId="25709F47" w:rsidR="00280885" w:rsidRPr="00BC4421" w:rsidRDefault="0023214E" w:rsidP="00461EE1">
            <w:pPr>
              <w:spacing w:before="0" w:line="240" w:lineRule="auto"/>
              <w:rPr>
                <w:sz w:val="24"/>
              </w:rPr>
            </w:pPr>
            <w:r w:rsidRPr="00BC4421">
              <w:t>Sistemoje turi būti galimybė peržiūrėti pateiktų dokumentų būseną (pvz., "Peržiūrimas", "Patvirtintas", "Atmestas").</w:t>
            </w:r>
          </w:p>
        </w:tc>
      </w:tr>
      <w:tr w:rsidR="005619AB" w:rsidRPr="00BC4421" w14:paraId="7F6CE539" w14:textId="77777777">
        <w:trPr>
          <w:trHeight w:val="20"/>
        </w:trPr>
        <w:tc>
          <w:tcPr>
            <w:tcW w:w="442" w:type="pct"/>
          </w:tcPr>
          <w:p w14:paraId="11A6379F" w14:textId="77777777" w:rsidR="005619AB" w:rsidRPr="00BC4421" w:rsidRDefault="005619AB">
            <w:pPr>
              <w:pStyle w:val="Sraopastraipa"/>
              <w:numPr>
                <w:ilvl w:val="0"/>
                <w:numId w:val="9"/>
              </w:numPr>
              <w:spacing w:before="0"/>
              <w:ind w:left="317"/>
              <w:rPr>
                <w:szCs w:val="18"/>
              </w:rPr>
            </w:pPr>
          </w:p>
        </w:tc>
        <w:tc>
          <w:tcPr>
            <w:tcW w:w="4558" w:type="pct"/>
          </w:tcPr>
          <w:p w14:paraId="30B08862" w14:textId="1D25F8EB" w:rsidR="005619AB" w:rsidRPr="00BC4421" w:rsidRDefault="005619AB" w:rsidP="0023214E">
            <w:pPr>
              <w:spacing w:before="0" w:line="240" w:lineRule="auto"/>
              <w:rPr>
                <w:sz w:val="24"/>
              </w:rPr>
            </w:pPr>
            <w:r w:rsidRPr="00BC4421">
              <w:t>Sistemoje turi būti galimybė gauti automatinius pranešimus (el. paštu, sisteminiais pranešimais) apie dokumentų būsenos pasikeitimus.</w:t>
            </w:r>
          </w:p>
        </w:tc>
      </w:tr>
      <w:tr w:rsidR="00280885" w:rsidRPr="00BC4421" w14:paraId="1B1F0435" w14:textId="77777777">
        <w:trPr>
          <w:trHeight w:val="20"/>
        </w:trPr>
        <w:tc>
          <w:tcPr>
            <w:tcW w:w="442" w:type="pct"/>
          </w:tcPr>
          <w:p w14:paraId="3C56CA05" w14:textId="77777777" w:rsidR="00280885" w:rsidRPr="00BC4421" w:rsidRDefault="00280885">
            <w:pPr>
              <w:pStyle w:val="Sraopastraipa"/>
              <w:numPr>
                <w:ilvl w:val="0"/>
                <w:numId w:val="9"/>
              </w:numPr>
              <w:spacing w:before="0"/>
              <w:ind w:left="317"/>
              <w:rPr>
                <w:szCs w:val="18"/>
              </w:rPr>
            </w:pPr>
          </w:p>
        </w:tc>
        <w:tc>
          <w:tcPr>
            <w:tcW w:w="4558" w:type="pct"/>
          </w:tcPr>
          <w:p w14:paraId="6890EE9E" w14:textId="2BC47558" w:rsidR="00280885" w:rsidRPr="00BC4421" w:rsidRDefault="005619AB" w:rsidP="00461EE1">
            <w:pPr>
              <w:spacing w:before="0" w:line="240" w:lineRule="auto"/>
              <w:rPr>
                <w:sz w:val="24"/>
              </w:rPr>
            </w:pPr>
            <w:r w:rsidRPr="00BC4421">
              <w:t>Sistemoje turi būti galimybė atsisiųsti pateiktus ir patvirtintus dokumentus.</w:t>
            </w:r>
          </w:p>
        </w:tc>
      </w:tr>
      <w:tr w:rsidR="00280885" w:rsidRPr="00BC4421" w14:paraId="6FD535ED" w14:textId="77777777">
        <w:trPr>
          <w:trHeight w:val="20"/>
        </w:trPr>
        <w:tc>
          <w:tcPr>
            <w:tcW w:w="442" w:type="pct"/>
          </w:tcPr>
          <w:p w14:paraId="3B4007B6" w14:textId="77777777" w:rsidR="00280885" w:rsidRPr="00BC4421" w:rsidRDefault="00280885">
            <w:pPr>
              <w:pStyle w:val="Sraopastraipa"/>
              <w:numPr>
                <w:ilvl w:val="0"/>
                <w:numId w:val="9"/>
              </w:numPr>
              <w:spacing w:before="0"/>
              <w:ind w:left="317"/>
              <w:rPr>
                <w:szCs w:val="18"/>
              </w:rPr>
            </w:pPr>
          </w:p>
        </w:tc>
        <w:tc>
          <w:tcPr>
            <w:tcW w:w="4558" w:type="pct"/>
          </w:tcPr>
          <w:p w14:paraId="2274A471" w14:textId="3B289346" w:rsidR="00280885" w:rsidRPr="00BC4421" w:rsidRDefault="005619AB" w:rsidP="00461EE1">
            <w:pPr>
              <w:spacing w:before="0" w:line="240" w:lineRule="auto"/>
              <w:rPr>
                <w:sz w:val="24"/>
              </w:rPr>
            </w:pPr>
            <w:r w:rsidRPr="00BC4421">
              <w:t>Sistemoje turi būti galimybė koreguoti atmestą dokumentą ir pateikti jį iš naujo.</w:t>
            </w:r>
          </w:p>
        </w:tc>
      </w:tr>
      <w:tr w:rsidR="00280885" w:rsidRPr="00BC4421" w14:paraId="657CFBAA" w14:textId="77777777">
        <w:trPr>
          <w:trHeight w:val="20"/>
        </w:trPr>
        <w:tc>
          <w:tcPr>
            <w:tcW w:w="442" w:type="pct"/>
          </w:tcPr>
          <w:p w14:paraId="3933470E" w14:textId="77777777" w:rsidR="00280885" w:rsidRPr="00BC4421" w:rsidRDefault="00280885">
            <w:pPr>
              <w:pStyle w:val="Sraopastraipa"/>
              <w:numPr>
                <w:ilvl w:val="0"/>
                <w:numId w:val="9"/>
              </w:numPr>
              <w:spacing w:before="0"/>
              <w:ind w:left="317"/>
              <w:rPr>
                <w:szCs w:val="18"/>
              </w:rPr>
            </w:pPr>
          </w:p>
        </w:tc>
        <w:tc>
          <w:tcPr>
            <w:tcW w:w="4558" w:type="pct"/>
          </w:tcPr>
          <w:p w14:paraId="7F39BFB8" w14:textId="0C248F43" w:rsidR="00280885" w:rsidRPr="00BC4421" w:rsidRDefault="001F147C" w:rsidP="00461EE1">
            <w:pPr>
              <w:spacing w:before="0" w:line="240" w:lineRule="auto"/>
              <w:rPr>
                <w:sz w:val="24"/>
              </w:rPr>
            </w:pPr>
            <w:r w:rsidRPr="00BC4421">
              <w:t xml:space="preserve">Sistemoje turi būti galimybė atšaukti pateiktą dokumentą, jei jo peržiūra dar nepradėta (jeigu būsena dar nepakeista į „peržiūrimas“). </w:t>
            </w:r>
          </w:p>
        </w:tc>
      </w:tr>
      <w:tr w:rsidR="00280885" w:rsidRPr="00BC4421" w14:paraId="525B1CEC" w14:textId="77777777">
        <w:trPr>
          <w:trHeight w:val="20"/>
        </w:trPr>
        <w:tc>
          <w:tcPr>
            <w:tcW w:w="442" w:type="pct"/>
          </w:tcPr>
          <w:p w14:paraId="181BC8AB" w14:textId="77777777" w:rsidR="00280885" w:rsidRPr="00BC4421" w:rsidRDefault="00280885">
            <w:pPr>
              <w:pStyle w:val="Sraopastraipa"/>
              <w:numPr>
                <w:ilvl w:val="0"/>
                <w:numId w:val="9"/>
              </w:numPr>
              <w:spacing w:before="0"/>
              <w:ind w:left="317"/>
              <w:rPr>
                <w:szCs w:val="18"/>
              </w:rPr>
            </w:pPr>
          </w:p>
        </w:tc>
        <w:tc>
          <w:tcPr>
            <w:tcW w:w="4558" w:type="pct"/>
          </w:tcPr>
          <w:p w14:paraId="7CEE05A2" w14:textId="50755317" w:rsidR="00280885" w:rsidRPr="00BC4421" w:rsidRDefault="0057557E">
            <w:pPr>
              <w:pStyle w:val="Sraassuenkleliais"/>
              <w:numPr>
                <w:ilvl w:val="0"/>
                <w:numId w:val="0"/>
              </w:numPr>
              <w:spacing w:before="0" w:after="0"/>
              <w:rPr>
                <w:szCs w:val="18"/>
              </w:rPr>
            </w:pPr>
            <w:r w:rsidRPr="00BC4421">
              <w:rPr>
                <w:szCs w:val="18"/>
              </w:rPr>
              <w:t xml:space="preserve">Sistema turi turėti galimybę paslaugų gavėjams peržiūrėti savo įkeltų dokumentų sąrašą, filtruojant pagal dokumento tipą, datą, būseną.  </w:t>
            </w:r>
          </w:p>
        </w:tc>
      </w:tr>
      <w:tr w:rsidR="0057557E" w:rsidRPr="00BC4421" w14:paraId="1ED45400" w14:textId="77777777">
        <w:trPr>
          <w:trHeight w:val="20"/>
        </w:trPr>
        <w:tc>
          <w:tcPr>
            <w:tcW w:w="442" w:type="pct"/>
          </w:tcPr>
          <w:p w14:paraId="15537E28" w14:textId="77777777" w:rsidR="0057557E" w:rsidRPr="00BC4421" w:rsidRDefault="0057557E">
            <w:pPr>
              <w:pStyle w:val="Sraopastraipa"/>
              <w:numPr>
                <w:ilvl w:val="0"/>
                <w:numId w:val="9"/>
              </w:numPr>
              <w:spacing w:before="0"/>
              <w:ind w:left="317"/>
              <w:rPr>
                <w:szCs w:val="18"/>
              </w:rPr>
            </w:pPr>
          </w:p>
        </w:tc>
        <w:tc>
          <w:tcPr>
            <w:tcW w:w="4558" w:type="pct"/>
          </w:tcPr>
          <w:p w14:paraId="3F1B8BF0" w14:textId="40391FB5" w:rsidR="0057557E" w:rsidRPr="00BC4421" w:rsidRDefault="004D3DE7">
            <w:pPr>
              <w:pStyle w:val="Sraassuenkleliais"/>
              <w:numPr>
                <w:ilvl w:val="0"/>
                <w:numId w:val="0"/>
              </w:numPr>
              <w:spacing w:before="0" w:after="0"/>
              <w:rPr>
                <w:szCs w:val="18"/>
              </w:rPr>
            </w:pPr>
            <w:r w:rsidRPr="00BC4421">
              <w:rPr>
                <w:szCs w:val="18"/>
              </w:rPr>
              <w:t xml:space="preserve">Sistema turi turėti galimybę paslaugų gavėjams gauti priminimus apie artėjančius dokumentų pateikimo terminus, pvz. </w:t>
            </w:r>
            <w:r w:rsidR="00C83801" w:rsidRPr="00BC4421">
              <w:rPr>
                <w:szCs w:val="18"/>
              </w:rPr>
              <w:t xml:space="preserve">jeigu jau pateiktiems dokumentams yra reikalingos korekcijos, </w:t>
            </w:r>
            <w:r w:rsidR="007D7D6F" w:rsidRPr="00BC4421">
              <w:rPr>
                <w:szCs w:val="18"/>
              </w:rPr>
              <w:t>kurios turi būti atliktos per tam tikrą laiką.</w:t>
            </w:r>
          </w:p>
        </w:tc>
      </w:tr>
    </w:tbl>
    <w:p w14:paraId="1C01F64D" w14:textId="77777777" w:rsidR="00204984" w:rsidRPr="00BC4421" w:rsidRDefault="00204984" w:rsidP="00204984">
      <w:pPr>
        <w:spacing w:before="0" w:after="0"/>
      </w:pPr>
    </w:p>
    <w:p w14:paraId="6DB66DC3" w14:textId="7A68B258" w:rsidR="000363D7" w:rsidRPr="00BC4421" w:rsidRDefault="000363D7" w:rsidP="000363D7">
      <w:pPr>
        <w:pStyle w:val="Antrat4"/>
        <w:rPr>
          <w:rFonts w:hint="eastAsia"/>
        </w:rPr>
      </w:pPr>
      <w:r w:rsidRPr="00BC4421">
        <w:t xml:space="preserve">Reikalavimai </w:t>
      </w:r>
      <w:r w:rsidR="00D25D7F" w:rsidRPr="00BC4421">
        <w:t>lankomumo ir pasiekimų valdymo</w:t>
      </w:r>
      <w:r w:rsidRPr="00BC4421">
        <w:t xml:space="preserve"> moduliui</w:t>
      </w:r>
    </w:p>
    <w:tbl>
      <w:tblPr>
        <w:tblStyle w:val="CivittaTable2Purple"/>
        <w:tblW w:w="5000" w:type="pct"/>
        <w:tblLook w:val="0620" w:firstRow="1" w:lastRow="0" w:firstColumn="0" w:lastColumn="0" w:noHBand="1" w:noVBand="1"/>
      </w:tblPr>
      <w:tblGrid>
        <w:gridCol w:w="907"/>
        <w:gridCol w:w="9355"/>
      </w:tblGrid>
      <w:tr w:rsidR="000363D7" w:rsidRPr="00BC4421" w14:paraId="5DFBE869"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A9DD365" w14:textId="77777777" w:rsidR="000363D7" w:rsidRPr="00BC4421" w:rsidRDefault="000363D7">
            <w:pPr>
              <w:spacing w:before="0"/>
              <w:rPr>
                <w:szCs w:val="20"/>
              </w:rPr>
            </w:pPr>
            <w:r w:rsidRPr="00BC4421">
              <w:rPr>
                <w:szCs w:val="20"/>
              </w:rPr>
              <w:t>Nr.</w:t>
            </w:r>
          </w:p>
        </w:tc>
        <w:tc>
          <w:tcPr>
            <w:tcW w:w="4558" w:type="pct"/>
            <w:hideMark/>
          </w:tcPr>
          <w:p w14:paraId="63C37F6A" w14:textId="77777777" w:rsidR="000363D7" w:rsidRPr="00BC4421" w:rsidRDefault="000363D7">
            <w:pPr>
              <w:spacing w:before="0"/>
              <w:rPr>
                <w:szCs w:val="20"/>
              </w:rPr>
            </w:pPr>
            <w:r w:rsidRPr="00BC4421">
              <w:rPr>
                <w:szCs w:val="20"/>
              </w:rPr>
              <w:t>Reikalavimas</w:t>
            </w:r>
          </w:p>
        </w:tc>
      </w:tr>
      <w:tr w:rsidR="000363D7" w:rsidRPr="00BC4421" w14:paraId="440308E0" w14:textId="77777777">
        <w:trPr>
          <w:trHeight w:val="20"/>
        </w:trPr>
        <w:tc>
          <w:tcPr>
            <w:tcW w:w="442" w:type="pct"/>
            <w:hideMark/>
          </w:tcPr>
          <w:p w14:paraId="240FFB5C" w14:textId="77777777" w:rsidR="000363D7" w:rsidRPr="00BC4421" w:rsidRDefault="000363D7">
            <w:pPr>
              <w:pStyle w:val="Sraopastraipa"/>
              <w:numPr>
                <w:ilvl w:val="0"/>
                <w:numId w:val="9"/>
              </w:numPr>
              <w:spacing w:before="0"/>
              <w:ind w:left="317"/>
              <w:rPr>
                <w:szCs w:val="20"/>
              </w:rPr>
            </w:pPr>
          </w:p>
        </w:tc>
        <w:tc>
          <w:tcPr>
            <w:tcW w:w="4558" w:type="pct"/>
            <w:hideMark/>
          </w:tcPr>
          <w:p w14:paraId="142AAB87" w14:textId="0C6E7A7F" w:rsidR="000363D7" w:rsidRPr="00BC4421" w:rsidRDefault="000363D7">
            <w:pPr>
              <w:pStyle w:val="Sraassuenkleliais"/>
              <w:numPr>
                <w:ilvl w:val="0"/>
                <w:numId w:val="0"/>
              </w:numPr>
              <w:spacing w:before="0" w:after="0"/>
              <w:rPr>
                <w:szCs w:val="20"/>
              </w:rPr>
            </w:pPr>
            <w:r w:rsidRPr="00BC4421">
              <w:rPr>
                <w:szCs w:val="20"/>
              </w:rPr>
              <w:t xml:space="preserve">Sistema turi užtikrinti, kad Išorinio naudojimo modulio naudotojai galėtų naudotis </w:t>
            </w:r>
            <w:r w:rsidR="008330B3" w:rsidRPr="00BC4421">
              <w:rPr>
                <w:szCs w:val="20"/>
              </w:rPr>
              <w:t xml:space="preserve">lankomumo ir pasiekimų </w:t>
            </w:r>
            <w:r w:rsidR="00456D8F" w:rsidRPr="00BC4421">
              <w:rPr>
                <w:szCs w:val="20"/>
              </w:rPr>
              <w:t xml:space="preserve">valdymo </w:t>
            </w:r>
            <w:r w:rsidRPr="00BC4421">
              <w:rPr>
                <w:szCs w:val="20"/>
              </w:rPr>
              <w:t xml:space="preserve"> funkcionalumais, įskaitant </w:t>
            </w:r>
            <w:r w:rsidR="008B29AF" w:rsidRPr="00BC4421">
              <w:rPr>
                <w:szCs w:val="20"/>
              </w:rPr>
              <w:t>paslaugų</w:t>
            </w:r>
            <w:r w:rsidR="00E36269" w:rsidRPr="00BC4421">
              <w:rPr>
                <w:szCs w:val="20"/>
              </w:rPr>
              <w:t xml:space="preserve"> gavėjo </w:t>
            </w:r>
            <w:r w:rsidRPr="00BC4421">
              <w:rPr>
                <w:szCs w:val="20"/>
              </w:rPr>
              <w:t>duomenų peržiūrą, lankomumo</w:t>
            </w:r>
            <w:r w:rsidR="00E36269" w:rsidRPr="00BC4421">
              <w:rPr>
                <w:szCs w:val="20"/>
              </w:rPr>
              <w:t xml:space="preserve"> ir pažangumo</w:t>
            </w:r>
            <w:r w:rsidRPr="00BC4421">
              <w:rPr>
                <w:szCs w:val="20"/>
              </w:rPr>
              <w:t xml:space="preserve"> fiksavimą, užsiėmimų tvarkaraščius ir kitą svarbią informaciją.</w:t>
            </w:r>
          </w:p>
        </w:tc>
      </w:tr>
      <w:tr w:rsidR="00C01679" w:rsidRPr="00BC4421" w14:paraId="7E6FD172" w14:textId="77777777">
        <w:trPr>
          <w:trHeight w:val="20"/>
        </w:trPr>
        <w:tc>
          <w:tcPr>
            <w:tcW w:w="442" w:type="pct"/>
          </w:tcPr>
          <w:p w14:paraId="11B32860" w14:textId="77777777" w:rsidR="00C01679" w:rsidRPr="00BC4421" w:rsidRDefault="00C01679">
            <w:pPr>
              <w:pStyle w:val="Sraopastraipa"/>
              <w:numPr>
                <w:ilvl w:val="0"/>
                <w:numId w:val="9"/>
              </w:numPr>
              <w:spacing w:before="0"/>
              <w:ind w:left="317"/>
              <w:rPr>
                <w:szCs w:val="20"/>
              </w:rPr>
            </w:pPr>
          </w:p>
        </w:tc>
        <w:tc>
          <w:tcPr>
            <w:tcW w:w="4558" w:type="pct"/>
          </w:tcPr>
          <w:p w14:paraId="2120B295" w14:textId="394ABC64" w:rsidR="00C01679" w:rsidRPr="00BC4421" w:rsidRDefault="008F382D" w:rsidP="00461EE1">
            <w:pPr>
              <w:spacing w:before="0" w:line="240" w:lineRule="auto"/>
              <w:rPr>
                <w:sz w:val="24"/>
              </w:rPr>
            </w:pPr>
            <w:r w:rsidRPr="00BC4421">
              <w:t xml:space="preserve">Sistemoje turi būti galimybė nuskenuoti </w:t>
            </w:r>
            <w:r w:rsidR="00EB4009" w:rsidRPr="00BC4421">
              <w:t xml:space="preserve">pateiktą </w:t>
            </w:r>
            <w:r w:rsidR="00BD3E4B" w:rsidRPr="00BC4421">
              <w:t xml:space="preserve">elektroninį mokinio pažymėjimą, </w:t>
            </w:r>
            <w:r w:rsidRPr="00BC4421">
              <w:t xml:space="preserve">QR kodą </w:t>
            </w:r>
            <w:r w:rsidR="00EB4009" w:rsidRPr="00BC4421">
              <w:t xml:space="preserve">ir užfiksuoti </w:t>
            </w:r>
            <w:r w:rsidR="00BD3E4B" w:rsidRPr="00BC4421">
              <w:t>paslaugų gavėjo dalyvavimą neformaliojo švietimo veikloje</w:t>
            </w:r>
            <w:r w:rsidRPr="00BC4421">
              <w:t>.</w:t>
            </w:r>
          </w:p>
        </w:tc>
      </w:tr>
      <w:tr w:rsidR="00F0214E" w:rsidRPr="00BC4421" w14:paraId="280B5991" w14:textId="77777777">
        <w:trPr>
          <w:trHeight w:val="20"/>
        </w:trPr>
        <w:tc>
          <w:tcPr>
            <w:tcW w:w="442" w:type="pct"/>
          </w:tcPr>
          <w:p w14:paraId="474CF2F4" w14:textId="77777777" w:rsidR="00F0214E" w:rsidRPr="00BC4421" w:rsidRDefault="00F0214E">
            <w:pPr>
              <w:pStyle w:val="Sraopastraipa"/>
              <w:numPr>
                <w:ilvl w:val="0"/>
                <w:numId w:val="9"/>
              </w:numPr>
              <w:spacing w:before="0"/>
              <w:ind w:left="317"/>
              <w:rPr>
                <w:szCs w:val="20"/>
              </w:rPr>
            </w:pPr>
          </w:p>
        </w:tc>
        <w:tc>
          <w:tcPr>
            <w:tcW w:w="4558" w:type="pct"/>
          </w:tcPr>
          <w:p w14:paraId="6E114830" w14:textId="366EBA5F" w:rsidR="00F0214E" w:rsidRPr="00BC4421" w:rsidRDefault="00D800FB" w:rsidP="00461EE1">
            <w:pPr>
              <w:spacing w:before="0" w:line="240" w:lineRule="auto"/>
              <w:rPr>
                <w:sz w:val="24"/>
              </w:rPr>
            </w:pPr>
            <w:r w:rsidRPr="00BC4421">
              <w:t>Sistemoje turi būti galimybė</w:t>
            </w:r>
            <w:r w:rsidR="00BD3E4B" w:rsidRPr="00BC4421">
              <w:t xml:space="preserve"> tėvams/globėjams</w:t>
            </w:r>
            <w:r w:rsidRPr="00BC4421">
              <w:t xml:space="preserve"> pateisinti</w:t>
            </w:r>
            <w:r w:rsidR="00BD3E4B" w:rsidRPr="00BC4421">
              <w:t xml:space="preserve"> vaiko</w:t>
            </w:r>
            <w:r w:rsidRPr="00BC4421">
              <w:t xml:space="preserve"> neatvykimus, nurodant priežastį ir pridedant dokumentus.</w:t>
            </w:r>
          </w:p>
        </w:tc>
      </w:tr>
      <w:tr w:rsidR="000363D7" w:rsidRPr="00BC4421" w14:paraId="20EFFAA1" w14:textId="77777777">
        <w:trPr>
          <w:trHeight w:val="20"/>
        </w:trPr>
        <w:tc>
          <w:tcPr>
            <w:tcW w:w="442" w:type="pct"/>
          </w:tcPr>
          <w:p w14:paraId="43784102" w14:textId="77777777" w:rsidR="000363D7" w:rsidRPr="00BC4421" w:rsidRDefault="000363D7">
            <w:pPr>
              <w:pStyle w:val="Sraopastraipa"/>
              <w:numPr>
                <w:ilvl w:val="0"/>
                <w:numId w:val="9"/>
              </w:numPr>
              <w:spacing w:before="0"/>
              <w:ind w:left="317"/>
              <w:rPr>
                <w:szCs w:val="20"/>
              </w:rPr>
            </w:pPr>
          </w:p>
        </w:tc>
        <w:tc>
          <w:tcPr>
            <w:tcW w:w="4558" w:type="pct"/>
          </w:tcPr>
          <w:p w14:paraId="7762B613" w14:textId="33237A95" w:rsidR="000363D7" w:rsidRPr="00BC4421" w:rsidRDefault="000363D7">
            <w:pPr>
              <w:pStyle w:val="Sraassuenkleliais"/>
              <w:numPr>
                <w:ilvl w:val="0"/>
                <w:numId w:val="0"/>
              </w:numPr>
              <w:spacing w:before="0" w:after="0"/>
              <w:rPr>
                <w:szCs w:val="20"/>
              </w:rPr>
            </w:pPr>
            <w:r w:rsidRPr="00BC4421">
              <w:rPr>
                <w:szCs w:val="20"/>
              </w:rPr>
              <w:t xml:space="preserve">Sistema turi turėti funkcionalumą, kuris suteiktų galimybę </w:t>
            </w:r>
            <w:r w:rsidR="000E4DD4" w:rsidRPr="00BC4421">
              <w:rPr>
                <w:szCs w:val="20"/>
              </w:rPr>
              <w:t xml:space="preserve">paslaugų gavėjams </w:t>
            </w:r>
            <w:r w:rsidRPr="00BC4421">
              <w:rPr>
                <w:szCs w:val="20"/>
              </w:rPr>
              <w:t>įvesti praleistų veiklų / užsiėmimų pateisinimus bei automatiškai informuoti apie neatvykimus pagal nustatytus kriterijus.</w:t>
            </w:r>
          </w:p>
        </w:tc>
      </w:tr>
      <w:tr w:rsidR="000363D7" w:rsidRPr="00BC4421" w14:paraId="5ABAB470" w14:textId="77777777">
        <w:trPr>
          <w:trHeight w:val="20"/>
        </w:trPr>
        <w:tc>
          <w:tcPr>
            <w:tcW w:w="442" w:type="pct"/>
          </w:tcPr>
          <w:p w14:paraId="316EB28E" w14:textId="77777777" w:rsidR="000363D7" w:rsidRPr="00BC4421" w:rsidRDefault="000363D7">
            <w:pPr>
              <w:pStyle w:val="Sraopastraipa"/>
              <w:numPr>
                <w:ilvl w:val="0"/>
                <w:numId w:val="9"/>
              </w:numPr>
              <w:spacing w:before="0"/>
              <w:ind w:left="317"/>
              <w:rPr>
                <w:szCs w:val="20"/>
              </w:rPr>
            </w:pPr>
          </w:p>
        </w:tc>
        <w:tc>
          <w:tcPr>
            <w:tcW w:w="4558" w:type="pct"/>
          </w:tcPr>
          <w:p w14:paraId="7EC4B0AC" w14:textId="4F5819D1" w:rsidR="000363D7" w:rsidRPr="00BC4421" w:rsidRDefault="00180C30">
            <w:pPr>
              <w:pStyle w:val="Sraassuenkleliais"/>
              <w:numPr>
                <w:ilvl w:val="0"/>
                <w:numId w:val="0"/>
              </w:numPr>
              <w:spacing w:before="0" w:after="0"/>
              <w:rPr>
                <w:szCs w:val="20"/>
              </w:rPr>
            </w:pPr>
            <w:r w:rsidRPr="00BC4421">
              <w:rPr>
                <w:szCs w:val="20"/>
              </w:rPr>
              <w:t xml:space="preserve">Sistema </w:t>
            </w:r>
            <w:r w:rsidR="000363D7" w:rsidRPr="00BC4421">
              <w:rPr>
                <w:szCs w:val="20"/>
              </w:rPr>
              <w:t>turi turėti funkcionalumą, kuris leistų peržiūrėti ir patvirtinti sutikimus dėl mokymų, renginių, stovyklų ar kitų įvykių, susijusių su dalyvių dalyvavimu.</w:t>
            </w:r>
          </w:p>
        </w:tc>
      </w:tr>
      <w:tr w:rsidR="000363D7" w:rsidRPr="00BC4421" w14:paraId="58F150D8" w14:textId="77777777">
        <w:trPr>
          <w:trHeight w:val="20"/>
        </w:trPr>
        <w:tc>
          <w:tcPr>
            <w:tcW w:w="442" w:type="pct"/>
          </w:tcPr>
          <w:p w14:paraId="47A91390" w14:textId="77777777" w:rsidR="000363D7" w:rsidRPr="00BC4421" w:rsidRDefault="000363D7">
            <w:pPr>
              <w:pStyle w:val="Sraopastraipa"/>
              <w:numPr>
                <w:ilvl w:val="0"/>
                <w:numId w:val="9"/>
              </w:numPr>
              <w:spacing w:before="0"/>
              <w:ind w:left="317"/>
              <w:rPr>
                <w:szCs w:val="20"/>
              </w:rPr>
            </w:pPr>
          </w:p>
        </w:tc>
        <w:tc>
          <w:tcPr>
            <w:tcW w:w="4558" w:type="pct"/>
          </w:tcPr>
          <w:p w14:paraId="3C606436" w14:textId="77777777" w:rsidR="000363D7" w:rsidRPr="00BC4421" w:rsidRDefault="000363D7">
            <w:pPr>
              <w:pStyle w:val="Sraassuenkleliais"/>
              <w:numPr>
                <w:ilvl w:val="0"/>
                <w:numId w:val="0"/>
              </w:numPr>
              <w:spacing w:before="0" w:after="0"/>
              <w:rPr>
                <w:szCs w:val="20"/>
              </w:rPr>
            </w:pPr>
            <w:r w:rsidRPr="00BC4421">
              <w:rPr>
                <w:szCs w:val="20"/>
              </w:rPr>
              <w:t>Sistema turi užtikrinti pranešimų funkcionalumą, leidžiantį peržiūrėti gautus ir išsiųstus pranešimus, siųsti pranešimus įvairioms naudotojų grupėms ir valdyti gautų pranešimų sąrašą.</w:t>
            </w:r>
          </w:p>
        </w:tc>
      </w:tr>
      <w:tr w:rsidR="000363D7" w:rsidRPr="00BC4421" w14:paraId="41E59DB5" w14:textId="77777777">
        <w:trPr>
          <w:trHeight w:val="20"/>
        </w:trPr>
        <w:tc>
          <w:tcPr>
            <w:tcW w:w="442" w:type="pct"/>
          </w:tcPr>
          <w:p w14:paraId="3CB75785" w14:textId="77777777" w:rsidR="000363D7" w:rsidRPr="00BC4421" w:rsidRDefault="000363D7">
            <w:pPr>
              <w:pStyle w:val="Sraopastraipa"/>
              <w:numPr>
                <w:ilvl w:val="0"/>
                <w:numId w:val="9"/>
              </w:numPr>
              <w:spacing w:before="0"/>
              <w:ind w:left="317"/>
              <w:rPr>
                <w:szCs w:val="20"/>
              </w:rPr>
            </w:pPr>
          </w:p>
        </w:tc>
        <w:tc>
          <w:tcPr>
            <w:tcW w:w="4558" w:type="pct"/>
          </w:tcPr>
          <w:p w14:paraId="60A5561E" w14:textId="77777777" w:rsidR="000363D7" w:rsidRPr="00BC4421" w:rsidRDefault="000363D7">
            <w:pPr>
              <w:pStyle w:val="Sraassuenkleliais"/>
              <w:numPr>
                <w:ilvl w:val="0"/>
                <w:numId w:val="0"/>
              </w:numPr>
              <w:spacing w:before="0" w:after="0"/>
              <w:rPr>
                <w:szCs w:val="20"/>
              </w:rPr>
            </w:pPr>
            <w:r w:rsidRPr="00BC4421">
              <w:rPr>
                <w:szCs w:val="20"/>
              </w:rPr>
              <w:t>Sistema turi būti pasiekiama įvairiuose įrenginiuose ir platformose (kompiuteriuose, mobiliuosiuose telefonuose), užtikrinant sklandų el. dienyno naudojimą bet kur ir bet kada.</w:t>
            </w:r>
          </w:p>
        </w:tc>
      </w:tr>
      <w:tr w:rsidR="008A02C7" w:rsidRPr="00BC4421" w14:paraId="4746E651" w14:textId="77777777">
        <w:trPr>
          <w:trHeight w:val="20"/>
        </w:trPr>
        <w:tc>
          <w:tcPr>
            <w:tcW w:w="442" w:type="pct"/>
          </w:tcPr>
          <w:p w14:paraId="764FA7CE" w14:textId="77777777" w:rsidR="008A02C7" w:rsidRPr="00BC4421" w:rsidRDefault="008A02C7">
            <w:pPr>
              <w:pStyle w:val="Sraopastraipa"/>
              <w:numPr>
                <w:ilvl w:val="0"/>
                <w:numId w:val="9"/>
              </w:numPr>
              <w:spacing w:before="0"/>
              <w:ind w:left="317"/>
              <w:rPr>
                <w:szCs w:val="20"/>
              </w:rPr>
            </w:pPr>
          </w:p>
        </w:tc>
        <w:tc>
          <w:tcPr>
            <w:tcW w:w="4558" w:type="pct"/>
          </w:tcPr>
          <w:p w14:paraId="68E57F06" w14:textId="0610245F" w:rsidR="008A02C7" w:rsidRPr="00BC4421" w:rsidRDefault="008A02C7" w:rsidP="00461EE1">
            <w:pPr>
              <w:spacing w:before="0" w:line="240" w:lineRule="auto"/>
              <w:rPr>
                <w:sz w:val="24"/>
              </w:rPr>
            </w:pPr>
            <w:r w:rsidRPr="00BC4421">
              <w:t>Sistemoje turi būti automatiniai priminimai naudotojams apie artėjančius užsiėmimus.</w:t>
            </w:r>
          </w:p>
        </w:tc>
      </w:tr>
      <w:tr w:rsidR="00E40E2F" w:rsidRPr="00BC4421" w14:paraId="3D2E8ECE" w14:textId="77777777">
        <w:trPr>
          <w:trHeight w:val="20"/>
        </w:trPr>
        <w:tc>
          <w:tcPr>
            <w:tcW w:w="442" w:type="pct"/>
          </w:tcPr>
          <w:p w14:paraId="76A9B153" w14:textId="77777777" w:rsidR="00E40E2F" w:rsidRPr="00BC4421" w:rsidRDefault="00E40E2F">
            <w:pPr>
              <w:pStyle w:val="Sraopastraipa"/>
              <w:numPr>
                <w:ilvl w:val="0"/>
                <w:numId w:val="9"/>
              </w:numPr>
              <w:spacing w:before="0"/>
              <w:ind w:left="317"/>
              <w:rPr>
                <w:szCs w:val="20"/>
              </w:rPr>
            </w:pPr>
          </w:p>
        </w:tc>
        <w:tc>
          <w:tcPr>
            <w:tcW w:w="4558" w:type="pct"/>
          </w:tcPr>
          <w:p w14:paraId="6704C60B" w14:textId="47536AC2" w:rsidR="00E40E2F" w:rsidRPr="00BC4421" w:rsidRDefault="00E40E2F" w:rsidP="008A02C7">
            <w:pPr>
              <w:spacing w:before="0" w:line="240" w:lineRule="auto"/>
              <w:rPr>
                <w:sz w:val="24"/>
              </w:rPr>
            </w:pPr>
            <w:r w:rsidRPr="00BC4421">
              <w:t>Sistemoje turi būti galimybė pateikti prašymą dėl lankomumo korekcijos, jei buvo užregistruotas netikslus įrašas.</w:t>
            </w:r>
          </w:p>
        </w:tc>
      </w:tr>
    </w:tbl>
    <w:p w14:paraId="20DFF64F" w14:textId="77777777" w:rsidR="000363D7" w:rsidRPr="00BC4421" w:rsidRDefault="000363D7" w:rsidP="000363D7">
      <w:pPr>
        <w:spacing w:before="0" w:after="0"/>
      </w:pPr>
      <w:r w:rsidRPr="00BC4421">
        <w:t>.</w:t>
      </w:r>
    </w:p>
    <w:p w14:paraId="7EEEE43C" w14:textId="77777777" w:rsidR="00204984" w:rsidRPr="00BC4421" w:rsidRDefault="00204984" w:rsidP="00204984">
      <w:pPr>
        <w:pStyle w:val="Antrat4"/>
        <w:rPr>
          <w:rFonts w:hint="eastAsia"/>
        </w:rPr>
      </w:pPr>
      <w:r w:rsidRPr="00BC4421">
        <w:t>Reikalavimai paskyros valdymo moduliui</w:t>
      </w:r>
    </w:p>
    <w:tbl>
      <w:tblPr>
        <w:tblStyle w:val="CivittaTable2Purple"/>
        <w:tblW w:w="5000" w:type="pct"/>
        <w:tblLook w:val="0620" w:firstRow="1" w:lastRow="0" w:firstColumn="0" w:lastColumn="0" w:noHBand="1" w:noVBand="1"/>
      </w:tblPr>
      <w:tblGrid>
        <w:gridCol w:w="907"/>
        <w:gridCol w:w="9355"/>
      </w:tblGrid>
      <w:tr w:rsidR="00204984" w:rsidRPr="00BC4421" w14:paraId="6D13E157"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DB6D872" w14:textId="77777777" w:rsidR="00204984" w:rsidRPr="00BC4421" w:rsidRDefault="00204984">
            <w:pPr>
              <w:spacing w:before="0"/>
              <w:rPr>
                <w:szCs w:val="18"/>
              </w:rPr>
            </w:pPr>
            <w:r w:rsidRPr="00BC4421">
              <w:rPr>
                <w:szCs w:val="18"/>
              </w:rPr>
              <w:t>Nr.</w:t>
            </w:r>
          </w:p>
        </w:tc>
        <w:tc>
          <w:tcPr>
            <w:tcW w:w="0" w:type="pct"/>
            <w:hideMark/>
          </w:tcPr>
          <w:p w14:paraId="5A9A50A0" w14:textId="77777777" w:rsidR="00204984" w:rsidRPr="00BC4421" w:rsidRDefault="00204984">
            <w:pPr>
              <w:spacing w:before="0"/>
              <w:rPr>
                <w:szCs w:val="18"/>
              </w:rPr>
            </w:pPr>
            <w:r w:rsidRPr="00BC4421">
              <w:rPr>
                <w:szCs w:val="18"/>
              </w:rPr>
              <w:t>Reikalavimas</w:t>
            </w:r>
          </w:p>
        </w:tc>
      </w:tr>
      <w:tr w:rsidR="00204984" w:rsidRPr="00BC4421" w14:paraId="06D29034" w14:textId="77777777">
        <w:trPr>
          <w:trHeight w:val="20"/>
        </w:trPr>
        <w:tc>
          <w:tcPr>
            <w:tcW w:w="442" w:type="pct"/>
            <w:hideMark/>
          </w:tcPr>
          <w:p w14:paraId="2EB8B0EE" w14:textId="77777777" w:rsidR="00204984" w:rsidRPr="00BC4421" w:rsidRDefault="00204984">
            <w:pPr>
              <w:pStyle w:val="Sraopastraipa"/>
              <w:numPr>
                <w:ilvl w:val="0"/>
                <w:numId w:val="9"/>
              </w:numPr>
              <w:spacing w:before="0"/>
              <w:ind w:left="317"/>
              <w:rPr>
                <w:szCs w:val="18"/>
              </w:rPr>
            </w:pPr>
          </w:p>
        </w:tc>
        <w:tc>
          <w:tcPr>
            <w:tcW w:w="4558" w:type="pct"/>
            <w:hideMark/>
          </w:tcPr>
          <w:p w14:paraId="7E686AB5" w14:textId="4157FA51" w:rsidR="00204984" w:rsidRPr="00BC4421" w:rsidRDefault="00204984">
            <w:pPr>
              <w:pStyle w:val="Sraassuenkleliais"/>
              <w:numPr>
                <w:ilvl w:val="0"/>
                <w:numId w:val="0"/>
              </w:numPr>
              <w:spacing w:before="0" w:after="0"/>
              <w:rPr>
                <w:szCs w:val="18"/>
              </w:rPr>
            </w:pPr>
            <w:r w:rsidRPr="00BC4421">
              <w:rPr>
                <w:szCs w:val="18"/>
              </w:rPr>
              <w:t xml:space="preserve">Sistema turi turėti funkcionalumą skirtą išorinio naudojimo modulio identifikuotiems ir autentifikuotiems </w:t>
            </w:r>
            <w:r w:rsidR="002A74F5" w:rsidRPr="00BC4421">
              <w:rPr>
                <w:szCs w:val="18"/>
              </w:rPr>
              <w:t xml:space="preserve">paslaugų gavėjams </w:t>
            </w:r>
            <w:r w:rsidRPr="00BC4421">
              <w:rPr>
                <w:szCs w:val="18"/>
              </w:rPr>
              <w:t>valdyti savo paskyros duomenis bei nustatymus.</w:t>
            </w:r>
          </w:p>
        </w:tc>
      </w:tr>
      <w:tr w:rsidR="00204984" w:rsidRPr="00BC4421" w14:paraId="78DB8A60" w14:textId="77777777">
        <w:trPr>
          <w:trHeight w:val="20"/>
        </w:trPr>
        <w:tc>
          <w:tcPr>
            <w:tcW w:w="442" w:type="pct"/>
          </w:tcPr>
          <w:p w14:paraId="56F2C47A" w14:textId="77777777" w:rsidR="00204984" w:rsidRPr="00BC4421" w:rsidRDefault="00204984">
            <w:pPr>
              <w:pStyle w:val="Sraopastraipa"/>
              <w:numPr>
                <w:ilvl w:val="0"/>
                <w:numId w:val="9"/>
              </w:numPr>
              <w:spacing w:before="0"/>
              <w:ind w:left="317"/>
              <w:rPr>
                <w:szCs w:val="18"/>
              </w:rPr>
            </w:pPr>
          </w:p>
        </w:tc>
        <w:tc>
          <w:tcPr>
            <w:tcW w:w="4558" w:type="pct"/>
          </w:tcPr>
          <w:p w14:paraId="3A684EE4" w14:textId="01091F79" w:rsidR="00204984" w:rsidRPr="00BC4421" w:rsidRDefault="00204984">
            <w:pPr>
              <w:pStyle w:val="Sraassuenkleliais"/>
              <w:numPr>
                <w:ilvl w:val="0"/>
                <w:numId w:val="0"/>
              </w:numPr>
              <w:spacing w:before="0" w:after="0"/>
              <w:rPr>
                <w:szCs w:val="18"/>
              </w:rPr>
            </w:pPr>
            <w:r w:rsidRPr="00BC4421">
              <w:rPr>
                <w:szCs w:val="18"/>
              </w:rPr>
              <w:t>Sistema turi turėti funkcionalumą skirtą jos naudotojams peržiūrėti savo paskyros duomenis:</w:t>
            </w:r>
          </w:p>
          <w:p w14:paraId="4EA7611C" w14:textId="34E178AC" w:rsidR="00204984" w:rsidRPr="00BC4421" w:rsidRDefault="002A74F5">
            <w:pPr>
              <w:pStyle w:val="Sraassuenkleliais"/>
              <w:numPr>
                <w:ilvl w:val="0"/>
                <w:numId w:val="150"/>
              </w:numPr>
              <w:spacing w:before="0" w:after="0"/>
              <w:rPr>
                <w:szCs w:val="18"/>
              </w:rPr>
            </w:pPr>
            <w:r w:rsidRPr="00BC4421">
              <w:rPr>
                <w:szCs w:val="18"/>
              </w:rPr>
              <w:t xml:space="preserve">Paslaugų gavėjo (tėvų, globėjų) </w:t>
            </w:r>
            <w:r w:rsidR="00204984" w:rsidRPr="00BC4421">
              <w:rPr>
                <w:szCs w:val="18"/>
              </w:rPr>
              <w:t xml:space="preserve">duomenys: </w:t>
            </w:r>
            <w:r w:rsidR="0079299C" w:rsidRPr="00BC4421">
              <w:rPr>
                <w:szCs w:val="18"/>
              </w:rPr>
              <w:t>v</w:t>
            </w:r>
            <w:r w:rsidR="00204984" w:rsidRPr="00BC4421">
              <w:rPr>
                <w:szCs w:val="18"/>
              </w:rPr>
              <w:t xml:space="preserve">ardas, pavardė, gyvenamoji vieta (jeigu taikoma), el. pašto adresas, tel. numeris, kita su </w:t>
            </w:r>
            <w:r w:rsidRPr="00BC4421">
              <w:rPr>
                <w:szCs w:val="18"/>
              </w:rPr>
              <w:t xml:space="preserve">paslaugų gavėju </w:t>
            </w:r>
            <w:r w:rsidR="00204984" w:rsidRPr="00BC4421">
              <w:rPr>
                <w:szCs w:val="18"/>
              </w:rPr>
              <w:t>susijusi informacija;</w:t>
            </w:r>
          </w:p>
          <w:p w14:paraId="064558AD" w14:textId="356F861C" w:rsidR="00204984" w:rsidRPr="00BC4421" w:rsidRDefault="002A74F5">
            <w:pPr>
              <w:pStyle w:val="Sraassuenkleliais"/>
              <w:numPr>
                <w:ilvl w:val="0"/>
                <w:numId w:val="150"/>
              </w:numPr>
              <w:spacing w:before="0" w:after="0"/>
              <w:rPr>
                <w:szCs w:val="18"/>
              </w:rPr>
            </w:pPr>
            <w:r w:rsidRPr="00BC4421">
              <w:rPr>
                <w:szCs w:val="18"/>
              </w:rPr>
              <w:t>Paslaugų gavėjo (</w:t>
            </w:r>
            <w:r w:rsidR="00204984" w:rsidRPr="00BC4421">
              <w:rPr>
                <w:szCs w:val="18"/>
              </w:rPr>
              <w:t>vaiko(-ų</w:t>
            </w:r>
            <w:r w:rsidRPr="00BC4421">
              <w:rPr>
                <w:szCs w:val="18"/>
              </w:rPr>
              <w:t>)</w:t>
            </w:r>
            <w:r w:rsidR="00204984" w:rsidRPr="00BC4421">
              <w:rPr>
                <w:szCs w:val="18"/>
              </w:rPr>
              <w:t xml:space="preserve"> duomenys: vardas, pavardė, gimimo data</w:t>
            </w:r>
            <w:r w:rsidR="00635FD6" w:rsidRPr="00BC4421">
              <w:rPr>
                <w:szCs w:val="18"/>
              </w:rPr>
              <w:t>, deklaruotos ir faktinės gyvenamosios vietos adresai</w:t>
            </w:r>
            <w:r w:rsidR="00204984" w:rsidRPr="00BC4421">
              <w:rPr>
                <w:szCs w:val="18"/>
              </w:rPr>
              <w:t>.</w:t>
            </w:r>
          </w:p>
          <w:p w14:paraId="2D678EBC" w14:textId="746AC367" w:rsidR="00204984" w:rsidRPr="00BC4421" w:rsidRDefault="00963D69">
            <w:pPr>
              <w:pStyle w:val="Sraassuenkleliais"/>
              <w:numPr>
                <w:ilvl w:val="0"/>
                <w:numId w:val="0"/>
              </w:numPr>
              <w:spacing w:before="0" w:after="0"/>
              <w:ind w:left="360" w:hanging="360"/>
              <w:rPr>
                <w:szCs w:val="18"/>
              </w:rPr>
            </w:pPr>
            <w:r w:rsidRPr="00BC4421">
              <w:rPr>
                <w:szCs w:val="18"/>
              </w:rPr>
              <w:t>P</w:t>
            </w:r>
            <w:r w:rsidR="00204984" w:rsidRPr="00BC4421">
              <w:rPr>
                <w:szCs w:val="18"/>
              </w:rPr>
              <w:t>askyros duomenys, laukai ir pasirinkimai turi būti suderinti su Užsakovu Projekto metu.</w:t>
            </w:r>
          </w:p>
        </w:tc>
      </w:tr>
      <w:tr w:rsidR="00204984" w:rsidRPr="00BC4421" w14:paraId="0BA8401A" w14:textId="77777777">
        <w:trPr>
          <w:trHeight w:val="20"/>
        </w:trPr>
        <w:tc>
          <w:tcPr>
            <w:tcW w:w="442" w:type="pct"/>
          </w:tcPr>
          <w:p w14:paraId="19587B0A" w14:textId="77777777" w:rsidR="00204984" w:rsidRPr="00BC4421" w:rsidRDefault="00204984">
            <w:pPr>
              <w:pStyle w:val="Sraopastraipa"/>
              <w:numPr>
                <w:ilvl w:val="0"/>
                <w:numId w:val="9"/>
              </w:numPr>
              <w:spacing w:before="0"/>
              <w:ind w:left="317"/>
              <w:rPr>
                <w:szCs w:val="18"/>
              </w:rPr>
            </w:pPr>
          </w:p>
        </w:tc>
        <w:tc>
          <w:tcPr>
            <w:tcW w:w="4558" w:type="pct"/>
          </w:tcPr>
          <w:p w14:paraId="7274F357" w14:textId="77777777" w:rsidR="00204984" w:rsidRPr="00BC4421" w:rsidRDefault="00204984">
            <w:pPr>
              <w:pStyle w:val="Sraassuenkleliais"/>
              <w:numPr>
                <w:ilvl w:val="0"/>
                <w:numId w:val="0"/>
              </w:numPr>
              <w:spacing w:before="0" w:after="0"/>
              <w:rPr>
                <w:szCs w:val="18"/>
              </w:rPr>
            </w:pPr>
            <w:r w:rsidRPr="00BC4421">
              <w:rPr>
                <w:szCs w:val="18"/>
              </w:rPr>
              <w:t>Autentifikuoti vaiko tėvai / globėjai turi matyti vaiko(-ų) duomenis ir informaciją apie juos (susijusius prašymus, sutartis, el. dienyno informaciją ir kt.).</w:t>
            </w:r>
          </w:p>
        </w:tc>
      </w:tr>
      <w:tr w:rsidR="00204984" w:rsidRPr="00BC4421" w14:paraId="7EBBAA6C" w14:textId="77777777">
        <w:trPr>
          <w:trHeight w:val="20"/>
        </w:trPr>
        <w:tc>
          <w:tcPr>
            <w:tcW w:w="442" w:type="pct"/>
          </w:tcPr>
          <w:p w14:paraId="50AFE3B6" w14:textId="77777777" w:rsidR="00204984" w:rsidRPr="00BC4421" w:rsidRDefault="00204984">
            <w:pPr>
              <w:pStyle w:val="Sraopastraipa"/>
              <w:numPr>
                <w:ilvl w:val="0"/>
                <w:numId w:val="9"/>
              </w:numPr>
              <w:spacing w:before="0"/>
              <w:ind w:left="317"/>
              <w:rPr>
                <w:szCs w:val="18"/>
              </w:rPr>
            </w:pPr>
          </w:p>
        </w:tc>
        <w:tc>
          <w:tcPr>
            <w:tcW w:w="4558" w:type="pct"/>
          </w:tcPr>
          <w:p w14:paraId="06BF94CA" w14:textId="106D11A6" w:rsidR="00204984" w:rsidRPr="00BC4421" w:rsidRDefault="00204984">
            <w:pPr>
              <w:pStyle w:val="Sraassuenkleliais"/>
              <w:numPr>
                <w:ilvl w:val="0"/>
                <w:numId w:val="0"/>
              </w:numPr>
              <w:spacing w:before="0" w:after="0"/>
              <w:rPr>
                <w:szCs w:val="18"/>
              </w:rPr>
            </w:pPr>
            <w:r w:rsidRPr="00BC4421">
              <w:rPr>
                <w:szCs w:val="18"/>
              </w:rPr>
              <w:t xml:space="preserve">Naudotojas turi turėti galimybę </w:t>
            </w:r>
            <w:r w:rsidR="00635FD6" w:rsidRPr="00BC4421">
              <w:rPr>
                <w:szCs w:val="18"/>
              </w:rPr>
              <w:t xml:space="preserve">pasirinkti sistemos pranešimų </w:t>
            </w:r>
            <w:r w:rsidRPr="00BC4421">
              <w:rPr>
                <w:szCs w:val="18"/>
              </w:rPr>
              <w:t>informavimo būdus.</w:t>
            </w:r>
          </w:p>
        </w:tc>
      </w:tr>
      <w:tr w:rsidR="00204984" w:rsidRPr="00BC4421" w14:paraId="4962BA04" w14:textId="77777777">
        <w:trPr>
          <w:trHeight w:val="20"/>
        </w:trPr>
        <w:tc>
          <w:tcPr>
            <w:tcW w:w="442" w:type="pct"/>
          </w:tcPr>
          <w:p w14:paraId="0085F569" w14:textId="77777777" w:rsidR="00204984" w:rsidRPr="00BC4421" w:rsidRDefault="00204984">
            <w:pPr>
              <w:pStyle w:val="Sraopastraipa"/>
              <w:numPr>
                <w:ilvl w:val="0"/>
                <w:numId w:val="9"/>
              </w:numPr>
              <w:spacing w:before="0"/>
              <w:ind w:left="317"/>
              <w:rPr>
                <w:szCs w:val="18"/>
              </w:rPr>
            </w:pPr>
          </w:p>
        </w:tc>
        <w:tc>
          <w:tcPr>
            <w:tcW w:w="4558" w:type="pct"/>
          </w:tcPr>
          <w:p w14:paraId="2E248082" w14:textId="7BC366CF" w:rsidR="00204984" w:rsidRPr="00BC4421" w:rsidRDefault="00204984">
            <w:pPr>
              <w:pStyle w:val="Sraassuenkleliais"/>
              <w:numPr>
                <w:ilvl w:val="0"/>
                <w:numId w:val="0"/>
              </w:numPr>
              <w:spacing w:before="0" w:after="0"/>
              <w:rPr>
                <w:szCs w:val="18"/>
              </w:rPr>
            </w:pPr>
            <w:r w:rsidRPr="00BC4421">
              <w:rPr>
                <w:szCs w:val="18"/>
              </w:rPr>
              <w:t>Sistemoje turi būti galimybė peržiūrėti naudotojo atliktų veiksmų istoriją (pvz., pateikti prašymai, atlikti pakeitimai).</w:t>
            </w:r>
          </w:p>
        </w:tc>
      </w:tr>
      <w:tr w:rsidR="001545A0" w:rsidRPr="00BC4421" w14:paraId="34CC583B" w14:textId="77777777">
        <w:trPr>
          <w:trHeight w:val="20"/>
        </w:trPr>
        <w:tc>
          <w:tcPr>
            <w:tcW w:w="442" w:type="pct"/>
          </w:tcPr>
          <w:p w14:paraId="5A5568A9" w14:textId="77777777" w:rsidR="001545A0" w:rsidRPr="00BC4421" w:rsidRDefault="001545A0">
            <w:pPr>
              <w:pStyle w:val="Sraopastraipa"/>
              <w:numPr>
                <w:ilvl w:val="0"/>
                <w:numId w:val="9"/>
              </w:numPr>
              <w:spacing w:before="0"/>
              <w:ind w:left="317"/>
              <w:rPr>
                <w:szCs w:val="18"/>
              </w:rPr>
            </w:pPr>
          </w:p>
        </w:tc>
        <w:tc>
          <w:tcPr>
            <w:tcW w:w="4558" w:type="pct"/>
          </w:tcPr>
          <w:p w14:paraId="199CF0BE" w14:textId="7B3DFC18" w:rsidR="001545A0" w:rsidRPr="00BC4421" w:rsidRDefault="00564BEC">
            <w:pPr>
              <w:pStyle w:val="Sraassuenkleliais"/>
              <w:numPr>
                <w:ilvl w:val="0"/>
                <w:numId w:val="0"/>
              </w:numPr>
              <w:spacing w:before="0" w:after="0"/>
              <w:rPr>
                <w:szCs w:val="18"/>
              </w:rPr>
            </w:pPr>
            <w:r w:rsidRPr="00BC4421">
              <w:rPr>
                <w:szCs w:val="18"/>
              </w:rPr>
              <w:t xml:space="preserve">Sistema turi turėti funkcionalumą, leidžiantį </w:t>
            </w:r>
            <w:r w:rsidR="00635FD6" w:rsidRPr="00BC4421">
              <w:rPr>
                <w:szCs w:val="18"/>
              </w:rPr>
              <w:t>paslaugų gavėjui</w:t>
            </w:r>
            <w:r w:rsidRPr="00BC4421">
              <w:rPr>
                <w:szCs w:val="18"/>
              </w:rPr>
              <w:t xml:space="preserve"> (pvz., </w:t>
            </w:r>
            <w:r w:rsidR="00635FD6" w:rsidRPr="00BC4421">
              <w:rPr>
                <w:szCs w:val="18"/>
              </w:rPr>
              <w:t>tėvams ar globėjams</w:t>
            </w:r>
            <w:r w:rsidRPr="00BC4421">
              <w:rPr>
                <w:szCs w:val="18"/>
              </w:rPr>
              <w:t xml:space="preserve">) matyti </w:t>
            </w:r>
            <w:r w:rsidR="00967387" w:rsidRPr="00BC4421">
              <w:rPr>
                <w:szCs w:val="18"/>
              </w:rPr>
              <w:t xml:space="preserve">visus savo </w:t>
            </w:r>
            <w:r w:rsidRPr="00BC4421">
              <w:rPr>
                <w:szCs w:val="18"/>
              </w:rPr>
              <w:t xml:space="preserve">vaikus, taip pat vieną vaiką priskirti keliems atskiriems globėjams ar tėvams. </w:t>
            </w:r>
            <w:r w:rsidR="00967387" w:rsidRPr="00BC4421">
              <w:rPr>
                <w:szCs w:val="18"/>
              </w:rPr>
              <w:t>Sistemoje</w:t>
            </w:r>
            <w:r w:rsidRPr="00BC4421">
              <w:rPr>
                <w:szCs w:val="18"/>
              </w:rPr>
              <w:t xml:space="preserve"> turi būti </w:t>
            </w:r>
            <w:r w:rsidR="00967387" w:rsidRPr="00BC4421">
              <w:rPr>
                <w:szCs w:val="18"/>
              </w:rPr>
              <w:t>nustatytos teisės</w:t>
            </w:r>
            <w:r w:rsidRPr="00BC4421">
              <w:rPr>
                <w:szCs w:val="18"/>
              </w:rPr>
              <w:t xml:space="preserve">, kokius vaiko duomenis gali matyti kiekvienas iš </w:t>
            </w:r>
            <w:r w:rsidR="00967387" w:rsidRPr="00BC4421">
              <w:rPr>
                <w:szCs w:val="18"/>
              </w:rPr>
              <w:t xml:space="preserve">tėvų ar </w:t>
            </w:r>
            <w:r w:rsidRPr="00BC4421">
              <w:rPr>
                <w:szCs w:val="18"/>
              </w:rPr>
              <w:t>globėjų. Tiksl</w:t>
            </w:r>
            <w:r w:rsidR="00764B15" w:rsidRPr="00BC4421">
              <w:rPr>
                <w:szCs w:val="18"/>
              </w:rPr>
              <w:t>ūs</w:t>
            </w:r>
            <w:r w:rsidRPr="00BC4421">
              <w:rPr>
                <w:szCs w:val="18"/>
              </w:rPr>
              <w:t xml:space="preserve"> </w:t>
            </w:r>
            <w:r w:rsidR="00B80BAF" w:rsidRPr="00BC4421">
              <w:rPr>
                <w:szCs w:val="18"/>
              </w:rPr>
              <w:t>kiekvienos priskirtos rolės matom</w:t>
            </w:r>
            <w:r w:rsidR="00764B15" w:rsidRPr="00BC4421">
              <w:rPr>
                <w:szCs w:val="18"/>
              </w:rPr>
              <w:t>i</w:t>
            </w:r>
            <w:r w:rsidR="00B80BAF" w:rsidRPr="00BC4421">
              <w:rPr>
                <w:szCs w:val="18"/>
              </w:rPr>
              <w:t xml:space="preserve"> </w:t>
            </w:r>
            <w:r w:rsidRPr="00BC4421">
              <w:rPr>
                <w:szCs w:val="18"/>
              </w:rPr>
              <w:t>duomenų sąraš</w:t>
            </w:r>
            <w:r w:rsidR="00764B15" w:rsidRPr="00BC4421">
              <w:rPr>
                <w:szCs w:val="18"/>
              </w:rPr>
              <w:t>ai turi būti suderinti su Užsakovu projekto metu.</w:t>
            </w:r>
          </w:p>
        </w:tc>
      </w:tr>
      <w:tr w:rsidR="00204984" w:rsidRPr="00BC4421" w14:paraId="5D3081E2" w14:textId="77777777">
        <w:trPr>
          <w:trHeight w:val="20"/>
        </w:trPr>
        <w:tc>
          <w:tcPr>
            <w:tcW w:w="442" w:type="pct"/>
          </w:tcPr>
          <w:p w14:paraId="6B871909" w14:textId="77777777" w:rsidR="00204984" w:rsidRPr="00BC4421" w:rsidRDefault="00204984">
            <w:pPr>
              <w:pStyle w:val="Sraopastraipa"/>
              <w:numPr>
                <w:ilvl w:val="0"/>
                <w:numId w:val="9"/>
              </w:numPr>
              <w:spacing w:before="0"/>
              <w:ind w:left="317"/>
              <w:rPr>
                <w:szCs w:val="18"/>
              </w:rPr>
            </w:pPr>
          </w:p>
        </w:tc>
        <w:tc>
          <w:tcPr>
            <w:tcW w:w="4558" w:type="pct"/>
          </w:tcPr>
          <w:p w14:paraId="38D84DE1" w14:textId="4B3992BD" w:rsidR="00204984" w:rsidRPr="00BC4421" w:rsidRDefault="00967387">
            <w:pPr>
              <w:pStyle w:val="Sraassuenkleliais"/>
              <w:numPr>
                <w:ilvl w:val="0"/>
                <w:numId w:val="0"/>
              </w:numPr>
              <w:spacing w:before="0" w:after="0"/>
              <w:rPr>
                <w:szCs w:val="18"/>
              </w:rPr>
            </w:pPr>
            <w:r w:rsidRPr="00BC4421">
              <w:rPr>
                <w:szCs w:val="18"/>
              </w:rPr>
              <w:t xml:space="preserve">Paslaugų gavėjų </w:t>
            </w:r>
            <w:r w:rsidR="00204984" w:rsidRPr="00BC4421">
              <w:rPr>
                <w:szCs w:val="18"/>
              </w:rPr>
              <w:t xml:space="preserve">paskyroje turi būti galimybė peržiūrėti visų </w:t>
            </w:r>
            <w:r w:rsidRPr="00BC4421">
              <w:rPr>
                <w:szCs w:val="18"/>
              </w:rPr>
              <w:t xml:space="preserve">savo </w:t>
            </w:r>
            <w:r w:rsidR="00204984" w:rsidRPr="00BC4421">
              <w:rPr>
                <w:szCs w:val="18"/>
              </w:rPr>
              <w:t>vaikų lankomas veiklas, suvestines</w:t>
            </w:r>
            <w:r w:rsidRPr="00BC4421">
              <w:rPr>
                <w:szCs w:val="18"/>
              </w:rPr>
              <w:t xml:space="preserve">, </w:t>
            </w:r>
            <w:r w:rsidR="00204984" w:rsidRPr="00BC4421">
              <w:rPr>
                <w:szCs w:val="18"/>
              </w:rPr>
              <w:t xml:space="preserve"> apmokėjimų istoriją</w:t>
            </w:r>
            <w:r w:rsidRPr="00BC4421">
              <w:rPr>
                <w:szCs w:val="18"/>
              </w:rPr>
              <w:t>, ir kt</w:t>
            </w:r>
            <w:r w:rsidR="00204984" w:rsidRPr="00BC4421">
              <w:rPr>
                <w:szCs w:val="18"/>
              </w:rPr>
              <w:t>.</w:t>
            </w:r>
          </w:p>
        </w:tc>
      </w:tr>
      <w:tr w:rsidR="00204984" w:rsidRPr="00BC4421" w14:paraId="385566B9" w14:textId="77777777">
        <w:trPr>
          <w:trHeight w:val="20"/>
        </w:trPr>
        <w:tc>
          <w:tcPr>
            <w:tcW w:w="442" w:type="pct"/>
          </w:tcPr>
          <w:p w14:paraId="28F3B071" w14:textId="77777777" w:rsidR="00204984" w:rsidRPr="00BC4421" w:rsidRDefault="00204984">
            <w:pPr>
              <w:pStyle w:val="Sraopastraipa"/>
              <w:numPr>
                <w:ilvl w:val="0"/>
                <w:numId w:val="9"/>
              </w:numPr>
              <w:spacing w:before="0"/>
              <w:ind w:left="317"/>
              <w:rPr>
                <w:szCs w:val="18"/>
              </w:rPr>
            </w:pPr>
          </w:p>
        </w:tc>
        <w:tc>
          <w:tcPr>
            <w:tcW w:w="4558" w:type="pct"/>
          </w:tcPr>
          <w:p w14:paraId="27C4A3C3" w14:textId="0C143E85" w:rsidR="00204984" w:rsidRPr="00BC4421" w:rsidRDefault="00204984">
            <w:pPr>
              <w:pStyle w:val="Sraassuenkleliais"/>
              <w:numPr>
                <w:ilvl w:val="0"/>
                <w:numId w:val="0"/>
              </w:numPr>
              <w:spacing w:before="0" w:after="0"/>
              <w:rPr>
                <w:szCs w:val="18"/>
              </w:rPr>
            </w:pPr>
            <w:r w:rsidRPr="00BC4421">
              <w:rPr>
                <w:szCs w:val="18"/>
              </w:rPr>
              <w:t>Sistema turi turėti funkcionalumą leisti koreguoti paskyros duomenis (pvz., slaptažodį, el. pašto adresą, telefono numerį</w:t>
            </w:r>
            <w:r w:rsidR="001F5123" w:rsidRPr="00BC4421">
              <w:rPr>
                <w:szCs w:val="18"/>
              </w:rPr>
              <w:t>, faktinės gyvenamosios vietos adresą</w:t>
            </w:r>
            <w:r w:rsidRPr="00BC4421">
              <w:rPr>
                <w:szCs w:val="18"/>
              </w:rPr>
              <w:t xml:space="preserve"> ir kt.). Pakeitus informaciją, sistema turi automatiškai siųsti el. laišką su patvirtinimo nuoroda, kurią paspaudus naujai nurodytas el. pašto adresas patvirtinamas.</w:t>
            </w:r>
          </w:p>
          <w:p w14:paraId="3DCB38F8" w14:textId="77777777" w:rsidR="00204984" w:rsidRPr="00BC4421" w:rsidRDefault="00204984">
            <w:pPr>
              <w:pStyle w:val="Sraassuenkleliais"/>
              <w:numPr>
                <w:ilvl w:val="0"/>
                <w:numId w:val="0"/>
              </w:numPr>
              <w:spacing w:before="0" w:after="0"/>
              <w:rPr>
                <w:szCs w:val="18"/>
              </w:rPr>
            </w:pPr>
            <w:r w:rsidRPr="00BC4421">
              <w:rPr>
                <w:szCs w:val="18"/>
              </w:rPr>
              <w:t>Koreguotina informacija turi būti suderinta su Užsakovu projekto metu.</w:t>
            </w:r>
          </w:p>
        </w:tc>
      </w:tr>
      <w:tr w:rsidR="00204984" w:rsidRPr="00BC4421" w14:paraId="79B528B2" w14:textId="77777777">
        <w:trPr>
          <w:trHeight w:val="20"/>
        </w:trPr>
        <w:tc>
          <w:tcPr>
            <w:tcW w:w="442" w:type="pct"/>
          </w:tcPr>
          <w:p w14:paraId="3F529EE0" w14:textId="77777777" w:rsidR="00204984" w:rsidRPr="00BC4421" w:rsidRDefault="00204984">
            <w:pPr>
              <w:pStyle w:val="Sraopastraipa"/>
              <w:numPr>
                <w:ilvl w:val="0"/>
                <w:numId w:val="9"/>
              </w:numPr>
              <w:spacing w:before="0"/>
              <w:ind w:left="317"/>
              <w:rPr>
                <w:szCs w:val="18"/>
              </w:rPr>
            </w:pPr>
          </w:p>
        </w:tc>
        <w:tc>
          <w:tcPr>
            <w:tcW w:w="4558" w:type="pct"/>
          </w:tcPr>
          <w:p w14:paraId="5FA5BEC8" w14:textId="54DBA466" w:rsidR="00204984" w:rsidRPr="00BC4421" w:rsidRDefault="00204984">
            <w:pPr>
              <w:pStyle w:val="Sraassuenkleliais"/>
              <w:numPr>
                <w:ilvl w:val="0"/>
                <w:numId w:val="0"/>
              </w:numPr>
              <w:spacing w:before="0" w:after="0"/>
              <w:rPr>
                <w:szCs w:val="18"/>
              </w:rPr>
            </w:pPr>
            <w:r w:rsidRPr="00BC4421">
              <w:rPr>
                <w:szCs w:val="18"/>
              </w:rPr>
              <w:t xml:space="preserve">Sistema turi užtikrinti galimybę </w:t>
            </w:r>
            <w:r w:rsidR="001F5123" w:rsidRPr="00BC4421">
              <w:rPr>
                <w:szCs w:val="18"/>
              </w:rPr>
              <w:t xml:space="preserve">paslaugų gavėjui </w:t>
            </w:r>
            <w:r w:rsidRPr="00BC4421">
              <w:rPr>
                <w:szCs w:val="18"/>
              </w:rPr>
              <w:t>pasirinkti informavimo apie gautus pranešimus būdus:</w:t>
            </w:r>
          </w:p>
          <w:p w14:paraId="7494DC77" w14:textId="77777777" w:rsidR="00204984" w:rsidRPr="00BC4421" w:rsidRDefault="00204984">
            <w:pPr>
              <w:pStyle w:val="Sraassuenkleliais"/>
              <w:numPr>
                <w:ilvl w:val="0"/>
                <w:numId w:val="151"/>
              </w:numPr>
              <w:spacing w:before="0" w:after="0"/>
              <w:rPr>
                <w:szCs w:val="18"/>
              </w:rPr>
            </w:pPr>
            <w:r w:rsidRPr="00BC4421">
              <w:rPr>
                <w:szCs w:val="18"/>
              </w:rPr>
              <w:t>Skaitmeninis pranešimas sistemoje;</w:t>
            </w:r>
          </w:p>
          <w:p w14:paraId="0DDAAAF5" w14:textId="77777777" w:rsidR="00204984" w:rsidRPr="00BC4421" w:rsidRDefault="00204984">
            <w:pPr>
              <w:pStyle w:val="Sraassuenkleliais"/>
              <w:numPr>
                <w:ilvl w:val="0"/>
                <w:numId w:val="151"/>
              </w:numPr>
              <w:spacing w:before="0" w:after="0"/>
              <w:rPr>
                <w:szCs w:val="18"/>
              </w:rPr>
            </w:pPr>
            <w:r w:rsidRPr="00BC4421">
              <w:rPr>
                <w:szCs w:val="18"/>
              </w:rPr>
              <w:t>El. paštas.</w:t>
            </w:r>
          </w:p>
          <w:p w14:paraId="18DD37DF" w14:textId="77777777" w:rsidR="00204984" w:rsidRPr="00BC4421" w:rsidRDefault="00204984">
            <w:pPr>
              <w:pStyle w:val="Sraassuenkleliais"/>
              <w:numPr>
                <w:ilvl w:val="0"/>
                <w:numId w:val="0"/>
              </w:numPr>
              <w:spacing w:before="0" w:after="0"/>
              <w:rPr>
                <w:szCs w:val="18"/>
              </w:rPr>
            </w:pPr>
            <w:r w:rsidRPr="00BC4421">
              <w:rPr>
                <w:szCs w:val="18"/>
              </w:rPr>
              <w:t>Pranešimų pasirinkimai skirtinguose procesuose turi būti suderinti su Užsakovu projekto metu.</w:t>
            </w:r>
          </w:p>
        </w:tc>
      </w:tr>
      <w:tr w:rsidR="00204984" w:rsidRPr="00BC4421" w14:paraId="6827D024" w14:textId="77777777">
        <w:trPr>
          <w:trHeight w:val="20"/>
        </w:trPr>
        <w:tc>
          <w:tcPr>
            <w:tcW w:w="442" w:type="pct"/>
          </w:tcPr>
          <w:p w14:paraId="35E727D4" w14:textId="77777777" w:rsidR="00204984" w:rsidRPr="00BC4421" w:rsidRDefault="00204984">
            <w:pPr>
              <w:pStyle w:val="Sraopastraipa"/>
              <w:numPr>
                <w:ilvl w:val="0"/>
                <w:numId w:val="9"/>
              </w:numPr>
              <w:spacing w:before="0"/>
              <w:ind w:left="317"/>
              <w:rPr>
                <w:szCs w:val="18"/>
              </w:rPr>
            </w:pPr>
          </w:p>
        </w:tc>
        <w:tc>
          <w:tcPr>
            <w:tcW w:w="4558" w:type="pct"/>
          </w:tcPr>
          <w:p w14:paraId="7FEFD0E5" w14:textId="67643098" w:rsidR="00204984" w:rsidRPr="00BC4421" w:rsidRDefault="00204984">
            <w:pPr>
              <w:pStyle w:val="Sraassuenkleliais"/>
              <w:numPr>
                <w:ilvl w:val="0"/>
                <w:numId w:val="0"/>
              </w:numPr>
              <w:spacing w:before="0" w:after="0"/>
              <w:rPr>
                <w:szCs w:val="18"/>
              </w:rPr>
            </w:pPr>
            <w:r w:rsidRPr="00BC4421">
              <w:rPr>
                <w:szCs w:val="18"/>
              </w:rPr>
              <w:t xml:space="preserve">Sistema turi turėti funkcionalumą </w:t>
            </w:r>
            <w:r w:rsidR="001F5123" w:rsidRPr="00BC4421">
              <w:rPr>
                <w:szCs w:val="18"/>
              </w:rPr>
              <w:t xml:space="preserve">paslaugų gavėjui </w:t>
            </w:r>
            <w:r w:rsidRPr="00BC4421">
              <w:rPr>
                <w:szCs w:val="18"/>
              </w:rPr>
              <w:t>peržiūrėti gautų sisteminių pranešimų sąrašą:</w:t>
            </w:r>
          </w:p>
          <w:p w14:paraId="2E2DDC13" w14:textId="77777777" w:rsidR="00204984" w:rsidRPr="00BC4421" w:rsidRDefault="00204984">
            <w:pPr>
              <w:pStyle w:val="Sraassuenkleliais"/>
              <w:numPr>
                <w:ilvl w:val="0"/>
                <w:numId w:val="152"/>
              </w:numPr>
              <w:spacing w:before="0" w:after="0"/>
              <w:rPr>
                <w:szCs w:val="18"/>
              </w:rPr>
            </w:pPr>
            <w:r w:rsidRPr="00BC4421">
              <w:rPr>
                <w:szCs w:val="18"/>
              </w:rPr>
              <w:t>Neperskaityti pranešimai turi būti išskiriami (pvz., pastorintu šriftu);</w:t>
            </w:r>
          </w:p>
          <w:p w14:paraId="30609A8C" w14:textId="77777777" w:rsidR="00204984" w:rsidRPr="00BC4421" w:rsidRDefault="00204984">
            <w:pPr>
              <w:pStyle w:val="Sraassuenkleliais"/>
              <w:numPr>
                <w:ilvl w:val="0"/>
                <w:numId w:val="152"/>
              </w:numPr>
              <w:spacing w:before="0" w:after="0"/>
              <w:rPr>
                <w:szCs w:val="18"/>
              </w:rPr>
            </w:pPr>
            <w:r w:rsidRPr="00BC4421">
              <w:rPr>
                <w:szCs w:val="18"/>
              </w:rPr>
              <w:t>Turi būti galimybė filtruoti pranešimų sąrašą, kad būtų rodomi tik neperskaityti pranešimai;</w:t>
            </w:r>
          </w:p>
          <w:p w14:paraId="0515B7F1" w14:textId="77777777" w:rsidR="00204984" w:rsidRPr="00BC4421" w:rsidRDefault="00204984">
            <w:pPr>
              <w:pStyle w:val="Sraassuenkleliais"/>
              <w:numPr>
                <w:ilvl w:val="0"/>
                <w:numId w:val="152"/>
              </w:numPr>
              <w:spacing w:before="0" w:after="0"/>
              <w:rPr>
                <w:szCs w:val="18"/>
              </w:rPr>
            </w:pPr>
            <w:r w:rsidRPr="00BC4421">
              <w:rPr>
                <w:szCs w:val="18"/>
              </w:rPr>
              <w:t>Sistema turi leisti atlikti pranešimų paiešką ir filtravimą pagal suderintus paieškos / filtravimo kriterijus;</w:t>
            </w:r>
          </w:p>
          <w:p w14:paraId="2D3E4C2E" w14:textId="77777777" w:rsidR="00204984" w:rsidRPr="00BC4421" w:rsidRDefault="00204984">
            <w:pPr>
              <w:pStyle w:val="Sraassuenkleliais"/>
              <w:numPr>
                <w:ilvl w:val="0"/>
                <w:numId w:val="152"/>
              </w:numPr>
              <w:spacing w:before="0" w:after="0"/>
              <w:rPr>
                <w:szCs w:val="18"/>
              </w:rPr>
            </w:pPr>
            <w:r w:rsidRPr="00BC4421">
              <w:rPr>
                <w:szCs w:val="18"/>
              </w:rPr>
              <w:t>Atlikus paiešką / filtravimą, sistema turi pateikti kriterijus atitinkančius rezultatus;</w:t>
            </w:r>
          </w:p>
          <w:p w14:paraId="49FD39F5" w14:textId="77777777" w:rsidR="00204984" w:rsidRPr="00BC4421" w:rsidRDefault="00204984">
            <w:pPr>
              <w:pStyle w:val="Sraassuenkleliais"/>
              <w:numPr>
                <w:ilvl w:val="0"/>
                <w:numId w:val="152"/>
              </w:numPr>
              <w:spacing w:before="0" w:after="0"/>
              <w:rPr>
                <w:szCs w:val="18"/>
              </w:rPr>
            </w:pPr>
            <w:r w:rsidRPr="00BC4421">
              <w:rPr>
                <w:szCs w:val="18"/>
              </w:rPr>
              <w:t>Sistema turi užtikrinti galimybę peržiūrėti pasirinktą sisteminį pranešimą.</w:t>
            </w:r>
          </w:p>
          <w:p w14:paraId="12A53D28" w14:textId="77777777" w:rsidR="00204984" w:rsidRPr="00BC4421" w:rsidRDefault="00204984">
            <w:pPr>
              <w:pStyle w:val="Sraassuenkleliais"/>
              <w:numPr>
                <w:ilvl w:val="0"/>
                <w:numId w:val="0"/>
              </w:numPr>
              <w:spacing w:before="0" w:after="0"/>
              <w:rPr>
                <w:szCs w:val="18"/>
              </w:rPr>
            </w:pPr>
            <w:r w:rsidRPr="00BC4421">
              <w:rPr>
                <w:szCs w:val="18"/>
              </w:rPr>
              <w:t>Pranešimo peržiūros formoje pateikiama informacija turi būti suderinta su Užsakovu projekto metu.</w:t>
            </w:r>
          </w:p>
        </w:tc>
      </w:tr>
      <w:tr w:rsidR="00204984" w:rsidRPr="00BC4421" w14:paraId="0221ECD5" w14:textId="77777777">
        <w:trPr>
          <w:trHeight w:val="20"/>
        </w:trPr>
        <w:tc>
          <w:tcPr>
            <w:tcW w:w="442" w:type="pct"/>
          </w:tcPr>
          <w:p w14:paraId="5A68E026" w14:textId="77777777" w:rsidR="00204984" w:rsidRPr="00BC4421" w:rsidRDefault="00204984">
            <w:pPr>
              <w:pStyle w:val="Sraopastraipa"/>
              <w:numPr>
                <w:ilvl w:val="0"/>
                <w:numId w:val="9"/>
              </w:numPr>
              <w:spacing w:before="0"/>
              <w:ind w:left="317"/>
              <w:rPr>
                <w:szCs w:val="18"/>
              </w:rPr>
            </w:pPr>
          </w:p>
        </w:tc>
        <w:tc>
          <w:tcPr>
            <w:tcW w:w="4558" w:type="pct"/>
          </w:tcPr>
          <w:p w14:paraId="046C014D" w14:textId="2B237F78" w:rsidR="00204984" w:rsidRPr="00BC4421" w:rsidRDefault="00204984">
            <w:pPr>
              <w:pStyle w:val="Sraassuenkleliais"/>
              <w:numPr>
                <w:ilvl w:val="0"/>
                <w:numId w:val="0"/>
              </w:numPr>
              <w:spacing w:before="0" w:after="0"/>
              <w:rPr>
                <w:szCs w:val="18"/>
              </w:rPr>
            </w:pPr>
            <w:r w:rsidRPr="00BC4421">
              <w:rPr>
                <w:szCs w:val="18"/>
              </w:rPr>
              <w:t xml:space="preserve">Sistema turi suteikti galimybę </w:t>
            </w:r>
            <w:r w:rsidR="001F5123" w:rsidRPr="00BC4421">
              <w:rPr>
                <w:szCs w:val="18"/>
              </w:rPr>
              <w:t xml:space="preserve">paslaugos gavėjui </w:t>
            </w:r>
            <w:r w:rsidRPr="00BC4421">
              <w:rPr>
                <w:szCs w:val="18"/>
              </w:rPr>
              <w:t>atkurti pamirštą slaptažodį. Naudotojas turi gauti atkūrimo nuorodą atsarginiu el. paštu, kad galėtų sukurti naują slaptažodį.</w:t>
            </w:r>
          </w:p>
          <w:p w14:paraId="3E7AA53D" w14:textId="493C6E5D" w:rsidR="00204984" w:rsidRPr="00BC4421" w:rsidRDefault="00204984">
            <w:pPr>
              <w:pStyle w:val="Sraassuenkleliais"/>
              <w:numPr>
                <w:ilvl w:val="0"/>
                <w:numId w:val="0"/>
              </w:numPr>
              <w:spacing w:before="0" w:after="0"/>
              <w:rPr>
                <w:szCs w:val="18"/>
              </w:rPr>
            </w:pPr>
            <w:r w:rsidRPr="00BC4421">
              <w:rPr>
                <w:szCs w:val="18"/>
              </w:rPr>
              <w:t>Atkūrimo procesas turi būti saugus, užtikrinant, kad tik autorizuotas naudotojas galės atkurti savo slaptažodį.</w:t>
            </w:r>
          </w:p>
        </w:tc>
      </w:tr>
      <w:tr w:rsidR="00204984" w:rsidRPr="00BC4421" w14:paraId="3F25A027" w14:textId="77777777">
        <w:trPr>
          <w:trHeight w:val="20"/>
        </w:trPr>
        <w:tc>
          <w:tcPr>
            <w:tcW w:w="442" w:type="pct"/>
          </w:tcPr>
          <w:p w14:paraId="6A87486C" w14:textId="77777777" w:rsidR="00204984" w:rsidRPr="00BC4421" w:rsidRDefault="00204984">
            <w:pPr>
              <w:pStyle w:val="Sraopastraipa"/>
              <w:numPr>
                <w:ilvl w:val="0"/>
                <w:numId w:val="9"/>
              </w:numPr>
              <w:spacing w:before="0"/>
              <w:ind w:left="317"/>
              <w:rPr>
                <w:szCs w:val="18"/>
              </w:rPr>
            </w:pPr>
          </w:p>
        </w:tc>
        <w:tc>
          <w:tcPr>
            <w:tcW w:w="4558" w:type="pct"/>
          </w:tcPr>
          <w:p w14:paraId="62F2350C" w14:textId="1D879FC2" w:rsidR="00204984" w:rsidRPr="00BC4421" w:rsidRDefault="00204984">
            <w:pPr>
              <w:pStyle w:val="Sraassuenkleliais"/>
              <w:numPr>
                <w:ilvl w:val="0"/>
                <w:numId w:val="0"/>
              </w:numPr>
              <w:spacing w:before="0" w:after="0"/>
              <w:rPr>
                <w:szCs w:val="18"/>
              </w:rPr>
            </w:pPr>
            <w:r w:rsidRPr="00BC4421">
              <w:rPr>
                <w:szCs w:val="18"/>
              </w:rPr>
              <w:t xml:space="preserve">Sistema turi turėti funkcionalumą </w:t>
            </w:r>
            <w:r w:rsidR="001F5123" w:rsidRPr="00BC4421">
              <w:rPr>
                <w:szCs w:val="18"/>
              </w:rPr>
              <w:t xml:space="preserve">paslaugų gavėjui </w:t>
            </w:r>
            <w:r w:rsidRPr="00BC4421">
              <w:rPr>
                <w:szCs w:val="18"/>
              </w:rPr>
              <w:t>galimybę uždaryti savo paskyrą:</w:t>
            </w:r>
          </w:p>
          <w:p w14:paraId="00E9E7BA" w14:textId="578D171A" w:rsidR="00204984" w:rsidRPr="00BC4421" w:rsidRDefault="00204984">
            <w:pPr>
              <w:pStyle w:val="Sraassuenkleliais"/>
              <w:numPr>
                <w:ilvl w:val="0"/>
                <w:numId w:val="153"/>
              </w:numPr>
              <w:rPr>
                <w:szCs w:val="18"/>
              </w:rPr>
            </w:pPr>
            <w:r w:rsidRPr="00BC4421">
              <w:rPr>
                <w:szCs w:val="18"/>
              </w:rPr>
              <w:t xml:space="preserve">Uždarius paskyrą, visi </w:t>
            </w:r>
            <w:r w:rsidR="00070A8B" w:rsidRPr="00BC4421">
              <w:rPr>
                <w:szCs w:val="18"/>
              </w:rPr>
              <w:t xml:space="preserve">paslaugų gavėjo </w:t>
            </w:r>
            <w:r w:rsidRPr="00BC4421">
              <w:rPr>
                <w:szCs w:val="18"/>
              </w:rPr>
              <w:t>duomenys turi būti ištrinti arba archyvuojami, priklausomai nuo duomenų saugojimo politikos ir teisinių reikalavimų;</w:t>
            </w:r>
          </w:p>
          <w:p w14:paraId="286B804C" w14:textId="0773CD70" w:rsidR="00204984" w:rsidRPr="00BC4421" w:rsidRDefault="00070A8B">
            <w:pPr>
              <w:pStyle w:val="Sraassuenkleliais"/>
              <w:numPr>
                <w:ilvl w:val="0"/>
                <w:numId w:val="153"/>
              </w:numPr>
              <w:spacing w:before="0" w:after="0"/>
              <w:rPr>
                <w:szCs w:val="18"/>
              </w:rPr>
            </w:pPr>
            <w:r w:rsidRPr="00BC4421">
              <w:rPr>
                <w:szCs w:val="18"/>
              </w:rPr>
              <w:t xml:space="preserve">Paslaugų gavėjas </w:t>
            </w:r>
            <w:r w:rsidR="00204984" w:rsidRPr="00BC4421">
              <w:rPr>
                <w:szCs w:val="18"/>
              </w:rPr>
              <w:t>turi gauti patvirtinimą el. paštu apie paskyros uždarymą ir jos poveikį (pvz., prarandami visi asmeniniai duomenys, negalės pasiekti paslaugų ir pan.).</w:t>
            </w:r>
          </w:p>
        </w:tc>
      </w:tr>
      <w:tr w:rsidR="00204984" w:rsidRPr="00BC4421" w14:paraId="6F656FCB" w14:textId="77777777">
        <w:trPr>
          <w:trHeight w:val="20"/>
        </w:trPr>
        <w:tc>
          <w:tcPr>
            <w:tcW w:w="442" w:type="pct"/>
          </w:tcPr>
          <w:p w14:paraId="217DD485" w14:textId="77777777" w:rsidR="00204984" w:rsidRPr="00BC4421" w:rsidRDefault="00204984">
            <w:pPr>
              <w:pStyle w:val="Sraopastraipa"/>
              <w:numPr>
                <w:ilvl w:val="0"/>
                <w:numId w:val="9"/>
              </w:numPr>
              <w:spacing w:before="0"/>
              <w:ind w:left="317"/>
              <w:rPr>
                <w:szCs w:val="18"/>
              </w:rPr>
            </w:pPr>
          </w:p>
        </w:tc>
        <w:tc>
          <w:tcPr>
            <w:tcW w:w="4558" w:type="pct"/>
          </w:tcPr>
          <w:p w14:paraId="734EB41A" w14:textId="434ACE91" w:rsidR="00204984" w:rsidRPr="00BC4421" w:rsidRDefault="00204984">
            <w:pPr>
              <w:pStyle w:val="Sraassuenkleliais"/>
              <w:numPr>
                <w:ilvl w:val="0"/>
                <w:numId w:val="0"/>
              </w:numPr>
              <w:spacing w:before="0" w:after="0"/>
              <w:rPr>
                <w:szCs w:val="18"/>
              </w:rPr>
            </w:pPr>
            <w:r w:rsidRPr="00BC4421">
              <w:rPr>
                <w:szCs w:val="18"/>
              </w:rPr>
              <w:t xml:space="preserve">Sistema turi užtikrinti, kad </w:t>
            </w:r>
            <w:r w:rsidR="00070A8B" w:rsidRPr="00BC4421">
              <w:rPr>
                <w:szCs w:val="18"/>
              </w:rPr>
              <w:t xml:space="preserve">paslaugų gavėjas </w:t>
            </w:r>
            <w:r w:rsidRPr="00BC4421">
              <w:rPr>
                <w:szCs w:val="18"/>
              </w:rPr>
              <w:t>galėtų atnaujinti savo paskyros nustatymus, susijusius su privatumo nuostatomis:</w:t>
            </w:r>
          </w:p>
          <w:p w14:paraId="2D6035B8" w14:textId="5BADADC9" w:rsidR="00204984" w:rsidRPr="00BC4421" w:rsidRDefault="00204984">
            <w:pPr>
              <w:pStyle w:val="Sraassuenkleliais"/>
              <w:numPr>
                <w:ilvl w:val="0"/>
                <w:numId w:val="154"/>
              </w:numPr>
              <w:spacing w:before="0" w:after="0"/>
              <w:rPr>
                <w:szCs w:val="18"/>
              </w:rPr>
            </w:pPr>
            <w:r w:rsidRPr="00BC4421">
              <w:rPr>
                <w:szCs w:val="18"/>
              </w:rPr>
              <w:t xml:space="preserve">Nustatyti, </w:t>
            </w:r>
            <w:r w:rsidR="00070A8B" w:rsidRPr="00BC4421">
              <w:rPr>
                <w:szCs w:val="18"/>
              </w:rPr>
              <w:t xml:space="preserve">kokiais </w:t>
            </w:r>
            <w:r w:rsidRPr="00BC4421">
              <w:rPr>
                <w:szCs w:val="18"/>
              </w:rPr>
              <w:t>duomeni</w:t>
            </w:r>
            <w:r w:rsidR="00070A8B" w:rsidRPr="00BC4421">
              <w:rPr>
                <w:szCs w:val="18"/>
              </w:rPr>
              <w:t>mis</w:t>
            </w:r>
            <w:r w:rsidRPr="00BC4421">
              <w:rPr>
                <w:szCs w:val="18"/>
              </w:rPr>
              <w:t xml:space="preserve"> galima dalytis su kitais naudotojais (pvz., tėvai / globėjai ir pedagogai gali matyti dalyvių duomenis, bet tik pagal numatytus kriterijus);</w:t>
            </w:r>
          </w:p>
          <w:p w14:paraId="5EF99973" w14:textId="30F0E4D1" w:rsidR="00204984" w:rsidRPr="00BC4421" w:rsidRDefault="00204984">
            <w:pPr>
              <w:pStyle w:val="Sraassuenkleliais"/>
              <w:numPr>
                <w:ilvl w:val="0"/>
                <w:numId w:val="154"/>
              </w:numPr>
              <w:spacing w:before="0" w:after="0"/>
              <w:rPr>
                <w:szCs w:val="18"/>
              </w:rPr>
            </w:pPr>
            <w:r w:rsidRPr="00BC4421">
              <w:rPr>
                <w:szCs w:val="18"/>
              </w:rPr>
              <w:t xml:space="preserve">Galimybė nustatyti, kas gali matyti </w:t>
            </w:r>
            <w:r w:rsidR="00070A8B" w:rsidRPr="00BC4421">
              <w:rPr>
                <w:szCs w:val="18"/>
              </w:rPr>
              <w:t xml:space="preserve">paslaugų gavėjo </w:t>
            </w:r>
            <w:r w:rsidRPr="00BC4421">
              <w:rPr>
                <w:szCs w:val="18"/>
              </w:rPr>
              <w:t>duomenis arba informaciją.</w:t>
            </w:r>
          </w:p>
          <w:p w14:paraId="2880C72A" w14:textId="689364F2" w:rsidR="00204984" w:rsidRPr="00BC4421" w:rsidRDefault="00070A8B">
            <w:pPr>
              <w:pStyle w:val="Sraassuenkleliais"/>
              <w:numPr>
                <w:ilvl w:val="0"/>
                <w:numId w:val="0"/>
              </w:numPr>
              <w:spacing w:before="0" w:after="0"/>
              <w:rPr>
                <w:szCs w:val="18"/>
              </w:rPr>
            </w:pPr>
            <w:r w:rsidRPr="00BC4421">
              <w:rPr>
                <w:szCs w:val="18"/>
              </w:rPr>
              <w:t xml:space="preserve">Paslaugų gavėjo privatumo </w:t>
            </w:r>
            <w:r w:rsidR="00204984" w:rsidRPr="00BC4421">
              <w:rPr>
                <w:szCs w:val="18"/>
              </w:rPr>
              <w:t>nustatymai turi būti suderinti su Užsakovu projekto metu.</w:t>
            </w:r>
          </w:p>
        </w:tc>
      </w:tr>
      <w:tr w:rsidR="00204984" w:rsidRPr="00BC4421" w14:paraId="6B94ACED" w14:textId="77777777">
        <w:trPr>
          <w:trHeight w:val="20"/>
        </w:trPr>
        <w:tc>
          <w:tcPr>
            <w:tcW w:w="442" w:type="pct"/>
          </w:tcPr>
          <w:p w14:paraId="217EC146" w14:textId="77777777" w:rsidR="00204984" w:rsidRPr="00BC4421" w:rsidRDefault="00204984">
            <w:pPr>
              <w:pStyle w:val="Sraopastraipa"/>
              <w:numPr>
                <w:ilvl w:val="0"/>
                <w:numId w:val="9"/>
              </w:numPr>
              <w:spacing w:before="0"/>
              <w:ind w:left="317"/>
              <w:rPr>
                <w:szCs w:val="18"/>
              </w:rPr>
            </w:pPr>
          </w:p>
        </w:tc>
        <w:tc>
          <w:tcPr>
            <w:tcW w:w="4558" w:type="pct"/>
          </w:tcPr>
          <w:p w14:paraId="16C95E18" w14:textId="79947832" w:rsidR="00204984" w:rsidRPr="00BC4421" w:rsidRDefault="00204984">
            <w:pPr>
              <w:pStyle w:val="Sraassuenkleliais"/>
              <w:numPr>
                <w:ilvl w:val="0"/>
                <w:numId w:val="0"/>
              </w:numPr>
              <w:spacing w:before="0" w:after="0"/>
              <w:rPr>
                <w:szCs w:val="18"/>
              </w:rPr>
            </w:pPr>
            <w:r w:rsidRPr="00BC4421">
              <w:rPr>
                <w:szCs w:val="18"/>
              </w:rPr>
              <w:t xml:space="preserve">Sistema turi turėti funkcionalumą suteikti </w:t>
            </w:r>
            <w:r w:rsidR="00070A8B" w:rsidRPr="00BC4421">
              <w:rPr>
                <w:szCs w:val="18"/>
              </w:rPr>
              <w:t>paslaugų gavėjui</w:t>
            </w:r>
            <w:r w:rsidRPr="00BC4421">
              <w:rPr>
                <w:szCs w:val="18"/>
              </w:rPr>
              <w:t xml:space="preserve"> peržiūrėti ir atsisakyti rinkodaros pranešimų ir kitų neaktualių pranešimų bei pasirinkti tinkamiausią pranešimų būdą:</w:t>
            </w:r>
          </w:p>
          <w:p w14:paraId="462B7305" w14:textId="1303ED02" w:rsidR="00204984" w:rsidRPr="00BC4421" w:rsidRDefault="00070A8B">
            <w:pPr>
              <w:pStyle w:val="Sraassuenkleliais"/>
              <w:numPr>
                <w:ilvl w:val="0"/>
                <w:numId w:val="155"/>
              </w:numPr>
              <w:spacing w:before="0" w:after="0"/>
              <w:rPr>
                <w:szCs w:val="18"/>
              </w:rPr>
            </w:pPr>
            <w:r w:rsidRPr="00BC4421">
              <w:rPr>
                <w:szCs w:val="18"/>
              </w:rPr>
              <w:t>paslaugų gavėj</w:t>
            </w:r>
            <w:r w:rsidR="00204984" w:rsidRPr="00BC4421">
              <w:rPr>
                <w:szCs w:val="18"/>
              </w:rPr>
              <w:t xml:space="preserve">as turi </w:t>
            </w:r>
            <w:r w:rsidRPr="00BC4421">
              <w:rPr>
                <w:szCs w:val="18"/>
              </w:rPr>
              <w:t xml:space="preserve">turėti </w:t>
            </w:r>
            <w:r w:rsidR="00204984" w:rsidRPr="00BC4421">
              <w:rPr>
                <w:szCs w:val="18"/>
              </w:rPr>
              <w:t>galimybę pasirinkti, kokių tipų pranešimus jis nori gauti;</w:t>
            </w:r>
          </w:p>
          <w:p w14:paraId="0BE8586B" w14:textId="18A82DCF" w:rsidR="00204984" w:rsidRPr="00BC4421" w:rsidRDefault="00204984">
            <w:pPr>
              <w:pStyle w:val="Sraassuenkleliais"/>
              <w:numPr>
                <w:ilvl w:val="0"/>
                <w:numId w:val="155"/>
              </w:numPr>
              <w:spacing w:before="0" w:after="0"/>
              <w:rPr>
                <w:szCs w:val="18"/>
              </w:rPr>
            </w:pPr>
            <w:r w:rsidRPr="00BC4421">
              <w:rPr>
                <w:szCs w:val="18"/>
              </w:rPr>
              <w:t xml:space="preserve">Sistema turi leisti pasirinkti, ar </w:t>
            </w:r>
            <w:r w:rsidR="00070A8B" w:rsidRPr="00BC4421">
              <w:rPr>
                <w:szCs w:val="18"/>
              </w:rPr>
              <w:t>paslaugų gavėj</w:t>
            </w:r>
            <w:r w:rsidRPr="00BC4421">
              <w:rPr>
                <w:szCs w:val="18"/>
              </w:rPr>
              <w:t>as nori gauti pranešimus el. paštu ar sisteminiu būdu.</w:t>
            </w:r>
          </w:p>
        </w:tc>
      </w:tr>
    </w:tbl>
    <w:p w14:paraId="41BAF8CF" w14:textId="77777777" w:rsidR="00204984" w:rsidRPr="00BC4421" w:rsidRDefault="00204984" w:rsidP="00204984">
      <w:pPr>
        <w:spacing w:before="0" w:after="0"/>
      </w:pPr>
    </w:p>
    <w:p w14:paraId="1FBFC3F4" w14:textId="77777777" w:rsidR="000363D7" w:rsidRPr="00BC4421" w:rsidRDefault="000363D7" w:rsidP="000363D7">
      <w:pPr>
        <w:pStyle w:val="Antrat4"/>
        <w:rPr>
          <w:rFonts w:hint="eastAsia"/>
        </w:rPr>
      </w:pPr>
      <w:r w:rsidRPr="00BC4421">
        <w:lastRenderedPageBreak/>
        <w:t>Reikalavimai QR kodų atvaizdavimo moduliui</w:t>
      </w:r>
    </w:p>
    <w:tbl>
      <w:tblPr>
        <w:tblStyle w:val="CivittaTable2Purple"/>
        <w:tblW w:w="5000" w:type="pct"/>
        <w:tblLook w:val="0620" w:firstRow="1" w:lastRow="0" w:firstColumn="0" w:lastColumn="0" w:noHBand="1" w:noVBand="1"/>
      </w:tblPr>
      <w:tblGrid>
        <w:gridCol w:w="907"/>
        <w:gridCol w:w="9355"/>
      </w:tblGrid>
      <w:tr w:rsidR="000363D7" w:rsidRPr="00BC4421" w14:paraId="06FDEF6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1ACD3532" w14:textId="77777777" w:rsidR="000363D7" w:rsidRPr="00BC4421" w:rsidRDefault="000363D7">
            <w:pPr>
              <w:spacing w:before="0"/>
              <w:rPr>
                <w:szCs w:val="20"/>
              </w:rPr>
            </w:pPr>
            <w:r w:rsidRPr="00BC4421">
              <w:rPr>
                <w:szCs w:val="20"/>
              </w:rPr>
              <w:t>Nr.</w:t>
            </w:r>
          </w:p>
        </w:tc>
        <w:tc>
          <w:tcPr>
            <w:tcW w:w="4558" w:type="pct"/>
            <w:hideMark/>
          </w:tcPr>
          <w:p w14:paraId="4D7E7290" w14:textId="77777777" w:rsidR="000363D7" w:rsidRPr="00BC4421" w:rsidRDefault="000363D7">
            <w:pPr>
              <w:spacing w:before="0"/>
              <w:rPr>
                <w:szCs w:val="20"/>
              </w:rPr>
            </w:pPr>
            <w:r w:rsidRPr="00BC4421">
              <w:rPr>
                <w:szCs w:val="20"/>
              </w:rPr>
              <w:t>Reikalavimas</w:t>
            </w:r>
          </w:p>
        </w:tc>
      </w:tr>
      <w:tr w:rsidR="000363D7" w:rsidRPr="00BC4421" w14:paraId="05A083F1" w14:textId="77777777">
        <w:trPr>
          <w:trHeight w:val="20"/>
        </w:trPr>
        <w:tc>
          <w:tcPr>
            <w:tcW w:w="442" w:type="pct"/>
          </w:tcPr>
          <w:p w14:paraId="3EAE43ED" w14:textId="77777777" w:rsidR="000363D7" w:rsidRPr="00BC4421" w:rsidRDefault="000363D7">
            <w:pPr>
              <w:pStyle w:val="Sraopastraipa"/>
              <w:numPr>
                <w:ilvl w:val="0"/>
                <w:numId w:val="9"/>
              </w:numPr>
              <w:spacing w:before="0"/>
              <w:ind w:left="317"/>
              <w:rPr>
                <w:szCs w:val="20"/>
              </w:rPr>
            </w:pPr>
          </w:p>
        </w:tc>
        <w:tc>
          <w:tcPr>
            <w:tcW w:w="4558" w:type="pct"/>
          </w:tcPr>
          <w:p w14:paraId="3E70BA1B" w14:textId="7FE55887" w:rsidR="000363D7" w:rsidRPr="00BC4421" w:rsidRDefault="000363D7">
            <w:pPr>
              <w:pStyle w:val="Sraassuenkleliais"/>
              <w:numPr>
                <w:ilvl w:val="0"/>
                <w:numId w:val="0"/>
              </w:numPr>
              <w:spacing w:before="0" w:after="0"/>
              <w:rPr>
                <w:szCs w:val="20"/>
              </w:rPr>
            </w:pPr>
            <w:r w:rsidRPr="00BC4421">
              <w:rPr>
                <w:szCs w:val="20"/>
              </w:rPr>
              <w:t xml:space="preserve">Sistema turi turėti funkcionalumą suteikti </w:t>
            </w:r>
            <w:r w:rsidR="00907F45" w:rsidRPr="00BC4421">
              <w:rPr>
                <w:szCs w:val="20"/>
              </w:rPr>
              <w:t xml:space="preserve">paslaugų gavėjams </w:t>
            </w:r>
            <w:r w:rsidRPr="00BC4421">
              <w:rPr>
                <w:szCs w:val="20"/>
              </w:rPr>
              <w:t>galimybę matyti jų paskyrai sugeneruotą QR kodą asmeninei identifikacijai.</w:t>
            </w:r>
          </w:p>
        </w:tc>
      </w:tr>
      <w:tr w:rsidR="000363D7" w:rsidRPr="00BC4421" w14:paraId="527EA32C" w14:textId="77777777">
        <w:trPr>
          <w:trHeight w:val="20"/>
        </w:trPr>
        <w:tc>
          <w:tcPr>
            <w:tcW w:w="442" w:type="pct"/>
          </w:tcPr>
          <w:p w14:paraId="79F257C4" w14:textId="77777777" w:rsidR="000363D7" w:rsidRPr="00BC4421" w:rsidRDefault="000363D7">
            <w:pPr>
              <w:pStyle w:val="Sraopastraipa"/>
              <w:numPr>
                <w:ilvl w:val="0"/>
                <w:numId w:val="9"/>
              </w:numPr>
              <w:spacing w:before="0"/>
              <w:ind w:left="317"/>
              <w:rPr>
                <w:szCs w:val="20"/>
              </w:rPr>
            </w:pPr>
          </w:p>
        </w:tc>
        <w:tc>
          <w:tcPr>
            <w:tcW w:w="4558" w:type="pct"/>
          </w:tcPr>
          <w:p w14:paraId="611DE247" w14:textId="08400DFD" w:rsidR="000363D7" w:rsidRPr="00BC4421" w:rsidRDefault="000363D7">
            <w:pPr>
              <w:pStyle w:val="Sraassuenkleliais"/>
              <w:numPr>
                <w:ilvl w:val="0"/>
                <w:numId w:val="0"/>
              </w:numPr>
              <w:spacing w:before="0" w:after="0"/>
              <w:rPr>
                <w:szCs w:val="20"/>
              </w:rPr>
            </w:pPr>
            <w:r w:rsidRPr="00BC4421">
              <w:rPr>
                <w:szCs w:val="20"/>
              </w:rPr>
              <w:t xml:space="preserve">Sistema turi užtikrinti galimybę </w:t>
            </w:r>
            <w:r w:rsidR="00907F45" w:rsidRPr="00BC4421">
              <w:rPr>
                <w:szCs w:val="20"/>
              </w:rPr>
              <w:t>paslaugų gavėj</w:t>
            </w:r>
            <w:r w:rsidRPr="00BC4421">
              <w:rPr>
                <w:szCs w:val="20"/>
              </w:rPr>
              <w:t xml:space="preserve">ams atsisiųsti savo QR kodą į mobilųjį įrenginį ar išsaugoti kaip atvaizdą, skirtą </w:t>
            </w:r>
            <w:r w:rsidR="00907F45" w:rsidRPr="00BC4421">
              <w:rPr>
                <w:szCs w:val="20"/>
              </w:rPr>
              <w:t>naudoti neprisijungus prie interneto tinklo</w:t>
            </w:r>
            <w:r w:rsidRPr="00BC4421">
              <w:rPr>
                <w:szCs w:val="20"/>
              </w:rPr>
              <w:t>.</w:t>
            </w:r>
          </w:p>
        </w:tc>
      </w:tr>
      <w:tr w:rsidR="000363D7" w:rsidRPr="00BC4421" w14:paraId="678B00FD" w14:textId="77777777">
        <w:trPr>
          <w:trHeight w:val="20"/>
        </w:trPr>
        <w:tc>
          <w:tcPr>
            <w:tcW w:w="442" w:type="pct"/>
          </w:tcPr>
          <w:p w14:paraId="5F469F9B" w14:textId="77777777" w:rsidR="000363D7" w:rsidRPr="00BC4421" w:rsidRDefault="000363D7">
            <w:pPr>
              <w:pStyle w:val="Sraopastraipa"/>
              <w:numPr>
                <w:ilvl w:val="0"/>
                <w:numId w:val="9"/>
              </w:numPr>
              <w:spacing w:before="0"/>
              <w:ind w:left="317"/>
              <w:rPr>
                <w:szCs w:val="20"/>
              </w:rPr>
            </w:pPr>
          </w:p>
        </w:tc>
        <w:tc>
          <w:tcPr>
            <w:tcW w:w="4558" w:type="pct"/>
          </w:tcPr>
          <w:p w14:paraId="3365E83B" w14:textId="78C0CDD6" w:rsidR="000363D7" w:rsidRPr="00BC4421" w:rsidRDefault="000363D7">
            <w:pPr>
              <w:pStyle w:val="Sraassuenkleliais"/>
              <w:numPr>
                <w:ilvl w:val="0"/>
                <w:numId w:val="0"/>
              </w:numPr>
              <w:spacing w:before="0" w:after="0"/>
              <w:rPr>
                <w:szCs w:val="20"/>
              </w:rPr>
            </w:pPr>
            <w:r w:rsidRPr="00BC4421">
              <w:rPr>
                <w:szCs w:val="20"/>
              </w:rPr>
              <w:t xml:space="preserve">Sistemos </w:t>
            </w:r>
            <w:r w:rsidR="00907F45" w:rsidRPr="00BC4421">
              <w:rPr>
                <w:szCs w:val="20"/>
              </w:rPr>
              <w:t>paslaugų gavėj</w:t>
            </w:r>
            <w:r w:rsidRPr="00BC4421">
              <w:rPr>
                <w:szCs w:val="20"/>
              </w:rPr>
              <w:t>ai turi būti informuojami apie QR kodo galiojimo pabaigos datą.</w:t>
            </w:r>
          </w:p>
        </w:tc>
      </w:tr>
      <w:tr w:rsidR="000363D7" w:rsidRPr="00BC4421" w14:paraId="7F090ED9" w14:textId="77777777">
        <w:trPr>
          <w:trHeight w:val="20"/>
        </w:trPr>
        <w:tc>
          <w:tcPr>
            <w:tcW w:w="442" w:type="pct"/>
          </w:tcPr>
          <w:p w14:paraId="5AB1D6C8" w14:textId="77777777" w:rsidR="000363D7" w:rsidRPr="00BC4421" w:rsidRDefault="000363D7">
            <w:pPr>
              <w:pStyle w:val="Sraopastraipa"/>
              <w:numPr>
                <w:ilvl w:val="0"/>
                <w:numId w:val="9"/>
              </w:numPr>
              <w:spacing w:before="0"/>
              <w:ind w:left="317"/>
              <w:rPr>
                <w:szCs w:val="20"/>
              </w:rPr>
            </w:pPr>
          </w:p>
        </w:tc>
        <w:tc>
          <w:tcPr>
            <w:tcW w:w="4558" w:type="pct"/>
          </w:tcPr>
          <w:p w14:paraId="73898D92" w14:textId="52653FAB" w:rsidR="000363D7" w:rsidRPr="00BC4421" w:rsidRDefault="000363D7">
            <w:pPr>
              <w:pStyle w:val="Sraassuenkleliais"/>
              <w:numPr>
                <w:ilvl w:val="0"/>
                <w:numId w:val="0"/>
              </w:numPr>
              <w:spacing w:before="0" w:after="0"/>
              <w:rPr>
                <w:szCs w:val="20"/>
              </w:rPr>
            </w:pPr>
            <w:r w:rsidRPr="00BC4421">
              <w:rPr>
                <w:szCs w:val="20"/>
              </w:rPr>
              <w:t xml:space="preserve">Sistema turi užtikrinti galimybę autentifikuotiems </w:t>
            </w:r>
            <w:r w:rsidR="00907F45" w:rsidRPr="00BC4421">
              <w:rPr>
                <w:szCs w:val="20"/>
              </w:rPr>
              <w:t>paslaugų gavėj</w:t>
            </w:r>
            <w:r w:rsidRPr="00BC4421">
              <w:rPr>
                <w:szCs w:val="20"/>
              </w:rPr>
              <w:t>ams matyti jų QR kodo naudojimo istoriją, įskaitant nuskaitymo datą, laiką</w:t>
            </w:r>
            <w:r w:rsidR="00BD3E4B" w:rsidRPr="00BC4421">
              <w:rPr>
                <w:szCs w:val="20"/>
              </w:rPr>
              <w:t>, neformaliojo švietimo veiklos pavadinimą, įstaigą</w:t>
            </w:r>
            <w:r w:rsidRPr="00BC4421">
              <w:rPr>
                <w:szCs w:val="20"/>
              </w:rPr>
              <w:t xml:space="preserve"> ir vietą.</w:t>
            </w:r>
          </w:p>
        </w:tc>
      </w:tr>
      <w:tr w:rsidR="000363D7" w:rsidRPr="00BC4421" w14:paraId="6FEED9C0" w14:textId="77777777">
        <w:trPr>
          <w:trHeight w:val="20"/>
        </w:trPr>
        <w:tc>
          <w:tcPr>
            <w:tcW w:w="442" w:type="pct"/>
          </w:tcPr>
          <w:p w14:paraId="198BA1EE" w14:textId="77777777" w:rsidR="000363D7" w:rsidRPr="00BC4421" w:rsidRDefault="000363D7">
            <w:pPr>
              <w:pStyle w:val="Sraopastraipa"/>
              <w:numPr>
                <w:ilvl w:val="0"/>
                <w:numId w:val="9"/>
              </w:numPr>
              <w:spacing w:before="0"/>
              <w:ind w:left="317"/>
              <w:rPr>
                <w:szCs w:val="20"/>
              </w:rPr>
            </w:pPr>
          </w:p>
        </w:tc>
        <w:tc>
          <w:tcPr>
            <w:tcW w:w="4558" w:type="pct"/>
          </w:tcPr>
          <w:p w14:paraId="1CCFEE1F" w14:textId="64AE2355" w:rsidR="000363D7" w:rsidRPr="00BC4421" w:rsidRDefault="000363D7">
            <w:pPr>
              <w:pStyle w:val="Sraassuenkleliais"/>
              <w:numPr>
                <w:ilvl w:val="0"/>
                <w:numId w:val="0"/>
              </w:numPr>
              <w:spacing w:before="0" w:after="0"/>
              <w:rPr>
                <w:szCs w:val="20"/>
              </w:rPr>
            </w:pPr>
            <w:r w:rsidRPr="00BC4421">
              <w:rPr>
                <w:szCs w:val="20"/>
              </w:rPr>
              <w:t xml:space="preserve">Sistema turi </w:t>
            </w:r>
            <w:r w:rsidR="00907F45" w:rsidRPr="00BC4421">
              <w:rPr>
                <w:szCs w:val="20"/>
              </w:rPr>
              <w:t xml:space="preserve">turėti </w:t>
            </w:r>
            <w:r w:rsidRPr="00BC4421">
              <w:rPr>
                <w:szCs w:val="20"/>
              </w:rPr>
              <w:t xml:space="preserve">funkcionalumą </w:t>
            </w:r>
            <w:r w:rsidR="00907F45" w:rsidRPr="00BC4421">
              <w:rPr>
                <w:szCs w:val="20"/>
              </w:rPr>
              <w:t>paslaugų gavėj</w:t>
            </w:r>
            <w:r w:rsidRPr="00BC4421">
              <w:rPr>
                <w:szCs w:val="20"/>
              </w:rPr>
              <w:t xml:space="preserve">ams pranešti apie technines problemas, susijusias su QR kodo nuskaitymu ar naudojimu, ir gauti pagalbą </w:t>
            </w:r>
            <w:r w:rsidR="00907F45" w:rsidRPr="00BC4421">
              <w:rPr>
                <w:szCs w:val="20"/>
              </w:rPr>
              <w:t>sisteminiu pranešimu arba el. paštu</w:t>
            </w:r>
            <w:r w:rsidRPr="00BC4421">
              <w:rPr>
                <w:szCs w:val="20"/>
              </w:rPr>
              <w:t>.</w:t>
            </w:r>
          </w:p>
        </w:tc>
      </w:tr>
      <w:tr w:rsidR="000363D7" w:rsidRPr="00BC4421" w14:paraId="3DF6DAF8" w14:textId="77777777">
        <w:trPr>
          <w:trHeight w:val="20"/>
        </w:trPr>
        <w:tc>
          <w:tcPr>
            <w:tcW w:w="442" w:type="pct"/>
          </w:tcPr>
          <w:p w14:paraId="39248752" w14:textId="77777777" w:rsidR="000363D7" w:rsidRPr="00BC4421" w:rsidRDefault="000363D7">
            <w:pPr>
              <w:pStyle w:val="Sraopastraipa"/>
              <w:numPr>
                <w:ilvl w:val="0"/>
                <w:numId w:val="9"/>
              </w:numPr>
              <w:spacing w:before="0"/>
              <w:ind w:left="317"/>
              <w:rPr>
                <w:szCs w:val="20"/>
              </w:rPr>
            </w:pPr>
          </w:p>
        </w:tc>
        <w:tc>
          <w:tcPr>
            <w:tcW w:w="4558" w:type="pct"/>
          </w:tcPr>
          <w:p w14:paraId="49683645" w14:textId="032A20BF" w:rsidR="000363D7" w:rsidRPr="00BC4421" w:rsidRDefault="000363D7">
            <w:pPr>
              <w:pStyle w:val="Sraassuenkleliais"/>
              <w:numPr>
                <w:ilvl w:val="0"/>
                <w:numId w:val="0"/>
              </w:numPr>
              <w:spacing w:before="0" w:after="0"/>
              <w:rPr>
                <w:szCs w:val="20"/>
              </w:rPr>
            </w:pPr>
            <w:r w:rsidRPr="00BC4421">
              <w:rPr>
                <w:szCs w:val="20"/>
              </w:rPr>
              <w:t xml:space="preserve">Sistema turi turėti funkcionalumą </w:t>
            </w:r>
            <w:r w:rsidR="00235815" w:rsidRPr="00BC4421">
              <w:rPr>
                <w:szCs w:val="20"/>
              </w:rPr>
              <w:t>paslaugų gavėj</w:t>
            </w:r>
            <w:r w:rsidR="009E4D46" w:rsidRPr="00BC4421">
              <w:rPr>
                <w:szCs w:val="20"/>
              </w:rPr>
              <w:t xml:space="preserve">ams </w:t>
            </w:r>
            <w:r w:rsidRPr="00BC4421">
              <w:rPr>
                <w:szCs w:val="20"/>
              </w:rPr>
              <w:t xml:space="preserve"> </w:t>
            </w:r>
            <w:r w:rsidR="009E4D46" w:rsidRPr="00BC4421">
              <w:rPr>
                <w:szCs w:val="20"/>
              </w:rPr>
              <w:t xml:space="preserve">naudoti </w:t>
            </w:r>
            <w:r w:rsidRPr="00BC4421">
              <w:rPr>
                <w:szCs w:val="20"/>
              </w:rPr>
              <w:t>savo QR kodą</w:t>
            </w:r>
            <w:r w:rsidR="009E4D46" w:rsidRPr="00BC4421">
              <w:rPr>
                <w:szCs w:val="20"/>
              </w:rPr>
              <w:t xml:space="preserve"> </w:t>
            </w:r>
            <w:r w:rsidR="00BD3E4B" w:rsidRPr="00BC4421">
              <w:rPr>
                <w:szCs w:val="20"/>
              </w:rPr>
              <w:t xml:space="preserve">nustatytose </w:t>
            </w:r>
            <w:r w:rsidR="009E4D46" w:rsidRPr="00BC4421">
              <w:rPr>
                <w:szCs w:val="20"/>
              </w:rPr>
              <w:t>veiklose</w:t>
            </w:r>
            <w:r w:rsidRPr="00BC4421">
              <w:rPr>
                <w:szCs w:val="20"/>
              </w:rPr>
              <w:t>.</w:t>
            </w:r>
          </w:p>
        </w:tc>
      </w:tr>
    </w:tbl>
    <w:p w14:paraId="74BEE16D" w14:textId="77777777" w:rsidR="000363D7" w:rsidRPr="00BC4421" w:rsidRDefault="000363D7" w:rsidP="000363D7">
      <w:pPr>
        <w:spacing w:before="0" w:after="0"/>
      </w:pPr>
    </w:p>
    <w:p w14:paraId="123363E0" w14:textId="48D66D45" w:rsidR="000363D7" w:rsidRPr="00BC4421" w:rsidRDefault="000363D7" w:rsidP="000363D7">
      <w:pPr>
        <w:pStyle w:val="Antrat4"/>
        <w:rPr>
          <w:rFonts w:hint="eastAsia"/>
        </w:rPr>
      </w:pPr>
      <w:r w:rsidRPr="00BC4421">
        <w:t>Reikalavimai paklausimų teikimo moduliui</w:t>
      </w:r>
    </w:p>
    <w:tbl>
      <w:tblPr>
        <w:tblStyle w:val="CivittaTable2Purple"/>
        <w:tblW w:w="5000" w:type="pct"/>
        <w:tblLook w:val="0620" w:firstRow="1" w:lastRow="0" w:firstColumn="0" w:lastColumn="0" w:noHBand="1" w:noVBand="1"/>
      </w:tblPr>
      <w:tblGrid>
        <w:gridCol w:w="907"/>
        <w:gridCol w:w="9355"/>
      </w:tblGrid>
      <w:tr w:rsidR="000363D7" w:rsidRPr="00BC4421" w14:paraId="32D417B9"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88B540D" w14:textId="77777777" w:rsidR="000363D7" w:rsidRPr="00BC4421" w:rsidRDefault="000363D7">
            <w:pPr>
              <w:spacing w:before="0"/>
              <w:rPr>
                <w:szCs w:val="20"/>
              </w:rPr>
            </w:pPr>
            <w:r w:rsidRPr="00BC4421">
              <w:rPr>
                <w:szCs w:val="20"/>
              </w:rPr>
              <w:t>Nr.</w:t>
            </w:r>
          </w:p>
        </w:tc>
        <w:tc>
          <w:tcPr>
            <w:tcW w:w="0" w:type="pct"/>
            <w:hideMark/>
          </w:tcPr>
          <w:p w14:paraId="74246218" w14:textId="77777777" w:rsidR="000363D7" w:rsidRPr="00BC4421" w:rsidRDefault="000363D7">
            <w:pPr>
              <w:spacing w:before="0"/>
              <w:rPr>
                <w:szCs w:val="20"/>
              </w:rPr>
            </w:pPr>
            <w:r w:rsidRPr="00BC4421">
              <w:rPr>
                <w:szCs w:val="20"/>
              </w:rPr>
              <w:t>Reikalavimas</w:t>
            </w:r>
          </w:p>
        </w:tc>
      </w:tr>
      <w:tr w:rsidR="000363D7" w:rsidRPr="00BC4421" w14:paraId="53D4FBAE" w14:textId="77777777">
        <w:trPr>
          <w:trHeight w:val="20"/>
        </w:trPr>
        <w:tc>
          <w:tcPr>
            <w:tcW w:w="442" w:type="pct"/>
            <w:hideMark/>
          </w:tcPr>
          <w:p w14:paraId="0D9EE85B" w14:textId="77777777" w:rsidR="000363D7" w:rsidRPr="00BC4421" w:rsidRDefault="000363D7">
            <w:pPr>
              <w:pStyle w:val="Sraopastraipa"/>
              <w:numPr>
                <w:ilvl w:val="0"/>
                <w:numId w:val="9"/>
              </w:numPr>
              <w:spacing w:before="0"/>
              <w:ind w:left="317"/>
              <w:rPr>
                <w:szCs w:val="20"/>
              </w:rPr>
            </w:pPr>
          </w:p>
        </w:tc>
        <w:tc>
          <w:tcPr>
            <w:tcW w:w="4558" w:type="pct"/>
            <w:hideMark/>
          </w:tcPr>
          <w:p w14:paraId="24449DDD" w14:textId="34C936C8" w:rsidR="000363D7" w:rsidRPr="00BC4421" w:rsidRDefault="000363D7">
            <w:pPr>
              <w:pStyle w:val="Sraassuenkleliais"/>
              <w:numPr>
                <w:ilvl w:val="0"/>
                <w:numId w:val="0"/>
              </w:numPr>
              <w:spacing w:before="0" w:after="0"/>
              <w:rPr>
                <w:szCs w:val="20"/>
              </w:rPr>
            </w:pPr>
            <w:r w:rsidRPr="00BC4421">
              <w:rPr>
                <w:szCs w:val="20"/>
              </w:rPr>
              <w:t xml:space="preserve">Sistemoje turi būti sukurtas paklausimų teikimo modulis, skirtas paklausimų pildymui ir teikimui, kad identifikuotiems ir autentifikuotiems </w:t>
            </w:r>
            <w:r w:rsidR="00BB166B" w:rsidRPr="00BC4421">
              <w:rPr>
                <w:szCs w:val="20"/>
              </w:rPr>
              <w:t xml:space="preserve">paslaugų gavėjams </w:t>
            </w:r>
            <w:r w:rsidRPr="00BC4421">
              <w:rPr>
                <w:szCs w:val="20"/>
              </w:rPr>
              <w:t>būtų lengvai prieinamas ir paprastas naudoti:</w:t>
            </w:r>
          </w:p>
          <w:p w14:paraId="7768E09A" w14:textId="2A794751" w:rsidR="000363D7" w:rsidRPr="00BC4421" w:rsidRDefault="000363D7">
            <w:pPr>
              <w:pStyle w:val="Sraassuenkleliais"/>
              <w:numPr>
                <w:ilvl w:val="0"/>
                <w:numId w:val="161"/>
              </w:numPr>
              <w:spacing w:before="0" w:after="0"/>
              <w:rPr>
                <w:szCs w:val="20"/>
              </w:rPr>
            </w:pPr>
            <w:r w:rsidRPr="00BC4421">
              <w:rPr>
                <w:szCs w:val="20"/>
              </w:rPr>
              <w:t xml:space="preserve">Autentifikuotiems </w:t>
            </w:r>
            <w:r w:rsidR="00BB166B" w:rsidRPr="00BC4421">
              <w:rPr>
                <w:szCs w:val="20"/>
              </w:rPr>
              <w:t>paslaugų gavėj</w:t>
            </w:r>
            <w:r w:rsidRPr="00BC4421">
              <w:rPr>
                <w:szCs w:val="20"/>
              </w:rPr>
              <w:t>ams pildyti paklausimo formą, įvedant duomenis, tokius kaip paklausimo teikėjo duomenys, el. pašto adresas, telefono numeris, paklausimo tema ir aprašymas;</w:t>
            </w:r>
          </w:p>
          <w:p w14:paraId="0D7D726D" w14:textId="09B1C1C0" w:rsidR="000363D7" w:rsidRPr="00BC4421" w:rsidRDefault="00087EC2">
            <w:pPr>
              <w:pStyle w:val="Sraassuenkleliais"/>
              <w:numPr>
                <w:ilvl w:val="0"/>
                <w:numId w:val="161"/>
              </w:numPr>
              <w:spacing w:before="0" w:after="0"/>
              <w:rPr>
                <w:szCs w:val="20"/>
              </w:rPr>
            </w:pPr>
            <w:r w:rsidRPr="00BC4421">
              <w:rPr>
                <w:szCs w:val="20"/>
              </w:rPr>
              <w:t>P</w:t>
            </w:r>
            <w:r w:rsidR="000363D7" w:rsidRPr="00BC4421">
              <w:rPr>
                <w:szCs w:val="20"/>
              </w:rPr>
              <w:t>anaudoti turimą informaciją, kad dalis paklausimo formos duomenų būtų automatiškai užpildyta naudojant Sistemoje saugomus ar iš kitų sistemų gautus duomenis (pvz., Mokinių registras, DVS);</w:t>
            </w:r>
          </w:p>
          <w:p w14:paraId="209B8A74" w14:textId="0C38034B" w:rsidR="000363D7" w:rsidRPr="00BC4421" w:rsidRDefault="00BB166B">
            <w:pPr>
              <w:pStyle w:val="Sraassuenkleliais"/>
              <w:numPr>
                <w:ilvl w:val="0"/>
                <w:numId w:val="161"/>
              </w:numPr>
              <w:spacing w:before="0" w:after="0"/>
              <w:rPr>
                <w:szCs w:val="20"/>
              </w:rPr>
            </w:pPr>
            <w:r w:rsidRPr="00BC4421">
              <w:rPr>
                <w:szCs w:val="20"/>
              </w:rPr>
              <w:t>P</w:t>
            </w:r>
            <w:r w:rsidR="000363D7" w:rsidRPr="00BC4421">
              <w:rPr>
                <w:szCs w:val="20"/>
              </w:rPr>
              <w:t>aklausimo formoje turi būti galimybė pasirinkti Įstaigą</w:t>
            </w:r>
            <w:r w:rsidR="00DF480E" w:rsidRPr="00BC4421">
              <w:rPr>
                <w:szCs w:val="20"/>
              </w:rPr>
              <w:t xml:space="preserve"> ir/ar konkretų adresatą</w:t>
            </w:r>
            <w:r w:rsidR="000363D7" w:rsidRPr="00BC4421">
              <w:rPr>
                <w:szCs w:val="20"/>
              </w:rPr>
              <w:t xml:space="preserve">, </w:t>
            </w:r>
            <w:r w:rsidR="004F42A3" w:rsidRPr="00BC4421">
              <w:rPr>
                <w:szCs w:val="20"/>
              </w:rPr>
              <w:t xml:space="preserve">kuriam </w:t>
            </w:r>
            <w:r w:rsidR="000363D7" w:rsidRPr="00BC4421">
              <w:rPr>
                <w:szCs w:val="20"/>
              </w:rPr>
              <w:t>norima teikti paklausimą, taip pat prisegti papildomus dokumentus ir įvesti papildomą informaciją;</w:t>
            </w:r>
          </w:p>
          <w:p w14:paraId="0A1B493A" w14:textId="5BE2F92F" w:rsidR="000363D7" w:rsidRPr="00BC4421" w:rsidRDefault="000363D7">
            <w:pPr>
              <w:pStyle w:val="Sraassuenkleliais"/>
              <w:numPr>
                <w:ilvl w:val="0"/>
                <w:numId w:val="161"/>
              </w:numPr>
              <w:spacing w:before="0" w:after="0"/>
              <w:rPr>
                <w:szCs w:val="20"/>
              </w:rPr>
            </w:pPr>
            <w:r w:rsidRPr="00BC4421">
              <w:rPr>
                <w:szCs w:val="20"/>
              </w:rPr>
              <w:t>Pateikti užpildytą paklausimą, o pateikti duomenys turi būti perduodami į Vidinio naudojimo modulį tolesniam apdorojimui ir atsakymų generavimui.</w:t>
            </w:r>
          </w:p>
        </w:tc>
      </w:tr>
      <w:tr w:rsidR="000363D7" w:rsidRPr="00BC4421" w14:paraId="7C52FC67" w14:textId="77777777">
        <w:trPr>
          <w:trHeight w:val="20"/>
        </w:trPr>
        <w:tc>
          <w:tcPr>
            <w:tcW w:w="442" w:type="pct"/>
          </w:tcPr>
          <w:p w14:paraId="2CC8123C" w14:textId="77777777" w:rsidR="000363D7" w:rsidRPr="00BC4421" w:rsidRDefault="000363D7">
            <w:pPr>
              <w:pStyle w:val="Sraopastraipa"/>
              <w:numPr>
                <w:ilvl w:val="0"/>
                <w:numId w:val="9"/>
              </w:numPr>
              <w:spacing w:before="0"/>
              <w:ind w:left="317"/>
              <w:rPr>
                <w:szCs w:val="20"/>
              </w:rPr>
            </w:pPr>
          </w:p>
        </w:tc>
        <w:tc>
          <w:tcPr>
            <w:tcW w:w="4558" w:type="pct"/>
          </w:tcPr>
          <w:p w14:paraId="12706157" w14:textId="2D7E6EF8" w:rsidR="000363D7" w:rsidRPr="00BC4421" w:rsidRDefault="000363D7">
            <w:pPr>
              <w:pStyle w:val="Sraassuenkleliais"/>
              <w:numPr>
                <w:ilvl w:val="0"/>
                <w:numId w:val="0"/>
              </w:numPr>
              <w:spacing w:before="0" w:after="0"/>
              <w:rPr>
                <w:szCs w:val="20"/>
              </w:rPr>
            </w:pPr>
            <w:r w:rsidRPr="00BC4421">
              <w:rPr>
                <w:szCs w:val="20"/>
              </w:rPr>
              <w:t>Sistema turi užtikrinti galimybę peržiūrėti savo pateiktų paklausimų sąrašą, įskaitant visus susijusius duomenis, kurie turi būti suderinti su Užsakovu pagal nustatytus kriterijus.</w:t>
            </w:r>
          </w:p>
        </w:tc>
      </w:tr>
      <w:tr w:rsidR="000363D7" w:rsidRPr="00BC4421" w14:paraId="18BC1C2B" w14:textId="77777777">
        <w:trPr>
          <w:trHeight w:val="20"/>
        </w:trPr>
        <w:tc>
          <w:tcPr>
            <w:tcW w:w="442" w:type="pct"/>
          </w:tcPr>
          <w:p w14:paraId="16A9E54B" w14:textId="77777777" w:rsidR="000363D7" w:rsidRPr="00BC4421" w:rsidRDefault="000363D7">
            <w:pPr>
              <w:pStyle w:val="Sraopastraipa"/>
              <w:numPr>
                <w:ilvl w:val="0"/>
                <w:numId w:val="9"/>
              </w:numPr>
              <w:spacing w:before="0"/>
              <w:ind w:left="317"/>
              <w:rPr>
                <w:szCs w:val="20"/>
              </w:rPr>
            </w:pPr>
          </w:p>
        </w:tc>
        <w:tc>
          <w:tcPr>
            <w:tcW w:w="4558" w:type="pct"/>
          </w:tcPr>
          <w:p w14:paraId="0ECE3B0D" w14:textId="094B22E1" w:rsidR="000363D7" w:rsidRPr="00BC4421" w:rsidRDefault="000363D7">
            <w:pPr>
              <w:pStyle w:val="Sraassuenkleliais"/>
              <w:numPr>
                <w:ilvl w:val="0"/>
                <w:numId w:val="0"/>
              </w:numPr>
              <w:spacing w:before="0" w:after="0"/>
              <w:rPr>
                <w:szCs w:val="20"/>
              </w:rPr>
            </w:pPr>
            <w:r w:rsidRPr="00BC4421">
              <w:rPr>
                <w:szCs w:val="20"/>
              </w:rPr>
              <w:t>Sistema turi užtikrinti galimybę atlikti paklausimų paiešką ir filtravimą pagal suderintus su Užsakovu kriterijus, kad būtų lengviau rasti konkretų paklausimą.</w:t>
            </w:r>
          </w:p>
        </w:tc>
      </w:tr>
      <w:tr w:rsidR="000363D7" w:rsidRPr="00BC4421" w14:paraId="522BA074" w14:textId="77777777">
        <w:trPr>
          <w:trHeight w:val="20"/>
        </w:trPr>
        <w:tc>
          <w:tcPr>
            <w:tcW w:w="442" w:type="pct"/>
          </w:tcPr>
          <w:p w14:paraId="03916B2D" w14:textId="77777777" w:rsidR="000363D7" w:rsidRPr="00BC4421" w:rsidRDefault="000363D7">
            <w:pPr>
              <w:pStyle w:val="Sraopastraipa"/>
              <w:numPr>
                <w:ilvl w:val="0"/>
                <w:numId w:val="9"/>
              </w:numPr>
              <w:spacing w:before="0"/>
              <w:ind w:left="317"/>
              <w:rPr>
                <w:szCs w:val="20"/>
              </w:rPr>
            </w:pPr>
          </w:p>
        </w:tc>
        <w:tc>
          <w:tcPr>
            <w:tcW w:w="4558" w:type="pct"/>
          </w:tcPr>
          <w:p w14:paraId="7CC950BF" w14:textId="2285D626" w:rsidR="000363D7" w:rsidRPr="00BC4421" w:rsidRDefault="000363D7">
            <w:pPr>
              <w:pStyle w:val="Sraassuenkleliais"/>
              <w:numPr>
                <w:ilvl w:val="0"/>
                <w:numId w:val="0"/>
              </w:numPr>
              <w:spacing w:before="0" w:after="0"/>
              <w:rPr>
                <w:szCs w:val="20"/>
              </w:rPr>
            </w:pPr>
            <w:r w:rsidRPr="00BC4421">
              <w:rPr>
                <w:szCs w:val="20"/>
              </w:rPr>
              <w:t>Sistema turi turėti funkcionalumą peržiūrėti pasirinktą paklausimą, įskaitant detalią informaciją apie nagrinėjimo eigą, Įstaigų pateiktus atsakymus bei nagrinėjimo būsenų istoriją, suderintą su Užsakovu.</w:t>
            </w:r>
          </w:p>
        </w:tc>
      </w:tr>
      <w:tr w:rsidR="000363D7" w:rsidRPr="00BC4421" w14:paraId="33B9C27B" w14:textId="77777777">
        <w:trPr>
          <w:trHeight w:val="20"/>
        </w:trPr>
        <w:tc>
          <w:tcPr>
            <w:tcW w:w="442" w:type="pct"/>
          </w:tcPr>
          <w:p w14:paraId="6EB75FB9" w14:textId="77777777" w:rsidR="000363D7" w:rsidRPr="00BC4421" w:rsidRDefault="000363D7">
            <w:pPr>
              <w:pStyle w:val="Sraopastraipa"/>
              <w:numPr>
                <w:ilvl w:val="0"/>
                <w:numId w:val="9"/>
              </w:numPr>
              <w:spacing w:before="0"/>
              <w:ind w:left="317"/>
              <w:rPr>
                <w:szCs w:val="20"/>
              </w:rPr>
            </w:pPr>
          </w:p>
        </w:tc>
        <w:tc>
          <w:tcPr>
            <w:tcW w:w="4558" w:type="pct"/>
          </w:tcPr>
          <w:p w14:paraId="0BE03765" w14:textId="664192FE" w:rsidR="000363D7" w:rsidRPr="00BC4421" w:rsidRDefault="000363D7">
            <w:pPr>
              <w:pStyle w:val="Sraassuenkleliais"/>
              <w:numPr>
                <w:ilvl w:val="0"/>
                <w:numId w:val="0"/>
              </w:numPr>
              <w:spacing w:before="0" w:after="0"/>
              <w:rPr>
                <w:szCs w:val="20"/>
              </w:rPr>
            </w:pPr>
            <w:r w:rsidRPr="00BC4421">
              <w:rPr>
                <w:szCs w:val="20"/>
              </w:rPr>
              <w:t xml:space="preserve">Sistema turi turėti funkcionalumą informuoti </w:t>
            </w:r>
            <w:r w:rsidR="00BB166B" w:rsidRPr="00BC4421">
              <w:rPr>
                <w:szCs w:val="20"/>
              </w:rPr>
              <w:t>paslaugų gavėj</w:t>
            </w:r>
            <w:r w:rsidRPr="00BC4421">
              <w:rPr>
                <w:szCs w:val="20"/>
              </w:rPr>
              <w:t>us apie atsakymų pateikimą ar nagrinėjimo būsenos pasikeitimus, naudojant el</w:t>
            </w:r>
            <w:r w:rsidR="00DF480E" w:rsidRPr="00BC4421">
              <w:rPr>
                <w:szCs w:val="20"/>
              </w:rPr>
              <w:t>. paštą</w:t>
            </w:r>
            <w:r w:rsidRPr="00BC4421">
              <w:rPr>
                <w:szCs w:val="20"/>
              </w:rPr>
              <w:t xml:space="preserve"> ar sisteminius pranešimus.</w:t>
            </w:r>
          </w:p>
        </w:tc>
      </w:tr>
      <w:tr w:rsidR="00D92995" w:rsidRPr="00BC4421" w14:paraId="492ADB28" w14:textId="77777777">
        <w:trPr>
          <w:trHeight w:val="20"/>
        </w:trPr>
        <w:tc>
          <w:tcPr>
            <w:tcW w:w="442" w:type="pct"/>
          </w:tcPr>
          <w:p w14:paraId="077D77D0" w14:textId="77777777" w:rsidR="00D92995" w:rsidRPr="00BC4421" w:rsidRDefault="00D92995">
            <w:pPr>
              <w:pStyle w:val="Sraopastraipa"/>
              <w:numPr>
                <w:ilvl w:val="0"/>
                <w:numId w:val="9"/>
              </w:numPr>
              <w:spacing w:before="0"/>
              <w:ind w:left="317"/>
              <w:rPr>
                <w:szCs w:val="20"/>
              </w:rPr>
            </w:pPr>
          </w:p>
        </w:tc>
        <w:tc>
          <w:tcPr>
            <w:tcW w:w="4558" w:type="pct"/>
          </w:tcPr>
          <w:p w14:paraId="736A1EC2" w14:textId="2D049D87" w:rsidR="00D92995" w:rsidRPr="00BC4421" w:rsidRDefault="00D92995">
            <w:pPr>
              <w:pStyle w:val="Sraassuenkleliais"/>
              <w:numPr>
                <w:ilvl w:val="0"/>
                <w:numId w:val="0"/>
              </w:numPr>
              <w:spacing w:before="0" w:after="0"/>
              <w:rPr>
                <w:szCs w:val="20"/>
              </w:rPr>
            </w:pPr>
            <w:r w:rsidRPr="00BC4421">
              <w:rPr>
                <w:szCs w:val="20"/>
              </w:rPr>
              <w:t>Sistema turi turėti funkcionalumą, leidžiantį apibrėžti paklausimų kategorijų bei prioritetų sąrašus (pvz., „aukštas / vidutinis / žemas“).</w:t>
            </w:r>
            <w:r w:rsidR="007A4F2D" w:rsidRPr="00BC4421">
              <w:rPr>
                <w:szCs w:val="20"/>
              </w:rPr>
              <w:t xml:space="preserve"> </w:t>
            </w:r>
          </w:p>
        </w:tc>
      </w:tr>
      <w:tr w:rsidR="00C637E5" w:rsidRPr="00BC4421" w14:paraId="2AFFF551" w14:textId="77777777">
        <w:trPr>
          <w:trHeight w:val="20"/>
        </w:trPr>
        <w:tc>
          <w:tcPr>
            <w:tcW w:w="442" w:type="pct"/>
          </w:tcPr>
          <w:p w14:paraId="320DB205" w14:textId="77777777" w:rsidR="00C637E5" w:rsidRPr="00BC4421" w:rsidRDefault="00C637E5">
            <w:pPr>
              <w:pStyle w:val="Sraopastraipa"/>
              <w:numPr>
                <w:ilvl w:val="0"/>
                <w:numId w:val="9"/>
              </w:numPr>
              <w:spacing w:before="0"/>
              <w:ind w:left="317"/>
              <w:rPr>
                <w:szCs w:val="20"/>
              </w:rPr>
            </w:pPr>
          </w:p>
        </w:tc>
        <w:tc>
          <w:tcPr>
            <w:tcW w:w="4558" w:type="pct"/>
          </w:tcPr>
          <w:p w14:paraId="527343E1" w14:textId="2E7635DE" w:rsidR="00C637E5" w:rsidRPr="00BC4421" w:rsidRDefault="00DF480E">
            <w:pPr>
              <w:pStyle w:val="Sraassuenkleliais"/>
              <w:numPr>
                <w:ilvl w:val="0"/>
                <w:numId w:val="0"/>
              </w:numPr>
              <w:spacing w:before="0" w:after="0"/>
              <w:rPr>
                <w:szCs w:val="20"/>
              </w:rPr>
            </w:pPr>
            <w:r w:rsidRPr="00BC4421">
              <w:rPr>
                <w:szCs w:val="20"/>
              </w:rPr>
              <w:t>Paslaugų gavėj</w:t>
            </w:r>
            <w:r w:rsidR="00C637E5" w:rsidRPr="00BC4421">
              <w:rPr>
                <w:szCs w:val="20"/>
              </w:rPr>
              <w:t>ui pildant paklausimą ir pasirinkus temą (pvz., mokytojo elgesys, mokėjimo problema, kt.), Sistema turi turėti funkcionalumą automatiškai priskirti prioritet</w:t>
            </w:r>
            <w:r w:rsidR="004C1461" w:rsidRPr="00BC4421">
              <w:rPr>
                <w:szCs w:val="20"/>
              </w:rPr>
              <w:t>ą pagal nustatytas taisykles</w:t>
            </w:r>
            <w:r w:rsidR="00C637E5" w:rsidRPr="00BC4421">
              <w:rPr>
                <w:szCs w:val="20"/>
              </w:rPr>
              <w:t>.</w:t>
            </w:r>
            <w:r w:rsidR="004C1461" w:rsidRPr="00BC4421">
              <w:rPr>
                <w:szCs w:val="20"/>
              </w:rPr>
              <w:t xml:space="preserve"> </w:t>
            </w:r>
            <w:r w:rsidRPr="00BC4421">
              <w:rPr>
                <w:szCs w:val="20"/>
              </w:rPr>
              <w:t>P</w:t>
            </w:r>
            <w:r w:rsidR="004C1461" w:rsidRPr="00BC4421">
              <w:rPr>
                <w:szCs w:val="20"/>
              </w:rPr>
              <w:t xml:space="preserve">aklausimų </w:t>
            </w:r>
            <w:r w:rsidR="00007190" w:rsidRPr="00BC4421">
              <w:rPr>
                <w:szCs w:val="20"/>
              </w:rPr>
              <w:t>prioritetų</w:t>
            </w:r>
            <w:r w:rsidR="004C1461" w:rsidRPr="00BC4421">
              <w:rPr>
                <w:szCs w:val="20"/>
              </w:rPr>
              <w:t xml:space="preserve"> taisyklės turi būti suderintos su Užsakovu projekto vykdymo metu.</w:t>
            </w:r>
          </w:p>
        </w:tc>
      </w:tr>
    </w:tbl>
    <w:p w14:paraId="1A527411" w14:textId="77777777" w:rsidR="000363D7" w:rsidRPr="00BC4421" w:rsidRDefault="000363D7" w:rsidP="000363D7">
      <w:pPr>
        <w:spacing w:before="0" w:after="0"/>
      </w:pPr>
    </w:p>
    <w:p w14:paraId="07B6FD3E" w14:textId="77777777" w:rsidR="00204984" w:rsidRPr="00BC4421" w:rsidRDefault="00204984" w:rsidP="00204984">
      <w:pPr>
        <w:pStyle w:val="Antrat4"/>
        <w:rPr>
          <w:rFonts w:hint="eastAsia"/>
        </w:rPr>
      </w:pPr>
      <w:r w:rsidRPr="00BC4421">
        <w:t>Reikalavimai sutarčių sudarymo moduliui</w:t>
      </w:r>
    </w:p>
    <w:tbl>
      <w:tblPr>
        <w:tblStyle w:val="CivittaTable2Purple"/>
        <w:tblW w:w="5000" w:type="pct"/>
        <w:tblLook w:val="0620" w:firstRow="1" w:lastRow="0" w:firstColumn="0" w:lastColumn="0" w:noHBand="1" w:noVBand="1"/>
      </w:tblPr>
      <w:tblGrid>
        <w:gridCol w:w="907"/>
        <w:gridCol w:w="9355"/>
      </w:tblGrid>
      <w:tr w:rsidR="00204984" w:rsidRPr="00BC4421" w14:paraId="0F5B48F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121DEE7F" w14:textId="77777777" w:rsidR="00204984" w:rsidRPr="00BC4421" w:rsidRDefault="00204984">
            <w:pPr>
              <w:spacing w:before="0"/>
              <w:rPr>
                <w:szCs w:val="20"/>
              </w:rPr>
            </w:pPr>
            <w:r w:rsidRPr="00BC4421">
              <w:rPr>
                <w:szCs w:val="20"/>
              </w:rPr>
              <w:t>Nr.</w:t>
            </w:r>
          </w:p>
        </w:tc>
        <w:tc>
          <w:tcPr>
            <w:tcW w:w="4558" w:type="pct"/>
            <w:hideMark/>
          </w:tcPr>
          <w:p w14:paraId="21532FBE" w14:textId="77777777" w:rsidR="00204984" w:rsidRPr="00BC4421" w:rsidRDefault="00204984">
            <w:pPr>
              <w:spacing w:before="0"/>
              <w:rPr>
                <w:szCs w:val="20"/>
              </w:rPr>
            </w:pPr>
            <w:r w:rsidRPr="00BC4421">
              <w:rPr>
                <w:szCs w:val="20"/>
              </w:rPr>
              <w:t>Reikalavimas</w:t>
            </w:r>
          </w:p>
        </w:tc>
      </w:tr>
      <w:tr w:rsidR="00204984" w:rsidRPr="00BC4421" w14:paraId="62A0F2A6" w14:textId="77777777">
        <w:trPr>
          <w:trHeight w:val="20"/>
        </w:trPr>
        <w:tc>
          <w:tcPr>
            <w:tcW w:w="442" w:type="pct"/>
            <w:hideMark/>
          </w:tcPr>
          <w:p w14:paraId="3C0A12E1" w14:textId="77777777" w:rsidR="00204984" w:rsidRPr="00BC4421" w:rsidRDefault="00204984">
            <w:pPr>
              <w:pStyle w:val="Sraopastraipa"/>
              <w:numPr>
                <w:ilvl w:val="0"/>
                <w:numId w:val="9"/>
              </w:numPr>
              <w:spacing w:before="0"/>
              <w:ind w:left="317"/>
              <w:rPr>
                <w:szCs w:val="20"/>
              </w:rPr>
            </w:pPr>
          </w:p>
        </w:tc>
        <w:tc>
          <w:tcPr>
            <w:tcW w:w="4558" w:type="pct"/>
            <w:hideMark/>
          </w:tcPr>
          <w:p w14:paraId="69830698" w14:textId="77777777" w:rsidR="00204984" w:rsidRPr="00BC4421" w:rsidRDefault="00204984">
            <w:pPr>
              <w:pStyle w:val="Sraassuenkleliais"/>
              <w:numPr>
                <w:ilvl w:val="0"/>
                <w:numId w:val="0"/>
              </w:numPr>
              <w:spacing w:before="0" w:after="0"/>
              <w:rPr>
                <w:szCs w:val="20"/>
              </w:rPr>
            </w:pPr>
            <w:r w:rsidRPr="00BC4421">
              <w:rPr>
                <w:szCs w:val="20"/>
              </w:rPr>
              <w:t>Sistema turi turėti funkcionalumą užtikrinti sutarčių sudarymą, leidžiantį sudaryti, pasirašyti ir valdyti sutartis.</w:t>
            </w:r>
          </w:p>
        </w:tc>
      </w:tr>
      <w:tr w:rsidR="00204984" w:rsidRPr="00BC4421" w14:paraId="610ACF35" w14:textId="77777777">
        <w:trPr>
          <w:trHeight w:val="20"/>
        </w:trPr>
        <w:tc>
          <w:tcPr>
            <w:tcW w:w="442" w:type="pct"/>
          </w:tcPr>
          <w:p w14:paraId="5389A6B1" w14:textId="77777777" w:rsidR="00204984" w:rsidRPr="00BC4421" w:rsidRDefault="00204984">
            <w:pPr>
              <w:pStyle w:val="Sraopastraipa"/>
              <w:numPr>
                <w:ilvl w:val="0"/>
                <w:numId w:val="9"/>
              </w:numPr>
              <w:spacing w:before="0"/>
              <w:ind w:left="317"/>
              <w:rPr>
                <w:szCs w:val="20"/>
              </w:rPr>
            </w:pPr>
          </w:p>
        </w:tc>
        <w:tc>
          <w:tcPr>
            <w:tcW w:w="4558" w:type="pct"/>
          </w:tcPr>
          <w:p w14:paraId="62CCACB7" w14:textId="53616377" w:rsidR="00204984" w:rsidRPr="00BC4421" w:rsidRDefault="00204984">
            <w:pPr>
              <w:pStyle w:val="Sraassuenkleliais"/>
              <w:numPr>
                <w:ilvl w:val="0"/>
                <w:numId w:val="0"/>
              </w:numPr>
              <w:spacing w:before="0" w:after="0"/>
              <w:rPr>
                <w:szCs w:val="20"/>
              </w:rPr>
            </w:pPr>
            <w:r w:rsidRPr="00BC4421">
              <w:rPr>
                <w:szCs w:val="20"/>
              </w:rPr>
              <w:t xml:space="preserve">Sistema turi turėti funkcionalumą peržiūrėti sudarytų sutarčių sąrašą. </w:t>
            </w:r>
          </w:p>
        </w:tc>
      </w:tr>
      <w:tr w:rsidR="00204984" w:rsidRPr="00BC4421" w14:paraId="5C0EFA27" w14:textId="77777777">
        <w:trPr>
          <w:trHeight w:val="20"/>
        </w:trPr>
        <w:tc>
          <w:tcPr>
            <w:tcW w:w="442" w:type="pct"/>
          </w:tcPr>
          <w:p w14:paraId="76BBFF37" w14:textId="77777777" w:rsidR="00204984" w:rsidRPr="00BC4421" w:rsidRDefault="00204984">
            <w:pPr>
              <w:pStyle w:val="Sraopastraipa"/>
              <w:numPr>
                <w:ilvl w:val="0"/>
                <w:numId w:val="9"/>
              </w:numPr>
              <w:spacing w:before="0"/>
              <w:ind w:left="317"/>
              <w:rPr>
                <w:szCs w:val="20"/>
              </w:rPr>
            </w:pPr>
          </w:p>
        </w:tc>
        <w:tc>
          <w:tcPr>
            <w:tcW w:w="4558" w:type="pct"/>
          </w:tcPr>
          <w:p w14:paraId="253ACE74" w14:textId="7E958CC5" w:rsidR="00204984" w:rsidRPr="00BC4421" w:rsidRDefault="00204984">
            <w:pPr>
              <w:pStyle w:val="Sraassuenkleliais"/>
              <w:numPr>
                <w:ilvl w:val="0"/>
                <w:numId w:val="0"/>
              </w:numPr>
              <w:spacing w:before="0" w:after="0"/>
              <w:rPr>
                <w:szCs w:val="20"/>
              </w:rPr>
            </w:pPr>
            <w:r w:rsidRPr="00BC4421">
              <w:rPr>
                <w:szCs w:val="20"/>
              </w:rPr>
              <w:t xml:space="preserve">Sistema turi turėti funkcionalumą peržiūrėti </w:t>
            </w:r>
            <w:r w:rsidR="000E0F13" w:rsidRPr="00BC4421">
              <w:rPr>
                <w:szCs w:val="20"/>
              </w:rPr>
              <w:t xml:space="preserve">paslaugų gavėjui </w:t>
            </w:r>
            <w:r w:rsidRPr="00BC4421">
              <w:rPr>
                <w:szCs w:val="20"/>
              </w:rPr>
              <w:t>pasirinktą sutartį, įskaitant detalią informaciją apie sutartį ir jos būsenų pasikeitimo istoriją, suderintą su Užsakovu projekto metu.</w:t>
            </w:r>
          </w:p>
        </w:tc>
      </w:tr>
      <w:tr w:rsidR="00204984" w:rsidRPr="00BC4421" w14:paraId="659A0D05" w14:textId="77777777">
        <w:trPr>
          <w:trHeight w:val="20"/>
        </w:trPr>
        <w:tc>
          <w:tcPr>
            <w:tcW w:w="442" w:type="pct"/>
          </w:tcPr>
          <w:p w14:paraId="459F84FB" w14:textId="77777777" w:rsidR="00204984" w:rsidRPr="00BC4421" w:rsidRDefault="00204984">
            <w:pPr>
              <w:pStyle w:val="Sraopastraipa"/>
              <w:numPr>
                <w:ilvl w:val="0"/>
                <w:numId w:val="9"/>
              </w:numPr>
              <w:spacing w:before="0"/>
              <w:ind w:left="317"/>
              <w:rPr>
                <w:szCs w:val="20"/>
              </w:rPr>
            </w:pPr>
          </w:p>
        </w:tc>
        <w:tc>
          <w:tcPr>
            <w:tcW w:w="4558" w:type="pct"/>
          </w:tcPr>
          <w:p w14:paraId="13BD70B8" w14:textId="3D73DC95" w:rsidR="00204984" w:rsidRPr="00BC4421" w:rsidRDefault="00204984">
            <w:pPr>
              <w:pStyle w:val="Sraassuenkleliais"/>
              <w:numPr>
                <w:ilvl w:val="0"/>
                <w:numId w:val="0"/>
              </w:numPr>
              <w:spacing w:before="0" w:after="0"/>
              <w:rPr>
                <w:szCs w:val="20"/>
              </w:rPr>
            </w:pPr>
            <w:r w:rsidRPr="00BC4421">
              <w:rPr>
                <w:szCs w:val="20"/>
              </w:rPr>
              <w:t xml:space="preserve">Sistema turi užtikrinti funkcines galimybes </w:t>
            </w:r>
            <w:r w:rsidR="000E0F13" w:rsidRPr="00BC4421">
              <w:rPr>
                <w:szCs w:val="20"/>
              </w:rPr>
              <w:t xml:space="preserve">spausdinti ir </w:t>
            </w:r>
            <w:r w:rsidRPr="00BC4421">
              <w:rPr>
                <w:szCs w:val="20"/>
              </w:rPr>
              <w:t>atsisiųsti pasirinktą sutartį su sutarties metaduomenimis suderintu formatu (pvz.: PDF).</w:t>
            </w:r>
          </w:p>
        </w:tc>
      </w:tr>
      <w:tr w:rsidR="00204984" w:rsidRPr="00BC4421" w14:paraId="5F8808A3" w14:textId="77777777">
        <w:trPr>
          <w:trHeight w:val="20"/>
        </w:trPr>
        <w:tc>
          <w:tcPr>
            <w:tcW w:w="442" w:type="pct"/>
          </w:tcPr>
          <w:p w14:paraId="61F27246" w14:textId="77777777" w:rsidR="00204984" w:rsidRPr="00BC4421" w:rsidRDefault="00204984">
            <w:pPr>
              <w:pStyle w:val="Sraopastraipa"/>
              <w:numPr>
                <w:ilvl w:val="0"/>
                <w:numId w:val="9"/>
              </w:numPr>
              <w:spacing w:before="0"/>
              <w:ind w:left="317"/>
              <w:rPr>
                <w:szCs w:val="20"/>
              </w:rPr>
            </w:pPr>
          </w:p>
        </w:tc>
        <w:tc>
          <w:tcPr>
            <w:tcW w:w="4558" w:type="pct"/>
          </w:tcPr>
          <w:p w14:paraId="2D16D221" w14:textId="2E42FB5B" w:rsidR="00204984" w:rsidRPr="00BC4421" w:rsidRDefault="00204984">
            <w:pPr>
              <w:pStyle w:val="Sraassuenkleliais"/>
              <w:numPr>
                <w:ilvl w:val="0"/>
                <w:numId w:val="0"/>
              </w:numPr>
              <w:spacing w:before="0" w:after="0"/>
              <w:rPr>
                <w:szCs w:val="20"/>
              </w:rPr>
            </w:pPr>
            <w:r w:rsidRPr="00BC4421">
              <w:rPr>
                <w:szCs w:val="20"/>
              </w:rPr>
              <w:t xml:space="preserve">Sistema turi realizuoti sutarčių pasirašymą </w:t>
            </w:r>
            <w:r w:rsidR="00A41F1F" w:rsidRPr="00BC4421">
              <w:rPr>
                <w:szCs w:val="20"/>
              </w:rPr>
              <w:t>kvalifikuotu parašu</w:t>
            </w:r>
            <w:r w:rsidR="009A533B" w:rsidRPr="00BC4421">
              <w:rPr>
                <w:szCs w:val="20"/>
              </w:rPr>
              <w:t xml:space="preserve">. </w:t>
            </w:r>
          </w:p>
        </w:tc>
      </w:tr>
      <w:tr w:rsidR="00204984" w:rsidRPr="00BC4421" w14:paraId="2E28250E" w14:textId="77777777">
        <w:trPr>
          <w:trHeight w:val="20"/>
        </w:trPr>
        <w:tc>
          <w:tcPr>
            <w:tcW w:w="442" w:type="pct"/>
          </w:tcPr>
          <w:p w14:paraId="00C04E74" w14:textId="77777777" w:rsidR="00204984" w:rsidRPr="00BC4421" w:rsidRDefault="00204984">
            <w:pPr>
              <w:pStyle w:val="Sraopastraipa"/>
              <w:numPr>
                <w:ilvl w:val="0"/>
                <w:numId w:val="9"/>
              </w:numPr>
              <w:spacing w:before="0"/>
              <w:ind w:left="317"/>
              <w:rPr>
                <w:szCs w:val="20"/>
              </w:rPr>
            </w:pPr>
          </w:p>
        </w:tc>
        <w:tc>
          <w:tcPr>
            <w:tcW w:w="4558" w:type="pct"/>
          </w:tcPr>
          <w:p w14:paraId="6C8E6791" w14:textId="77777777" w:rsidR="00204984" w:rsidRPr="00BC4421" w:rsidRDefault="00204984">
            <w:pPr>
              <w:pStyle w:val="Sraassuenkleliais"/>
              <w:numPr>
                <w:ilvl w:val="0"/>
                <w:numId w:val="0"/>
              </w:numPr>
              <w:spacing w:before="0" w:after="0"/>
              <w:rPr>
                <w:szCs w:val="20"/>
              </w:rPr>
            </w:pPr>
            <w:r w:rsidRPr="00BC4421">
              <w:rPr>
                <w:szCs w:val="20"/>
              </w:rPr>
              <w:t>Sistema turi suteikti galimybę inicijuoti sutarties nutraukimą, nurodant priežastis, prisegant dokumentus bei patvirtinant veiksmą parašu. Nutrauktų sutarčių duomenys turi būti perduodami Vidinio naudojimo moduliui.</w:t>
            </w:r>
          </w:p>
        </w:tc>
      </w:tr>
      <w:tr w:rsidR="0023303C" w:rsidRPr="00BC4421" w14:paraId="5214E3BD" w14:textId="77777777">
        <w:trPr>
          <w:trHeight w:val="20"/>
        </w:trPr>
        <w:tc>
          <w:tcPr>
            <w:tcW w:w="442" w:type="pct"/>
          </w:tcPr>
          <w:p w14:paraId="0A7CA080" w14:textId="77777777" w:rsidR="0023303C" w:rsidRPr="00BC4421" w:rsidRDefault="0023303C">
            <w:pPr>
              <w:pStyle w:val="Sraopastraipa"/>
              <w:numPr>
                <w:ilvl w:val="0"/>
                <w:numId w:val="9"/>
              </w:numPr>
              <w:spacing w:before="0"/>
              <w:ind w:left="317"/>
              <w:rPr>
                <w:szCs w:val="20"/>
              </w:rPr>
            </w:pPr>
          </w:p>
        </w:tc>
        <w:tc>
          <w:tcPr>
            <w:tcW w:w="4558" w:type="pct"/>
          </w:tcPr>
          <w:p w14:paraId="6A261588" w14:textId="7E669130" w:rsidR="0023303C" w:rsidRPr="00BC4421" w:rsidRDefault="0023303C">
            <w:pPr>
              <w:pStyle w:val="Sraassuenkleliais"/>
              <w:numPr>
                <w:ilvl w:val="0"/>
                <w:numId w:val="0"/>
              </w:numPr>
              <w:spacing w:before="0" w:after="0"/>
              <w:rPr>
                <w:szCs w:val="20"/>
              </w:rPr>
            </w:pPr>
            <w:r w:rsidRPr="00BC4421">
              <w:rPr>
                <w:szCs w:val="20"/>
              </w:rPr>
              <w:t xml:space="preserve">Jei sutartis nepasirašoma per nustatytą laikotarpį, sistema turi turėti galimybę panaikinti </w:t>
            </w:r>
            <w:r w:rsidR="00DE35C3" w:rsidRPr="00BC4421">
              <w:rPr>
                <w:szCs w:val="20"/>
              </w:rPr>
              <w:t xml:space="preserve">nepasirašytą </w:t>
            </w:r>
            <w:r w:rsidRPr="00BC4421">
              <w:rPr>
                <w:szCs w:val="20"/>
              </w:rPr>
              <w:t xml:space="preserve">sutartį arba siųsti priminimus </w:t>
            </w:r>
            <w:r w:rsidR="00DE35C3" w:rsidRPr="00BC4421">
              <w:rPr>
                <w:szCs w:val="20"/>
              </w:rPr>
              <w:t>paslaugų gavėjui</w:t>
            </w:r>
            <w:r w:rsidRPr="00BC4421">
              <w:rPr>
                <w:szCs w:val="20"/>
              </w:rPr>
              <w:t>, kad pasirašymas laukiamas.</w:t>
            </w:r>
          </w:p>
        </w:tc>
      </w:tr>
      <w:tr w:rsidR="00204984" w:rsidRPr="00BC4421" w14:paraId="111501EE" w14:textId="77777777">
        <w:trPr>
          <w:trHeight w:val="20"/>
        </w:trPr>
        <w:tc>
          <w:tcPr>
            <w:tcW w:w="442" w:type="pct"/>
          </w:tcPr>
          <w:p w14:paraId="5522675F" w14:textId="77777777" w:rsidR="00204984" w:rsidRPr="00BC4421" w:rsidRDefault="00204984">
            <w:pPr>
              <w:pStyle w:val="Sraopastraipa"/>
              <w:numPr>
                <w:ilvl w:val="0"/>
                <w:numId w:val="9"/>
              </w:numPr>
              <w:spacing w:before="0"/>
              <w:ind w:left="317"/>
              <w:rPr>
                <w:szCs w:val="20"/>
              </w:rPr>
            </w:pPr>
          </w:p>
        </w:tc>
        <w:tc>
          <w:tcPr>
            <w:tcW w:w="4558" w:type="pct"/>
          </w:tcPr>
          <w:p w14:paraId="23E486D3" w14:textId="1E357B88" w:rsidR="00204984" w:rsidRPr="00BC4421" w:rsidRDefault="00204984">
            <w:pPr>
              <w:pStyle w:val="Sraassuenkleliais"/>
              <w:numPr>
                <w:ilvl w:val="0"/>
                <w:numId w:val="0"/>
              </w:numPr>
              <w:spacing w:before="0" w:after="0"/>
              <w:rPr>
                <w:szCs w:val="20"/>
              </w:rPr>
            </w:pPr>
            <w:r w:rsidRPr="00BC4421">
              <w:rPr>
                <w:szCs w:val="20"/>
              </w:rPr>
              <w:t xml:space="preserve">Sistema turi turėti funkcionalumą, kuriuo </w:t>
            </w:r>
            <w:r w:rsidR="00DE35C3" w:rsidRPr="00BC4421">
              <w:rPr>
                <w:szCs w:val="20"/>
              </w:rPr>
              <w:t xml:space="preserve">paslaugų gavėjai </w:t>
            </w:r>
            <w:r w:rsidRPr="00BC4421">
              <w:rPr>
                <w:szCs w:val="20"/>
              </w:rPr>
              <w:t xml:space="preserve">galėtų peržiūrėti ir pasirašyti </w:t>
            </w:r>
            <w:r w:rsidR="00DE35C3" w:rsidRPr="00BC4421">
              <w:rPr>
                <w:szCs w:val="20"/>
              </w:rPr>
              <w:t>paslaugų teikėjo</w:t>
            </w:r>
            <w:r w:rsidRPr="00BC4421">
              <w:rPr>
                <w:szCs w:val="20"/>
              </w:rPr>
              <w:t xml:space="preserve"> </w:t>
            </w:r>
            <w:r w:rsidR="00DE35C3" w:rsidRPr="00BC4421">
              <w:rPr>
                <w:szCs w:val="20"/>
              </w:rPr>
              <w:t xml:space="preserve">pateiktas </w:t>
            </w:r>
            <w:r w:rsidRPr="00BC4421">
              <w:rPr>
                <w:szCs w:val="20"/>
              </w:rPr>
              <w:t>sutartis</w:t>
            </w:r>
            <w:r w:rsidR="00DE35C3" w:rsidRPr="00BC4421">
              <w:rPr>
                <w:szCs w:val="20"/>
              </w:rPr>
              <w:t xml:space="preserve"> ar jų pakeitimus</w:t>
            </w:r>
            <w:r w:rsidRPr="00BC4421">
              <w:rPr>
                <w:szCs w:val="20"/>
              </w:rPr>
              <w:t xml:space="preserve"> bei susijusius priedus, naudodami nustatytą pasirašymo būdą.</w:t>
            </w:r>
          </w:p>
        </w:tc>
      </w:tr>
      <w:tr w:rsidR="00204984" w:rsidRPr="00BC4421" w14:paraId="0A0A8931" w14:textId="77777777">
        <w:trPr>
          <w:trHeight w:val="20"/>
        </w:trPr>
        <w:tc>
          <w:tcPr>
            <w:tcW w:w="442" w:type="pct"/>
          </w:tcPr>
          <w:p w14:paraId="6DF7C08E" w14:textId="77777777" w:rsidR="00204984" w:rsidRPr="00BC4421" w:rsidRDefault="00204984">
            <w:pPr>
              <w:pStyle w:val="Sraopastraipa"/>
              <w:numPr>
                <w:ilvl w:val="0"/>
                <w:numId w:val="9"/>
              </w:numPr>
              <w:spacing w:before="0"/>
              <w:ind w:left="317"/>
              <w:rPr>
                <w:szCs w:val="20"/>
              </w:rPr>
            </w:pPr>
          </w:p>
        </w:tc>
        <w:tc>
          <w:tcPr>
            <w:tcW w:w="4558" w:type="pct"/>
          </w:tcPr>
          <w:p w14:paraId="54A2F129" w14:textId="1D828FFC" w:rsidR="00204984" w:rsidRPr="00BC4421" w:rsidRDefault="00204984">
            <w:pPr>
              <w:pStyle w:val="Sraassuenkleliais"/>
              <w:numPr>
                <w:ilvl w:val="0"/>
                <w:numId w:val="0"/>
              </w:numPr>
              <w:spacing w:before="0" w:after="0"/>
              <w:rPr>
                <w:szCs w:val="20"/>
              </w:rPr>
            </w:pPr>
            <w:r w:rsidRPr="00BC4421">
              <w:rPr>
                <w:szCs w:val="20"/>
              </w:rPr>
              <w:t xml:space="preserve">Sistema turi užtikrinti, kad visi pasirašyti dokumentai (sutartys ir jų priedai) būtų saugomi sistemoje su galimybe peržiūrėti jų archyvą ir </w:t>
            </w:r>
            <w:r w:rsidR="00DE35C3" w:rsidRPr="00BC4421">
              <w:rPr>
                <w:szCs w:val="20"/>
              </w:rPr>
              <w:t>istoriją</w:t>
            </w:r>
            <w:r w:rsidRPr="00BC4421">
              <w:rPr>
                <w:szCs w:val="20"/>
              </w:rPr>
              <w:t>, įskaitant pasirašymo datą, laiką ir naudotoj</w:t>
            </w:r>
            <w:r w:rsidR="00DE35C3" w:rsidRPr="00BC4421">
              <w:rPr>
                <w:szCs w:val="20"/>
              </w:rPr>
              <w:t>us</w:t>
            </w:r>
            <w:r w:rsidRPr="00BC4421">
              <w:rPr>
                <w:szCs w:val="20"/>
              </w:rPr>
              <w:t xml:space="preserve">, </w:t>
            </w:r>
            <w:r w:rsidR="00DE35C3" w:rsidRPr="00BC4421">
              <w:rPr>
                <w:szCs w:val="20"/>
              </w:rPr>
              <w:t>kurie pasirašė sutartį</w:t>
            </w:r>
            <w:r w:rsidRPr="00BC4421">
              <w:rPr>
                <w:szCs w:val="20"/>
              </w:rPr>
              <w:t>.</w:t>
            </w:r>
          </w:p>
        </w:tc>
      </w:tr>
    </w:tbl>
    <w:p w14:paraId="513DC15D" w14:textId="77777777" w:rsidR="00204984" w:rsidRPr="00BC4421" w:rsidRDefault="00204984" w:rsidP="00204984">
      <w:pPr>
        <w:spacing w:before="0" w:after="0"/>
      </w:pPr>
    </w:p>
    <w:p w14:paraId="7CFBBF40" w14:textId="77777777" w:rsidR="00204984" w:rsidRPr="00BC4421" w:rsidRDefault="00204984" w:rsidP="00204984">
      <w:pPr>
        <w:pStyle w:val="Antrat4"/>
        <w:rPr>
          <w:rFonts w:hint="eastAsia"/>
        </w:rPr>
      </w:pPr>
      <w:r w:rsidRPr="00BC4421">
        <w:t>Reikalavimai viešos informacijos moduliui</w:t>
      </w:r>
    </w:p>
    <w:tbl>
      <w:tblPr>
        <w:tblStyle w:val="CivittaTable2Purple"/>
        <w:tblW w:w="5000" w:type="pct"/>
        <w:tblLook w:val="0620" w:firstRow="1" w:lastRow="0" w:firstColumn="0" w:lastColumn="0" w:noHBand="1" w:noVBand="1"/>
      </w:tblPr>
      <w:tblGrid>
        <w:gridCol w:w="907"/>
        <w:gridCol w:w="9355"/>
      </w:tblGrid>
      <w:tr w:rsidR="00204984" w:rsidRPr="00BC4421" w14:paraId="4260AC83"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0E4FB5A" w14:textId="77777777" w:rsidR="00204984" w:rsidRPr="00BC4421" w:rsidRDefault="00204984">
            <w:pPr>
              <w:spacing w:before="0"/>
              <w:rPr>
                <w:szCs w:val="20"/>
              </w:rPr>
            </w:pPr>
            <w:r w:rsidRPr="00BC4421">
              <w:rPr>
                <w:szCs w:val="20"/>
              </w:rPr>
              <w:t>Nr.</w:t>
            </w:r>
          </w:p>
        </w:tc>
        <w:tc>
          <w:tcPr>
            <w:tcW w:w="0" w:type="pct"/>
            <w:hideMark/>
          </w:tcPr>
          <w:p w14:paraId="4B8B8456" w14:textId="77777777" w:rsidR="00204984" w:rsidRPr="00BC4421" w:rsidRDefault="00204984">
            <w:pPr>
              <w:spacing w:before="0"/>
              <w:rPr>
                <w:szCs w:val="20"/>
              </w:rPr>
            </w:pPr>
            <w:r w:rsidRPr="00BC4421">
              <w:rPr>
                <w:szCs w:val="20"/>
              </w:rPr>
              <w:t>Reikalavimas</w:t>
            </w:r>
          </w:p>
        </w:tc>
      </w:tr>
      <w:tr w:rsidR="00204984" w:rsidRPr="00BC4421" w14:paraId="5388FCA4" w14:textId="77777777">
        <w:trPr>
          <w:trHeight w:val="20"/>
        </w:trPr>
        <w:tc>
          <w:tcPr>
            <w:tcW w:w="442" w:type="pct"/>
            <w:hideMark/>
          </w:tcPr>
          <w:p w14:paraId="11C6EC31" w14:textId="77777777" w:rsidR="00204984" w:rsidRPr="00BC4421" w:rsidRDefault="00204984">
            <w:pPr>
              <w:pStyle w:val="Sraopastraipa"/>
              <w:numPr>
                <w:ilvl w:val="0"/>
                <w:numId w:val="9"/>
              </w:numPr>
              <w:spacing w:before="0"/>
              <w:ind w:left="317"/>
              <w:rPr>
                <w:szCs w:val="20"/>
              </w:rPr>
            </w:pPr>
          </w:p>
        </w:tc>
        <w:tc>
          <w:tcPr>
            <w:tcW w:w="4558" w:type="pct"/>
            <w:hideMark/>
          </w:tcPr>
          <w:p w14:paraId="175FDC09" w14:textId="34DA7CE8" w:rsidR="00204984" w:rsidRPr="00BC4421" w:rsidRDefault="00204984">
            <w:pPr>
              <w:pStyle w:val="Sraassuenkleliais"/>
              <w:numPr>
                <w:ilvl w:val="0"/>
                <w:numId w:val="0"/>
              </w:numPr>
              <w:spacing w:before="0" w:after="0"/>
              <w:rPr>
                <w:szCs w:val="20"/>
              </w:rPr>
            </w:pPr>
            <w:r w:rsidRPr="00BC4421">
              <w:rPr>
                <w:szCs w:val="20"/>
              </w:rPr>
              <w:t xml:space="preserve">Sistema turi užtikrinti, kad Išorinio naudojimo modulio </w:t>
            </w:r>
            <w:r w:rsidR="00950FDF" w:rsidRPr="00BC4421">
              <w:rPr>
                <w:szCs w:val="20"/>
              </w:rPr>
              <w:t xml:space="preserve">paslaugų gavėjai </w:t>
            </w:r>
            <w:r w:rsidRPr="00BC4421">
              <w:rPr>
                <w:szCs w:val="20"/>
              </w:rPr>
              <w:t>galėtų pasiekti Išorinio naudojimo modulio struktūrą ir funkcionalumą, sudarytą bei tvarkomą valdymo komponento priemonėmis (pvz.,</w:t>
            </w:r>
            <w:r w:rsidR="00BF7CCC" w:rsidRPr="00BC4421">
              <w:rPr>
                <w:szCs w:val="20"/>
              </w:rPr>
              <w:t xml:space="preserve"> </w:t>
            </w:r>
            <w:r w:rsidRPr="00BC4421">
              <w:rPr>
                <w:szCs w:val="20"/>
              </w:rPr>
              <w:t>administravimo panelė, teisių valdymo įrankiai, turinio valdymo sistema).</w:t>
            </w:r>
          </w:p>
        </w:tc>
      </w:tr>
      <w:tr w:rsidR="00204984" w:rsidRPr="00BC4421" w14:paraId="1F1C99E0" w14:textId="77777777">
        <w:trPr>
          <w:trHeight w:val="20"/>
        </w:trPr>
        <w:tc>
          <w:tcPr>
            <w:tcW w:w="442" w:type="pct"/>
          </w:tcPr>
          <w:p w14:paraId="49510255" w14:textId="77777777" w:rsidR="00204984" w:rsidRPr="00BC4421" w:rsidRDefault="00204984">
            <w:pPr>
              <w:pStyle w:val="Sraopastraipa"/>
              <w:numPr>
                <w:ilvl w:val="0"/>
                <w:numId w:val="9"/>
              </w:numPr>
              <w:spacing w:before="0"/>
              <w:ind w:left="317"/>
              <w:rPr>
                <w:szCs w:val="20"/>
              </w:rPr>
            </w:pPr>
          </w:p>
        </w:tc>
        <w:tc>
          <w:tcPr>
            <w:tcW w:w="4558" w:type="pct"/>
          </w:tcPr>
          <w:p w14:paraId="43D36027" w14:textId="3DAB3D17" w:rsidR="00204984" w:rsidRPr="00BC4421" w:rsidRDefault="00204984">
            <w:pPr>
              <w:pStyle w:val="Sraassuenkleliais"/>
              <w:numPr>
                <w:ilvl w:val="0"/>
                <w:numId w:val="0"/>
              </w:numPr>
              <w:spacing w:before="0" w:after="0"/>
              <w:rPr>
                <w:szCs w:val="20"/>
              </w:rPr>
            </w:pPr>
            <w:r w:rsidRPr="00BC4421">
              <w:rPr>
                <w:szCs w:val="20"/>
              </w:rPr>
              <w:t xml:space="preserve">Sistema turi suteikti </w:t>
            </w:r>
            <w:r w:rsidR="00950FDF" w:rsidRPr="00BC4421">
              <w:rPr>
                <w:szCs w:val="20"/>
              </w:rPr>
              <w:t>paslaugų gavėj</w:t>
            </w:r>
            <w:r w:rsidRPr="00BC4421">
              <w:rPr>
                <w:szCs w:val="20"/>
              </w:rPr>
              <w:t xml:space="preserve">ams galimybę prisijungti prie Išorinio naudojimo modulio autentifikuotos srities, vadovaujantis prisijungimo reikalavimais, aprašytais </w:t>
            </w:r>
            <w:r w:rsidRPr="00BC4421">
              <w:rPr>
                <w:szCs w:val="20"/>
              </w:rPr>
              <w:fldChar w:fldCharType="begin"/>
            </w:r>
            <w:r w:rsidRPr="00BC4421">
              <w:rPr>
                <w:szCs w:val="20"/>
              </w:rPr>
              <w:instrText xml:space="preserve"> REF _Ref184912434 \r \h </w:instrText>
            </w:r>
            <w:r w:rsidRPr="00BC4421">
              <w:rPr>
                <w:szCs w:val="20"/>
              </w:rPr>
            </w:r>
            <w:r w:rsidR="00BC4421">
              <w:rPr>
                <w:szCs w:val="20"/>
              </w:rPr>
              <w:instrText xml:space="preserve"> \* MERGEFORMAT </w:instrText>
            </w:r>
            <w:r w:rsidRPr="00BC4421">
              <w:rPr>
                <w:szCs w:val="20"/>
              </w:rPr>
              <w:fldChar w:fldCharType="separate"/>
            </w:r>
            <w:r w:rsidR="009A777E" w:rsidRPr="00BC4421">
              <w:rPr>
                <w:szCs w:val="20"/>
              </w:rPr>
              <w:t>3.3.4.2</w:t>
            </w:r>
            <w:r w:rsidRPr="00BC4421">
              <w:rPr>
                <w:szCs w:val="20"/>
              </w:rPr>
              <w:fldChar w:fldCharType="end"/>
            </w:r>
            <w:r w:rsidRPr="00BC4421">
              <w:rPr>
                <w:szCs w:val="20"/>
              </w:rPr>
              <w:t xml:space="preserve"> skyriuje. </w:t>
            </w:r>
          </w:p>
        </w:tc>
      </w:tr>
      <w:tr w:rsidR="00204984" w:rsidRPr="00BC4421" w14:paraId="0DC08AEF" w14:textId="77777777">
        <w:trPr>
          <w:trHeight w:val="20"/>
        </w:trPr>
        <w:tc>
          <w:tcPr>
            <w:tcW w:w="442" w:type="pct"/>
          </w:tcPr>
          <w:p w14:paraId="2747FAD2" w14:textId="77777777" w:rsidR="00204984" w:rsidRPr="00BC4421" w:rsidRDefault="00204984">
            <w:pPr>
              <w:pStyle w:val="Sraopastraipa"/>
              <w:numPr>
                <w:ilvl w:val="0"/>
                <w:numId w:val="9"/>
              </w:numPr>
              <w:spacing w:before="0"/>
              <w:ind w:left="317"/>
              <w:rPr>
                <w:szCs w:val="20"/>
              </w:rPr>
            </w:pPr>
          </w:p>
        </w:tc>
        <w:tc>
          <w:tcPr>
            <w:tcW w:w="4558" w:type="pct"/>
          </w:tcPr>
          <w:p w14:paraId="0F6E18F8" w14:textId="5B627608" w:rsidR="00204984" w:rsidRPr="00BC4421" w:rsidRDefault="00204984">
            <w:pPr>
              <w:pStyle w:val="Sraassuenkleliais"/>
              <w:numPr>
                <w:ilvl w:val="0"/>
                <w:numId w:val="0"/>
              </w:numPr>
              <w:spacing w:before="0" w:after="0"/>
              <w:rPr>
                <w:szCs w:val="20"/>
              </w:rPr>
            </w:pPr>
            <w:r w:rsidRPr="00BC4421">
              <w:rPr>
                <w:szCs w:val="20"/>
              </w:rPr>
              <w:t xml:space="preserve">Sistema turi turėti funkcionalumą, leidžiantį </w:t>
            </w:r>
            <w:r w:rsidR="00950FDF" w:rsidRPr="00BC4421">
              <w:rPr>
                <w:szCs w:val="20"/>
              </w:rPr>
              <w:t>paslaugų gavėj</w:t>
            </w:r>
            <w:r w:rsidRPr="00BC4421">
              <w:rPr>
                <w:szCs w:val="20"/>
              </w:rPr>
              <w:t xml:space="preserve">ams naviguoti ir naudotis Išorinio naudojimo modulio funkcionalumu, įskaitant prieigą prie įvairių modulio posričių ir jų funkcijų, užtikrinant intuityvią </w:t>
            </w:r>
            <w:r w:rsidR="00EE1FC1" w:rsidRPr="00BC4421">
              <w:rPr>
                <w:szCs w:val="20"/>
              </w:rPr>
              <w:t>naudotojo</w:t>
            </w:r>
            <w:r w:rsidRPr="00BC4421">
              <w:rPr>
                <w:szCs w:val="20"/>
              </w:rPr>
              <w:t xml:space="preserve"> patirtį.</w:t>
            </w:r>
          </w:p>
        </w:tc>
      </w:tr>
      <w:tr w:rsidR="00204984" w:rsidRPr="00BC4421" w14:paraId="5ACBBAA8" w14:textId="77777777">
        <w:trPr>
          <w:trHeight w:val="20"/>
        </w:trPr>
        <w:tc>
          <w:tcPr>
            <w:tcW w:w="442" w:type="pct"/>
          </w:tcPr>
          <w:p w14:paraId="2E9EA614" w14:textId="77777777" w:rsidR="00204984" w:rsidRPr="00BC4421" w:rsidRDefault="00204984">
            <w:pPr>
              <w:pStyle w:val="Sraopastraipa"/>
              <w:numPr>
                <w:ilvl w:val="0"/>
                <w:numId w:val="9"/>
              </w:numPr>
              <w:spacing w:before="0"/>
              <w:ind w:left="317"/>
              <w:rPr>
                <w:szCs w:val="20"/>
              </w:rPr>
            </w:pPr>
          </w:p>
        </w:tc>
        <w:tc>
          <w:tcPr>
            <w:tcW w:w="4558" w:type="pct"/>
          </w:tcPr>
          <w:p w14:paraId="17560A09" w14:textId="6B56F0D0" w:rsidR="00204984" w:rsidRPr="00BC4421" w:rsidRDefault="00204984">
            <w:pPr>
              <w:pStyle w:val="Sraassuenkleliais"/>
              <w:numPr>
                <w:ilvl w:val="0"/>
                <w:numId w:val="0"/>
              </w:numPr>
              <w:spacing w:before="0" w:after="0"/>
              <w:rPr>
                <w:szCs w:val="20"/>
              </w:rPr>
            </w:pPr>
            <w:r w:rsidRPr="00BC4421">
              <w:rPr>
                <w:szCs w:val="20"/>
              </w:rPr>
              <w:t xml:space="preserve">Sistema turi užtikrinti, kad visi </w:t>
            </w:r>
            <w:r w:rsidR="00950FDF" w:rsidRPr="00BC4421">
              <w:rPr>
                <w:szCs w:val="20"/>
              </w:rPr>
              <w:t>paslaugų gavėj</w:t>
            </w:r>
            <w:r w:rsidRPr="00BC4421">
              <w:rPr>
                <w:szCs w:val="20"/>
              </w:rPr>
              <w:t>ai turėtų prieigą tik prie tų funkcijų ir duomenų, kuriems jie turi teisę pagal jų naudotojo vaidmenį.</w:t>
            </w:r>
          </w:p>
        </w:tc>
      </w:tr>
      <w:tr w:rsidR="00204984" w:rsidRPr="00BC4421" w14:paraId="447FAD92" w14:textId="77777777">
        <w:trPr>
          <w:trHeight w:val="20"/>
        </w:trPr>
        <w:tc>
          <w:tcPr>
            <w:tcW w:w="442" w:type="pct"/>
          </w:tcPr>
          <w:p w14:paraId="54C4B27F" w14:textId="77777777" w:rsidR="00204984" w:rsidRPr="00BC4421" w:rsidRDefault="00204984">
            <w:pPr>
              <w:pStyle w:val="Sraopastraipa"/>
              <w:numPr>
                <w:ilvl w:val="0"/>
                <w:numId w:val="9"/>
              </w:numPr>
              <w:spacing w:before="0"/>
              <w:ind w:left="317"/>
              <w:rPr>
                <w:szCs w:val="20"/>
              </w:rPr>
            </w:pPr>
          </w:p>
        </w:tc>
        <w:tc>
          <w:tcPr>
            <w:tcW w:w="4558" w:type="pct"/>
          </w:tcPr>
          <w:p w14:paraId="19008875" w14:textId="3FA11C95" w:rsidR="00204984" w:rsidRPr="00BC4421" w:rsidRDefault="00204984">
            <w:pPr>
              <w:pStyle w:val="Sraassuenkleliais"/>
              <w:numPr>
                <w:ilvl w:val="0"/>
                <w:numId w:val="0"/>
              </w:numPr>
              <w:spacing w:before="0" w:after="0"/>
              <w:rPr>
                <w:szCs w:val="20"/>
              </w:rPr>
            </w:pPr>
            <w:r w:rsidRPr="00BC4421">
              <w:rPr>
                <w:szCs w:val="20"/>
              </w:rPr>
              <w:t>Sistema turi užtikrinti, kad viešai prieinamos Išorinio naudojimo modulio dalys būtų tinkamai indeksuojamos paieškos sistemose, siekiant užtikrinti jų pasiekiamumą visuomenei.</w:t>
            </w:r>
            <w:r w:rsidR="0010543E" w:rsidRPr="00BC4421">
              <w:rPr>
                <w:szCs w:val="20"/>
              </w:rPr>
              <w:t xml:space="preserve"> </w:t>
            </w:r>
            <w:r w:rsidRPr="00BC4421">
              <w:rPr>
                <w:szCs w:val="20"/>
              </w:rPr>
              <w:t>Indeksuojamos dalys neturi atskleisti asmeninių ar konfidencialių duomenų.</w:t>
            </w:r>
          </w:p>
        </w:tc>
      </w:tr>
      <w:tr w:rsidR="00204984" w:rsidRPr="00BC4421" w14:paraId="76D0A187" w14:textId="77777777">
        <w:trPr>
          <w:trHeight w:val="20"/>
        </w:trPr>
        <w:tc>
          <w:tcPr>
            <w:tcW w:w="442" w:type="pct"/>
          </w:tcPr>
          <w:p w14:paraId="7132954D" w14:textId="77777777" w:rsidR="00204984" w:rsidRPr="00BC4421" w:rsidRDefault="00204984">
            <w:pPr>
              <w:pStyle w:val="Sraopastraipa"/>
              <w:numPr>
                <w:ilvl w:val="0"/>
                <w:numId w:val="9"/>
              </w:numPr>
              <w:spacing w:before="0"/>
              <w:ind w:left="317"/>
              <w:rPr>
                <w:szCs w:val="20"/>
              </w:rPr>
            </w:pPr>
          </w:p>
        </w:tc>
        <w:tc>
          <w:tcPr>
            <w:tcW w:w="4558" w:type="pct"/>
          </w:tcPr>
          <w:p w14:paraId="3C968DF4" w14:textId="01614896" w:rsidR="00204984" w:rsidRPr="00BC4421" w:rsidRDefault="00204984">
            <w:pPr>
              <w:pStyle w:val="Sraassuenkleliais"/>
              <w:numPr>
                <w:ilvl w:val="0"/>
                <w:numId w:val="0"/>
              </w:numPr>
              <w:spacing w:before="0" w:after="0"/>
              <w:rPr>
                <w:szCs w:val="20"/>
              </w:rPr>
            </w:pPr>
            <w:r w:rsidRPr="00BC4421">
              <w:rPr>
                <w:szCs w:val="20"/>
              </w:rPr>
              <w:t xml:space="preserve">Sistema turi teikti informaciją </w:t>
            </w:r>
            <w:r w:rsidR="00E06057" w:rsidRPr="00BC4421">
              <w:rPr>
                <w:szCs w:val="20"/>
              </w:rPr>
              <w:t>paslaugų gavėj</w:t>
            </w:r>
            <w:r w:rsidRPr="00BC4421">
              <w:rPr>
                <w:szCs w:val="20"/>
              </w:rPr>
              <w:t xml:space="preserve">ams aiškiai ir struktūruotai, naudojant standartizuotą </w:t>
            </w:r>
            <w:r w:rsidR="00EE1FC1" w:rsidRPr="00BC4421">
              <w:rPr>
                <w:szCs w:val="20"/>
              </w:rPr>
              <w:t>naudotojo</w:t>
            </w:r>
            <w:r w:rsidRPr="00BC4421">
              <w:rPr>
                <w:szCs w:val="20"/>
              </w:rPr>
              <w:t xml:space="preserve"> sąsają (pvz., antraštes, meniu struktūrą, naršymo gaires), užtikrinant patogų informacijos pateikimą ir paiešką.</w:t>
            </w:r>
          </w:p>
        </w:tc>
      </w:tr>
      <w:tr w:rsidR="00204984" w:rsidRPr="00BC4421" w14:paraId="54995FBB" w14:textId="77777777">
        <w:trPr>
          <w:trHeight w:val="20"/>
        </w:trPr>
        <w:tc>
          <w:tcPr>
            <w:tcW w:w="442" w:type="pct"/>
          </w:tcPr>
          <w:p w14:paraId="3CD1BAB8" w14:textId="77777777" w:rsidR="00204984" w:rsidRPr="00BC4421" w:rsidRDefault="00204984">
            <w:pPr>
              <w:pStyle w:val="Sraopastraipa"/>
              <w:numPr>
                <w:ilvl w:val="0"/>
                <w:numId w:val="9"/>
              </w:numPr>
              <w:spacing w:before="0"/>
              <w:ind w:left="317"/>
              <w:rPr>
                <w:szCs w:val="20"/>
              </w:rPr>
            </w:pPr>
          </w:p>
        </w:tc>
        <w:tc>
          <w:tcPr>
            <w:tcW w:w="4558" w:type="pct"/>
          </w:tcPr>
          <w:p w14:paraId="54F4F64A" w14:textId="77777777" w:rsidR="00204984" w:rsidRPr="00BC4421" w:rsidRDefault="00204984">
            <w:pPr>
              <w:pStyle w:val="Sraassuenkleliais"/>
              <w:numPr>
                <w:ilvl w:val="0"/>
                <w:numId w:val="0"/>
              </w:numPr>
              <w:spacing w:before="0" w:after="0"/>
              <w:rPr>
                <w:szCs w:val="20"/>
              </w:rPr>
            </w:pPr>
            <w:r w:rsidRPr="00BC4421">
              <w:rPr>
                <w:szCs w:val="20"/>
              </w:rPr>
              <w:t>Sistema turi turėti funkcionalumą, leidžiantį naudotojams lengvai rasti viešą informaciją apie Išorinio naudojimo modulio politiką, sąlygas, dažnai užduodamus klausimus (DUK) ir kitus aktualius duomenis per dedikuotą viešąją sritį arba informacinį skydelį.</w:t>
            </w:r>
          </w:p>
        </w:tc>
      </w:tr>
      <w:tr w:rsidR="00204984" w:rsidRPr="00BC4421" w14:paraId="3DD26B3E" w14:textId="77777777">
        <w:trPr>
          <w:trHeight w:val="20"/>
        </w:trPr>
        <w:tc>
          <w:tcPr>
            <w:tcW w:w="442" w:type="pct"/>
          </w:tcPr>
          <w:p w14:paraId="1AFA6386" w14:textId="77777777" w:rsidR="00204984" w:rsidRPr="00BC4421" w:rsidRDefault="00204984">
            <w:pPr>
              <w:pStyle w:val="Sraopastraipa"/>
              <w:numPr>
                <w:ilvl w:val="0"/>
                <w:numId w:val="9"/>
              </w:numPr>
              <w:spacing w:before="0"/>
              <w:ind w:left="317"/>
              <w:rPr>
                <w:szCs w:val="20"/>
              </w:rPr>
            </w:pPr>
          </w:p>
        </w:tc>
        <w:tc>
          <w:tcPr>
            <w:tcW w:w="4558" w:type="pct"/>
          </w:tcPr>
          <w:p w14:paraId="12C8D650" w14:textId="50DA49A0" w:rsidR="00204984" w:rsidRPr="00BC4421" w:rsidRDefault="00204984">
            <w:pPr>
              <w:pStyle w:val="Sraassuenkleliais"/>
              <w:numPr>
                <w:ilvl w:val="0"/>
                <w:numId w:val="0"/>
              </w:numPr>
              <w:spacing w:before="0" w:after="0"/>
              <w:rPr>
                <w:szCs w:val="20"/>
              </w:rPr>
            </w:pPr>
            <w:r w:rsidRPr="00BC4421">
              <w:rPr>
                <w:szCs w:val="20"/>
              </w:rPr>
              <w:t xml:space="preserve">Sistema turi užtikrinti, kad Išorinio naudojimo modulio </w:t>
            </w:r>
            <w:r w:rsidR="00E06057" w:rsidRPr="00BC4421">
              <w:rPr>
                <w:szCs w:val="20"/>
              </w:rPr>
              <w:t>paslaugų gavėj</w:t>
            </w:r>
            <w:r w:rsidRPr="00BC4421">
              <w:rPr>
                <w:szCs w:val="20"/>
              </w:rPr>
              <w:t xml:space="preserve">jai galėtų matyti viešos informacijos modulyje paskelbtus pranešimus, naujienas ar kitą viešą informaciją realiuoju laiku, pritaikant </w:t>
            </w:r>
            <w:r w:rsidR="00E06057" w:rsidRPr="00BC4421">
              <w:rPr>
                <w:szCs w:val="20"/>
              </w:rPr>
              <w:t>paslaugų gavėj</w:t>
            </w:r>
            <w:r w:rsidRPr="00BC4421">
              <w:rPr>
                <w:szCs w:val="20"/>
              </w:rPr>
              <w:t>o aplinkai draugišką formatą (pvz., mobiliesiems įrenginiams).</w:t>
            </w:r>
          </w:p>
        </w:tc>
      </w:tr>
      <w:tr w:rsidR="00204984" w:rsidRPr="00BC4421" w14:paraId="74456B5F" w14:textId="77777777">
        <w:trPr>
          <w:trHeight w:val="20"/>
        </w:trPr>
        <w:tc>
          <w:tcPr>
            <w:tcW w:w="442" w:type="pct"/>
          </w:tcPr>
          <w:p w14:paraId="4C68FB7F" w14:textId="77777777" w:rsidR="00204984" w:rsidRPr="00BC4421" w:rsidRDefault="00204984">
            <w:pPr>
              <w:pStyle w:val="Sraopastraipa"/>
              <w:numPr>
                <w:ilvl w:val="0"/>
                <w:numId w:val="9"/>
              </w:numPr>
              <w:spacing w:before="0"/>
              <w:ind w:left="317"/>
              <w:rPr>
                <w:szCs w:val="20"/>
              </w:rPr>
            </w:pPr>
          </w:p>
        </w:tc>
        <w:tc>
          <w:tcPr>
            <w:tcW w:w="4558" w:type="pct"/>
          </w:tcPr>
          <w:p w14:paraId="72850609" w14:textId="77777777" w:rsidR="00204984" w:rsidRPr="00BC4421" w:rsidRDefault="00204984">
            <w:pPr>
              <w:pStyle w:val="Sraassuenkleliais"/>
              <w:numPr>
                <w:ilvl w:val="0"/>
                <w:numId w:val="0"/>
              </w:numPr>
              <w:spacing w:before="0" w:after="0"/>
              <w:rPr>
                <w:szCs w:val="20"/>
              </w:rPr>
            </w:pPr>
            <w:r w:rsidRPr="00BC4421">
              <w:rPr>
                <w:szCs w:val="20"/>
              </w:rPr>
              <w:t>Sistema turi suteikti galimybę Užsakovo administratoriui valdyti viešos informacijos modulio turinį, įskaitant turinio paskelbimą, atnaujinimą ir archyvavimą, naudojant paprastas ir intuityvias redagavimo priemones.</w:t>
            </w:r>
          </w:p>
        </w:tc>
      </w:tr>
      <w:tr w:rsidR="002B6F9E" w:rsidRPr="00BC4421" w14:paraId="553F15F5" w14:textId="77777777">
        <w:trPr>
          <w:trHeight w:val="20"/>
        </w:trPr>
        <w:tc>
          <w:tcPr>
            <w:tcW w:w="442" w:type="pct"/>
          </w:tcPr>
          <w:p w14:paraId="5C1415A5" w14:textId="77777777" w:rsidR="002B6F9E" w:rsidRPr="00BC4421" w:rsidRDefault="002B6F9E">
            <w:pPr>
              <w:pStyle w:val="Sraopastraipa"/>
              <w:numPr>
                <w:ilvl w:val="0"/>
                <w:numId w:val="9"/>
              </w:numPr>
              <w:spacing w:before="0"/>
              <w:ind w:left="317"/>
              <w:rPr>
                <w:szCs w:val="20"/>
              </w:rPr>
            </w:pPr>
          </w:p>
        </w:tc>
        <w:tc>
          <w:tcPr>
            <w:tcW w:w="4558" w:type="pct"/>
          </w:tcPr>
          <w:p w14:paraId="098F305D" w14:textId="06B1B6EF" w:rsidR="002B6F9E" w:rsidRPr="00BC4421" w:rsidRDefault="00DA4703">
            <w:pPr>
              <w:pStyle w:val="Sraassuenkleliais"/>
              <w:numPr>
                <w:ilvl w:val="0"/>
                <w:numId w:val="0"/>
              </w:numPr>
              <w:spacing w:before="0" w:after="0"/>
              <w:rPr>
                <w:szCs w:val="20"/>
              </w:rPr>
            </w:pPr>
            <w:r w:rsidRPr="00BC4421">
              <w:rPr>
                <w:szCs w:val="20"/>
              </w:rPr>
              <w:t xml:space="preserve">Sistema turi užtikrinti, kad kiekvienas viešas straipsnis / puslapis išsaugotų </w:t>
            </w:r>
            <w:r w:rsidR="00D877A0" w:rsidRPr="00BC4421">
              <w:rPr>
                <w:szCs w:val="20"/>
              </w:rPr>
              <w:t xml:space="preserve">iki trijų </w:t>
            </w:r>
            <w:r w:rsidRPr="00BC4421">
              <w:rPr>
                <w:szCs w:val="20"/>
              </w:rPr>
              <w:t xml:space="preserve"> </w:t>
            </w:r>
            <w:r w:rsidR="00D877A0" w:rsidRPr="00BC4421">
              <w:rPr>
                <w:szCs w:val="20"/>
              </w:rPr>
              <w:t>versijų</w:t>
            </w:r>
            <w:r w:rsidRPr="00BC4421">
              <w:rPr>
                <w:szCs w:val="20"/>
              </w:rPr>
              <w:t xml:space="preserve">, </w:t>
            </w:r>
            <w:r w:rsidR="00D877A0" w:rsidRPr="00BC4421">
              <w:rPr>
                <w:szCs w:val="20"/>
              </w:rPr>
              <w:t xml:space="preserve">leidžiančių </w:t>
            </w:r>
            <w:r w:rsidRPr="00BC4421">
              <w:rPr>
                <w:szCs w:val="20"/>
              </w:rPr>
              <w:t>administratoriui grįžti prie ankstesnės redakcijos. Kiekvienos versijos parengimo data ir autorius turi būti fiksuojami.</w:t>
            </w:r>
          </w:p>
        </w:tc>
      </w:tr>
      <w:tr w:rsidR="00DA4703" w:rsidRPr="00BC4421" w14:paraId="5E4B322B" w14:textId="77777777">
        <w:trPr>
          <w:trHeight w:val="20"/>
        </w:trPr>
        <w:tc>
          <w:tcPr>
            <w:tcW w:w="442" w:type="pct"/>
          </w:tcPr>
          <w:p w14:paraId="17AEE9B1" w14:textId="77777777" w:rsidR="00DA4703" w:rsidRPr="00BC4421" w:rsidRDefault="00DA4703">
            <w:pPr>
              <w:pStyle w:val="Sraopastraipa"/>
              <w:numPr>
                <w:ilvl w:val="0"/>
                <w:numId w:val="9"/>
              </w:numPr>
              <w:spacing w:before="0"/>
              <w:ind w:left="317"/>
              <w:rPr>
                <w:szCs w:val="20"/>
              </w:rPr>
            </w:pPr>
          </w:p>
        </w:tc>
        <w:tc>
          <w:tcPr>
            <w:tcW w:w="4558" w:type="pct"/>
          </w:tcPr>
          <w:p w14:paraId="2C47EC91" w14:textId="38A4F761" w:rsidR="00DA4703" w:rsidRPr="00BC4421" w:rsidRDefault="00DA4703" w:rsidP="00BD3E4B">
            <w:pPr>
              <w:pStyle w:val="Sraassuenkleliais"/>
              <w:numPr>
                <w:ilvl w:val="0"/>
                <w:numId w:val="0"/>
              </w:numPr>
              <w:spacing w:before="0" w:after="0"/>
              <w:ind w:left="-18"/>
              <w:rPr>
                <w:szCs w:val="20"/>
              </w:rPr>
            </w:pPr>
            <w:r w:rsidRPr="00BC4421">
              <w:rPr>
                <w:szCs w:val="20"/>
              </w:rPr>
              <w:t>Sistema turi turėti funkcionalumą publikuoti turinį keliomis kalbomis (LT/EN</w:t>
            </w:r>
            <w:r w:rsidR="00D877A0" w:rsidRPr="00BC4421">
              <w:rPr>
                <w:szCs w:val="20"/>
              </w:rPr>
              <w:t>/RU</w:t>
            </w:r>
            <w:r w:rsidRPr="00BC4421">
              <w:rPr>
                <w:szCs w:val="20"/>
              </w:rPr>
              <w:t>).</w:t>
            </w:r>
            <w:r w:rsidR="00426E16" w:rsidRPr="00BC4421">
              <w:rPr>
                <w:szCs w:val="20"/>
              </w:rPr>
              <w:t xml:space="preserve"> Turi būti sudarytos galimybės naudotis e. paslaugomis kitų ES šalių piliečiams ir užsieniečiams. </w:t>
            </w:r>
          </w:p>
        </w:tc>
      </w:tr>
    </w:tbl>
    <w:p w14:paraId="26350F21" w14:textId="77777777" w:rsidR="00204984" w:rsidRPr="00BC4421" w:rsidRDefault="00204984" w:rsidP="00204984">
      <w:pPr>
        <w:spacing w:before="0" w:after="0"/>
      </w:pPr>
    </w:p>
    <w:p w14:paraId="4FE54553" w14:textId="3B68CCAF" w:rsidR="008E6B01" w:rsidRPr="00BC4421" w:rsidRDefault="00D006AD" w:rsidP="00461EE1">
      <w:pPr>
        <w:pStyle w:val="Antrat4"/>
        <w:rPr>
          <w:rFonts w:hint="eastAsia"/>
        </w:rPr>
      </w:pPr>
      <w:r w:rsidRPr="00BC4421">
        <w:t>Reikalavimai mokinio e-pažymėjimo moduliui</w:t>
      </w:r>
    </w:p>
    <w:tbl>
      <w:tblPr>
        <w:tblStyle w:val="CivittaTable2Purple"/>
        <w:tblW w:w="5000" w:type="pct"/>
        <w:tblLook w:val="0620" w:firstRow="1" w:lastRow="0" w:firstColumn="0" w:lastColumn="0" w:noHBand="1" w:noVBand="1"/>
      </w:tblPr>
      <w:tblGrid>
        <w:gridCol w:w="907"/>
        <w:gridCol w:w="9355"/>
      </w:tblGrid>
      <w:tr w:rsidR="00D006AD" w:rsidRPr="00BC4421" w14:paraId="28422890"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51A6BBB6" w14:textId="77777777" w:rsidR="00D006AD" w:rsidRPr="00BC4421" w:rsidRDefault="00D006AD">
            <w:pPr>
              <w:spacing w:before="0"/>
              <w:rPr>
                <w:szCs w:val="20"/>
              </w:rPr>
            </w:pPr>
            <w:r w:rsidRPr="00BC4421">
              <w:rPr>
                <w:szCs w:val="20"/>
              </w:rPr>
              <w:t>Nr.</w:t>
            </w:r>
          </w:p>
        </w:tc>
        <w:tc>
          <w:tcPr>
            <w:tcW w:w="4558" w:type="pct"/>
            <w:hideMark/>
          </w:tcPr>
          <w:p w14:paraId="047C1BC6" w14:textId="77777777" w:rsidR="00D006AD" w:rsidRPr="00BC4421" w:rsidRDefault="00D006AD">
            <w:pPr>
              <w:spacing w:before="0"/>
              <w:rPr>
                <w:szCs w:val="20"/>
              </w:rPr>
            </w:pPr>
            <w:r w:rsidRPr="00BC4421">
              <w:rPr>
                <w:szCs w:val="20"/>
              </w:rPr>
              <w:t>Reikalavimas</w:t>
            </w:r>
          </w:p>
        </w:tc>
      </w:tr>
      <w:tr w:rsidR="00D006AD" w:rsidRPr="00BC4421" w14:paraId="5BB66439" w14:textId="77777777">
        <w:trPr>
          <w:trHeight w:val="20"/>
        </w:trPr>
        <w:tc>
          <w:tcPr>
            <w:tcW w:w="442" w:type="pct"/>
          </w:tcPr>
          <w:p w14:paraId="5B066AD2" w14:textId="77777777" w:rsidR="00D006AD" w:rsidRPr="00BC4421" w:rsidRDefault="00D006AD" w:rsidP="00D006AD">
            <w:pPr>
              <w:pStyle w:val="Sraopastraipa"/>
              <w:numPr>
                <w:ilvl w:val="0"/>
                <w:numId w:val="9"/>
              </w:numPr>
              <w:spacing w:before="0"/>
              <w:ind w:left="317"/>
              <w:rPr>
                <w:szCs w:val="20"/>
              </w:rPr>
            </w:pPr>
          </w:p>
        </w:tc>
        <w:tc>
          <w:tcPr>
            <w:tcW w:w="4558" w:type="pct"/>
          </w:tcPr>
          <w:p w14:paraId="6F006576" w14:textId="77777777" w:rsidR="00D006AD" w:rsidRPr="00BC4421" w:rsidRDefault="00DD0AE3">
            <w:pPr>
              <w:pStyle w:val="Sraassuenkleliais"/>
              <w:numPr>
                <w:ilvl w:val="0"/>
                <w:numId w:val="0"/>
              </w:numPr>
              <w:spacing w:before="0" w:after="0"/>
              <w:rPr>
                <w:szCs w:val="20"/>
              </w:rPr>
            </w:pPr>
            <w:r w:rsidRPr="00BC4421">
              <w:rPr>
                <w:szCs w:val="20"/>
              </w:rPr>
              <w:t>Mokinio e-pažymėjimas turi būti pritaikytas naudoti:</w:t>
            </w:r>
          </w:p>
          <w:p w14:paraId="303374EA" w14:textId="4D1F4CD0" w:rsidR="0079002F" w:rsidRPr="00BC4421" w:rsidRDefault="0079002F" w:rsidP="0079002F">
            <w:pPr>
              <w:pStyle w:val="Sraassuenkleliais"/>
              <w:numPr>
                <w:ilvl w:val="0"/>
                <w:numId w:val="299"/>
              </w:numPr>
              <w:spacing w:before="0" w:after="0"/>
              <w:rPr>
                <w:szCs w:val="20"/>
              </w:rPr>
            </w:pPr>
            <w:r w:rsidRPr="00BC4421">
              <w:rPr>
                <w:szCs w:val="20"/>
              </w:rPr>
              <w:t>lankomumo žymėjimui;</w:t>
            </w:r>
          </w:p>
          <w:p w14:paraId="411905DB" w14:textId="1F940583" w:rsidR="0079002F" w:rsidRPr="00BC4421" w:rsidRDefault="0079002F" w:rsidP="0079002F">
            <w:pPr>
              <w:pStyle w:val="Sraassuenkleliais"/>
              <w:numPr>
                <w:ilvl w:val="0"/>
                <w:numId w:val="299"/>
              </w:numPr>
              <w:spacing w:before="0" w:after="0"/>
              <w:rPr>
                <w:szCs w:val="20"/>
              </w:rPr>
            </w:pPr>
            <w:r w:rsidRPr="00BC4421">
              <w:rPr>
                <w:szCs w:val="20"/>
              </w:rPr>
              <w:t>atsiskaityti už maitinimą mokyklos valgykloje (naudojant e-piniginės funkcionalumą);</w:t>
            </w:r>
          </w:p>
          <w:p w14:paraId="2E6ADC99" w14:textId="198466E6" w:rsidR="00992B41" w:rsidRPr="00BC4421" w:rsidRDefault="00992B41" w:rsidP="0079002F">
            <w:pPr>
              <w:pStyle w:val="Sraassuenkleliais"/>
              <w:numPr>
                <w:ilvl w:val="0"/>
                <w:numId w:val="299"/>
              </w:numPr>
              <w:spacing w:before="0" w:after="0"/>
              <w:rPr>
                <w:szCs w:val="20"/>
              </w:rPr>
            </w:pPr>
            <w:r w:rsidRPr="00BC4421">
              <w:rPr>
                <w:szCs w:val="20"/>
              </w:rPr>
              <w:t>gauti priklausantį nemokamą maitinimą;</w:t>
            </w:r>
          </w:p>
          <w:p w14:paraId="4672F937" w14:textId="763A0BE0" w:rsidR="00992B41" w:rsidRPr="00BC4421" w:rsidRDefault="003B3858" w:rsidP="00461EE1">
            <w:pPr>
              <w:pStyle w:val="Sraassuenkleliais"/>
              <w:numPr>
                <w:ilvl w:val="0"/>
                <w:numId w:val="299"/>
              </w:numPr>
              <w:spacing w:before="0" w:after="0"/>
              <w:rPr>
                <w:szCs w:val="20"/>
              </w:rPr>
            </w:pPr>
            <w:r w:rsidRPr="00BC4421">
              <w:rPr>
                <w:szCs w:val="20"/>
              </w:rPr>
              <w:t>kaip transporto biliet</w:t>
            </w:r>
            <w:r w:rsidR="00992B41" w:rsidRPr="00BC4421">
              <w:rPr>
                <w:szCs w:val="20"/>
              </w:rPr>
              <w:t>ą</w:t>
            </w:r>
            <w:r w:rsidRPr="00BC4421">
              <w:rPr>
                <w:szCs w:val="20"/>
              </w:rPr>
              <w:t xml:space="preserve"> (integruojantis su </w:t>
            </w:r>
            <w:r w:rsidR="00844D40" w:rsidRPr="00BC4421">
              <w:rPr>
                <w:szCs w:val="20"/>
              </w:rPr>
              <w:t>vieninga elektroninio bilieto ir keleivių informavimo sistema)</w:t>
            </w:r>
            <w:r w:rsidR="00992B41" w:rsidRPr="00BC4421">
              <w:rPr>
                <w:szCs w:val="20"/>
              </w:rPr>
              <w:t>;</w:t>
            </w:r>
          </w:p>
          <w:p w14:paraId="203CE8A9" w14:textId="223287BC" w:rsidR="00DD0AE3" w:rsidRPr="00BC4421" w:rsidRDefault="00992B41" w:rsidP="00461EE1">
            <w:pPr>
              <w:pStyle w:val="Sraassuenkleliais"/>
              <w:numPr>
                <w:ilvl w:val="0"/>
                <w:numId w:val="299"/>
              </w:numPr>
              <w:spacing w:before="0" w:after="0"/>
              <w:rPr>
                <w:szCs w:val="20"/>
              </w:rPr>
            </w:pPr>
            <w:r w:rsidRPr="00BC4421">
              <w:rPr>
                <w:szCs w:val="20"/>
              </w:rPr>
              <w:t>gauti priklausantį nemokamą pavėžėjimą</w:t>
            </w:r>
            <w:r w:rsidR="00AF56F4" w:rsidRPr="00BC4421">
              <w:rPr>
                <w:szCs w:val="20"/>
              </w:rPr>
              <w:t>.</w:t>
            </w:r>
          </w:p>
        </w:tc>
      </w:tr>
      <w:tr w:rsidR="00D006AD" w:rsidRPr="00BC4421" w14:paraId="301D47E5" w14:textId="77777777">
        <w:trPr>
          <w:trHeight w:val="20"/>
        </w:trPr>
        <w:tc>
          <w:tcPr>
            <w:tcW w:w="442" w:type="pct"/>
          </w:tcPr>
          <w:p w14:paraId="7F2FCDD2" w14:textId="77777777" w:rsidR="00D006AD" w:rsidRPr="00BC4421" w:rsidRDefault="00D006AD" w:rsidP="00D006AD">
            <w:pPr>
              <w:pStyle w:val="Sraopastraipa"/>
              <w:numPr>
                <w:ilvl w:val="0"/>
                <w:numId w:val="9"/>
              </w:numPr>
              <w:spacing w:before="0"/>
              <w:ind w:left="317"/>
              <w:rPr>
                <w:szCs w:val="20"/>
              </w:rPr>
            </w:pPr>
          </w:p>
        </w:tc>
        <w:tc>
          <w:tcPr>
            <w:tcW w:w="4558" w:type="pct"/>
          </w:tcPr>
          <w:p w14:paraId="67F7FFCD" w14:textId="58367ECB" w:rsidR="00D006AD" w:rsidRPr="00BC4421" w:rsidRDefault="00984F8C" w:rsidP="00461EE1">
            <w:pPr>
              <w:spacing w:before="0"/>
              <w:rPr>
                <w:szCs w:val="20"/>
              </w:rPr>
            </w:pPr>
            <w:r w:rsidRPr="00BC4421">
              <w:rPr>
                <w:szCs w:val="20"/>
              </w:rPr>
              <w:t>Sistemoje turi būti galimybė tikrinti e-pažymėjimo galiojimo būseną (aktyvus / neaktyvus).</w:t>
            </w:r>
          </w:p>
        </w:tc>
      </w:tr>
      <w:tr w:rsidR="00D006AD" w:rsidRPr="00BC4421" w14:paraId="7B437885" w14:textId="77777777">
        <w:trPr>
          <w:trHeight w:val="20"/>
        </w:trPr>
        <w:tc>
          <w:tcPr>
            <w:tcW w:w="442" w:type="pct"/>
          </w:tcPr>
          <w:p w14:paraId="6E5BEFA9" w14:textId="77777777" w:rsidR="00D006AD" w:rsidRPr="00BC4421" w:rsidRDefault="00D006AD" w:rsidP="00D006AD">
            <w:pPr>
              <w:pStyle w:val="Sraopastraipa"/>
              <w:numPr>
                <w:ilvl w:val="0"/>
                <w:numId w:val="9"/>
              </w:numPr>
              <w:spacing w:before="0"/>
              <w:ind w:left="317"/>
              <w:rPr>
                <w:szCs w:val="20"/>
              </w:rPr>
            </w:pPr>
          </w:p>
        </w:tc>
        <w:tc>
          <w:tcPr>
            <w:tcW w:w="4558" w:type="pct"/>
          </w:tcPr>
          <w:p w14:paraId="58060D92" w14:textId="3DD6D277" w:rsidR="00D006AD" w:rsidRPr="00BC4421" w:rsidRDefault="008B581E" w:rsidP="00461EE1">
            <w:pPr>
              <w:spacing w:before="0"/>
              <w:rPr>
                <w:szCs w:val="20"/>
              </w:rPr>
            </w:pPr>
            <w:r w:rsidRPr="00BC4421">
              <w:rPr>
                <w:szCs w:val="20"/>
              </w:rPr>
              <w:t>Sistemoje turi būti galimybė e-pažymėjimą blokuoti / atblokuoti.</w:t>
            </w:r>
          </w:p>
        </w:tc>
      </w:tr>
      <w:tr w:rsidR="00D006AD" w:rsidRPr="00BC4421" w14:paraId="4BF4B391" w14:textId="77777777">
        <w:trPr>
          <w:trHeight w:val="20"/>
        </w:trPr>
        <w:tc>
          <w:tcPr>
            <w:tcW w:w="442" w:type="pct"/>
          </w:tcPr>
          <w:p w14:paraId="66738864" w14:textId="77777777" w:rsidR="00D006AD" w:rsidRPr="00BC4421" w:rsidRDefault="00D006AD" w:rsidP="00D006AD">
            <w:pPr>
              <w:pStyle w:val="Sraopastraipa"/>
              <w:numPr>
                <w:ilvl w:val="0"/>
                <w:numId w:val="9"/>
              </w:numPr>
              <w:spacing w:before="0"/>
              <w:ind w:left="317"/>
              <w:rPr>
                <w:szCs w:val="20"/>
              </w:rPr>
            </w:pPr>
          </w:p>
        </w:tc>
        <w:tc>
          <w:tcPr>
            <w:tcW w:w="4558" w:type="pct"/>
          </w:tcPr>
          <w:p w14:paraId="79444AC0" w14:textId="181E8AD2" w:rsidR="00D006AD" w:rsidRPr="00BC4421" w:rsidRDefault="00C7685B">
            <w:pPr>
              <w:pStyle w:val="Sraassuenkleliais"/>
              <w:numPr>
                <w:ilvl w:val="0"/>
                <w:numId w:val="0"/>
              </w:numPr>
              <w:spacing w:before="0" w:after="0"/>
              <w:jc w:val="left"/>
              <w:rPr>
                <w:szCs w:val="20"/>
              </w:rPr>
            </w:pPr>
            <w:r w:rsidRPr="00BC4421">
              <w:rPr>
                <w:szCs w:val="20"/>
              </w:rPr>
              <w:t xml:space="preserve">Sistema turi siųsti pranešimus tėvams / globėjams apie e-pažymėjimo statuso pasikeitimą (blokuotas, atblokuotas, </w:t>
            </w:r>
            <w:r w:rsidR="00134227" w:rsidRPr="00BC4421">
              <w:rPr>
                <w:szCs w:val="20"/>
              </w:rPr>
              <w:t>užsakytas, pristatytas, galiojimo pabaiga).</w:t>
            </w:r>
          </w:p>
        </w:tc>
      </w:tr>
    </w:tbl>
    <w:p w14:paraId="0D5C26F6" w14:textId="77777777" w:rsidR="00D006AD" w:rsidRPr="00BC4421" w:rsidRDefault="00D006AD" w:rsidP="00204984">
      <w:pPr>
        <w:spacing w:before="0" w:after="0"/>
      </w:pPr>
    </w:p>
    <w:p w14:paraId="029F4E05" w14:textId="3D352EB7" w:rsidR="008E6B01" w:rsidRPr="00BC4421" w:rsidRDefault="00D006AD" w:rsidP="00461EE1">
      <w:pPr>
        <w:pStyle w:val="Antrat4"/>
        <w:rPr>
          <w:rFonts w:hint="eastAsia"/>
        </w:rPr>
      </w:pPr>
      <w:r w:rsidRPr="00BC4421">
        <w:t>Reikalavimai mokinio e-piniginei</w:t>
      </w:r>
    </w:p>
    <w:tbl>
      <w:tblPr>
        <w:tblStyle w:val="CivittaTable2Purple"/>
        <w:tblW w:w="5000" w:type="pct"/>
        <w:tblLook w:val="0620" w:firstRow="1" w:lastRow="0" w:firstColumn="0" w:lastColumn="0" w:noHBand="1" w:noVBand="1"/>
      </w:tblPr>
      <w:tblGrid>
        <w:gridCol w:w="907"/>
        <w:gridCol w:w="9355"/>
      </w:tblGrid>
      <w:tr w:rsidR="003B0EF9" w:rsidRPr="00BC4421" w14:paraId="59745C5D"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5C912664" w14:textId="77777777" w:rsidR="00D006AD" w:rsidRPr="00BC4421" w:rsidRDefault="00D006AD">
            <w:pPr>
              <w:spacing w:before="0"/>
              <w:rPr>
                <w:szCs w:val="20"/>
              </w:rPr>
            </w:pPr>
            <w:r w:rsidRPr="00BC4421">
              <w:rPr>
                <w:szCs w:val="20"/>
              </w:rPr>
              <w:t>Nr.</w:t>
            </w:r>
          </w:p>
        </w:tc>
        <w:tc>
          <w:tcPr>
            <w:tcW w:w="4558" w:type="pct"/>
            <w:hideMark/>
          </w:tcPr>
          <w:p w14:paraId="477AAB0F" w14:textId="77777777" w:rsidR="00D006AD" w:rsidRPr="00BC4421" w:rsidRDefault="00D006AD">
            <w:pPr>
              <w:spacing w:before="0"/>
              <w:rPr>
                <w:szCs w:val="20"/>
              </w:rPr>
            </w:pPr>
            <w:r w:rsidRPr="00BC4421">
              <w:rPr>
                <w:szCs w:val="20"/>
              </w:rPr>
              <w:t>Reikalavimas</w:t>
            </w:r>
          </w:p>
        </w:tc>
      </w:tr>
      <w:tr w:rsidR="00D006AD" w:rsidRPr="00BC4421" w14:paraId="582F08C0" w14:textId="77777777">
        <w:trPr>
          <w:trHeight w:val="20"/>
        </w:trPr>
        <w:tc>
          <w:tcPr>
            <w:tcW w:w="442" w:type="pct"/>
            <w:hideMark/>
          </w:tcPr>
          <w:p w14:paraId="74B63F93" w14:textId="77777777" w:rsidR="00D006AD" w:rsidRPr="00BC4421" w:rsidRDefault="00D006AD" w:rsidP="00D006AD">
            <w:pPr>
              <w:pStyle w:val="Sraopastraipa"/>
              <w:numPr>
                <w:ilvl w:val="0"/>
                <w:numId w:val="9"/>
              </w:numPr>
              <w:spacing w:before="0"/>
              <w:ind w:left="317"/>
              <w:rPr>
                <w:szCs w:val="20"/>
              </w:rPr>
            </w:pPr>
          </w:p>
        </w:tc>
        <w:tc>
          <w:tcPr>
            <w:tcW w:w="4558" w:type="pct"/>
          </w:tcPr>
          <w:p w14:paraId="0EB1DB19" w14:textId="589B5F9F" w:rsidR="00D006AD" w:rsidRPr="00BC4421" w:rsidRDefault="00707BD9">
            <w:pPr>
              <w:pStyle w:val="Sraassuenkleliais"/>
              <w:numPr>
                <w:ilvl w:val="0"/>
                <w:numId w:val="0"/>
              </w:numPr>
              <w:spacing w:before="0" w:after="0"/>
              <w:rPr>
                <w:szCs w:val="20"/>
              </w:rPr>
            </w:pPr>
            <w:r w:rsidRPr="00BC4421">
              <w:rPr>
                <w:szCs w:val="20"/>
              </w:rPr>
              <w:t xml:space="preserve">Sistemoje turi būti galimybė aktyvuoti </w:t>
            </w:r>
            <w:r w:rsidR="00C31DBD" w:rsidRPr="00BC4421">
              <w:rPr>
                <w:szCs w:val="20"/>
              </w:rPr>
              <w:t>e-piniginės funkcionalumą aktyviam mokinio e-pažymėjimui.</w:t>
            </w:r>
          </w:p>
        </w:tc>
      </w:tr>
      <w:tr w:rsidR="00D006AD" w:rsidRPr="00BC4421" w14:paraId="01CB0EDD" w14:textId="77777777">
        <w:trPr>
          <w:trHeight w:val="20"/>
        </w:trPr>
        <w:tc>
          <w:tcPr>
            <w:tcW w:w="442" w:type="pct"/>
          </w:tcPr>
          <w:p w14:paraId="1F6F9035" w14:textId="77777777" w:rsidR="00D006AD" w:rsidRPr="00BC4421" w:rsidRDefault="00D006AD" w:rsidP="00D006AD">
            <w:pPr>
              <w:pStyle w:val="Sraopastraipa"/>
              <w:numPr>
                <w:ilvl w:val="0"/>
                <w:numId w:val="9"/>
              </w:numPr>
              <w:spacing w:before="0"/>
              <w:ind w:left="317"/>
              <w:rPr>
                <w:szCs w:val="20"/>
              </w:rPr>
            </w:pPr>
          </w:p>
        </w:tc>
        <w:tc>
          <w:tcPr>
            <w:tcW w:w="4558" w:type="pct"/>
          </w:tcPr>
          <w:p w14:paraId="15FC0EA8" w14:textId="630AD405" w:rsidR="00D006AD" w:rsidRPr="00BC4421" w:rsidRDefault="000E59F0">
            <w:pPr>
              <w:pStyle w:val="Sraassuenkleliais"/>
              <w:numPr>
                <w:ilvl w:val="0"/>
                <w:numId w:val="0"/>
              </w:numPr>
              <w:spacing w:before="0" w:after="0"/>
              <w:rPr>
                <w:szCs w:val="20"/>
              </w:rPr>
            </w:pPr>
            <w:r w:rsidRPr="00BC4421">
              <w:rPr>
                <w:szCs w:val="20"/>
              </w:rPr>
              <w:t>Sistemoje turi būti galimybė naudotojui peržiūrėti savo e-piniginės balansą ir mokėjimų istoriją.</w:t>
            </w:r>
          </w:p>
        </w:tc>
      </w:tr>
      <w:tr w:rsidR="00D006AD" w:rsidRPr="00BC4421" w14:paraId="64C1850A" w14:textId="77777777">
        <w:trPr>
          <w:trHeight w:val="20"/>
        </w:trPr>
        <w:tc>
          <w:tcPr>
            <w:tcW w:w="442" w:type="pct"/>
          </w:tcPr>
          <w:p w14:paraId="6605E0DE" w14:textId="77777777" w:rsidR="00D006AD" w:rsidRPr="00BC4421" w:rsidRDefault="00D006AD" w:rsidP="00D006AD">
            <w:pPr>
              <w:pStyle w:val="Sraopastraipa"/>
              <w:numPr>
                <w:ilvl w:val="0"/>
                <w:numId w:val="9"/>
              </w:numPr>
              <w:spacing w:before="0"/>
              <w:ind w:left="317"/>
              <w:rPr>
                <w:szCs w:val="20"/>
              </w:rPr>
            </w:pPr>
          </w:p>
        </w:tc>
        <w:tc>
          <w:tcPr>
            <w:tcW w:w="4558" w:type="pct"/>
          </w:tcPr>
          <w:p w14:paraId="0A90816A" w14:textId="7FD4F72A" w:rsidR="00D006AD" w:rsidRPr="00BC4421" w:rsidRDefault="000E59F0" w:rsidP="00461EE1">
            <w:pPr>
              <w:spacing w:before="0"/>
              <w:rPr>
                <w:szCs w:val="20"/>
              </w:rPr>
            </w:pPr>
            <w:r w:rsidRPr="00BC4421">
              <w:rPr>
                <w:szCs w:val="20"/>
              </w:rPr>
              <w:t xml:space="preserve">Sistemoje turi būti galimybė tėvams papildyti mokinio e-piniginę naudojant elektroninę bankininkystę </w:t>
            </w:r>
            <w:r w:rsidR="005C196C" w:rsidRPr="00BC4421">
              <w:rPr>
                <w:szCs w:val="20"/>
              </w:rPr>
              <w:t>per VIISP</w:t>
            </w:r>
            <w:r w:rsidRPr="00BC4421">
              <w:rPr>
                <w:szCs w:val="20"/>
              </w:rPr>
              <w:t>.</w:t>
            </w:r>
          </w:p>
        </w:tc>
      </w:tr>
      <w:tr w:rsidR="00D006AD" w:rsidRPr="00BC4421" w14:paraId="2054DB8A" w14:textId="77777777">
        <w:trPr>
          <w:trHeight w:val="20"/>
        </w:trPr>
        <w:tc>
          <w:tcPr>
            <w:tcW w:w="442" w:type="pct"/>
          </w:tcPr>
          <w:p w14:paraId="6F19C00C" w14:textId="77777777" w:rsidR="00D006AD" w:rsidRPr="00BC4421" w:rsidRDefault="00D006AD" w:rsidP="00D006AD">
            <w:pPr>
              <w:pStyle w:val="Sraopastraipa"/>
              <w:numPr>
                <w:ilvl w:val="0"/>
                <w:numId w:val="9"/>
              </w:numPr>
              <w:spacing w:before="0"/>
              <w:ind w:left="317"/>
              <w:rPr>
                <w:szCs w:val="20"/>
              </w:rPr>
            </w:pPr>
          </w:p>
        </w:tc>
        <w:tc>
          <w:tcPr>
            <w:tcW w:w="4558" w:type="pct"/>
          </w:tcPr>
          <w:p w14:paraId="49E99062" w14:textId="48088DBF" w:rsidR="00D006AD" w:rsidRPr="00BC4421" w:rsidRDefault="001E4654" w:rsidP="00461EE1">
            <w:pPr>
              <w:spacing w:before="0"/>
              <w:rPr>
                <w:szCs w:val="20"/>
              </w:rPr>
            </w:pPr>
            <w:r w:rsidRPr="00BC4421">
              <w:rPr>
                <w:szCs w:val="20"/>
              </w:rPr>
              <w:t>Sistemoje turi būti galimybė tėvams nustatyti dienos ar savaitės išlaidų limitus mokinio atsiskaitymams.</w:t>
            </w:r>
          </w:p>
        </w:tc>
      </w:tr>
      <w:tr w:rsidR="00D006AD" w:rsidRPr="00BC4421" w14:paraId="22318890" w14:textId="77777777">
        <w:trPr>
          <w:trHeight w:val="20"/>
        </w:trPr>
        <w:tc>
          <w:tcPr>
            <w:tcW w:w="442" w:type="pct"/>
          </w:tcPr>
          <w:p w14:paraId="72771219" w14:textId="77777777" w:rsidR="00D006AD" w:rsidRPr="00BC4421" w:rsidRDefault="00D006AD" w:rsidP="00D006AD">
            <w:pPr>
              <w:pStyle w:val="Sraopastraipa"/>
              <w:numPr>
                <w:ilvl w:val="0"/>
                <w:numId w:val="9"/>
              </w:numPr>
              <w:spacing w:before="0"/>
              <w:ind w:left="317"/>
              <w:rPr>
                <w:szCs w:val="20"/>
              </w:rPr>
            </w:pPr>
          </w:p>
        </w:tc>
        <w:tc>
          <w:tcPr>
            <w:tcW w:w="4558" w:type="pct"/>
          </w:tcPr>
          <w:p w14:paraId="5CFE4889" w14:textId="2BE6832B" w:rsidR="00D006AD" w:rsidRPr="00BC4421" w:rsidRDefault="00C02D5A">
            <w:pPr>
              <w:pStyle w:val="Sraassuenkleliais"/>
              <w:numPr>
                <w:ilvl w:val="0"/>
                <w:numId w:val="0"/>
              </w:numPr>
              <w:spacing w:before="0" w:after="0"/>
              <w:jc w:val="left"/>
              <w:rPr>
                <w:szCs w:val="20"/>
              </w:rPr>
            </w:pPr>
            <w:r w:rsidRPr="00BC4421">
              <w:rPr>
                <w:szCs w:val="20"/>
              </w:rPr>
              <w:t>Sistemoje turi būti galimybė mokiniui atsiskaityti už maitinimą mokyklos valgykloje naudojant e-pa</w:t>
            </w:r>
            <w:r w:rsidR="00AF3053" w:rsidRPr="00BC4421">
              <w:rPr>
                <w:szCs w:val="20"/>
              </w:rPr>
              <w:t>ž</w:t>
            </w:r>
            <w:r w:rsidRPr="00BC4421">
              <w:rPr>
                <w:szCs w:val="20"/>
              </w:rPr>
              <w:t>ymėjime integruotą e-piniginę</w:t>
            </w:r>
            <w:r w:rsidR="00992B41" w:rsidRPr="00BC4421">
              <w:rPr>
                <w:szCs w:val="20"/>
              </w:rPr>
              <w:t xml:space="preserve"> bei gauti jam priklausantį nemokamą maitinimą.</w:t>
            </w:r>
          </w:p>
        </w:tc>
      </w:tr>
      <w:tr w:rsidR="00D006AD" w:rsidRPr="00BC4421" w14:paraId="420E68CF" w14:textId="77777777">
        <w:trPr>
          <w:trHeight w:val="20"/>
        </w:trPr>
        <w:tc>
          <w:tcPr>
            <w:tcW w:w="442" w:type="pct"/>
          </w:tcPr>
          <w:p w14:paraId="6150B927" w14:textId="77777777" w:rsidR="00D006AD" w:rsidRPr="00BC4421" w:rsidRDefault="00D006AD" w:rsidP="00D006AD">
            <w:pPr>
              <w:pStyle w:val="Sraopastraipa"/>
              <w:numPr>
                <w:ilvl w:val="0"/>
                <w:numId w:val="9"/>
              </w:numPr>
              <w:spacing w:before="0"/>
              <w:ind w:left="317"/>
              <w:rPr>
                <w:szCs w:val="20"/>
              </w:rPr>
            </w:pPr>
          </w:p>
        </w:tc>
        <w:tc>
          <w:tcPr>
            <w:tcW w:w="4558" w:type="pct"/>
          </w:tcPr>
          <w:p w14:paraId="70DBF9E3" w14:textId="3C9E0E86" w:rsidR="00D006AD" w:rsidRPr="00BC4421" w:rsidRDefault="00AF3053">
            <w:pPr>
              <w:pStyle w:val="Sraassuenkleliais"/>
              <w:numPr>
                <w:ilvl w:val="0"/>
                <w:numId w:val="0"/>
              </w:numPr>
              <w:spacing w:before="0" w:after="0"/>
              <w:rPr>
                <w:szCs w:val="20"/>
              </w:rPr>
            </w:pPr>
            <w:r w:rsidRPr="00BC4421">
              <w:rPr>
                <w:szCs w:val="20"/>
              </w:rPr>
              <w:t xml:space="preserve">Sistemoje turi būti galimybė e-piniginę naudoti kaip elektroninį bilietą viešajame transporte (per integraciją su </w:t>
            </w:r>
            <w:r w:rsidR="00522E70" w:rsidRPr="00BC4421">
              <w:rPr>
                <w:szCs w:val="20"/>
              </w:rPr>
              <w:t>vieninga elektroninio bilieto ir keleivių informavimo sistema)</w:t>
            </w:r>
            <w:r w:rsidR="00992B41" w:rsidRPr="00BC4421">
              <w:rPr>
                <w:szCs w:val="20"/>
              </w:rPr>
              <w:t xml:space="preserve"> bei gauti jam priklausantį nemokamą pavėžėjimą</w:t>
            </w:r>
            <w:r w:rsidR="00522E70" w:rsidRPr="00BC4421">
              <w:rPr>
                <w:szCs w:val="20"/>
              </w:rPr>
              <w:t>.</w:t>
            </w:r>
          </w:p>
        </w:tc>
      </w:tr>
      <w:tr w:rsidR="00D006AD" w:rsidRPr="00BC4421" w14:paraId="31EE8A1A" w14:textId="77777777">
        <w:trPr>
          <w:trHeight w:val="20"/>
        </w:trPr>
        <w:tc>
          <w:tcPr>
            <w:tcW w:w="442" w:type="pct"/>
          </w:tcPr>
          <w:p w14:paraId="3DD7A40B" w14:textId="77777777" w:rsidR="00D006AD" w:rsidRPr="00BC4421" w:rsidRDefault="00D006AD" w:rsidP="00D006AD">
            <w:pPr>
              <w:pStyle w:val="Sraopastraipa"/>
              <w:numPr>
                <w:ilvl w:val="0"/>
                <w:numId w:val="9"/>
              </w:numPr>
              <w:spacing w:before="0"/>
              <w:ind w:left="317"/>
              <w:rPr>
                <w:szCs w:val="20"/>
              </w:rPr>
            </w:pPr>
          </w:p>
        </w:tc>
        <w:tc>
          <w:tcPr>
            <w:tcW w:w="4558" w:type="pct"/>
          </w:tcPr>
          <w:p w14:paraId="14BD017B" w14:textId="44C68056" w:rsidR="00D006AD" w:rsidRPr="00BC4421" w:rsidRDefault="00756F10">
            <w:pPr>
              <w:pStyle w:val="Sraassuenkleliais"/>
              <w:numPr>
                <w:ilvl w:val="0"/>
                <w:numId w:val="0"/>
              </w:numPr>
              <w:spacing w:before="0" w:after="0"/>
              <w:jc w:val="left"/>
              <w:rPr>
                <w:szCs w:val="20"/>
              </w:rPr>
            </w:pPr>
            <w:r w:rsidRPr="00BC4421">
              <w:rPr>
                <w:szCs w:val="20"/>
              </w:rPr>
              <w:t>Sistemoje turi būti galimybė blokuoti ir atblokuoti e-piniginę.</w:t>
            </w:r>
          </w:p>
        </w:tc>
      </w:tr>
      <w:tr w:rsidR="00D006AD" w:rsidRPr="00BC4421" w14:paraId="3F7E7D01" w14:textId="77777777">
        <w:trPr>
          <w:trHeight w:val="20"/>
        </w:trPr>
        <w:tc>
          <w:tcPr>
            <w:tcW w:w="442" w:type="pct"/>
          </w:tcPr>
          <w:p w14:paraId="2734C6B0" w14:textId="77777777" w:rsidR="00D006AD" w:rsidRPr="00BC4421" w:rsidRDefault="00D006AD" w:rsidP="00D006AD">
            <w:pPr>
              <w:pStyle w:val="Sraopastraipa"/>
              <w:numPr>
                <w:ilvl w:val="0"/>
                <w:numId w:val="9"/>
              </w:numPr>
              <w:spacing w:before="0"/>
              <w:ind w:left="317"/>
              <w:rPr>
                <w:szCs w:val="20"/>
              </w:rPr>
            </w:pPr>
          </w:p>
        </w:tc>
        <w:tc>
          <w:tcPr>
            <w:tcW w:w="4558" w:type="pct"/>
          </w:tcPr>
          <w:p w14:paraId="2EB70D1A" w14:textId="51FF09AE" w:rsidR="00D006AD" w:rsidRPr="00BC4421" w:rsidRDefault="00A2217C">
            <w:pPr>
              <w:pStyle w:val="Sraassuenkleliais"/>
              <w:numPr>
                <w:ilvl w:val="0"/>
                <w:numId w:val="0"/>
              </w:numPr>
              <w:spacing w:before="0" w:after="0"/>
              <w:jc w:val="left"/>
              <w:rPr>
                <w:szCs w:val="20"/>
              </w:rPr>
            </w:pPr>
            <w:r w:rsidRPr="00BC4421">
              <w:rPr>
                <w:szCs w:val="20"/>
              </w:rPr>
              <w:t>Sistemoje turi būti galimybė tėvams gauti pranešimus apie vaiko išlaidas ir e-piniginės balansą.</w:t>
            </w:r>
          </w:p>
        </w:tc>
      </w:tr>
      <w:tr w:rsidR="00D006AD" w:rsidRPr="00BC4421" w14:paraId="419159CD" w14:textId="77777777">
        <w:trPr>
          <w:trHeight w:val="20"/>
        </w:trPr>
        <w:tc>
          <w:tcPr>
            <w:tcW w:w="442" w:type="pct"/>
          </w:tcPr>
          <w:p w14:paraId="728E720B" w14:textId="77777777" w:rsidR="00D006AD" w:rsidRPr="00BC4421" w:rsidRDefault="00D006AD" w:rsidP="00D006AD">
            <w:pPr>
              <w:pStyle w:val="Sraopastraipa"/>
              <w:numPr>
                <w:ilvl w:val="0"/>
                <w:numId w:val="9"/>
              </w:numPr>
              <w:spacing w:before="0"/>
              <w:ind w:left="317"/>
              <w:rPr>
                <w:szCs w:val="20"/>
              </w:rPr>
            </w:pPr>
          </w:p>
        </w:tc>
        <w:tc>
          <w:tcPr>
            <w:tcW w:w="4558" w:type="pct"/>
          </w:tcPr>
          <w:p w14:paraId="5DB9F24D" w14:textId="0F5E9E8C" w:rsidR="00D006AD" w:rsidRPr="00BC4421" w:rsidRDefault="00A2217C">
            <w:pPr>
              <w:pStyle w:val="Sraassuenkleliais"/>
              <w:numPr>
                <w:ilvl w:val="0"/>
                <w:numId w:val="0"/>
              </w:numPr>
              <w:spacing w:before="0" w:after="0"/>
              <w:jc w:val="left"/>
              <w:rPr>
                <w:szCs w:val="20"/>
              </w:rPr>
            </w:pPr>
            <w:r w:rsidRPr="00BC4421">
              <w:rPr>
                <w:szCs w:val="20"/>
              </w:rPr>
              <w:t>Sistemoje turi būti galimybė registruoti ir audituoti visus e-piniginės naudojimo veiksmus.</w:t>
            </w:r>
          </w:p>
        </w:tc>
      </w:tr>
      <w:tr w:rsidR="00D006AD" w:rsidRPr="00BC4421" w14:paraId="14F0611C" w14:textId="77777777">
        <w:trPr>
          <w:trHeight w:val="20"/>
        </w:trPr>
        <w:tc>
          <w:tcPr>
            <w:tcW w:w="442" w:type="pct"/>
          </w:tcPr>
          <w:p w14:paraId="002EE18C" w14:textId="77777777" w:rsidR="00D006AD" w:rsidRPr="00BC4421" w:rsidRDefault="00D006AD" w:rsidP="00D006AD">
            <w:pPr>
              <w:pStyle w:val="Sraopastraipa"/>
              <w:numPr>
                <w:ilvl w:val="0"/>
                <w:numId w:val="9"/>
              </w:numPr>
              <w:spacing w:before="0"/>
              <w:ind w:left="317"/>
              <w:rPr>
                <w:szCs w:val="20"/>
              </w:rPr>
            </w:pPr>
          </w:p>
        </w:tc>
        <w:tc>
          <w:tcPr>
            <w:tcW w:w="4558" w:type="pct"/>
          </w:tcPr>
          <w:p w14:paraId="218F63B2" w14:textId="08CD35AF" w:rsidR="00D006AD" w:rsidRPr="00BC4421" w:rsidRDefault="00A50E3D">
            <w:pPr>
              <w:pStyle w:val="Sraassuenkleliais"/>
              <w:numPr>
                <w:ilvl w:val="0"/>
                <w:numId w:val="0"/>
              </w:numPr>
              <w:spacing w:before="0" w:after="0"/>
              <w:jc w:val="left"/>
              <w:rPr>
                <w:szCs w:val="20"/>
              </w:rPr>
            </w:pPr>
            <w:r w:rsidRPr="00BC4421">
              <w:rPr>
                <w:szCs w:val="20"/>
              </w:rPr>
              <w:t>Sistemoje turi būti galimybė tėvams stebėti ir kontroliuoti mokinio e-piniginės išlaidas.</w:t>
            </w:r>
          </w:p>
        </w:tc>
      </w:tr>
    </w:tbl>
    <w:p w14:paraId="2921FF55" w14:textId="77777777" w:rsidR="008E6B01" w:rsidRPr="00BC4421" w:rsidRDefault="008E6B01" w:rsidP="00204984">
      <w:pPr>
        <w:spacing w:before="0" w:after="0"/>
      </w:pPr>
    </w:p>
    <w:p w14:paraId="094E0840" w14:textId="77777777" w:rsidR="008E6B01" w:rsidRPr="00BC4421" w:rsidRDefault="008E6B01" w:rsidP="00204984">
      <w:pPr>
        <w:spacing w:before="0" w:after="0"/>
      </w:pPr>
    </w:p>
    <w:p w14:paraId="5FFF1DC0" w14:textId="4D9E9827" w:rsidR="00D53621" w:rsidRPr="00BC4421" w:rsidRDefault="008943DB" w:rsidP="003D7AE9">
      <w:pPr>
        <w:pStyle w:val="Antrat3"/>
        <w:spacing w:before="0" w:after="0"/>
        <w:rPr>
          <w:rFonts w:hint="eastAsia"/>
        </w:rPr>
      </w:pPr>
      <w:bookmarkStart w:id="12" w:name="_Toc187395327"/>
      <w:r w:rsidRPr="00BC4421">
        <w:t>Re</w:t>
      </w:r>
      <w:r w:rsidR="00AB489E" w:rsidRPr="00BC4421">
        <w:t>ikalavimai</w:t>
      </w:r>
      <w:r w:rsidR="00C85846" w:rsidRPr="00BC4421">
        <w:t xml:space="preserve"> vidinio naudojimo moduliui</w:t>
      </w:r>
      <w:bookmarkEnd w:id="12"/>
    </w:p>
    <w:p w14:paraId="6BD93291" w14:textId="77777777" w:rsidR="000363D7" w:rsidRPr="00BC4421" w:rsidRDefault="000363D7" w:rsidP="000363D7">
      <w:pPr>
        <w:pStyle w:val="Antrat4"/>
        <w:rPr>
          <w:rFonts w:hint="eastAsia"/>
        </w:rPr>
      </w:pPr>
      <w:r w:rsidRPr="00BC4421">
        <w:t>Reikalavimai apklausų moduliui</w:t>
      </w:r>
    </w:p>
    <w:tbl>
      <w:tblPr>
        <w:tblStyle w:val="CivittaTable2Purple"/>
        <w:tblW w:w="5000" w:type="pct"/>
        <w:tblLook w:val="0620" w:firstRow="1" w:lastRow="0" w:firstColumn="0" w:lastColumn="0" w:noHBand="1" w:noVBand="1"/>
      </w:tblPr>
      <w:tblGrid>
        <w:gridCol w:w="907"/>
        <w:gridCol w:w="9355"/>
      </w:tblGrid>
      <w:tr w:rsidR="000363D7" w:rsidRPr="00BC4421" w14:paraId="334B123E"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675D48C" w14:textId="77777777" w:rsidR="000363D7" w:rsidRPr="00BC4421" w:rsidRDefault="000363D7">
            <w:pPr>
              <w:spacing w:before="0"/>
              <w:rPr>
                <w:szCs w:val="20"/>
              </w:rPr>
            </w:pPr>
            <w:r w:rsidRPr="00BC4421">
              <w:rPr>
                <w:szCs w:val="20"/>
              </w:rPr>
              <w:t>Nr.</w:t>
            </w:r>
          </w:p>
        </w:tc>
        <w:tc>
          <w:tcPr>
            <w:tcW w:w="4558" w:type="pct"/>
            <w:hideMark/>
          </w:tcPr>
          <w:p w14:paraId="7167B9AD" w14:textId="77777777" w:rsidR="000363D7" w:rsidRPr="00BC4421" w:rsidRDefault="000363D7">
            <w:pPr>
              <w:spacing w:before="0"/>
              <w:rPr>
                <w:szCs w:val="20"/>
              </w:rPr>
            </w:pPr>
            <w:r w:rsidRPr="00BC4421">
              <w:rPr>
                <w:szCs w:val="20"/>
              </w:rPr>
              <w:t>Reikalavimas</w:t>
            </w:r>
          </w:p>
        </w:tc>
      </w:tr>
      <w:tr w:rsidR="000363D7" w:rsidRPr="00BC4421" w14:paraId="7E0FF311" w14:textId="77777777">
        <w:trPr>
          <w:trHeight w:val="20"/>
        </w:trPr>
        <w:tc>
          <w:tcPr>
            <w:tcW w:w="442" w:type="pct"/>
            <w:hideMark/>
          </w:tcPr>
          <w:p w14:paraId="620799AE" w14:textId="77777777" w:rsidR="000363D7" w:rsidRPr="00BC4421" w:rsidRDefault="000363D7">
            <w:pPr>
              <w:pStyle w:val="Sraopastraipa"/>
              <w:numPr>
                <w:ilvl w:val="0"/>
                <w:numId w:val="9"/>
              </w:numPr>
              <w:spacing w:before="0"/>
              <w:ind w:left="317"/>
              <w:rPr>
                <w:szCs w:val="20"/>
              </w:rPr>
            </w:pPr>
          </w:p>
        </w:tc>
        <w:tc>
          <w:tcPr>
            <w:tcW w:w="4558" w:type="pct"/>
          </w:tcPr>
          <w:p w14:paraId="589F9B26" w14:textId="0E931985" w:rsidR="000363D7" w:rsidRPr="00BC4421" w:rsidRDefault="000363D7">
            <w:pPr>
              <w:pStyle w:val="Sraassuenkleliais"/>
              <w:numPr>
                <w:ilvl w:val="0"/>
                <w:numId w:val="0"/>
              </w:numPr>
              <w:spacing w:before="0" w:after="0"/>
              <w:rPr>
                <w:szCs w:val="20"/>
              </w:rPr>
            </w:pPr>
            <w:r w:rsidRPr="00BC4421">
              <w:rPr>
                <w:szCs w:val="20"/>
              </w:rPr>
              <w:t>Sistemoje turi būti galimybė kurti apklausas su uždarais ir atvirais klausimais, palaikant įvairias atsakymo formas (teksto įvedimas, pasirinkimai, reitingavimas, skalės).</w:t>
            </w:r>
            <w:r w:rsidR="00D877A0" w:rsidRPr="00BC4421">
              <w:rPr>
                <w:szCs w:val="20"/>
              </w:rPr>
              <w:t xml:space="preserve"> Kriterijai turi būti suderinti su Užsakovu projekto metu.</w:t>
            </w:r>
          </w:p>
        </w:tc>
      </w:tr>
      <w:tr w:rsidR="000363D7" w:rsidRPr="00BC4421" w14:paraId="547A8AEC" w14:textId="77777777">
        <w:trPr>
          <w:trHeight w:val="20"/>
        </w:trPr>
        <w:tc>
          <w:tcPr>
            <w:tcW w:w="442" w:type="pct"/>
          </w:tcPr>
          <w:p w14:paraId="44ECD374" w14:textId="77777777" w:rsidR="000363D7" w:rsidRPr="00BC4421" w:rsidRDefault="000363D7">
            <w:pPr>
              <w:pStyle w:val="Sraopastraipa"/>
              <w:numPr>
                <w:ilvl w:val="0"/>
                <w:numId w:val="9"/>
              </w:numPr>
              <w:spacing w:before="0"/>
              <w:ind w:left="317"/>
              <w:rPr>
                <w:szCs w:val="20"/>
              </w:rPr>
            </w:pPr>
          </w:p>
        </w:tc>
        <w:tc>
          <w:tcPr>
            <w:tcW w:w="4558" w:type="pct"/>
          </w:tcPr>
          <w:p w14:paraId="4C78E1C8" w14:textId="77777777" w:rsidR="000363D7" w:rsidRPr="00BC4421" w:rsidRDefault="000363D7">
            <w:pPr>
              <w:pStyle w:val="Sraassuenkleliais"/>
              <w:numPr>
                <w:ilvl w:val="0"/>
                <w:numId w:val="0"/>
              </w:numPr>
              <w:spacing w:before="0" w:after="0"/>
              <w:rPr>
                <w:szCs w:val="20"/>
              </w:rPr>
            </w:pPr>
            <w:r w:rsidRPr="00BC4421">
              <w:rPr>
                <w:szCs w:val="20"/>
              </w:rPr>
              <w:t>Sistemoje turi būti galimybė nustatyti klausimų šakojimosi logiką, kai klausimai priklauso nuo atsakymų.</w:t>
            </w:r>
          </w:p>
        </w:tc>
      </w:tr>
      <w:tr w:rsidR="000363D7" w:rsidRPr="00BC4421" w14:paraId="2D2B24B7" w14:textId="77777777">
        <w:trPr>
          <w:trHeight w:val="20"/>
        </w:trPr>
        <w:tc>
          <w:tcPr>
            <w:tcW w:w="442" w:type="pct"/>
          </w:tcPr>
          <w:p w14:paraId="7C3074B2" w14:textId="77777777" w:rsidR="000363D7" w:rsidRPr="00BC4421" w:rsidRDefault="000363D7">
            <w:pPr>
              <w:pStyle w:val="Sraopastraipa"/>
              <w:numPr>
                <w:ilvl w:val="0"/>
                <w:numId w:val="9"/>
              </w:numPr>
              <w:spacing w:before="0"/>
              <w:ind w:left="317"/>
              <w:rPr>
                <w:szCs w:val="20"/>
              </w:rPr>
            </w:pPr>
          </w:p>
        </w:tc>
        <w:tc>
          <w:tcPr>
            <w:tcW w:w="4558" w:type="pct"/>
          </w:tcPr>
          <w:p w14:paraId="69F9BF42" w14:textId="77777777" w:rsidR="000363D7" w:rsidRPr="00BC4421" w:rsidRDefault="000363D7">
            <w:pPr>
              <w:pStyle w:val="Sraassuenkleliais"/>
              <w:numPr>
                <w:ilvl w:val="0"/>
                <w:numId w:val="0"/>
              </w:numPr>
              <w:spacing w:before="0" w:after="0"/>
              <w:rPr>
                <w:szCs w:val="20"/>
              </w:rPr>
            </w:pPr>
            <w:r w:rsidRPr="00BC4421">
              <w:rPr>
                <w:szCs w:val="20"/>
              </w:rPr>
              <w:t xml:space="preserve">Sistemoje turi būti </w:t>
            </w:r>
            <w:r w:rsidRPr="00BC4421">
              <w:rPr>
                <w:szCs w:val="18"/>
              </w:rPr>
              <w:t>galimybė</w:t>
            </w:r>
            <w:r w:rsidRPr="00BC4421">
              <w:rPr>
                <w:szCs w:val="20"/>
              </w:rPr>
              <w:t xml:space="preserve"> grupuoti klausimus ir išsaugoti juos </w:t>
            </w:r>
            <w:r w:rsidRPr="00BC4421">
              <w:rPr>
                <w:szCs w:val="18"/>
              </w:rPr>
              <w:t>ka</w:t>
            </w:r>
            <w:r w:rsidRPr="00BC4421">
              <w:rPr>
                <w:szCs w:val="20"/>
              </w:rPr>
              <w:t>ip šablonus būsimoms apklausoms.</w:t>
            </w:r>
          </w:p>
        </w:tc>
      </w:tr>
      <w:tr w:rsidR="000363D7" w:rsidRPr="00BC4421" w14:paraId="6D6B724C" w14:textId="77777777">
        <w:trPr>
          <w:trHeight w:val="20"/>
        </w:trPr>
        <w:tc>
          <w:tcPr>
            <w:tcW w:w="442" w:type="pct"/>
          </w:tcPr>
          <w:p w14:paraId="6B2C3CDF" w14:textId="77777777" w:rsidR="000363D7" w:rsidRPr="00BC4421" w:rsidRDefault="000363D7">
            <w:pPr>
              <w:pStyle w:val="Sraopastraipa"/>
              <w:numPr>
                <w:ilvl w:val="0"/>
                <w:numId w:val="9"/>
              </w:numPr>
              <w:spacing w:before="0"/>
              <w:ind w:left="317"/>
              <w:rPr>
                <w:szCs w:val="20"/>
              </w:rPr>
            </w:pPr>
          </w:p>
        </w:tc>
        <w:tc>
          <w:tcPr>
            <w:tcW w:w="4558" w:type="pct"/>
          </w:tcPr>
          <w:p w14:paraId="1B28204A" w14:textId="6AC3A5D2" w:rsidR="000363D7" w:rsidRPr="00BC4421" w:rsidRDefault="000363D7">
            <w:pPr>
              <w:pStyle w:val="Sraassuenkleliais"/>
              <w:numPr>
                <w:ilvl w:val="0"/>
                <w:numId w:val="0"/>
              </w:numPr>
              <w:spacing w:before="0" w:after="0"/>
              <w:jc w:val="left"/>
              <w:rPr>
                <w:szCs w:val="20"/>
              </w:rPr>
            </w:pPr>
            <w:r w:rsidRPr="00BC4421">
              <w:rPr>
                <w:szCs w:val="20"/>
              </w:rPr>
              <w:t>Sistemoje turi būti galimybė kurti respondentų grupių sąrašus, sinchronizuojant juos su Sistemoje sukurtomis grupėmis .</w:t>
            </w:r>
          </w:p>
        </w:tc>
      </w:tr>
      <w:tr w:rsidR="000363D7" w:rsidRPr="00BC4421" w14:paraId="3BCB64E4" w14:textId="77777777">
        <w:trPr>
          <w:trHeight w:val="20"/>
        </w:trPr>
        <w:tc>
          <w:tcPr>
            <w:tcW w:w="442" w:type="pct"/>
          </w:tcPr>
          <w:p w14:paraId="4E0CCF62" w14:textId="77777777" w:rsidR="000363D7" w:rsidRPr="00BC4421" w:rsidRDefault="000363D7">
            <w:pPr>
              <w:pStyle w:val="Sraopastraipa"/>
              <w:numPr>
                <w:ilvl w:val="0"/>
                <w:numId w:val="9"/>
              </w:numPr>
              <w:spacing w:before="0"/>
              <w:ind w:left="317"/>
              <w:rPr>
                <w:szCs w:val="20"/>
              </w:rPr>
            </w:pPr>
          </w:p>
        </w:tc>
        <w:tc>
          <w:tcPr>
            <w:tcW w:w="4558" w:type="pct"/>
          </w:tcPr>
          <w:p w14:paraId="5C7CD384" w14:textId="77777777" w:rsidR="000363D7" w:rsidRPr="00BC4421" w:rsidRDefault="000363D7">
            <w:pPr>
              <w:pStyle w:val="Sraassuenkleliais"/>
              <w:numPr>
                <w:ilvl w:val="0"/>
                <w:numId w:val="0"/>
              </w:numPr>
              <w:spacing w:before="0" w:after="0"/>
              <w:jc w:val="left"/>
              <w:rPr>
                <w:szCs w:val="20"/>
              </w:rPr>
            </w:pPr>
            <w:r w:rsidRPr="00BC4421">
              <w:rPr>
                <w:szCs w:val="20"/>
              </w:rPr>
              <w:t>Sistemoje turi būti galimybė importuoti ir eksportuoti respondentų sąrašus CSV arba Excel formatais.</w:t>
            </w:r>
          </w:p>
        </w:tc>
      </w:tr>
      <w:tr w:rsidR="000363D7" w:rsidRPr="00BC4421" w14:paraId="2A1EBB9B" w14:textId="77777777">
        <w:trPr>
          <w:trHeight w:val="20"/>
        </w:trPr>
        <w:tc>
          <w:tcPr>
            <w:tcW w:w="442" w:type="pct"/>
          </w:tcPr>
          <w:p w14:paraId="04EA54ED" w14:textId="77777777" w:rsidR="000363D7" w:rsidRPr="00BC4421" w:rsidRDefault="000363D7">
            <w:pPr>
              <w:pStyle w:val="Sraopastraipa"/>
              <w:numPr>
                <w:ilvl w:val="0"/>
                <w:numId w:val="9"/>
              </w:numPr>
              <w:spacing w:before="0"/>
              <w:ind w:left="317"/>
              <w:rPr>
                <w:szCs w:val="20"/>
              </w:rPr>
            </w:pPr>
          </w:p>
        </w:tc>
        <w:tc>
          <w:tcPr>
            <w:tcW w:w="4558" w:type="pct"/>
          </w:tcPr>
          <w:p w14:paraId="2CC8B043" w14:textId="77777777" w:rsidR="000363D7" w:rsidRPr="00BC4421" w:rsidRDefault="000363D7">
            <w:pPr>
              <w:pStyle w:val="Sraassuenkleliais"/>
              <w:numPr>
                <w:ilvl w:val="0"/>
                <w:numId w:val="0"/>
              </w:numPr>
              <w:spacing w:before="0" w:after="0"/>
              <w:rPr>
                <w:szCs w:val="20"/>
              </w:rPr>
            </w:pPr>
            <w:r w:rsidRPr="00BC4421">
              <w:rPr>
                <w:szCs w:val="20"/>
              </w:rPr>
              <w:t>Sistemoje turi būti galimybė skelbti apklausas naudojant unikalias nuorodas ar kvietimus el. paštu.</w:t>
            </w:r>
          </w:p>
        </w:tc>
      </w:tr>
      <w:tr w:rsidR="000363D7" w:rsidRPr="00BC4421" w14:paraId="0EAE8E12" w14:textId="77777777">
        <w:trPr>
          <w:trHeight w:val="20"/>
        </w:trPr>
        <w:tc>
          <w:tcPr>
            <w:tcW w:w="442" w:type="pct"/>
          </w:tcPr>
          <w:p w14:paraId="780FE4CC" w14:textId="77777777" w:rsidR="000363D7" w:rsidRPr="00BC4421" w:rsidRDefault="000363D7">
            <w:pPr>
              <w:pStyle w:val="Sraopastraipa"/>
              <w:numPr>
                <w:ilvl w:val="0"/>
                <w:numId w:val="9"/>
              </w:numPr>
              <w:spacing w:before="0"/>
              <w:ind w:left="317"/>
              <w:rPr>
                <w:szCs w:val="20"/>
              </w:rPr>
            </w:pPr>
          </w:p>
        </w:tc>
        <w:tc>
          <w:tcPr>
            <w:tcW w:w="4558" w:type="pct"/>
          </w:tcPr>
          <w:p w14:paraId="14C96EDB" w14:textId="3F9FA20E" w:rsidR="000363D7" w:rsidRPr="00BC4421" w:rsidRDefault="000363D7">
            <w:pPr>
              <w:pStyle w:val="Sraassuenkleliais"/>
              <w:numPr>
                <w:ilvl w:val="0"/>
                <w:numId w:val="0"/>
              </w:numPr>
              <w:spacing w:before="0" w:after="0"/>
              <w:jc w:val="left"/>
              <w:rPr>
                <w:szCs w:val="20"/>
              </w:rPr>
            </w:pPr>
            <w:r w:rsidRPr="00BC4421">
              <w:rPr>
                <w:szCs w:val="20"/>
              </w:rPr>
              <w:t>Sistemoje turi būti galimybė automatiškai siųsti priminimus</w:t>
            </w:r>
            <w:r w:rsidR="00600C24" w:rsidRPr="00BC4421">
              <w:rPr>
                <w:szCs w:val="20"/>
              </w:rPr>
              <w:t xml:space="preserve"> (suderinti su Užsakovu laikotarpius)</w:t>
            </w:r>
            <w:r w:rsidRPr="00BC4421">
              <w:rPr>
                <w:szCs w:val="20"/>
              </w:rPr>
              <w:t xml:space="preserve"> respondentams</w:t>
            </w:r>
            <w:r w:rsidR="00600C24" w:rsidRPr="00BC4421">
              <w:rPr>
                <w:szCs w:val="20"/>
              </w:rPr>
              <w:t>, kurie neužpildė apklausos</w:t>
            </w:r>
            <w:r w:rsidRPr="00BC4421">
              <w:rPr>
                <w:szCs w:val="20"/>
              </w:rPr>
              <w:t>.</w:t>
            </w:r>
          </w:p>
        </w:tc>
      </w:tr>
      <w:tr w:rsidR="000363D7" w:rsidRPr="00BC4421" w14:paraId="09D73E48" w14:textId="77777777">
        <w:trPr>
          <w:trHeight w:val="20"/>
        </w:trPr>
        <w:tc>
          <w:tcPr>
            <w:tcW w:w="442" w:type="pct"/>
          </w:tcPr>
          <w:p w14:paraId="598CF917" w14:textId="77777777" w:rsidR="000363D7" w:rsidRPr="00BC4421" w:rsidRDefault="000363D7">
            <w:pPr>
              <w:pStyle w:val="Sraopastraipa"/>
              <w:numPr>
                <w:ilvl w:val="0"/>
                <w:numId w:val="9"/>
              </w:numPr>
              <w:spacing w:before="0"/>
              <w:ind w:left="317"/>
              <w:rPr>
                <w:szCs w:val="20"/>
              </w:rPr>
            </w:pPr>
          </w:p>
        </w:tc>
        <w:tc>
          <w:tcPr>
            <w:tcW w:w="4558" w:type="pct"/>
          </w:tcPr>
          <w:p w14:paraId="103CDC2C" w14:textId="77777777" w:rsidR="000363D7" w:rsidRPr="00BC4421" w:rsidRDefault="000363D7">
            <w:pPr>
              <w:pStyle w:val="Sraassuenkleliais"/>
              <w:numPr>
                <w:ilvl w:val="0"/>
                <w:numId w:val="0"/>
              </w:numPr>
              <w:spacing w:before="0" w:after="0"/>
              <w:jc w:val="left"/>
              <w:rPr>
                <w:szCs w:val="20"/>
              </w:rPr>
            </w:pPr>
            <w:r w:rsidRPr="00BC4421">
              <w:rPr>
                <w:szCs w:val="20"/>
              </w:rPr>
              <w:t>Sistemoje turi būti galimybė planuoti apklausas ir sudaryti metinius apklausų grafikus.</w:t>
            </w:r>
          </w:p>
        </w:tc>
      </w:tr>
      <w:tr w:rsidR="000363D7" w:rsidRPr="00BC4421" w14:paraId="1518035C" w14:textId="77777777">
        <w:trPr>
          <w:trHeight w:val="20"/>
        </w:trPr>
        <w:tc>
          <w:tcPr>
            <w:tcW w:w="442" w:type="pct"/>
          </w:tcPr>
          <w:p w14:paraId="217D0FC6" w14:textId="77777777" w:rsidR="000363D7" w:rsidRPr="00BC4421" w:rsidRDefault="000363D7">
            <w:pPr>
              <w:pStyle w:val="Sraopastraipa"/>
              <w:numPr>
                <w:ilvl w:val="0"/>
                <w:numId w:val="9"/>
              </w:numPr>
              <w:spacing w:before="0"/>
              <w:ind w:left="317"/>
              <w:rPr>
                <w:szCs w:val="20"/>
              </w:rPr>
            </w:pPr>
          </w:p>
        </w:tc>
        <w:tc>
          <w:tcPr>
            <w:tcW w:w="4558" w:type="pct"/>
          </w:tcPr>
          <w:p w14:paraId="55D2DA92" w14:textId="77777777" w:rsidR="000363D7" w:rsidRPr="00BC4421" w:rsidRDefault="000363D7">
            <w:pPr>
              <w:pStyle w:val="Sraassuenkleliais"/>
              <w:numPr>
                <w:ilvl w:val="0"/>
                <w:numId w:val="0"/>
              </w:numPr>
              <w:spacing w:before="0" w:after="0"/>
              <w:jc w:val="left"/>
              <w:rPr>
                <w:szCs w:val="20"/>
              </w:rPr>
            </w:pPr>
            <w:r w:rsidRPr="00BC4421">
              <w:rPr>
                <w:szCs w:val="20"/>
              </w:rPr>
              <w:t>Sistemoje turi būti galimybė automatiškai analizuoti apklausų rezultatus ir juos vizualizuoti (generuoti diagramas, grafikus).</w:t>
            </w:r>
          </w:p>
        </w:tc>
      </w:tr>
      <w:tr w:rsidR="000363D7" w:rsidRPr="00BC4421" w14:paraId="1795A0D4" w14:textId="77777777">
        <w:trPr>
          <w:trHeight w:val="20"/>
        </w:trPr>
        <w:tc>
          <w:tcPr>
            <w:tcW w:w="442" w:type="pct"/>
          </w:tcPr>
          <w:p w14:paraId="55459E9D" w14:textId="77777777" w:rsidR="000363D7" w:rsidRPr="00BC4421" w:rsidRDefault="000363D7">
            <w:pPr>
              <w:pStyle w:val="Sraopastraipa"/>
              <w:numPr>
                <w:ilvl w:val="0"/>
                <w:numId w:val="9"/>
              </w:numPr>
              <w:spacing w:before="0"/>
              <w:ind w:left="317"/>
              <w:rPr>
                <w:szCs w:val="20"/>
              </w:rPr>
            </w:pPr>
          </w:p>
        </w:tc>
        <w:tc>
          <w:tcPr>
            <w:tcW w:w="4558" w:type="pct"/>
          </w:tcPr>
          <w:p w14:paraId="6AE2BDBB" w14:textId="77777777" w:rsidR="000363D7" w:rsidRPr="00BC4421" w:rsidRDefault="000363D7">
            <w:pPr>
              <w:pStyle w:val="Sraassuenkleliais"/>
              <w:numPr>
                <w:ilvl w:val="0"/>
                <w:numId w:val="0"/>
              </w:numPr>
              <w:spacing w:before="0" w:after="0"/>
              <w:jc w:val="left"/>
              <w:rPr>
                <w:szCs w:val="20"/>
              </w:rPr>
            </w:pPr>
            <w:r w:rsidRPr="00BC4421">
              <w:rPr>
                <w:szCs w:val="20"/>
              </w:rPr>
              <w:t>Sistemoje turi būti galimybė stebėti respondentų aktyvumą ir atsakymus.</w:t>
            </w:r>
          </w:p>
        </w:tc>
      </w:tr>
      <w:tr w:rsidR="000363D7" w:rsidRPr="00BC4421" w14:paraId="44D6288E" w14:textId="77777777">
        <w:trPr>
          <w:trHeight w:val="20"/>
        </w:trPr>
        <w:tc>
          <w:tcPr>
            <w:tcW w:w="442" w:type="pct"/>
          </w:tcPr>
          <w:p w14:paraId="62479C16" w14:textId="77777777" w:rsidR="000363D7" w:rsidRPr="00BC4421" w:rsidRDefault="000363D7">
            <w:pPr>
              <w:pStyle w:val="Sraopastraipa"/>
              <w:numPr>
                <w:ilvl w:val="0"/>
                <w:numId w:val="9"/>
              </w:numPr>
              <w:spacing w:before="0"/>
              <w:ind w:left="317"/>
              <w:rPr>
                <w:szCs w:val="20"/>
              </w:rPr>
            </w:pPr>
          </w:p>
        </w:tc>
        <w:tc>
          <w:tcPr>
            <w:tcW w:w="4558" w:type="pct"/>
          </w:tcPr>
          <w:p w14:paraId="703BE53C" w14:textId="77777777" w:rsidR="000363D7" w:rsidRPr="00BC4421" w:rsidRDefault="000363D7">
            <w:pPr>
              <w:pStyle w:val="Sraassuenkleliais"/>
              <w:numPr>
                <w:ilvl w:val="0"/>
                <w:numId w:val="0"/>
              </w:numPr>
              <w:spacing w:before="0" w:after="0"/>
              <w:jc w:val="left"/>
              <w:rPr>
                <w:szCs w:val="20"/>
              </w:rPr>
            </w:pPr>
            <w:r w:rsidRPr="00BC4421">
              <w:rPr>
                <w:szCs w:val="20"/>
              </w:rPr>
              <w:t>Sistemoje turi būti galimybė archyvuoti apklausų rezultatus ir klausimynus.</w:t>
            </w:r>
          </w:p>
        </w:tc>
      </w:tr>
      <w:tr w:rsidR="000363D7" w:rsidRPr="00BC4421" w14:paraId="12B79F0E" w14:textId="77777777">
        <w:trPr>
          <w:trHeight w:val="20"/>
        </w:trPr>
        <w:tc>
          <w:tcPr>
            <w:tcW w:w="442" w:type="pct"/>
          </w:tcPr>
          <w:p w14:paraId="66DEAFDE" w14:textId="77777777" w:rsidR="000363D7" w:rsidRPr="00BC4421" w:rsidRDefault="000363D7">
            <w:pPr>
              <w:pStyle w:val="Sraopastraipa"/>
              <w:numPr>
                <w:ilvl w:val="0"/>
                <w:numId w:val="9"/>
              </w:numPr>
              <w:spacing w:before="0"/>
              <w:ind w:left="317"/>
              <w:rPr>
                <w:szCs w:val="20"/>
              </w:rPr>
            </w:pPr>
          </w:p>
        </w:tc>
        <w:tc>
          <w:tcPr>
            <w:tcW w:w="4558" w:type="pct"/>
          </w:tcPr>
          <w:p w14:paraId="080DC127" w14:textId="6FA24530" w:rsidR="000363D7" w:rsidRPr="00BC4421" w:rsidRDefault="000363D7">
            <w:pPr>
              <w:pStyle w:val="Sraassuenkleliais"/>
              <w:numPr>
                <w:ilvl w:val="0"/>
                <w:numId w:val="0"/>
              </w:numPr>
              <w:spacing w:before="0" w:after="0"/>
              <w:jc w:val="left"/>
              <w:rPr>
                <w:szCs w:val="20"/>
              </w:rPr>
            </w:pPr>
            <w:r w:rsidRPr="00BC4421">
              <w:rPr>
                <w:szCs w:val="20"/>
              </w:rPr>
              <w:t>Sistemoje turi būti galimybė eksportuoti apklausų rezultatus įvairiais formatais</w:t>
            </w:r>
            <w:r w:rsidR="00C54155" w:rsidRPr="00BC4421">
              <w:rPr>
                <w:szCs w:val="20"/>
              </w:rPr>
              <w:t xml:space="preserve"> (pvz.:</w:t>
            </w:r>
            <w:r w:rsidRPr="00BC4421">
              <w:rPr>
                <w:szCs w:val="20"/>
              </w:rPr>
              <w:t xml:space="preserve"> PDF, Word, Excel</w:t>
            </w:r>
            <w:r w:rsidR="00C54155" w:rsidRPr="00BC4421">
              <w:rPr>
                <w:szCs w:val="20"/>
              </w:rPr>
              <w:t>).</w:t>
            </w:r>
          </w:p>
        </w:tc>
      </w:tr>
      <w:tr w:rsidR="000363D7" w:rsidRPr="00BC4421" w14:paraId="455B54DE" w14:textId="77777777">
        <w:trPr>
          <w:trHeight w:val="20"/>
        </w:trPr>
        <w:tc>
          <w:tcPr>
            <w:tcW w:w="442" w:type="pct"/>
          </w:tcPr>
          <w:p w14:paraId="295DA42B" w14:textId="77777777" w:rsidR="000363D7" w:rsidRPr="00BC4421" w:rsidRDefault="000363D7">
            <w:pPr>
              <w:pStyle w:val="Sraopastraipa"/>
              <w:numPr>
                <w:ilvl w:val="0"/>
                <w:numId w:val="9"/>
              </w:numPr>
              <w:spacing w:before="0"/>
              <w:ind w:left="317"/>
              <w:rPr>
                <w:szCs w:val="20"/>
              </w:rPr>
            </w:pPr>
          </w:p>
        </w:tc>
        <w:tc>
          <w:tcPr>
            <w:tcW w:w="4558" w:type="pct"/>
          </w:tcPr>
          <w:p w14:paraId="086FD56C" w14:textId="07E02DF9" w:rsidR="000363D7" w:rsidRPr="00BC4421" w:rsidRDefault="000363D7">
            <w:pPr>
              <w:pStyle w:val="Sraassuenkleliais"/>
              <w:numPr>
                <w:ilvl w:val="0"/>
                <w:numId w:val="0"/>
              </w:numPr>
              <w:spacing w:before="0" w:after="0"/>
              <w:jc w:val="left"/>
              <w:rPr>
                <w:szCs w:val="20"/>
              </w:rPr>
            </w:pPr>
            <w:r w:rsidRPr="00BC4421">
              <w:rPr>
                <w:szCs w:val="20"/>
              </w:rPr>
              <w:t>Sistemoje turi būti galimybė eksportuoti žalius duomenis išorinei analizei</w:t>
            </w:r>
            <w:r w:rsidR="00B672BC" w:rsidRPr="00BC4421">
              <w:rPr>
                <w:szCs w:val="20"/>
              </w:rPr>
              <w:t xml:space="preserve"> (.xlsx arba .csv formatais, nurodant visus </w:t>
            </w:r>
            <w:r w:rsidR="00D4329A" w:rsidRPr="00BC4421">
              <w:rPr>
                <w:szCs w:val="20"/>
              </w:rPr>
              <w:t>neabsorbuotus ir neapdorotus duomenis)</w:t>
            </w:r>
            <w:r w:rsidRPr="00BC4421">
              <w:rPr>
                <w:szCs w:val="20"/>
              </w:rPr>
              <w:t>.</w:t>
            </w:r>
          </w:p>
        </w:tc>
      </w:tr>
      <w:tr w:rsidR="000363D7" w:rsidRPr="00BC4421" w14:paraId="48217C97" w14:textId="77777777">
        <w:trPr>
          <w:trHeight w:val="20"/>
        </w:trPr>
        <w:tc>
          <w:tcPr>
            <w:tcW w:w="442" w:type="pct"/>
          </w:tcPr>
          <w:p w14:paraId="5BD3B12C" w14:textId="77777777" w:rsidR="000363D7" w:rsidRPr="00BC4421" w:rsidRDefault="000363D7">
            <w:pPr>
              <w:pStyle w:val="Sraopastraipa"/>
              <w:numPr>
                <w:ilvl w:val="0"/>
                <w:numId w:val="9"/>
              </w:numPr>
              <w:spacing w:before="0"/>
              <w:ind w:left="317"/>
              <w:rPr>
                <w:szCs w:val="20"/>
              </w:rPr>
            </w:pPr>
          </w:p>
        </w:tc>
        <w:tc>
          <w:tcPr>
            <w:tcW w:w="4558" w:type="pct"/>
          </w:tcPr>
          <w:p w14:paraId="6340CDBB" w14:textId="3F4548A2" w:rsidR="000363D7" w:rsidRPr="00BC4421" w:rsidRDefault="000363D7">
            <w:pPr>
              <w:pStyle w:val="Sraassuenkleliais"/>
              <w:numPr>
                <w:ilvl w:val="0"/>
                <w:numId w:val="0"/>
              </w:numPr>
              <w:spacing w:before="0" w:after="0"/>
              <w:jc w:val="left"/>
              <w:rPr>
                <w:szCs w:val="20"/>
              </w:rPr>
            </w:pPr>
            <w:r w:rsidRPr="00BC4421">
              <w:rPr>
                <w:szCs w:val="20"/>
              </w:rPr>
              <w:t>Sistemoje turi būti galimybė užtikrinti respondentų anonimiškumą.</w:t>
            </w:r>
          </w:p>
        </w:tc>
      </w:tr>
    </w:tbl>
    <w:p w14:paraId="5A5794BA" w14:textId="77777777" w:rsidR="000363D7" w:rsidRPr="00BC4421" w:rsidRDefault="000363D7" w:rsidP="000363D7"/>
    <w:p w14:paraId="47900FB7" w14:textId="77777777" w:rsidR="000363D7" w:rsidRPr="00BC4421" w:rsidRDefault="000363D7" w:rsidP="000363D7">
      <w:pPr>
        <w:pStyle w:val="Antrat4"/>
        <w:rPr>
          <w:rFonts w:hint="eastAsia"/>
        </w:rPr>
      </w:pPr>
      <w:r w:rsidRPr="00BC4421">
        <w:t>Reikalavimai ataskaitų moduliui</w:t>
      </w:r>
    </w:p>
    <w:tbl>
      <w:tblPr>
        <w:tblStyle w:val="CivittaTable2Purple"/>
        <w:tblW w:w="5000" w:type="pct"/>
        <w:tblLook w:val="0620" w:firstRow="1" w:lastRow="0" w:firstColumn="0" w:lastColumn="0" w:noHBand="1" w:noVBand="1"/>
      </w:tblPr>
      <w:tblGrid>
        <w:gridCol w:w="907"/>
        <w:gridCol w:w="9355"/>
      </w:tblGrid>
      <w:tr w:rsidR="000363D7" w:rsidRPr="00BC4421" w14:paraId="5FCD1730"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7CB7B33F" w14:textId="77777777" w:rsidR="000363D7" w:rsidRPr="00BC4421" w:rsidRDefault="000363D7">
            <w:pPr>
              <w:spacing w:before="0"/>
              <w:rPr>
                <w:szCs w:val="20"/>
              </w:rPr>
            </w:pPr>
            <w:r w:rsidRPr="00BC4421">
              <w:rPr>
                <w:szCs w:val="20"/>
              </w:rPr>
              <w:t>Nr.</w:t>
            </w:r>
          </w:p>
        </w:tc>
        <w:tc>
          <w:tcPr>
            <w:tcW w:w="0" w:type="pct"/>
            <w:hideMark/>
          </w:tcPr>
          <w:p w14:paraId="2E647AF0" w14:textId="77777777" w:rsidR="000363D7" w:rsidRPr="00BC4421" w:rsidRDefault="000363D7">
            <w:pPr>
              <w:spacing w:before="0"/>
              <w:rPr>
                <w:szCs w:val="20"/>
              </w:rPr>
            </w:pPr>
            <w:r w:rsidRPr="00BC4421">
              <w:rPr>
                <w:szCs w:val="20"/>
              </w:rPr>
              <w:t>Reikalavimas</w:t>
            </w:r>
          </w:p>
        </w:tc>
      </w:tr>
      <w:tr w:rsidR="00A5528E" w:rsidRPr="00BC4421" w14:paraId="0F25550B" w14:textId="77777777">
        <w:trPr>
          <w:trHeight w:val="20"/>
        </w:trPr>
        <w:tc>
          <w:tcPr>
            <w:tcW w:w="442" w:type="pct"/>
          </w:tcPr>
          <w:p w14:paraId="7B23F413" w14:textId="77777777" w:rsidR="00A5528E" w:rsidRPr="00BC4421" w:rsidRDefault="00A5528E">
            <w:pPr>
              <w:pStyle w:val="Sraopastraipa"/>
              <w:numPr>
                <w:ilvl w:val="0"/>
                <w:numId w:val="9"/>
              </w:numPr>
              <w:spacing w:before="0"/>
              <w:ind w:left="317"/>
              <w:rPr>
                <w:szCs w:val="20"/>
              </w:rPr>
            </w:pPr>
          </w:p>
        </w:tc>
        <w:tc>
          <w:tcPr>
            <w:tcW w:w="4558" w:type="pct"/>
          </w:tcPr>
          <w:p w14:paraId="2D5774B7" w14:textId="2DD21987" w:rsidR="00A5528E" w:rsidRPr="00BC4421" w:rsidRDefault="009E0D5E">
            <w:pPr>
              <w:pStyle w:val="Sraassuenkleliais"/>
              <w:numPr>
                <w:ilvl w:val="0"/>
                <w:numId w:val="0"/>
              </w:numPr>
              <w:spacing w:before="0" w:after="0"/>
              <w:rPr>
                <w:szCs w:val="18"/>
              </w:rPr>
            </w:pPr>
            <w:r w:rsidRPr="00BC4421">
              <w:rPr>
                <w:szCs w:val="18"/>
              </w:rPr>
              <w:t>Sistemoje turi būti galimybė tvarkyti ataskaitų šablonus</w:t>
            </w:r>
            <w:r w:rsidR="007A4D47" w:rsidRPr="00BC4421">
              <w:rPr>
                <w:szCs w:val="18"/>
              </w:rPr>
              <w:t xml:space="preserve">, </w:t>
            </w:r>
            <w:r w:rsidRPr="00BC4421">
              <w:rPr>
                <w:szCs w:val="18"/>
              </w:rPr>
              <w:t>konfigūruoti, kurie duomenys iš CNŠIS duomenų bazės turi būti įtraukiami, kokia lentelių / vizualizacijų struktūra bus naudojama.</w:t>
            </w:r>
          </w:p>
        </w:tc>
      </w:tr>
      <w:tr w:rsidR="00337480" w:rsidRPr="00BC4421" w14:paraId="63FB1FC4" w14:textId="77777777">
        <w:trPr>
          <w:trHeight w:val="20"/>
        </w:trPr>
        <w:tc>
          <w:tcPr>
            <w:tcW w:w="442" w:type="pct"/>
          </w:tcPr>
          <w:p w14:paraId="72DADBF0" w14:textId="77777777" w:rsidR="00337480" w:rsidRPr="00BC4421" w:rsidRDefault="00337480">
            <w:pPr>
              <w:pStyle w:val="Sraopastraipa"/>
              <w:numPr>
                <w:ilvl w:val="0"/>
                <w:numId w:val="9"/>
              </w:numPr>
              <w:spacing w:before="0"/>
              <w:ind w:left="317"/>
              <w:rPr>
                <w:szCs w:val="20"/>
              </w:rPr>
            </w:pPr>
          </w:p>
        </w:tc>
        <w:tc>
          <w:tcPr>
            <w:tcW w:w="4558" w:type="pct"/>
          </w:tcPr>
          <w:p w14:paraId="513471B5" w14:textId="3F94E912" w:rsidR="00337480" w:rsidRPr="00BC4421" w:rsidRDefault="007A4D47">
            <w:pPr>
              <w:pStyle w:val="Sraassuenkleliais"/>
              <w:numPr>
                <w:ilvl w:val="0"/>
                <w:numId w:val="0"/>
              </w:numPr>
              <w:spacing w:before="0" w:after="0"/>
              <w:rPr>
                <w:szCs w:val="18"/>
              </w:rPr>
            </w:pPr>
            <w:r w:rsidRPr="00BC4421">
              <w:rPr>
                <w:szCs w:val="18"/>
              </w:rPr>
              <w:t xml:space="preserve">Sistemoje </w:t>
            </w:r>
            <w:r w:rsidR="0070405E" w:rsidRPr="00BC4421">
              <w:rPr>
                <w:szCs w:val="18"/>
              </w:rPr>
              <w:t xml:space="preserve">turi </w:t>
            </w:r>
            <w:r w:rsidRPr="00BC4421">
              <w:rPr>
                <w:szCs w:val="18"/>
              </w:rPr>
              <w:t>būti</w:t>
            </w:r>
            <w:r w:rsidR="0070405E" w:rsidRPr="00BC4421">
              <w:rPr>
                <w:szCs w:val="18"/>
              </w:rPr>
              <w:t xml:space="preserve"> funkcionalum</w:t>
            </w:r>
            <w:r w:rsidRPr="00BC4421">
              <w:rPr>
                <w:szCs w:val="18"/>
              </w:rPr>
              <w:t>as</w:t>
            </w:r>
            <w:r w:rsidR="0070405E" w:rsidRPr="00BC4421">
              <w:rPr>
                <w:szCs w:val="18"/>
              </w:rPr>
              <w:t>, leidžiant</w:t>
            </w:r>
            <w:r w:rsidRPr="00BC4421">
              <w:rPr>
                <w:szCs w:val="18"/>
              </w:rPr>
              <w:t>is</w:t>
            </w:r>
            <w:r w:rsidR="0070405E" w:rsidRPr="00BC4421">
              <w:rPr>
                <w:szCs w:val="18"/>
              </w:rPr>
              <w:t xml:space="preserve"> administratoriams kurti vizualinius skydelius (angl. „dashboards“), pasirenkant norimus rodiklius iš sistemos duomenų bazės, lentelių, diagramų ar kitų vizualizacijų pavidalu.</w:t>
            </w:r>
          </w:p>
        </w:tc>
      </w:tr>
      <w:tr w:rsidR="0036728A" w:rsidRPr="00BC4421" w14:paraId="36B16FD6" w14:textId="77777777">
        <w:trPr>
          <w:trHeight w:val="20"/>
        </w:trPr>
        <w:tc>
          <w:tcPr>
            <w:tcW w:w="442" w:type="pct"/>
          </w:tcPr>
          <w:p w14:paraId="70D83931" w14:textId="77777777" w:rsidR="0036728A" w:rsidRPr="00BC4421" w:rsidRDefault="0036728A">
            <w:pPr>
              <w:pStyle w:val="Sraopastraipa"/>
              <w:numPr>
                <w:ilvl w:val="0"/>
                <w:numId w:val="9"/>
              </w:numPr>
              <w:spacing w:before="0"/>
              <w:ind w:left="317"/>
              <w:rPr>
                <w:szCs w:val="20"/>
              </w:rPr>
            </w:pPr>
          </w:p>
        </w:tc>
        <w:tc>
          <w:tcPr>
            <w:tcW w:w="4558" w:type="pct"/>
          </w:tcPr>
          <w:p w14:paraId="3216FB3F" w14:textId="133F0B21" w:rsidR="0036728A" w:rsidRPr="00BC4421" w:rsidRDefault="0036728A">
            <w:pPr>
              <w:pStyle w:val="Sraassuenkleliais"/>
              <w:numPr>
                <w:ilvl w:val="0"/>
                <w:numId w:val="0"/>
              </w:numPr>
              <w:spacing w:before="0" w:after="0"/>
              <w:rPr>
                <w:szCs w:val="18"/>
              </w:rPr>
            </w:pPr>
            <w:r w:rsidRPr="00BC4421">
              <w:rPr>
                <w:szCs w:val="18"/>
              </w:rPr>
              <w:t xml:space="preserve">Sistema turi palaikyti „gręžimo į gylį“ (angl. „drill-down“) funkciją ataskaitose / vizualiniuose skydeliuose. </w:t>
            </w:r>
            <w:r w:rsidR="007A4D47" w:rsidRPr="00BC4421">
              <w:rPr>
                <w:szCs w:val="18"/>
              </w:rPr>
              <w:t xml:space="preserve">Paspaudęs </w:t>
            </w:r>
            <w:r w:rsidRPr="00BC4421">
              <w:rPr>
                <w:szCs w:val="18"/>
              </w:rPr>
              <w:t xml:space="preserve">bendrą rodiklį (pvz., bendrai pateiktos apklausos), </w:t>
            </w:r>
            <w:r w:rsidR="007A4D47" w:rsidRPr="00BC4421">
              <w:rPr>
                <w:szCs w:val="18"/>
              </w:rPr>
              <w:t xml:space="preserve">naudotojas </w:t>
            </w:r>
            <w:r w:rsidRPr="00BC4421">
              <w:rPr>
                <w:szCs w:val="18"/>
              </w:rPr>
              <w:t>matyt</w:t>
            </w:r>
            <w:r w:rsidR="007A4D47" w:rsidRPr="00BC4421">
              <w:rPr>
                <w:szCs w:val="18"/>
              </w:rPr>
              <w:t>ų</w:t>
            </w:r>
            <w:r w:rsidRPr="00BC4421">
              <w:rPr>
                <w:szCs w:val="18"/>
              </w:rPr>
              <w:t xml:space="preserve"> detalų suskirstymą (pvz., pagal apklausų tematiką, respondentų grupę, savivaldybę).</w:t>
            </w:r>
          </w:p>
        </w:tc>
      </w:tr>
      <w:tr w:rsidR="000363D7" w:rsidRPr="00BC4421" w14:paraId="2237E2B4" w14:textId="77777777">
        <w:trPr>
          <w:trHeight w:val="20"/>
        </w:trPr>
        <w:tc>
          <w:tcPr>
            <w:tcW w:w="442" w:type="pct"/>
          </w:tcPr>
          <w:p w14:paraId="59FF69A6" w14:textId="77777777" w:rsidR="000363D7" w:rsidRPr="00BC4421" w:rsidRDefault="000363D7">
            <w:pPr>
              <w:pStyle w:val="Sraopastraipa"/>
              <w:numPr>
                <w:ilvl w:val="0"/>
                <w:numId w:val="9"/>
              </w:numPr>
              <w:spacing w:before="0"/>
              <w:ind w:left="317"/>
              <w:rPr>
                <w:szCs w:val="20"/>
              </w:rPr>
            </w:pPr>
          </w:p>
        </w:tc>
        <w:tc>
          <w:tcPr>
            <w:tcW w:w="4558" w:type="pct"/>
          </w:tcPr>
          <w:p w14:paraId="3684DDA5" w14:textId="6D537977" w:rsidR="000363D7" w:rsidRPr="00BC4421" w:rsidRDefault="000363D7">
            <w:pPr>
              <w:pStyle w:val="Sraassuenkleliais"/>
              <w:numPr>
                <w:ilvl w:val="0"/>
                <w:numId w:val="0"/>
              </w:numPr>
              <w:spacing w:before="0" w:after="0"/>
              <w:rPr>
                <w:szCs w:val="18"/>
              </w:rPr>
            </w:pPr>
            <w:r w:rsidRPr="00BC4421">
              <w:rPr>
                <w:szCs w:val="18"/>
              </w:rPr>
              <w:t xml:space="preserve">Sistemoje turi būti galimybė generuoti </w:t>
            </w:r>
            <w:r w:rsidR="00FF5555" w:rsidRPr="00BC4421">
              <w:rPr>
                <w:szCs w:val="18"/>
              </w:rPr>
              <w:t>ataskaitas</w:t>
            </w:r>
            <w:r w:rsidRPr="00BC4421">
              <w:rPr>
                <w:szCs w:val="18"/>
              </w:rPr>
              <w:t xml:space="preserve">. Preliminarus ataskaitų sąrašas pateikiamas </w:t>
            </w:r>
            <w:r w:rsidRPr="00BC4421">
              <w:rPr>
                <w:szCs w:val="18"/>
              </w:rPr>
              <w:fldChar w:fldCharType="begin"/>
            </w:r>
            <w:r w:rsidRPr="00BC4421">
              <w:rPr>
                <w:szCs w:val="18"/>
              </w:rPr>
              <w:instrText xml:space="preserve"> REF _Ref186443707 \r \h </w:instrText>
            </w:r>
            <w:r w:rsidRPr="00BC4421">
              <w:rPr>
                <w:szCs w:val="18"/>
              </w:rPr>
            </w:r>
            <w:r w:rsidR="00BC4421">
              <w:rPr>
                <w:szCs w:val="18"/>
              </w:rPr>
              <w:instrText xml:space="preserve"> \* MERGEFORMAT </w:instrText>
            </w:r>
            <w:r w:rsidRPr="00BC4421">
              <w:rPr>
                <w:szCs w:val="18"/>
              </w:rPr>
              <w:fldChar w:fldCharType="separate"/>
            </w:r>
            <w:r w:rsidR="009A777E" w:rsidRPr="00BC4421">
              <w:rPr>
                <w:szCs w:val="18"/>
              </w:rPr>
              <w:t>3 PRIEDAS</w:t>
            </w:r>
            <w:r w:rsidRPr="00BC4421">
              <w:rPr>
                <w:szCs w:val="18"/>
              </w:rPr>
              <w:fldChar w:fldCharType="end"/>
            </w:r>
            <w:r w:rsidRPr="00BC4421">
              <w:rPr>
                <w:szCs w:val="18"/>
              </w:rPr>
              <w:t>.</w:t>
            </w:r>
          </w:p>
        </w:tc>
      </w:tr>
      <w:tr w:rsidR="004E1408" w:rsidRPr="00BC4421" w14:paraId="6B0E224B" w14:textId="77777777">
        <w:trPr>
          <w:trHeight w:val="20"/>
        </w:trPr>
        <w:tc>
          <w:tcPr>
            <w:tcW w:w="442" w:type="pct"/>
          </w:tcPr>
          <w:p w14:paraId="43FDCC8B" w14:textId="77777777" w:rsidR="004E1408" w:rsidRPr="00BC4421" w:rsidRDefault="004E1408">
            <w:pPr>
              <w:pStyle w:val="Sraopastraipa"/>
              <w:numPr>
                <w:ilvl w:val="0"/>
                <w:numId w:val="9"/>
              </w:numPr>
              <w:spacing w:before="0"/>
              <w:ind w:left="317"/>
              <w:rPr>
                <w:szCs w:val="20"/>
              </w:rPr>
            </w:pPr>
          </w:p>
        </w:tc>
        <w:tc>
          <w:tcPr>
            <w:tcW w:w="4558" w:type="pct"/>
          </w:tcPr>
          <w:p w14:paraId="7A9CC3BD" w14:textId="7EE0453C" w:rsidR="004E1408" w:rsidRPr="00BC4421" w:rsidRDefault="00747216">
            <w:pPr>
              <w:pStyle w:val="Sraassuenkleliais"/>
              <w:numPr>
                <w:ilvl w:val="0"/>
                <w:numId w:val="0"/>
              </w:numPr>
              <w:spacing w:before="0" w:after="0"/>
              <w:rPr>
                <w:szCs w:val="18"/>
              </w:rPr>
            </w:pPr>
            <w:r w:rsidRPr="00BC4421">
              <w:rPr>
                <w:szCs w:val="18"/>
              </w:rPr>
              <w:t>Sistema turi užtikrinti, kad ataskaitų / vizualinių skydelių duomenys būtų atnaujinami pagal suderintą grafiką (realiu laiku arba periodiškai). Prieš generuojant ataskaitą, duomenys gali būti apdorojami tarpiniame duomenų sandėlyje, jeigu tai reikalinga našumui užtikrinti.</w:t>
            </w:r>
          </w:p>
        </w:tc>
      </w:tr>
      <w:tr w:rsidR="000363D7" w:rsidRPr="00BC4421" w14:paraId="03258B87" w14:textId="77777777">
        <w:trPr>
          <w:trHeight w:val="20"/>
        </w:trPr>
        <w:tc>
          <w:tcPr>
            <w:tcW w:w="442" w:type="pct"/>
          </w:tcPr>
          <w:p w14:paraId="5500CC1C" w14:textId="77777777" w:rsidR="000363D7" w:rsidRPr="00BC4421" w:rsidRDefault="000363D7">
            <w:pPr>
              <w:pStyle w:val="Sraopastraipa"/>
              <w:numPr>
                <w:ilvl w:val="0"/>
                <w:numId w:val="9"/>
              </w:numPr>
              <w:spacing w:before="0"/>
              <w:ind w:left="317"/>
              <w:rPr>
                <w:szCs w:val="20"/>
              </w:rPr>
            </w:pPr>
          </w:p>
        </w:tc>
        <w:tc>
          <w:tcPr>
            <w:tcW w:w="4558" w:type="pct"/>
          </w:tcPr>
          <w:p w14:paraId="1AA33B45" w14:textId="6E225E31" w:rsidR="000363D7" w:rsidRPr="00BC4421" w:rsidRDefault="000363D7">
            <w:pPr>
              <w:pStyle w:val="Sraassuenkleliais"/>
              <w:numPr>
                <w:ilvl w:val="0"/>
                <w:numId w:val="0"/>
              </w:numPr>
              <w:spacing w:before="0" w:after="0"/>
              <w:rPr>
                <w:szCs w:val="18"/>
              </w:rPr>
            </w:pPr>
            <w:r w:rsidRPr="00BC4421">
              <w:rPr>
                <w:szCs w:val="18"/>
              </w:rPr>
              <w:t xml:space="preserve">Sistema turi leisti </w:t>
            </w:r>
            <w:r w:rsidR="00EE1FC1" w:rsidRPr="00BC4421">
              <w:rPr>
                <w:szCs w:val="18"/>
              </w:rPr>
              <w:t>naudotojams</w:t>
            </w:r>
            <w:r w:rsidRPr="00BC4421">
              <w:rPr>
                <w:szCs w:val="18"/>
              </w:rPr>
              <w:t xml:space="preserve"> kurti individualizuotas ataskaitas, </w:t>
            </w:r>
            <w:r w:rsidR="00FF5555" w:rsidRPr="00BC4421">
              <w:rPr>
                <w:szCs w:val="18"/>
              </w:rPr>
              <w:t xml:space="preserve">naudojantis </w:t>
            </w:r>
            <w:r w:rsidRPr="00BC4421">
              <w:rPr>
                <w:szCs w:val="18"/>
              </w:rPr>
              <w:t>sistemos duomenų bazėje esančiais duomenimis.</w:t>
            </w:r>
          </w:p>
        </w:tc>
      </w:tr>
      <w:tr w:rsidR="000363D7" w:rsidRPr="00BC4421" w14:paraId="75F97AFB" w14:textId="77777777">
        <w:trPr>
          <w:trHeight w:val="20"/>
        </w:trPr>
        <w:tc>
          <w:tcPr>
            <w:tcW w:w="442" w:type="pct"/>
          </w:tcPr>
          <w:p w14:paraId="52667C21" w14:textId="77777777" w:rsidR="000363D7" w:rsidRPr="00BC4421" w:rsidRDefault="000363D7">
            <w:pPr>
              <w:pStyle w:val="Sraopastraipa"/>
              <w:numPr>
                <w:ilvl w:val="0"/>
                <w:numId w:val="9"/>
              </w:numPr>
              <w:spacing w:before="0"/>
              <w:ind w:left="317"/>
              <w:rPr>
                <w:szCs w:val="20"/>
              </w:rPr>
            </w:pPr>
          </w:p>
        </w:tc>
        <w:tc>
          <w:tcPr>
            <w:tcW w:w="4558" w:type="pct"/>
          </w:tcPr>
          <w:p w14:paraId="40B4DFC6" w14:textId="3C9E18A3" w:rsidR="000363D7" w:rsidRPr="00BC4421" w:rsidRDefault="000363D7">
            <w:pPr>
              <w:pStyle w:val="Sraassuenkleliais"/>
              <w:numPr>
                <w:ilvl w:val="0"/>
                <w:numId w:val="0"/>
              </w:numPr>
              <w:spacing w:before="0" w:after="0"/>
              <w:rPr>
                <w:szCs w:val="18"/>
              </w:rPr>
            </w:pPr>
            <w:r w:rsidRPr="00BC4421">
              <w:rPr>
                <w:szCs w:val="18"/>
              </w:rPr>
              <w:t xml:space="preserve">Sistema turi suteikti galimybę </w:t>
            </w:r>
            <w:r w:rsidR="00EE1FC1" w:rsidRPr="00BC4421">
              <w:rPr>
                <w:szCs w:val="18"/>
              </w:rPr>
              <w:t>naudotojui</w:t>
            </w:r>
            <w:r w:rsidRPr="00BC4421">
              <w:rPr>
                <w:szCs w:val="18"/>
              </w:rPr>
              <w:t xml:space="preserve"> išsisaugoti sukurtą ataskaitos šabloną</w:t>
            </w:r>
            <w:r w:rsidR="00FF5555" w:rsidRPr="00BC4421">
              <w:rPr>
                <w:szCs w:val="18"/>
              </w:rPr>
              <w:t xml:space="preserve"> ir  jo pagrindu galėtų kurti naujas ataskaitas</w:t>
            </w:r>
            <w:r w:rsidRPr="00BC4421">
              <w:rPr>
                <w:szCs w:val="18"/>
              </w:rPr>
              <w:t>.</w:t>
            </w:r>
            <w:r w:rsidRPr="00BC4421">
              <w:t xml:space="preserve"> </w:t>
            </w:r>
            <w:r w:rsidRPr="00BC4421">
              <w:rPr>
                <w:szCs w:val="18"/>
              </w:rPr>
              <w:t xml:space="preserve">Išsaugoti šablonai turi būti pasiekiami </w:t>
            </w:r>
            <w:r w:rsidR="00EE1FC1" w:rsidRPr="00BC4421">
              <w:rPr>
                <w:szCs w:val="18"/>
              </w:rPr>
              <w:t>naudotojo</w:t>
            </w:r>
            <w:r w:rsidRPr="00BC4421">
              <w:rPr>
                <w:szCs w:val="18"/>
              </w:rPr>
              <w:t xml:space="preserve"> </w:t>
            </w:r>
            <w:r w:rsidR="00FF5555" w:rsidRPr="00BC4421">
              <w:rPr>
                <w:szCs w:val="18"/>
              </w:rPr>
              <w:t>paskyroje</w:t>
            </w:r>
            <w:r w:rsidRPr="00BC4421">
              <w:rPr>
                <w:szCs w:val="18"/>
              </w:rPr>
              <w:t>.</w:t>
            </w:r>
          </w:p>
        </w:tc>
      </w:tr>
      <w:tr w:rsidR="000363D7" w:rsidRPr="00BC4421" w14:paraId="2E71E9F5" w14:textId="77777777">
        <w:trPr>
          <w:trHeight w:val="20"/>
        </w:trPr>
        <w:tc>
          <w:tcPr>
            <w:tcW w:w="442" w:type="pct"/>
          </w:tcPr>
          <w:p w14:paraId="7EEFD708" w14:textId="77777777" w:rsidR="000363D7" w:rsidRPr="00BC4421" w:rsidRDefault="000363D7">
            <w:pPr>
              <w:pStyle w:val="Sraopastraipa"/>
              <w:numPr>
                <w:ilvl w:val="0"/>
                <w:numId w:val="9"/>
              </w:numPr>
              <w:spacing w:before="0"/>
              <w:ind w:left="317"/>
              <w:rPr>
                <w:szCs w:val="20"/>
              </w:rPr>
            </w:pPr>
          </w:p>
        </w:tc>
        <w:tc>
          <w:tcPr>
            <w:tcW w:w="4558" w:type="pct"/>
          </w:tcPr>
          <w:p w14:paraId="521944D1" w14:textId="39B17A1A" w:rsidR="000363D7" w:rsidRPr="00BC4421" w:rsidRDefault="000363D7">
            <w:pPr>
              <w:pStyle w:val="Sraassuenkleliais"/>
              <w:numPr>
                <w:ilvl w:val="0"/>
                <w:numId w:val="0"/>
              </w:numPr>
              <w:spacing w:before="0" w:after="0"/>
              <w:rPr>
                <w:szCs w:val="18"/>
              </w:rPr>
            </w:pPr>
            <w:r w:rsidRPr="00BC4421">
              <w:rPr>
                <w:szCs w:val="18"/>
              </w:rPr>
              <w:t xml:space="preserve">Sistema turi palaikyti galimybę eksportuoti ataskaitas į populiarius failų formatus (pvz., PDF, </w:t>
            </w:r>
            <w:r w:rsidR="00FF5555" w:rsidRPr="00BC4421">
              <w:rPr>
                <w:szCs w:val="18"/>
              </w:rPr>
              <w:t>,xlsx</w:t>
            </w:r>
            <w:r w:rsidRPr="00BC4421">
              <w:rPr>
                <w:szCs w:val="18"/>
              </w:rPr>
              <w:t xml:space="preserve">, </w:t>
            </w:r>
            <w:r w:rsidR="00FF5555" w:rsidRPr="00BC4421">
              <w:rPr>
                <w:szCs w:val="18"/>
              </w:rPr>
              <w:t>.docx,</w:t>
            </w:r>
            <w:r w:rsidR="00184B07" w:rsidRPr="00BC4421">
              <w:rPr>
                <w:szCs w:val="18"/>
              </w:rPr>
              <w:t xml:space="preserve"> .csv</w:t>
            </w:r>
            <w:r w:rsidRPr="00BC4421">
              <w:rPr>
                <w:szCs w:val="18"/>
              </w:rPr>
              <w:t>).</w:t>
            </w:r>
          </w:p>
        </w:tc>
      </w:tr>
      <w:tr w:rsidR="000363D7" w:rsidRPr="00BC4421" w14:paraId="144E5602" w14:textId="77777777">
        <w:trPr>
          <w:trHeight w:val="20"/>
        </w:trPr>
        <w:tc>
          <w:tcPr>
            <w:tcW w:w="442" w:type="pct"/>
          </w:tcPr>
          <w:p w14:paraId="63292249" w14:textId="77777777" w:rsidR="000363D7" w:rsidRPr="00BC4421" w:rsidRDefault="000363D7">
            <w:pPr>
              <w:pStyle w:val="Sraopastraipa"/>
              <w:numPr>
                <w:ilvl w:val="0"/>
                <w:numId w:val="9"/>
              </w:numPr>
              <w:spacing w:before="0"/>
              <w:ind w:left="317"/>
              <w:rPr>
                <w:szCs w:val="20"/>
              </w:rPr>
            </w:pPr>
          </w:p>
        </w:tc>
        <w:tc>
          <w:tcPr>
            <w:tcW w:w="4558" w:type="pct"/>
          </w:tcPr>
          <w:p w14:paraId="3C1532E5" w14:textId="77777777" w:rsidR="000363D7" w:rsidRPr="00BC4421" w:rsidRDefault="000363D7">
            <w:pPr>
              <w:pStyle w:val="Sraassuenkleliais"/>
              <w:numPr>
                <w:ilvl w:val="0"/>
                <w:numId w:val="0"/>
              </w:numPr>
              <w:spacing w:before="0" w:after="0"/>
              <w:rPr>
                <w:szCs w:val="18"/>
              </w:rPr>
            </w:pPr>
            <w:r w:rsidRPr="00BC4421">
              <w:rPr>
                <w:szCs w:val="18"/>
              </w:rPr>
              <w:t>Ataskaitos turinys turi būti pateikiamas lentelių, diagramų ar kitų vizualizacijų pavidalu.</w:t>
            </w:r>
          </w:p>
        </w:tc>
      </w:tr>
      <w:tr w:rsidR="000363D7" w:rsidRPr="00BC4421" w14:paraId="0E9B3765" w14:textId="77777777">
        <w:trPr>
          <w:trHeight w:val="20"/>
        </w:trPr>
        <w:tc>
          <w:tcPr>
            <w:tcW w:w="442" w:type="pct"/>
          </w:tcPr>
          <w:p w14:paraId="1C4643E6" w14:textId="77777777" w:rsidR="000363D7" w:rsidRPr="00BC4421" w:rsidRDefault="000363D7">
            <w:pPr>
              <w:pStyle w:val="Sraopastraipa"/>
              <w:numPr>
                <w:ilvl w:val="0"/>
                <w:numId w:val="9"/>
              </w:numPr>
              <w:spacing w:before="0"/>
              <w:ind w:left="317"/>
              <w:rPr>
                <w:szCs w:val="20"/>
              </w:rPr>
            </w:pPr>
          </w:p>
        </w:tc>
        <w:tc>
          <w:tcPr>
            <w:tcW w:w="4558" w:type="pct"/>
          </w:tcPr>
          <w:p w14:paraId="4EA798BC" w14:textId="68A6043F" w:rsidR="000363D7" w:rsidRPr="00BC4421" w:rsidRDefault="000363D7">
            <w:pPr>
              <w:pStyle w:val="Sraassuenkleliais"/>
              <w:numPr>
                <w:ilvl w:val="0"/>
                <w:numId w:val="0"/>
              </w:numPr>
              <w:spacing w:before="0" w:after="0"/>
              <w:rPr>
                <w:szCs w:val="18"/>
              </w:rPr>
            </w:pPr>
            <w:r w:rsidRPr="00BC4421">
              <w:rPr>
                <w:szCs w:val="18"/>
              </w:rPr>
              <w:t xml:space="preserve">Sistema turi užtikrinti, kad ataskaitų kūrimo ir peržiūros funkcionalumas būtų prieinamas tik autorizuotiems </w:t>
            </w:r>
            <w:r w:rsidR="00FA7FC4" w:rsidRPr="00BC4421">
              <w:rPr>
                <w:szCs w:val="18"/>
              </w:rPr>
              <w:t xml:space="preserve">naudotojams </w:t>
            </w:r>
            <w:r w:rsidRPr="00BC4421">
              <w:rPr>
                <w:szCs w:val="18"/>
              </w:rPr>
              <w:t>pagal jų vaidmenis ir teises.</w:t>
            </w:r>
          </w:p>
        </w:tc>
      </w:tr>
      <w:tr w:rsidR="00EE1FC1" w:rsidRPr="00BC4421" w14:paraId="21BAAA8F" w14:textId="77777777">
        <w:trPr>
          <w:trHeight w:val="20"/>
        </w:trPr>
        <w:tc>
          <w:tcPr>
            <w:tcW w:w="442" w:type="pct"/>
          </w:tcPr>
          <w:p w14:paraId="32E7F244" w14:textId="77777777" w:rsidR="00EE1FC1" w:rsidRPr="00BC4421" w:rsidRDefault="00EE1FC1">
            <w:pPr>
              <w:pStyle w:val="Sraopastraipa"/>
              <w:numPr>
                <w:ilvl w:val="0"/>
                <w:numId w:val="9"/>
              </w:numPr>
              <w:spacing w:before="0"/>
              <w:ind w:left="317"/>
              <w:rPr>
                <w:szCs w:val="20"/>
              </w:rPr>
            </w:pPr>
          </w:p>
        </w:tc>
        <w:tc>
          <w:tcPr>
            <w:tcW w:w="4558" w:type="pct"/>
          </w:tcPr>
          <w:p w14:paraId="0745F452" w14:textId="1E7A60A0" w:rsidR="00EE1FC1" w:rsidRPr="00BC4421" w:rsidRDefault="00EE1FC1">
            <w:pPr>
              <w:pStyle w:val="Sraassuenkleliais"/>
              <w:numPr>
                <w:ilvl w:val="0"/>
                <w:numId w:val="0"/>
              </w:numPr>
              <w:spacing w:before="0" w:after="0"/>
              <w:rPr>
                <w:szCs w:val="18"/>
              </w:rPr>
            </w:pPr>
            <w:r w:rsidRPr="00BC4421">
              <w:rPr>
                <w:szCs w:val="18"/>
              </w:rPr>
              <w:t>Sistema turi suteikti galimybę naudotojams matyti tik jiems aktualius rodiklius (pvz., mokytojui – apie jo klasės situaciją, administratoriui – bendrą savivaldybės ar įstaigos vaizdą).</w:t>
            </w:r>
          </w:p>
        </w:tc>
      </w:tr>
      <w:tr w:rsidR="000363D7" w:rsidRPr="00BC4421" w14:paraId="19C5981D" w14:textId="77777777">
        <w:trPr>
          <w:trHeight w:val="20"/>
        </w:trPr>
        <w:tc>
          <w:tcPr>
            <w:tcW w:w="442" w:type="pct"/>
          </w:tcPr>
          <w:p w14:paraId="73A8E206" w14:textId="77777777" w:rsidR="000363D7" w:rsidRPr="00BC4421" w:rsidRDefault="000363D7">
            <w:pPr>
              <w:pStyle w:val="Sraopastraipa"/>
              <w:numPr>
                <w:ilvl w:val="0"/>
                <w:numId w:val="9"/>
              </w:numPr>
              <w:spacing w:before="0"/>
              <w:ind w:left="317"/>
              <w:rPr>
                <w:szCs w:val="20"/>
              </w:rPr>
            </w:pPr>
          </w:p>
        </w:tc>
        <w:tc>
          <w:tcPr>
            <w:tcW w:w="4558" w:type="pct"/>
          </w:tcPr>
          <w:p w14:paraId="30F3F332" w14:textId="77777777" w:rsidR="000363D7" w:rsidRPr="00BC4421" w:rsidRDefault="000363D7">
            <w:pPr>
              <w:pStyle w:val="Sraassuenkleliais"/>
              <w:numPr>
                <w:ilvl w:val="0"/>
                <w:numId w:val="0"/>
              </w:numPr>
              <w:spacing w:before="0" w:after="0"/>
              <w:rPr>
                <w:szCs w:val="18"/>
              </w:rPr>
            </w:pPr>
            <w:r w:rsidRPr="00BC4421">
              <w:rPr>
                <w:szCs w:val="18"/>
              </w:rPr>
              <w:t>Administratoriai turi turėti galimybę apriboti arba suteikti ataskaitų peržiūros ir kūrimo prieigą tam tikriems naudotojams.</w:t>
            </w:r>
          </w:p>
        </w:tc>
      </w:tr>
      <w:tr w:rsidR="000363D7" w:rsidRPr="00BC4421" w14:paraId="25A84BF8" w14:textId="77777777">
        <w:trPr>
          <w:trHeight w:val="20"/>
        </w:trPr>
        <w:tc>
          <w:tcPr>
            <w:tcW w:w="442" w:type="pct"/>
          </w:tcPr>
          <w:p w14:paraId="4C6946EF" w14:textId="77777777" w:rsidR="000363D7" w:rsidRPr="00BC4421" w:rsidRDefault="000363D7">
            <w:pPr>
              <w:pStyle w:val="Sraopastraipa"/>
              <w:numPr>
                <w:ilvl w:val="0"/>
                <w:numId w:val="9"/>
              </w:numPr>
              <w:spacing w:before="0"/>
              <w:ind w:left="317"/>
              <w:rPr>
                <w:szCs w:val="20"/>
              </w:rPr>
            </w:pPr>
          </w:p>
        </w:tc>
        <w:tc>
          <w:tcPr>
            <w:tcW w:w="4558" w:type="pct"/>
          </w:tcPr>
          <w:p w14:paraId="7DD313B7" w14:textId="7EBED991" w:rsidR="000363D7" w:rsidRPr="00BC4421" w:rsidRDefault="000363D7">
            <w:pPr>
              <w:pStyle w:val="Sraassuenkleliais"/>
              <w:numPr>
                <w:ilvl w:val="0"/>
                <w:numId w:val="0"/>
              </w:numPr>
              <w:spacing w:before="0" w:after="0"/>
              <w:rPr>
                <w:szCs w:val="18"/>
              </w:rPr>
            </w:pPr>
            <w:r w:rsidRPr="00BC4421">
              <w:rPr>
                <w:szCs w:val="18"/>
              </w:rPr>
              <w:t xml:space="preserve">Sukurtos ataskaitos turi būti saugomos sistemoje </w:t>
            </w:r>
            <w:r w:rsidR="00EE1FC1" w:rsidRPr="00BC4421">
              <w:rPr>
                <w:szCs w:val="18"/>
              </w:rPr>
              <w:t>naudotojo</w:t>
            </w:r>
            <w:r w:rsidRPr="00BC4421">
              <w:rPr>
                <w:szCs w:val="18"/>
              </w:rPr>
              <w:t xml:space="preserve"> pasirinktu laikotarpiu.</w:t>
            </w:r>
          </w:p>
        </w:tc>
      </w:tr>
      <w:tr w:rsidR="000363D7" w:rsidRPr="00BC4421" w14:paraId="6D605121" w14:textId="77777777">
        <w:trPr>
          <w:trHeight w:val="20"/>
        </w:trPr>
        <w:tc>
          <w:tcPr>
            <w:tcW w:w="442" w:type="pct"/>
          </w:tcPr>
          <w:p w14:paraId="44771F91" w14:textId="77777777" w:rsidR="000363D7" w:rsidRPr="00BC4421" w:rsidRDefault="000363D7">
            <w:pPr>
              <w:pStyle w:val="Sraopastraipa"/>
              <w:numPr>
                <w:ilvl w:val="0"/>
                <w:numId w:val="9"/>
              </w:numPr>
              <w:spacing w:before="0"/>
              <w:ind w:left="317"/>
              <w:rPr>
                <w:szCs w:val="20"/>
              </w:rPr>
            </w:pPr>
          </w:p>
        </w:tc>
        <w:tc>
          <w:tcPr>
            <w:tcW w:w="4558" w:type="pct"/>
          </w:tcPr>
          <w:p w14:paraId="2902D98A" w14:textId="77777777" w:rsidR="000363D7" w:rsidRPr="00BC4421" w:rsidRDefault="000363D7">
            <w:pPr>
              <w:pStyle w:val="Sraassuenkleliais"/>
              <w:numPr>
                <w:ilvl w:val="0"/>
                <w:numId w:val="0"/>
              </w:numPr>
              <w:spacing w:before="0" w:after="0"/>
              <w:rPr>
                <w:szCs w:val="18"/>
              </w:rPr>
            </w:pPr>
            <w:r w:rsidRPr="00BC4421">
              <w:rPr>
                <w:szCs w:val="18"/>
              </w:rPr>
              <w:t>Sistema turi turėti archyvavimo funkciją, leidžiančią perkelti senas ataskaitas į archyvą.</w:t>
            </w:r>
          </w:p>
        </w:tc>
      </w:tr>
      <w:tr w:rsidR="000363D7" w:rsidRPr="00BC4421" w14:paraId="195BEAFC" w14:textId="77777777">
        <w:trPr>
          <w:trHeight w:val="20"/>
        </w:trPr>
        <w:tc>
          <w:tcPr>
            <w:tcW w:w="442" w:type="pct"/>
          </w:tcPr>
          <w:p w14:paraId="23156290" w14:textId="77777777" w:rsidR="000363D7" w:rsidRPr="00BC4421" w:rsidRDefault="000363D7">
            <w:pPr>
              <w:pStyle w:val="Sraopastraipa"/>
              <w:numPr>
                <w:ilvl w:val="0"/>
                <w:numId w:val="9"/>
              </w:numPr>
              <w:spacing w:before="0"/>
              <w:ind w:left="317"/>
              <w:rPr>
                <w:szCs w:val="20"/>
              </w:rPr>
            </w:pPr>
          </w:p>
        </w:tc>
        <w:tc>
          <w:tcPr>
            <w:tcW w:w="4558" w:type="pct"/>
          </w:tcPr>
          <w:p w14:paraId="067306A8" w14:textId="77777777" w:rsidR="000363D7" w:rsidRPr="00BC4421" w:rsidRDefault="000363D7">
            <w:pPr>
              <w:pStyle w:val="Sraassuenkleliais"/>
              <w:numPr>
                <w:ilvl w:val="0"/>
                <w:numId w:val="0"/>
              </w:numPr>
              <w:spacing w:before="0" w:after="0"/>
              <w:rPr>
                <w:szCs w:val="20"/>
              </w:rPr>
            </w:pPr>
            <w:r w:rsidRPr="00BC4421">
              <w:rPr>
                <w:szCs w:val="20"/>
              </w:rPr>
              <w:t>Sistemoje turi būti galimybė pasirinkti norimą formuoti ataskaitą:</w:t>
            </w:r>
          </w:p>
          <w:p w14:paraId="05D3146E" w14:textId="77777777" w:rsidR="000363D7" w:rsidRPr="00BC4421" w:rsidRDefault="000363D7" w:rsidP="0087404C">
            <w:pPr>
              <w:pStyle w:val="Sraassuenkleliais"/>
              <w:numPr>
                <w:ilvl w:val="0"/>
                <w:numId w:val="161"/>
              </w:numPr>
              <w:spacing w:before="0" w:after="0"/>
              <w:rPr>
                <w:szCs w:val="20"/>
              </w:rPr>
            </w:pPr>
            <w:r w:rsidRPr="00BC4421">
              <w:rPr>
                <w:szCs w:val="20"/>
              </w:rPr>
              <w:t>Ataskaitų formavimui naudotojas turi turėti galimybę nustatyti kriterijus (pvz., laikotarpį, Įstaigą ir kt.);</w:t>
            </w:r>
          </w:p>
          <w:p w14:paraId="0DC378AF" w14:textId="77777777" w:rsidR="000363D7" w:rsidRPr="00BC4421" w:rsidRDefault="000363D7" w:rsidP="0087404C">
            <w:pPr>
              <w:pStyle w:val="Sraassuenkleliais"/>
              <w:numPr>
                <w:ilvl w:val="0"/>
                <w:numId w:val="161"/>
              </w:numPr>
              <w:spacing w:before="0" w:after="0"/>
              <w:rPr>
                <w:szCs w:val="20"/>
              </w:rPr>
            </w:pPr>
            <w:r w:rsidRPr="00BC4421">
              <w:rPr>
                <w:szCs w:val="20"/>
              </w:rPr>
              <w:t>Sistemoje turi būti galimybė peržiūrėti suformuotą ataskaitą;</w:t>
            </w:r>
          </w:p>
          <w:p w14:paraId="1EF9984F" w14:textId="43FDC5B2" w:rsidR="000363D7" w:rsidRPr="00BC4421" w:rsidRDefault="000363D7" w:rsidP="0087404C">
            <w:pPr>
              <w:pStyle w:val="Sraassuenkleliais"/>
              <w:numPr>
                <w:ilvl w:val="0"/>
                <w:numId w:val="161"/>
              </w:numPr>
              <w:spacing w:before="0" w:after="0"/>
              <w:rPr>
                <w:szCs w:val="20"/>
              </w:rPr>
            </w:pPr>
            <w:r w:rsidRPr="00BC4421">
              <w:rPr>
                <w:szCs w:val="20"/>
              </w:rPr>
              <w:t>Sistemoje turi būti galimybė atsisiųsti suformuotą ataskaitą (pvz.,PDF, XLSX</w:t>
            </w:r>
            <w:r w:rsidR="00FA7FC4" w:rsidRPr="00BC4421">
              <w:rPr>
                <w:szCs w:val="20"/>
              </w:rPr>
              <w:t>, DOCX</w:t>
            </w:r>
            <w:r w:rsidRPr="00BC4421">
              <w:rPr>
                <w:szCs w:val="20"/>
              </w:rPr>
              <w:t xml:space="preserve"> ar lygiaverčiais).</w:t>
            </w:r>
          </w:p>
          <w:p w14:paraId="6854D428" w14:textId="6A0C91D0" w:rsidR="000363D7" w:rsidRPr="00BC4421" w:rsidRDefault="00260A36">
            <w:pPr>
              <w:pStyle w:val="Sraassuenkleliais"/>
              <w:numPr>
                <w:ilvl w:val="0"/>
                <w:numId w:val="0"/>
              </w:numPr>
              <w:spacing w:before="0" w:after="0"/>
              <w:rPr>
                <w:szCs w:val="20"/>
              </w:rPr>
            </w:pPr>
            <w:r w:rsidRPr="00BC4421">
              <w:rPr>
                <w:szCs w:val="20"/>
              </w:rPr>
              <w:t>Detalūs k</w:t>
            </w:r>
            <w:r w:rsidR="000363D7" w:rsidRPr="00BC4421">
              <w:rPr>
                <w:szCs w:val="20"/>
              </w:rPr>
              <w:t>riterij</w:t>
            </w:r>
            <w:r w:rsidRPr="00BC4421">
              <w:rPr>
                <w:szCs w:val="20"/>
              </w:rPr>
              <w:t>ai turi būti suderinti su Užsakovu</w:t>
            </w:r>
            <w:r w:rsidR="000363D7" w:rsidRPr="00BC4421">
              <w:rPr>
                <w:szCs w:val="20"/>
              </w:rPr>
              <w:t xml:space="preserve"> projekto metu.</w:t>
            </w:r>
          </w:p>
        </w:tc>
      </w:tr>
      <w:tr w:rsidR="000363D7" w:rsidRPr="00BC4421" w14:paraId="3290D8FF" w14:textId="77777777">
        <w:trPr>
          <w:trHeight w:val="20"/>
        </w:trPr>
        <w:tc>
          <w:tcPr>
            <w:tcW w:w="442" w:type="pct"/>
          </w:tcPr>
          <w:p w14:paraId="765280F6" w14:textId="77777777" w:rsidR="000363D7" w:rsidRPr="00BC4421" w:rsidRDefault="000363D7">
            <w:pPr>
              <w:pStyle w:val="Sraopastraipa"/>
              <w:numPr>
                <w:ilvl w:val="0"/>
                <w:numId w:val="9"/>
              </w:numPr>
              <w:spacing w:before="0"/>
              <w:ind w:left="317"/>
              <w:rPr>
                <w:szCs w:val="20"/>
              </w:rPr>
            </w:pPr>
          </w:p>
        </w:tc>
        <w:tc>
          <w:tcPr>
            <w:tcW w:w="4558" w:type="pct"/>
          </w:tcPr>
          <w:p w14:paraId="562A5F24" w14:textId="77777777" w:rsidR="000363D7" w:rsidRPr="00BC4421" w:rsidRDefault="000363D7">
            <w:pPr>
              <w:pStyle w:val="Sraassuenkleliais"/>
              <w:numPr>
                <w:ilvl w:val="0"/>
                <w:numId w:val="0"/>
              </w:numPr>
              <w:spacing w:before="0" w:after="0"/>
              <w:rPr>
                <w:szCs w:val="18"/>
              </w:rPr>
            </w:pPr>
            <w:r w:rsidRPr="00BC4421">
              <w:rPr>
                <w:szCs w:val="18"/>
              </w:rPr>
              <w:t>Sistema turi suteikti funkcines galimybes naudotojams, turintiems administratoriaus teises, iš visų sistemos duomenų kurti ir redaguoti ataskaitų šablonus.</w:t>
            </w:r>
          </w:p>
        </w:tc>
      </w:tr>
      <w:tr w:rsidR="000363D7" w:rsidRPr="00BC4421" w14:paraId="3B021BB8" w14:textId="77777777">
        <w:trPr>
          <w:trHeight w:val="20"/>
        </w:trPr>
        <w:tc>
          <w:tcPr>
            <w:tcW w:w="442" w:type="pct"/>
          </w:tcPr>
          <w:p w14:paraId="79E17E35" w14:textId="77777777" w:rsidR="000363D7" w:rsidRPr="00BC4421" w:rsidRDefault="000363D7">
            <w:pPr>
              <w:pStyle w:val="Sraopastraipa"/>
              <w:numPr>
                <w:ilvl w:val="0"/>
                <w:numId w:val="9"/>
              </w:numPr>
              <w:spacing w:before="0"/>
              <w:ind w:left="317"/>
              <w:rPr>
                <w:szCs w:val="20"/>
              </w:rPr>
            </w:pPr>
          </w:p>
        </w:tc>
        <w:tc>
          <w:tcPr>
            <w:tcW w:w="4558" w:type="pct"/>
          </w:tcPr>
          <w:p w14:paraId="5AB3B3B5" w14:textId="77777777" w:rsidR="000363D7" w:rsidRPr="00BC4421" w:rsidRDefault="000363D7">
            <w:pPr>
              <w:pStyle w:val="Sraassuenkleliais"/>
              <w:numPr>
                <w:ilvl w:val="0"/>
                <w:numId w:val="0"/>
              </w:numPr>
              <w:spacing w:before="0" w:after="0"/>
              <w:rPr>
                <w:szCs w:val="18"/>
              </w:rPr>
            </w:pPr>
            <w:r w:rsidRPr="00BC4421">
              <w:rPr>
                <w:szCs w:val="18"/>
              </w:rPr>
              <w:t>Sistema turi turėti funkcionalumą palaikyti integraciją su populiariais duomenų analitikos įrankiais (pvz., Power BI, Tableau, Google Data Studio ar pan.).</w:t>
            </w:r>
          </w:p>
        </w:tc>
      </w:tr>
      <w:tr w:rsidR="000363D7" w:rsidRPr="00BC4421" w14:paraId="54DF67F8" w14:textId="77777777">
        <w:trPr>
          <w:trHeight w:val="20"/>
        </w:trPr>
        <w:tc>
          <w:tcPr>
            <w:tcW w:w="442" w:type="pct"/>
          </w:tcPr>
          <w:p w14:paraId="5AEE2A13" w14:textId="77777777" w:rsidR="000363D7" w:rsidRPr="00BC4421" w:rsidRDefault="000363D7">
            <w:pPr>
              <w:pStyle w:val="Sraopastraipa"/>
              <w:numPr>
                <w:ilvl w:val="0"/>
                <w:numId w:val="9"/>
              </w:numPr>
              <w:spacing w:before="0"/>
              <w:ind w:left="317"/>
              <w:rPr>
                <w:szCs w:val="20"/>
              </w:rPr>
            </w:pPr>
          </w:p>
        </w:tc>
        <w:tc>
          <w:tcPr>
            <w:tcW w:w="4558" w:type="pct"/>
          </w:tcPr>
          <w:p w14:paraId="7DD0F8A2" w14:textId="77777777" w:rsidR="000363D7" w:rsidRPr="00BC4421" w:rsidRDefault="000363D7">
            <w:pPr>
              <w:pStyle w:val="Sraassuenkleliais"/>
              <w:numPr>
                <w:ilvl w:val="0"/>
                <w:numId w:val="0"/>
              </w:numPr>
              <w:spacing w:before="0" w:after="0"/>
              <w:rPr>
                <w:szCs w:val="18"/>
              </w:rPr>
            </w:pPr>
            <w:r w:rsidRPr="00BC4421">
              <w:rPr>
                <w:szCs w:val="18"/>
              </w:rPr>
              <w:t xml:space="preserve">Sistema turi turėti funkcionalumą nustatyti automatines ataskaitų generavimo ir siuntimo užduotis. </w:t>
            </w:r>
          </w:p>
        </w:tc>
      </w:tr>
      <w:tr w:rsidR="000363D7" w:rsidRPr="00BC4421" w14:paraId="665D22C8" w14:textId="77777777">
        <w:trPr>
          <w:trHeight w:val="20"/>
        </w:trPr>
        <w:tc>
          <w:tcPr>
            <w:tcW w:w="442" w:type="pct"/>
          </w:tcPr>
          <w:p w14:paraId="19A47E85" w14:textId="77777777" w:rsidR="000363D7" w:rsidRPr="00BC4421" w:rsidRDefault="000363D7">
            <w:pPr>
              <w:pStyle w:val="Sraopastraipa"/>
              <w:numPr>
                <w:ilvl w:val="0"/>
                <w:numId w:val="9"/>
              </w:numPr>
              <w:spacing w:before="0"/>
              <w:ind w:left="317"/>
              <w:rPr>
                <w:szCs w:val="20"/>
              </w:rPr>
            </w:pPr>
          </w:p>
        </w:tc>
        <w:tc>
          <w:tcPr>
            <w:tcW w:w="4558" w:type="pct"/>
          </w:tcPr>
          <w:p w14:paraId="56967D98" w14:textId="77777777" w:rsidR="000363D7" w:rsidRPr="00BC4421" w:rsidRDefault="000363D7">
            <w:pPr>
              <w:pStyle w:val="Sraassuenkleliais"/>
              <w:numPr>
                <w:ilvl w:val="0"/>
                <w:numId w:val="0"/>
              </w:numPr>
              <w:spacing w:before="0" w:after="0"/>
              <w:rPr>
                <w:szCs w:val="18"/>
              </w:rPr>
            </w:pPr>
            <w:r w:rsidRPr="00BC4421">
              <w:rPr>
                <w:szCs w:val="18"/>
              </w:rPr>
              <w:t>Sistema turi turėti galimybę periodiškai (kas savaitę, mėnesį ar kt.) generuoti tam tikras ataskaitas ir automatiškai jas siųsti nustatytiems naudotojams ar el. pašto adresatams.</w:t>
            </w:r>
          </w:p>
        </w:tc>
      </w:tr>
      <w:tr w:rsidR="000363D7" w:rsidRPr="00BC4421" w14:paraId="6DE58804" w14:textId="77777777">
        <w:trPr>
          <w:trHeight w:val="20"/>
        </w:trPr>
        <w:tc>
          <w:tcPr>
            <w:tcW w:w="442" w:type="pct"/>
          </w:tcPr>
          <w:p w14:paraId="1E0C4872" w14:textId="77777777" w:rsidR="000363D7" w:rsidRPr="00BC4421" w:rsidRDefault="000363D7">
            <w:pPr>
              <w:pStyle w:val="Sraopastraipa"/>
              <w:numPr>
                <w:ilvl w:val="0"/>
                <w:numId w:val="9"/>
              </w:numPr>
              <w:spacing w:before="0"/>
              <w:ind w:left="317"/>
              <w:rPr>
                <w:szCs w:val="20"/>
              </w:rPr>
            </w:pPr>
          </w:p>
        </w:tc>
        <w:tc>
          <w:tcPr>
            <w:tcW w:w="4558" w:type="pct"/>
          </w:tcPr>
          <w:p w14:paraId="58440592" w14:textId="77777777" w:rsidR="000363D7" w:rsidRPr="00BC4421" w:rsidRDefault="000363D7">
            <w:pPr>
              <w:pStyle w:val="Sraassuenkleliais"/>
              <w:numPr>
                <w:ilvl w:val="0"/>
                <w:numId w:val="0"/>
              </w:numPr>
              <w:spacing w:before="0" w:after="0"/>
              <w:rPr>
                <w:szCs w:val="20"/>
              </w:rPr>
            </w:pPr>
            <w:r w:rsidRPr="00BC4421">
              <w:rPr>
                <w:szCs w:val="20"/>
              </w:rPr>
              <w:t>Sistema turi turėti funkcionalumą automatiškai archyvuoti suformuotas ataskaitas:</w:t>
            </w:r>
          </w:p>
          <w:p w14:paraId="449688CE" w14:textId="77777777" w:rsidR="000363D7" w:rsidRPr="00BC4421" w:rsidRDefault="000363D7" w:rsidP="0087404C">
            <w:pPr>
              <w:pStyle w:val="Sraassuenkleliais"/>
              <w:numPr>
                <w:ilvl w:val="0"/>
                <w:numId w:val="161"/>
              </w:numPr>
              <w:spacing w:before="0" w:after="0"/>
              <w:rPr>
                <w:szCs w:val="20"/>
              </w:rPr>
            </w:pPr>
            <w:r w:rsidRPr="00BC4421">
              <w:rPr>
                <w:szCs w:val="20"/>
              </w:rPr>
              <w:t>Archyve turi būti galima saugoti ataskaitų kopijas, suformuotas pagal tam tikrus laikotarpius ar kriterijus, užtikrinant jų pasiekiamumą naudotojams per nurodytą laikotarpį;</w:t>
            </w:r>
          </w:p>
          <w:p w14:paraId="5E0B2DB6" w14:textId="77777777" w:rsidR="000363D7" w:rsidRPr="00BC4421" w:rsidRDefault="000363D7" w:rsidP="0087404C">
            <w:pPr>
              <w:pStyle w:val="Sraassuenkleliais"/>
              <w:numPr>
                <w:ilvl w:val="0"/>
                <w:numId w:val="161"/>
              </w:numPr>
              <w:spacing w:before="0" w:after="0"/>
            </w:pPr>
            <w:r w:rsidRPr="00BC4421">
              <w:rPr>
                <w:szCs w:val="20"/>
              </w:rPr>
              <w:t>Archyvuotas ataskaitas turi būti galima peržiūrėti, atsisiųsti ar ištrinti pagal su Užsakovu suderintas saugojimo ir tvarkymo taisykles.</w:t>
            </w:r>
          </w:p>
        </w:tc>
      </w:tr>
      <w:tr w:rsidR="000363D7" w:rsidRPr="00BC4421" w14:paraId="0704D904" w14:textId="77777777">
        <w:trPr>
          <w:trHeight w:val="20"/>
        </w:trPr>
        <w:tc>
          <w:tcPr>
            <w:tcW w:w="442" w:type="pct"/>
          </w:tcPr>
          <w:p w14:paraId="199FE6AF" w14:textId="77777777" w:rsidR="000363D7" w:rsidRPr="00BC4421" w:rsidRDefault="000363D7">
            <w:pPr>
              <w:pStyle w:val="Sraopastraipa"/>
              <w:numPr>
                <w:ilvl w:val="0"/>
                <w:numId w:val="9"/>
              </w:numPr>
              <w:spacing w:before="0"/>
              <w:ind w:left="317"/>
              <w:rPr>
                <w:szCs w:val="20"/>
              </w:rPr>
            </w:pPr>
          </w:p>
        </w:tc>
        <w:tc>
          <w:tcPr>
            <w:tcW w:w="4558" w:type="pct"/>
          </w:tcPr>
          <w:p w14:paraId="26618A56" w14:textId="79960B36" w:rsidR="000363D7" w:rsidRPr="00BC4421" w:rsidRDefault="000363D7">
            <w:pPr>
              <w:pStyle w:val="Sraassuenkleliais"/>
              <w:numPr>
                <w:ilvl w:val="0"/>
                <w:numId w:val="0"/>
              </w:numPr>
              <w:spacing w:before="0" w:after="0"/>
              <w:rPr>
                <w:szCs w:val="18"/>
              </w:rPr>
            </w:pPr>
            <w:r w:rsidRPr="00BC4421">
              <w:rPr>
                <w:szCs w:val="18"/>
              </w:rPr>
              <w:t xml:space="preserve">Sistema turi užtikrinti galimybę </w:t>
            </w:r>
            <w:r w:rsidR="003B40B7" w:rsidRPr="00BC4421">
              <w:rPr>
                <w:szCs w:val="18"/>
              </w:rPr>
              <w:t>automatizuotai</w:t>
            </w:r>
            <w:r w:rsidRPr="00BC4421">
              <w:rPr>
                <w:szCs w:val="18"/>
              </w:rPr>
              <w:t xml:space="preserve"> teikti reikiamas ataskaitas per Sistemos išorinio naudojimo modulį. Pateiktas ataskaitas turi būti galima peržiūrėti ir administruoti tik tokią prieigą turintiems Įstaigos atsakingiems asmenims, kurie pagal nustatytas teises galėtų patvirtinti, atmesti ar grąžinti tikslinimui.</w:t>
            </w:r>
          </w:p>
        </w:tc>
      </w:tr>
      <w:tr w:rsidR="00C471F4" w:rsidRPr="00BC4421" w14:paraId="085F1069" w14:textId="77777777">
        <w:trPr>
          <w:trHeight w:val="20"/>
        </w:trPr>
        <w:tc>
          <w:tcPr>
            <w:tcW w:w="442" w:type="pct"/>
          </w:tcPr>
          <w:p w14:paraId="34D09F5D" w14:textId="77777777" w:rsidR="00C471F4" w:rsidRPr="00BC4421" w:rsidRDefault="00C471F4">
            <w:pPr>
              <w:pStyle w:val="Sraopastraipa"/>
              <w:numPr>
                <w:ilvl w:val="0"/>
                <w:numId w:val="9"/>
              </w:numPr>
              <w:spacing w:before="0"/>
              <w:ind w:left="317"/>
              <w:rPr>
                <w:szCs w:val="20"/>
              </w:rPr>
            </w:pPr>
          </w:p>
        </w:tc>
        <w:tc>
          <w:tcPr>
            <w:tcW w:w="4558" w:type="pct"/>
          </w:tcPr>
          <w:p w14:paraId="427E7519" w14:textId="4079FA6B" w:rsidR="00C471F4" w:rsidRPr="00BC4421" w:rsidRDefault="00C471F4" w:rsidP="00461EE1">
            <w:pPr>
              <w:spacing w:before="0" w:line="240" w:lineRule="auto"/>
              <w:rPr>
                <w:sz w:val="24"/>
              </w:rPr>
            </w:pPr>
            <w:r w:rsidRPr="00BC4421">
              <w:t>Sistemoje turi būti realizuotas kokybės ir efektyvumo rodiklių stebėsen</w:t>
            </w:r>
            <w:r w:rsidR="003528C2" w:rsidRPr="00BC4421">
              <w:t>a</w:t>
            </w:r>
            <w:r w:rsidRPr="00BC4421">
              <w:t>, kuris leistų automatizuotai rinkti, analizuoti ir vizualizuoti duomenis.</w:t>
            </w:r>
          </w:p>
        </w:tc>
      </w:tr>
      <w:tr w:rsidR="003528C2" w:rsidRPr="00BC4421" w14:paraId="3E8ADCF4" w14:textId="77777777">
        <w:trPr>
          <w:trHeight w:val="20"/>
        </w:trPr>
        <w:tc>
          <w:tcPr>
            <w:tcW w:w="442" w:type="pct"/>
          </w:tcPr>
          <w:p w14:paraId="6C4058FF" w14:textId="77777777" w:rsidR="003528C2" w:rsidRPr="00BC4421" w:rsidRDefault="003528C2">
            <w:pPr>
              <w:pStyle w:val="Sraopastraipa"/>
              <w:numPr>
                <w:ilvl w:val="0"/>
                <w:numId w:val="9"/>
              </w:numPr>
              <w:spacing w:before="0"/>
              <w:ind w:left="317"/>
              <w:rPr>
                <w:szCs w:val="20"/>
              </w:rPr>
            </w:pPr>
          </w:p>
        </w:tc>
        <w:tc>
          <w:tcPr>
            <w:tcW w:w="4558" w:type="pct"/>
          </w:tcPr>
          <w:p w14:paraId="7BA3308F" w14:textId="130BB2A9" w:rsidR="003528C2" w:rsidRPr="00BC4421" w:rsidRDefault="003528C2" w:rsidP="00C471F4">
            <w:pPr>
              <w:spacing w:before="0" w:line="240" w:lineRule="auto"/>
              <w:rPr>
                <w:sz w:val="24"/>
              </w:rPr>
            </w:pPr>
            <w:r w:rsidRPr="00BC4421">
              <w:t>Sistemoje turi būti galimybė konfigūruoti rodiklių skaičiavimo metodikas, atsižvelgiant į skirtingus procesus (pvz., vidutinį registracijos laiką, klaidų dažnį, duomenų tikslumą).</w:t>
            </w:r>
          </w:p>
        </w:tc>
      </w:tr>
      <w:tr w:rsidR="00F76B67" w:rsidRPr="00BC4421" w14:paraId="7D32517E" w14:textId="77777777">
        <w:trPr>
          <w:trHeight w:val="20"/>
        </w:trPr>
        <w:tc>
          <w:tcPr>
            <w:tcW w:w="442" w:type="pct"/>
          </w:tcPr>
          <w:p w14:paraId="2F706B9F" w14:textId="77777777" w:rsidR="00F76B67" w:rsidRPr="00BC4421" w:rsidRDefault="00F76B67">
            <w:pPr>
              <w:pStyle w:val="Sraopastraipa"/>
              <w:numPr>
                <w:ilvl w:val="0"/>
                <w:numId w:val="9"/>
              </w:numPr>
              <w:spacing w:before="0"/>
              <w:ind w:left="317"/>
              <w:rPr>
                <w:szCs w:val="20"/>
              </w:rPr>
            </w:pPr>
          </w:p>
        </w:tc>
        <w:tc>
          <w:tcPr>
            <w:tcW w:w="4558" w:type="pct"/>
          </w:tcPr>
          <w:p w14:paraId="06A90BB2" w14:textId="77777777" w:rsidR="00F76B67" w:rsidRPr="00BC4421" w:rsidRDefault="00F76B67" w:rsidP="00F76B67">
            <w:pPr>
              <w:spacing w:before="0" w:line="240" w:lineRule="auto"/>
            </w:pPr>
            <w:r w:rsidRPr="00BC4421">
              <w:t>Sistema turi turėti galimybę administratoriams apibrėžti ir konfigūruoti kokybės ir efektyvumo rodiklius, įskaitant:</w:t>
            </w:r>
          </w:p>
          <w:p w14:paraId="1E325447" w14:textId="77777777" w:rsidR="00F76B67" w:rsidRPr="00BC4421" w:rsidRDefault="00F76B67" w:rsidP="00461EE1">
            <w:pPr>
              <w:pStyle w:val="Sraopastraipa"/>
              <w:numPr>
                <w:ilvl w:val="0"/>
                <w:numId w:val="296"/>
              </w:numPr>
              <w:spacing w:before="0" w:line="240" w:lineRule="auto"/>
            </w:pPr>
            <w:r w:rsidRPr="00BC4421">
              <w:t>Rodiklio pavadinimą ir aprašymą.</w:t>
            </w:r>
          </w:p>
          <w:p w14:paraId="0BD7EC81" w14:textId="77777777" w:rsidR="00F76B67" w:rsidRPr="00BC4421" w:rsidRDefault="00F76B67" w:rsidP="00461EE1">
            <w:pPr>
              <w:pStyle w:val="Sraopastraipa"/>
              <w:numPr>
                <w:ilvl w:val="0"/>
                <w:numId w:val="296"/>
              </w:numPr>
              <w:spacing w:before="0" w:line="240" w:lineRule="auto"/>
            </w:pPr>
            <w:r w:rsidRPr="00BC4421">
              <w:t>Matavimo vienetus (pvz., procentai, skaičius, laikas).</w:t>
            </w:r>
          </w:p>
          <w:p w14:paraId="7598D9FE" w14:textId="77777777" w:rsidR="00F76B67" w:rsidRPr="00BC4421" w:rsidRDefault="00F76B67" w:rsidP="00461EE1">
            <w:pPr>
              <w:pStyle w:val="Sraopastraipa"/>
              <w:numPr>
                <w:ilvl w:val="0"/>
                <w:numId w:val="296"/>
              </w:numPr>
              <w:spacing w:before="0" w:line="240" w:lineRule="auto"/>
            </w:pPr>
            <w:r w:rsidRPr="00BC4421">
              <w:t>Skaičiavimo formules ir metodus.</w:t>
            </w:r>
          </w:p>
          <w:p w14:paraId="03EFC9E8" w14:textId="77777777" w:rsidR="00F76B67" w:rsidRPr="00BC4421" w:rsidRDefault="00F76B67" w:rsidP="00461EE1">
            <w:pPr>
              <w:pStyle w:val="Sraopastraipa"/>
              <w:numPr>
                <w:ilvl w:val="0"/>
                <w:numId w:val="296"/>
              </w:numPr>
              <w:spacing w:before="0" w:line="240" w:lineRule="auto"/>
            </w:pPr>
            <w:r w:rsidRPr="00BC4421">
              <w:t>Tikslines vertes ir ribas.</w:t>
            </w:r>
          </w:p>
          <w:p w14:paraId="21217AA9" w14:textId="77777777" w:rsidR="00F76B67" w:rsidRPr="00BC4421" w:rsidRDefault="00F76B67" w:rsidP="00461EE1">
            <w:pPr>
              <w:pStyle w:val="Sraopastraipa"/>
              <w:numPr>
                <w:ilvl w:val="0"/>
                <w:numId w:val="296"/>
              </w:numPr>
              <w:spacing w:before="0" w:line="240" w:lineRule="auto"/>
            </w:pPr>
            <w:r w:rsidRPr="00BC4421">
              <w:t>Duomenų šaltinius ir surinkimo metodus.</w:t>
            </w:r>
          </w:p>
          <w:p w14:paraId="1C6B73C6" w14:textId="77777777" w:rsidR="00F76B67" w:rsidRPr="00BC4421" w:rsidRDefault="00F76B67" w:rsidP="00461EE1">
            <w:pPr>
              <w:pStyle w:val="Sraopastraipa"/>
              <w:numPr>
                <w:ilvl w:val="0"/>
                <w:numId w:val="296"/>
              </w:numPr>
              <w:spacing w:before="0" w:line="240" w:lineRule="auto"/>
            </w:pPr>
            <w:r w:rsidRPr="00BC4421">
              <w:t>Rodiklių kategorijas ir grupes.</w:t>
            </w:r>
          </w:p>
          <w:p w14:paraId="06DD91E2" w14:textId="61452641" w:rsidR="00F76B67" w:rsidRPr="00BC4421" w:rsidRDefault="00F76B67" w:rsidP="00461EE1">
            <w:pPr>
              <w:pStyle w:val="Sraopastraipa"/>
              <w:numPr>
                <w:ilvl w:val="0"/>
                <w:numId w:val="296"/>
              </w:numPr>
              <w:spacing w:before="0" w:line="240" w:lineRule="auto"/>
            </w:pPr>
            <w:r w:rsidRPr="00BC4421">
              <w:t>Rodiklių svarbos lygį.</w:t>
            </w:r>
          </w:p>
        </w:tc>
      </w:tr>
      <w:tr w:rsidR="001273DF" w:rsidRPr="00BC4421" w14:paraId="3A1AC950" w14:textId="77777777">
        <w:trPr>
          <w:trHeight w:val="20"/>
        </w:trPr>
        <w:tc>
          <w:tcPr>
            <w:tcW w:w="442" w:type="pct"/>
          </w:tcPr>
          <w:p w14:paraId="7710D07C" w14:textId="77777777" w:rsidR="001273DF" w:rsidRPr="00BC4421" w:rsidRDefault="001273DF">
            <w:pPr>
              <w:pStyle w:val="Sraopastraipa"/>
              <w:numPr>
                <w:ilvl w:val="0"/>
                <w:numId w:val="9"/>
              </w:numPr>
              <w:spacing w:before="0"/>
              <w:ind w:left="317"/>
              <w:rPr>
                <w:szCs w:val="20"/>
              </w:rPr>
            </w:pPr>
          </w:p>
        </w:tc>
        <w:tc>
          <w:tcPr>
            <w:tcW w:w="4558" w:type="pct"/>
          </w:tcPr>
          <w:p w14:paraId="5B1B1C55" w14:textId="5057125E" w:rsidR="001273DF" w:rsidRPr="00BC4421" w:rsidRDefault="001273DF" w:rsidP="00F76B67">
            <w:pPr>
              <w:spacing w:before="0" w:line="240" w:lineRule="auto"/>
            </w:pPr>
            <w:r w:rsidRPr="00BC4421">
              <w:t>Sistema turi turėti galimybę automatiškai rinkti ir kaupti duomenis, reikalingus rodiklių skaičiavimui, iš įvairių šaltinių (pvz., sistemos duomenų bazės, išorinių sistemų, naudotojų įvedimo).</w:t>
            </w:r>
          </w:p>
        </w:tc>
      </w:tr>
      <w:tr w:rsidR="000023F3" w:rsidRPr="00BC4421" w14:paraId="1485CA00" w14:textId="77777777">
        <w:trPr>
          <w:trHeight w:val="20"/>
        </w:trPr>
        <w:tc>
          <w:tcPr>
            <w:tcW w:w="442" w:type="pct"/>
          </w:tcPr>
          <w:p w14:paraId="0E18AFDA" w14:textId="77777777" w:rsidR="000023F3" w:rsidRPr="00BC4421" w:rsidRDefault="000023F3">
            <w:pPr>
              <w:pStyle w:val="Sraopastraipa"/>
              <w:numPr>
                <w:ilvl w:val="0"/>
                <w:numId w:val="9"/>
              </w:numPr>
              <w:spacing w:before="0"/>
              <w:ind w:left="317"/>
              <w:rPr>
                <w:szCs w:val="20"/>
              </w:rPr>
            </w:pPr>
          </w:p>
        </w:tc>
        <w:tc>
          <w:tcPr>
            <w:tcW w:w="4558" w:type="pct"/>
          </w:tcPr>
          <w:p w14:paraId="641F0167" w14:textId="6E4D4494" w:rsidR="000023F3" w:rsidRPr="00BC4421" w:rsidRDefault="000023F3" w:rsidP="00C471F4">
            <w:pPr>
              <w:spacing w:before="0" w:line="240" w:lineRule="auto"/>
              <w:rPr>
                <w:sz w:val="24"/>
              </w:rPr>
            </w:pPr>
            <w:r w:rsidRPr="00BC4421">
              <w:t>Sistemoje turi būti numatyta galimybė kaupti istorinius rodiklių duomenis ir analizuoti jų pokyčius per pasirinktus laikotarpius.</w:t>
            </w:r>
          </w:p>
        </w:tc>
      </w:tr>
      <w:tr w:rsidR="000023F3" w:rsidRPr="00BC4421" w14:paraId="5EDC423F" w14:textId="77777777">
        <w:trPr>
          <w:trHeight w:val="20"/>
        </w:trPr>
        <w:tc>
          <w:tcPr>
            <w:tcW w:w="442" w:type="pct"/>
          </w:tcPr>
          <w:p w14:paraId="28FC9EC7" w14:textId="77777777" w:rsidR="000023F3" w:rsidRPr="00BC4421" w:rsidRDefault="000023F3">
            <w:pPr>
              <w:pStyle w:val="Sraopastraipa"/>
              <w:numPr>
                <w:ilvl w:val="0"/>
                <w:numId w:val="9"/>
              </w:numPr>
              <w:spacing w:before="0"/>
              <w:ind w:left="317"/>
              <w:rPr>
                <w:szCs w:val="20"/>
              </w:rPr>
            </w:pPr>
          </w:p>
        </w:tc>
        <w:tc>
          <w:tcPr>
            <w:tcW w:w="4558" w:type="pct"/>
          </w:tcPr>
          <w:p w14:paraId="7E6409E3" w14:textId="04B12BDD" w:rsidR="000023F3" w:rsidRPr="00BC4421" w:rsidRDefault="002648F2" w:rsidP="00C471F4">
            <w:pPr>
              <w:spacing w:before="0" w:line="240" w:lineRule="auto"/>
              <w:rPr>
                <w:sz w:val="24"/>
              </w:rPr>
            </w:pPr>
            <w:r w:rsidRPr="00BC4421">
              <w:t>Sistemoje turi būti galimybė naudotojams (turintiems a</w:t>
            </w:r>
            <w:r w:rsidR="00311773" w:rsidRPr="00BC4421">
              <w:t>titinkamas teises</w:t>
            </w:r>
            <w:r w:rsidRPr="00BC4421">
              <w:t>) peržiūrėti realaus laiko rodiklių būklę ir gauti automatinius pranešimus apie nukrypimus nuo nustatytų normų.</w:t>
            </w:r>
          </w:p>
        </w:tc>
      </w:tr>
      <w:tr w:rsidR="000023F3" w:rsidRPr="00BC4421" w14:paraId="7D3A213B" w14:textId="77777777">
        <w:trPr>
          <w:trHeight w:val="20"/>
        </w:trPr>
        <w:tc>
          <w:tcPr>
            <w:tcW w:w="442" w:type="pct"/>
          </w:tcPr>
          <w:p w14:paraId="282E39DD" w14:textId="77777777" w:rsidR="000023F3" w:rsidRPr="00BC4421" w:rsidRDefault="000023F3">
            <w:pPr>
              <w:pStyle w:val="Sraopastraipa"/>
              <w:numPr>
                <w:ilvl w:val="0"/>
                <w:numId w:val="9"/>
              </w:numPr>
              <w:spacing w:before="0"/>
              <w:ind w:left="317"/>
              <w:rPr>
                <w:szCs w:val="20"/>
              </w:rPr>
            </w:pPr>
          </w:p>
        </w:tc>
        <w:tc>
          <w:tcPr>
            <w:tcW w:w="4558" w:type="pct"/>
          </w:tcPr>
          <w:p w14:paraId="106E9440" w14:textId="46EC6008" w:rsidR="000023F3" w:rsidRPr="00BC4421" w:rsidRDefault="00311773" w:rsidP="00C471F4">
            <w:pPr>
              <w:spacing w:before="0" w:line="240" w:lineRule="auto"/>
              <w:rPr>
                <w:sz w:val="24"/>
              </w:rPr>
            </w:pPr>
            <w:r w:rsidRPr="00BC4421">
              <w:t>Sistemoje turi būti galimybė automatizuotai generuoti rodiklių ataskaitas pagal nustatytą periodiškumą (pvz., kas savaitę, kas mėnesį, kas ketvirtį).</w:t>
            </w:r>
          </w:p>
        </w:tc>
      </w:tr>
      <w:tr w:rsidR="000023F3" w:rsidRPr="00BC4421" w14:paraId="689A2B74" w14:textId="77777777">
        <w:trPr>
          <w:trHeight w:val="20"/>
        </w:trPr>
        <w:tc>
          <w:tcPr>
            <w:tcW w:w="442" w:type="pct"/>
          </w:tcPr>
          <w:p w14:paraId="2773CEDB" w14:textId="77777777" w:rsidR="000023F3" w:rsidRPr="00BC4421" w:rsidRDefault="000023F3">
            <w:pPr>
              <w:pStyle w:val="Sraopastraipa"/>
              <w:numPr>
                <w:ilvl w:val="0"/>
                <w:numId w:val="9"/>
              </w:numPr>
              <w:spacing w:before="0"/>
              <w:ind w:left="317"/>
              <w:rPr>
                <w:szCs w:val="20"/>
              </w:rPr>
            </w:pPr>
          </w:p>
        </w:tc>
        <w:tc>
          <w:tcPr>
            <w:tcW w:w="4558" w:type="pct"/>
          </w:tcPr>
          <w:p w14:paraId="20D3636E" w14:textId="709565D4" w:rsidR="000023F3" w:rsidRPr="00BC4421" w:rsidRDefault="00A400C6" w:rsidP="00C471F4">
            <w:pPr>
              <w:spacing w:before="0" w:line="240" w:lineRule="auto"/>
              <w:rPr>
                <w:sz w:val="24"/>
              </w:rPr>
            </w:pPr>
            <w:r w:rsidRPr="00BC4421">
              <w:t>Sistemoje turi būti matuojamas vidutinis laikas nuo naudotojo veiksmo iki sistemos sprendimo (pvz., prašymo nagrinėjimo laikas, registracijos patvirtinimo laikas).</w:t>
            </w:r>
          </w:p>
        </w:tc>
      </w:tr>
      <w:tr w:rsidR="00A400C6" w:rsidRPr="00BC4421" w14:paraId="2DE6D484" w14:textId="77777777">
        <w:trPr>
          <w:trHeight w:val="20"/>
        </w:trPr>
        <w:tc>
          <w:tcPr>
            <w:tcW w:w="442" w:type="pct"/>
          </w:tcPr>
          <w:p w14:paraId="5C48A6C3" w14:textId="77777777" w:rsidR="00A400C6" w:rsidRPr="00BC4421" w:rsidRDefault="00A400C6">
            <w:pPr>
              <w:pStyle w:val="Sraopastraipa"/>
              <w:numPr>
                <w:ilvl w:val="0"/>
                <w:numId w:val="9"/>
              </w:numPr>
              <w:spacing w:before="0"/>
              <w:ind w:left="317"/>
              <w:rPr>
                <w:szCs w:val="20"/>
              </w:rPr>
            </w:pPr>
          </w:p>
        </w:tc>
        <w:tc>
          <w:tcPr>
            <w:tcW w:w="4558" w:type="pct"/>
          </w:tcPr>
          <w:p w14:paraId="6A327CB3" w14:textId="639861DC" w:rsidR="00A400C6" w:rsidRPr="00BC4421" w:rsidRDefault="00DE29F5" w:rsidP="00C471F4">
            <w:pPr>
              <w:spacing w:before="0" w:line="240" w:lineRule="auto"/>
            </w:pPr>
            <w:r w:rsidRPr="00BC4421">
              <w:t>Sistema turi turėti galimybę vizualizuoti rodiklių vertes naudojant grafikus, diagramas ir kitus vizualinius įrankius.</w:t>
            </w:r>
          </w:p>
        </w:tc>
      </w:tr>
      <w:tr w:rsidR="00A400C6" w:rsidRPr="00BC4421" w14:paraId="55D75EA2" w14:textId="77777777">
        <w:trPr>
          <w:trHeight w:val="20"/>
        </w:trPr>
        <w:tc>
          <w:tcPr>
            <w:tcW w:w="442" w:type="pct"/>
          </w:tcPr>
          <w:p w14:paraId="03BBC090" w14:textId="77777777" w:rsidR="00A400C6" w:rsidRPr="00BC4421" w:rsidRDefault="00A400C6">
            <w:pPr>
              <w:pStyle w:val="Sraopastraipa"/>
              <w:numPr>
                <w:ilvl w:val="0"/>
                <w:numId w:val="9"/>
              </w:numPr>
              <w:spacing w:before="0"/>
              <w:ind w:left="317"/>
              <w:rPr>
                <w:szCs w:val="20"/>
              </w:rPr>
            </w:pPr>
          </w:p>
        </w:tc>
        <w:tc>
          <w:tcPr>
            <w:tcW w:w="4558" w:type="pct"/>
          </w:tcPr>
          <w:p w14:paraId="54D6F73A" w14:textId="15C256C3" w:rsidR="00A400C6" w:rsidRPr="00BC4421" w:rsidRDefault="00BD297F" w:rsidP="00C471F4">
            <w:pPr>
              <w:spacing w:before="0" w:line="240" w:lineRule="auto"/>
            </w:pPr>
            <w:r w:rsidRPr="00BC4421">
              <w:t>Sistema turi turėti galimybę nustatyti prieigos teises prie rodiklių duomenų ir ataskaitų.</w:t>
            </w:r>
          </w:p>
        </w:tc>
      </w:tr>
      <w:tr w:rsidR="00A400C6" w:rsidRPr="00BC4421" w14:paraId="70089E89" w14:textId="77777777">
        <w:trPr>
          <w:trHeight w:val="20"/>
        </w:trPr>
        <w:tc>
          <w:tcPr>
            <w:tcW w:w="442" w:type="pct"/>
          </w:tcPr>
          <w:p w14:paraId="36B6E765" w14:textId="77777777" w:rsidR="00A400C6" w:rsidRPr="00BC4421" w:rsidRDefault="00A400C6">
            <w:pPr>
              <w:pStyle w:val="Sraopastraipa"/>
              <w:numPr>
                <w:ilvl w:val="0"/>
                <w:numId w:val="9"/>
              </w:numPr>
              <w:spacing w:before="0"/>
              <w:ind w:left="317"/>
              <w:rPr>
                <w:szCs w:val="20"/>
              </w:rPr>
            </w:pPr>
          </w:p>
        </w:tc>
        <w:tc>
          <w:tcPr>
            <w:tcW w:w="4558" w:type="pct"/>
          </w:tcPr>
          <w:p w14:paraId="643C0E43" w14:textId="77777777" w:rsidR="001B73AA" w:rsidRPr="00BC4421" w:rsidRDefault="001B73AA" w:rsidP="001B73AA">
            <w:pPr>
              <w:spacing w:before="0" w:line="240" w:lineRule="auto"/>
            </w:pPr>
            <w:r w:rsidRPr="00BC4421">
              <w:t>sistema turėtų turėti galimybę stebėti ir valdyti šiuos rodiklius:</w:t>
            </w:r>
          </w:p>
          <w:p w14:paraId="54745FFA" w14:textId="77777777" w:rsidR="001B73AA" w:rsidRPr="00BC4421" w:rsidRDefault="001B73AA" w:rsidP="00461EE1">
            <w:pPr>
              <w:pStyle w:val="Sraopastraipa"/>
              <w:numPr>
                <w:ilvl w:val="0"/>
                <w:numId w:val="297"/>
              </w:numPr>
              <w:spacing w:before="0" w:line="240" w:lineRule="auto"/>
            </w:pPr>
            <w:r w:rsidRPr="00BC4421">
              <w:t>Paslaugų teikimo kokybė:</w:t>
            </w:r>
          </w:p>
          <w:p w14:paraId="0F92D3F6" w14:textId="77777777" w:rsidR="001B73AA" w:rsidRPr="00BC4421" w:rsidRDefault="001B73AA" w:rsidP="00461EE1">
            <w:pPr>
              <w:pStyle w:val="Sraopastraipa"/>
              <w:numPr>
                <w:ilvl w:val="1"/>
                <w:numId w:val="297"/>
              </w:numPr>
              <w:spacing w:before="0" w:line="240" w:lineRule="auto"/>
            </w:pPr>
            <w:r w:rsidRPr="00BC4421">
              <w:t>Paslaugų gavėjų pasitenkinimo lygis.</w:t>
            </w:r>
          </w:p>
          <w:p w14:paraId="0EDA4B8D" w14:textId="77777777" w:rsidR="001B73AA" w:rsidRPr="00BC4421" w:rsidRDefault="001B73AA" w:rsidP="00461EE1">
            <w:pPr>
              <w:pStyle w:val="Sraopastraipa"/>
              <w:numPr>
                <w:ilvl w:val="1"/>
                <w:numId w:val="297"/>
              </w:numPr>
              <w:spacing w:before="0" w:line="240" w:lineRule="auto"/>
            </w:pPr>
            <w:r w:rsidRPr="00BC4421">
              <w:t>Skundų ir atsiliepimų skaičius.</w:t>
            </w:r>
          </w:p>
          <w:p w14:paraId="67912920" w14:textId="77777777" w:rsidR="001B73AA" w:rsidRPr="00BC4421" w:rsidRDefault="001B73AA" w:rsidP="00461EE1">
            <w:pPr>
              <w:pStyle w:val="Sraopastraipa"/>
              <w:numPr>
                <w:ilvl w:val="1"/>
                <w:numId w:val="297"/>
              </w:numPr>
              <w:spacing w:before="0" w:line="240" w:lineRule="auto"/>
            </w:pPr>
            <w:r w:rsidRPr="00BC4421">
              <w:t>Paslaugų teikimo terminų laikymasis.</w:t>
            </w:r>
          </w:p>
          <w:p w14:paraId="46E3A6B6" w14:textId="77777777" w:rsidR="001B73AA" w:rsidRPr="00BC4421" w:rsidRDefault="001B73AA" w:rsidP="00461EE1">
            <w:pPr>
              <w:pStyle w:val="Sraopastraipa"/>
              <w:numPr>
                <w:ilvl w:val="1"/>
                <w:numId w:val="297"/>
              </w:numPr>
              <w:spacing w:before="0" w:line="240" w:lineRule="auto"/>
            </w:pPr>
            <w:r w:rsidRPr="00BC4421">
              <w:t>Paslaugų atitikimas standartams ir reikalavimams.</w:t>
            </w:r>
          </w:p>
          <w:p w14:paraId="267F7826" w14:textId="77777777" w:rsidR="001B73AA" w:rsidRPr="00BC4421" w:rsidRDefault="001B73AA" w:rsidP="00461EE1">
            <w:pPr>
              <w:pStyle w:val="Sraopastraipa"/>
              <w:numPr>
                <w:ilvl w:val="0"/>
                <w:numId w:val="297"/>
              </w:numPr>
              <w:spacing w:before="0" w:line="240" w:lineRule="auto"/>
            </w:pPr>
            <w:r w:rsidRPr="00BC4421">
              <w:t>Procesų efektyvumas:</w:t>
            </w:r>
          </w:p>
          <w:p w14:paraId="03311017" w14:textId="77777777" w:rsidR="001B73AA" w:rsidRPr="00BC4421" w:rsidRDefault="001B73AA" w:rsidP="00461EE1">
            <w:pPr>
              <w:pStyle w:val="Sraopastraipa"/>
              <w:numPr>
                <w:ilvl w:val="1"/>
                <w:numId w:val="297"/>
              </w:numPr>
              <w:spacing w:before="0" w:line="240" w:lineRule="auto"/>
            </w:pPr>
            <w:r w:rsidRPr="00BC4421">
              <w:t>Procesų trukmė ir ciklo laikas.</w:t>
            </w:r>
          </w:p>
          <w:p w14:paraId="0C43045F" w14:textId="77777777" w:rsidR="001B73AA" w:rsidRPr="00BC4421" w:rsidRDefault="001B73AA" w:rsidP="00461EE1">
            <w:pPr>
              <w:pStyle w:val="Sraopastraipa"/>
              <w:numPr>
                <w:ilvl w:val="1"/>
                <w:numId w:val="297"/>
              </w:numPr>
              <w:spacing w:before="0" w:line="240" w:lineRule="auto"/>
            </w:pPr>
            <w:r w:rsidRPr="00BC4421">
              <w:t>Išteklių panaudojimas.</w:t>
            </w:r>
          </w:p>
          <w:p w14:paraId="020B64F8" w14:textId="77777777" w:rsidR="001B73AA" w:rsidRPr="00BC4421" w:rsidRDefault="001B73AA" w:rsidP="00461EE1">
            <w:pPr>
              <w:pStyle w:val="Sraopastraipa"/>
              <w:numPr>
                <w:ilvl w:val="1"/>
                <w:numId w:val="297"/>
              </w:numPr>
              <w:spacing w:before="0" w:line="240" w:lineRule="auto"/>
            </w:pPr>
            <w:r w:rsidRPr="00BC4421">
              <w:t>Klaidų ir pakartojimų skaičius.</w:t>
            </w:r>
          </w:p>
          <w:p w14:paraId="0A2D27E6" w14:textId="77777777" w:rsidR="001B73AA" w:rsidRPr="00BC4421" w:rsidRDefault="001B73AA" w:rsidP="00461EE1">
            <w:pPr>
              <w:pStyle w:val="Sraopastraipa"/>
              <w:numPr>
                <w:ilvl w:val="1"/>
                <w:numId w:val="297"/>
              </w:numPr>
              <w:spacing w:before="0" w:line="240" w:lineRule="auto"/>
            </w:pPr>
            <w:r w:rsidRPr="00BC4421">
              <w:t>Procesų automatizavimo lygis.</w:t>
            </w:r>
          </w:p>
          <w:p w14:paraId="0160546B" w14:textId="77777777" w:rsidR="001B73AA" w:rsidRPr="00BC4421" w:rsidRDefault="001B73AA" w:rsidP="00461EE1">
            <w:pPr>
              <w:pStyle w:val="Sraopastraipa"/>
              <w:numPr>
                <w:ilvl w:val="0"/>
                <w:numId w:val="297"/>
              </w:numPr>
              <w:spacing w:before="0" w:line="240" w:lineRule="auto"/>
            </w:pPr>
            <w:r w:rsidRPr="00BC4421">
              <w:t>Finansiniai rodikliai:</w:t>
            </w:r>
          </w:p>
          <w:p w14:paraId="6793305E" w14:textId="77777777" w:rsidR="001B73AA" w:rsidRPr="00BC4421" w:rsidRDefault="001B73AA" w:rsidP="00461EE1">
            <w:pPr>
              <w:pStyle w:val="Sraopastraipa"/>
              <w:numPr>
                <w:ilvl w:val="1"/>
                <w:numId w:val="297"/>
              </w:numPr>
              <w:spacing w:before="0" w:line="240" w:lineRule="auto"/>
            </w:pPr>
            <w:r w:rsidRPr="00BC4421">
              <w:t>Biudžeto vykdymas.</w:t>
            </w:r>
          </w:p>
          <w:p w14:paraId="14B36B96" w14:textId="77777777" w:rsidR="001B73AA" w:rsidRPr="00BC4421" w:rsidRDefault="001B73AA" w:rsidP="00461EE1">
            <w:pPr>
              <w:pStyle w:val="Sraopastraipa"/>
              <w:numPr>
                <w:ilvl w:val="1"/>
                <w:numId w:val="297"/>
              </w:numPr>
              <w:spacing w:before="0" w:line="240" w:lineRule="auto"/>
            </w:pPr>
            <w:r w:rsidRPr="00BC4421">
              <w:t>Išlaidų efektyvumas.</w:t>
            </w:r>
          </w:p>
          <w:p w14:paraId="42331E0D" w14:textId="77777777" w:rsidR="001B73AA" w:rsidRPr="00BC4421" w:rsidRDefault="001B73AA" w:rsidP="00461EE1">
            <w:pPr>
              <w:pStyle w:val="Sraopastraipa"/>
              <w:numPr>
                <w:ilvl w:val="1"/>
                <w:numId w:val="297"/>
              </w:numPr>
              <w:spacing w:before="0" w:line="240" w:lineRule="auto"/>
            </w:pPr>
            <w:r w:rsidRPr="00BC4421">
              <w:t>Investicijų grąža.</w:t>
            </w:r>
          </w:p>
          <w:p w14:paraId="3E14BA48" w14:textId="77777777" w:rsidR="001B73AA" w:rsidRPr="00BC4421" w:rsidRDefault="001B73AA" w:rsidP="00461EE1">
            <w:pPr>
              <w:pStyle w:val="Sraopastraipa"/>
              <w:numPr>
                <w:ilvl w:val="0"/>
                <w:numId w:val="297"/>
              </w:numPr>
              <w:spacing w:before="0" w:line="240" w:lineRule="auto"/>
            </w:pPr>
            <w:r w:rsidRPr="00BC4421">
              <w:t>Žmogiškųjų išteklių rodikliai:</w:t>
            </w:r>
          </w:p>
          <w:p w14:paraId="3C3B22AA" w14:textId="77777777" w:rsidR="001B73AA" w:rsidRPr="00BC4421" w:rsidRDefault="001B73AA" w:rsidP="00461EE1">
            <w:pPr>
              <w:pStyle w:val="Sraopastraipa"/>
              <w:numPr>
                <w:ilvl w:val="1"/>
                <w:numId w:val="297"/>
              </w:numPr>
              <w:spacing w:before="0" w:line="240" w:lineRule="auto"/>
            </w:pPr>
            <w:r w:rsidRPr="00BC4421">
              <w:t>Darbuotojų pasitenkinimas ir motyvacija.</w:t>
            </w:r>
          </w:p>
          <w:p w14:paraId="43ADAAAD" w14:textId="77777777" w:rsidR="001B73AA" w:rsidRPr="00BC4421" w:rsidRDefault="001B73AA" w:rsidP="00461EE1">
            <w:pPr>
              <w:pStyle w:val="Sraopastraipa"/>
              <w:numPr>
                <w:ilvl w:val="1"/>
                <w:numId w:val="297"/>
              </w:numPr>
              <w:spacing w:before="0" w:line="240" w:lineRule="auto"/>
            </w:pPr>
            <w:r w:rsidRPr="00BC4421">
              <w:t>Darbuotojų kompetencija ir kvalifikacija.</w:t>
            </w:r>
          </w:p>
          <w:p w14:paraId="78797D4B" w14:textId="77777777" w:rsidR="001B73AA" w:rsidRPr="00BC4421" w:rsidRDefault="001B73AA" w:rsidP="00461EE1">
            <w:pPr>
              <w:pStyle w:val="Sraopastraipa"/>
              <w:numPr>
                <w:ilvl w:val="1"/>
                <w:numId w:val="297"/>
              </w:numPr>
              <w:spacing w:before="0" w:line="240" w:lineRule="auto"/>
            </w:pPr>
            <w:r w:rsidRPr="00BC4421">
              <w:t>Darbuotojų produktyvumas ir efektyvumas.</w:t>
            </w:r>
          </w:p>
          <w:p w14:paraId="67C8AD44" w14:textId="77777777" w:rsidR="001B73AA" w:rsidRPr="00BC4421" w:rsidRDefault="001B73AA" w:rsidP="00461EE1">
            <w:pPr>
              <w:pStyle w:val="Sraopastraipa"/>
              <w:numPr>
                <w:ilvl w:val="1"/>
                <w:numId w:val="297"/>
              </w:numPr>
              <w:spacing w:before="0" w:line="240" w:lineRule="auto"/>
            </w:pPr>
            <w:r w:rsidRPr="00BC4421">
              <w:t>Darbuotojų kaita.</w:t>
            </w:r>
          </w:p>
          <w:p w14:paraId="18ABEFD5" w14:textId="77777777" w:rsidR="001B73AA" w:rsidRPr="00BC4421" w:rsidRDefault="001B73AA" w:rsidP="00461EE1">
            <w:pPr>
              <w:pStyle w:val="Sraopastraipa"/>
              <w:numPr>
                <w:ilvl w:val="0"/>
                <w:numId w:val="297"/>
              </w:numPr>
              <w:spacing w:before="0" w:line="240" w:lineRule="auto"/>
            </w:pPr>
            <w:r w:rsidRPr="00BC4421">
              <w:t>Techniniai rodikliai:</w:t>
            </w:r>
          </w:p>
          <w:p w14:paraId="171C87F6" w14:textId="77777777" w:rsidR="001B73AA" w:rsidRPr="00BC4421" w:rsidRDefault="001B73AA" w:rsidP="00461EE1">
            <w:pPr>
              <w:pStyle w:val="Sraopastraipa"/>
              <w:numPr>
                <w:ilvl w:val="1"/>
                <w:numId w:val="297"/>
              </w:numPr>
              <w:spacing w:before="0" w:line="240" w:lineRule="auto"/>
            </w:pPr>
            <w:r w:rsidRPr="00BC4421">
              <w:t>Sistemos prieinamumas ir patikimumas.</w:t>
            </w:r>
          </w:p>
          <w:p w14:paraId="3C98AA14" w14:textId="77777777" w:rsidR="001B73AA" w:rsidRPr="00BC4421" w:rsidRDefault="001B73AA" w:rsidP="00461EE1">
            <w:pPr>
              <w:pStyle w:val="Sraopastraipa"/>
              <w:numPr>
                <w:ilvl w:val="1"/>
                <w:numId w:val="297"/>
              </w:numPr>
              <w:spacing w:before="0" w:line="240" w:lineRule="auto"/>
            </w:pPr>
            <w:r w:rsidRPr="00BC4421">
              <w:t>Sistemos našumas ir greitis.</w:t>
            </w:r>
          </w:p>
          <w:p w14:paraId="47C1A692" w14:textId="77777777" w:rsidR="001B73AA" w:rsidRPr="00BC4421" w:rsidRDefault="001B73AA" w:rsidP="00461EE1">
            <w:pPr>
              <w:pStyle w:val="Sraopastraipa"/>
              <w:numPr>
                <w:ilvl w:val="1"/>
                <w:numId w:val="297"/>
              </w:numPr>
              <w:spacing w:before="0" w:line="240" w:lineRule="auto"/>
            </w:pPr>
            <w:r w:rsidRPr="00BC4421">
              <w:t>Sistemos saugumas ir apsauga.</w:t>
            </w:r>
          </w:p>
          <w:p w14:paraId="6C01FCDA" w14:textId="77777777" w:rsidR="00A400C6" w:rsidRPr="00BC4421" w:rsidRDefault="001B73AA" w:rsidP="00B21787">
            <w:pPr>
              <w:pStyle w:val="Sraopastraipa"/>
              <w:numPr>
                <w:ilvl w:val="1"/>
                <w:numId w:val="297"/>
              </w:numPr>
              <w:spacing w:before="0" w:line="240" w:lineRule="auto"/>
            </w:pPr>
            <w:r w:rsidRPr="00BC4421">
              <w:t>Sistemos atitikimas techniniams reikalavimams.</w:t>
            </w:r>
          </w:p>
          <w:p w14:paraId="21D7D4BA" w14:textId="7477560E" w:rsidR="00F55F94" w:rsidRPr="00BC4421" w:rsidRDefault="00F55F94" w:rsidP="00F55F94">
            <w:pPr>
              <w:spacing w:before="0" w:line="240" w:lineRule="auto"/>
            </w:pPr>
            <w:r w:rsidRPr="00BC4421">
              <w:t>Tikslus sąrašas pateikiamas Priede Nr. 4.</w:t>
            </w:r>
          </w:p>
        </w:tc>
      </w:tr>
      <w:tr w:rsidR="00A400C6" w:rsidRPr="00BC4421" w14:paraId="458E93A4" w14:textId="77777777">
        <w:trPr>
          <w:trHeight w:val="20"/>
        </w:trPr>
        <w:tc>
          <w:tcPr>
            <w:tcW w:w="442" w:type="pct"/>
          </w:tcPr>
          <w:p w14:paraId="2A1F6D68" w14:textId="77777777" w:rsidR="00A400C6" w:rsidRPr="00BC4421" w:rsidRDefault="00A400C6">
            <w:pPr>
              <w:pStyle w:val="Sraopastraipa"/>
              <w:numPr>
                <w:ilvl w:val="0"/>
                <w:numId w:val="9"/>
              </w:numPr>
              <w:spacing w:before="0"/>
              <w:ind w:left="317"/>
              <w:rPr>
                <w:szCs w:val="20"/>
              </w:rPr>
            </w:pPr>
          </w:p>
        </w:tc>
        <w:tc>
          <w:tcPr>
            <w:tcW w:w="4558" w:type="pct"/>
          </w:tcPr>
          <w:p w14:paraId="12B50507" w14:textId="77777777" w:rsidR="00A400C6" w:rsidRPr="00BC4421" w:rsidRDefault="00A400C6" w:rsidP="00C471F4">
            <w:pPr>
              <w:spacing w:before="0" w:line="240" w:lineRule="auto"/>
            </w:pPr>
          </w:p>
        </w:tc>
      </w:tr>
    </w:tbl>
    <w:p w14:paraId="600624C6" w14:textId="77777777" w:rsidR="000363D7" w:rsidRPr="00BC4421" w:rsidRDefault="000363D7" w:rsidP="000363D7"/>
    <w:p w14:paraId="24004BE2" w14:textId="77777777" w:rsidR="00AD74EC" w:rsidRPr="00BC4421" w:rsidRDefault="00AD74EC" w:rsidP="00AD74EC">
      <w:pPr>
        <w:pStyle w:val="Antrat4"/>
        <w:rPr>
          <w:rFonts w:hint="eastAsia"/>
        </w:rPr>
      </w:pPr>
      <w:r w:rsidRPr="00BC4421">
        <w:t>Reikalavimai atsiskaitymų moduliui</w:t>
      </w:r>
    </w:p>
    <w:tbl>
      <w:tblPr>
        <w:tblStyle w:val="CivittaTable2Purple"/>
        <w:tblW w:w="5000" w:type="pct"/>
        <w:tblLook w:val="0620" w:firstRow="1" w:lastRow="0" w:firstColumn="0" w:lastColumn="0" w:noHBand="1" w:noVBand="1"/>
      </w:tblPr>
      <w:tblGrid>
        <w:gridCol w:w="907"/>
        <w:gridCol w:w="9355"/>
      </w:tblGrid>
      <w:tr w:rsidR="00AD74EC" w:rsidRPr="00BC4421" w14:paraId="551CCCD7"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A6BEC27" w14:textId="77777777" w:rsidR="00AD74EC" w:rsidRPr="00BC4421" w:rsidRDefault="00AD74EC">
            <w:pPr>
              <w:spacing w:before="0"/>
              <w:rPr>
                <w:szCs w:val="18"/>
              </w:rPr>
            </w:pPr>
            <w:r w:rsidRPr="00BC4421">
              <w:rPr>
                <w:szCs w:val="18"/>
              </w:rPr>
              <w:t>Nr.</w:t>
            </w:r>
          </w:p>
        </w:tc>
        <w:tc>
          <w:tcPr>
            <w:tcW w:w="4558" w:type="pct"/>
            <w:hideMark/>
          </w:tcPr>
          <w:p w14:paraId="594F5FD8" w14:textId="77777777" w:rsidR="00AD74EC" w:rsidRPr="00BC4421" w:rsidRDefault="00AD74EC">
            <w:pPr>
              <w:spacing w:before="0"/>
              <w:rPr>
                <w:szCs w:val="18"/>
              </w:rPr>
            </w:pPr>
            <w:r w:rsidRPr="00BC4421">
              <w:rPr>
                <w:szCs w:val="18"/>
              </w:rPr>
              <w:t>Reikalavimas</w:t>
            </w:r>
          </w:p>
        </w:tc>
      </w:tr>
      <w:tr w:rsidR="00AD74EC" w:rsidRPr="00BC4421" w14:paraId="07208934" w14:textId="77777777">
        <w:trPr>
          <w:trHeight w:val="20"/>
        </w:trPr>
        <w:tc>
          <w:tcPr>
            <w:tcW w:w="442" w:type="pct"/>
            <w:hideMark/>
          </w:tcPr>
          <w:p w14:paraId="348ADFB1" w14:textId="77777777" w:rsidR="00AD74EC" w:rsidRPr="00BC4421" w:rsidRDefault="00AD74EC">
            <w:pPr>
              <w:pStyle w:val="Sraopastraipa"/>
              <w:numPr>
                <w:ilvl w:val="0"/>
                <w:numId w:val="9"/>
              </w:numPr>
              <w:spacing w:before="0"/>
              <w:ind w:left="317"/>
              <w:rPr>
                <w:szCs w:val="18"/>
              </w:rPr>
            </w:pPr>
          </w:p>
        </w:tc>
        <w:tc>
          <w:tcPr>
            <w:tcW w:w="4558" w:type="pct"/>
          </w:tcPr>
          <w:p w14:paraId="4EB448FD" w14:textId="2E62BE94" w:rsidR="00AD74EC" w:rsidRPr="00BC4421" w:rsidRDefault="00AD74EC">
            <w:pPr>
              <w:pStyle w:val="Sraassuenkleliais"/>
              <w:numPr>
                <w:ilvl w:val="0"/>
                <w:numId w:val="0"/>
              </w:numPr>
              <w:spacing w:before="0" w:after="0"/>
              <w:ind w:left="360" w:hanging="360"/>
              <w:rPr>
                <w:szCs w:val="18"/>
              </w:rPr>
            </w:pPr>
            <w:r w:rsidRPr="00BC4421">
              <w:rPr>
                <w:szCs w:val="18"/>
              </w:rPr>
              <w:t>Sistemoje turi būti galimybė:</w:t>
            </w:r>
          </w:p>
          <w:p w14:paraId="7560FAE2" w14:textId="77777777" w:rsidR="00AD74EC" w:rsidRPr="00BC4421" w:rsidRDefault="00AD74EC">
            <w:pPr>
              <w:pStyle w:val="Sraassuenkleliais"/>
              <w:numPr>
                <w:ilvl w:val="0"/>
                <w:numId w:val="157"/>
              </w:numPr>
              <w:spacing w:before="0" w:after="0"/>
              <w:jc w:val="left"/>
              <w:rPr>
                <w:szCs w:val="18"/>
              </w:rPr>
            </w:pPr>
            <w:r w:rsidRPr="00BC4421">
              <w:rPr>
                <w:szCs w:val="18"/>
              </w:rPr>
              <w:t>Generuoti mokėjimo sąskaitas, kuriose automatiškai nurodoma mokėtina suma už paslaugas;</w:t>
            </w:r>
          </w:p>
          <w:p w14:paraId="24859C4D" w14:textId="77777777" w:rsidR="00AD74EC" w:rsidRPr="00BC4421" w:rsidRDefault="00AD74EC">
            <w:pPr>
              <w:pStyle w:val="Sraassuenkleliais"/>
              <w:numPr>
                <w:ilvl w:val="0"/>
                <w:numId w:val="157"/>
              </w:numPr>
              <w:spacing w:before="0" w:after="0"/>
              <w:jc w:val="left"/>
              <w:rPr>
                <w:szCs w:val="18"/>
              </w:rPr>
            </w:pPr>
            <w:r w:rsidRPr="00BC4421">
              <w:rPr>
                <w:szCs w:val="18"/>
              </w:rPr>
              <w:t>Siųsti sąskaitas el. paštu arba pateikti jas tėvų paskyrose;</w:t>
            </w:r>
          </w:p>
          <w:p w14:paraId="34C9F48A" w14:textId="77777777" w:rsidR="00AD74EC" w:rsidRPr="00BC4421" w:rsidRDefault="00AD74EC">
            <w:pPr>
              <w:pStyle w:val="Sraassuenkleliais"/>
              <w:numPr>
                <w:ilvl w:val="0"/>
                <w:numId w:val="157"/>
              </w:numPr>
              <w:spacing w:before="0" w:after="0"/>
              <w:jc w:val="left"/>
              <w:rPr>
                <w:szCs w:val="18"/>
              </w:rPr>
            </w:pPr>
            <w:r w:rsidRPr="00BC4421">
              <w:rPr>
                <w:szCs w:val="18"/>
              </w:rPr>
              <w:t xml:space="preserve">Atšaukti mokėjimą, taikyti grąžinimus </w:t>
            </w:r>
          </w:p>
          <w:p w14:paraId="42B71F4F" w14:textId="77777777" w:rsidR="00AD74EC" w:rsidRPr="00BC4421" w:rsidRDefault="00AD74EC">
            <w:pPr>
              <w:pStyle w:val="Sraassuenkleliais"/>
              <w:numPr>
                <w:ilvl w:val="0"/>
                <w:numId w:val="157"/>
              </w:numPr>
              <w:spacing w:before="0" w:after="0"/>
              <w:jc w:val="left"/>
              <w:rPr>
                <w:szCs w:val="18"/>
              </w:rPr>
            </w:pPr>
            <w:r w:rsidRPr="00BC4421">
              <w:rPr>
                <w:szCs w:val="18"/>
              </w:rPr>
              <w:t>Užregistruoti mokėjimus, atliktus bankiniu pavedimu, kortele ar kitais mokėjimų būdais;</w:t>
            </w:r>
          </w:p>
          <w:p w14:paraId="0638F6FD" w14:textId="77777777" w:rsidR="00AD74EC" w:rsidRPr="00BC4421" w:rsidRDefault="00AD74EC">
            <w:pPr>
              <w:pStyle w:val="Sraassuenkleliais"/>
              <w:numPr>
                <w:ilvl w:val="0"/>
                <w:numId w:val="157"/>
              </w:numPr>
              <w:spacing w:before="0" w:after="0"/>
              <w:jc w:val="left"/>
              <w:rPr>
                <w:szCs w:val="18"/>
              </w:rPr>
            </w:pPr>
            <w:r w:rsidRPr="00BC4421">
              <w:rPr>
                <w:szCs w:val="18"/>
              </w:rPr>
              <w:t>Nustatyti skirtingus mokesčius (nuolatinius, kintamus, delspinigius už pavėluotą mokėjimą), o nesumokėjus laiku skola automatiškai turi būti priskaičiuojama prie būsimo artimiausio mokėjimo;</w:t>
            </w:r>
          </w:p>
          <w:p w14:paraId="526800DB" w14:textId="77777777" w:rsidR="00AD74EC" w:rsidRPr="00BC4421" w:rsidRDefault="00AD74EC">
            <w:pPr>
              <w:pStyle w:val="Sraassuenkleliais"/>
              <w:numPr>
                <w:ilvl w:val="0"/>
                <w:numId w:val="157"/>
              </w:numPr>
              <w:spacing w:before="0" w:after="0"/>
              <w:jc w:val="left"/>
              <w:rPr>
                <w:szCs w:val="18"/>
              </w:rPr>
            </w:pPr>
            <w:r w:rsidRPr="00BC4421">
              <w:rPr>
                <w:szCs w:val="18"/>
              </w:rPr>
              <w:t>Pritaikyti lengvatas, kompensacijas, nuolaidas skirtingoms asmenų grupėms;</w:t>
            </w:r>
          </w:p>
          <w:p w14:paraId="7AF5AD31" w14:textId="77777777" w:rsidR="00AD74EC" w:rsidRPr="00BC4421" w:rsidRDefault="00AD74EC">
            <w:pPr>
              <w:pStyle w:val="Sraassuenkleliais"/>
              <w:numPr>
                <w:ilvl w:val="0"/>
                <w:numId w:val="157"/>
              </w:numPr>
              <w:spacing w:before="0" w:after="0"/>
              <w:jc w:val="left"/>
              <w:rPr>
                <w:szCs w:val="18"/>
              </w:rPr>
            </w:pPr>
            <w:r w:rsidRPr="00BC4421">
              <w:rPr>
                <w:szCs w:val="18"/>
              </w:rPr>
              <w:t>Tvarkyti klaidingus ar ginčytinus mokėjimus (pvz., kai mokėjimas atėjo dvigubai arba neaišku, už ką sumokėta);</w:t>
            </w:r>
          </w:p>
          <w:p w14:paraId="3E0236A0" w14:textId="77777777" w:rsidR="00AD74EC" w:rsidRPr="00BC4421" w:rsidRDefault="00AD74EC">
            <w:pPr>
              <w:pStyle w:val="Sraassuenkleliais"/>
              <w:numPr>
                <w:ilvl w:val="0"/>
                <w:numId w:val="157"/>
              </w:numPr>
              <w:spacing w:before="0" w:after="0"/>
              <w:jc w:val="left"/>
              <w:rPr>
                <w:szCs w:val="18"/>
              </w:rPr>
            </w:pPr>
            <w:r w:rsidRPr="00BC4421">
              <w:rPr>
                <w:szCs w:val="18"/>
              </w:rPr>
              <w:t>Generuoti išankstines / dalines sąskaitas ir fiksuoti, kokią dalį sumos apmoka paslaugų gavėjas;</w:t>
            </w:r>
          </w:p>
          <w:p w14:paraId="75F65B7C" w14:textId="1D35F09C" w:rsidR="00AD74EC" w:rsidRPr="00BC4421" w:rsidRDefault="00AD74EC">
            <w:pPr>
              <w:pStyle w:val="Sraassuenkleliais"/>
              <w:numPr>
                <w:ilvl w:val="0"/>
                <w:numId w:val="157"/>
              </w:numPr>
              <w:spacing w:before="0" w:after="0"/>
              <w:jc w:val="left"/>
              <w:rPr>
                <w:szCs w:val="18"/>
              </w:rPr>
            </w:pPr>
            <w:r w:rsidRPr="00BC4421">
              <w:rPr>
                <w:szCs w:val="18"/>
              </w:rPr>
              <w:t>Atvaizduoti mokėjimų būseną (apmokėta / neapmokėta).</w:t>
            </w:r>
          </w:p>
        </w:tc>
      </w:tr>
      <w:tr w:rsidR="00AD74EC" w:rsidRPr="00BC4421" w14:paraId="1FF21969" w14:textId="77777777">
        <w:trPr>
          <w:trHeight w:val="20"/>
        </w:trPr>
        <w:tc>
          <w:tcPr>
            <w:tcW w:w="442" w:type="pct"/>
          </w:tcPr>
          <w:p w14:paraId="0B3E7ED3" w14:textId="77777777" w:rsidR="00AD74EC" w:rsidRPr="00BC4421" w:rsidRDefault="00AD74EC">
            <w:pPr>
              <w:pStyle w:val="Sraopastraipa"/>
              <w:numPr>
                <w:ilvl w:val="0"/>
                <w:numId w:val="9"/>
              </w:numPr>
              <w:spacing w:before="0"/>
              <w:ind w:left="317"/>
              <w:rPr>
                <w:szCs w:val="18"/>
              </w:rPr>
            </w:pPr>
          </w:p>
        </w:tc>
        <w:tc>
          <w:tcPr>
            <w:tcW w:w="4558" w:type="pct"/>
          </w:tcPr>
          <w:p w14:paraId="77941713" w14:textId="77777777" w:rsidR="00AD74EC" w:rsidRPr="00BC4421" w:rsidRDefault="00AD74EC">
            <w:pPr>
              <w:pStyle w:val="Sraassuenkleliais"/>
              <w:numPr>
                <w:ilvl w:val="0"/>
                <w:numId w:val="0"/>
              </w:numPr>
              <w:spacing w:before="0" w:after="0"/>
              <w:ind w:left="360" w:hanging="360"/>
              <w:rPr>
                <w:szCs w:val="18"/>
              </w:rPr>
            </w:pPr>
            <w:r w:rsidRPr="00BC4421">
              <w:rPr>
                <w:szCs w:val="18"/>
              </w:rPr>
              <w:t>Sistemoje turi būti galimybė integruotis su VIISP, užtikrinant:</w:t>
            </w:r>
          </w:p>
          <w:p w14:paraId="07463D79" w14:textId="77777777" w:rsidR="00AD74EC" w:rsidRPr="00BC4421" w:rsidRDefault="00AD74EC">
            <w:pPr>
              <w:pStyle w:val="Sraassuenkleliais"/>
              <w:numPr>
                <w:ilvl w:val="0"/>
                <w:numId w:val="157"/>
              </w:numPr>
              <w:spacing w:before="0" w:after="0"/>
              <w:jc w:val="left"/>
              <w:rPr>
                <w:szCs w:val="18"/>
              </w:rPr>
            </w:pPr>
            <w:r w:rsidRPr="00BC4421">
              <w:rPr>
                <w:szCs w:val="18"/>
              </w:rPr>
              <w:t>Mokėjimo už paslaugas inicijavimą ir kontrolę;</w:t>
            </w:r>
          </w:p>
          <w:p w14:paraId="2CB11151" w14:textId="77777777" w:rsidR="00AD74EC" w:rsidRPr="00BC4421" w:rsidRDefault="00AD74EC">
            <w:pPr>
              <w:pStyle w:val="Sraassuenkleliais"/>
              <w:numPr>
                <w:ilvl w:val="0"/>
                <w:numId w:val="157"/>
              </w:numPr>
              <w:spacing w:before="0" w:after="0"/>
              <w:jc w:val="left"/>
              <w:rPr>
                <w:szCs w:val="18"/>
              </w:rPr>
            </w:pPr>
            <w:r w:rsidRPr="00BC4421">
              <w:rPr>
                <w:szCs w:val="18"/>
              </w:rPr>
              <w:t>Mokėjimo istorijos stebėseną ir ataskaitų teikimą paslaugų gavėjams bei administratoriui.</w:t>
            </w:r>
          </w:p>
        </w:tc>
      </w:tr>
      <w:tr w:rsidR="00AD74EC" w:rsidRPr="00BC4421" w14:paraId="46E6B14E" w14:textId="77777777">
        <w:trPr>
          <w:trHeight w:val="20"/>
        </w:trPr>
        <w:tc>
          <w:tcPr>
            <w:tcW w:w="442" w:type="pct"/>
          </w:tcPr>
          <w:p w14:paraId="25C5817A" w14:textId="77777777" w:rsidR="00AD74EC" w:rsidRPr="00BC4421" w:rsidRDefault="00AD74EC">
            <w:pPr>
              <w:pStyle w:val="Sraopastraipa"/>
              <w:numPr>
                <w:ilvl w:val="0"/>
                <w:numId w:val="9"/>
              </w:numPr>
              <w:spacing w:before="0"/>
              <w:ind w:left="317"/>
              <w:rPr>
                <w:szCs w:val="18"/>
              </w:rPr>
            </w:pPr>
          </w:p>
        </w:tc>
        <w:tc>
          <w:tcPr>
            <w:tcW w:w="4558" w:type="pct"/>
          </w:tcPr>
          <w:p w14:paraId="2504DEDE" w14:textId="77777777" w:rsidR="00AD74EC" w:rsidRPr="00BC4421" w:rsidRDefault="00AD74EC">
            <w:pPr>
              <w:pStyle w:val="Sraassuenkleliais"/>
              <w:numPr>
                <w:ilvl w:val="0"/>
                <w:numId w:val="0"/>
              </w:numPr>
              <w:spacing w:before="0" w:after="0"/>
              <w:rPr>
                <w:szCs w:val="18"/>
              </w:rPr>
            </w:pPr>
            <w:r w:rsidRPr="00BC4421">
              <w:rPr>
                <w:szCs w:val="18"/>
              </w:rPr>
              <w:t>Sistemoje turi būti galimybė tvarkyti ir pateikti mokėjimų patvirtinimus, susijusius su paslaugų užsakymu.</w:t>
            </w:r>
          </w:p>
        </w:tc>
      </w:tr>
      <w:tr w:rsidR="00AD74EC" w:rsidRPr="00BC4421" w14:paraId="04E78623" w14:textId="77777777">
        <w:trPr>
          <w:trHeight w:val="20"/>
        </w:trPr>
        <w:tc>
          <w:tcPr>
            <w:tcW w:w="442" w:type="pct"/>
          </w:tcPr>
          <w:p w14:paraId="1B2CE231" w14:textId="77777777" w:rsidR="00AD74EC" w:rsidRPr="00BC4421" w:rsidRDefault="00AD74EC">
            <w:pPr>
              <w:pStyle w:val="Sraopastraipa"/>
              <w:numPr>
                <w:ilvl w:val="0"/>
                <w:numId w:val="9"/>
              </w:numPr>
              <w:spacing w:before="0"/>
              <w:ind w:left="317"/>
              <w:rPr>
                <w:szCs w:val="18"/>
              </w:rPr>
            </w:pPr>
          </w:p>
        </w:tc>
        <w:tc>
          <w:tcPr>
            <w:tcW w:w="4558" w:type="pct"/>
          </w:tcPr>
          <w:p w14:paraId="23EE3803" w14:textId="3CA2E684" w:rsidR="00AD74EC" w:rsidRPr="00BC4421" w:rsidRDefault="00AD74EC">
            <w:pPr>
              <w:pStyle w:val="Sraassuenkleliais"/>
              <w:numPr>
                <w:ilvl w:val="0"/>
                <w:numId w:val="0"/>
              </w:numPr>
              <w:spacing w:before="0" w:after="0"/>
              <w:rPr>
                <w:szCs w:val="18"/>
              </w:rPr>
            </w:pPr>
            <w:r w:rsidRPr="00BC4421">
              <w:rPr>
                <w:szCs w:val="18"/>
              </w:rPr>
              <w:t>Sistemoje turi būti galimybė automatiškai apskaičiuoti paslaugų mokesčius pagal užfiksuotą lankomumą.</w:t>
            </w:r>
          </w:p>
        </w:tc>
      </w:tr>
      <w:tr w:rsidR="00AD74EC" w:rsidRPr="00BC4421" w14:paraId="3432A0EA" w14:textId="77777777">
        <w:trPr>
          <w:trHeight w:val="20"/>
        </w:trPr>
        <w:tc>
          <w:tcPr>
            <w:tcW w:w="442" w:type="pct"/>
          </w:tcPr>
          <w:p w14:paraId="4111A549" w14:textId="77777777" w:rsidR="00AD74EC" w:rsidRPr="00BC4421" w:rsidRDefault="00AD74EC">
            <w:pPr>
              <w:pStyle w:val="Sraopastraipa"/>
              <w:numPr>
                <w:ilvl w:val="0"/>
                <w:numId w:val="9"/>
              </w:numPr>
              <w:spacing w:before="0"/>
              <w:ind w:left="317"/>
              <w:rPr>
                <w:szCs w:val="18"/>
              </w:rPr>
            </w:pPr>
          </w:p>
        </w:tc>
        <w:tc>
          <w:tcPr>
            <w:tcW w:w="4558" w:type="pct"/>
          </w:tcPr>
          <w:p w14:paraId="5CFEC0AD" w14:textId="77777777" w:rsidR="00AD74EC" w:rsidRPr="00BC4421" w:rsidRDefault="00AD74EC">
            <w:pPr>
              <w:pStyle w:val="Sraassuenkleliais"/>
              <w:numPr>
                <w:ilvl w:val="0"/>
                <w:numId w:val="0"/>
              </w:numPr>
              <w:spacing w:before="0" w:after="0"/>
              <w:rPr>
                <w:szCs w:val="18"/>
              </w:rPr>
            </w:pPr>
            <w:r w:rsidRPr="00BC4421">
              <w:rPr>
                <w:szCs w:val="18"/>
              </w:rPr>
              <w:t>Sistemoje turi būti galimybė generuoti mokėjimo ataskaitą, kuri turi apimti paslaugos teikėją, paslaugos gavėją, paslaugos pavadinimą, mokėjimo datą, sumą ir mokėjimo būseną.</w:t>
            </w:r>
          </w:p>
        </w:tc>
      </w:tr>
      <w:tr w:rsidR="00AD74EC" w:rsidRPr="00BC4421" w14:paraId="19C90402" w14:textId="77777777">
        <w:trPr>
          <w:trHeight w:val="20"/>
        </w:trPr>
        <w:tc>
          <w:tcPr>
            <w:tcW w:w="442" w:type="pct"/>
          </w:tcPr>
          <w:p w14:paraId="1553F259" w14:textId="77777777" w:rsidR="00AD74EC" w:rsidRPr="00BC4421" w:rsidRDefault="00AD74EC">
            <w:pPr>
              <w:pStyle w:val="Sraopastraipa"/>
              <w:numPr>
                <w:ilvl w:val="0"/>
                <w:numId w:val="9"/>
              </w:numPr>
              <w:spacing w:before="0"/>
              <w:ind w:left="317"/>
              <w:rPr>
                <w:szCs w:val="18"/>
              </w:rPr>
            </w:pPr>
          </w:p>
        </w:tc>
        <w:tc>
          <w:tcPr>
            <w:tcW w:w="4558" w:type="pct"/>
          </w:tcPr>
          <w:p w14:paraId="508502CB" w14:textId="454B7DCA" w:rsidR="00AD74EC" w:rsidRPr="00BC4421" w:rsidRDefault="00AD74EC">
            <w:pPr>
              <w:pStyle w:val="Sraassuenkleliais"/>
              <w:numPr>
                <w:ilvl w:val="0"/>
                <w:numId w:val="0"/>
              </w:numPr>
              <w:spacing w:before="0" w:after="0"/>
              <w:rPr>
                <w:szCs w:val="18"/>
              </w:rPr>
            </w:pPr>
            <w:r w:rsidRPr="00BC4421">
              <w:rPr>
                <w:szCs w:val="18"/>
              </w:rPr>
              <w:t>Sistema turi automatiškai fiksuoti mokėjimus</w:t>
            </w:r>
            <w:r w:rsidR="004B2B65" w:rsidRPr="00BC4421">
              <w:rPr>
                <w:szCs w:val="18"/>
              </w:rPr>
              <w:t xml:space="preserve"> p</w:t>
            </w:r>
            <w:r w:rsidR="00523E80" w:rsidRPr="00BC4421">
              <w:rPr>
                <w:szCs w:val="18"/>
              </w:rPr>
              <w:t>o sėkmingo mokėjimo atlikimo</w:t>
            </w:r>
            <w:r w:rsidRPr="00BC4421">
              <w:rPr>
                <w:szCs w:val="18"/>
              </w:rPr>
              <w:t>.</w:t>
            </w:r>
            <w:r w:rsidRPr="00BC4421">
              <w:t xml:space="preserve"> </w:t>
            </w:r>
          </w:p>
        </w:tc>
      </w:tr>
      <w:tr w:rsidR="00AD74EC" w:rsidRPr="00BC4421" w14:paraId="5A5A459B" w14:textId="77777777">
        <w:trPr>
          <w:trHeight w:val="20"/>
        </w:trPr>
        <w:tc>
          <w:tcPr>
            <w:tcW w:w="442" w:type="pct"/>
          </w:tcPr>
          <w:p w14:paraId="4FAB8788" w14:textId="77777777" w:rsidR="00AD74EC" w:rsidRPr="00BC4421" w:rsidRDefault="00AD74EC">
            <w:pPr>
              <w:pStyle w:val="Sraopastraipa"/>
              <w:numPr>
                <w:ilvl w:val="0"/>
                <w:numId w:val="9"/>
              </w:numPr>
              <w:spacing w:before="0"/>
              <w:ind w:left="317"/>
              <w:rPr>
                <w:szCs w:val="18"/>
              </w:rPr>
            </w:pPr>
          </w:p>
        </w:tc>
        <w:tc>
          <w:tcPr>
            <w:tcW w:w="4558" w:type="pct"/>
          </w:tcPr>
          <w:p w14:paraId="32469F4E" w14:textId="6A42A00A" w:rsidR="00AD74EC" w:rsidRPr="00BC4421" w:rsidRDefault="00AE2857" w:rsidP="00461EE1">
            <w:pPr>
              <w:pStyle w:val="Sraassuenkleliais"/>
              <w:numPr>
                <w:ilvl w:val="0"/>
                <w:numId w:val="0"/>
              </w:numPr>
              <w:spacing w:before="0" w:after="0"/>
              <w:rPr>
                <w:szCs w:val="18"/>
              </w:rPr>
            </w:pPr>
            <w:r w:rsidRPr="00BC4421">
              <w:rPr>
                <w:szCs w:val="18"/>
              </w:rPr>
              <w:t>Sistemoje turi būti galimybė peržiūrėti visus mokėjimus pagal filtrus (pagal naudotoją, datą, sumą, paslaugos tipą, mokėjimo būdą).</w:t>
            </w:r>
          </w:p>
        </w:tc>
      </w:tr>
      <w:tr w:rsidR="00AD74EC" w:rsidRPr="00BC4421" w14:paraId="11374101" w14:textId="77777777">
        <w:trPr>
          <w:trHeight w:val="20"/>
        </w:trPr>
        <w:tc>
          <w:tcPr>
            <w:tcW w:w="442" w:type="pct"/>
          </w:tcPr>
          <w:p w14:paraId="542D3615" w14:textId="77777777" w:rsidR="00AD74EC" w:rsidRPr="00BC4421" w:rsidRDefault="00AD74EC">
            <w:pPr>
              <w:pStyle w:val="Sraopastraipa"/>
              <w:numPr>
                <w:ilvl w:val="0"/>
                <w:numId w:val="9"/>
              </w:numPr>
              <w:spacing w:before="0"/>
              <w:ind w:left="317"/>
              <w:rPr>
                <w:szCs w:val="18"/>
              </w:rPr>
            </w:pPr>
          </w:p>
        </w:tc>
        <w:tc>
          <w:tcPr>
            <w:tcW w:w="4558" w:type="pct"/>
          </w:tcPr>
          <w:p w14:paraId="6580973F" w14:textId="540429A7" w:rsidR="00AD74EC" w:rsidRPr="00BC4421" w:rsidRDefault="00AE2857">
            <w:pPr>
              <w:pStyle w:val="Sraassuenkleliais"/>
              <w:numPr>
                <w:ilvl w:val="0"/>
                <w:numId w:val="0"/>
              </w:numPr>
              <w:spacing w:before="0" w:after="0"/>
              <w:rPr>
                <w:szCs w:val="18"/>
              </w:rPr>
            </w:pPr>
            <w:r w:rsidRPr="00BC4421">
              <w:rPr>
                <w:szCs w:val="18"/>
              </w:rPr>
              <w:t>Sistemoje turi būti galimybė tikrinti atsiskaitymų statusą (apmokėta, laukia apmokėjimo, atšaukta, grąžinta).</w:t>
            </w:r>
          </w:p>
        </w:tc>
      </w:tr>
      <w:tr w:rsidR="00AD74EC" w:rsidRPr="00BC4421" w14:paraId="1CF19C26" w14:textId="77777777">
        <w:trPr>
          <w:trHeight w:val="20"/>
        </w:trPr>
        <w:tc>
          <w:tcPr>
            <w:tcW w:w="442" w:type="pct"/>
          </w:tcPr>
          <w:p w14:paraId="0FC5732C" w14:textId="77777777" w:rsidR="00AD74EC" w:rsidRPr="00BC4421" w:rsidRDefault="00AD74EC">
            <w:pPr>
              <w:pStyle w:val="Sraopastraipa"/>
              <w:numPr>
                <w:ilvl w:val="0"/>
                <w:numId w:val="9"/>
              </w:numPr>
              <w:spacing w:before="0"/>
              <w:ind w:left="317"/>
              <w:rPr>
                <w:szCs w:val="18"/>
              </w:rPr>
            </w:pPr>
          </w:p>
        </w:tc>
        <w:tc>
          <w:tcPr>
            <w:tcW w:w="4558" w:type="pct"/>
          </w:tcPr>
          <w:p w14:paraId="4F7A2BDD" w14:textId="2916AF6C" w:rsidR="00AD74EC" w:rsidRPr="00BC4421" w:rsidRDefault="00AD74EC">
            <w:pPr>
              <w:pStyle w:val="Sraassuenkleliais"/>
              <w:numPr>
                <w:ilvl w:val="0"/>
                <w:numId w:val="0"/>
              </w:numPr>
              <w:spacing w:before="0" w:after="0"/>
              <w:rPr>
                <w:szCs w:val="18"/>
              </w:rPr>
            </w:pPr>
            <w:r w:rsidRPr="00BC4421">
              <w:rPr>
                <w:szCs w:val="18"/>
              </w:rPr>
              <w:t xml:space="preserve"> </w:t>
            </w:r>
            <w:r w:rsidR="00274171" w:rsidRPr="00BC4421">
              <w:rPr>
                <w:szCs w:val="18"/>
              </w:rPr>
              <w:t>Sistemoje turi būti galimybė sugeneruoti sąskaitas faktūras ir pateikti jas tėvams per sistemą.</w:t>
            </w:r>
          </w:p>
        </w:tc>
      </w:tr>
      <w:tr w:rsidR="00AD74EC" w:rsidRPr="00BC4421" w14:paraId="114F2CD0" w14:textId="77777777">
        <w:trPr>
          <w:trHeight w:val="20"/>
        </w:trPr>
        <w:tc>
          <w:tcPr>
            <w:tcW w:w="442" w:type="pct"/>
          </w:tcPr>
          <w:p w14:paraId="7C000FA1" w14:textId="77777777" w:rsidR="00AD74EC" w:rsidRPr="00BC4421" w:rsidRDefault="00AD74EC">
            <w:pPr>
              <w:pStyle w:val="Sraopastraipa"/>
              <w:numPr>
                <w:ilvl w:val="0"/>
                <w:numId w:val="9"/>
              </w:numPr>
              <w:spacing w:before="0"/>
              <w:ind w:left="317"/>
              <w:rPr>
                <w:szCs w:val="18"/>
              </w:rPr>
            </w:pPr>
          </w:p>
        </w:tc>
        <w:tc>
          <w:tcPr>
            <w:tcW w:w="4558" w:type="pct"/>
          </w:tcPr>
          <w:p w14:paraId="29648BAD" w14:textId="588C9662" w:rsidR="00AD74EC" w:rsidRPr="00BC4421" w:rsidRDefault="00274171">
            <w:pPr>
              <w:pStyle w:val="Sraassuenkleliais"/>
              <w:numPr>
                <w:ilvl w:val="0"/>
                <w:numId w:val="0"/>
              </w:numPr>
              <w:spacing w:before="0" w:after="0"/>
              <w:rPr>
                <w:szCs w:val="18"/>
              </w:rPr>
            </w:pPr>
            <w:r w:rsidRPr="00BC4421">
              <w:rPr>
                <w:szCs w:val="18"/>
              </w:rPr>
              <w:t>Sistemoje turi būti galimybė priskirti mokėjimus konkretiems būreliams ar paslaugoms.</w:t>
            </w:r>
          </w:p>
        </w:tc>
      </w:tr>
      <w:tr w:rsidR="00274171" w:rsidRPr="00BC4421" w14:paraId="6A8826A3" w14:textId="77777777">
        <w:trPr>
          <w:trHeight w:val="20"/>
        </w:trPr>
        <w:tc>
          <w:tcPr>
            <w:tcW w:w="442" w:type="pct"/>
          </w:tcPr>
          <w:p w14:paraId="7AB7AFCA" w14:textId="77777777" w:rsidR="00274171" w:rsidRPr="00BC4421" w:rsidRDefault="00274171">
            <w:pPr>
              <w:pStyle w:val="Sraopastraipa"/>
              <w:numPr>
                <w:ilvl w:val="0"/>
                <w:numId w:val="9"/>
              </w:numPr>
              <w:spacing w:before="0"/>
              <w:ind w:left="317"/>
              <w:rPr>
                <w:szCs w:val="18"/>
              </w:rPr>
            </w:pPr>
          </w:p>
        </w:tc>
        <w:tc>
          <w:tcPr>
            <w:tcW w:w="4558" w:type="pct"/>
          </w:tcPr>
          <w:p w14:paraId="73DFC4A7" w14:textId="5B8C2B17" w:rsidR="00274171" w:rsidRPr="00BC4421" w:rsidRDefault="00274171">
            <w:pPr>
              <w:pStyle w:val="Sraassuenkleliais"/>
              <w:numPr>
                <w:ilvl w:val="0"/>
                <w:numId w:val="0"/>
              </w:numPr>
              <w:spacing w:before="0" w:after="0"/>
              <w:rPr>
                <w:szCs w:val="18"/>
              </w:rPr>
            </w:pPr>
            <w:r w:rsidRPr="00BC4421">
              <w:rPr>
                <w:szCs w:val="18"/>
              </w:rPr>
              <w:t>Sistemoje turi būti galimybė atšaukti neteisingus mokėjimus ar inicijuoti lėšų grąžinimą.</w:t>
            </w:r>
          </w:p>
        </w:tc>
      </w:tr>
      <w:tr w:rsidR="00D11261" w:rsidRPr="00BC4421" w14:paraId="1D93829A" w14:textId="77777777">
        <w:trPr>
          <w:trHeight w:val="20"/>
        </w:trPr>
        <w:tc>
          <w:tcPr>
            <w:tcW w:w="442" w:type="pct"/>
          </w:tcPr>
          <w:p w14:paraId="716828F4" w14:textId="77777777" w:rsidR="00D11261" w:rsidRPr="00BC4421" w:rsidRDefault="00D11261">
            <w:pPr>
              <w:pStyle w:val="Sraopastraipa"/>
              <w:numPr>
                <w:ilvl w:val="0"/>
                <w:numId w:val="9"/>
              </w:numPr>
              <w:spacing w:before="0"/>
              <w:ind w:left="317"/>
              <w:rPr>
                <w:szCs w:val="18"/>
              </w:rPr>
            </w:pPr>
          </w:p>
        </w:tc>
        <w:tc>
          <w:tcPr>
            <w:tcW w:w="4558" w:type="pct"/>
          </w:tcPr>
          <w:p w14:paraId="43F8098F" w14:textId="02F9ED25" w:rsidR="00D11261" w:rsidRPr="00BC4421" w:rsidRDefault="00A66BDB">
            <w:pPr>
              <w:pStyle w:val="Sraassuenkleliais"/>
              <w:numPr>
                <w:ilvl w:val="0"/>
                <w:numId w:val="0"/>
              </w:numPr>
              <w:spacing w:before="0" w:after="0"/>
              <w:rPr>
                <w:szCs w:val="18"/>
              </w:rPr>
            </w:pPr>
            <w:r w:rsidRPr="00BC4421">
              <w:rPr>
                <w:szCs w:val="18"/>
              </w:rPr>
              <w:t>Sistemoje turi būti galimybė automatiškai informuoti būrelių ir savivaldybių atstovus apie neapmokėtas sąskaitas.</w:t>
            </w:r>
          </w:p>
        </w:tc>
      </w:tr>
      <w:tr w:rsidR="009309CB" w:rsidRPr="00BC4421" w14:paraId="1A0E3E67" w14:textId="77777777">
        <w:trPr>
          <w:trHeight w:val="20"/>
        </w:trPr>
        <w:tc>
          <w:tcPr>
            <w:tcW w:w="442" w:type="pct"/>
          </w:tcPr>
          <w:p w14:paraId="3D6A4EAC" w14:textId="77777777" w:rsidR="009309CB" w:rsidRPr="00BC4421" w:rsidRDefault="009309CB">
            <w:pPr>
              <w:pStyle w:val="Sraopastraipa"/>
              <w:numPr>
                <w:ilvl w:val="0"/>
                <w:numId w:val="9"/>
              </w:numPr>
              <w:spacing w:before="0"/>
              <w:ind w:left="317"/>
              <w:rPr>
                <w:szCs w:val="18"/>
              </w:rPr>
            </w:pPr>
          </w:p>
        </w:tc>
        <w:tc>
          <w:tcPr>
            <w:tcW w:w="4558" w:type="pct"/>
          </w:tcPr>
          <w:p w14:paraId="3258F726" w14:textId="05F0C8F4" w:rsidR="009309CB" w:rsidRPr="00BC4421" w:rsidRDefault="009309CB">
            <w:pPr>
              <w:pStyle w:val="Sraassuenkleliais"/>
              <w:numPr>
                <w:ilvl w:val="0"/>
                <w:numId w:val="0"/>
              </w:numPr>
              <w:spacing w:before="0" w:after="0"/>
              <w:rPr>
                <w:szCs w:val="18"/>
              </w:rPr>
            </w:pPr>
            <w:r w:rsidRPr="00BC4421">
              <w:rPr>
                <w:szCs w:val="18"/>
              </w:rPr>
              <w:t>Sistemoje turi būti galimybė siųsti pranešimus naudotojams apie artėjančius mokėjimų terminus.</w:t>
            </w:r>
          </w:p>
        </w:tc>
      </w:tr>
    </w:tbl>
    <w:p w14:paraId="2576ED8C" w14:textId="77777777" w:rsidR="00AD74EC" w:rsidRPr="00BC4421" w:rsidRDefault="00AD74EC" w:rsidP="00AD74EC">
      <w:pPr>
        <w:spacing w:before="0" w:after="0"/>
      </w:pPr>
    </w:p>
    <w:p w14:paraId="151C82A7" w14:textId="0C3916C0" w:rsidR="0052562E" w:rsidRPr="00BC4421" w:rsidRDefault="0052562E" w:rsidP="0052562E">
      <w:pPr>
        <w:pStyle w:val="Antrat4"/>
        <w:rPr>
          <w:rFonts w:hint="eastAsia"/>
        </w:rPr>
      </w:pPr>
      <w:r w:rsidRPr="00BC4421">
        <w:t xml:space="preserve">Reikalavimai </w:t>
      </w:r>
      <w:r w:rsidR="00FE0CE0" w:rsidRPr="00BC4421">
        <w:rPr>
          <w:rFonts w:hint="eastAsia"/>
          <w:b/>
          <w:bCs/>
        </w:rPr>
        <w:t>paslaug</w:t>
      </w:r>
      <w:r w:rsidR="00FE0CE0" w:rsidRPr="00BC4421">
        <w:rPr>
          <w:rFonts w:asciiTheme="minorHAnsi" w:hAnsiTheme="minorHAnsi"/>
          <w:b/>
          <w:bCs/>
        </w:rPr>
        <w:t>ų gavėjų</w:t>
      </w:r>
      <w:r w:rsidR="00FE0CE0" w:rsidRPr="00BC4421">
        <w:rPr>
          <w:rFonts w:hint="eastAsia"/>
          <w:b/>
          <w:bCs/>
        </w:rPr>
        <w:t xml:space="preserve"> </w:t>
      </w:r>
      <w:r w:rsidRPr="00BC4421">
        <w:rPr>
          <w:rFonts w:hint="eastAsia"/>
          <w:b/>
          <w:bCs/>
        </w:rPr>
        <w:t>duomenų</w:t>
      </w:r>
      <w:r w:rsidRPr="00BC4421">
        <w:t xml:space="preserve"> tvarkymo moduliui</w:t>
      </w:r>
    </w:p>
    <w:tbl>
      <w:tblPr>
        <w:tblStyle w:val="CivittaTable2Purple"/>
        <w:tblW w:w="5000" w:type="pct"/>
        <w:tblLook w:val="0620" w:firstRow="1" w:lastRow="0" w:firstColumn="0" w:lastColumn="0" w:noHBand="1" w:noVBand="1"/>
      </w:tblPr>
      <w:tblGrid>
        <w:gridCol w:w="907"/>
        <w:gridCol w:w="9355"/>
      </w:tblGrid>
      <w:tr w:rsidR="0052562E" w:rsidRPr="00BC4421" w14:paraId="417FD01D"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01CCEDDB" w14:textId="77777777" w:rsidR="0052562E" w:rsidRPr="00BC4421" w:rsidRDefault="0052562E">
            <w:pPr>
              <w:spacing w:before="0"/>
              <w:rPr>
                <w:szCs w:val="20"/>
              </w:rPr>
            </w:pPr>
            <w:r w:rsidRPr="00BC4421">
              <w:rPr>
                <w:szCs w:val="20"/>
              </w:rPr>
              <w:t>Nr.</w:t>
            </w:r>
          </w:p>
        </w:tc>
        <w:tc>
          <w:tcPr>
            <w:tcW w:w="0" w:type="pct"/>
            <w:hideMark/>
          </w:tcPr>
          <w:p w14:paraId="2DCD8BFA" w14:textId="77777777" w:rsidR="0052562E" w:rsidRPr="00BC4421" w:rsidRDefault="0052562E">
            <w:pPr>
              <w:spacing w:before="0"/>
              <w:rPr>
                <w:szCs w:val="20"/>
              </w:rPr>
            </w:pPr>
            <w:r w:rsidRPr="00BC4421">
              <w:rPr>
                <w:szCs w:val="20"/>
              </w:rPr>
              <w:t>Reikalavimas</w:t>
            </w:r>
          </w:p>
        </w:tc>
      </w:tr>
      <w:tr w:rsidR="0052562E" w:rsidRPr="00BC4421" w14:paraId="1058080E" w14:textId="77777777">
        <w:trPr>
          <w:trHeight w:val="20"/>
        </w:trPr>
        <w:tc>
          <w:tcPr>
            <w:tcW w:w="442" w:type="pct"/>
            <w:hideMark/>
          </w:tcPr>
          <w:p w14:paraId="5F5FAE4B" w14:textId="77777777" w:rsidR="0052562E" w:rsidRPr="00BC4421" w:rsidRDefault="0052562E">
            <w:pPr>
              <w:pStyle w:val="Sraopastraipa"/>
              <w:numPr>
                <w:ilvl w:val="0"/>
                <w:numId w:val="9"/>
              </w:numPr>
              <w:spacing w:before="0"/>
              <w:ind w:left="317"/>
              <w:rPr>
                <w:szCs w:val="20"/>
              </w:rPr>
            </w:pPr>
          </w:p>
        </w:tc>
        <w:tc>
          <w:tcPr>
            <w:tcW w:w="4558" w:type="pct"/>
            <w:hideMark/>
          </w:tcPr>
          <w:p w14:paraId="74AE5134" w14:textId="77777777" w:rsidR="0052562E" w:rsidRPr="00BC4421" w:rsidRDefault="0052562E">
            <w:pPr>
              <w:pStyle w:val="Sraassuenkleliais"/>
              <w:numPr>
                <w:ilvl w:val="0"/>
                <w:numId w:val="0"/>
              </w:numPr>
              <w:spacing w:before="0" w:after="0"/>
              <w:rPr>
                <w:szCs w:val="18"/>
              </w:rPr>
            </w:pPr>
            <w:r w:rsidRPr="00BC4421">
              <w:rPr>
                <w:szCs w:val="18"/>
              </w:rPr>
              <w:t>Sistema turi užtikrinti automatinį duomenų tikslumo tikrinimą ir klaidų identifikavimą. Tikrinti, ar įvesti duomenys atitinka nustatytas formatų ir logikos taisykles. Sistema turi tikrinti gautų duomenų atitikimą šiems pavyzdiniams kriterijams:</w:t>
            </w:r>
          </w:p>
          <w:p w14:paraId="5E6E2F8D" w14:textId="77777777" w:rsidR="0052562E" w:rsidRPr="00BC4421" w:rsidRDefault="0052562E" w:rsidP="0087404C">
            <w:pPr>
              <w:pStyle w:val="Sraassuenkleliais"/>
              <w:numPr>
                <w:ilvl w:val="0"/>
                <w:numId w:val="161"/>
              </w:numPr>
              <w:spacing w:before="0" w:after="0"/>
              <w:rPr>
                <w:szCs w:val="20"/>
              </w:rPr>
            </w:pPr>
            <w:r w:rsidRPr="00BC4421">
              <w:rPr>
                <w:szCs w:val="20"/>
              </w:rPr>
              <w:t>Ar duomenys atitinka nustatytus formatus (pvz., asmens kodas, datos formatas, telefono numerio struktūra);</w:t>
            </w:r>
          </w:p>
          <w:p w14:paraId="44231135" w14:textId="395C5708" w:rsidR="0052562E" w:rsidRPr="00BC4421" w:rsidRDefault="0052562E" w:rsidP="0087404C">
            <w:pPr>
              <w:pStyle w:val="Sraassuenkleliais"/>
              <w:numPr>
                <w:ilvl w:val="0"/>
                <w:numId w:val="161"/>
              </w:numPr>
              <w:spacing w:before="0" w:after="0"/>
            </w:pPr>
            <w:r w:rsidRPr="00BC4421">
              <w:rPr>
                <w:szCs w:val="20"/>
              </w:rPr>
              <w:t>Ar duomenys atitinka loginius reikalavimus (pvz., dalyvio amžius atitinka klasę, nurodyta gyvenamoji vieta egzistuoja).</w:t>
            </w:r>
          </w:p>
        </w:tc>
      </w:tr>
      <w:tr w:rsidR="0052562E" w:rsidRPr="00BC4421" w14:paraId="3BFE8F42" w14:textId="77777777">
        <w:trPr>
          <w:trHeight w:val="20"/>
        </w:trPr>
        <w:tc>
          <w:tcPr>
            <w:tcW w:w="442" w:type="pct"/>
          </w:tcPr>
          <w:p w14:paraId="1C39C6D9" w14:textId="77777777" w:rsidR="0052562E" w:rsidRPr="00BC4421" w:rsidRDefault="0052562E">
            <w:pPr>
              <w:pStyle w:val="Sraopastraipa"/>
              <w:numPr>
                <w:ilvl w:val="0"/>
                <w:numId w:val="9"/>
              </w:numPr>
              <w:spacing w:before="0"/>
              <w:ind w:left="317"/>
              <w:rPr>
                <w:szCs w:val="20"/>
              </w:rPr>
            </w:pPr>
          </w:p>
        </w:tc>
        <w:tc>
          <w:tcPr>
            <w:tcW w:w="4558" w:type="pct"/>
          </w:tcPr>
          <w:p w14:paraId="6F8E2A6D" w14:textId="77777777" w:rsidR="0052562E" w:rsidRPr="00BC4421" w:rsidRDefault="0052562E">
            <w:pPr>
              <w:pStyle w:val="Sraassuenkleliais"/>
              <w:numPr>
                <w:ilvl w:val="0"/>
                <w:numId w:val="0"/>
              </w:numPr>
              <w:spacing w:before="0" w:after="0"/>
              <w:rPr>
                <w:szCs w:val="18"/>
              </w:rPr>
            </w:pPr>
            <w:r w:rsidRPr="00BC4421">
              <w:rPr>
                <w:szCs w:val="18"/>
              </w:rPr>
              <w:t>Sistema turi automatiškai identifikuoti ir registruoti neatitinkančius duomenis klaidų žurnale. Sistema turi siųsti pranešimus atsakingiems naudotojams kai aptinkami klaidingi duomenys.</w:t>
            </w:r>
          </w:p>
        </w:tc>
      </w:tr>
      <w:tr w:rsidR="0052562E" w:rsidRPr="00BC4421" w14:paraId="19000D62" w14:textId="77777777">
        <w:trPr>
          <w:trHeight w:val="20"/>
        </w:trPr>
        <w:tc>
          <w:tcPr>
            <w:tcW w:w="442" w:type="pct"/>
          </w:tcPr>
          <w:p w14:paraId="2FCAB3F7" w14:textId="77777777" w:rsidR="0052562E" w:rsidRPr="00BC4421" w:rsidRDefault="0052562E">
            <w:pPr>
              <w:pStyle w:val="Sraopastraipa"/>
              <w:numPr>
                <w:ilvl w:val="0"/>
                <w:numId w:val="9"/>
              </w:numPr>
              <w:spacing w:before="0"/>
              <w:ind w:left="317"/>
              <w:rPr>
                <w:szCs w:val="20"/>
              </w:rPr>
            </w:pPr>
          </w:p>
        </w:tc>
        <w:tc>
          <w:tcPr>
            <w:tcW w:w="4558" w:type="pct"/>
          </w:tcPr>
          <w:p w14:paraId="0E66CE2B" w14:textId="77777777" w:rsidR="0052562E" w:rsidRPr="00BC4421" w:rsidRDefault="0052562E">
            <w:pPr>
              <w:pStyle w:val="Sraassuenkleliais"/>
              <w:numPr>
                <w:ilvl w:val="0"/>
                <w:numId w:val="0"/>
              </w:numPr>
              <w:spacing w:before="0" w:after="0"/>
              <w:rPr>
                <w:szCs w:val="18"/>
              </w:rPr>
            </w:pPr>
            <w:r w:rsidRPr="00BC4421">
              <w:rPr>
                <w:szCs w:val="18"/>
              </w:rPr>
              <w:t>Sistema turi užtikrinti periodinį duomenų sinchronizavimą su išorinėmis sistemomis, kad būtų naudojami aktualūs ir patikslinti duomenys.</w:t>
            </w:r>
            <w:r w:rsidRPr="00BC4421">
              <w:t xml:space="preserve"> </w:t>
            </w:r>
          </w:p>
        </w:tc>
      </w:tr>
      <w:tr w:rsidR="0052562E" w:rsidRPr="00BC4421" w14:paraId="15B01C91" w14:textId="77777777">
        <w:trPr>
          <w:trHeight w:val="20"/>
        </w:trPr>
        <w:tc>
          <w:tcPr>
            <w:tcW w:w="442" w:type="pct"/>
          </w:tcPr>
          <w:p w14:paraId="320E2033" w14:textId="77777777" w:rsidR="0052562E" w:rsidRPr="00BC4421" w:rsidRDefault="0052562E">
            <w:pPr>
              <w:pStyle w:val="Sraopastraipa"/>
              <w:numPr>
                <w:ilvl w:val="0"/>
                <w:numId w:val="9"/>
              </w:numPr>
              <w:spacing w:before="0"/>
              <w:ind w:left="317"/>
              <w:rPr>
                <w:szCs w:val="20"/>
              </w:rPr>
            </w:pPr>
          </w:p>
        </w:tc>
        <w:tc>
          <w:tcPr>
            <w:tcW w:w="4558" w:type="pct"/>
          </w:tcPr>
          <w:p w14:paraId="62F615D3" w14:textId="052A683E" w:rsidR="0052562E" w:rsidRPr="00BC4421" w:rsidRDefault="0052562E">
            <w:pPr>
              <w:pStyle w:val="Sraassuenkleliais"/>
              <w:numPr>
                <w:ilvl w:val="0"/>
                <w:numId w:val="0"/>
              </w:numPr>
              <w:spacing w:before="0" w:after="0"/>
              <w:rPr>
                <w:szCs w:val="20"/>
              </w:rPr>
            </w:pPr>
            <w:r w:rsidRPr="00BC4421">
              <w:rPr>
                <w:szCs w:val="20"/>
              </w:rPr>
              <w:t xml:space="preserve">Sistema turi centralizuotai saugoti </w:t>
            </w:r>
            <w:r w:rsidR="00AF4153" w:rsidRPr="00BC4421">
              <w:rPr>
                <w:szCs w:val="20"/>
              </w:rPr>
              <w:t xml:space="preserve">paslaugų gavėjų </w:t>
            </w:r>
            <w:r w:rsidRPr="00BC4421">
              <w:rPr>
                <w:szCs w:val="20"/>
              </w:rPr>
              <w:t>duomenis ir užtikrinti, kad duomenys būtų prieinami tik įgaliotiems naudotojams.</w:t>
            </w:r>
          </w:p>
        </w:tc>
      </w:tr>
      <w:tr w:rsidR="0052562E" w:rsidRPr="00BC4421" w14:paraId="489B0360" w14:textId="77777777">
        <w:trPr>
          <w:trHeight w:val="20"/>
        </w:trPr>
        <w:tc>
          <w:tcPr>
            <w:tcW w:w="442" w:type="pct"/>
          </w:tcPr>
          <w:p w14:paraId="2044A325" w14:textId="77777777" w:rsidR="0052562E" w:rsidRPr="00BC4421" w:rsidRDefault="0052562E">
            <w:pPr>
              <w:pStyle w:val="Sraopastraipa"/>
              <w:numPr>
                <w:ilvl w:val="0"/>
                <w:numId w:val="9"/>
              </w:numPr>
              <w:spacing w:before="0"/>
              <w:ind w:left="317"/>
              <w:rPr>
                <w:szCs w:val="20"/>
              </w:rPr>
            </w:pPr>
          </w:p>
        </w:tc>
        <w:tc>
          <w:tcPr>
            <w:tcW w:w="4558" w:type="pct"/>
          </w:tcPr>
          <w:p w14:paraId="04338C53" w14:textId="46EDD79B" w:rsidR="0052562E" w:rsidRPr="00BC4421" w:rsidRDefault="0052562E">
            <w:pPr>
              <w:pStyle w:val="Sraassuenkleliais"/>
              <w:numPr>
                <w:ilvl w:val="0"/>
                <w:numId w:val="0"/>
              </w:numPr>
              <w:spacing w:before="0" w:after="0"/>
              <w:rPr>
                <w:szCs w:val="20"/>
              </w:rPr>
            </w:pPr>
            <w:r w:rsidRPr="00BC4421">
              <w:rPr>
                <w:szCs w:val="20"/>
              </w:rPr>
              <w:t xml:space="preserve">Sistema turi suteikti galimybę peržiūrėti ir atnaujinti </w:t>
            </w:r>
            <w:r w:rsidR="00AF4153" w:rsidRPr="00BC4421">
              <w:rPr>
                <w:szCs w:val="20"/>
              </w:rPr>
              <w:t xml:space="preserve">paslaugų gavėjų </w:t>
            </w:r>
            <w:r w:rsidRPr="00BC4421">
              <w:rPr>
                <w:szCs w:val="20"/>
              </w:rPr>
              <w:t>duomenis pagal naudotojo teises ir roles (pvz., Įstaigos specialistas, administratorius).</w:t>
            </w:r>
          </w:p>
        </w:tc>
      </w:tr>
      <w:tr w:rsidR="0052562E" w:rsidRPr="00BC4421" w14:paraId="3B84ABF5" w14:textId="77777777">
        <w:trPr>
          <w:trHeight w:val="20"/>
        </w:trPr>
        <w:tc>
          <w:tcPr>
            <w:tcW w:w="442" w:type="pct"/>
          </w:tcPr>
          <w:p w14:paraId="7DDD4EB1" w14:textId="77777777" w:rsidR="0052562E" w:rsidRPr="00BC4421" w:rsidRDefault="0052562E">
            <w:pPr>
              <w:pStyle w:val="Sraopastraipa"/>
              <w:numPr>
                <w:ilvl w:val="0"/>
                <w:numId w:val="9"/>
              </w:numPr>
              <w:spacing w:before="0"/>
              <w:ind w:left="317"/>
              <w:rPr>
                <w:szCs w:val="20"/>
              </w:rPr>
            </w:pPr>
          </w:p>
        </w:tc>
        <w:tc>
          <w:tcPr>
            <w:tcW w:w="4558" w:type="pct"/>
          </w:tcPr>
          <w:p w14:paraId="2E20CDD2" w14:textId="2D754148" w:rsidR="0052562E" w:rsidRPr="00BC4421" w:rsidRDefault="0052562E">
            <w:pPr>
              <w:pStyle w:val="Sraassuenkleliais"/>
              <w:numPr>
                <w:ilvl w:val="0"/>
                <w:numId w:val="0"/>
              </w:numPr>
              <w:spacing w:before="0" w:after="0"/>
              <w:rPr>
                <w:szCs w:val="20"/>
              </w:rPr>
            </w:pPr>
            <w:r w:rsidRPr="00BC4421">
              <w:rPr>
                <w:szCs w:val="20"/>
              </w:rPr>
              <w:t xml:space="preserve">Sistema turi užtikrinti, kad </w:t>
            </w:r>
            <w:r w:rsidR="00AF4153" w:rsidRPr="00BC4421">
              <w:rPr>
                <w:szCs w:val="20"/>
              </w:rPr>
              <w:t xml:space="preserve">paslaugų gavėjų </w:t>
            </w:r>
            <w:r w:rsidRPr="00BC4421">
              <w:rPr>
                <w:szCs w:val="20"/>
              </w:rPr>
              <w:t>duomenys būtų integruojami su kitomis susijusiomis sistemomis (pvz., CPIS), siekiant išvengti duomenų dubliavimo.</w:t>
            </w:r>
          </w:p>
        </w:tc>
      </w:tr>
      <w:tr w:rsidR="0052562E" w:rsidRPr="00BC4421" w14:paraId="5AA7A6F8" w14:textId="77777777">
        <w:trPr>
          <w:trHeight w:val="20"/>
        </w:trPr>
        <w:tc>
          <w:tcPr>
            <w:tcW w:w="442" w:type="pct"/>
          </w:tcPr>
          <w:p w14:paraId="6BC5B875" w14:textId="77777777" w:rsidR="0052562E" w:rsidRPr="00BC4421" w:rsidRDefault="0052562E">
            <w:pPr>
              <w:pStyle w:val="Sraopastraipa"/>
              <w:numPr>
                <w:ilvl w:val="0"/>
                <w:numId w:val="9"/>
              </w:numPr>
              <w:spacing w:before="0"/>
              <w:ind w:left="317"/>
              <w:rPr>
                <w:szCs w:val="20"/>
              </w:rPr>
            </w:pPr>
          </w:p>
        </w:tc>
        <w:tc>
          <w:tcPr>
            <w:tcW w:w="4558" w:type="pct"/>
          </w:tcPr>
          <w:p w14:paraId="1B425445" w14:textId="77777777" w:rsidR="0052562E" w:rsidRPr="00BC4421" w:rsidRDefault="0052562E">
            <w:pPr>
              <w:pStyle w:val="Sraassuenkleliais"/>
              <w:numPr>
                <w:ilvl w:val="0"/>
                <w:numId w:val="0"/>
              </w:numPr>
              <w:spacing w:before="0" w:after="0"/>
              <w:rPr>
                <w:szCs w:val="20"/>
              </w:rPr>
            </w:pPr>
            <w:r w:rsidRPr="00BC4421">
              <w:rPr>
                <w:szCs w:val="20"/>
              </w:rPr>
              <w:t>Sistema turi turėti funkcionalumą teikti automatinius pranešimus naudotojams apie būtinybę atnaujinti pasenusius ar netikslius duomenis. Automatiniai pranešimai sistemoje ir / ar el. paštu.</w:t>
            </w:r>
          </w:p>
        </w:tc>
      </w:tr>
    </w:tbl>
    <w:p w14:paraId="6CBD5201" w14:textId="77777777" w:rsidR="0052562E" w:rsidRPr="00BC4421" w:rsidRDefault="0052562E" w:rsidP="0052562E"/>
    <w:p w14:paraId="18444A1C" w14:textId="77777777" w:rsidR="0052562E" w:rsidRPr="00BC4421" w:rsidRDefault="0052562E" w:rsidP="0052562E">
      <w:pPr>
        <w:pStyle w:val="Antrat4"/>
        <w:rPr>
          <w:rFonts w:hint="eastAsia"/>
        </w:rPr>
      </w:pPr>
      <w:r w:rsidRPr="00BC4421">
        <w:t>Reikalavimai dokumentų administravimo moduliui</w:t>
      </w:r>
    </w:p>
    <w:tbl>
      <w:tblPr>
        <w:tblStyle w:val="CivittaTable2Purple"/>
        <w:tblW w:w="5000" w:type="pct"/>
        <w:tblLook w:val="0620" w:firstRow="1" w:lastRow="0" w:firstColumn="0" w:lastColumn="0" w:noHBand="1" w:noVBand="1"/>
      </w:tblPr>
      <w:tblGrid>
        <w:gridCol w:w="907"/>
        <w:gridCol w:w="9355"/>
      </w:tblGrid>
      <w:tr w:rsidR="0052562E" w:rsidRPr="00BC4421" w14:paraId="073E5537"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0EDBCC72" w14:textId="77777777" w:rsidR="0052562E" w:rsidRPr="00BC4421" w:rsidRDefault="0052562E">
            <w:pPr>
              <w:spacing w:before="0"/>
              <w:rPr>
                <w:szCs w:val="18"/>
              </w:rPr>
            </w:pPr>
            <w:r w:rsidRPr="00BC4421">
              <w:rPr>
                <w:szCs w:val="18"/>
              </w:rPr>
              <w:t>Nr.</w:t>
            </w:r>
          </w:p>
        </w:tc>
        <w:tc>
          <w:tcPr>
            <w:tcW w:w="0" w:type="pct"/>
            <w:hideMark/>
          </w:tcPr>
          <w:p w14:paraId="213EF4B4" w14:textId="77777777" w:rsidR="0052562E" w:rsidRPr="00BC4421" w:rsidRDefault="0052562E">
            <w:pPr>
              <w:spacing w:before="0"/>
              <w:rPr>
                <w:szCs w:val="18"/>
              </w:rPr>
            </w:pPr>
            <w:r w:rsidRPr="00BC4421">
              <w:rPr>
                <w:szCs w:val="18"/>
              </w:rPr>
              <w:t>Reikalavimas</w:t>
            </w:r>
          </w:p>
        </w:tc>
      </w:tr>
      <w:tr w:rsidR="0052562E" w:rsidRPr="00BC4421" w14:paraId="77D66BC5" w14:textId="77777777">
        <w:trPr>
          <w:trHeight w:val="20"/>
        </w:trPr>
        <w:tc>
          <w:tcPr>
            <w:tcW w:w="442" w:type="pct"/>
            <w:hideMark/>
          </w:tcPr>
          <w:p w14:paraId="7D57DED1" w14:textId="77777777" w:rsidR="0052562E" w:rsidRPr="00BC4421" w:rsidRDefault="0052562E">
            <w:pPr>
              <w:pStyle w:val="Sraopastraipa"/>
              <w:numPr>
                <w:ilvl w:val="0"/>
                <w:numId w:val="9"/>
              </w:numPr>
              <w:spacing w:before="0"/>
              <w:ind w:left="317"/>
              <w:rPr>
                <w:szCs w:val="18"/>
              </w:rPr>
            </w:pPr>
          </w:p>
        </w:tc>
        <w:tc>
          <w:tcPr>
            <w:tcW w:w="4558" w:type="pct"/>
            <w:hideMark/>
          </w:tcPr>
          <w:p w14:paraId="2F0BEED7" w14:textId="77777777" w:rsidR="0052562E" w:rsidRPr="00BC4421" w:rsidRDefault="0052562E">
            <w:pPr>
              <w:pStyle w:val="Sraassuenkleliais"/>
              <w:numPr>
                <w:ilvl w:val="0"/>
                <w:numId w:val="0"/>
              </w:numPr>
              <w:spacing w:before="0" w:after="0"/>
              <w:rPr>
                <w:szCs w:val="18"/>
              </w:rPr>
            </w:pPr>
            <w:r w:rsidRPr="00BC4421">
              <w:rPr>
                <w:szCs w:val="18"/>
              </w:rPr>
              <w:t>Sistema turi turėti funkcionalumą administruoti (kurti, redaguoti, tikslinti, archyvuoti, peržiūrėti) Paslaugų gavėjų pateiktus prašymus, paraiškas ir kitus dokumentus.</w:t>
            </w:r>
          </w:p>
        </w:tc>
      </w:tr>
      <w:tr w:rsidR="0077574B" w:rsidRPr="00BC4421" w14:paraId="68D786F4" w14:textId="77777777">
        <w:trPr>
          <w:trHeight w:val="20"/>
        </w:trPr>
        <w:tc>
          <w:tcPr>
            <w:tcW w:w="442" w:type="pct"/>
          </w:tcPr>
          <w:p w14:paraId="37B1CBB8" w14:textId="77777777" w:rsidR="0077574B" w:rsidRPr="00BC4421" w:rsidRDefault="0077574B">
            <w:pPr>
              <w:pStyle w:val="Sraopastraipa"/>
              <w:numPr>
                <w:ilvl w:val="0"/>
                <w:numId w:val="9"/>
              </w:numPr>
              <w:spacing w:before="0"/>
              <w:ind w:left="317"/>
              <w:rPr>
                <w:szCs w:val="18"/>
              </w:rPr>
            </w:pPr>
          </w:p>
        </w:tc>
        <w:tc>
          <w:tcPr>
            <w:tcW w:w="4558" w:type="pct"/>
          </w:tcPr>
          <w:p w14:paraId="3AE11B0D" w14:textId="0656372F" w:rsidR="0077574B" w:rsidRPr="00BC4421" w:rsidRDefault="00971DC8">
            <w:pPr>
              <w:pStyle w:val="Sraassuenkleliais"/>
              <w:numPr>
                <w:ilvl w:val="0"/>
                <w:numId w:val="0"/>
              </w:numPr>
              <w:spacing w:before="0" w:after="0"/>
              <w:rPr>
                <w:szCs w:val="18"/>
              </w:rPr>
            </w:pPr>
            <w:r w:rsidRPr="00BC4421">
              <w:rPr>
                <w:szCs w:val="18"/>
              </w:rPr>
              <w:t>Sistema turi turėti funkcionalumą, leidžiantį administratoriui konfigūruoti dokumentų šablonus (pvz., prašymus, paraiškas) ir nustatyti, kokie laukų pavadinimai, reikšmių tipai (pvz., tekstas, data, pasirinkimų sąrašas) bei privalomumo požymis bus naudojami. Kiekvienas sukurtas šablonas turi būti versijuojamas, kad prireikus būtų galima grįžti prie ankstesnės versijos.</w:t>
            </w:r>
          </w:p>
        </w:tc>
      </w:tr>
      <w:tr w:rsidR="00971DC8" w:rsidRPr="00BC4421" w14:paraId="1C4BE897" w14:textId="77777777">
        <w:trPr>
          <w:trHeight w:val="20"/>
        </w:trPr>
        <w:tc>
          <w:tcPr>
            <w:tcW w:w="442" w:type="pct"/>
          </w:tcPr>
          <w:p w14:paraId="200CCFE9" w14:textId="77777777" w:rsidR="00971DC8" w:rsidRPr="00BC4421" w:rsidRDefault="00971DC8">
            <w:pPr>
              <w:pStyle w:val="Sraopastraipa"/>
              <w:numPr>
                <w:ilvl w:val="0"/>
                <w:numId w:val="9"/>
              </w:numPr>
              <w:spacing w:before="0"/>
              <w:ind w:left="317"/>
              <w:rPr>
                <w:szCs w:val="18"/>
              </w:rPr>
            </w:pPr>
          </w:p>
        </w:tc>
        <w:tc>
          <w:tcPr>
            <w:tcW w:w="4558" w:type="pct"/>
          </w:tcPr>
          <w:p w14:paraId="2690CE6D" w14:textId="348FB940" w:rsidR="00971DC8" w:rsidRPr="00BC4421" w:rsidRDefault="00971DC8">
            <w:pPr>
              <w:pStyle w:val="Sraassuenkleliais"/>
              <w:numPr>
                <w:ilvl w:val="0"/>
                <w:numId w:val="0"/>
              </w:numPr>
              <w:spacing w:before="0" w:after="0"/>
              <w:rPr>
                <w:szCs w:val="18"/>
              </w:rPr>
            </w:pPr>
            <w:r w:rsidRPr="00BC4421">
              <w:rPr>
                <w:szCs w:val="18"/>
              </w:rPr>
              <w:t xml:space="preserve">Sistema turi leisti kiekvieno dokumento tipo formoje rodyti tik tuos laukus, kurie yra susiję su to dokumento paskirtimi (pvz., prašymui dėl stovyklos – </w:t>
            </w:r>
            <w:r w:rsidR="00145E9D" w:rsidRPr="00BC4421">
              <w:rPr>
                <w:szCs w:val="18"/>
              </w:rPr>
              <w:t xml:space="preserve">paslaugų gavėjo  duomenys, </w:t>
            </w:r>
            <w:r w:rsidRPr="00BC4421">
              <w:rPr>
                <w:szCs w:val="18"/>
              </w:rPr>
              <w:t xml:space="preserve">stovyklos pavadinimas, data, vieta; prašymui dėl </w:t>
            </w:r>
            <w:r w:rsidR="00AF4153" w:rsidRPr="00BC4421">
              <w:rPr>
                <w:szCs w:val="18"/>
              </w:rPr>
              <w:t>pedagoginio psichologinio vertinimo</w:t>
            </w:r>
            <w:r w:rsidRPr="00BC4421">
              <w:rPr>
                <w:szCs w:val="18"/>
              </w:rPr>
              <w:t xml:space="preserve"> – vaiko gimimo data, </w:t>
            </w:r>
            <w:r w:rsidR="00145E9D" w:rsidRPr="00BC4421">
              <w:rPr>
                <w:szCs w:val="18"/>
              </w:rPr>
              <w:t xml:space="preserve">vardas ir pavardė, tėvų vardas ir pavardė, </w:t>
            </w:r>
            <w:r w:rsidRPr="00BC4421">
              <w:rPr>
                <w:szCs w:val="18"/>
              </w:rPr>
              <w:t>adresas</w:t>
            </w:r>
            <w:r w:rsidR="00145E9D" w:rsidRPr="00BC4421">
              <w:rPr>
                <w:szCs w:val="18"/>
              </w:rPr>
              <w:t>, duomenys ryšiui palaikyti</w:t>
            </w:r>
            <w:r w:rsidRPr="00BC4421">
              <w:rPr>
                <w:szCs w:val="18"/>
              </w:rPr>
              <w:t xml:space="preserve"> ir kt.).</w:t>
            </w:r>
          </w:p>
        </w:tc>
      </w:tr>
      <w:tr w:rsidR="0052562E" w:rsidRPr="00BC4421" w14:paraId="754F48E0" w14:textId="77777777">
        <w:trPr>
          <w:trHeight w:val="20"/>
        </w:trPr>
        <w:tc>
          <w:tcPr>
            <w:tcW w:w="442" w:type="pct"/>
          </w:tcPr>
          <w:p w14:paraId="77F15136" w14:textId="77777777" w:rsidR="0052562E" w:rsidRPr="00BC4421" w:rsidRDefault="0052562E">
            <w:pPr>
              <w:pStyle w:val="Sraopastraipa"/>
              <w:numPr>
                <w:ilvl w:val="0"/>
                <w:numId w:val="9"/>
              </w:numPr>
              <w:spacing w:before="0"/>
              <w:ind w:left="317"/>
              <w:rPr>
                <w:szCs w:val="18"/>
              </w:rPr>
            </w:pPr>
          </w:p>
        </w:tc>
        <w:tc>
          <w:tcPr>
            <w:tcW w:w="4558" w:type="pct"/>
          </w:tcPr>
          <w:p w14:paraId="7FC56D23" w14:textId="77777777" w:rsidR="0052562E" w:rsidRPr="00BC4421" w:rsidRDefault="0052562E">
            <w:pPr>
              <w:pStyle w:val="Sraassuenkleliais"/>
              <w:numPr>
                <w:ilvl w:val="0"/>
                <w:numId w:val="0"/>
              </w:numPr>
              <w:spacing w:before="0" w:after="0"/>
              <w:rPr>
                <w:szCs w:val="18"/>
              </w:rPr>
            </w:pPr>
            <w:r w:rsidRPr="00BC4421">
              <w:rPr>
                <w:szCs w:val="18"/>
              </w:rPr>
              <w:t>Sistema turi turėti funkcionalumą įvesti (redaguoti) ir peržiūrėti šias dokumentų formas (neapsiribojant):</w:t>
            </w:r>
          </w:p>
          <w:p w14:paraId="5F4F1DA2" w14:textId="77777777" w:rsidR="0052562E" w:rsidRPr="00BC4421" w:rsidRDefault="0052562E" w:rsidP="0087404C">
            <w:pPr>
              <w:pStyle w:val="Sraassuenkleliais"/>
              <w:numPr>
                <w:ilvl w:val="0"/>
                <w:numId w:val="161"/>
              </w:numPr>
              <w:spacing w:before="0" w:after="0"/>
              <w:rPr>
                <w:szCs w:val="20"/>
              </w:rPr>
            </w:pPr>
            <w:r w:rsidRPr="00BC4421">
              <w:rPr>
                <w:szCs w:val="20"/>
              </w:rPr>
              <w:t>Prašymai dėl pedagoginės psichologinės tarnybos paslaugų:</w:t>
            </w:r>
          </w:p>
          <w:p w14:paraId="7930B48D" w14:textId="2D701507" w:rsidR="0052562E" w:rsidRPr="00BC4421" w:rsidRDefault="0052562E" w:rsidP="0087404C">
            <w:pPr>
              <w:pStyle w:val="Sraassuenkleliais"/>
              <w:numPr>
                <w:ilvl w:val="1"/>
                <w:numId w:val="161"/>
              </w:numPr>
              <w:spacing w:before="0" w:after="0"/>
              <w:rPr>
                <w:szCs w:val="20"/>
              </w:rPr>
            </w:pPr>
            <w:r w:rsidRPr="00BC4421">
              <w:rPr>
                <w:szCs w:val="20"/>
              </w:rPr>
              <w:t>Prašymas dėl pedagoginio</w:t>
            </w:r>
            <w:r w:rsidR="00EC1E1E" w:rsidRPr="00BC4421">
              <w:rPr>
                <w:szCs w:val="20"/>
              </w:rPr>
              <w:t xml:space="preserve"> </w:t>
            </w:r>
            <w:r w:rsidRPr="00BC4421">
              <w:rPr>
                <w:szCs w:val="20"/>
              </w:rPr>
              <w:t>psichologinio įvertinimo;</w:t>
            </w:r>
          </w:p>
          <w:p w14:paraId="5C8B8A38" w14:textId="77777777" w:rsidR="0052562E" w:rsidRPr="00BC4421" w:rsidRDefault="0052562E" w:rsidP="0087404C">
            <w:pPr>
              <w:pStyle w:val="Sraassuenkleliais"/>
              <w:numPr>
                <w:ilvl w:val="1"/>
                <w:numId w:val="161"/>
              </w:numPr>
              <w:spacing w:before="0" w:after="0"/>
              <w:rPr>
                <w:szCs w:val="20"/>
              </w:rPr>
            </w:pPr>
            <w:r w:rsidRPr="00BC4421">
              <w:rPr>
                <w:szCs w:val="20"/>
              </w:rPr>
              <w:t>Prašymas dėl brandumo mokyklai įvertinimo;</w:t>
            </w:r>
          </w:p>
          <w:p w14:paraId="6AAF9D44" w14:textId="3FE38762" w:rsidR="00EC1E1E" w:rsidRPr="00BC4421" w:rsidRDefault="0052562E" w:rsidP="0087404C">
            <w:pPr>
              <w:pStyle w:val="Sraassuenkleliais"/>
              <w:numPr>
                <w:ilvl w:val="1"/>
                <w:numId w:val="161"/>
              </w:numPr>
              <w:spacing w:before="0" w:after="0"/>
              <w:rPr>
                <w:szCs w:val="20"/>
              </w:rPr>
            </w:pPr>
            <w:r w:rsidRPr="00BC4421">
              <w:rPr>
                <w:szCs w:val="20"/>
              </w:rPr>
              <w:t>Prašymas dėl pedagoginio</w:t>
            </w:r>
            <w:r w:rsidR="00EC1E1E" w:rsidRPr="00BC4421">
              <w:rPr>
                <w:szCs w:val="20"/>
              </w:rPr>
              <w:t xml:space="preserve"> </w:t>
            </w:r>
            <w:r w:rsidRPr="00BC4421">
              <w:rPr>
                <w:szCs w:val="20"/>
              </w:rPr>
              <w:t>psichologinio konsultavimo</w:t>
            </w:r>
            <w:r w:rsidR="00EC1E1E" w:rsidRPr="00BC4421">
              <w:rPr>
                <w:szCs w:val="20"/>
              </w:rPr>
              <w:t>;</w:t>
            </w:r>
          </w:p>
          <w:p w14:paraId="70427011" w14:textId="62F0ACC4" w:rsidR="0052562E" w:rsidRPr="00BC4421" w:rsidRDefault="00EC1E1E" w:rsidP="0087404C">
            <w:pPr>
              <w:pStyle w:val="Sraassuenkleliais"/>
              <w:numPr>
                <w:ilvl w:val="1"/>
                <w:numId w:val="161"/>
              </w:numPr>
              <w:spacing w:before="0" w:after="0"/>
              <w:rPr>
                <w:szCs w:val="20"/>
              </w:rPr>
            </w:pPr>
            <w:r w:rsidRPr="00BC4421">
              <w:rPr>
                <w:szCs w:val="20"/>
              </w:rPr>
              <w:t>Prašymas dėl pedagoginio psichologinio vertinimo pažymos išdavimo</w:t>
            </w:r>
            <w:r w:rsidR="0052562E" w:rsidRPr="00BC4421">
              <w:rPr>
                <w:szCs w:val="20"/>
              </w:rPr>
              <w:t>.</w:t>
            </w:r>
          </w:p>
          <w:p w14:paraId="3FD22154" w14:textId="16CD8C47" w:rsidR="0052562E" w:rsidRPr="00BC4421" w:rsidRDefault="0052562E" w:rsidP="0087404C">
            <w:pPr>
              <w:pStyle w:val="Sraassuenkleliais"/>
              <w:numPr>
                <w:ilvl w:val="0"/>
                <w:numId w:val="161"/>
              </w:numPr>
              <w:spacing w:before="0" w:after="0"/>
              <w:rPr>
                <w:szCs w:val="20"/>
              </w:rPr>
            </w:pPr>
            <w:r w:rsidRPr="00BC4421">
              <w:rPr>
                <w:szCs w:val="20"/>
              </w:rPr>
              <w:t>Prašymai VGK</w:t>
            </w:r>
            <w:r w:rsidR="00145E9D" w:rsidRPr="00BC4421">
              <w:rPr>
                <w:szCs w:val="20"/>
              </w:rPr>
              <w:t xml:space="preserve"> dėl</w:t>
            </w:r>
            <w:r w:rsidRPr="00BC4421">
              <w:rPr>
                <w:szCs w:val="20"/>
              </w:rPr>
              <w:t xml:space="preserve"> </w:t>
            </w:r>
            <w:r w:rsidR="00145E9D" w:rsidRPr="00BC4421">
              <w:rPr>
                <w:szCs w:val="20"/>
              </w:rPr>
              <w:t>pedagoginio</w:t>
            </w:r>
            <w:r w:rsidR="00EC1E1E" w:rsidRPr="00BC4421">
              <w:rPr>
                <w:szCs w:val="20"/>
              </w:rPr>
              <w:t xml:space="preserve"> </w:t>
            </w:r>
            <w:r w:rsidR="00145E9D" w:rsidRPr="00BC4421">
              <w:rPr>
                <w:szCs w:val="20"/>
              </w:rPr>
              <w:t>psichologinio į</w:t>
            </w:r>
            <w:r w:rsidRPr="00BC4421">
              <w:rPr>
                <w:szCs w:val="20"/>
              </w:rPr>
              <w:t>vertinimo;</w:t>
            </w:r>
          </w:p>
          <w:p w14:paraId="7B5575BE" w14:textId="19E05640" w:rsidR="0052562E" w:rsidRPr="00BC4421" w:rsidRDefault="0052562E" w:rsidP="0087404C">
            <w:pPr>
              <w:pStyle w:val="Sraassuenkleliais"/>
              <w:numPr>
                <w:ilvl w:val="0"/>
                <w:numId w:val="161"/>
              </w:numPr>
              <w:spacing w:before="0" w:after="0"/>
              <w:rPr>
                <w:szCs w:val="20"/>
              </w:rPr>
            </w:pPr>
            <w:r w:rsidRPr="00BC4421">
              <w:rPr>
                <w:szCs w:val="20"/>
              </w:rPr>
              <w:t xml:space="preserve">Prašymai dėl </w:t>
            </w:r>
            <w:r w:rsidR="000D5739" w:rsidRPr="00BC4421">
              <w:rPr>
                <w:szCs w:val="20"/>
              </w:rPr>
              <w:t xml:space="preserve">patalpų </w:t>
            </w:r>
            <w:r w:rsidR="00EC1E1E" w:rsidRPr="00BC4421">
              <w:rPr>
                <w:szCs w:val="20"/>
              </w:rPr>
              <w:t>ir/ar</w:t>
            </w:r>
            <w:r w:rsidR="000D5739" w:rsidRPr="00BC4421">
              <w:rPr>
                <w:szCs w:val="20"/>
              </w:rPr>
              <w:t xml:space="preserve"> </w:t>
            </w:r>
            <w:r w:rsidRPr="00BC4421">
              <w:rPr>
                <w:szCs w:val="20"/>
              </w:rPr>
              <w:t>inventoriaus nuomos;</w:t>
            </w:r>
          </w:p>
          <w:p w14:paraId="1892FF40" w14:textId="534CC198" w:rsidR="0052562E" w:rsidRPr="00BC4421" w:rsidRDefault="000D5739" w:rsidP="0087404C">
            <w:pPr>
              <w:pStyle w:val="Sraassuenkleliais"/>
              <w:numPr>
                <w:ilvl w:val="0"/>
                <w:numId w:val="161"/>
              </w:numPr>
              <w:spacing w:before="0" w:after="0"/>
              <w:rPr>
                <w:szCs w:val="20"/>
              </w:rPr>
            </w:pPr>
            <w:r w:rsidRPr="00BC4421">
              <w:rPr>
                <w:szCs w:val="20"/>
              </w:rPr>
              <w:t>P</w:t>
            </w:r>
            <w:r w:rsidR="0052562E" w:rsidRPr="00BC4421">
              <w:rPr>
                <w:szCs w:val="20"/>
              </w:rPr>
              <w:t>rašymas dėl dalyvavimo renginiuose, kultūros ar sporto veiklose;</w:t>
            </w:r>
          </w:p>
          <w:p w14:paraId="5A56EC3A" w14:textId="2C003CCD" w:rsidR="0052562E" w:rsidRPr="00BC4421" w:rsidRDefault="0052562E" w:rsidP="0087404C">
            <w:pPr>
              <w:pStyle w:val="Sraassuenkleliais"/>
              <w:numPr>
                <w:ilvl w:val="0"/>
                <w:numId w:val="161"/>
              </w:numPr>
              <w:spacing w:before="0" w:after="0"/>
              <w:rPr>
                <w:szCs w:val="20"/>
              </w:rPr>
            </w:pPr>
            <w:r w:rsidRPr="00BC4421">
              <w:rPr>
                <w:szCs w:val="20"/>
              </w:rPr>
              <w:t>Prašymas dėl NSŠ programų teikimo ir tvirtinimo;</w:t>
            </w:r>
          </w:p>
          <w:p w14:paraId="2029534D" w14:textId="2951C1EC" w:rsidR="00EC1E1E" w:rsidRPr="00BC4421" w:rsidRDefault="00EC1E1E" w:rsidP="0087404C">
            <w:pPr>
              <w:pStyle w:val="Sraassuenkleliais"/>
              <w:numPr>
                <w:ilvl w:val="0"/>
                <w:numId w:val="161"/>
              </w:numPr>
              <w:spacing w:before="0" w:after="0"/>
              <w:rPr>
                <w:szCs w:val="20"/>
              </w:rPr>
            </w:pPr>
            <w:r w:rsidRPr="00BC4421">
              <w:rPr>
                <w:szCs w:val="20"/>
              </w:rPr>
              <w:t>Prašymai dėl priėmimo/išbraukimo į/iš neformaliojo suaugusių švietimo užsiėmimus/-ų;</w:t>
            </w:r>
          </w:p>
          <w:p w14:paraId="53B14CD4" w14:textId="7D420E95" w:rsidR="0052562E" w:rsidRPr="00BC4421" w:rsidRDefault="0052562E" w:rsidP="0087404C">
            <w:pPr>
              <w:pStyle w:val="Sraassuenkleliais"/>
              <w:numPr>
                <w:ilvl w:val="0"/>
                <w:numId w:val="161"/>
              </w:numPr>
              <w:spacing w:before="0" w:after="0"/>
              <w:rPr>
                <w:szCs w:val="20"/>
              </w:rPr>
            </w:pPr>
            <w:r w:rsidRPr="00BC4421">
              <w:rPr>
                <w:szCs w:val="20"/>
              </w:rPr>
              <w:t>Prašymas dėl projektinės iniciatyvos</w:t>
            </w:r>
            <w:r w:rsidR="007B4AF4" w:rsidRPr="00BC4421">
              <w:rPr>
                <w:szCs w:val="20"/>
              </w:rPr>
              <w:t xml:space="preserve"> teikimo</w:t>
            </w:r>
            <w:r w:rsidRPr="00BC4421">
              <w:rPr>
                <w:szCs w:val="20"/>
              </w:rPr>
              <w:t xml:space="preserve"> (sporto, kultūros</w:t>
            </w:r>
            <w:r w:rsidR="007B4AF4" w:rsidRPr="00BC4421">
              <w:rPr>
                <w:szCs w:val="20"/>
              </w:rPr>
              <w:t xml:space="preserve"> ir kt.</w:t>
            </w:r>
            <w:r w:rsidRPr="00BC4421">
              <w:rPr>
                <w:szCs w:val="20"/>
              </w:rPr>
              <w:t xml:space="preserve"> projektai);</w:t>
            </w:r>
          </w:p>
          <w:p w14:paraId="53DD4019" w14:textId="77777777" w:rsidR="0052562E" w:rsidRPr="00BC4421" w:rsidRDefault="0052562E" w:rsidP="0087404C">
            <w:pPr>
              <w:pStyle w:val="Sraassuenkleliais"/>
              <w:numPr>
                <w:ilvl w:val="0"/>
                <w:numId w:val="161"/>
              </w:numPr>
              <w:spacing w:before="0" w:after="0"/>
              <w:rPr>
                <w:szCs w:val="20"/>
              </w:rPr>
            </w:pPr>
            <w:r w:rsidRPr="00BC4421">
              <w:rPr>
                <w:szCs w:val="20"/>
              </w:rPr>
              <w:t>Prašymas (kreipimasis) dėl psichologinės pagalbos suteikimo;</w:t>
            </w:r>
          </w:p>
          <w:p w14:paraId="69F0EC2D" w14:textId="42ABD297" w:rsidR="0052562E" w:rsidRPr="00BC4421" w:rsidRDefault="0052562E" w:rsidP="0087404C">
            <w:pPr>
              <w:pStyle w:val="Sraassuenkleliais"/>
              <w:numPr>
                <w:ilvl w:val="0"/>
                <w:numId w:val="161"/>
              </w:numPr>
              <w:spacing w:before="0" w:after="0"/>
              <w:rPr>
                <w:szCs w:val="20"/>
              </w:rPr>
            </w:pPr>
            <w:r w:rsidRPr="00BC4421">
              <w:rPr>
                <w:szCs w:val="20"/>
              </w:rPr>
              <w:t>Paraiška stovyklų finansavimui gauti;</w:t>
            </w:r>
          </w:p>
          <w:p w14:paraId="32A98513" w14:textId="680B0AEC" w:rsidR="00EC1E1E" w:rsidRPr="00BC4421" w:rsidRDefault="00EC1E1E" w:rsidP="0087404C">
            <w:pPr>
              <w:pStyle w:val="Sraassuenkleliais"/>
              <w:numPr>
                <w:ilvl w:val="0"/>
                <w:numId w:val="161"/>
              </w:numPr>
              <w:spacing w:before="0" w:after="0"/>
              <w:rPr>
                <w:szCs w:val="20"/>
              </w:rPr>
            </w:pPr>
            <w:r w:rsidRPr="00BC4421">
              <w:rPr>
                <w:szCs w:val="20"/>
              </w:rPr>
              <w:t>Prašymai dėl dalyvavimo stovyklose;</w:t>
            </w:r>
          </w:p>
          <w:p w14:paraId="5AA1662B" w14:textId="2BDE433F" w:rsidR="0052562E" w:rsidRPr="00BC4421" w:rsidRDefault="0052562E" w:rsidP="0087404C">
            <w:pPr>
              <w:pStyle w:val="Sraassuenkleliais"/>
              <w:numPr>
                <w:ilvl w:val="0"/>
                <w:numId w:val="161"/>
              </w:numPr>
              <w:spacing w:before="0" w:after="0"/>
              <w:rPr>
                <w:szCs w:val="20"/>
              </w:rPr>
            </w:pPr>
            <w:r w:rsidRPr="00BC4421">
              <w:rPr>
                <w:szCs w:val="20"/>
              </w:rPr>
              <w:t>Prašymas dėl atleidimo</w:t>
            </w:r>
            <w:r w:rsidR="007B4AF4" w:rsidRPr="00BC4421">
              <w:rPr>
                <w:szCs w:val="20"/>
              </w:rPr>
              <w:t xml:space="preserve"> ir/ar sumažinimo</w:t>
            </w:r>
            <w:r w:rsidRPr="00BC4421">
              <w:rPr>
                <w:szCs w:val="20"/>
              </w:rPr>
              <w:t xml:space="preserve"> nuo mokesčio (už </w:t>
            </w:r>
            <w:r w:rsidR="007B4AF4" w:rsidRPr="00BC4421">
              <w:rPr>
                <w:szCs w:val="20"/>
              </w:rPr>
              <w:t xml:space="preserve">neformaliojo švietimo </w:t>
            </w:r>
            <w:r w:rsidRPr="00BC4421">
              <w:rPr>
                <w:szCs w:val="20"/>
              </w:rPr>
              <w:t>ugdymą, maitinimą</w:t>
            </w:r>
            <w:r w:rsidR="007B4AF4" w:rsidRPr="00BC4421">
              <w:rPr>
                <w:szCs w:val="20"/>
              </w:rPr>
              <w:t>, pavėžėjimą, mokinių priežiūrą ir neformalųjį ugdymą, stovyklas ir kt.</w:t>
            </w:r>
            <w:r w:rsidRPr="00BC4421">
              <w:rPr>
                <w:szCs w:val="20"/>
              </w:rPr>
              <w:t>);</w:t>
            </w:r>
          </w:p>
          <w:p w14:paraId="7CD96811" w14:textId="54BAB3AF" w:rsidR="0052562E" w:rsidRPr="00BC4421" w:rsidRDefault="0052562E" w:rsidP="0087404C">
            <w:pPr>
              <w:pStyle w:val="Sraassuenkleliais"/>
              <w:numPr>
                <w:ilvl w:val="0"/>
                <w:numId w:val="161"/>
              </w:numPr>
              <w:spacing w:before="0" w:after="0"/>
              <w:rPr>
                <w:szCs w:val="20"/>
              </w:rPr>
            </w:pPr>
            <w:r w:rsidRPr="00BC4421">
              <w:rPr>
                <w:szCs w:val="20"/>
              </w:rPr>
              <w:t xml:space="preserve">Prašymas dėl </w:t>
            </w:r>
            <w:r w:rsidR="007B4AF4" w:rsidRPr="00BC4421">
              <w:rPr>
                <w:szCs w:val="20"/>
              </w:rPr>
              <w:t xml:space="preserve">priėmimo/išbraukimo į </w:t>
            </w:r>
            <w:r w:rsidRPr="00BC4421">
              <w:rPr>
                <w:szCs w:val="20"/>
              </w:rPr>
              <w:t xml:space="preserve">pailgintos dienos </w:t>
            </w:r>
            <w:r w:rsidR="007B4AF4" w:rsidRPr="00BC4421">
              <w:rPr>
                <w:szCs w:val="20"/>
              </w:rPr>
              <w:t>grupę</w:t>
            </w:r>
            <w:r w:rsidRPr="00BC4421">
              <w:rPr>
                <w:szCs w:val="20"/>
              </w:rPr>
              <w:t>;</w:t>
            </w:r>
          </w:p>
          <w:p w14:paraId="3B7A5C52" w14:textId="77777777" w:rsidR="0052562E" w:rsidRPr="00BC4421" w:rsidRDefault="0052562E" w:rsidP="0087404C">
            <w:pPr>
              <w:pStyle w:val="Sraassuenkleliais"/>
              <w:numPr>
                <w:ilvl w:val="0"/>
                <w:numId w:val="161"/>
              </w:numPr>
              <w:spacing w:before="0" w:after="0"/>
              <w:rPr>
                <w:szCs w:val="20"/>
              </w:rPr>
            </w:pPr>
            <w:r w:rsidRPr="00BC4421">
              <w:rPr>
                <w:szCs w:val="20"/>
              </w:rPr>
              <w:t>Prašymas dėl nemokamo pavėžėjimo;</w:t>
            </w:r>
          </w:p>
          <w:p w14:paraId="5BB62250" w14:textId="2F88592C" w:rsidR="0052562E" w:rsidRPr="00BC4421" w:rsidRDefault="0052562E" w:rsidP="0087404C">
            <w:pPr>
              <w:pStyle w:val="Sraassuenkleliais"/>
              <w:numPr>
                <w:ilvl w:val="0"/>
                <w:numId w:val="161"/>
              </w:numPr>
              <w:spacing w:before="0" w:after="0"/>
              <w:rPr>
                <w:szCs w:val="18"/>
              </w:rPr>
            </w:pPr>
            <w:r w:rsidRPr="00BC4421">
              <w:rPr>
                <w:szCs w:val="20"/>
              </w:rPr>
              <w:t>Prašymas dėl NVŠ finansavimo.</w:t>
            </w:r>
          </w:p>
        </w:tc>
      </w:tr>
      <w:tr w:rsidR="0052562E" w:rsidRPr="00BC4421" w14:paraId="40BCA8D0" w14:textId="77777777">
        <w:trPr>
          <w:trHeight w:val="20"/>
        </w:trPr>
        <w:tc>
          <w:tcPr>
            <w:tcW w:w="442" w:type="pct"/>
          </w:tcPr>
          <w:p w14:paraId="7DABB634" w14:textId="77777777" w:rsidR="0052562E" w:rsidRPr="00BC4421" w:rsidRDefault="0052562E">
            <w:pPr>
              <w:pStyle w:val="Sraopastraipa"/>
              <w:numPr>
                <w:ilvl w:val="0"/>
                <w:numId w:val="9"/>
              </w:numPr>
              <w:spacing w:before="0"/>
              <w:ind w:left="317"/>
              <w:rPr>
                <w:szCs w:val="18"/>
              </w:rPr>
            </w:pPr>
          </w:p>
        </w:tc>
        <w:tc>
          <w:tcPr>
            <w:tcW w:w="4558" w:type="pct"/>
          </w:tcPr>
          <w:p w14:paraId="3F79DA68" w14:textId="77777777" w:rsidR="0052562E" w:rsidRPr="00BC4421" w:rsidRDefault="0052562E">
            <w:pPr>
              <w:pStyle w:val="Sraassuenkleliais"/>
              <w:numPr>
                <w:ilvl w:val="0"/>
                <w:numId w:val="0"/>
              </w:numPr>
              <w:spacing w:before="0" w:after="0"/>
              <w:rPr>
                <w:szCs w:val="18"/>
              </w:rPr>
            </w:pPr>
            <w:r w:rsidRPr="00BC4421">
              <w:rPr>
                <w:szCs w:val="18"/>
              </w:rPr>
              <w:t>Sistemoje turi būti galimybė pateikti suformuotą prašymą atitinkamai įstaigai ar atsakingam asmeniui priklausomai nuo prašymo formos. Pvz. Prašymą dėl priėmimo į suaugusių švietimo programą turi gauti atitinkama švietimo įstaiga, kuriai yra skirtas prašymas.</w:t>
            </w:r>
          </w:p>
        </w:tc>
      </w:tr>
      <w:tr w:rsidR="0052562E" w:rsidRPr="00BC4421" w14:paraId="4A14E2A4" w14:textId="77777777">
        <w:trPr>
          <w:trHeight w:val="20"/>
        </w:trPr>
        <w:tc>
          <w:tcPr>
            <w:tcW w:w="442" w:type="pct"/>
          </w:tcPr>
          <w:p w14:paraId="20A51605" w14:textId="77777777" w:rsidR="0052562E" w:rsidRPr="00BC4421" w:rsidRDefault="0052562E">
            <w:pPr>
              <w:pStyle w:val="Sraopastraipa"/>
              <w:numPr>
                <w:ilvl w:val="0"/>
                <w:numId w:val="9"/>
              </w:numPr>
              <w:spacing w:before="0"/>
              <w:ind w:left="317"/>
              <w:rPr>
                <w:szCs w:val="18"/>
              </w:rPr>
            </w:pPr>
          </w:p>
        </w:tc>
        <w:tc>
          <w:tcPr>
            <w:tcW w:w="4558" w:type="pct"/>
          </w:tcPr>
          <w:p w14:paraId="784A8B37" w14:textId="77777777" w:rsidR="0052562E" w:rsidRPr="00BC4421" w:rsidRDefault="0052562E">
            <w:pPr>
              <w:pStyle w:val="Sraassuenkleliais"/>
              <w:numPr>
                <w:ilvl w:val="0"/>
                <w:numId w:val="0"/>
              </w:numPr>
              <w:spacing w:before="0" w:after="0"/>
              <w:rPr>
                <w:szCs w:val="18"/>
              </w:rPr>
            </w:pPr>
            <w:r w:rsidRPr="00BC4421">
              <w:rPr>
                <w:szCs w:val="18"/>
              </w:rPr>
              <w:t>Teikiant prašymus ir formuojant dokumentų formas turi būti atvaizduojama:</w:t>
            </w:r>
          </w:p>
          <w:p w14:paraId="5ECBAF2B" w14:textId="77777777" w:rsidR="0052562E" w:rsidRPr="00BC4421" w:rsidRDefault="0052562E" w:rsidP="0087404C">
            <w:pPr>
              <w:pStyle w:val="Sraassuenkleliais"/>
              <w:numPr>
                <w:ilvl w:val="0"/>
                <w:numId w:val="161"/>
              </w:numPr>
              <w:spacing w:before="0" w:after="0"/>
              <w:rPr>
                <w:szCs w:val="20"/>
              </w:rPr>
            </w:pPr>
            <w:r w:rsidRPr="00BC4421">
              <w:rPr>
                <w:szCs w:val="20"/>
              </w:rPr>
              <w:t>Registracijos numeris;</w:t>
            </w:r>
          </w:p>
          <w:p w14:paraId="470BFDEE" w14:textId="77777777" w:rsidR="0052562E" w:rsidRPr="00BC4421" w:rsidRDefault="0052562E" w:rsidP="0087404C">
            <w:pPr>
              <w:pStyle w:val="Sraassuenkleliais"/>
              <w:numPr>
                <w:ilvl w:val="0"/>
                <w:numId w:val="161"/>
              </w:numPr>
              <w:spacing w:before="0" w:after="0"/>
              <w:rPr>
                <w:szCs w:val="20"/>
              </w:rPr>
            </w:pPr>
            <w:r w:rsidRPr="00BC4421">
              <w:rPr>
                <w:szCs w:val="20"/>
              </w:rPr>
              <w:t>Data;</w:t>
            </w:r>
          </w:p>
          <w:p w14:paraId="32197039" w14:textId="198C2FB2" w:rsidR="0052562E" w:rsidRPr="00BC4421" w:rsidRDefault="0064107D" w:rsidP="0087404C">
            <w:pPr>
              <w:pStyle w:val="Sraassuenkleliais"/>
              <w:numPr>
                <w:ilvl w:val="0"/>
                <w:numId w:val="161"/>
              </w:numPr>
              <w:spacing w:before="0" w:after="0"/>
              <w:rPr>
                <w:szCs w:val="20"/>
              </w:rPr>
            </w:pPr>
            <w:r w:rsidRPr="00BC4421">
              <w:rPr>
                <w:szCs w:val="20"/>
              </w:rPr>
              <w:t>Paslaugų gavėjo</w:t>
            </w:r>
            <w:r w:rsidR="0052562E" w:rsidRPr="00BC4421">
              <w:rPr>
                <w:szCs w:val="20"/>
              </w:rPr>
              <w:t xml:space="preserve"> vardas, pavardė</w:t>
            </w:r>
            <w:r w:rsidRPr="00BC4421">
              <w:rPr>
                <w:szCs w:val="20"/>
              </w:rPr>
              <w:t>, kontaktiniai duomenys</w:t>
            </w:r>
            <w:r w:rsidR="0052562E" w:rsidRPr="00BC4421">
              <w:rPr>
                <w:szCs w:val="20"/>
              </w:rPr>
              <w:t xml:space="preserve"> (ir/ar kiti asmenį identifikuojantys duomenys);</w:t>
            </w:r>
          </w:p>
          <w:p w14:paraId="7511F381" w14:textId="77777777" w:rsidR="0064107D" w:rsidRPr="00BC4421" w:rsidRDefault="0064107D" w:rsidP="0064107D">
            <w:pPr>
              <w:pStyle w:val="Sraassuenkleliais"/>
              <w:numPr>
                <w:ilvl w:val="0"/>
                <w:numId w:val="161"/>
              </w:numPr>
              <w:spacing w:before="0" w:after="0"/>
              <w:rPr>
                <w:szCs w:val="20"/>
              </w:rPr>
            </w:pPr>
            <w:r w:rsidRPr="00BC4421">
              <w:rPr>
                <w:szCs w:val="20"/>
              </w:rPr>
              <w:t>Dokumentą / prašymą gaunanti įstaiga.</w:t>
            </w:r>
          </w:p>
          <w:p w14:paraId="14F30F9B" w14:textId="77777777" w:rsidR="0052562E" w:rsidRPr="00BC4421" w:rsidRDefault="0052562E" w:rsidP="0087404C">
            <w:pPr>
              <w:pStyle w:val="Sraassuenkleliais"/>
              <w:numPr>
                <w:ilvl w:val="0"/>
                <w:numId w:val="161"/>
              </w:numPr>
              <w:spacing w:before="0" w:after="0"/>
              <w:rPr>
                <w:szCs w:val="20"/>
              </w:rPr>
            </w:pPr>
            <w:r w:rsidRPr="00BC4421">
              <w:rPr>
                <w:szCs w:val="20"/>
              </w:rPr>
              <w:t>Vaiko / globotinio vardas / pavardė, gimimo data;</w:t>
            </w:r>
          </w:p>
          <w:p w14:paraId="4BAA5911" w14:textId="320E8174" w:rsidR="0052562E" w:rsidRPr="00BC4421" w:rsidRDefault="0052562E" w:rsidP="0087404C">
            <w:pPr>
              <w:pStyle w:val="Sraassuenkleliais"/>
              <w:numPr>
                <w:ilvl w:val="0"/>
                <w:numId w:val="161"/>
              </w:numPr>
              <w:spacing w:before="0" w:after="0"/>
              <w:rPr>
                <w:szCs w:val="20"/>
              </w:rPr>
            </w:pPr>
            <w:r w:rsidRPr="00BC4421">
              <w:rPr>
                <w:szCs w:val="20"/>
              </w:rPr>
              <w:t>Dokumento turinys;</w:t>
            </w:r>
          </w:p>
          <w:p w14:paraId="4CB154F4" w14:textId="77777777" w:rsidR="0052562E" w:rsidRPr="00BC4421" w:rsidRDefault="0052562E">
            <w:pPr>
              <w:pStyle w:val="Sraassuenkleliais"/>
              <w:numPr>
                <w:ilvl w:val="0"/>
                <w:numId w:val="0"/>
              </w:numPr>
              <w:spacing w:before="0" w:after="0"/>
              <w:rPr>
                <w:szCs w:val="18"/>
              </w:rPr>
            </w:pPr>
            <w:r w:rsidRPr="00BC4421">
              <w:rPr>
                <w:szCs w:val="18"/>
              </w:rPr>
              <w:t>Laukai gali skirtis priklausomai nuo prašymo formos ir paskirties.</w:t>
            </w:r>
          </w:p>
        </w:tc>
      </w:tr>
      <w:tr w:rsidR="00971DC8" w:rsidRPr="00BC4421" w14:paraId="2E511535" w14:textId="77777777">
        <w:trPr>
          <w:trHeight w:val="20"/>
        </w:trPr>
        <w:tc>
          <w:tcPr>
            <w:tcW w:w="442" w:type="pct"/>
          </w:tcPr>
          <w:p w14:paraId="70672DD7" w14:textId="77777777" w:rsidR="00971DC8" w:rsidRPr="00BC4421" w:rsidRDefault="00971DC8">
            <w:pPr>
              <w:pStyle w:val="Sraopastraipa"/>
              <w:numPr>
                <w:ilvl w:val="0"/>
                <w:numId w:val="9"/>
              </w:numPr>
              <w:spacing w:before="0"/>
              <w:ind w:left="317"/>
              <w:rPr>
                <w:szCs w:val="18"/>
              </w:rPr>
            </w:pPr>
          </w:p>
        </w:tc>
        <w:tc>
          <w:tcPr>
            <w:tcW w:w="4558" w:type="pct"/>
          </w:tcPr>
          <w:p w14:paraId="41567EF3" w14:textId="4159BFAC" w:rsidR="00971DC8" w:rsidRPr="00BC4421" w:rsidRDefault="00E417E4">
            <w:pPr>
              <w:pStyle w:val="Sraassuenkleliais"/>
              <w:numPr>
                <w:ilvl w:val="0"/>
                <w:numId w:val="0"/>
              </w:numPr>
              <w:spacing w:before="0" w:after="0"/>
              <w:rPr>
                <w:szCs w:val="18"/>
              </w:rPr>
            </w:pPr>
            <w:r w:rsidRPr="00BC4421">
              <w:rPr>
                <w:szCs w:val="18"/>
              </w:rPr>
              <w:t xml:space="preserve">Sistema turi turėti galimybę apibrėžti dokumentų būsenų seką (pvz., „Gautas“, „Peržiūrimas“, „Patvirtintas“, „Atmestas“, „Grąžintas tikslinimui“, „Archyvuotas“). </w:t>
            </w:r>
            <w:r w:rsidR="0064107D" w:rsidRPr="00BC4421">
              <w:rPr>
                <w:szCs w:val="18"/>
              </w:rPr>
              <w:t>V</w:t>
            </w:r>
            <w:r w:rsidRPr="00BC4421">
              <w:rPr>
                <w:szCs w:val="18"/>
              </w:rPr>
              <w:t xml:space="preserve">idinio modulio naudotojai, turintys atitinkamas teises, </w:t>
            </w:r>
            <w:r w:rsidR="0064107D" w:rsidRPr="00BC4421">
              <w:rPr>
                <w:szCs w:val="18"/>
              </w:rPr>
              <w:t xml:space="preserve">turi galėti </w:t>
            </w:r>
            <w:r w:rsidRPr="00BC4421">
              <w:rPr>
                <w:szCs w:val="18"/>
              </w:rPr>
              <w:t>keisti būseną, o sistema privalo fiksuoti, kas ir kada keitė būseną.</w:t>
            </w:r>
          </w:p>
        </w:tc>
      </w:tr>
      <w:tr w:rsidR="0052562E" w:rsidRPr="00BC4421" w14:paraId="6D2D7BF7" w14:textId="77777777">
        <w:trPr>
          <w:trHeight w:val="20"/>
        </w:trPr>
        <w:tc>
          <w:tcPr>
            <w:tcW w:w="442" w:type="pct"/>
          </w:tcPr>
          <w:p w14:paraId="1E478ACB" w14:textId="77777777" w:rsidR="0052562E" w:rsidRPr="00BC4421" w:rsidRDefault="0052562E">
            <w:pPr>
              <w:pStyle w:val="Sraopastraipa"/>
              <w:numPr>
                <w:ilvl w:val="0"/>
                <w:numId w:val="9"/>
              </w:numPr>
              <w:spacing w:before="0"/>
              <w:ind w:left="317"/>
              <w:rPr>
                <w:szCs w:val="18"/>
              </w:rPr>
            </w:pPr>
          </w:p>
        </w:tc>
        <w:tc>
          <w:tcPr>
            <w:tcW w:w="4558" w:type="pct"/>
          </w:tcPr>
          <w:p w14:paraId="39A43FB9" w14:textId="2B1B0174" w:rsidR="0052562E" w:rsidRPr="00BC4421" w:rsidRDefault="0052562E">
            <w:pPr>
              <w:pStyle w:val="Sraassuenkleliais"/>
              <w:numPr>
                <w:ilvl w:val="0"/>
                <w:numId w:val="0"/>
              </w:numPr>
              <w:spacing w:before="0" w:after="0"/>
              <w:rPr>
                <w:szCs w:val="18"/>
              </w:rPr>
            </w:pPr>
            <w:r w:rsidRPr="00BC4421">
              <w:rPr>
                <w:szCs w:val="18"/>
              </w:rPr>
              <w:t xml:space="preserve">Vidinio modulio naudotojai, atsižvelgiant į jiems suteiktas teises, </w:t>
            </w:r>
            <w:r w:rsidR="0064107D" w:rsidRPr="00BC4421">
              <w:rPr>
                <w:szCs w:val="18"/>
              </w:rPr>
              <w:t xml:space="preserve">turi galėti </w:t>
            </w:r>
            <w:r w:rsidRPr="00BC4421">
              <w:rPr>
                <w:szCs w:val="18"/>
              </w:rPr>
              <w:t>peržiūrėti ir tvarkyti tik savo įstaigos dokumentus. Visų įstaigų dokumentai prieinami tik naudotojams, turintiems atitinkamas prieigos teises.</w:t>
            </w:r>
          </w:p>
        </w:tc>
      </w:tr>
      <w:tr w:rsidR="0052562E" w:rsidRPr="00BC4421" w14:paraId="5CBD89B9" w14:textId="77777777">
        <w:trPr>
          <w:trHeight w:val="20"/>
        </w:trPr>
        <w:tc>
          <w:tcPr>
            <w:tcW w:w="442" w:type="pct"/>
          </w:tcPr>
          <w:p w14:paraId="04F991D2" w14:textId="77777777" w:rsidR="0052562E" w:rsidRPr="00BC4421" w:rsidRDefault="0052562E">
            <w:pPr>
              <w:pStyle w:val="Sraopastraipa"/>
              <w:numPr>
                <w:ilvl w:val="0"/>
                <w:numId w:val="9"/>
              </w:numPr>
              <w:spacing w:before="0"/>
              <w:ind w:left="317"/>
              <w:rPr>
                <w:szCs w:val="18"/>
              </w:rPr>
            </w:pPr>
          </w:p>
        </w:tc>
        <w:tc>
          <w:tcPr>
            <w:tcW w:w="4558" w:type="pct"/>
          </w:tcPr>
          <w:p w14:paraId="755BC5BB" w14:textId="2F3F4A0C" w:rsidR="0052562E" w:rsidRPr="00BC4421" w:rsidRDefault="0052562E">
            <w:pPr>
              <w:pStyle w:val="Sraassuenkleliais"/>
              <w:numPr>
                <w:ilvl w:val="0"/>
                <w:numId w:val="0"/>
              </w:numPr>
              <w:spacing w:before="0" w:after="0"/>
              <w:rPr>
                <w:szCs w:val="18"/>
              </w:rPr>
            </w:pPr>
            <w:r w:rsidRPr="00BC4421">
              <w:rPr>
                <w:szCs w:val="18"/>
              </w:rPr>
              <w:t>Sistemoje prie atitinkamo dokumento turi būti atvaizduojama</w:t>
            </w:r>
            <w:r w:rsidR="0010543E" w:rsidRPr="00BC4421">
              <w:rPr>
                <w:szCs w:val="18"/>
              </w:rPr>
              <w:t xml:space="preserve"> </w:t>
            </w:r>
            <w:r w:rsidRPr="00BC4421">
              <w:rPr>
                <w:szCs w:val="18"/>
              </w:rPr>
              <w:t>informacija apie dokumento šaltinį, pvz.,</w:t>
            </w:r>
            <w:r w:rsidR="00181E40" w:rsidRPr="00BC4421">
              <w:rPr>
                <w:szCs w:val="18"/>
              </w:rPr>
              <w:t xml:space="preserve"> </w:t>
            </w:r>
            <w:r w:rsidRPr="00BC4421">
              <w:rPr>
                <w:szCs w:val="18"/>
              </w:rPr>
              <w:t xml:space="preserve">suformuotas esamoje sistemoje, gautas </w:t>
            </w:r>
            <w:r w:rsidR="0064107D" w:rsidRPr="00BC4421">
              <w:rPr>
                <w:szCs w:val="18"/>
              </w:rPr>
              <w:t>iš  iš konkrečių išorinių sistemų ar registrų</w:t>
            </w:r>
            <w:r w:rsidRPr="00BC4421">
              <w:rPr>
                <w:szCs w:val="18"/>
              </w:rPr>
              <w:t>.</w:t>
            </w:r>
          </w:p>
        </w:tc>
      </w:tr>
      <w:tr w:rsidR="0052562E" w:rsidRPr="00BC4421" w14:paraId="2B717324" w14:textId="77777777">
        <w:trPr>
          <w:trHeight w:val="20"/>
        </w:trPr>
        <w:tc>
          <w:tcPr>
            <w:tcW w:w="442" w:type="pct"/>
          </w:tcPr>
          <w:p w14:paraId="6E596289" w14:textId="77777777" w:rsidR="0052562E" w:rsidRPr="00BC4421" w:rsidRDefault="0052562E">
            <w:pPr>
              <w:pStyle w:val="Sraopastraipa"/>
              <w:numPr>
                <w:ilvl w:val="0"/>
                <w:numId w:val="9"/>
              </w:numPr>
              <w:spacing w:before="0"/>
              <w:ind w:left="317"/>
              <w:rPr>
                <w:szCs w:val="18"/>
              </w:rPr>
            </w:pPr>
          </w:p>
        </w:tc>
        <w:tc>
          <w:tcPr>
            <w:tcW w:w="4558" w:type="pct"/>
          </w:tcPr>
          <w:p w14:paraId="762603EC" w14:textId="77777777" w:rsidR="0052562E" w:rsidRPr="00BC4421" w:rsidRDefault="0052562E">
            <w:pPr>
              <w:pStyle w:val="Sraassuenkleliais"/>
              <w:numPr>
                <w:ilvl w:val="0"/>
                <w:numId w:val="0"/>
              </w:numPr>
              <w:spacing w:before="0" w:after="0"/>
              <w:rPr>
                <w:szCs w:val="18"/>
              </w:rPr>
            </w:pPr>
            <w:r w:rsidRPr="00BC4421">
              <w:rPr>
                <w:szCs w:val="18"/>
              </w:rPr>
              <w:t>Sistema turi turėti funkcionalumą atlikti dokumentų paiešką / filtravimą pagal visus sistemos duomenų laukus.</w:t>
            </w:r>
          </w:p>
        </w:tc>
      </w:tr>
      <w:tr w:rsidR="0052562E" w:rsidRPr="00BC4421" w14:paraId="13AEE951" w14:textId="77777777">
        <w:trPr>
          <w:trHeight w:val="20"/>
        </w:trPr>
        <w:tc>
          <w:tcPr>
            <w:tcW w:w="442" w:type="pct"/>
          </w:tcPr>
          <w:p w14:paraId="3A5AF00A" w14:textId="77777777" w:rsidR="0052562E" w:rsidRPr="00BC4421" w:rsidRDefault="0052562E">
            <w:pPr>
              <w:pStyle w:val="Sraopastraipa"/>
              <w:numPr>
                <w:ilvl w:val="0"/>
                <w:numId w:val="9"/>
              </w:numPr>
              <w:spacing w:before="0"/>
              <w:ind w:left="317"/>
              <w:rPr>
                <w:szCs w:val="18"/>
              </w:rPr>
            </w:pPr>
          </w:p>
        </w:tc>
        <w:tc>
          <w:tcPr>
            <w:tcW w:w="4558" w:type="pct"/>
          </w:tcPr>
          <w:p w14:paraId="4DB77FCE" w14:textId="77777777" w:rsidR="0052562E" w:rsidRPr="00BC4421" w:rsidRDefault="0052562E">
            <w:pPr>
              <w:pStyle w:val="Sraassuenkleliais"/>
              <w:numPr>
                <w:ilvl w:val="0"/>
                <w:numId w:val="0"/>
              </w:numPr>
              <w:spacing w:before="0" w:after="0"/>
              <w:rPr>
                <w:szCs w:val="18"/>
              </w:rPr>
            </w:pPr>
            <w:r w:rsidRPr="00BC4421">
              <w:rPr>
                <w:szCs w:val="18"/>
              </w:rPr>
              <w:t>Sistema turi turėti funkcionalumą peržiūrėti pasirinktą dokumentą įskaitant nagrinėjimo būsenų ir veiksmų istoriją .</w:t>
            </w:r>
          </w:p>
        </w:tc>
      </w:tr>
      <w:tr w:rsidR="0052562E" w:rsidRPr="00BC4421" w14:paraId="580EB2E2" w14:textId="77777777">
        <w:trPr>
          <w:trHeight w:val="20"/>
        </w:trPr>
        <w:tc>
          <w:tcPr>
            <w:tcW w:w="442" w:type="pct"/>
          </w:tcPr>
          <w:p w14:paraId="383975FC" w14:textId="77777777" w:rsidR="0052562E" w:rsidRPr="00BC4421" w:rsidRDefault="0052562E">
            <w:pPr>
              <w:pStyle w:val="Sraopastraipa"/>
              <w:numPr>
                <w:ilvl w:val="0"/>
                <w:numId w:val="9"/>
              </w:numPr>
              <w:spacing w:before="0"/>
              <w:ind w:left="317"/>
              <w:rPr>
                <w:szCs w:val="18"/>
              </w:rPr>
            </w:pPr>
          </w:p>
        </w:tc>
        <w:tc>
          <w:tcPr>
            <w:tcW w:w="4558" w:type="pct"/>
          </w:tcPr>
          <w:p w14:paraId="0F7008CF" w14:textId="2A08873A" w:rsidR="0052562E" w:rsidRPr="00BC4421" w:rsidRDefault="0052562E">
            <w:pPr>
              <w:pStyle w:val="Sraassuenkleliais"/>
              <w:numPr>
                <w:ilvl w:val="0"/>
                <w:numId w:val="0"/>
              </w:numPr>
              <w:spacing w:before="0" w:after="0"/>
              <w:rPr>
                <w:szCs w:val="18"/>
              </w:rPr>
            </w:pPr>
            <w:r w:rsidRPr="00BC4421">
              <w:rPr>
                <w:szCs w:val="18"/>
              </w:rPr>
              <w:t xml:space="preserve">Sistemoje turi būti galimybė atsisiųsti dokumentą </w:t>
            </w:r>
            <w:r w:rsidR="00A3191D" w:rsidRPr="00BC4421">
              <w:rPr>
                <w:szCs w:val="18"/>
              </w:rPr>
              <w:t>sukurtu</w:t>
            </w:r>
            <w:r w:rsidRPr="00BC4421">
              <w:rPr>
                <w:szCs w:val="18"/>
              </w:rPr>
              <w:t xml:space="preserve"> formatu, pvz.docx, xlsx, pdf</w:t>
            </w:r>
            <w:r w:rsidR="0064107D" w:rsidRPr="00BC4421">
              <w:rPr>
                <w:szCs w:val="18"/>
              </w:rPr>
              <w:t xml:space="preserve"> ar lygiaverčiais</w:t>
            </w:r>
            <w:r w:rsidRPr="00BC4421">
              <w:rPr>
                <w:szCs w:val="18"/>
              </w:rPr>
              <w:t>.</w:t>
            </w:r>
          </w:p>
        </w:tc>
      </w:tr>
      <w:tr w:rsidR="0052562E" w:rsidRPr="00BC4421" w14:paraId="547B98AC" w14:textId="77777777">
        <w:trPr>
          <w:trHeight w:val="20"/>
        </w:trPr>
        <w:tc>
          <w:tcPr>
            <w:tcW w:w="442" w:type="pct"/>
          </w:tcPr>
          <w:p w14:paraId="46F15F18" w14:textId="77777777" w:rsidR="0052562E" w:rsidRPr="00BC4421" w:rsidRDefault="0052562E">
            <w:pPr>
              <w:pStyle w:val="Sraopastraipa"/>
              <w:numPr>
                <w:ilvl w:val="0"/>
                <w:numId w:val="9"/>
              </w:numPr>
              <w:spacing w:before="0"/>
              <w:ind w:left="317"/>
              <w:rPr>
                <w:szCs w:val="18"/>
              </w:rPr>
            </w:pPr>
          </w:p>
        </w:tc>
        <w:tc>
          <w:tcPr>
            <w:tcW w:w="4558" w:type="pct"/>
          </w:tcPr>
          <w:p w14:paraId="34D9F123" w14:textId="77777777" w:rsidR="0052562E" w:rsidRPr="00BC4421" w:rsidRDefault="0052562E">
            <w:pPr>
              <w:pStyle w:val="Sraassuenkleliais"/>
              <w:numPr>
                <w:ilvl w:val="0"/>
                <w:numId w:val="0"/>
              </w:numPr>
              <w:spacing w:before="0" w:after="0"/>
              <w:rPr>
                <w:szCs w:val="18"/>
              </w:rPr>
            </w:pPr>
            <w:r w:rsidRPr="00BC4421">
              <w:rPr>
                <w:szCs w:val="18"/>
              </w:rPr>
              <w:t>Sistema turi turėti funkcionalumą valdyti pateiktus / įvestus dokumentus:</w:t>
            </w:r>
          </w:p>
          <w:p w14:paraId="2804A841" w14:textId="77777777" w:rsidR="0052562E" w:rsidRPr="00BC4421" w:rsidRDefault="0052562E" w:rsidP="0087404C">
            <w:pPr>
              <w:pStyle w:val="Sraassuenkleliais"/>
              <w:numPr>
                <w:ilvl w:val="0"/>
                <w:numId w:val="161"/>
              </w:numPr>
              <w:spacing w:before="0" w:after="0"/>
              <w:rPr>
                <w:szCs w:val="20"/>
              </w:rPr>
            </w:pPr>
            <w:r w:rsidRPr="00BC4421">
              <w:rPr>
                <w:szCs w:val="20"/>
              </w:rPr>
              <w:lastRenderedPageBreak/>
              <w:t>Dokumentai turi būti užregistruojami automatiškai arba rankiniu būdu, suteikiant registracijos numerį pagal suderintą šabloną;</w:t>
            </w:r>
          </w:p>
          <w:p w14:paraId="55B7859A" w14:textId="77777777" w:rsidR="0052562E" w:rsidRPr="00BC4421" w:rsidRDefault="0052562E" w:rsidP="0087404C">
            <w:pPr>
              <w:pStyle w:val="Sraassuenkleliais"/>
              <w:numPr>
                <w:ilvl w:val="0"/>
                <w:numId w:val="161"/>
              </w:numPr>
              <w:spacing w:before="0" w:after="0"/>
              <w:rPr>
                <w:szCs w:val="20"/>
              </w:rPr>
            </w:pPr>
            <w:r w:rsidRPr="00BC4421">
              <w:rPr>
                <w:szCs w:val="20"/>
              </w:rPr>
              <w:t>Turi būti galimybė atmesti dokumentą, nurodant atmetimo priežastis;</w:t>
            </w:r>
          </w:p>
          <w:p w14:paraId="7C8D436D" w14:textId="77777777" w:rsidR="0052562E" w:rsidRPr="00BC4421" w:rsidRDefault="0052562E" w:rsidP="0087404C">
            <w:pPr>
              <w:pStyle w:val="Sraassuenkleliais"/>
              <w:numPr>
                <w:ilvl w:val="0"/>
                <w:numId w:val="161"/>
              </w:numPr>
              <w:spacing w:before="0" w:after="0"/>
              <w:rPr>
                <w:szCs w:val="20"/>
              </w:rPr>
            </w:pPr>
            <w:r w:rsidRPr="00BC4421">
              <w:rPr>
                <w:szCs w:val="20"/>
              </w:rPr>
              <w:t>Turi būti draudžiama pateikti daugiau nei vieną tokio pačio tipo dokumentą dėl to paties asmens, išskyrus suderintas išimtis;</w:t>
            </w:r>
          </w:p>
          <w:p w14:paraId="5260AEAC" w14:textId="77777777" w:rsidR="0052562E" w:rsidRPr="00BC4421" w:rsidRDefault="0052562E" w:rsidP="0087404C">
            <w:pPr>
              <w:pStyle w:val="Sraassuenkleliais"/>
              <w:numPr>
                <w:ilvl w:val="0"/>
                <w:numId w:val="161"/>
              </w:numPr>
              <w:spacing w:before="0" w:after="0"/>
              <w:rPr>
                <w:szCs w:val="20"/>
              </w:rPr>
            </w:pPr>
            <w:r w:rsidRPr="00BC4421">
              <w:rPr>
                <w:szCs w:val="20"/>
              </w:rPr>
              <w:t>Turi būti galimybė koreguoti, grąžinti tikslinimui arba šalinti dokumentus, nurodant priežastis;</w:t>
            </w:r>
          </w:p>
          <w:p w14:paraId="6219E2E9" w14:textId="2384EFFD" w:rsidR="0052562E" w:rsidRPr="00BC4421" w:rsidRDefault="0052562E" w:rsidP="0087404C">
            <w:pPr>
              <w:pStyle w:val="Sraassuenkleliais"/>
              <w:numPr>
                <w:ilvl w:val="0"/>
                <w:numId w:val="161"/>
              </w:numPr>
              <w:spacing w:before="0" w:after="0"/>
              <w:rPr>
                <w:szCs w:val="18"/>
              </w:rPr>
            </w:pPr>
            <w:r w:rsidRPr="00BC4421">
              <w:rPr>
                <w:szCs w:val="20"/>
              </w:rPr>
              <w:t>Turi būti galimybė dokumentus</w:t>
            </w:r>
            <w:r w:rsidR="0010543E" w:rsidRPr="00BC4421">
              <w:rPr>
                <w:szCs w:val="20"/>
              </w:rPr>
              <w:t xml:space="preserve"> </w:t>
            </w:r>
            <w:r w:rsidRPr="00BC4421">
              <w:rPr>
                <w:szCs w:val="20"/>
              </w:rPr>
              <w:t>patvirtinti automatiškai arba rankiniu būdu pagal suderintas taisykles</w:t>
            </w:r>
            <w:r w:rsidRPr="00BC4421">
              <w:rPr>
                <w:szCs w:val="18"/>
              </w:rPr>
              <w:t>.</w:t>
            </w:r>
          </w:p>
          <w:p w14:paraId="1622EA1A" w14:textId="77777777" w:rsidR="0052562E" w:rsidRPr="00BC4421" w:rsidRDefault="0052562E">
            <w:pPr>
              <w:pStyle w:val="Sraassuenkleliais"/>
              <w:numPr>
                <w:ilvl w:val="0"/>
                <w:numId w:val="0"/>
              </w:numPr>
              <w:spacing w:before="0" w:after="0"/>
              <w:ind w:left="360" w:hanging="360"/>
              <w:rPr>
                <w:szCs w:val="18"/>
              </w:rPr>
            </w:pPr>
            <w:r w:rsidRPr="00BC4421">
              <w:rPr>
                <w:szCs w:val="18"/>
              </w:rPr>
              <w:t>Dokumentų pateikimo terminai ir taisyklės turi būti suderintos su Užsakovu.</w:t>
            </w:r>
          </w:p>
        </w:tc>
      </w:tr>
      <w:tr w:rsidR="00E417E4" w:rsidRPr="00BC4421" w14:paraId="3C05482E" w14:textId="77777777">
        <w:trPr>
          <w:trHeight w:val="20"/>
        </w:trPr>
        <w:tc>
          <w:tcPr>
            <w:tcW w:w="442" w:type="pct"/>
          </w:tcPr>
          <w:p w14:paraId="54AEF0FD" w14:textId="77777777" w:rsidR="00E417E4" w:rsidRPr="00BC4421" w:rsidRDefault="00E417E4">
            <w:pPr>
              <w:pStyle w:val="Sraopastraipa"/>
              <w:numPr>
                <w:ilvl w:val="0"/>
                <w:numId w:val="9"/>
              </w:numPr>
              <w:spacing w:before="0"/>
              <w:ind w:left="317"/>
              <w:rPr>
                <w:szCs w:val="18"/>
              </w:rPr>
            </w:pPr>
          </w:p>
        </w:tc>
        <w:tc>
          <w:tcPr>
            <w:tcW w:w="4558" w:type="pct"/>
          </w:tcPr>
          <w:p w14:paraId="566000A3" w14:textId="24387FE2" w:rsidR="00E417E4" w:rsidRPr="00BC4421" w:rsidRDefault="00E417E4">
            <w:pPr>
              <w:pStyle w:val="Sraassuenkleliais"/>
              <w:numPr>
                <w:ilvl w:val="0"/>
                <w:numId w:val="0"/>
              </w:numPr>
              <w:spacing w:before="0" w:after="0"/>
              <w:rPr>
                <w:szCs w:val="18"/>
              </w:rPr>
            </w:pPr>
            <w:r w:rsidRPr="00BC4421">
              <w:rPr>
                <w:szCs w:val="18"/>
              </w:rPr>
              <w:t>Sistema turi leisti vartotojams pridėti prie dokumento reikiamus priedus (pvz., vaiko medicininė pažyma, pajamų deklaracijos išrašas). Pridedant priedus, turi būti tikrinamas leistinas failo formatas</w:t>
            </w:r>
            <w:r w:rsidR="00C10899" w:rsidRPr="00BC4421">
              <w:rPr>
                <w:szCs w:val="18"/>
              </w:rPr>
              <w:t xml:space="preserve"> (pdf, docx, xlsx, jpg, png, ir pan.)</w:t>
            </w:r>
            <w:r w:rsidRPr="00BC4421">
              <w:rPr>
                <w:szCs w:val="18"/>
              </w:rPr>
              <w:t>, dydžio limitas.</w:t>
            </w:r>
          </w:p>
        </w:tc>
      </w:tr>
      <w:tr w:rsidR="0052562E" w:rsidRPr="00BC4421" w14:paraId="6B323C20" w14:textId="77777777">
        <w:trPr>
          <w:trHeight w:val="20"/>
        </w:trPr>
        <w:tc>
          <w:tcPr>
            <w:tcW w:w="442" w:type="pct"/>
          </w:tcPr>
          <w:p w14:paraId="249CE54A" w14:textId="77777777" w:rsidR="0052562E" w:rsidRPr="00BC4421" w:rsidRDefault="0052562E">
            <w:pPr>
              <w:pStyle w:val="Sraopastraipa"/>
              <w:numPr>
                <w:ilvl w:val="0"/>
                <w:numId w:val="9"/>
              </w:numPr>
              <w:spacing w:before="0"/>
              <w:ind w:left="317"/>
              <w:rPr>
                <w:szCs w:val="18"/>
              </w:rPr>
            </w:pPr>
          </w:p>
        </w:tc>
        <w:tc>
          <w:tcPr>
            <w:tcW w:w="4558" w:type="pct"/>
          </w:tcPr>
          <w:p w14:paraId="32150374" w14:textId="77777777" w:rsidR="0052562E" w:rsidRPr="00BC4421" w:rsidRDefault="0052562E">
            <w:pPr>
              <w:pStyle w:val="Sraassuenkleliais"/>
              <w:numPr>
                <w:ilvl w:val="0"/>
                <w:numId w:val="0"/>
              </w:numPr>
              <w:spacing w:before="0" w:after="0"/>
              <w:rPr>
                <w:szCs w:val="18"/>
              </w:rPr>
            </w:pPr>
            <w:r w:rsidRPr="00BC4421">
              <w:rPr>
                <w:szCs w:val="18"/>
              </w:rPr>
              <w:t>Sistema turi turėti funkcionalumą informuoti atsakingus asmenis apie dokumentų būsenos pokyčius, naudodama bendrą Sistemos informavimo funkcionalumą.</w:t>
            </w:r>
          </w:p>
        </w:tc>
      </w:tr>
    </w:tbl>
    <w:p w14:paraId="0139804E" w14:textId="77777777" w:rsidR="0052562E" w:rsidRPr="00BC4421" w:rsidRDefault="0052562E" w:rsidP="0052562E"/>
    <w:p w14:paraId="1EAF4F24" w14:textId="77777777" w:rsidR="00D803ED" w:rsidRPr="00BC4421" w:rsidRDefault="00D803ED" w:rsidP="00D803ED">
      <w:pPr>
        <w:pStyle w:val="Antrat4"/>
        <w:rPr>
          <w:rFonts w:hint="eastAsia"/>
        </w:rPr>
      </w:pPr>
      <w:r w:rsidRPr="00BC4421">
        <w:rPr>
          <w:rFonts w:hint="eastAsia"/>
        </w:rPr>
        <w:t>Reikalavimai mokinio e-pažymėjimo moduliui</w:t>
      </w:r>
    </w:p>
    <w:tbl>
      <w:tblPr>
        <w:tblStyle w:val="CivittaTable2Purple"/>
        <w:tblW w:w="5000" w:type="pct"/>
        <w:tblLook w:val="0620" w:firstRow="1" w:lastRow="0" w:firstColumn="0" w:lastColumn="0" w:noHBand="1" w:noVBand="1"/>
      </w:tblPr>
      <w:tblGrid>
        <w:gridCol w:w="907"/>
        <w:gridCol w:w="9355"/>
      </w:tblGrid>
      <w:tr w:rsidR="0052562E" w:rsidRPr="00BC4421" w14:paraId="3BA7AABF" w14:textId="77777777" w:rsidTr="004F6DE9">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1C6A45CF" w14:textId="77777777" w:rsidR="0052562E" w:rsidRPr="00BC4421" w:rsidRDefault="0052562E">
            <w:pPr>
              <w:spacing w:before="0"/>
              <w:rPr>
                <w:szCs w:val="20"/>
              </w:rPr>
            </w:pPr>
            <w:r w:rsidRPr="00BC4421">
              <w:rPr>
                <w:szCs w:val="20"/>
              </w:rPr>
              <w:t>Nr.</w:t>
            </w:r>
          </w:p>
        </w:tc>
        <w:tc>
          <w:tcPr>
            <w:tcW w:w="4558" w:type="pct"/>
            <w:hideMark/>
          </w:tcPr>
          <w:p w14:paraId="3404EA92" w14:textId="77777777" w:rsidR="0052562E" w:rsidRPr="00BC4421" w:rsidRDefault="0052562E">
            <w:pPr>
              <w:spacing w:before="0"/>
              <w:rPr>
                <w:szCs w:val="20"/>
              </w:rPr>
            </w:pPr>
            <w:r w:rsidRPr="00BC4421">
              <w:rPr>
                <w:szCs w:val="20"/>
              </w:rPr>
              <w:t>Reikalavimas</w:t>
            </w:r>
          </w:p>
        </w:tc>
      </w:tr>
      <w:tr w:rsidR="004209CE" w:rsidRPr="00BC4421" w14:paraId="722847D3" w14:textId="77777777" w:rsidTr="00D803ED">
        <w:trPr>
          <w:trHeight w:val="20"/>
        </w:trPr>
        <w:tc>
          <w:tcPr>
            <w:tcW w:w="442" w:type="pct"/>
          </w:tcPr>
          <w:p w14:paraId="0BC297B5" w14:textId="77777777" w:rsidR="004209CE" w:rsidRPr="00BC4421" w:rsidRDefault="004209CE" w:rsidP="00713380">
            <w:pPr>
              <w:pStyle w:val="Sraopastraipa"/>
              <w:numPr>
                <w:ilvl w:val="0"/>
                <w:numId w:val="9"/>
              </w:numPr>
              <w:spacing w:before="0"/>
              <w:ind w:left="317"/>
              <w:rPr>
                <w:szCs w:val="20"/>
              </w:rPr>
            </w:pPr>
          </w:p>
        </w:tc>
        <w:tc>
          <w:tcPr>
            <w:tcW w:w="4558" w:type="pct"/>
          </w:tcPr>
          <w:p w14:paraId="4342BBB8" w14:textId="0560CA19" w:rsidR="004209CE" w:rsidRPr="00BC4421" w:rsidRDefault="004209CE" w:rsidP="00713380">
            <w:pPr>
              <w:spacing w:before="0"/>
              <w:rPr>
                <w:szCs w:val="20"/>
              </w:rPr>
            </w:pPr>
            <w:r w:rsidRPr="00BC4421">
              <w:rPr>
                <w:szCs w:val="20"/>
              </w:rPr>
              <w:t>Sistema turi turėti mokinio pažymėjimo su veikiančia mokėjimo funkcija išdavimo (toliau – EMP)  funkcionalumą reglamentuotą Lietuvos Respublikos švietimo, mokslo ir sporto ministro 2020 m. gruodžio 31 d. įsakymu Nr. V-2014 „Dėl Mokinio pažymėjimo išdavimo tvarkos aprašo, mokinio pažymėjimo (popierinio) ir mokinio pažymėjimo (kortelės) blankų privalomųjų formų patvirtinimo“. EMP turi būti naudojami iš Nacionalinės švietimo agentūros įsigytos plastikinės kortelės su integruotu nekontaktiniu lustu.</w:t>
            </w:r>
          </w:p>
        </w:tc>
      </w:tr>
      <w:tr w:rsidR="00713380" w:rsidRPr="00BC4421" w14:paraId="666A3B4C" w14:textId="77777777" w:rsidTr="00D803ED">
        <w:trPr>
          <w:trHeight w:val="20"/>
        </w:trPr>
        <w:tc>
          <w:tcPr>
            <w:tcW w:w="442" w:type="pct"/>
          </w:tcPr>
          <w:p w14:paraId="6AC99F79" w14:textId="77777777" w:rsidR="00713380" w:rsidRPr="00BC4421" w:rsidRDefault="00713380" w:rsidP="00713380">
            <w:pPr>
              <w:pStyle w:val="Sraopastraipa"/>
              <w:numPr>
                <w:ilvl w:val="0"/>
                <w:numId w:val="9"/>
              </w:numPr>
              <w:spacing w:before="0"/>
              <w:ind w:left="317"/>
              <w:rPr>
                <w:szCs w:val="20"/>
              </w:rPr>
            </w:pPr>
          </w:p>
        </w:tc>
        <w:tc>
          <w:tcPr>
            <w:tcW w:w="4558" w:type="pct"/>
          </w:tcPr>
          <w:p w14:paraId="24900448" w14:textId="77777777" w:rsidR="00713380" w:rsidRPr="00BC4421" w:rsidRDefault="00713380" w:rsidP="00713380">
            <w:pPr>
              <w:spacing w:before="0"/>
              <w:rPr>
                <w:szCs w:val="20"/>
              </w:rPr>
            </w:pPr>
            <w:r w:rsidRPr="00BC4421">
              <w:rPr>
                <w:szCs w:val="20"/>
              </w:rPr>
              <w:t>Sistema turi leisti užsakyti mokinio e-pažymėjimą:</w:t>
            </w:r>
          </w:p>
          <w:p w14:paraId="440115E6" w14:textId="77777777" w:rsidR="00713380" w:rsidRPr="00BC4421" w:rsidRDefault="00713380" w:rsidP="00713380">
            <w:pPr>
              <w:pStyle w:val="Sraopastraipa"/>
              <w:numPr>
                <w:ilvl w:val="0"/>
                <w:numId w:val="298"/>
              </w:numPr>
              <w:spacing w:before="0"/>
              <w:rPr>
                <w:szCs w:val="20"/>
              </w:rPr>
            </w:pPr>
            <w:r w:rsidRPr="00BC4421">
              <w:rPr>
                <w:szCs w:val="20"/>
              </w:rPr>
              <w:t>automatiškai priskiriant unikalų e-pažymėjimo numerį;</w:t>
            </w:r>
          </w:p>
          <w:p w14:paraId="78B1E6ED" w14:textId="68E1D367" w:rsidR="00713380" w:rsidRPr="00BC4421" w:rsidRDefault="00713380" w:rsidP="00713380">
            <w:pPr>
              <w:pStyle w:val="Sraopastraipa"/>
              <w:numPr>
                <w:ilvl w:val="0"/>
                <w:numId w:val="298"/>
              </w:numPr>
              <w:spacing w:before="0"/>
              <w:rPr>
                <w:szCs w:val="20"/>
              </w:rPr>
            </w:pPr>
            <w:r w:rsidRPr="00BC4421">
              <w:rPr>
                <w:szCs w:val="20"/>
              </w:rPr>
              <w:t>automatiškai priskiriant unikalų mokinio kodą, kuris bus naudojamas lankomumo žymėjimui;</w:t>
            </w:r>
          </w:p>
          <w:p w14:paraId="5BF51226" w14:textId="77777777" w:rsidR="00713380" w:rsidRPr="00BC4421" w:rsidRDefault="00713380" w:rsidP="00713380">
            <w:pPr>
              <w:pStyle w:val="Sraopastraipa"/>
              <w:numPr>
                <w:ilvl w:val="0"/>
                <w:numId w:val="298"/>
              </w:numPr>
              <w:spacing w:before="0"/>
              <w:rPr>
                <w:szCs w:val="20"/>
              </w:rPr>
            </w:pPr>
            <w:r w:rsidRPr="00BC4421">
              <w:rPr>
                <w:szCs w:val="20"/>
              </w:rPr>
              <w:t>automatiškai nustatyti mokinio e-pažymėjimo galiojimo datą;</w:t>
            </w:r>
          </w:p>
          <w:p w14:paraId="63C625FA" w14:textId="60CAEAB5" w:rsidR="00713380" w:rsidRPr="00BC4421" w:rsidRDefault="00713380" w:rsidP="00713380">
            <w:pPr>
              <w:pStyle w:val="Sraopastraipa"/>
              <w:numPr>
                <w:ilvl w:val="0"/>
                <w:numId w:val="298"/>
              </w:numPr>
              <w:spacing w:before="0"/>
              <w:rPr>
                <w:szCs w:val="20"/>
              </w:rPr>
            </w:pPr>
            <w:r w:rsidRPr="00BC4421">
              <w:rPr>
                <w:szCs w:val="20"/>
              </w:rPr>
              <w:t xml:space="preserve">pasirinkus vaiką automatiškai užpildant </w:t>
            </w:r>
            <w:r w:rsidR="00F54134" w:rsidRPr="00BC4421">
              <w:rPr>
                <w:szCs w:val="20"/>
              </w:rPr>
              <w:t>EMP</w:t>
            </w:r>
            <w:r w:rsidRPr="00BC4421">
              <w:rPr>
                <w:szCs w:val="20"/>
              </w:rPr>
              <w:t xml:space="preserve"> duomenis:</w:t>
            </w:r>
          </w:p>
          <w:p w14:paraId="43ABD06C" w14:textId="77777777" w:rsidR="00713380" w:rsidRPr="00BC4421" w:rsidRDefault="00713380" w:rsidP="00713380">
            <w:pPr>
              <w:pStyle w:val="Sraopastraipa"/>
              <w:numPr>
                <w:ilvl w:val="1"/>
                <w:numId w:val="298"/>
              </w:numPr>
              <w:spacing w:before="0"/>
              <w:rPr>
                <w:szCs w:val="20"/>
              </w:rPr>
            </w:pPr>
            <w:r w:rsidRPr="00BC4421">
              <w:rPr>
                <w:szCs w:val="20"/>
              </w:rPr>
              <w:t>vardas;</w:t>
            </w:r>
          </w:p>
          <w:p w14:paraId="31678897" w14:textId="77777777" w:rsidR="00713380" w:rsidRPr="00BC4421" w:rsidRDefault="00713380" w:rsidP="00713380">
            <w:pPr>
              <w:pStyle w:val="Sraopastraipa"/>
              <w:numPr>
                <w:ilvl w:val="1"/>
                <w:numId w:val="298"/>
              </w:numPr>
              <w:spacing w:before="0"/>
              <w:rPr>
                <w:szCs w:val="20"/>
              </w:rPr>
            </w:pPr>
            <w:r w:rsidRPr="00BC4421">
              <w:rPr>
                <w:szCs w:val="20"/>
              </w:rPr>
              <w:t>pavardė;</w:t>
            </w:r>
          </w:p>
          <w:p w14:paraId="6BEFDC06" w14:textId="44C9983F" w:rsidR="00713380" w:rsidRPr="00BC4421" w:rsidRDefault="00713380" w:rsidP="00713380">
            <w:pPr>
              <w:pStyle w:val="Sraopastraipa"/>
              <w:numPr>
                <w:ilvl w:val="1"/>
                <w:numId w:val="298"/>
              </w:numPr>
              <w:spacing w:before="0"/>
              <w:rPr>
                <w:szCs w:val="20"/>
              </w:rPr>
            </w:pPr>
            <w:r w:rsidRPr="00BC4421">
              <w:rPr>
                <w:szCs w:val="20"/>
              </w:rPr>
              <w:t xml:space="preserve">gimimo </w:t>
            </w:r>
            <w:r w:rsidR="00F54134" w:rsidRPr="00BC4421">
              <w:rPr>
                <w:szCs w:val="20"/>
              </w:rPr>
              <w:t>data</w:t>
            </w:r>
            <w:r w:rsidRPr="00BC4421">
              <w:rPr>
                <w:szCs w:val="20"/>
              </w:rPr>
              <w:t>;</w:t>
            </w:r>
          </w:p>
          <w:p w14:paraId="23FF9AB5" w14:textId="11096813" w:rsidR="00F54134" w:rsidRPr="00BC4421" w:rsidRDefault="00F54134" w:rsidP="00713380">
            <w:pPr>
              <w:pStyle w:val="Sraopastraipa"/>
              <w:numPr>
                <w:ilvl w:val="1"/>
                <w:numId w:val="298"/>
              </w:numPr>
              <w:spacing w:before="0"/>
              <w:rPr>
                <w:szCs w:val="20"/>
              </w:rPr>
            </w:pPr>
            <w:r w:rsidRPr="00BC4421">
              <w:rPr>
                <w:szCs w:val="20"/>
              </w:rPr>
              <w:t>klasė</w:t>
            </w:r>
          </w:p>
          <w:p w14:paraId="6BD8C3D8" w14:textId="77777777" w:rsidR="00713380" w:rsidRPr="00BC4421" w:rsidRDefault="00713380" w:rsidP="00713380">
            <w:pPr>
              <w:pStyle w:val="Sraopastraipa"/>
              <w:numPr>
                <w:ilvl w:val="1"/>
                <w:numId w:val="298"/>
              </w:numPr>
              <w:spacing w:before="0"/>
              <w:rPr>
                <w:szCs w:val="20"/>
              </w:rPr>
            </w:pPr>
            <w:r w:rsidRPr="00BC4421">
              <w:rPr>
                <w:szCs w:val="20"/>
              </w:rPr>
              <w:t>ugdymo įstaiga (nerodoma ant mokinio pažymėjimo, naudojama tik pristatymo informacijai gauti).</w:t>
            </w:r>
          </w:p>
          <w:p w14:paraId="53F7D9C5" w14:textId="7DA27A35" w:rsidR="00713380" w:rsidRPr="00BC4421" w:rsidRDefault="00713380" w:rsidP="00713380">
            <w:pPr>
              <w:pStyle w:val="Sraassuenkleliais"/>
              <w:numPr>
                <w:ilvl w:val="0"/>
                <w:numId w:val="0"/>
              </w:numPr>
              <w:spacing w:before="0" w:after="0"/>
              <w:ind w:left="360" w:hanging="360"/>
              <w:rPr>
                <w:szCs w:val="20"/>
              </w:rPr>
            </w:pPr>
            <w:r w:rsidRPr="00BC4421">
              <w:rPr>
                <w:szCs w:val="20"/>
              </w:rPr>
              <w:t>Papildomai</w:t>
            </w:r>
            <w:r w:rsidR="00F54134" w:rsidRPr="00BC4421">
              <w:rPr>
                <w:szCs w:val="20"/>
              </w:rPr>
              <w:t xml:space="preserve"> turi būti </w:t>
            </w:r>
            <w:r w:rsidRPr="00BC4421">
              <w:rPr>
                <w:szCs w:val="20"/>
              </w:rPr>
              <w:t>prideda</w:t>
            </w:r>
            <w:r w:rsidR="00F54134" w:rsidRPr="00BC4421">
              <w:rPr>
                <w:szCs w:val="20"/>
              </w:rPr>
              <w:t>ma mokinio amžių atitinkanti</w:t>
            </w:r>
            <w:r w:rsidRPr="00BC4421">
              <w:rPr>
                <w:szCs w:val="20"/>
              </w:rPr>
              <w:t xml:space="preserve"> nuotrauk</w:t>
            </w:r>
            <w:r w:rsidR="00F54134" w:rsidRPr="00BC4421">
              <w:rPr>
                <w:szCs w:val="20"/>
              </w:rPr>
              <w:t>a</w:t>
            </w:r>
            <w:r w:rsidRPr="00BC4421">
              <w:rPr>
                <w:szCs w:val="20"/>
              </w:rPr>
              <w:t xml:space="preserve">. </w:t>
            </w:r>
          </w:p>
        </w:tc>
      </w:tr>
      <w:tr w:rsidR="00713380" w:rsidRPr="00BC4421" w14:paraId="579DCDF2" w14:textId="77777777" w:rsidTr="00D803ED">
        <w:trPr>
          <w:trHeight w:val="20"/>
        </w:trPr>
        <w:tc>
          <w:tcPr>
            <w:tcW w:w="442" w:type="pct"/>
            <w:hideMark/>
          </w:tcPr>
          <w:p w14:paraId="2A4E34B5" w14:textId="77777777" w:rsidR="00713380" w:rsidRPr="00BC4421" w:rsidRDefault="00713380" w:rsidP="00713380">
            <w:pPr>
              <w:pStyle w:val="Sraopastraipa"/>
              <w:numPr>
                <w:ilvl w:val="0"/>
                <w:numId w:val="9"/>
              </w:numPr>
              <w:spacing w:before="0"/>
              <w:ind w:left="317"/>
              <w:rPr>
                <w:szCs w:val="20"/>
              </w:rPr>
            </w:pPr>
          </w:p>
        </w:tc>
        <w:tc>
          <w:tcPr>
            <w:tcW w:w="4558" w:type="pct"/>
          </w:tcPr>
          <w:p w14:paraId="31D87218" w14:textId="449806EC" w:rsidR="00713380" w:rsidRPr="00BC4421" w:rsidRDefault="00713380" w:rsidP="00713380">
            <w:pPr>
              <w:pStyle w:val="Sraassuenkleliais"/>
              <w:numPr>
                <w:ilvl w:val="0"/>
                <w:numId w:val="0"/>
              </w:numPr>
              <w:spacing w:before="0" w:after="0"/>
              <w:ind w:left="360" w:hanging="360"/>
              <w:rPr>
                <w:szCs w:val="20"/>
              </w:rPr>
            </w:pPr>
            <w:r w:rsidRPr="00BC4421">
              <w:rPr>
                <w:szCs w:val="20"/>
              </w:rPr>
              <w:t>Sistemoje turi būti galimybė registruoti ir generuoti mokinio e-pažymėjimus naujiems mokiniams.</w:t>
            </w:r>
          </w:p>
        </w:tc>
      </w:tr>
      <w:tr w:rsidR="00713380" w:rsidRPr="00BC4421" w14:paraId="7AC732A2" w14:textId="77777777">
        <w:trPr>
          <w:trHeight w:val="20"/>
        </w:trPr>
        <w:tc>
          <w:tcPr>
            <w:tcW w:w="442" w:type="pct"/>
          </w:tcPr>
          <w:p w14:paraId="5BF2A4D7" w14:textId="77777777" w:rsidR="00713380" w:rsidRPr="00BC4421" w:rsidRDefault="00713380" w:rsidP="00713380">
            <w:pPr>
              <w:pStyle w:val="Sraopastraipa"/>
              <w:numPr>
                <w:ilvl w:val="0"/>
                <w:numId w:val="9"/>
              </w:numPr>
              <w:spacing w:before="0"/>
              <w:ind w:left="317"/>
              <w:rPr>
                <w:szCs w:val="20"/>
              </w:rPr>
            </w:pPr>
          </w:p>
        </w:tc>
        <w:tc>
          <w:tcPr>
            <w:tcW w:w="4558" w:type="pct"/>
          </w:tcPr>
          <w:p w14:paraId="60CEDB7D" w14:textId="22533976" w:rsidR="00713380" w:rsidRPr="00BC4421" w:rsidRDefault="00713380" w:rsidP="00713380">
            <w:pPr>
              <w:pStyle w:val="Sraassuenkleliais"/>
              <w:numPr>
                <w:ilvl w:val="0"/>
                <w:numId w:val="0"/>
              </w:numPr>
              <w:spacing w:before="0" w:after="0"/>
            </w:pPr>
            <w:r w:rsidRPr="00BC4421">
              <w:t>Sistemoje turi būti galimybė peržiūrėti visų išduotų e-pažymėjimų būseną (aktyvus, neaktyvus, laukiantis patvirtinimo, užblokuotas).</w:t>
            </w:r>
          </w:p>
        </w:tc>
      </w:tr>
      <w:tr w:rsidR="00713380" w:rsidRPr="00BC4421" w14:paraId="1CF08144" w14:textId="77777777">
        <w:trPr>
          <w:trHeight w:val="20"/>
        </w:trPr>
        <w:tc>
          <w:tcPr>
            <w:tcW w:w="442" w:type="pct"/>
          </w:tcPr>
          <w:p w14:paraId="0B1D9CD6" w14:textId="77777777" w:rsidR="00713380" w:rsidRPr="00BC4421" w:rsidRDefault="00713380" w:rsidP="00713380">
            <w:pPr>
              <w:pStyle w:val="Sraopastraipa"/>
              <w:numPr>
                <w:ilvl w:val="0"/>
                <w:numId w:val="9"/>
              </w:numPr>
              <w:spacing w:before="0"/>
              <w:ind w:left="317"/>
              <w:rPr>
                <w:szCs w:val="20"/>
              </w:rPr>
            </w:pPr>
          </w:p>
        </w:tc>
        <w:tc>
          <w:tcPr>
            <w:tcW w:w="4558" w:type="pct"/>
          </w:tcPr>
          <w:p w14:paraId="0A1684C7" w14:textId="6F4E04BB" w:rsidR="00713380" w:rsidRPr="00BC4421" w:rsidRDefault="00713380" w:rsidP="00713380">
            <w:pPr>
              <w:pStyle w:val="Sraassuenkleliais"/>
              <w:numPr>
                <w:ilvl w:val="0"/>
                <w:numId w:val="0"/>
              </w:numPr>
              <w:spacing w:before="0" w:after="0"/>
              <w:rPr>
                <w:szCs w:val="18"/>
              </w:rPr>
            </w:pPr>
            <w:r w:rsidRPr="00BC4421">
              <w:rPr>
                <w:szCs w:val="18"/>
              </w:rPr>
              <w:t>Sistemoje turi būti galimybė blokuoti ir atblokuoti mokinio e-pažymėjimus praradimo ar kitų atvejų atvejais.</w:t>
            </w:r>
          </w:p>
        </w:tc>
      </w:tr>
      <w:tr w:rsidR="00713380" w:rsidRPr="00BC4421" w14:paraId="0E63A2CD" w14:textId="77777777">
        <w:trPr>
          <w:trHeight w:val="20"/>
        </w:trPr>
        <w:tc>
          <w:tcPr>
            <w:tcW w:w="442" w:type="pct"/>
          </w:tcPr>
          <w:p w14:paraId="70B28BE7" w14:textId="77777777" w:rsidR="00713380" w:rsidRPr="00BC4421" w:rsidRDefault="00713380" w:rsidP="00713380">
            <w:pPr>
              <w:pStyle w:val="Sraopastraipa"/>
              <w:numPr>
                <w:ilvl w:val="0"/>
                <w:numId w:val="9"/>
              </w:numPr>
              <w:spacing w:before="0"/>
              <w:ind w:left="317"/>
              <w:rPr>
                <w:szCs w:val="20"/>
              </w:rPr>
            </w:pPr>
          </w:p>
        </w:tc>
        <w:tc>
          <w:tcPr>
            <w:tcW w:w="4558" w:type="pct"/>
          </w:tcPr>
          <w:p w14:paraId="0CAE1B8D" w14:textId="3D80F70A" w:rsidR="00713380" w:rsidRPr="00BC4421" w:rsidRDefault="00713380" w:rsidP="00713380">
            <w:pPr>
              <w:spacing w:before="0"/>
              <w:rPr>
                <w:szCs w:val="18"/>
              </w:rPr>
            </w:pPr>
            <w:r w:rsidRPr="00BC4421">
              <w:rPr>
                <w:szCs w:val="18"/>
              </w:rPr>
              <w:t>Sistemoje turi būti galimybė priskirti unikalų QR kodą kiekvienam mokinio e-pažymėjimui.</w:t>
            </w:r>
          </w:p>
        </w:tc>
      </w:tr>
      <w:tr w:rsidR="00713380" w:rsidRPr="00BC4421" w14:paraId="3E6073EC" w14:textId="77777777">
        <w:trPr>
          <w:trHeight w:val="20"/>
        </w:trPr>
        <w:tc>
          <w:tcPr>
            <w:tcW w:w="442" w:type="pct"/>
          </w:tcPr>
          <w:p w14:paraId="51D7AB52" w14:textId="77777777" w:rsidR="00713380" w:rsidRPr="00BC4421" w:rsidRDefault="00713380" w:rsidP="00713380">
            <w:pPr>
              <w:pStyle w:val="Sraopastraipa"/>
              <w:numPr>
                <w:ilvl w:val="0"/>
                <w:numId w:val="9"/>
              </w:numPr>
              <w:spacing w:before="0"/>
              <w:ind w:left="317"/>
              <w:rPr>
                <w:szCs w:val="20"/>
              </w:rPr>
            </w:pPr>
          </w:p>
        </w:tc>
        <w:tc>
          <w:tcPr>
            <w:tcW w:w="4558" w:type="pct"/>
          </w:tcPr>
          <w:p w14:paraId="59D43E22" w14:textId="255FCD56" w:rsidR="00713380" w:rsidRPr="00BC4421" w:rsidRDefault="00713380" w:rsidP="00713380">
            <w:pPr>
              <w:pStyle w:val="Sraassuenkleliais"/>
              <w:numPr>
                <w:ilvl w:val="0"/>
                <w:numId w:val="0"/>
              </w:numPr>
              <w:spacing w:before="0" w:after="0"/>
              <w:rPr>
                <w:szCs w:val="18"/>
              </w:rPr>
            </w:pPr>
            <w:r w:rsidRPr="00BC4421">
              <w:rPr>
                <w:szCs w:val="18"/>
              </w:rPr>
              <w:t>Sistemoje turi būti galimybė tvarkyti e-pažymėjimo galiojimo laiką, nustatyti atnaujinimo ar automatinio galiojimo pabaigos kriterijus.</w:t>
            </w:r>
          </w:p>
        </w:tc>
      </w:tr>
      <w:tr w:rsidR="00713380" w:rsidRPr="00BC4421" w14:paraId="7D2252B2" w14:textId="77777777">
        <w:trPr>
          <w:trHeight w:val="20"/>
        </w:trPr>
        <w:tc>
          <w:tcPr>
            <w:tcW w:w="442" w:type="pct"/>
          </w:tcPr>
          <w:p w14:paraId="46EE6417" w14:textId="77777777" w:rsidR="00713380" w:rsidRPr="00BC4421" w:rsidRDefault="00713380" w:rsidP="00713380">
            <w:pPr>
              <w:pStyle w:val="Sraopastraipa"/>
              <w:numPr>
                <w:ilvl w:val="0"/>
                <w:numId w:val="9"/>
              </w:numPr>
              <w:spacing w:before="0"/>
              <w:ind w:left="317"/>
              <w:rPr>
                <w:szCs w:val="20"/>
              </w:rPr>
            </w:pPr>
          </w:p>
        </w:tc>
        <w:tc>
          <w:tcPr>
            <w:tcW w:w="4558" w:type="pct"/>
          </w:tcPr>
          <w:p w14:paraId="79AD0193" w14:textId="7553C242" w:rsidR="00713380" w:rsidRPr="00BC4421" w:rsidRDefault="00713380" w:rsidP="00713380">
            <w:pPr>
              <w:pStyle w:val="Sraassuenkleliais"/>
              <w:numPr>
                <w:ilvl w:val="0"/>
                <w:numId w:val="0"/>
              </w:numPr>
              <w:spacing w:before="0" w:after="0"/>
            </w:pPr>
            <w:r w:rsidRPr="00BC4421">
              <w:t>Sistemoje turi būti galimybė automatiškai generuoti pranešimus apie artėjančią mokinio e-pažymėjimo galiojimo pabaigą.</w:t>
            </w:r>
          </w:p>
        </w:tc>
      </w:tr>
      <w:tr w:rsidR="00713380" w:rsidRPr="00BC4421" w14:paraId="41F74A0A" w14:textId="77777777">
        <w:trPr>
          <w:trHeight w:val="20"/>
        </w:trPr>
        <w:tc>
          <w:tcPr>
            <w:tcW w:w="442" w:type="pct"/>
          </w:tcPr>
          <w:p w14:paraId="28CB5EE4" w14:textId="77777777" w:rsidR="00713380" w:rsidRPr="00BC4421" w:rsidRDefault="00713380" w:rsidP="00713380">
            <w:pPr>
              <w:pStyle w:val="Sraopastraipa"/>
              <w:numPr>
                <w:ilvl w:val="0"/>
                <w:numId w:val="9"/>
              </w:numPr>
              <w:spacing w:before="0"/>
              <w:ind w:left="317"/>
              <w:rPr>
                <w:szCs w:val="20"/>
              </w:rPr>
            </w:pPr>
          </w:p>
        </w:tc>
        <w:tc>
          <w:tcPr>
            <w:tcW w:w="4558" w:type="pct"/>
          </w:tcPr>
          <w:p w14:paraId="1D041DC8" w14:textId="26201864" w:rsidR="00713380" w:rsidRPr="00BC4421" w:rsidRDefault="00713380" w:rsidP="00713380">
            <w:pPr>
              <w:pStyle w:val="Sraassuenkleliais"/>
              <w:numPr>
                <w:ilvl w:val="0"/>
                <w:numId w:val="0"/>
              </w:numPr>
              <w:spacing w:before="0" w:after="0"/>
              <w:rPr>
                <w:szCs w:val="18"/>
              </w:rPr>
            </w:pPr>
            <w:r w:rsidRPr="00BC4421">
              <w:rPr>
                <w:szCs w:val="18"/>
              </w:rPr>
              <w:t>Sistemoje turi būti galimybė administratoriui konfigūruoti pranešimų siuntimo dažnumą ir turinį.</w:t>
            </w:r>
          </w:p>
        </w:tc>
      </w:tr>
      <w:tr w:rsidR="00713380" w:rsidRPr="00BC4421" w14:paraId="148A276B" w14:textId="77777777">
        <w:trPr>
          <w:trHeight w:val="20"/>
        </w:trPr>
        <w:tc>
          <w:tcPr>
            <w:tcW w:w="442" w:type="pct"/>
          </w:tcPr>
          <w:p w14:paraId="74A65D3F" w14:textId="77777777" w:rsidR="00713380" w:rsidRPr="00BC4421" w:rsidRDefault="00713380" w:rsidP="00713380">
            <w:pPr>
              <w:pStyle w:val="Sraopastraipa"/>
              <w:numPr>
                <w:ilvl w:val="0"/>
                <w:numId w:val="9"/>
              </w:numPr>
              <w:spacing w:before="0"/>
              <w:ind w:left="317"/>
              <w:rPr>
                <w:szCs w:val="20"/>
              </w:rPr>
            </w:pPr>
          </w:p>
        </w:tc>
        <w:tc>
          <w:tcPr>
            <w:tcW w:w="4558" w:type="pct"/>
          </w:tcPr>
          <w:p w14:paraId="2D54428F" w14:textId="78C800CD" w:rsidR="00713380" w:rsidRPr="00BC4421" w:rsidRDefault="00713380" w:rsidP="00713380">
            <w:pPr>
              <w:pStyle w:val="Sraassuenkleliais"/>
              <w:numPr>
                <w:ilvl w:val="0"/>
                <w:numId w:val="0"/>
              </w:numPr>
              <w:spacing w:before="0" w:after="0"/>
              <w:rPr>
                <w:szCs w:val="18"/>
              </w:rPr>
            </w:pPr>
            <w:r w:rsidRPr="00BC4421">
              <w:rPr>
                <w:szCs w:val="18"/>
              </w:rPr>
              <w:t>Sistemoje turi būti galimybė siųsti skirtingus pranešimus tėvams, mokykloms ir savivaldybių darbuotojams.</w:t>
            </w:r>
          </w:p>
        </w:tc>
      </w:tr>
      <w:tr w:rsidR="00713380" w:rsidRPr="00BC4421" w14:paraId="406BBBB6" w14:textId="77777777">
        <w:trPr>
          <w:trHeight w:val="20"/>
        </w:trPr>
        <w:tc>
          <w:tcPr>
            <w:tcW w:w="442" w:type="pct"/>
          </w:tcPr>
          <w:p w14:paraId="49B3E4FA" w14:textId="77777777" w:rsidR="00713380" w:rsidRPr="00BC4421" w:rsidRDefault="00713380" w:rsidP="00713380">
            <w:pPr>
              <w:pStyle w:val="Sraopastraipa"/>
              <w:numPr>
                <w:ilvl w:val="0"/>
                <w:numId w:val="9"/>
              </w:numPr>
              <w:spacing w:before="0"/>
              <w:ind w:left="317"/>
              <w:rPr>
                <w:szCs w:val="20"/>
              </w:rPr>
            </w:pPr>
          </w:p>
        </w:tc>
        <w:tc>
          <w:tcPr>
            <w:tcW w:w="4558" w:type="pct"/>
          </w:tcPr>
          <w:p w14:paraId="156435AC" w14:textId="28F4BA65" w:rsidR="00713380" w:rsidRPr="00BC4421" w:rsidRDefault="00713380" w:rsidP="00713380">
            <w:pPr>
              <w:pStyle w:val="Sraassuenkleliais"/>
              <w:numPr>
                <w:ilvl w:val="0"/>
                <w:numId w:val="0"/>
              </w:numPr>
              <w:spacing w:before="0" w:after="0"/>
              <w:rPr>
                <w:szCs w:val="18"/>
              </w:rPr>
            </w:pPr>
            <w:r w:rsidRPr="00BC4421">
              <w:rPr>
                <w:szCs w:val="18"/>
              </w:rPr>
              <w:t>Sistemoje turi būti galimybė susieti e-mokinio pažymėjimo ir e-piniginės informaciją su viešojo transporto sistemomis.</w:t>
            </w:r>
          </w:p>
        </w:tc>
      </w:tr>
      <w:tr w:rsidR="00713380" w:rsidRPr="00BC4421" w14:paraId="782EAE29" w14:textId="77777777">
        <w:trPr>
          <w:trHeight w:val="20"/>
        </w:trPr>
        <w:tc>
          <w:tcPr>
            <w:tcW w:w="442" w:type="pct"/>
          </w:tcPr>
          <w:p w14:paraId="72CD867B" w14:textId="77777777" w:rsidR="00713380" w:rsidRPr="00BC4421" w:rsidRDefault="00713380" w:rsidP="00713380">
            <w:pPr>
              <w:pStyle w:val="Sraopastraipa"/>
              <w:numPr>
                <w:ilvl w:val="0"/>
                <w:numId w:val="9"/>
              </w:numPr>
              <w:spacing w:before="0"/>
              <w:ind w:left="317"/>
              <w:rPr>
                <w:szCs w:val="20"/>
              </w:rPr>
            </w:pPr>
          </w:p>
        </w:tc>
        <w:tc>
          <w:tcPr>
            <w:tcW w:w="4558" w:type="pct"/>
          </w:tcPr>
          <w:p w14:paraId="51AD15EB" w14:textId="1FF17081" w:rsidR="00713380" w:rsidRPr="00BC4421" w:rsidRDefault="00713380" w:rsidP="00713380">
            <w:pPr>
              <w:pStyle w:val="Sraassuenkleliais"/>
              <w:numPr>
                <w:ilvl w:val="0"/>
                <w:numId w:val="0"/>
              </w:numPr>
              <w:spacing w:before="0" w:after="0"/>
              <w:rPr>
                <w:szCs w:val="18"/>
              </w:rPr>
            </w:pPr>
            <w:r w:rsidRPr="00BC4421">
              <w:rPr>
                <w:szCs w:val="18"/>
              </w:rPr>
              <w:t>Sistemoje turi būti galimybė peržiūrėti, patvirtinti arba atmesti užsakytus e-pažymėjimus.</w:t>
            </w:r>
          </w:p>
        </w:tc>
      </w:tr>
      <w:tr w:rsidR="00713380" w:rsidRPr="00BC4421" w14:paraId="459B3B57" w14:textId="77777777">
        <w:trPr>
          <w:trHeight w:val="20"/>
        </w:trPr>
        <w:tc>
          <w:tcPr>
            <w:tcW w:w="442" w:type="pct"/>
          </w:tcPr>
          <w:p w14:paraId="518C2D7E" w14:textId="77777777" w:rsidR="00713380" w:rsidRPr="00BC4421" w:rsidRDefault="00713380" w:rsidP="00713380">
            <w:pPr>
              <w:pStyle w:val="Sraopastraipa"/>
              <w:numPr>
                <w:ilvl w:val="0"/>
                <w:numId w:val="9"/>
              </w:numPr>
              <w:spacing w:before="0"/>
              <w:ind w:left="317"/>
              <w:rPr>
                <w:szCs w:val="20"/>
              </w:rPr>
            </w:pPr>
          </w:p>
        </w:tc>
        <w:tc>
          <w:tcPr>
            <w:tcW w:w="4558" w:type="pct"/>
          </w:tcPr>
          <w:p w14:paraId="09BA27F3" w14:textId="2C935380" w:rsidR="00713380" w:rsidRPr="00BC4421" w:rsidRDefault="00713380" w:rsidP="00713380">
            <w:pPr>
              <w:pStyle w:val="Sraassuenkleliais"/>
              <w:numPr>
                <w:ilvl w:val="0"/>
                <w:numId w:val="0"/>
              </w:numPr>
              <w:spacing w:before="0" w:after="0"/>
              <w:rPr>
                <w:szCs w:val="18"/>
              </w:rPr>
            </w:pPr>
            <w:r w:rsidRPr="00BC4421">
              <w:rPr>
                <w:szCs w:val="18"/>
              </w:rPr>
              <w:t>Sistemoje turi būti galimybė registruoti e-pažymėjimo išdavimo istoriją, susietą su mokiniu ir jo mokykla.</w:t>
            </w:r>
          </w:p>
        </w:tc>
      </w:tr>
      <w:tr w:rsidR="00713380" w:rsidRPr="00BC4421" w14:paraId="5FBCFF04" w14:textId="77777777">
        <w:trPr>
          <w:trHeight w:val="20"/>
        </w:trPr>
        <w:tc>
          <w:tcPr>
            <w:tcW w:w="442" w:type="pct"/>
          </w:tcPr>
          <w:p w14:paraId="20938446" w14:textId="77777777" w:rsidR="00713380" w:rsidRPr="00BC4421" w:rsidRDefault="00713380" w:rsidP="00713380">
            <w:pPr>
              <w:pStyle w:val="Sraopastraipa"/>
              <w:numPr>
                <w:ilvl w:val="0"/>
                <w:numId w:val="9"/>
              </w:numPr>
              <w:spacing w:before="0"/>
              <w:ind w:left="317"/>
              <w:rPr>
                <w:szCs w:val="20"/>
              </w:rPr>
            </w:pPr>
          </w:p>
        </w:tc>
        <w:tc>
          <w:tcPr>
            <w:tcW w:w="4558" w:type="pct"/>
          </w:tcPr>
          <w:p w14:paraId="56463DC8" w14:textId="0D13B5C5" w:rsidR="00713380" w:rsidRPr="00BC4421" w:rsidRDefault="00713380" w:rsidP="00713380">
            <w:pPr>
              <w:pStyle w:val="Sraassuenkleliais"/>
              <w:numPr>
                <w:ilvl w:val="0"/>
                <w:numId w:val="0"/>
              </w:numPr>
              <w:spacing w:before="0" w:after="0"/>
              <w:rPr>
                <w:szCs w:val="18"/>
              </w:rPr>
            </w:pPr>
            <w:r w:rsidRPr="00BC4421">
              <w:rPr>
                <w:szCs w:val="18"/>
              </w:rPr>
              <w:t>Sistemoje turi būti galimybė automatiškai generuoti pranešimus apie e-pažymėjimo užsakymo būseną, pvz., „</w:t>
            </w:r>
            <w:r w:rsidR="004209CE" w:rsidRPr="00BC4421">
              <w:rPr>
                <w:szCs w:val="18"/>
              </w:rPr>
              <w:t>Užsakytas</w:t>
            </w:r>
            <w:r w:rsidRPr="00BC4421">
              <w:rPr>
                <w:szCs w:val="18"/>
              </w:rPr>
              <w:t>“, „</w:t>
            </w:r>
            <w:r w:rsidR="004209CE" w:rsidRPr="00BC4421">
              <w:rPr>
                <w:szCs w:val="18"/>
              </w:rPr>
              <w:t>Išduotas</w:t>
            </w:r>
            <w:r w:rsidRPr="00BC4421">
              <w:rPr>
                <w:szCs w:val="18"/>
              </w:rPr>
              <w:t>“, „Atmestas“.</w:t>
            </w:r>
            <w:r w:rsidR="004209CE" w:rsidRPr="00BC4421">
              <w:rPr>
                <w:szCs w:val="18"/>
              </w:rPr>
              <w:t xml:space="preserve"> Būsena privalo keistis automatiškai realiu lauku atlikus tam tikrą veiksmą.</w:t>
            </w:r>
          </w:p>
        </w:tc>
      </w:tr>
      <w:tr w:rsidR="00713380" w:rsidRPr="00BC4421" w14:paraId="114D65D9" w14:textId="77777777">
        <w:trPr>
          <w:trHeight w:val="20"/>
        </w:trPr>
        <w:tc>
          <w:tcPr>
            <w:tcW w:w="442" w:type="pct"/>
          </w:tcPr>
          <w:p w14:paraId="44281757" w14:textId="77777777" w:rsidR="00713380" w:rsidRPr="00BC4421" w:rsidRDefault="00713380" w:rsidP="00713380">
            <w:pPr>
              <w:pStyle w:val="Sraopastraipa"/>
              <w:numPr>
                <w:ilvl w:val="0"/>
                <w:numId w:val="9"/>
              </w:numPr>
              <w:spacing w:before="0"/>
              <w:ind w:left="317"/>
              <w:rPr>
                <w:szCs w:val="20"/>
              </w:rPr>
            </w:pPr>
          </w:p>
        </w:tc>
        <w:tc>
          <w:tcPr>
            <w:tcW w:w="4558" w:type="pct"/>
          </w:tcPr>
          <w:p w14:paraId="511442A4" w14:textId="5B5CDB92" w:rsidR="00713380" w:rsidRPr="00BC4421" w:rsidRDefault="00713380" w:rsidP="00713380">
            <w:pPr>
              <w:pStyle w:val="Sraassuenkleliais"/>
              <w:numPr>
                <w:ilvl w:val="0"/>
                <w:numId w:val="0"/>
              </w:numPr>
              <w:spacing w:before="0" w:after="0"/>
              <w:rPr>
                <w:szCs w:val="18"/>
              </w:rPr>
            </w:pPr>
            <w:r w:rsidRPr="00BC4421">
              <w:rPr>
                <w:szCs w:val="18"/>
              </w:rPr>
              <w:t>Sistemoje turi būti galimybė automatiškai perduoti mokinio e-pažymėjimo užsakymo informaciją e-pažymėjimo gamintojams po užsakymo pateikimo išoriniame portale.</w:t>
            </w:r>
          </w:p>
        </w:tc>
      </w:tr>
      <w:tr w:rsidR="00713380" w:rsidRPr="00BC4421" w14:paraId="3D929986" w14:textId="77777777">
        <w:trPr>
          <w:trHeight w:val="20"/>
        </w:trPr>
        <w:tc>
          <w:tcPr>
            <w:tcW w:w="442" w:type="pct"/>
          </w:tcPr>
          <w:p w14:paraId="774BEAB6" w14:textId="77777777" w:rsidR="00713380" w:rsidRPr="00BC4421" w:rsidRDefault="00713380" w:rsidP="00713380">
            <w:pPr>
              <w:pStyle w:val="Sraopastraipa"/>
              <w:numPr>
                <w:ilvl w:val="0"/>
                <w:numId w:val="9"/>
              </w:numPr>
              <w:spacing w:before="0"/>
              <w:ind w:left="317"/>
              <w:rPr>
                <w:szCs w:val="20"/>
              </w:rPr>
            </w:pPr>
          </w:p>
        </w:tc>
        <w:tc>
          <w:tcPr>
            <w:tcW w:w="4558" w:type="pct"/>
          </w:tcPr>
          <w:p w14:paraId="36783B95" w14:textId="150CE341" w:rsidR="00713380" w:rsidRPr="00BC4421" w:rsidRDefault="00713380" w:rsidP="00713380">
            <w:pPr>
              <w:pStyle w:val="Sraassuenkleliais"/>
              <w:numPr>
                <w:ilvl w:val="0"/>
                <w:numId w:val="0"/>
              </w:numPr>
              <w:spacing w:before="0" w:after="0"/>
              <w:rPr>
                <w:szCs w:val="18"/>
              </w:rPr>
            </w:pPr>
            <w:r w:rsidRPr="00BC4421">
              <w:rPr>
                <w:szCs w:val="18"/>
              </w:rPr>
              <w:t>E-pažymėjimų apskaita ir išdavimas turi būti vykdoma pagal kiekvieną mokyklą atskirai.</w:t>
            </w:r>
          </w:p>
        </w:tc>
      </w:tr>
      <w:tr w:rsidR="00713380" w:rsidRPr="00BC4421" w14:paraId="391E9BEF" w14:textId="77777777">
        <w:trPr>
          <w:trHeight w:val="20"/>
        </w:trPr>
        <w:tc>
          <w:tcPr>
            <w:tcW w:w="442" w:type="pct"/>
          </w:tcPr>
          <w:p w14:paraId="4BB02F3B" w14:textId="77777777" w:rsidR="00713380" w:rsidRPr="00BC4421" w:rsidRDefault="00713380" w:rsidP="00713380">
            <w:pPr>
              <w:pStyle w:val="Sraopastraipa"/>
              <w:numPr>
                <w:ilvl w:val="0"/>
                <w:numId w:val="9"/>
              </w:numPr>
              <w:spacing w:before="0"/>
              <w:ind w:left="317"/>
              <w:rPr>
                <w:szCs w:val="20"/>
              </w:rPr>
            </w:pPr>
          </w:p>
        </w:tc>
        <w:tc>
          <w:tcPr>
            <w:tcW w:w="4558" w:type="pct"/>
          </w:tcPr>
          <w:p w14:paraId="4110B5E3" w14:textId="53C566C6" w:rsidR="00713380" w:rsidRPr="00BC4421" w:rsidRDefault="00713380" w:rsidP="00713380">
            <w:pPr>
              <w:pStyle w:val="Sraassuenkleliais"/>
              <w:numPr>
                <w:ilvl w:val="0"/>
                <w:numId w:val="0"/>
              </w:numPr>
              <w:spacing w:before="0" w:after="0"/>
              <w:rPr>
                <w:szCs w:val="18"/>
              </w:rPr>
            </w:pPr>
            <w:r w:rsidRPr="00BC4421">
              <w:rPr>
                <w:szCs w:val="18"/>
              </w:rPr>
              <w:t>Savivaldybės/mokyklos darbuotojams, atsakingiems už mokinių aprūpinimą e-pažymėjimais, turi būti sukurtos paskyros prisijungimai ir suteiktos teisės atlikti jiems priskirtus veiksmus.</w:t>
            </w:r>
          </w:p>
        </w:tc>
      </w:tr>
      <w:tr w:rsidR="00713380" w:rsidRPr="00BC4421" w14:paraId="325D517C" w14:textId="77777777">
        <w:trPr>
          <w:trHeight w:val="20"/>
        </w:trPr>
        <w:tc>
          <w:tcPr>
            <w:tcW w:w="442" w:type="pct"/>
          </w:tcPr>
          <w:p w14:paraId="3775FBC6" w14:textId="77777777" w:rsidR="00713380" w:rsidRPr="00BC4421" w:rsidRDefault="00713380" w:rsidP="00713380">
            <w:pPr>
              <w:pStyle w:val="Sraopastraipa"/>
              <w:numPr>
                <w:ilvl w:val="0"/>
                <w:numId w:val="9"/>
              </w:numPr>
              <w:spacing w:before="0"/>
              <w:ind w:left="317"/>
              <w:rPr>
                <w:szCs w:val="20"/>
              </w:rPr>
            </w:pPr>
          </w:p>
        </w:tc>
        <w:tc>
          <w:tcPr>
            <w:tcW w:w="4558" w:type="pct"/>
          </w:tcPr>
          <w:p w14:paraId="13EDFCA7" w14:textId="77777777" w:rsidR="00713380" w:rsidRPr="00BC4421" w:rsidRDefault="00713380" w:rsidP="00713380">
            <w:pPr>
              <w:pStyle w:val="Sraassuenkleliais"/>
              <w:numPr>
                <w:ilvl w:val="0"/>
                <w:numId w:val="0"/>
              </w:numPr>
              <w:spacing w:before="0" w:after="0"/>
              <w:ind w:left="360" w:hanging="360"/>
              <w:rPr>
                <w:szCs w:val="18"/>
              </w:rPr>
            </w:pPr>
            <w:r w:rsidRPr="00BC4421">
              <w:rPr>
                <w:szCs w:val="18"/>
              </w:rPr>
              <w:t>Savivaldybės/mokyklos darbuotojams turi būti galimybė:</w:t>
            </w:r>
          </w:p>
          <w:p w14:paraId="2C025CA0" w14:textId="57FD0F66" w:rsidR="00713380" w:rsidRPr="00BC4421" w:rsidRDefault="00713380" w:rsidP="00713380">
            <w:pPr>
              <w:pStyle w:val="Sraassuenkleliais"/>
              <w:numPr>
                <w:ilvl w:val="0"/>
                <w:numId w:val="309"/>
              </w:numPr>
              <w:spacing w:before="0" w:after="0"/>
              <w:rPr>
                <w:szCs w:val="18"/>
              </w:rPr>
            </w:pPr>
            <w:r w:rsidRPr="00BC4421">
              <w:rPr>
                <w:szCs w:val="18"/>
              </w:rPr>
              <w:t>pateikti e-pažymėjimo užsakymą;</w:t>
            </w:r>
          </w:p>
          <w:p w14:paraId="4448A7E2" w14:textId="2C8EFE1F" w:rsidR="00713380" w:rsidRPr="00BC4421" w:rsidRDefault="00713380" w:rsidP="00713380">
            <w:pPr>
              <w:pStyle w:val="Sraassuenkleliais"/>
              <w:numPr>
                <w:ilvl w:val="0"/>
                <w:numId w:val="309"/>
              </w:numPr>
              <w:spacing w:before="0" w:after="0"/>
              <w:rPr>
                <w:szCs w:val="18"/>
              </w:rPr>
            </w:pPr>
            <w:r w:rsidRPr="00BC4421">
              <w:rPr>
                <w:szCs w:val="18"/>
              </w:rPr>
              <w:t>formuoti ataskaitas.</w:t>
            </w:r>
          </w:p>
        </w:tc>
      </w:tr>
      <w:tr w:rsidR="00713380" w:rsidRPr="00BC4421" w14:paraId="54FE633A" w14:textId="77777777">
        <w:trPr>
          <w:trHeight w:val="20"/>
        </w:trPr>
        <w:tc>
          <w:tcPr>
            <w:tcW w:w="442" w:type="pct"/>
          </w:tcPr>
          <w:p w14:paraId="7737CD0A" w14:textId="77777777" w:rsidR="00713380" w:rsidRPr="00BC4421" w:rsidRDefault="00713380" w:rsidP="00713380">
            <w:pPr>
              <w:pStyle w:val="Sraopastraipa"/>
              <w:numPr>
                <w:ilvl w:val="0"/>
                <w:numId w:val="9"/>
              </w:numPr>
              <w:spacing w:before="0"/>
              <w:ind w:left="317"/>
              <w:rPr>
                <w:szCs w:val="20"/>
              </w:rPr>
            </w:pPr>
          </w:p>
        </w:tc>
        <w:tc>
          <w:tcPr>
            <w:tcW w:w="4558" w:type="pct"/>
          </w:tcPr>
          <w:p w14:paraId="7F6DD504" w14:textId="2EAD6BB0" w:rsidR="00713380" w:rsidRPr="00BC4421" w:rsidRDefault="00713380" w:rsidP="00713380">
            <w:pPr>
              <w:pStyle w:val="Sraassuenkleliais"/>
              <w:numPr>
                <w:ilvl w:val="0"/>
                <w:numId w:val="0"/>
              </w:numPr>
              <w:spacing w:before="0" w:after="0"/>
              <w:ind w:left="360" w:hanging="360"/>
              <w:rPr>
                <w:szCs w:val="18"/>
              </w:rPr>
            </w:pPr>
            <w:r w:rsidRPr="00BC4421">
              <w:rPr>
                <w:szCs w:val="18"/>
              </w:rPr>
              <w:t>Turi būti galimybė formuoti e-pažymėjim\ų sąrašus pagal pasirinktus filtrus:</w:t>
            </w:r>
          </w:p>
          <w:p w14:paraId="33920645" w14:textId="78269D67" w:rsidR="00713380" w:rsidRPr="00BC4421" w:rsidRDefault="00713380" w:rsidP="00713380">
            <w:pPr>
              <w:pStyle w:val="Sraassuenkleliais"/>
              <w:numPr>
                <w:ilvl w:val="0"/>
                <w:numId w:val="310"/>
              </w:numPr>
              <w:spacing w:before="0" w:after="0"/>
              <w:rPr>
                <w:szCs w:val="18"/>
              </w:rPr>
            </w:pPr>
            <w:r w:rsidRPr="00BC4421">
              <w:rPr>
                <w:szCs w:val="18"/>
              </w:rPr>
              <w:t>mokykla;</w:t>
            </w:r>
          </w:p>
          <w:p w14:paraId="04075CD0" w14:textId="1C61BC52" w:rsidR="00713380" w:rsidRPr="00BC4421" w:rsidRDefault="00713380" w:rsidP="00713380">
            <w:pPr>
              <w:pStyle w:val="Sraassuenkleliais"/>
              <w:numPr>
                <w:ilvl w:val="0"/>
                <w:numId w:val="310"/>
              </w:numPr>
              <w:spacing w:before="0" w:after="0"/>
              <w:rPr>
                <w:szCs w:val="18"/>
              </w:rPr>
            </w:pPr>
            <w:r w:rsidRPr="00BC4421">
              <w:rPr>
                <w:szCs w:val="18"/>
              </w:rPr>
              <w:t>klasė;</w:t>
            </w:r>
          </w:p>
          <w:p w14:paraId="29803F93" w14:textId="4A1BD828" w:rsidR="00713380" w:rsidRPr="00BC4421" w:rsidRDefault="00713380" w:rsidP="00713380">
            <w:pPr>
              <w:pStyle w:val="Sraassuenkleliais"/>
              <w:numPr>
                <w:ilvl w:val="0"/>
                <w:numId w:val="310"/>
              </w:numPr>
              <w:spacing w:before="0" w:after="0"/>
              <w:rPr>
                <w:szCs w:val="18"/>
              </w:rPr>
            </w:pPr>
            <w:r w:rsidRPr="00BC4421">
              <w:rPr>
                <w:szCs w:val="18"/>
              </w:rPr>
              <w:t>užsakymo data;</w:t>
            </w:r>
          </w:p>
          <w:p w14:paraId="32C1EF19" w14:textId="32524C7A" w:rsidR="00713380" w:rsidRPr="00BC4421" w:rsidRDefault="00713380" w:rsidP="00713380">
            <w:pPr>
              <w:pStyle w:val="Sraassuenkleliais"/>
              <w:numPr>
                <w:ilvl w:val="0"/>
                <w:numId w:val="310"/>
              </w:numPr>
              <w:spacing w:before="0" w:after="0"/>
              <w:rPr>
                <w:szCs w:val="18"/>
              </w:rPr>
            </w:pPr>
            <w:r w:rsidRPr="00BC4421">
              <w:rPr>
                <w:szCs w:val="18"/>
              </w:rPr>
              <w:t>būsena.</w:t>
            </w:r>
          </w:p>
        </w:tc>
      </w:tr>
      <w:tr w:rsidR="004209CE" w:rsidRPr="00BC4421" w14:paraId="764093E4" w14:textId="77777777">
        <w:trPr>
          <w:trHeight w:val="20"/>
        </w:trPr>
        <w:tc>
          <w:tcPr>
            <w:tcW w:w="442" w:type="pct"/>
          </w:tcPr>
          <w:p w14:paraId="5DB4E106" w14:textId="77777777" w:rsidR="004209CE" w:rsidRPr="00BC4421" w:rsidRDefault="004209CE" w:rsidP="00713380">
            <w:pPr>
              <w:pStyle w:val="Sraopastraipa"/>
              <w:numPr>
                <w:ilvl w:val="0"/>
                <w:numId w:val="9"/>
              </w:numPr>
              <w:spacing w:before="0"/>
              <w:ind w:left="317"/>
              <w:rPr>
                <w:szCs w:val="20"/>
              </w:rPr>
            </w:pPr>
          </w:p>
        </w:tc>
        <w:tc>
          <w:tcPr>
            <w:tcW w:w="4558" w:type="pct"/>
          </w:tcPr>
          <w:p w14:paraId="7F2980D6" w14:textId="2EAE4A13" w:rsidR="004209CE" w:rsidRPr="00BC4421" w:rsidRDefault="004209CE" w:rsidP="00713380">
            <w:pPr>
              <w:pStyle w:val="Sraassuenkleliais"/>
              <w:numPr>
                <w:ilvl w:val="0"/>
                <w:numId w:val="0"/>
              </w:numPr>
              <w:spacing w:before="0" w:after="0"/>
              <w:ind w:left="360" w:hanging="360"/>
              <w:rPr>
                <w:szCs w:val="18"/>
              </w:rPr>
            </w:pPr>
            <w:r w:rsidRPr="00BC4421">
              <w:rPr>
                <w:szCs w:val="18"/>
              </w:rPr>
              <w:t>EMP apskaita ir išdavimas turi būti vykdoma pagal kiekvieną mokyklą atskirai.</w:t>
            </w:r>
          </w:p>
        </w:tc>
      </w:tr>
    </w:tbl>
    <w:p w14:paraId="46E026F1" w14:textId="77777777" w:rsidR="0052562E" w:rsidRPr="00BC4421" w:rsidRDefault="0052562E" w:rsidP="0052562E"/>
    <w:p w14:paraId="4A1101CB" w14:textId="267D18D0" w:rsidR="00EB7FCB" w:rsidRPr="00BC4421" w:rsidRDefault="00EB7FCB" w:rsidP="00EB7FCB">
      <w:pPr>
        <w:pStyle w:val="Antrat4"/>
        <w:rPr>
          <w:rFonts w:hint="eastAsia"/>
        </w:rPr>
      </w:pPr>
      <w:r w:rsidRPr="00BC4421">
        <w:t>Reikalavimai mokinio e-piniginės moduliui</w:t>
      </w:r>
    </w:p>
    <w:tbl>
      <w:tblPr>
        <w:tblStyle w:val="CivittaTable2Purple"/>
        <w:tblW w:w="5000" w:type="pct"/>
        <w:tblLook w:val="0620" w:firstRow="1" w:lastRow="0" w:firstColumn="0" w:lastColumn="0" w:noHBand="1" w:noVBand="1"/>
      </w:tblPr>
      <w:tblGrid>
        <w:gridCol w:w="907"/>
        <w:gridCol w:w="9355"/>
      </w:tblGrid>
      <w:tr w:rsidR="0052562E" w:rsidRPr="00BC4421" w14:paraId="0EE7CAFC"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1164867" w14:textId="77777777" w:rsidR="0052562E" w:rsidRPr="00BC4421" w:rsidRDefault="0052562E">
            <w:pPr>
              <w:spacing w:before="0"/>
              <w:rPr>
                <w:szCs w:val="20"/>
              </w:rPr>
            </w:pPr>
            <w:r w:rsidRPr="00BC4421">
              <w:rPr>
                <w:szCs w:val="20"/>
              </w:rPr>
              <w:t>Nr.</w:t>
            </w:r>
          </w:p>
        </w:tc>
        <w:tc>
          <w:tcPr>
            <w:tcW w:w="0" w:type="pct"/>
            <w:hideMark/>
          </w:tcPr>
          <w:p w14:paraId="2EE47EF8" w14:textId="77777777" w:rsidR="0052562E" w:rsidRPr="00BC4421" w:rsidRDefault="0052562E">
            <w:pPr>
              <w:spacing w:before="0"/>
              <w:rPr>
                <w:szCs w:val="20"/>
              </w:rPr>
            </w:pPr>
            <w:r w:rsidRPr="00BC4421">
              <w:rPr>
                <w:szCs w:val="20"/>
              </w:rPr>
              <w:t>Reikalavimas</w:t>
            </w:r>
          </w:p>
        </w:tc>
      </w:tr>
      <w:tr w:rsidR="0052562E" w:rsidRPr="00BC4421" w14:paraId="08A0482F" w14:textId="77777777">
        <w:trPr>
          <w:trHeight w:val="20"/>
        </w:trPr>
        <w:tc>
          <w:tcPr>
            <w:tcW w:w="442" w:type="pct"/>
          </w:tcPr>
          <w:p w14:paraId="6D62E5AF" w14:textId="77777777" w:rsidR="0052562E" w:rsidRPr="00BC4421" w:rsidRDefault="0052562E">
            <w:pPr>
              <w:pStyle w:val="Sraopastraipa"/>
              <w:numPr>
                <w:ilvl w:val="0"/>
                <w:numId w:val="9"/>
              </w:numPr>
              <w:spacing w:before="0"/>
              <w:ind w:left="317"/>
              <w:rPr>
                <w:szCs w:val="20"/>
              </w:rPr>
            </w:pPr>
          </w:p>
        </w:tc>
        <w:tc>
          <w:tcPr>
            <w:tcW w:w="4558" w:type="pct"/>
          </w:tcPr>
          <w:p w14:paraId="06125700" w14:textId="23D8006E" w:rsidR="0052562E" w:rsidRPr="00BC4421" w:rsidRDefault="00F22004">
            <w:pPr>
              <w:pStyle w:val="Sraassuenkleliais"/>
              <w:numPr>
                <w:ilvl w:val="0"/>
                <w:numId w:val="0"/>
              </w:numPr>
              <w:spacing w:before="0" w:after="0"/>
              <w:rPr>
                <w:szCs w:val="18"/>
              </w:rPr>
            </w:pPr>
            <w:r w:rsidRPr="00BC4421">
              <w:rPr>
                <w:szCs w:val="18"/>
              </w:rPr>
              <w:t>Sistemoje turi būti galimybė aktyvuoti ir valdyti mokinių e-piniginės paskyras.</w:t>
            </w:r>
          </w:p>
        </w:tc>
      </w:tr>
      <w:tr w:rsidR="0052562E" w:rsidRPr="00BC4421" w14:paraId="5DD0C555" w14:textId="77777777">
        <w:trPr>
          <w:trHeight w:val="20"/>
        </w:trPr>
        <w:tc>
          <w:tcPr>
            <w:tcW w:w="442" w:type="pct"/>
          </w:tcPr>
          <w:p w14:paraId="07FDFADC" w14:textId="77777777" w:rsidR="0052562E" w:rsidRPr="00BC4421" w:rsidRDefault="0052562E">
            <w:pPr>
              <w:pStyle w:val="Sraopastraipa"/>
              <w:numPr>
                <w:ilvl w:val="0"/>
                <w:numId w:val="9"/>
              </w:numPr>
              <w:spacing w:before="0"/>
              <w:ind w:left="317"/>
              <w:rPr>
                <w:szCs w:val="20"/>
              </w:rPr>
            </w:pPr>
          </w:p>
        </w:tc>
        <w:tc>
          <w:tcPr>
            <w:tcW w:w="4558" w:type="pct"/>
          </w:tcPr>
          <w:p w14:paraId="22C43FD0" w14:textId="259F9F88" w:rsidR="0052562E" w:rsidRPr="00BC4421" w:rsidRDefault="00DB7BC8" w:rsidP="00EB7FCB">
            <w:pPr>
              <w:pStyle w:val="Sraassuenkleliais"/>
              <w:numPr>
                <w:ilvl w:val="0"/>
                <w:numId w:val="0"/>
              </w:numPr>
              <w:spacing w:before="0" w:after="0"/>
              <w:ind w:left="360" w:hanging="360"/>
              <w:rPr>
                <w:szCs w:val="18"/>
              </w:rPr>
            </w:pPr>
            <w:r w:rsidRPr="00BC4421">
              <w:rPr>
                <w:szCs w:val="18"/>
              </w:rPr>
              <w:t xml:space="preserve">Sistemoje turi būti galimybė susieti e-piniginę su mokinio </w:t>
            </w:r>
            <w:r w:rsidR="00B93649" w:rsidRPr="00BC4421">
              <w:rPr>
                <w:szCs w:val="18"/>
              </w:rPr>
              <w:t>e-</w:t>
            </w:r>
            <w:r w:rsidRPr="00BC4421">
              <w:rPr>
                <w:szCs w:val="18"/>
              </w:rPr>
              <w:t>pažymėjimu.</w:t>
            </w:r>
          </w:p>
        </w:tc>
      </w:tr>
      <w:tr w:rsidR="0052562E" w:rsidRPr="00BC4421" w14:paraId="3A349EB8" w14:textId="77777777" w:rsidTr="00EB7FCB">
        <w:trPr>
          <w:trHeight w:val="20"/>
        </w:trPr>
        <w:tc>
          <w:tcPr>
            <w:tcW w:w="442" w:type="pct"/>
            <w:hideMark/>
          </w:tcPr>
          <w:p w14:paraId="2D2F459E" w14:textId="77777777" w:rsidR="0052562E" w:rsidRPr="00BC4421" w:rsidRDefault="0052562E">
            <w:pPr>
              <w:pStyle w:val="Sraopastraipa"/>
              <w:numPr>
                <w:ilvl w:val="0"/>
                <w:numId w:val="9"/>
              </w:numPr>
              <w:spacing w:before="0"/>
              <w:ind w:left="317"/>
              <w:rPr>
                <w:szCs w:val="20"/>
              </w:rPr>
            </w:pPr>
          </w:p>
        </w:tc>
        <w:tc>
          <w:tcPr>
            <w:tcW w:w="4558" w:type="pct"/>
          </w:tcPr>
          <w:p w14:paraId="098E7BEB" w14:textId="688477C4" w:rsidR="0052562E" w:rsidRPr="00BC4421" w:rsidRDefault="0076053C">
            <w:pPr>
              <w:pStyle w:val="Sraassuenkleliais"/>
              <w:numPr>
                <w:ilvl w:val="0"/>
                <w:numId w:val="0"/>
              </w:numPr>
              <w:spacing w:before="0" w:after="0"/>
              <w:rPr>
                <w:szCs w:val="18"/>
              </w:rPr>
            </w:pPr>
            <w:r w:rsidRPr="00BC4421">
              <w:rPr>
                <w:szCs w:val="18"/>
              </w:rPr>
              <w:t>Sistemoje turi būti galimybė stebėti ir analizuoti atsiskaitymų operacijas realiu laiku.</w:t>
            </w:r>
          </w:p>
        </w:tc>
      </w:tr>
      <w:tr w:rsidR="0052562E" w:rsidRPr="00BC4421" w14:paraId="61A12204" w14:textId="77777777">
        <w:trPr>
          <w:trHeight w:val="20"/>
        </w:trPr>
        <w:tc>
          <w:tcPr>
            <w:tcW w:w="442" w:type="pct"/>
          </w:tcPr>
          <w:p w14:paraId="0FB9C31A" w14:textId="77777777" w:rsidR="0052562E" w:rsidRPr="00BC4421" w:rsidRDefault="0052562E">
            <w:pPr>
              <w:pStyle w:val="Sraopastraipa"/>
              <w:numPr>
                <w:ilvl w:val="0"/>
                <w:numId w:val="9"/>
              </w:numPr>
              <w:spacing w:before="0"/>
              <w:ind w:left="317"/>
              <w:rPr>
                <w:szCs w:val="20"/>
              </w:rPr>
            </w:pPr>
          </w:p>
        </w:tc>
        <w:tc>
          <w:tcPr>
            <w:tcW w:w="4558" w:type="pct"/>
          </w:tcPr>
          <w:p w14:paraId="647E7025" w14:textId="36B70011" w:rsidR="0052562E" w:rsidRPr="00BC4421" w:rsidRDefault="00D62862">
            <w:pPr>
              <w:pStyle w:val="Sraassuenkleliais"/>
              <w:numPr>
                <w:ilvl w:val="0"/>
                <w:numId w:val="0"/>
              </w:numPr>
              <w:spacing w:before="0" w:after="0"/>
              <w:rPr>
                <w:szCs w:val="18"/>
              </w:rPr>
            </w:pPr>
            <w:r w:rsidRPr="00BC4421">
              <w:rPr>
                <w:szCs w:val="18"/>
              </w:rPr>
              <w:t>Sistemoje turi būti galimybė valdyti lėšų papildymo ir nurašymo operacijas.</w:t>
            </w:r>
          </w:p>
        </w:tc>
      </w:tr>
      <w:tr w:rsidR="0052562E" w:rsidRPr="00BC4421" w14:paraId="4C3F4084" w14:textId="77777777">
        <w:trPr>
          <w:trHeight w:val="20"/>
        </w:trPr>
        <w:tc>
          <w:tcPr>
            <w:tcW w:w="442" w:type="pct"/>
          </w:tcPr>
          <w:p w14:paraId="7DA2E6D7" w14:textId="77777777" w:rsidR="0052562E" w:rsidRPr="00BC4421" w:rsidRDefault="0052562E">
            <w:pPr>
              <w:pStyle w:val="Sraopastraipa"/>
              <w:numPr>
                <w:ilvl w:val="0"/>
                <w:numId w:val="9"/>
              </w:numPr>
              <w:spacing w:before="0"/>
              <w:ind w:left="317"/>
              <w:rPr>
                <w:szCs w:val="20"/>
              </w:rPr>
            </w:pPr>
          </w:p>
        </w:tc>
        <w:tc>
          <w:tcPr>
            <w:tcW w:w="4558" w:type="pct"/>
          </w:tcPr>
          <w:p w14:paraId="18388B28" w14:textId="1D63E580" w:rsidR="0052562E" w:rsidRPr="00BC4421" w:rsidRDefault="007D7237" w:rsidP="00EB7FCB">
            <w:pPr>
              <w:pStyle w:val="Sraassuenkleliais"/>
              <w:numPr>
                <w:ilvl w:val="0"/>
                <w:numId w:val="0"/>
              </w:numPr>
              <w:spacing w:before="0" w:after="0"/>
              <w:ind w:left="360" w:hanging="360"/>
              <w:rPr>
                <w:szCs w:val="18"/>
              </w:rPr>
            </w:pPr>
            <w:r w:rsidRPr="00BC4421">
              <w:rPr>
                <w:szCs w:val="18"/>
              </w:rPr>
              <w:t>Sistemoje turi būti galimybė nustatyti atsiskaitymo limitus pagal dieną, savaitę ar mėnesį.</w:t>
            </w:r>
          </w:p>
        </w:tc>
      </w:tr>
      <w:tr w:rsidR="0052562E" w:rsidRPr="00BC4421" w14:paraId="6EBD23D9" w14:textId="77777777">
        <w:trPr>
          <w:trHeight w:val="20"/>
        </w:trPr>
        <w:tc>
          <w:tcPr>
            <w:tcW w:w="442" w:type="pct"/>
          </w:tcPr>
          <w:p w14:paraId="319AF0A1" w14:textId="77777777" w:rsidR="0052562E" w:rsidRPr="00BC4421" w:rsidRDefault="0052562E">
            <w:pPr>
              <w:pStyle w:val="Sraopastraipa"/>
              <w:numPr>
                <w:ilvl w:val="0"/>
                <w:numId w:val="9"/>
              </w:numPr>
              <w:spacing w:before="0"/>
              <w:ind w:left="317"/>
              <w:rPr>
                <w:szCs w:val="20"/>
              </w:rPr>
            </w:pPr>
          </w:p>
        </w:tc>
        <w:tc>
          <w:tcPr>
            <w:tcW w:w="4558" w:type="pct"/>
          </w:tcPr>
          <w:p w14:paraId="6B92831F" w14:textId="4B165256" w:rsidR="0052562E" w:rsidRPr="00BC4421" w:rsidRDefault="00230636">
            <w:pPr>
              <w:pStyle w:val="Sraassuenkleliais"/>
              <w:numPr>
                <w:ilvl w:val="0"/>
                <w:numId w:val="0"/>
              </w:numPr>
              <w:spacing w:before="0" w:after="0"/>
              <w:rPr>
                <w:szCs w:val="20"/>
              </w:rPr>
            </w:pPr>
            <w:r w:rsidRPr="00BC4421">
              <w:rPr>
                <w:szCs w:val="20"/>
              </w:rPr>
              <w:t>Sistemoje turi būti galimybė generuoti ataskaitas apie atliktus mokėjimus (pagal naudotoją, datą, paslaugos tipą, mokėjimo būdą).</w:t>
            </w:r>
          </w:p>
        </w:tc>
      </w:tr>
      <w:tr w:rsidR="0052562E" w:rsidRPr="00BC4421" w14:paraId="5FCAA99A" w14:textId="77777777">
        <w:trPr>
          <w:trHeight w:val="20"/>
        </w:trPr>
        <w:tc>
          <w:tcPr>
            <w:tcW w:w="442" w:type="pct"/>
          </w:tcPr>
          <w:p w14:paraId="505B1254" w14:textId="77777777" w:rsidR="0052562E" w:rsidRPr="00BC4421" w:rsidRDefault="0052562E">
            <w:pPr>
              <w:pStyle w:val="Sraopastraipa"/>
              <w:numPr>
                <w:ilvl w:val="0"/>
                <w:numId w:val="9"/>
              </w:numPr>
              <w:spacing w:before="0"/>
              <w:ind w:left="317"/>
              <w:rPr>
                <w:szCs w:val="20"/>
              </w:rPr>
            </w:pPr>
          </w:p>
        </w:tc>
        <w:tc>
          <w:tcPr>
            <w:tcW w:w="4558" w:type="pct"/>
          </w:tcPr>
          <w:p w14:paraId="0E474910" w14:textId="1BB1167F" w:rsidR="0052562E" w:rsidRPr="00BC4421" w:rsidRDefault="000E09D3">
            <w:pPr>
              <w:pStyle w:val="Sraassuenkleliais"/>
              <w:numPr>
                <w:ilvl w:val="0"/>
                <w:numId w:val="0"/>
              </w:numPr>
              <w:spacing w:before="0" w:after="0"/>
              <w:ind w:left="360" w:hanging="360"/>
              <w:rPr>
                <w:szCs w:val="20"/>
              </w:rPr>
            </w:pPr>
            <w:r w:rsidRPr="00BC4421">
              <w:rPr>
                <w:szCs w:val="20"/>
              </w:rPr>
              <w:t>Sistemoje turi būti galimybė registruoti ir analizuoti nesankcionuotus ar klaidingus mokėjimus.</w:t>
            </w:r>
          </w:p>
        </w:tc>
      </w:tr>
      <w:tr w:rsidR="0052562E" w:rsidRPr="00BC4421" w14:paraId="61CD71A9" w14:textId="77777777">
        <w:trPr>
          <w:trHeight w:val="20"/>
        </w:trPr>
        <w:tc>
          <w:tcPr>
            <w:tcW w:w="442" w:type="pct"/>
          </w:tcPr>
          <w:p w14:paraId="7CD95B06" w14:textId="77777777" w:rsidR="0052562E" w:rsidRPr="00BC4421" w:rsidRDefault="0052562E">
            <w:pPr>
              <w:pStyle w:val="Sraopastraipa"/>
              <w:numPr>
                <w:ilvl w:val="0"/>
                <w:numId w:val="9"/>
              </w:numPr>
              <w:spacing w:before="0"/>
              <w:ind w:left="317"/>
              <w:rPr>
                <w:szCs w:val="20"/>
              </w:rPr>
            </w:pPr>
          </w:p>
        </w:tc>
        <w:tc>
          <w:tcPr>
            <w:tcW w:w="4558" w:type="pct"/>
          </w:tcPr>
          <w:p w14:paraId="3985EC77" w14:textId="2D684A7C" w:rsidR="0052562E" w:rsidRPr="00BC4421" w:rsidRDefault="00B93649">
            <w:pPr>
              <w:pStyle w:val="Sraassuenkleliais"/>
              <w:numPr>
                <w:ilvl w:val="0"/>
                <w:numId w:val="0"/>
              </w:numPr>
              <w:spacing w:before="0" w:after="0"/>
              <w:rPr>
                <w:szCs w:val="20"/>
              </w:rPr>
            </w:pPr>
            <w:r w:rsidRPr="00BC4421">
              <w:rPr>
                <w:szCs w:val="20"/>
              </w:rPr>
              <w:t>Sistemoje turi būti galimybė valdyti e-piniginės funkcionalumą tam tikrose paslaugų srityse (pvz., tik mokyklos valgykla, transportas ar būreliai).</w:t>
            </w:r>
          </w:p>
        </w:tc>
      </w:tr>
      <w:tr w:rsidR="0052562E" w:rsidRPr="00BC4421" w14:paraId="0CF0C5DB" w14:textId="77777777">
        <w:trPr>
          <w:trHeight w:val="20"/>
        </w:trPr>
        <w:tc>
          <w:tcPr>
            <w:tcW w:w="442" w:type="pct"/>
          </w:tcPr>
          <w:p w14:paraId="218E57D5" w14:textId="77777777" w:rsidR="0052562E" w:rsidRPr="00BC4421" w:rsidRDefault="0052562E">
            <w:pPr>
              <w:pStyle w:val="Sraopastraipa"/>
              <w:numPr>
                <w:ilvl w:val="0"/>
                <w:numId w:val="9"/>
              </w:numPr>
              <w:spacing w:before="0"/>
              <w:ind w:left="317"/>
              <w:rPr>
                <w:szCs w:val="20"/>
              </w:rPr>
            </w:pPr>
          </w:p>
        </w:tc>
        <w:tc>
          <w:tcPr>
            <w:tcW w:w="4558" w:type="pct"/>
          </w:tcPr>
          <w:p w14:paraId="252B65E5" w14:textId="68156BAB" w:rsidR="0052562E" w:rsidRPr="00BC4421" w:rsidRDefault="00262D96" w:rsidP="00262D96">
            <w:pPr>
              <w:pStyle w:val="Sraassuenkleliais"/>
              <w:numPr>
                <w:ilvl w:val="0"/>
                <w:numId w:val="0"/>
              </w:numPr>
              <w:spacing w:before="0" w:after="0"/>
              <w:rPr>
                <w:szCs w:val="18"/>
              </w:rPr>
            </w:pPr>
            <w:r w:rsidRPr="00BC4421">
              <w:rPr>
                <w:szCs w:val="18"/>
              </w:rPr>
              <w:t>Nemokamo maitinimo paslaugos apskaitai turi būti naudojamas e-pažymėjimas, kuris turi būti susietas su mokyklos valgykloje įdiegta Sistema.</w:t>
            </w:r>
          </w:p>
        </w:tc>
      </w:tr>
      <w:tr w:rsidR="00262D96" w:rsidRPr="00BC4421" w14:paraId="74E93AE0" w14:textId="77777777">
        <w:trPr>
          <w:trHeight w:val="20"/>
        </w:trPr>
        <w:tc>
          <w:tcPr>
            <w:tcW w:w="442" w:type="pct"/>
          </w:tcPr>
          <w:p w14:paraId="6056DE4C" w14:textId="77777777" w:rsidR="00262D96" w:rsidRPr="00BC4421" w:rsidRDefault="00262D96">
            <w:pPr>
              <w:pStyle w:val="Sraopastraipa"/>
              <w:numPr>
                <w:ilvl w:val="0"/>
                <w:numId w:val="9"/>
              </w:numPr>
              <w:spacing w:before="0"/>
              <w:ind w:left="317"/>
              <w:rPr>
                <w:szCs w:val="20"/>
              </w:rPr>
            </w:pPr>
          </w:p>
        </w:tc>
        <w:tc>
          <w:tcPr>
            <w:tcW w:w="4558" w:type="pct"/>
          </w:tcPr>
          <w:p w14:paraId="7F9AE8FD" w14:textId="22B84B0E" w:rsidR="00262D96" w:rsidRPr="00BC4421" w:rsidRDefault="00676878" w:rsidP="00676878">
            <w:pPr>
              <w:pStyle w:val="Sraassuenkleliais"/>
              <w:numPr>
                <w:ilvl w:val="0"/>
                <w:numId w:val="0"/>
              </w:numPr>
              <w:spacing w:before="0" w:after="0"/>
              <w:rPr>
                <w:szCs w:val="18"/>
              </w:rPr>
            </w:pPr>
            <w:r w:rsidRPr="00BC4421">
              <w:rPr>
                <w:szCs w:val="18"/>
              </w:rPr>
              <w:t>Nemokamam maitinimui e. piniginės sąskaita nebus papildoma piniginėmis lėšomis.</w:t>
            </w:r>
          </w:p>
        </w:tc>
      </w:tr>
      <w:tr w:rsidR="00262D96" w:rsidRPr="00BC4421" w14:paraId="7001B4C4" w14:textId="77777777">
        <w:trPr>
          <w:trHeight w:val="20"/>
        </w:trPr>
        <w:tc>
          <w:tcPr>
            <w:tcW w:w="442" w:type="pct"/>
          </w:tcPr>
          <w:p w14:paraId="09531A5B" w14:textId="77777777" w:rsidR="00262D96" w:rsidRPr="00BC4421" w:rsidRDefault="00262D96">
            <w:pPr>
              <w:pStyle w:val="Sraopastraipa"/>
              <w:numPr>
                <w:ilvl w:val="0"/>
                <w:numId w:val="9"/>
              </w:numPr>
              <w:spacing w:before="0"/>
              <w:ind w:left="317"/>
              <w:rPr>
                <w:szCs w:val="20"/>
              </w:rPr>
            </w:pPr>
          </w:p>
        </w:tc>
        <w:tc>
          <w:tcPr>
            <w:tcW w:w="4558" w:type="pct"/>
          </w:tcPr>
          <w:p w14:paraId="5426CFE0" w14:textId="1602D21B" w:rsidR="00262D96" w:rsidRPr="00BC4421" w:rsidRDefault="00676878" w:rsidP="00676878">
            <w:pPr>
              <w:pStyle w:val="Sraassuenkleliais"/>
              <w:numPr>
                <w:ilvl w:val="0"/>
                <w:numId w:val="0"/>
              </w:numPr>
              <w:spacing w:before="0" w:after="0"/>
              <w:rPr>
                <w:szCs w:val="18"/>
              </w:rPr>
            </w:pPr>
            <w:r w:rsidRPr="00BC4421">
              <w:rPr>
                <w:szCs w:val="18"/>
              </w:rPr>
              <w:t>Sistemoje turi būti užfiksuojama, jog e-pažymėjimą pateikęs mokinys valgė nemokamai pusryčius, pietus ar vakarienę ir kaupiama informacija apie nemokamam maitinimui panaudotas lėšas.</w:t>
            </w:r>
          </w:p>
        </w:tc>
      </w:tr>
      <w:tr w:rsidR="00262D96" w:rsidRPr="00BC4421" w14:paraId="002A6D0F" w14:textId="77777777">
        <w:trPr>
          <w:trHeight w:val="20"/>
        </w:trPr>
        <w:tc>
          <w:tcPr>
            <w:tcW w:w="442" w:type="pct"/>
          </w:tcPr>
          <w:p w14:paraId="356CCE09" w14:textId="77777777" w:rsidR="00262D96" w:rsidRPr="00BC4421" w:rsidRDefault="00262D96">
            <w:pPr>
              <w:pStyle w:val="Sraopastraipa"/>
              <w:numPr>
                <w:ilvl w:val="0"/>
                <w:numId w:val="9"/>
              </w:numPr>
              <w:spacing w:before="0"/>
              <w:ind w:left="317"/>
              <w:rPr>
                <w:szCs w:val="20"/>
              </w:rPr>
            </w:pPr>
          </w:p>
        </w:tc>
        <w:tc>
          <w:tcPr>
            <w:tcW w:w="4558" w:type="pct"/>
          </w:tcPr>
          <w:p w14:paraId="2A28F421" w14:textId="1155CDD9" w:rsidR="00262D96" w:rsidRPr="00BC4421" w:rsidRDefault="00676878" w:rsidP="00676878">
            <w:pPr>
              <w:pStyle w:val="Sraassuenkleliais"/>
              <w:numPr>
                <w:ilvl w:val="0"/>
                <w:numId w:val="0"/>
              </w:numPr>
              <w:spacing w:before="0" w:after="0"/>
              <w:rPr>
                <w:szCs w:val="18"/>
              </w:rPr>
            </w:pPr>
            <w:r w:rsidRPr="00BC4421">
              <w:rPr>
                <w:szCs w:val="18"/>
              </w:rPr>
              <w:t>Turi būti galimybė mokiniui priskirti vieną arba kelis skirtingus nemokamo maitinimo tipus: pusryčiai, pietūs, vakarienė.</w:t>
            </w:r>
          </w:p>
        </w:tc>
      </w:tr>
      <w:tr w:rsidR="0092426E" w:rsidRPr="00BC4421" w14:paraId="570B35DA" w14:textId="77777777">
        <w:trPr>
          <w:trHeight w:val="20"/>
        </w:trPr>
        <w:tc>
          <w:tcPr>
            <w:tcW w:w="442" w:type="pct"/>
          </w:tcPr>
          <w:p w14:paraId="271CA67D" w14:textId="77777777" w:rsidR="0092426E" w:rsidRPr="00BC4421" w:rsidRDefault="0092426E">
            <w:pPr>
              <w:pStyle w:val="Sraopastraipa"/>
              <w:numPr>
                <w:ilvl w:val="0"/>
                <w:numId w:val="9"/>
              </w:numPr>
              <w:spacing w:before="0"/>
              <w:ind w:left="317"/>
              <w:rPr>
                <w:szCs w:val="20"/>
              </w:rPr>
            </w:pPr>
          </w:p>
        </w:tc>
        <w:tc>
          <w:tcPr>
            <w:tcW w:w="4558" w:type="pct"/>
          </w:tcPr>
          <w:p w14:paraId="112BC402" w14:textId="27FDCE23" w:rsidR="0092426E" w:rsidRPr="00BC4421" w:rsidRDefault="0092426E" w:rsidP="00676878">
            <w:pPr>
              <w:pStyle w:val="Sraassuenkleliais"/>
              <w:numPr>
                <w:ilvl w:val="0"/>
                <w:numId w:val="0"/>
              </w:numPr>
              <w:spacing w:before="0" w:after="0"/>
              <w:rPr>
                <w:szCs w:val="18"/>
              </w:rPr>
            </w:pPr>
            <w:r w:rsidRPr="00BC4421">
              <w:rPr>
                <w:szCs w:val="18"/>
              </w:rPr>
              <w:t>Turi būti galimybė nustatyti kiekvienam maitinimo laiko periodui pradžios ir pabaigos laikus. Sistema turi atpažinti nemokamo maitinimo tipą pagal maitinimo laiko periodus.</w:t>
            </w:r>
          </w:p>
        </w:tc>
      </w:tr>
      <w:tr w:rsidR="0092426E" w:rsidRPr="00BC4421" w14:paraId="762DDC89" w14:textId="77777777">
        <w:trPr>
          <w:trHeight w:val="20"/>
        </w:trPr>
        <w:tc>
          <w:tcPr>
            <w:tcW w:w="442" w:type="pct"/>
          </w:tcPr>
          <w:p w14:paraId="19CEF3A9" w14:textId="77777777" w:rsidR="0092426E" w:rsidRPr="00BC4421" w:rsidRDefault="0092426E">
            <w:pPr>
              <w:pStyle w:val="Sraopastraipa"/>
              <w:numPr>
                <w:ilvl w:val="0"/>
                <w:numId w:val="9"/>
              </w:numPr>
              <w:spacing w:before="0"/>
              <w:ind w:left="317"/>
              <w:rPr>
                <w:szCs w:val="20"/>
              </w:rPr>
            </w:pPr>
          </w:p>
        </w:tc>
        <w:tc>
          <w:tcPr>
            <w:tcW w:w="4558" w:type="pct"/>
          </w:tcPr>
          <w:p w14:paraId="336649E6" w14:textId="4F058240" w:rsidR="0092426E" w:rsidRPr="00BC4421" w:rsidRDefault="0092426E" w:rsidP="00676878">
            <w:pPr>
              <w:pStyle w:val="Sraassuenkleliais"/>
              <w:numPr>
                <w:ilvl w:val="0"/>
                <w:numId w:val="0"/>
              </w:numPr>
              <w:spacing w:before="0" w:after="0"/>
              <w:rPr>
                <w:szCs w:val="18"/>
              </w:rPr>
            </w:pPr>
            <w:r w:rsidRPr="00BC4421">
              <w:rPr>
                <w:szCs w:val="18"/>
              </w:rPr>
              <w:t>Turi būti galimybė įvesti ar keisti mokiniui paskirto nemokamo maitinimo galiojimo laikotarpį.</w:t>
            </w:r>
          </w:p>
        </w:tc>
      </w:tr>
      <w:tr w:rsidR="0092426E" w:rsidRPr="00BC4421" w14:paraId="21D64389" w14:textId="77777777">
        <w:trPr>
          <w:trHeight w:val="20"/>
        </w:trPr>
        <w:tc>
          <w:tcPr>
            <w:tcW w:w="442" w:type="pct"/>
          </w:tcPr>
          <w:p w14:paraId="348889E0" w14:textId="77777777" w:rsidR="0092426E" w:rsidRPr="00BC4421" w:rsidRDefault="0092426E">
            <w:pPr>
              <w:pStyle w:val="Sraopastraipa"/>
              <w:numPr>
                <w:ilvl w:val="0"/>
                <w:numId w:val="9"/>
              </w:numPr>
              <w:spacing w:before="0"/>
              <w:ind w:left="317"/>
              <w:rPr>
                <w:szCs w:val="20"/>
              </w:rPr>
            </w:pPr>
          </w:p>
        </w:tc>
        <w:tc>
          <w:tcPr>
            <w:tcW w:w="4558" w:type="pct"/>
          </w:tcPr>
          <w:p w14:paraId="751E2DF7" w14:textId="099572BA" w:rsidR="0092426E" w:rsidRPr="00BC4421" w:rsidRDefault="009D54F6" w:rsidP="00676878">
            <w:pPr>
              <w:pStyle w:val="Sraassuenkleliais"/>
              <w:numPr>
                <w:ilvl w:val="0"/>
                <w:numId w:val="0"/>
              </w:numPr>
              <w:spacing w:before="0" w:after="0"/>
              <w:rPr>
                <w:szCs w:val="18"/>
              </w:rPr>
            </w:pPr>
            <w:r w:rsidRPr="00BC4421">
              <w:rPr>
                <w:szCs w:val="18"/>
              </w:rPr>
              <w:t>Turi būti galimybė pažymėti, kad mokiniui nustatyta speciali dieta ar tausojantis maitinimas.</w:t>
            </w:r>
          </w:p>
        </w:tc>
      </w:tr>
      <w:tr w:rsidR="0092426E" w:rsidRPr="00BC4421" w14:paraId="1716E8FC" w14:textId="77777777">
        <w:trPr>
          <w:trHeight w:val="20"/>
        </w:trPr>
        <w:tc>
          <w:tcPr>
            <w:tcW w:w="442" w:type="pct"/>
          </w:tcPr>
          <w:p w14:paraId="66E68F87" w14:textId="77777777" w:rsidR="0092426E" w:rsidRPr="00BC4421" w:rsidRDefault="0092426E">
            <w:pPr>
              <w:pStyle w:val="Sraopastraipa"/>
              <w:numPr>
                <w:ilvl w:val="0"/>
                <w:numId w:val="9"/>
              </w:numPr>
              <w:spacing w:before="0"/>
              <w:ind w:left="317"/>
              <w:rPr>
                <w:szCs w:val="20"/>
              </w:rPr>
            </w:pPr>
          </w:p>
        </w:tc>
        <w:tc>
          <w:tcPr>
            <w:tcW w:w="4558" w:type="pct"/>
          </w:tcPr>
          <w:p w14:paraId="361D24BB" w14:textId="7217DB74" w:rsidR="0092426E" w:rsidRPr="00BC4421" w:rsidRDefault="009D54F6" w:rsidP="00676878">
            <w:pPr>
              <w:pStyle w:val="Sraassuenkleliais"/>
              <w:numPr>
                <w:ilvl w:val="0"/>
                <w:numId w:val="0"/>
              </w:numPr>
              <w:spacing w:before="0" w:after="0"/>
              <w:rPr>
                <w:szCs w:val="18"/>
              </w:rPr>
            </w:pPr>
            <w:r w:rsidRPr="00BC4421">
              <w:rPr>
                <w:szCs w:val="18"/>
              </w:rPr>
              <w:t>Sistema turi fiksuoti mokinį, kuris jau pasinaudojo jam paskirta nemokamo maitinimo paslauga ir neleisti ja pasinaudoti dar kartą tą pačią dieną.</w:t>
            </w:r>
          </w:p>
        </w:tc>
      </w:tr>
      <w:tr w:rsidR="0092426E" w:rsidRPr="00BC4421" w14:paraId="49E440E1" w14:textId="77777777">
        <w:trPr>
          <w:trHeight w:val="20"/>
        </w:trPr>
        <w:tc>
          <w:tcPr>
            <w:tcW w:w="442" w:type="pct"/>
          </w:tcPr>
          <w:p w14:paraId="4704D683" w14:textId="77777777" w:rsidR="0092426E" w:rsidRPr="00BC4421" w:rsidRDefault="0092426E">
            <w:pPr>
              <w:pStyle w:val="Sraopastraipa"/>
              <w:numPr>
                <w:ilvl w:val="0"/>
                <w:numId w:val="9"/>
              </w:numPr>
              <w:spacing w:before="0"/>
              <w:ind w:left="317"/>
              <w:rPr>
                <w:szCs w:val="20"/>
              </w:rPr>
            </w:pPr>
          </w:p>
        </w:tc>
        <w:tc>
          <w:tcPr>
            <w:tcW w:w="4558" w:type="pct"/>
          </w:tcPr>
          <w:p w14:paraId="1FA64CFD" w14:textId="0DE4754C" w:rsidR="0092426E" w:rsidRPr="00BC4421" w:rsidRDefault="009D54F6" w:rsidP="00676878">
            <w:pPr>
              <w:pStyle w:val="Sraassuenkleliais"/>
              <w:numPr>
                <w:ilvl w:val="0"/>
                <w:numId w:val="0"/>
              </w:numPr>
              <w:spacing w:before="0" w:after="0"/>
              <w:rPr>
                <w:szCs w:val="18"/>
              </w:rPr>
            </w:pPr>
            <w:r w:rsidRPr="00BC4421">
              <w:rPr>
                <w:szCs w:val="18"/>
              </w:rPr>
              <w:t>Turi būti galimybė su e-pažymėjimu atsiskaityti keliais būdais – užfiksuoti nemokamą maitinimą ir papildomai apmokėti iš e. piniginės sąskaitos, jei sąskaitoje pakankamas pinigų likutis.</w:t>
            </w:r>
          </w:p>
        </w:tc>
      </w:tr>
      <w:tr w:rsidR="0092426E" w:rsidRPr="00BC4421" w14:paraId="15B2B2A4" w14:textId="77777777">
        <w:trPr>
          <w:trHeight w:val="20"/>
        </w:trPr>
        <w:tc>
          <w:tcPr>
            <w:tcW w:w="442" w:type="pct"/>
          </w:tcPr>
          <w:p w14:paraId="5B80642C" w14:textId="77777777" w:rsidR="0092426E" w:rsidRPr="00BC4421" w:rsidRDefault="0092426E">
            <w:pPr>
              <w:pStyle w:val="Sraopastraipa"/>
              <w:numPr>
                <w:ilvl w:val="0"/>
                <w:numId w:val="9"/>
              </w:numPr>
              <w:spacing w:before="0"/>
              <w:ind w:left="317"/>
              <w:rPr>
                <w:szCs w:val="20"/>
              </w:rPr>
            </w:pPr>
          </w:p>
        </w:tc>
        <w:tc>
          <w:tcPr>
            <w:tcW w:w="4558" w:type="pct"/>
          </w:tcPr>
          <w:p w14:paraId="678FE0DF" w14:textId="24E09DED" w:rsidR="0092426E" w:rsidRPr="00BC4421" w:rsidRDefault="00F57B9F" w:rsidP="00676878">
            <w:pPr>
              <w:pStyle w:val="Sraassuenkleliais"/>
              <w:numPr>
                <w:ilvl w:val="0"/>
                <w:numId w:val="0"/>
              </w:numPr>
              <w:spacing w:before="0" w:after="0"/>
              <w:rPr>
                <w:szCs w:val="18"/>
              </w:rPr>
            </w:pPr>
            <w:r w:rsidRPr="00BC4421">
              <w:rPr>
                <w:szCs w:val="18"/>
              </w:rPr>
              <w:t>Sistema turi atpažinti užblokuotą e-pažymėjimą ir neleisti atsiskaityti e. pinigine.</w:t>
            </w:r>
          </w:p>
        </w:tc>
      </w:tr>
      <w:tr w:rsidR="00F57B9F" w:rsidRPr="00BC4421" w14:paraId="51D2D4BA" w14:textId="77777777">
        <w:trPr>
          <w:trHeight w:val="20"/>
        </w:trPr>
        <w:tc>
          <w:tcPr>
            <w:tcW w:w="442" w:type="pct"/>
          </w:tcPr>
          <w:p w14:paraId="511DDB69" w14:textId="77777777" w:rsidR="00F57B9F" w:rsidRPr="00BC4421" w:rsidRDefault="00F57B9F">
            <w:pPr>
              <w:pStyle w:val="Sraopastraipa"/>
              <w:numPr>
                <w:ilvl w:val="0"/>
                <w:numId w:val="9"/>
              </w:numPr>
              <w:spacing w:before="0"/>
              <w:ind w:left="317"/>
              <w:rPr>
                <w:szCs w:val="20"/>
              </w:rPr>
            </w:pPr>
          </w:p>
        </w:tc>
        <w:tc>
          <w:tcPr>
            <w:tcW w:w="4558" w:type="pct"/>
          </w:tcPr>
          <w:p w14:paraId="01771E52" w14:textId="04A791C9" w:rsidR="00F57B9F" w:rsidRPr="00BC4421" w:rsidRDefault="00F57B9F" w:rsidP="00676878">
            <w:pPr>
              <w:pStyle w:val="Sraassuenkleliais"/>
              <w:numPr>
                <w:ilvl w:val="0"/>
                <w:numId w:val="0"/>
              </w:numPr>
              <w:spacing w:before="0" w:after="0"/>
              <w:rPr>
                <w:szCs w:val="18"/>
              </w:rPr>
            </w:pPr>
            <w:r w:rsidRPr="00BC4421">
              <w:rPr>
                <w:szCs w:val="18"/>
              </w:rPr>
              <w:t>Sistema turi patikrinti e. piniginės sąskaitos pinigų likutį ir neleisti atsiskaityti, jei sąskaitoje pinigų likutis nepakankamas.</w:t>
            </w:r>
          </w:p>
        </w:tc>
      </w:tr>
      <w:tr w:rsidR="00F57B9F" w:rsidRPr="00BC4421" w14:paraId="2C140470" w14:textId="77777777">
        <w:trPr>
          <w:trHeight w:val="20"/>
        </w:trPr>
        <w:tc>
          <w:tcPr>
            <w:tcW w:w="442" w:type="pct"/>
          </w:tcPr>
          <w:p w14:paraId="7E834468" w14:textId="77777777" w:rsidR="00F57B9F" w:rsidRPr="00BC4421" w:rsidRDefault="00F57B9F">
            <w:pPr>
              <w:pStyle w:val="Sraopastraipa"/>
              <w:numPr>
                <w:ilvl w:val="0"/>
                <w:numId w:val="9"/>
              </w:numPr>
              <w:spacing w:before="0"/>
              <w:ind w:left="317"/>
              <w:rPr>
                <w:szCs w:val="20"/>
              </w:rPr>
            </w:pPr>
          </w:p>
        </w:tc>
        <w:tc>
          <w:tcPr>
            <w:tcW w:w="4558" w:type="pct"/>
          </w:tcPr>
          <w:p w14:paraId="0CE44411" w14:textId="47C0DDBE" w:rsidR="00F57B9F" w:rsidRPr="00BC4421" w:rsidRDefault="00B771B1" w:rsidP="00676878">
            <w:pPr>
              <w:pStyle w:val="Sraassuenkleliais"/>
              <w:numPr>
                <w:ilvl w:val="0"/>
                <w:numId w:val="0"/>
              </w:numPr>
              <w:spacing w:before="0" w:after="0"/>
              <w:rPr>
                <w:szCs w:val="18"/>
              </w:rPr>
            </w:pPr>
            <w:r w:rsidRPr="00BC4421">
              <w:rPr>
                <w:szCs w:val="18"/>
              </w:rPr>
              <w:t>Turi būti galimybė valgyklos kasoje papildyti grynaisiais pinigais e. piniginės sąskaitą.</w:t>
            </w:r>
          </w:p>
        </w:tc>
      </w:tr>
      <w:tr w:rsidR="00B771B1" w:rsidRPr="00BC4421" w14:paraId="06C365C9" w14:textId="77777777">
        <w:trPr>
          <w:trHeight w:val="20"/>
        </w:trPr>
        <w:tc>
          <w:tcPr>
            <w:tcW w:w="442" w:type="pct"/>
          </w:tcPr>
          <w:p w14:paraId="35CE378D" w14:textId="77777777" w:rsidR="00B771B1" w:rsidRPr="00BC4421" w:rsidRDefault="00B771B1">
            <w:pPr>
              <w:pStyle w:val="Sraopastraipa"/>
              <w:numPr>
                <w:ilvl w:val="0"/>
                <w:numId w:val="9"/>
              </w:numPr>
              <w:spacing w:before="0"/>
              <w:ind w:left="317"/>
              <w:rPr>
                <w:szCs w:val="20"/>
              </w:rPr>
            </w:pPr>
          </w:p>
        </w:tc>
        <w:tc>
          <w:tcPr>
            <w:tcW w:w="4558" w:type="pct"/>
          </w:tcPr>
          <w:p w14:paraId="355A14D7" w14:textId="77777777" w:rsidR="00516867" w:rsidRPr="00BC4421" w:rsidRDefault="00516867" w:rsidP="00676878">
            <w:pPr>
              <w:pStyle w:val="Sraassuenkleliais"/>
              <w:numPr>
                <w:ilvl w:val="0"/>
                <w:numId w:val="0"/>
              </w:numPr>
              <w:spacing w:before="0" w:after="0"/>
              <w:rPr>
                <w:szCs w:val="18"/>
              </w:rPr>
            </w:pPr>
            <w:r w:rsidRPr="00BC4421">
              <w:rPr>
                <w:szCs w:val="18"/>
              </w:rPr>
              <w:t xml:space="preserve">Turi būti galimybė formuoti ir eksportuoti į pdf formatą pasirinkto laikotarpio ataskaitas: </w:t>
            </w:r>
          </w:p>
          <w:p w14:paraId="1159A69D" w14:textId="77777777" w:rsidR="00516867" w:rsidRPr="00BC4421" w:rsidRDefault="00516867" w:rsidP="00516867">
            <w:pPr>
              <w:pStyle w:val="Sraassuenkleliais"/>
              <w:numPr>
                <w:ilvl w:val="0"/>
                <w:numId w:val="311"/>
              </w:numPr>
              <w:spacing w:before="0" w:after="0"/>
              <w:rPr>
                <w:szCs w:val="18"/>
              </w:rPr>
            </w:pPr>
            <w:r w:rsidRPr="00BC4421">
              <w:rPr>
                <w:szCs w:val="18"/>
              </w:rPr>
              <w:t xml:space="preserve">grynųjų pinigų apyvarta; </w:t>
            </w:r>
          </w:p>
          <w:p w14:paraId="7A494A23" w14:textId="77777777" w:rsidR="00516867" w:rsidRPr="00BC4421" w:rsidRDefault="00516867" w:rsidP="00516867">
            <w:pPr>
              <w:pStyle w:val="Sraassuenkleliais"/>
              <w:numPr>
                <w:ilvl w:val="0"/>
                <w:numId w:val="311"/>
              </w:numPr>
              <w:spacing w:before="0" w:after="0"/>
              <w:rPr>
                <w:szCs w:val="18"/>
              </w:rPr>
            </w:pPr>
            <w:r w:rsidRPr="00BC4421">
              <w:rPr>
                <w:szCs w:val="18"/>
              </w:rPr>
              <w:t xml:space="preserve">elektroninių pinigų apyvarta; </w:t>
            </w:r>
          </w:p>
          <w:p w14:paraId="4335EC9F" w14:textId="60659790" w:rsidR="00B771B1" w:rsidRPr="00BC4421" w:rsidRDefault="00516867" w:rsidP="00516867">
            <w:pPr>
              <w:pStyle w:val="Sraassuenkleliais"/>
              <w:numPr>
                <w:ilvl w:val="0"/>
                <w:numId w:val="311"/>
              </w:numPr>
              <w:spacing w:before="0" w:after="0"/>
              <w:rPr>
                <w:szCs w:val="18"/>
              </w:rPr>
            </w:pPr>
            <w:r w:rsidRPr="00BC4421">
              <w:rPr>
                <w:szCs w:val="18"/>
              </w:rPr>
              <w:t>parduotų patiekalų ataskaita, kuriose pateikti patiekalo pavadinimas, kiekis, kaina.</w:t>
            </w:r>
          </w:p>
        </w:tc>
      </w:tr>
    </w:tbl>
    <w:p w14:paraId="0BE3225D" w14:textId="77777777" w:rsidR="0052562E" w:rsidRPr="00BC4421" w:rsidRDefault="0052562E" w:rsidP="0052562E"/>
    <w:p w14:paraId="12F8D7AC" w14:textId="10FBA685" w:rsidR="003E7931" w:rsidRPr="00BC4421" w:rsidRDefault="003E7931" w:rsidP="003E7931">
      <w:pPr>
        <w:pStyle w:val="Antrat4"/>
        <w:rPr>
          <w:rFonts w:hint="eastAsia"/>
        </w:rPr>
      </w:pPr>
      <w:r w:rsidRPr="00BC4421">
        <w:t xml:space="preserve">Reikalavimai </w:t>
      </w:r>
      <w:r w:rsidR="00456D8F" w:rsidRPr="00BC4421">
        <w:t>lankomumo ir pasiekim</w:t>
      </w:r>
      <w:r w:rsidR="003D2004" w:rsidRPr="00BC4421">
        <w:t xml:space="preserve">ų </w:t>
      </w:r>
      <w:r w:rsidRPr="00BC4421">
        <w:t>valdymo moduliui</w:t>
      </w:r>
    </w:p>
    <w:tbl>
      <w:tblPr>
        <w:tblStyle w:val="CivittaTable2Purple"/>
        <w:tblW w:w="5000" w:type="pct"/>
        <w:tblLook w:val="0620" w:firstRow="1" w:lastRow="0" w:firstColumn="0" w:lastColumn="0" w:noHBand="1" w:noVBand="1"/>
      </w:tblPr>
      <w:tblGrid>
        <w:gridCol w:w="907"/>
        <w:gridCol w:w="9355"/>
      </w:tblGrid>
      <w:tr w:rsidR="003E7931" w:rsidRPr="00BC4421" w14:paraId="2E2C2A95"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6F7691E3" w14:textId="77777777" w:rsidR="003E7931" w:rsidRPr="00BC4421" w:rsidRDefault="003E7931">
            <w:pPr>
              <w:spacing w:before="0"/>
              <w:rPr>
                <w:szCs w:val="20"/>
              </w:rPr>
            </w:pPr>
            <w:r w:rsidRPr="00BC4421">
              <w:rPr>
                <w:szCs w:val="20"/>
              </w:rPr>
              <w:t>Nr.</w:t>
            </w:r>
          </w:p>
        </w:tc>
        <w:tc>
          <w:tcPr>
            <w:tcW w:w="4558" w:type="pct"/>
            <w:hideMark/>
          </w:tcPr>
          <w:p w14:paraId="32C79858" w14:textId="77777777" w:rsidR="003E7931" w:rsidRPr="00BC4421" w:rsidRDefault="003E7931">
            <w:pPr>
              <w:spacing w:before="0"/>
              <w:rPr>
                <w:szCs w:val="20"/>
              </w:rPr>
            </w:pPr>
            <w:r w:rsidRPr="00BC4421">
              <w:rPr>
                <w:szCs w:val="20"/>
              </w:rPr>
              <w:t>Reikalavimas</w:t>
            </w:r>
          </w:p>
        </w:tc>
      </w:tr>
      <w:tr w:rsidR="0050302F" w:rsidRPr="00BC4421" w14:paraId="3ADFBB1A" w14:textId="77777777">
        <w:trPr>
          <w:trHeight w:val="20"/>
        </w:trPr>
        <w:tc>
          <w:tcPr>
            <w:tcW w:w="442" w:type="pct"/>
          </w:tcPr>
          <w:p w14:paraId="3474E545" w14:textId="77777777" w:rsidR="0050302F" w:rsidRPr="00BC4421" w:rsidRDefault="0050302F">
            <w:pPr>
              <w:pStyle w:val="Sraopastraipa"/>
              <w:numPr>
                <w:ilvl w:val="0"/>
                <w:numId w:val="9"/>
              </w:numPr>
              <w:spacing w:before="0"/>
              <w:ind w:left="317"/>
              <w:rPr>
                <w:szCs w:val="18"/>
              </w:rPr>
            </w:pPr>
          </w:p>
        </w:tc>
        <w:tc>
          <w:tcPr>
            <w:tcW w:w="4558" w:type="pct"/>
          </w:tcPr>
          <w:p w14:paraId="038C5D30" w14:textId="74336170" w:rsidR="0050302F" w:rsidRPr="00BC4421" w:rsidRDefault="000E4FD4">
            <w:pPr>
              <w:pStyle w:val="Sraassuenkleliais"/>
              <w:numPr>
                <w:ilvl w:val="0"/>
                <w:numId w:val="0"/>
              </w:numPr>
              <w:spacing w:before="0" w:after="0"/>
              <w:rPr>
                <w:szCs w:val="18"/>
              </w:rPr>
            </w:pPr>
            <w:r w:rsidRPr="00BC4421">
              <w:rPr>
                <w:szCs w:val="18"/>
              </w:rPr>
              <w:t>Sistema turi turėti galimybę registruoti dalyvių lankomumą įvairiais būdais (pvz.,</w:t>
            </w:r>
            <w:r w:rsidR="00526651" w:rsidRPr="00BC4421">
              <w:rPr>
                <w:szCs w:val="18"/>
              </w:rPr>
              <w:t xml:space="preserve"> e-pažymėjimu,</w:t>
            </w:r>
            <w:r w:rsidRPr="00BC4421">
              <w:rPr>
                <w:szCs w:val="18"/>
              </w:rPr>
              <w:t xml:space="preserve"> rankiniu būdu, naudojant QR kodus).</w:t>
            </w:r>
          </w:p>
        </w:tc>
      </w:tr>
      <w:tr w:rsidR="00526651" w:rsidRPr="00BC4421" w14:paraId="298A61FA" w14:textId="77777777">
        <w:trPr>
          <w:trHeight w:val="20"/>
        </w:trPr>
        <w:tc>
          <w:tcPr>
            <w:tcW w:w="442" w:type="pct"/>
          </w:tcPr>
          <w:p w14:paraId="6634D4DA" w14:textId="77777777" w:rsidR="00526651" w:rsidRPr="00BC4421" w:rsidRDefault="00526651">
            <w:pPr>
              <w:pStyle w:val="Sraopastraipa"/>
              <w:numPr>
                <w:ilvl w:val="0"/>
                <w:numId w:val="9"/>
              </w:numPr>
              <w:spacing w:before="0"/>
              <w:ind w:left="317"/>
              <w:rPr>
                <w:szCs w:val="18"/>
              </w:rPr>
            </w:pPr>
          </w:p>
        </w:tc>
        <w:tc>
          <w:tcPr>
            <w:tcW w:w="4558" w:type="pct"/>
          </w:tcPr>
          <w:p w14:paraId="13D69121" w14:textId="501924A4" w:rsidR="00526651" w:rsidRPr="00BC4421" w:rsidRDefault="00526651">
            <w:pPr>
              <w:pStyle w:val="Sraassuenkleliais"/>
              <w:numPr>
                <w:ilvl w:val="0"/>
                <w:numId w:val="0"/>
              </w:numPr>
              <w:spacing w:before="0" w:after="0"/>
              <w:rPr>
                <w:szCs w:val="18"/>
              </w:rPr>
            </w:pPr>
            <w:r w:rsidRPr="00BC4421">
              <w:rPr>
                <w:szCs w:val="18"/>
              </w:rPr>
              <w:t>Sistemoje turi būti galimybė nustatyti galimus lankomumo žymėjimo būdus</w:t>
            </w:r>
            <w:r w:rsidR="00E24169" w:rsidRPr="00BC4421">
              <w:rPr>
                <w:szCs w:val="18"/>
              </w:rPr>
              <w:t xml:space="preserve"> pagal: veiklas, užsiėmimus,ugdymo įstaigas, konkrečias grupes. Pvz.: </w:t>
            </w:r>
            <w:r w:rsidR="00D35E2C" w:rsidRPr="00BC4421">
              <w:rPr>
                <w:szCs w:val="18"/>
              </w:rPr>
              <w:t>žymint lankomumą konkrečiame būrelyje turi būti galimybė nustatyti, kokiu būdu galimas lankomumo žymėjimas: e-pažymėjimu, rankiniu būdu ar naudojant QR kodą.</w:t>
            </w:r>
          </w:p>
        </w:tc>
      </w:tr>
      <w:tr w:rsidR="00B26C02" w:rsidRPr="00BC4421" w14:paraId="583276BF" w14:textId="77777777">
        <w:trPr>
          <w:trHeight w:val="20"/>
        </w:trPr>
        <w:tc>
          <w:tcPr>
            <w:tcW w:w="442" w:type="pct"/>
          </w:tcPr>
          <w:p w14:paraId="3ACD3DEC" w14:textId="77777777" w:rsidR="00B26C02" w:rsidRPr="00BC4421" w:rsidRDefault="00B26C02">
            <w:pPr>
              <w:pStyle w:val="Sraopastraipa"/>
              <w:numPr>
                <w:ilvl w:val="0"/>
                <w:numId w:val="9"/>
              </w:numPr>
              <w:spacing w:before="0"/>
              <w:ind w:left="317"/>
              <w:rPr>
                <w:szCs w:val="18"/>
              </w:rPr>
            </w:pPr>
          </w:p>
        </w:tc>
        <w:tc>
          <w:tcPr>
            <w:tcW w:w="4558" w:type="pct"/>
          </w:tcPr>
          <w:p w14:paraId="6ECD61EB" w14:textId="540559BB" w:rsidR="00B26C02" w:rsidRPr="00BC4421" w:rsidRDefault="00B26C02" w:rsidP="00461EE1">
            <w:pPr>
              <w:spacing w:before="0" w:line="240" w:lineRule="auto"/>
              <w:rPr>
                <w:sz w:val="24"/>
              </w:rPr>
            </w:pPr>
            <w:r w:rsidRPr="00BC4421">
              <w:t>Sistemoje turi būti galimybė automatiškai registruoti lankomumą pagal nuskaitytą QR kodą ir priskirti atvykimo laiką.</w:t>
            </w:r>
          </w:p>
        </w:tc>
      </w:tr>
      <w:tr w:rsidR="00DE25B1" w:rsidRPr="00BC4421" w14:paraId="1AB52659" w14:textId="77777777">
        <w:trPr>
          <w:trHeight w:val="20"/>
        </w:trPr>
        <w:tc>
          <w:tcPr>
            <w:tcW w:w="442" w:type="pct"/>
          </w:tcPr>
          <w:p w14:paraId="076F1365" w14:textId="77777777" w:rsidR="00DE25B1" w:rsidRPr="00BC4421" w:rsidRDefault="00DE25B1">
            <w:pPr>
              <w:pStyle w:val="Sraopastraipa"/>
              <w:numPr>
                <w:ilvl w:val="0"/>
                <w:numId w:val="9"/>
              </w:numPr>
              <w:spacing w:before="0"/>
              <w:ind w:left="317"/>
              <w:rPr>
                <w:szCs w:val="18"/>
              </w:rPr>
            </w:pPr>
          </w:p>
        </w:tc>
        <w:tc>
          <w:tcPr>
            <w:tcW w:w="4558" w:type="pct"/>
          </w:tcPr>
          <w:p w14:paraId="4B47C09D" w14:textId="2306E2C2" w:rsidR="00DE25B1" w:rsidRPr="00BC4421" w:rsidRDefault="00DE25B1" w:rsidP="00461EE1">
            <w:pPr>
              <w:spacing w:before="0" w:line="240" w:lineRule="auto"/>
              <w:rPr>
                <w:sz w:val="24"/>
              </w:rPr>
            </w:pPr>
            <w:r w:rsidRPr="00BC4421">
              <w:t>Sistemoje turi būti galimybė mokytojams pažymėti dalyvių atvykimą arba neatvykimą.</w:t>
            </w:r>
          </w:p>
        </w:tc>
      </w:tr>
      <w:tr w:rsidR="00E55C10" w:rsidRPr="00BC4421" w14:paraId="48B7E632" w14:textId="77777777">
        <w:trPr>
          <w:trHeight w:val="20"/>
        </w:trPr>
        <w:tc>
          <w:tcPr>
            <w:tcW w:w="442" w:type="pct"/>
          </w:tcPr>
          <w:p w14:paraId="46CB55ED" w14:textId="77777777" w:rsidR="00E55C10" w:rsidRPr="00BC4421" w:rsidRDefault="00E55C10">
            <w:pPr>
              <w:pStyle w:val="Sraopastraipa"/>
              <w:numPr>
                <w:ilvl w:val="0"/>
                <w:numId w:val="9"/>
              </w:numPr>
              <w:spacing w:before="0"/>
              <w:ind w:left="317"/>
              <w:rPr>
                <w:szCs w:val="18"/>
              </w:rPr>
            </w:pPr>
          </w:p>
        </w:tc>
        <w:tc>
          <w:tcPr>
            <w:tcW w:w="4558" w:type="pct"/>
          </w:tcPr>
          <w:p w14:paraId="01AC43F6" w14:textId="4199AE28" w:rsidR="00E55C10" w:rsidRPr="00BC4421" w:rsidRDefault="00E55C10" w:rsidP="00DE25B1">
            <w:pPr>
              <w:spacing w:before="0" w:line="240" w:lineRule="auto"/>
              <w:rPr>
                <w:sz w:val="24"/>
              </w:rPr>
            </w:pPr>
            <w:r w:rsidRPr="00BC4421">
              <w:t>Sistemoje turi būti galimybė mokytojams peržiūrėti nuskaitytų QR kodų istoriją realiuoju laiku.</w:t>
            </w:r>
          </w:p>
        </w:tc>
      </w:tr>
      <w:tr w:rsidR="003A5BE0" w:rsidRPr="00BC4421" w14:paraId="4F45F954" w14:textId="77777777">
        <w:trPr>
          <w:trHeight w:val="20"/>
        </w:trPr>
        <w:tc>
          <w:tcPr>
            <w:tcW w:w="442" w:type="pct"/>
          </w:tcPr>
          <w:p w14:paraId="5825EDF2" w14:textId="77777777" w:rsidR="003A5BE0" w:rsidRPr="00BC4421" w:rsidRDefault="003A5BE0">
            <w:pPr>
              <w:pStyle w:val="Sraopastraipa"/>
              <w:numPr>
                <w:ilvl w:val="0"/>
                <w:numId w:val="9"/>
              </w:numPr>
              <w:spacing w:before="0"/>
              <w:ind w:left="317"/>
              <w:rPr>
                <w:szCs w:val="18"/>
              </w:rPr>
            </w:pPr>
          </w:p>
        </w:tc>
        <w:tc>
          <w:tcPr>
            <w:tcW w:w="4558" w:type="pct"/>
          </w:tcPr>
          <w:p w14:paraId="4226382D" w14:textId="54431795" w:rsidR="003A5BE0" w:rsidRPr="00BC4421" w:rsidRDefault="003A5BE0" w:rsidP="00DE25B1">
            <w:pPr>
              <w:spacing w:before="0" w:line="240" w:lineRule="auto"/>
              <w:rPr>
                <w:sz w:val="24"/>
              </w:rPr>
            </w:pPr>
            <w:r w:rsidRPr="00BC4421">
              <w:t xml:space="preserve">Sistemoje turi būti galimybė fiksuoti neteisingus nuskaitymus (pvz. pakartotinius, arba </w:t>
            </w:r>
            <w:r w:rsidR="00931BE1" w:rsidRPr="00BC4421">
              <w:t>nuskenavus dvejose veiklose kurios vyksta tuo pačiu metu)</w:t>
            </w:r>
            <w:r w:rsidRPr="00BC4421">
              <w:t xml:space="preserve"> ir siųsti apie tai pranešimus administratoriui</w:t>
            </w:r>
            <w:r w:rsidR="00931BE1" w:rsidRPr="00BC4421">
              <w:t>, mokytojui, ugdymo įstaigos atstovui, mokinio tėvams / globėjams</w:t>
            </w:r>
            <w:r w:rsidRPr="00BC4421">
              <w:t>.</w:t>
            </w:r>
          </w:p>
        </w:tc>
      </w:tr>
      <w:tr w:rsidR="003E7931" w:rsidRPr="00BC4421" w14:paraId="6D2F847E" w14:textId="77777777">
        <w:trPr>
          <w:trHeight w:val="20"/>
        </w:trPr>
        <w:tc>
          <w:tcPr>
            <w:tcW w:w="442" w:type="pct"/>
            <w:hideMark/>
          </w:tcPr>
          <w:p w14:paraId="6F6A5BF6" w14:textId="77777777" w:rsidR="003E7931" w:rsidRPr="00BC4421" w:rsidRDefault="003E7931">
            <w:pPr>
              <w:pStyle w:val="Sraopastraipa"/>
              <w:numPr>
                <w:ilvl w:val="0"/>
                <w:numId w:val="9"/>
              </w:numPr>
              <w:spacing w:before="0"/>
              <w:ind w:left="317"/>
              <w:rPr>
                <w:szCs w:val="18"/>
              </w:rPr>
            </w:pPr>
          </w:p>
        </w:tc>
        <w:tc>
          <w:tcPr>
            <w:tcW w:w="4558" w:type="pct"/>
            <w:hideMark/>
          </w:tcPr>
          <w:p w14:paraId="5E56D14B" w14:textId="212FEB86" w:rsidR="003E7931" w:rsidRPr="00BC4421" w:rsidRDefault="003E7931">
            <w:pPr>
              <w:pStyle w:val="Sraassuenkleliais"/>
              <w:numPr>
                <w:ilvl w:val="0"/>
                <w:numId w:val="0"/>
              </w:numPr>
              <w:spacing w:before="0" w:after="0"/>
              <w:rPr>
                <w:szCs w:val="18"/>
              </w:rPr>
            </w:pPr>
            <w:r w:rsidRPr="00BC4421">
              <w:rPr>
                <w:szCs w:val="18"/>
              </w:rPr>
              <w:t>Sistemoje turi būti galimybė fiksuoti</w:t>
            </w:r>
            <w:r w:rsidR="00CA16EE" w:rsidRPr="00BC4421">
              <w:rPr>
                <w:szCs w:val="18"/>
              </w:rPr>
              <w:t>,</w:t>
            </w:r>
            <w:r w:rsidRPr="00BC4421">
              <w:rPr>
                <w:szCs w:val="18"/>
              </w:rPr>
              <w:t xml:space="preserve"> peržiūrėti</w:t>
            </w:r>
            <w:r w:rsidR="00CA16EE" w:rsidRPr="00BC4421">
              <w:rPr>
                <w:szCs w:val="18"/>
              </w:rPr>
              <w:t>,</w:t>
            </w:r>
            <w:r w:rsidRPr="00BC4421">
              <w:rPr>
                <w:szCs w:val="18"/>
              </w:rPr>
              <w:t xml:space="preserve"> koreguoti</w:t>
            </w:r>
            <w:r w:rsidR="00CA16EE" w:rsidRPr="00BC4421">
              <w:rPr>
                <w:szCs w:val="18"/>
              </w:rPr>
              <w:t>,</w:t>
            </w:r>
            <w:r w:rsidRPr="00BC4421">
              <w:rPr>
                <w:szCs w:val="18"/>
              </w:rPr>
              <w:t xml:space="preserve"> archyvuoti pateikiamą informaciją</w:t>
            </w:r>
            <w:r w:rsidR="00476AD2" w:rsidRPr="00BC4421">
              <w:rPr>
                <w:szCs w:val="18"/>
              </w:rPr>
              <w:t xml:space="preserve"> (neapsiribojant)</w:t>
            </w:r>
            <w:r w:rsidRPr="00BC4421">
              <w:rPr>
                <w:szCs w:val="18"/>
              </w:rPr>
              <w:t>:</w:t>
            </w:r>
          </w:p>
          <w:p w14:paraId="43A81DDC" w14:textId="29D69F9C" w:rsidR="003E7931" w:rsidRPr="00BC4421" w:rsidRDefault="00CA16EE" w:rsidP="0087404C">
            <w:pPr>
              <w:pStyle w:val="Sraassuenkleliais"/>
              <w:numPr>
                <w:ilvl w:val="0"/>
                <w:numId w:val="161"/>
              </w:numPr>
              <w:spacing w:before="0" w:after="0"/>
              <w:rPr>
                <w:szCs w:val="20"/>
              </w:rPr>
            </w:pPr>
            <w:r w:rsidRPr="00BC4421">
              <w:rPr>
                <w:szCs w:val="20"/>
              </w:rPr>
              <w:t>Paslaugų gavėjo</w:t>
            </w:r>
            <w:r w:rsidR="003E7931" w:rsidRPr="00BC4421">
              <w:rPr>
                <w:szCs w:val="20"/>
              </w:rPr>
              <w:t>(-ų) duomenis (pvz. asmens ir sveikatos / fizinio pasirengimo);</w:t>
            </w:r>
          </w:p>
          <w:p w14:paraId="238E652E" w14:textId="4F0A5E91" w:rsidR="003E7931" w:rsidRPr="00BC4421" w:rsidRDefault="00CA16EE" w:rsidP="0087404C">
            <w:pPr>
              <w:pStyle w:val="Sraassuenkleliais"/>
              <w:numPr>
                <w:ilvl w:val="0"/>
                <w:numId w:val="161"/>
              </w:numPr>
              <w:spacing w:before="0" w:after="0"/>
              <w:rPr>
                <w:szCs w:val="20"/>
              </w:rPr>
            </w:pPr>
            <w:r w:rsidRPr="00BC4421">
              <w:rPr>
                <w:szCs w:val="20"/>
              </w:rPr>
              <w:t>Paslaugų gavėjo</w:t>
            </w:r>
            <w:r w:rsidR="003E7931" w:rsidRPr="00BC4421">
              <w:rPr>
                <w:szCs w:val="20"/>
              </w:rPr>
              <w:t>(-ų) lankomumą, praleistas</w:t>
            </w:r>
            <w:r w:rsidRPr="00BC4421">
              <w:rPr>
                <w:szCs w:val="20"/>
              </w:rPr>
              <w:t>,</w:t>
            </w:r>
            <w:r w:rsidR="003E7931" w:rsidRPr="00BC4421">
              <w:rPr>
                <w:szCs w:val="20"/>
              </w:rPr>
              <w:t xml:space="preserve"> nepateisintas veiklas</w:t>
            </w:r>
            <w:r w:rsidRPr="00BC4421">
              <w:rPr>
                <w:szCs w:val="20"/>
              </w:rPr>
              <w:t>,</w:t>
            </w:r>
            <w:r w:rsidR="003E7931" w:rsidRPr="00BC4421">
              <w:rPr>
                <w:szCs w:val="20"/>
              </w:rPr>
              <w:t xml:space="preserve"> užsiėmimus, veiklų / užsiėmimų pateisinimus;</w:t>
            </w:r>
          </w:p>
          <w:p w14:paraId="28CC4A8A" w14:textId="732A5685" w:rsidR="003E7931" w:rsidRPr="00BC4421" w:rsidRDefault="00CA16EE" w:rsidP="0087404C">
            <w:pPr>
              <w:pStyle w:val="Sraassuenkleliais"/>
              <w:numPr>
                <w:ilvl w:val="0"/>
                <w:numId w:val="161"/>
              </w:numPr>
              <w:spacing w:before="0" w:after="0"/>
              <w:rPr>
                <w:szCs w:val="20"/>
              </w:rPr>
            </w:pPr>
            <w:r w:rsidRPr="00BC4421">
              <w:rPr>
                <w:szCs w:val="20"/>
              </w:rPr>
              <w:t>Paslaugų gavėjo</w:t>
            </w:r>
            <w:r w:rsidR="003E7931" w:rsidRPr="00BC4421">
              <w:rPr>
                <w:szCs w:val="20"/>
              </w:rPr>
              <w:t xml:space="preserve">(-ų) veiklų / </w:t>
            </w:r>
            <w:r w:rsidRPr="00BC4421">
              <w:rPr>
                <w:szCs w:val="20"/>
              </w:rPr>
              <w:t xml:space="preserve">neformaliojo </w:t>
            </w:r>
            <w:r w:rsidR="003E7931" w:rsidRPr="00BC4421">
              <w:rPr>
                <w:szCs w:val="20"/>
              </w:rPr>
              <w:t>švietimo būrelių / stovyklų tvarkaraščius;</w:t>
            </w:r>
          </w:p>
          <w:p w14:paraId="405445C8" w14:textId="3A463429" w:rsidR="003E7931" w:rsidRPr="00BC4421" w:rsidRDefault="003E7931" w:rsidP="0087404C">
            <w:pPr>
              <w:pStyle w:val="Sraassuenkleliais"/>
              <w:numPr>
                <w:ilvl w:val="0"/>
                <w:numId w:val="161"/>
              </w:numPr>
              <w:spacing w:before="0" w:after="0"/>
              <w:rPr>
                <w:szCs w:val="20"/>
              </w:rPr>
            </w:pPr>
            <w:r w:rsidRPr="00BC4421">
              <w:rPr>
                <w:szCs w:val="20"/>
              </w:rPr>
              <w:t xml:space="preserve">Įstaigos(-ų) kalendorius (veiklų / </w:t>
            </w:r>
            <w:r w:rsidR="001E42AE" w:rsidRPr="00BC4421">
              <w:rPr>
                <w:szCs w:val="20"/>
              </w:rPr>
              <w:t>užsiėmimų</w:t>
            </w:r>
            <w:r w:rsidRPr="00BC4421">
              <w:rPr>
                <w:szCs w:val="20"/>
              </w:rPr>
              <w:t xml:space="preserve"> / stovyklų veiklų tvarkaraščius, atsiskaitymus, atostogas, kitus įvykius);</w:t>
            </w:r>
          </w:p>
          <w:p w14:paraId="7C05E597" w14:textId="2617C305" w:rsidR="003E7931" w:rsidRPr="00BC4421" w:rsidRDefault="00CA16EE" w:rsidP="0087404C">
            <w:pPr>
              <w:pStyle w:val="Sraassuenkleliais"/>
              <w:numPr>
                <w:ilvl w:val="0"/>
                <w:numId w:val="161"/>
              </w:numPr>
              <w:spacing w:before="0" w:after="0"/>
              <w:rPr>
                <w:szCs w:val="20"/>
              </w:rPr>
            </w:pPr>
            <w:r w:rsidRPr="00BC4421">
              <w:rPr>
                <w:szCs w:val="20"/>
              </w:rPr>
              <w:t>Paslaugų gavėjų</w:t>
            </w:r>
            <w:r w:rsidR="003E7931" w:rsidRPr="00BC4421">
              <w:rPr>
                <w:szCs w:val="20"/>
              </w:rPr>
              <w:t xml:space="preserve"> sąrašus / klases / </w:t>
            </w:r>
            <w:r w:rsidRPr="00BC4421">
              <w:rPr>
                <w:szCs w:val="20"/>
              </w:rPr>
              <w:t>grupes</w:t>
            </w:r>
            <w:r w:rsidR="003E7931" w:rsidRPr="00BC4421">
              <w:rPr>
                <w:szCs w:val="20"/>
              </w:rPr>
              <w:t>, būrelius,</w:t>
            </w:r>
            <w:r w:rsidR="0010543E" w:rsidRPr="00BC4421">
              <w:rPr>
                <w:szCs w:val="20"/>
              </w:rPr>
              <w:t xml:space="preserve"> </w:t>
            </w:r>
            <w:r w:rsidR="003E7931" w:rsidRPr="00BC4421">
              <w:rPr>
                <w:szCs w:val="20"/>
              </w:rPr>
              <w:t>individualius ugdymo planus, pasirenkamus dalykus;</w:t>
            </w:r>
          </w:p>
          <w:p w14:paraId="55DD83AD" w14:textId="4D2E9A57" w:rsidR="003E7931" w:rsidRPr="00BC4421" w:rsidRDefault="001E42AE" w:rsidP="00476AD2">
            <w:pPr>
              <w:pStyle w:val="Sraassuenkleliais"/>
              <w:numPr>
                <w:ilvl w:val="0"/>
                <w:numId w:val="161"/>
              </w:numPr>
              <w:spacing w:before="0" w:after="0"/>
              <w:rPr>
                <w:szCs w:val="18"/>
              </w:rPr>
            </w:pPr>
            <w:r w:rsidRPr="00BC4421">
              <w:rPr>
                <w:szCs w:val="20"/>
              </w:rPr>
              <w:t>Detalius sąrašus pagal modulio naudotojus/veiklas</w:t>
            </w:r>
            <w:r w:rsidR="00476AD2" w:rsidRPr="00BC4421">
              <w:rPr>
                <w:szCs w:val="20"/>
              </w:rPr>
              <w:t>.</w:t>
            </w:r>
          </w:p>
          <w:p w14:paraId="2E116A80" w14:textId="77777777" w:rsidR="003E7931" w:rsidRPr="00BC4421" w:rsidRDefault="003E7931">
            <w:pPr>
              <w:pStyle w:val="Sraassuenkleliais"/>
              <w:numPr>
                <w:ilvl w:val="0"/>
                <w:numId w:val="0"/>
              </w:numPr>
              <w:spacing w:before="0" w:after="0"/>
              <w:rPr>
                <w:szCs w:val="18"/>
              </w:rPr>
            </w:pPr>
          </w:p>
        </w:tc>
      </w:tr>
      <w:tr w:rsidR="00476AD2" w:rsidRPr="00BC4421" w:rsidDel="00CC48E2" w14:paraId="2102CC7A" w14:textId="77777777">
        <w:trPr>
          <w:trHeight w:val="20"/>
        </w:trPr>
        <w:tc>
          <w:tcPr>
            <w:tcW w:w="442" w:type="pct"/>
          </w:tcPr>
          <w:p w14:paraId="7C7994C2" w14:textId="77777777" w:rsidR="00476AD2" w:rsidRPr="00BC4421" w:rsidDel="00CC48E2" w:rsidRDefault="00476AD2">
            <w:pPr>
              <w:pStyle w:val="Sraopastraipa"/>
              <w:numPr>
                <w:ilvl w:val="0"/>
                <w:numId w:val="9"/>
              </w:numPr>
              <w:spacing w:before="0"/>
              <w:ind w:left="317"/>
              <w:rPr>
                <w:szCs w:val="18"/>
              </w:rPr>
            </w:pPr>
          </w:p>
        </w:tc>
        <w:tc>
          <w:tcPr>
            <w:tcW w:w="4558" w:type="pct"/>
          </w:tcPr>
          <w:p w14:paraId="5F4CD135" w14:textId="40C2A023" w:rsidR="00476AD2" w:rsidRPr="00BC4421" w:rsidDel="00CC48E2" w:rsidRDefault="00684D82">
            <w:pPr>
              <w:pStyle w:val="Sraassuenkleliais"/>
              <w:numPr>
                <w:ilvl w:val="0"/>
                <w:numId w:val="0"/>
              </w:numPr>
              <w:spacing w:before="0" w:after="0"/>
              <w:rPr>
                <w:szCs w:val="18"/>
              </w:rPr>
            </w:pPr>
            <w:r w:rsidRPr="00BC4421">
              <w:rPr>
                <w:szCs w:val="18"/>
              </w:rPr>
              <w:t xml:space="preserve">Sistema turi turėti funkcionalumą leisti paslaugų </w:t>
            </w:r>
            <w:r w:rsidR="001873F9" w:rsidRPr="00BC4421">
              <w:rPr>
                <w:szCs w:val="18"/>
              </w:rPr>
              <w:t>naudotojams</w:t>
            </w:r>
            <w:r w:rsidRPr="00BC4421">
              <w:rPr>
                <w:szCs w:val="18"/>
              </w:rPr>
              <w:t xml:space="preserve"> (pvz., mokytojams) įvesti paslaugų gavėjų pažymius, pasiekimus, įvertinimus arba komentarus bei pastabas. </w:t>
            </w:r>
            <w:r w:rsidR="001873F9" w:rsidRPr="00BC4421">
              <w:rPr>
                <w:szCs w:val="18"/>
              </w:rPr>
              <w:t>Įvertinimo duomenys turi būti pasiekiami paslaugų gavėjo paskyroje, bei gauti pranešimus (el. paštu, sisteminiu pranešimu) apie naujus įvertinimus.</w:t>
            </w:r>
          </w:p>
        </w:tc>
      </w:tr>
      <w:tr w:rsidR="003E7931" w:rsidRPr="00BC4421" w14:paraId="054B82A1" w14:textId="77777777">
        <w:trPr>
          <w:trHeight w:val="20"/>
        </w:trPr>
        <w:tc>
          <w:tcPr>
            <w:tcW w:w="442" w:type="pct"/>
          </w:tcPr>
          <w:p w14:paraId="7E2BA217" w14:textId="77777777" w:rsidR="003E7931" w:rsidRPr="00BC4421" w:rsidRDefault="003E7931">
            <w:pPr>
              <w:pStyle w:val="Sraopastraipa"/>
              <w:numPr>
                <w:ilvl w:val="0"/>
                <w:numId w:val="9"/>
              </w:numPr>
              <w:spacing w:before="0"/>
              <w:ind w:left="317"/>
              <w:rPr>
                <w:szCs w:val="18"/>
              </w:rPr>
            </w:pPr>
          </w:p>
        </w:tc>
        <w:tc>
          <w:tcPr>
            <w:tcW w:w="4558" w:type="pct"/>
          </w:tcPr>
          <w:p w14:paraId="6AF64896" w14:textId="6A230D6A" w:rsidR="003E7931" w:rsidRPr="00BC4421" w:rsidRDefault="003E7931">
            <w:pPr>
              <w:pStyle w:val="Sraassuenkleliais"/>
              <w:numPr>
                <w:ilvl w:val="0"/>
                <w:numId w:val="0"/>
              </w:numPr>
              <w:spacing w:before="0" w:after="0"/>
              <w:rPr>
                <w:szCs w:val="18"/>
              </w:rPr>
            </w:pPr>
            <w:r w:rsidRPr="00BC4421">
              <w:rPr>
                <w:szCs w:val="18"/>
              </w:rPr>
              <w:t>Sistemoje turi būti funkcionalumas, leidžiantis naudotojams (pvz., tėvams, globėjams, mokytojams ar administratoriui) pasirinkus konkrečios dienos užsiėmimą įvesti praleistų užsiėmimų/veiklų pateisinimus. Sistema turi informuoti naudotoją apie pateisinimo pateikimo ar peržiūros eigą, naudodama automatinius</w:t>
            </w:r>
            <w:r w:rsidR="006003C4" w:rsidRPr="00BC4421">
              <w:rPr>
                <w:szCs w:val="18"/>
              </w:rPr>
              <w:t xml:space="preserve">  sisteminius ar el. paštu pateiktus</w:t>
            </w:r>
            <w:r w:rsidRPr="00BC4421">
              <w:rPr>
                <w:szCs w:val="18"/>
              </w:rPr>
              <w:t xml:space="preserve"> pranešimus.</w:t>
            </w:r>
          </w:p>
        </w:tc>
      </w:tr>
      <w:tr w:rsidR="003E7931" w:rsidRPr="00BC4421" w14:paraId="6328CC2E" w14:textId="77777777">
        <w:trPr>
          <w:trHeight w:val="20"/>
        </w:trPr>
        <w:tc>
          <w:tcPr>
            <w:tcW w:w="442" w:type="pct"/>
          </w:tcPr>
          <w:p w14:paraId="3CDF0FC3" w14:textId="77777777" w:rsidR="003E7931" w:rsidRPr="00BC4421" w:rsidRDefault="003E7931">
            <w:pPr>
              <w:pStyle w:val="Sraopastraipa"/>
              <w:numPr>
                <w:ilvl w:val="0"/>
                <w:numId w:val="9"/>
              </w:numPr>
              <w:spacing w:before="0"/>
              <w:ind w:left="317"/>
              <w:rPr>
                <w:szCs w:val="18"/>
              </w:rPr>
            </w:pPr>
          </w:p>
        </w:tc>
        <w:tc>
          <w:tcPr>
            <w:tcW w:w="4558" w:type="pct"/>
          </w:tcPr>
          <w:p w14:paraId="546C8B4C" w14:textId="292871E5" w:rsidR="003E7931" w:rsidRPr="00BC4421" w:rsidRDefault="003E7931">
            <w:pPr>
              <w:pStyle w:val="Sraassuenkleliais"/>
              <w:numPr>
                <w:ilvl w:val="0"/>
                <w:numId w:val="0"/>
              </w:numPr>
              <w:spacing w:before="0" w:after="0"/>
              <w:rPr>
                <w:szCs w:val="18"/>
              </w:rPr>
            </w:pPr>
            <w:r w:rsidRPr="00BC4421">
              <w:rPr>
                <w:szCs w:val="18"/>
              </w:rPr>
              <w:t>Sistemoje turi būti galimybė naudotis pranešimų funkcionalumu – peržiūrėti gautų ir išsiųstų pranešimų sąrašus, pasirinktus pranešimus / susirašinėjimus, įvesti pranešimų turinį ir išsiųsti pranešimus naudotojams / naudotojų grupėms , tvarkyti gautų pranešimų sąrašą.</w:t>
            </w:r>
          </w:p>
        </w:tc>
      </w:tr>
      <w:tr w:rsidR="003E7931" w:rsidRPr="00BC4421" w14:paraId="04958C6E" w14:textId="77777777">
        <w:trPr>
          <w:trHeight w:val="20"/>
        </w:trPr>
        <w:tc>
          <w:tcPr>
            <w:tcW w:w="442" w:type="pct"/>
          </w:tcPr>
          <w:p w14:paraId="2F2DFE4B" w14:textId="77777777" w:rsidR="003E7931" w:rsidRPr="00BC4421" w:rsidRDefault="003E7931">
            <w:pPr>
              <w:pStyle w:val="Sraopastraipa"/>
              <w:numPr>
                <w:ilvl w:val="0"/>
                <w:numId w:val="9"/>
              </w:numPr>
              <w:spacing w:before="0"/>
              <w:ind w:left="317"/>
              <w:rPr>
                <w:szCs w:val="20"/>
              </w:rPr>
            </w:pPr>
          </w:p>
        </w:tc>
        <w:tc>
          <w:tcPr>
            <w:tcW w:w="4558" w:type="pct"/>
          </w:tcPr>
          <w:p w14:paraId="12814736" w14:textId="18CF5969" w:rsidR="003E7931" w:rsidRPr="00BC4421" w:rsidRDefault="003E7931">
            <w:pPr>
              <w:pStyle w:val="Sraassuenkleliais"/>
              <w:numPr>
                <w:ilvl w:val="0"/>
                <w:numId w:val="0"/>
              </w:numPr>
              <w:spacing w:before="0" w:after="0"/>
              <w:rPr>
                <w:szCs w:val="18"/>
              </w:rPr>
            </w:pPr>
            <w:r w:rsidRPr="00BC4421">
              <w:rPr>
                <w:szCs w:val="18"/>
              </w:rPr>
              <w:t xml:space="preserve">Sistemoje turi būti funkcionalumas automatiškai generuoti ir siųsti pranešimus apie </w:t>
            </w:r>
            <w:r w:rsidR="006003C4" w:rsidRPr="00BC4421">
              <w:rPr>
                <w:szCs w:val="18"/>
              </w:rPr>
              <w:t>paslaugos gavėjo</w:t>
            </w:r>
            <w:r w:rsidRPr="00BC4421">
              <w:rPr>
                <w:szCs w:val="18"/>
              </w:rPr>
              <w:t xml:space="preserve"> nebuvimą (pvz.,</w:t>
            </w:r>
            <w:r w:rsidR="006003C4" w:rsidRPr="00BC4421">
              <w:rPr>
                <w:szCs w:val="18"/>
              </w:rPr>
              <w:t xml:space="preserve"> </w:t>
            </w:r>
            <w:r w:rsidRPr="00BC4421">
              <w:rPr>
                <w:szCs w:val="18"/>
              </w:rPr>
              <w:t>treniruotėje, būrelyje ir kt.). Informavimas turi būti atliekamas elektroniniu laišku ir / ar sisteminiu pranešimu.</w:t>
            </w:r>
            <w:r w:rsidR="00D640E2" w:rsidRPr="00BC4421">
              <w:rPr>
                <w:szCs w:val="18"/>
              </w:rPr>
              <w:t xml:space="preserve"> </w:t>
            </w:r>
          </w:p>
        </w:tc>
      </w:tr>
      <w:tr w:rsidR="00E619B6" w:rsidRPr="00BC4421" w14:paraId="1D0048E1" w14:textId="77777777">
        <w:trPr>
          <w:trHeight w:val="20"/>
        </w:trPr>
        <w:tc>
          <w:tcPr>
            <w:tcW w:w="442" w:type="pct"/>
          </w:tcPr>
          <w:p w14:paraId="73DFE8D9" w14:textId="77777777" w:rsidR="00E619B6" w:rsidRPr="00BC4421" w:rsidRDefault="00E619B6">
            <w:pPr>
              <w:pStyle w:val="Sraopastraipa"/>
              <w:numPr>
                <w:ilvl w:val="0"/>
                <w:numId w:val="9"/>
              </w:numPr>
              <w:spacing w:before="0"/>
              <w:ind w:left="317"/>
              <w:rPr>
                <w:szCs w:val="20"/>
              </w:rPr>
            </w:pPr>
          </w:p>
        </w:tc>
        <w:tc>
          <w:tcPr>
            <w:tcW w:w="4558" w:type="pct"/>
          </w:tcPr>
          <w:p w14:paraId="6FF4CA42" w14:textId="7CBE59BA" w:rsidR="00E619B6" w:rsidRPr="00BC4421" w:rsidRDefault="00E619B6">
            <w:pPr>
              <w:pStyle w:val="Sraassuenkleliais"/>
              <w:numPr>
                <w:ilvl w:val="0"/>
                <w:numId w:val="0"/>
              </w:numPr>
              <w:spacing w:before="0" w:after="0"/>
              <w:rPr>
                <w:szCs w:val="18"/>
              </w:rPr>
            </w:pPr>
            <w:r w:rsidRPr="00BC4421">
              <w:rPr>
                <w:szCs w:val="18"/>
              </w:rPr>
              <w:t>Sistema turi turėti galimybę nustatyti ir valdyti lankomumo taisykles (pvz., leistiną praleistų užsiėmimų skaičių, vėlavimo taisykles).</w:t>
            </w:r>
          </w:p>
        </w:tc>
      </w:tr>
      <w:tr w:rsidR="00405992" w:rsidRPr="00BC4421" w14:paraId="62810689" w14:textId="77777777">
        <w:trPr>
          <w:trHeight w:val="20"/>
        </w:trPr>
        <w:tc>
          <w:tcPr>
            <w:tcW w:w="442" w:type="pct"/>
          </w:tcPr>
          <w:p w14:paraId="5FAB69B4" w14:textId="77777777" w:rsidR="00405992" w:rsidRPr="00BC4421" w:rsidRDefault="00405992">
            <w:pPr>
              <w:pStyle w:val="Sraopastraipa"/>
              <w:numPr>
                <w:ilvl w:val="0"/>
                <w:numId w:val="9"/>
              </w:numPr>
              <w:spacing w:before="0"/>
              <w:ind w:left="317"/>
              <w:rPr>
                <w:szCs w:val="20"/>
              </w:rPr>
            </w:pPr>
          </w:p>
        </w:tc>
        <w:tc>
          <w:tcPr>
            <w:tcW w:w="4558" w:type="pct"/>
          </w:tcPr>
          <w:p w14:paraId="4E02F515" w14:textId="102A1F88" w:rsidR="00405992" w:rsidRPr="00BC4421" w:rsidRDefault="00405992" w:rsidP="00461EE1">
            <w:pPr>
              <w:spacing w:before="0" w:line="240" w:lineRule="auto"/>
              <w:rPr>
                <w:sz w:val="24"/>
              </w:rPr>
            </w:pPr>
            <w:r w:rsidRPr="00BC4421">
              <w:t>Sistemoje turi būti galimybė administratoriui koreguoti klaidingai suvestus lankomumo ir pasiekimų duomenis.</w:t>
            </w:r>
          </w:p>
        </w:tc>
      </w:tr>
      <w:tr w:rsidR="00EB4009" w:rsidRPr="00BC4421" w14:paraId="5BDBF72E" w14:textId="77777777">
        <w:trPr>
          <w:trHeight w:val="20"/>
        </w:trPr>
        <w:tc>
          <w:tcPr>
            <w:tcW w:w="442" w:type="pct"/>
          </w:tcPr>
          <w:p w14:paraId="6B162020" w14:textId="77777777" w:rsidR="00EB4009" w:rsidRPr="00BC4421" w:rsidRDefault="00EB4009">
            <w:pPr>
              <w:pStyle w:val="Sraopastraipa"/>
              <w:numPr>
                <w:ilvl w:val="0"/>
                <w:numId w:val="9"/>
              </w:numPr>
              <w:spacing w:before="0"/>
              <w:ind w:left="317"/>
              <w:rPr>
                <w:szCs w:val="20"/>
              </w:rPr>
            </w:pPr>
          </w:p>
        </w:tc>
        <w:tc>
          <w:tcPr>
            <w:tcW w:w="4558" w:type="pct"/>
          </w:tcPr>
          <w:p w14:paraId="4ADB586C" w14:textId="5E0AC0BC" w:rsidR="00EB4009" w:rsidRPr="00BC4421" w:rsidRDefault="0072242E" w:rsidP="00405992">
            <w:pPr>
              <w:spacing w:before="0" w:line="240" w:lineRule="auto"/>
            </w:pPr>
            <w:r w:rsidRPr="00BC4421">
              <w:t>Sistema turi turėti funkcionalumą tvarkyti visus tvarkaraščio keitimus (datą, pakeitimo iniciatorių, atliktus pakeitimus), kad atsakingi asmenys galėtų atsekti, kas ir kada keitė tvarkaraštį.</w:t>
            </w:r>
          </w:p>
        </w:tc>
      </w:tr>
    </w:tbl>
    <w:p w14:paraId="4C13EF24" w14:textId="77777777" w:rsidR="00B34C15" w:rsidRPr="00BC4421" w:rsidRDefault="00B34C15" w:rsidP="0087404C"/>
    <w:p w14:paraId="72405EB8" w14:textId="3E2C7F14" w:rsidR="003E7931" w:rsidRPr="00BC4421" w:rsidRDefault="003E7931" w:rsidP="003E7931">
      <w:pPr>
        <w:pStyle w:val="Antrat4"/>
        <w:rPr>
          <w:rFonts w:hint="eastAsia"/>
        </w:rPr>
      </w:pPr>
      <w:r w:rsidRPr="00BC4421">
        <w:t>Reikalavimai konkurso organizavimo moduliui</w:t>
      </w:r>
    </w:p>
    <w:tbl>
      <w:tblPr>
        <w:tblStyle w:val="CivittaTable2Purple"/>
        <w:tblW w:w="5000" w:type="pct"/>
        <w:tblLook w:val="0620" w:firstRow="1" w:lastRow="0" w:firstColumn="0" w:lastColumn="0" w:noHBand="1" w:noVBand="1"/>
      </w:tblPr>
      <w:tblGrid>
        <w:gridCol w:w="907"/>
        <w:gridCol w:w="9355"/>
      </w:tblGrid>
      <w:tr w:rsidR="003E7931" w:rsidRPr="00BC4421" w14:paraId="4B2A7A4E"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A7EB022" w14:textId="77777777" w:rsidR="003E7931" w:rsidRPr="00BC4421" w:rsidRDefault="003E7931">
            <w:pPr>
              <w:spacing w:before="0"/>
              <w:rPr>
                <w:szCs w:val="20"/>
              </w:rPr>
            </w:pPr>
            <w:r w:rsidRPr="00BC4421">
              <w:rPr>
                <w:szCs w:val="20"/>
              </w:rPr>
              <w:t>Nr.</w:t>
            </w:r>
          </w:p>
        </w:tc>
        <w:tc>
          <w:tcPr>
            <w:tcW w:w="0" w:type="pct"/>
            <w:hideMark/>
          </w:tcPr>
          <w:p w14:paraId="5937C26B" w14:textId="77777777" w:rsidR="003E7931" w:rsidRPr="00BC4421" w:rsidRDefault="003E7931">
            <w:pPr>
              <w:spacing w:before="0"/>
              <w:rPr>
                <w:szCs w:val="20"/>
              </w:rPr>
            </w:pPr>
            <w:r w:rsidRPr="00BC4421">
              <w:rPr>
                <w:szCs w:val="20"/>
              </w:rPr>
              <w:t>Reikalavimas</w:t>
            </w:r>
          </w:p>
        </w:tc>
      </w:tr>
      <w:tr w:rsidR="003E7931" w:rsidRPr="00BC4421" w14:paraId="6F30FB3F" w14:textId="77777777">
        <w:trPr>
          <w:trHeight w:val="20"/>
        </w:trPr>
        <w:tc>
          <w:tcPr>
            <w:tcW w:w="442" w:type="pct"/>
            <w:hideMark/>
          </w:tcPr>
          <w:p w14:paraId="37A2F0B5" w14:textId="77777777" w:rsidR="003E7931" w:rsidRPr="00BC4421" w:rsidRDefault="003E7931">
            <w:pPr>
              <w:pStyle w:val="Sraopastraipa"/>
              <w:numPr>
                <w:ilvl w:val="0"/>
                <w:numId w:val="9"/>
              </w:numPr>
              <w:spacing w:before="0"/>
              <w:ind w:left="317"/>
              <w:rPr>
                <w:szCs w:val="20"/>
              </w:rPr>
            </w:pPr>
          </w:p>
        </w:tc>
        <w:tc>
          <w:tcPr>
            <w:tcW w:w="4558" w:type="pct"/>
            <w:hideMark/>
          </w:tcPr>
          <w:p w14:paraId="00F91897" w14:textId="77777777" w:rsidR="003E7931" w:rsidRPr="00BC4421" w:rsidRDefault="003E7931">
            <w:pPr>
              <w:pStyle w:val="Sraassuenkleliais"/>
              <w:numPr>
                <w:ilvl w:val="0"/>
                <w:numId w:val="0"/>
              </w:numPr>
              <w:spacing w:before="0" w:after="0"/>
              <w:rPr>
                <w:szCs w:val="18"/>
              </w:rPr>
            </w:pPr>
            <w:r w:rsidRPr="00BC4421">
              <w:rPr>
                <w:szCs w:val="18"/>
              </w:rPr>
              <w:t>Sistema turi suteikti funkcionalumą sukurti ir administruoti įvairių tipų konkursus (pvz., finansavimo, programų).</w:t>
            </w:r>
          </w:p>
        </w:tc>
      </w:tr>
      <w:tr w:rsidR="003E7931" w:rsidRPr="00BC4421" w14:paraId="0B971F1E" w14:textId="77777777">
        <w:trPr>
          <w:trHeight w:val="20"/>
        </w:trPr>
        <w:tc>
          <w:tcPr>
            <w:tcW w:w="442" w:type="pct"/>
          </w:tcPr>
          <w:p w14:paraId="4523880A" w14:textId="77777777" w:rsidR="003E7931" w:rsidRPr="00BC4421" w:rsidRDefault="003E7931">
            <w:pPr>
              <w:pStyle w:val="Sraopastraipa"/>
              <w:numPr>
                <w:ilvl w:val="0"/>
                <w:numId w:val="9"/>
              </w:numPr>
              <w:spacing w:before="0"/>
              <w:ind w:left="317"/>
              <w:rPr>
                <w:szCs w:val="20"/>
              </w:rPr>
            </w:pPr>
          </w:p>
        </w:tc>
        <w:tc>
          <w:tcPr>
            <w:tcW w:w="4558" w:type="pct"/>
          </w:tcPr>
          <w:p w14:paraId="7F26B914" w14:textId="0FA61B43" w:rsidR="003E7931" w:rsidRPr="00BC4421" w:rsidRDefault="003E7931">
            <w:pPr>
              <w:pStyle w:val="Sraassuenkleliais"/>
              <w:numPr>
                <w:ilvl w:val="0"/>
                <w:numId w:val="0"/>
              </w:numPr>
              <w:spacing w:before="0" w:after="0"/>
              <w:rPr>
                <w:szCs w:val="20"/>
              </w:rPr>
            </w:pPr>
            <w:r w:rsidRPr="00BC4421">
              <w:rPr>
                <w:szCs w:val="20"/>
              </w:rPr>
              <w:t xml:space="preserve">Sistema turi turėti funkcionalumą priimti paraiškas per </w:t>
            </w:r>
            <w:r w:rsidR="00797B75" w:rsidRPr="00BC4421">
              <w:rPr>
                <w:szCs w:val="20"/>
              </w:rPr>
              <w:t>CNŠIS</w:t>
            </w:r>
            <w:r w:rsidRPr="00BC4421">
              <w:rPr>
                <w:szCs w:val="20"/>
              </w:rPr>
              <w:t xml:space="preserve">, įskaitant galimybę </w:t>
            </w:r>
            <w:r w:rsidR="006003C4" w:rsidRPr="00BC4421">
              <w:rPr>
                <w:szCs w:val="20"/>
              </w:rPr>
              <w:t xml:space="preserve">pridėti </w:t>
            </w:r>
            <w:r w:rsidRPr="00BC4421">
              <w:rPr>
                <w:szCs w:val="20"/>
              </w:rPr>
              <w:t xml:space="preserve">reikiamus dokumentus ir </w:t>
            </w:r>
            <w:r w:rsidR="006003C4" w:rsidRPr="00BC4421">
              <w:rPr>
                <w:szCs w:val="20"/>
              </w:rPr>
              <w:t xml:space="preserve">pateikti </w:t>
            </w:r>
            <w:r w:rsidRPr="00BC4421">
              <w:rPr>
                <w:szCs w:val="20"/>
              </w:rPr>
              <w:t>aprašomąją informaciją.</w:t>
            </w:r>
          </w:p>
        </w:tc>
      </w:tr>
      <w:tr w:rsidR="003E7931" w:rsidRPr="00BC4421" w14:paraId="1D6B48E9" w14:textId="77777777">
        <w:trPr>
          <w:trHeight w:val="20"/>
        </w:trPr>
        <w:tc>
          <w:tcPr>
            <w:tcW w:w="442" w:type="pct"/>
          </w:tcPr>
          <w:p w14:paraId="3F917646" w14:textId="77777777" w:rsidR="003E7931" w:rsidRPr="00BC4421" w:rsidRDefault="003E7931">
            <w:pPr>
              <w:pStyle w:val="Sraopastraipa"/>
              <w:numPr>
                <w:ilvl w:val="0"/>
                <w:numId w:val="9"/>
              </w:numPr>
              <w:spacing w:before="0"/>
              <w:ind w:left="317"/>
              <w:rPr>
                <w:szCs w:val="20"/>
              </w:rPr>
            </w:pPr>
          </w:p>
        </w:tc>
        <w:tc>
          <w:tcPr>
            <w:tcW w:w="4558" w:type="pct"/>
          </w:tcPr>
          <w:p w14:paraId="4A7333FF" w14:textId="77777777" w:rsidR="003E7931" w:rsidRPr="00BC4421" w:rsidRDefault="003E7931">
            <w:pPr>
              <w:pStyle w:val="Sraassuenkleliais"/>
              <w:numPr>
                <w:ilvl w:val="0"/>
                <w:numId w:val="0"/>
              </w:numPr>
              <w:spacing w:before="0" w:after="0"/>
              <w:rPr>
                <w:szCs w:val="20"/>
              </w:rPr>
            </w:pPr>
            <w:r w:rsidRPr="00BC4421">
              <w:rPr>
                <w:szCs w:val="20"/>
              </w:rPr>
              <w:t xml:space="preserve">Sistema turi turėti funkcionalumą atlikti automatinį paraiškų tikrinimą pagal nustatytus reikalavimus (pvz., trūkstami dokumentai, neatitikimai kriterijams) ir informuoti teikėjus apie klaidas automatiniais pranešimais sistemoje ir / ar el. paštu. </w:t>
            </w:r>
          </w:p>
          <w:p w14:paraId="409E8BF0" w14:textId="77777777" w:rsidR="003E7931" w:rsidRPr="00BC4421" w:rsidRDefault="003E7931">
            <w:pPr>
              <w:pStyle w:val="Sraassuenkleliais"/>
              <w:numPr>
                <w:ilvl w:val="0"/>
                <w:numId w:val="0"/>
              </w:numPr>
              <w:spacing w:before="0" w:after="0"/>
              <w:rPr>
                <w:szCs w:val="20"/>
              </w:rPr>
            </w:pPr>
            <w:r w:rsidRPr="00BC4421">
              <w:rPr>
                <w:szCs w:val="20"/>
              </w:rPr>
              <w:t>Bendriniai reikalavimai turi būti suderinti su Užsakovu projekto metu.</w:t>
            </w:r>
          </w:p>
        </w:tc>
      </w:tr>
      <w:tr w:rsidR="003E7931" w:rsidRPr="00BC4421" w14:paraId="37433A42" w14:textId="77777777">
        <w:trPr>
          <w:trHeight w:val="20"/>
        </w:trPr>
        <w:tc>
          <w:tcPr>
            <w:tcW w:w="442" w:type="pct"/>
          </w:tcPr>
          <w:p w14:paraId="37D8DA80" w14:textId="77777777" w:rsidR="003E7931" w:rsidRPr="00BC4421" w:rsidRDefault="003E7931">
            <w:pPr>
              <w:pStyle w:val="Sraopastraipa"/>
              <w:numPr>
                <w:ilvl w:val="0"/>
                <w:numId w:val="9"/>
              </w:numPr>
              <w:spacing w:before="0"/>
              <w:ind w:left="317"/>
              <w:rPr>
                <w:szCs w:val="20"/>
              </w:rPr>
            </w:pPr>
          </w:p>
        </w:tc>
        <w:tc>
          <w:tcPr>
            <w:tcW w:w="4558" w:type="pct"/>
          </w:tcPr>
          <w:p w14:paraId="154341C3" w14:textId="77777777" w:rsidR="003E7931" w:rsidRPr="00BC4421" w:rsidRDefault="003E7931">
            <w:pPr>
              <w:pStyle w:val="Sraassuenkleliais"/>
              <w:numPr>
                <w:ilvl w:val="0"/>
                <w:numId w:val="0"/>
              </w:numPr>
              <w:spacing w:before="0" w:after="0"/>
              <w:rPr>
                <w:szCs w:val="18"/>
              </w:rPr>
            </w:pPr>
            <w:r w:rsidRPr="00BC4421">
              <w:rPr>
                <w:szCs w:val="18"/>
              </w:rPr>
              <w:t>Sistema turi turėti funkcionalumą, leidžiantį vertinimo komisijos nariams ar atsakingiems asmenims:</w:t>
            </w:r>
          </w:p>
          <w:p w14:paraId="503E8079" w14:textId="77777777" w:rsidR="003E7931" w:rsidRPr="00BC4421" w:rsidRDefault="003E7931" w:rsidP="0087404C">
            <w:pPr>
              <w:pStyle w:val="Sraassuenkleliais"/>
              <w:numPr>
                <w:ilvl w:val="0"/>
                <w:numId w:val="161"/>
              </w:numPr>
              <w:spacing w:before="0" w:after="0"/>
              <w:rPr>
                <w:szCs w:val="20"/>
              </w:rPr>
            </w:pPr>
            <w:r w:rsidRPr="00BC4421">
              <w:rPr>
                <w:szCs w:val="20"/>
              </w:rPr>
              <w:t>Peržiūrėti pateiktas paraiškas pagal nustatytus kriterijus (pvz., paraiškos turinį, pateiktus dokumentus, vertinimo terminus);</w:t>
            </w:r>
          </w:p>
          <w:p w14:paraId="08D3895D" w14:textId="77777777" w:rsidR="003E7931" w:rsidRPr="00BC4421" w:rsidRDefault="003E7931" w:rsidP="0087404C">
            <w:pPr>
              <w:pStyle w:val="Sraassuenkleliais"/>
              <w:numPr>
                <w:ilvl w:val="0"/>
                <w:numId w:val="161"/>
              </w:numPr>
              <w:spacing w:before="0" w:after="0"/>
              <w:rPr>
                <w:szCs w:val="20"/>
              </w:rPr>
            </w:pPr>
            <w:r w:rsidRPr="00BC4421">
              <w:rPr>
                <w:szCs w:val="20"/>
              </w:rPr>
              <w:t>Pateikti savo individualius vertinimus, įrašant balus arba komentarus pagal sistemoje pateiktą vertinimo šabloną;</w:t>
            </w:r>
          </w:p>
          <w:p w14:paraId="36495B60" w14:textId="77777777" w:rsidR="003E7931" w:rsidRPr="00BC4421" w:rsidRDefault="003E7931" w:rsidP="0087404C">
            <w:pPr>
              <w:pStyle w:val="Sraassuenkleliais"/>
              <w:numPr>
                <w:ilvl w:val="0"/>
                <w:numId w:val="161"/>
              </w:numPr>
              <w:spacing w:before="0" w:after="0"/>
            </w:pPr>
            <w:r w:rsidRPr="00BC4421">
              <w:rPr>
                <w:szCs w:val="20"/>
              </w:rPr>
              <w:t>Vertinimai gali apimti balus pagal konkrečius kriterijus (pvz., turinio kokybė, atitikimas reikalavimams, biudžeto pagrįstumas)</w:t>
            </w:r>
            <w:r w:rsidRPr="00BC4421">
              <w:t xml:space="preserve"> ir kokybinius komentarus.</w:t>
            </w:r>
          </w:p>
        </w:tc>
      </w:tr>
      <w:tr w:rsidR="003E7931" w:rsidRPr="00BC4421" w14:paraId="7904AEED" w14:textId="77777777">
        <w:trPr>
          <w:trHeight w:val="20"/>
        </w:trPr>
        <w:tc>
          <w:tcPr>
            <w:tcW w:w="442" w:type="pct"/>
          </w:tcPr>
          <w:p w14:paraId="291EBB49" w14:textId="77777777" w:rsidR="003E7931" w:rsidRPr="00BC4421" w:rsidRDefault="003E7931">
            <w:pPr>
              <w:pStyle w:val="Sraopastraipa"/>
              <w:numPr>
                <w:ilvl w:val="0"/>
                <w:numId w:val="9"/>
              </w:numPr>
              <w:spacing w:before="0"/>
              <w:ind w:left="317"/>
              <w:rPr>
                <w:szCs w:val="20"/>
              </w:rPr>
            </w:pPr>
          </w:p>
        </w:tc>
        <w:tc>
          <w:tcPr>
            <w:tcW w:w="4558" w:type="pct"/>
          </w:tcPr>
          <w:p w14:paraId="1B03BA09" w14:textId="77777777" w:rsidR="003E7931" w:rsidRPr="00BC4421" w:rsidRDefault="003E7931">
            <w:pPr>
              <w:pStyle w:val="Sraassuenkleliais"/>
              <w:numPr>
                <w:ilvl w:val="0"/>
                <w:numId w:val="0"/>
              </w:numPr>
              <w:spacing w:before="0" w:after="0"/>
              <w:rPr>
                <w:szCs w:val="18"/>
              </w:rPr>
            </w:pPr>
            <w:r w:rsidRPr="00BC4421">
              <w:rPr>
                <w:szCs w:val="18"/>
              </w:rPr>
              <w:t>Sistema turi automatiškai apskaičiuoti galutinį vertinimą, remdamasi visų komisijos narių pateiktais balais.</w:t>
            </w:r>
          </w:p>
        </w:tc>
      </w:tr>
      <w:tr w:rsidR="003E7931" w:rsidRPr="00BC4421" w14:paraId="5317D5EC" w14:textId="77777777">
        <w:trPr>
          <w:trHeight w:val="20"/>
        </w:trPr>
        <w:tc>
          <w:tcPr>
            <w:tcW w:w="442" w:type="pct"/>
          </w:tcPr>
          <w:p w14:paraId="43B7BB20" w14:textId="77777777" w:rsidR="003E7931" w:rsidRPr="00BC4421" w:rsidRDefault="003E7931">
            <w:pPr>
              <w:pStyle w:val="Sraopastraipa"/>
              <w:numPr>
                <w:ilvl w:val="0"/>
                <w:numId w:val="9"/>
              </w:numPr>
              <w:spacing w:before="0"/>
              <w:ind w:left="317"/>
              <w:rPr>
                <w:szCs w:val="20"/>
              </w:rPr>
            </w:pPr>
          </w:p>
        </w:tc>
        <w:tc>
          <w:tcPr>
            <w:tcW w:w="4558" w:type="pct"/>
          </w:tcPr>
          <w:p w14:paraId="7A928C5E" w14:textId="11281BC5" w:rsidR="003E7931" w:rsidRPr="00BC4421" w:rsidRDefault="003E7931">
            <w:pPr>
              <w:pStyle w:val="Sraassuenkleliais"/>
              <w:numPr>
                <w:ilvl w:val="0"/>
                <w:numId w:val="0"/>
              </w:numPr>
              <w:spacing w:before="0" w:after="0"/>
              <w:rPr>
                <w:szCs w:val="18"/>
              </w:rPr>
            </w:pPr>
            <w:r w:rsidRPr="00BC4421">
              <w:rPr>
                <w:szCs w:val="18"/>
              </w:rPr>
              <w:t>Sistema turi sugeneruoti galutinio vertinimo pagrindu suformuotą vertinimo rezultatų ataskaitą</w:t>
            </w:r>
            <w:r w:rsidR="00D43DB5" w:rsidRPr="00BC4421">
              <w:rPr>
                <w:szCs w:val="18"/>
              </w:rPr>
              <w:t xml:space="preserve"> ir komisijos posėdžio protokolą</w:t>
            </w:r>
            <w:r w:rsidRPr="00BC4421">
              <w:rPr>
                <w:szCs w:val="18"/>
              </w:rPr>
              <w:t xml:space="preserve"> pagal </w:t>
            </w:r>
            <w:r w:rsidR="00D43DB5" w:rsidRPr="00BC4421">
              <w:rPr>
                <w:szCs w:val="18"/>
              </w:rPr>
              <w:t>nustatytus šablonus</w:t>
            </w:r>
            <w:r w:rsidRPr="00BC4421">
              <w:rPr>
                <w:szCs w:val="18"/>
              </w:rPr>
              <w:t xml:space="preserve">, kuris yra skirtas įsakymo parengimui. </w:t>
            </w:r>
            <w:r w:rsidR="00A332C5" w:rsidRPr="00BC4421">
              <w:rPr>
                <w:szCs w:val="18"/>
              </w:rPr>
              <w:t>Komisijos posėdžio protokole</w:t>
            </w:r>
            <w:r w:rsidRPr="00BC4421">
              <w:rPr>
                <w:szCs w:val="18"/>
              </w:rPr>
              <w:t xml:space="preserve"> turi būti pateikta tokia informacija: </w:t>
            </w:r>
          </w:p>
          <w:p w14:paraId="631FF8DE" w14:textId="77777777" w:rsidR="003E7931" w:rsidRPr="00BC4421" w:rsidRDefault="003E7931" w:rsidP="0087404C">
            <w:pPr>
              <w:pStyle w:val="Sraassuenkleliais"/>
              <w:numPr>
                <w:ilvl w:val="0"/>
                <w:numId w:val="161"/>
              </w:numPr>
              <w:spacing w:before="0" w:after="0"/>
              <w:rPr>
                <w:szCs w:val="20"/>
              </w:rPr>
            </w:pPr>
            <w:r w:rsidRPr="00BC4421">
              <w:rPr>
                <w:szCs w:val="20"/>
              </w:rPr>
              <w:t>Vertinamos paraiškos pagrindiniai duomenys (pavadinimas, pareiškėjas, data);</w:t>
            </w:r>
          </w:p>
          <w:p w14:paraId="5C9B4D44" w14:textId="77777777" w:rsidR="003E7931" w:rsidRPr="00BC4421" w:rsidRDefault="003E7931" w:rsidP="0087404C">
            <w:pPr>
              <w:pStyle w:val="Sraassuenkleliais"/>
              <w:numPr>
                <w:ilvl w:val="0"/>
                <w:numId w:val="161"/>
              </w:numPr>
              <w:spacing w:before="0" w:after="0"/>
              <w:rPr>
                <w:szCs w:val="20"/>
              </w:rPr>
            </w:pPr>
            <w:r w:rsidRPr="00BC4421">
              <w:rPr>
                <w:szCs w:val="20"/>
              </w:rPr>
              <w:t>Komisijos narių ar atsakingų asmenų pateikti vertinimai (balai, komentarai);</w:t>
            </w:r>
          </w:p>
          <w:p w14:paraId="4CF003C4" w14:textId="77777777" w:rsidR="003E7931" w:rsidRPr="00BC4421" w:rsidRDefault="003E7931" w:rsidP="0087404C">
            <w:pPr>
              <w:pStyle w:val="Sraassuenkleliais"/>
              <w:numPr>
                <w:ilvl w:val="0"/>
                <w:numId w:val="161"/>
              </w:numPr>
              <w:spacing w:before="0" w:after="0"/>
              <w:rPr>
                <w:szCs w:val="20"/>
              </w:rPr>
            </w:pPr>
            <w:r w:rsidRPr="00BC4421">
              <w:rPr>
                <w:szCs w:val="20"/>
              </w:rPr>
              <w:t>Galutinis vertinimas;</w:t>
            </w:r>
          </w:p>
          <w:p w14:paraId="2ECD5CC8" w14:textId="77777777" w:rsidR="003E7931" w:rsidRPr="00BC4421" w:rsidRDefault="003E7931" w:rsidP="0087404C">
            <w:pPr>
              <w:pStyle w:val="Sraassuenkleliais"/>
              <w:numPr>
                <w:ilvl w:val="0"/>
                <w:numId w:val="161"/>
              </w:numPr>
              <w:spacing w:before="0" w:after="0"/>
            </w:pPr>
            <w:r w:rsidRPr="00BC4421">
              <w:rPr>
                <w:szCs w:val="20"/>
              </w:rPr>
              <w:t>Vertinimo</w:t>
            </w:r>
            <w:r w:rsidRPr="00BC4421">
              <w:t xml:space="preserve"> pagrindu priimtas sprendimas (pvz., patvirtinta, atmesta, rekomenduota patikslinti).</w:t>
            </w:r>
          </w:p>
          <w:p w14:paraId="176D31AF" w14:textId="38B367A4" w:rsidR="003E7931" w:rsidRPr="00BC4421" w:rsidRDefault="00A332C5">
            <w:pPr>
              <w:pStyle w:val="Sraassuenkleliais"/>
              <w:numPr>
                <w:ilvl w:val="0"/>
                <w:numId w:val="0"/>
              </w:numPr>
            </w:pPr>
            <w:r w:rsidRPr="00BC4421">
              <w:t>Komisijos posėdžio protokolas</w:t>
            </w:r>
            <w:r w:rsidR="003E7931" w:rsidRPr="00BC4421">
              <w:t xml:space="preserve"> </w:t>
            </w:r>
            <w:r w:rsidRPr="00BC4421">
              <w:t xml:space="preserve">turi </w:t>
            </w:r>
            <w:r w:rsidR="003E7931" w:rsidRPr="00BC4421">
              <w:t>būti sugeneruojama</w:t>
            </w:r>
            <w:r w:rsidRPr="00BC4421">
              <w:t>s</w:t>
            </w:r>
            <w:r w:rsidR="003E7931" w:rsidRPr="00BC4421">
              <w:t xml:space="preserve"> </w:t>
            </w:r>
            <w:r w:rsidRPr="00BC4421">
              <w:t xml:space="preserve">pdf </w:t>
            </w:r>
            <w:r w:rsidR="003E7931" w:rsidRPr="00BC4421">
              <w:t xml:space="preserve">arba </w:t>
            </w:r>
            <w:r w:rsidRPr="00BC4421">
              <w:t>doc</w:t>
            </w:r>
            <w:r w:rsidR="00BE2869" w:rsidRPr="00BC4421">
              <w:t>x</w:t>
            </w:r>
            <w:r w:rsidRPr="00BC4421">
              <w:t xml:space="preserve"> </w:t>
            </w:r>
            <w:r w:rsidR="003E7931" w:rsidRPr="00BC4421">
              <w:t>formatu</w:t>
            </w:r>
            <w:r w:rsidRPr="00BC4421">
              <w:t xml:space="preserve"> </w:t>
            </w:r>
            <w:r w:rsidR="003E7931" w:rsidRPr="00BC4421">
              <w:t xml:space="preserve">, paruošta pasirašyti </w:t>
            </w:r>
            <w:r w:rsidRPr="00BC4421">
              <w:t>atsakingiems asmenims</w:t>
            </w:r>
            <w:r w:rsidR="003E7931" w:rsidRPr="00BC4421">
              <w:t>.</w:t>
            </w:r>
          </w:p>
        </w:tc>
      </w:tr>
      <w:tr w:rsidR="003E7931" w:rsidRPr="00BC4421" w14:paraId="3E999149" w14:textId="77777777">
        <w:trPr>
          <w:trHeight w:val="20"/>
        </w:trPr>
        <w:tc>
          <w:tcPr>
            <w:tcW w:w="442" w:type="pct"/>
          </w:tcPr>
          <w:p w14:paraId="5476A649" w14:textId="77777777" w:rsidR="003E7931" w:rsidRPr="00BC4421" w:rsidRDefault="003E7931">
            <w:pPr>
              <w:pStyle w:val="Sraopastraipa"/>
              <w:numPr>
                <w:ilvl w:val="0"/>
                <w:numId w:val="9"/>
              </w:numPr>
              <w:spacing w:before="0"/>
              <w:ind w:left="317"/>
              <w:rPr>
                <w:szCs w:val="20"/>
              </w:rPr>
            </w:pPr>
          </w:p>
        </w:tc>
        <w:tc>
          <w:tcPr>
            <w:tcW w:w="4558" w:type="pct"/>
          </w:tcPr>
          <w:p w14:paraId="66D61968" w14:textId="77777777" w:rsidR="003E7931" w:rsidRPr="00BC4421" w:rsidRDefault="003E7931">
            <w:pPr>
              <w:pStyle w:val="Sraassuenkleliais"/>
              <w:numPr>
                <w:ilvl w:val="0"/>
                <w:numId w:val="0"/>
              </w:numPr>
              <w:spacing w:before="0" w:after="0"/>
              <w:rPr>
                <w:szCs w:val="18"/>
              </w:rPr>
            </w:pPr>
            <w:r w:rsidRPr="00BC4421">
              <w:rPr>
                <w:szCs w:val="18"/>
              </w:rPr>
              <w:t>Sistema turi registruoti visus vertinimo veiksmus audito žurnale, įskaitant, kas ir kada pateikė vertinimą bei kokie pakeitimai buvo atlikti.</w:t>
            </w:r>
          </w:p>
        </w:tc>
      </w:tr>
      <w:tr w:rsidR="003E7931" w:rsidRPr="00BC4421" w14:paraId="6F36FCF8" w14:textId="77777777">
        <w:trPr>
          <w:trHeight w:val="20"/>
        </w:trPr>
        <w:tc>
          <w:tcPr>
            <w:tcW w:w="442" w:type="pct"/>
          </w:tcPr>
          <w:p w14:paraId="24676394" w14:textId="77777777" w:rsidR="003E7931" w:rsidRPr="00BC4421" w:rsidRDefault="003E7931">
            <w:pPr>
              <w:pStyle w:val="Sraopastraipa"/>
              <w:numPr>
                <w:ilvl w:val="0"/>
                <w:numId w:val="9"/>
              </w:numPr>
              <w:spacing w:before="0"/>
              <w:ind w:left="317"/>
              <w:rPr>
                <w:szCs w:val="20"/>
              </w:rPr>
            </w:pPr>
          </w:p>
        </w:tc>
        <w:tc>
          <w:tcPr>
            <w:tcW w:w="4558" w:type="pct"/>
          </w:tcPr>
          <w:p w14:paraId="2D63F83D" w14:textId="77777777" w:rsidR="003E7931" w:rsidRPr="00BC4421" w:rsidRDefault="003E7931">
            <w:pPr>
              <w:pStyle w:val="Sraassuenkleliais"/>
              <w:numPr>
                <w:ilvl w:val="0"/>
                <w:numId w:val="0"/>
              </w:numPr>
              <w:spacing w:before="0" w:after="0"/>
              <w:rPr>
                <w:szCs w:val="18"/>
              </w:rPr>
            </w:pPr>
            <w:r w:rsidRPr="00BC4421">
              <w:rPr>
                <w:szCs w:val="18"/>
              </w:rPr>
              <w:t>Sistema turi turėti funkcionalumą automatiškai informuoti konkurso dalyvius apie paraiškų statusą (pvz., patvirtinta, atmesta, prašoma pataisyti) el. paštu arba per sistemą.</w:t>
            </w:r>
          </w:p>
        </w:tc>
      </w:tr>
      <w:tr w:rsidR="003E7931" w:rsidRPr="00BC4421" w14:paraId="5FE005E0" w14:textId="77777777">
        <w:trPr>
          <w:trHeight w:val="20"/>
        </w:trPr>
        <w:tc>
          <w:tcPr>
            <w:tcW w:w="442" w:type="pct"/>
          </w:tcPr>
          <w:p w14:paraId="2B93BADE" w14:textId="77777777" w:rsidR="003E7931" w:rsidRPr="00BC4421" w:rsidRDefault="003E7931">
            <w:pPr>
              <w:pStyle w:val="Sraopastraipa"/>
              <w:numPr>
                <w:ilvl w:val="0"/>
                <w:numId w:val="9"/>
              </w:numPr>
              <w:spacing w:before="0"/>
              <w:ind w:left="317"/>
              <w:rPr>
                <w:szCs w:val="20"/>
              </w:rPr>
            </w:pPr>
          </w:p>
        </w:tc>
        <w:tc>
          <w:tcPr>
            <w:tcW w:w="4558" w:type="pct"/>
          </w:tcPr>
          <w:p w14:paraId="5D74AB64" w14:textId="77777777" w:rsidR="003E7931" w:rsidRPr="00BC4421" w:rsidRDefault="003E7931">
            <w:pPr>
              <w:pStyle w:val="Sraassuenkleliais"/>
              <w:numPr>
                <w:ilvl w:val="0"/>
                <w:numId w:val="0"/>
              </w:numPr>
              <w:spacing w:before="0" w:after="0"/>
              <w:rPr>
                <w:szCs w:val="20"/>
              </w:rPr>
            </w:pPr>
            <w:r w:rsidRPr="00BC4421">
              <w:rPr>
                <w:szCs w:val="20"/>
              </w:rPr>
              <w:t>Sistema turi užtikrinti sutarties pasirašymo galimybę atrinktiems konkurso dalyviams elektroniniu būdu (jei taikoma). Sutarties šablonai ir pasirašymo procesai turi būti suderinti su Užsakovu projekto metu.</w:t>
            </w:r>
          </w:p>
        </w:tc>
      </w:tr>
      <w:tr w:rsidR="003E7931" w:rsidRPr="00BC4421" w14:paraId="23017AA9" w14:textId="77777777">
        <w:trPr>
          <w:trHeight w:val="20"/>
        </w:trPr>
        <w:tc>
          <w:tcPr>
            <w:tcW w:w="442" w:type="pct"/>
          </w:tcPr>
          <w:p w14:paraId="304E4774" w14:textId="77777777" w:rsidR="003E7931" w:rsidRPr="00BC4421" w:rsidRDefault="003E7931">
            <w:pPr>
              <w:pStyle w:val="Sraopastraipa"/>
              <w:numPr>
                <w:ilvl w:val="0"/>
                <w:numId w:val="9"/>
              </w:numPr>
              <w:spacing w:before="0"/>
              <w:ind w:left="317"/>
              <w:rPr>
                <w:szCs w:val="20"/>
              </w:rPr>
            </w:pPr>
          </w:p>
        </w:tc>
        <w:tc>
          <w:tcPr>
            <w:tcW w:w="4558" w:type="pct"/>
          </w:tcPr>
          <w:p w14:paraId="46180841" w14:textId="77777777" w:rsidR="003E7931" w:rsidRPr="00BC4421" w:rsidRDefault="003E7931">
            <w:pPr>
              <w:pStyle w:val="Sraassuenkleliais"/>
              <w:numPr>
                <w:ilvl w:val="0"/>
                <w:numId w:val="0"/>
              </w:numPr>
              <w:spacing w:before="0" w:after="0"/>
              <w:rPr>
                <w:szCs w:val="20"/>
              </w:rPr>
            </w:pPr>
            <w:r w:rsidRPr="00BC4421">
              <w:rPr>
                <w:szCs w:val="20"/>
              </w:rPr>
              <w:t>Sistema turi turėti funkcionalumą registruoti visus konkurso organizavimo proceso veiksmus audito žurnale, užtikrinant atsekamumą ir procesų skaidrumą. Audito žurnalo reikalavimai ir registruojamų duomenų apimtis turi būti suderinti su Užsakovu projekto metu.</w:t>
            </w:r>
          </w:p>
        </w:tc>
      </w:tr>
    </w:tbl>
    <w:p w14:paraId="0ACB5F18" w14:textId="77777777" w:rsidR="003E7931" w:rsidRPr="00BC4421" w:rsidRDefault="003E7931" w:rsidP="003E7931"/>
    <w:p w14:paraId="4E8BBFB8" w14:textId="77777777" w:rsidR="007E4586" w:rsidRPr="00BC4421" w:rsidRDefault="007E4586" w:rsidP="007E4586">
      <w:pPr>
        <w:pStyle w:val="Antrat4"/>
        <w:rPr>
          <w:rFonts w:hint="eastAsia"/>
        </w:rPr>
      </w:pPr>
      <w:r w:rsidRPr="00BC4421">
        <w:t>Reikalavimai maršrutų ir pavėžėjimų valdymo moduliui</w:t>
      </w:r>
    </w:p>
    <w:tbl>
      <w:tblPr>
        <w:tblStyle w:val="CivittaTable2Purple"/>
        <w:tblW w:w="5000" w:type="pct"/>
        <w:tblLook w:val="0620" w:firstRow="1" w:lastRow="0" w:firstColumn="0" w:lastColumn="0" w:noHBand="1" w:noVBand="1"/>
      </w:tblPr>
      <w:tblGrid>
        <w:gridCol w:w="907"/>
        <w:gridCol w:w="9355"/>
      </w:tblGrid>
      <w:tr w:rsidR="007E4586" w:rsidRPr="00BC4421" w14:paraId="1709AAFA"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246E3C3" w14:textId="77777777" w:rsidR="007E4586" w:rsidRPr="00BC4421" w:rsidRDefault="007E4586">
            <w:pPr>
              <w:spacing w:before="0"/>
              <w:rPr>
                <w:szCs w:val="20"/>
              </w:rPr>
            </w:pPr>
            <w:r w:rsidRPr="00BC4421">
              <w:rPr>
                <w:szCs w:val="20"/>
              </w:rPr>
              <w:t>Nr.</w:t>
            </w:r>
          </w:p>
        </w:tc>
        <w:tc>
          <w:tcPr>
            <w:tcW w:w="0" w:type="pct"/>
            <w:hideMark/>
          </w:tcPr>
          <w:p w14:paraId="549C9B96" w14:textId="77777777" w:rsidR="007E4586" w:rsidRPr="00BC4421" w:rsidRDefault="007E4586">
            <w:pPr>
              <w:spacing w:before="0"/>
              <w:rPr>
                <w:szCs w:val="20"/>
              </w:rPr>
            </w:pPr>
            <w:r w:rsidRPr="00BC4421">
              <w:rPr>
                <w:szCs w:val="20"/>
              </w:rPr>
              <w:t>Reikalavimas</w:t>
            </w:r>
          </w:p>
        </w:tc>
      </w:tr>
      <w:tr w:rsidR="007E4586" w:rsidRPr="00BC4421" w14:paraId="3E736F15" w14:textId="77777777">
        <w:trPr>
          <w:trHeight w:val="20"/>
        </w:trPr>
        <w:tc>
          <w:tcPr>
            <w:tcW w:w="442" w:type="pct"/>
            <w:hideMark/>
          </w:tcPr>
          <w:p w14:paraId="68F0F85B" w14:textId="77777777" w:rsidR="007E4586" w:rsidRPr="00BC4421" w:rsidRDefault="007E4586">
            <w:pPr>
              <w:pStyle w:val="Sraopastraipa"/>
              <w:numPr>
                <w:ilvl w:val="0"/>
                <w:numId w:val="9"/>
              </w:numPr>
              <w:spacing w:before="0"/>
              <w:ind w:left="317"/>
              <w:rPr>
                <w:szCs w:val="20"/>
              </w:rPr>
            </w:pPr>
          </w:p>
        </w:tc>
        <w:tc>
          <w:tcPr>
            <w:tcW w:w="4558" w:type="pct"/>
            <w:hideMark/>
          </w:tcPr>
          <w:p w14:paraId="7F74BC75" w14:textId="77777777" w:rsidR="007E4586" w:rsidRPr="00BC4421" w:rsidRDefault="007E4586">
            <w:pPr>
              <w:pStyle w:val="Sraassuenkleliais"/>
              <w:numPr>
                <w:ilvl w:val="0"/>
                <w:numId w:val="0"/>
              </w:numPr>
              <w:spacing w:before="0" w:after="0"/>
              <w:ind w:left="360" w:hanging="360"/>
              <w:rPr>
                <w:szCs w:val="20"/>
              </w:rPr>
            </w:pPr>
            <w:r w:rsidRPr="00BC4421">
              <w:rPr>
                <w:szCs w:val="20"/>
              </w:rPr>
              <w:t>Sistema turi turėti maršrutų valdymo funkcionalumą:</w:t>
            </w:r>
          </w:p>
          <w:p w14:paraId="3C6EC8F1" w14:textId="77777777" w:rsidR="007E4586" w:rsidRPr="00BC4421" w:rsidRDefault="007E4586" w:rsidP="0087404C">
            <w:pPr>
              <w:pStyle w:val="Sraassuenkleliais"/>
              <w:numPr>
                <w:ilvl w:val="0"/>
                <w:numId w:val="161"/>
              </w:numPr>
              <w:spacing w:before="0" w:after="0"/>
              <w:rPr>
                <w:szCs w:val="20"/>
              </w:rPr>
            </w:pPr>
            <w:r w:rsidRPr="00BC4421">
              <w:rPr>
                <w:szCs w:val="20"/>
              </w:rPr>
              <w:t>Leisti sudaryti maršrutus, nurodant pradžios ir pabaigos taškus, tarpinius sustojimus ir kitą svarbią informaciją;</w:t>
            </w:r>
          </w:p>
          <w:p w14:paraId="011FA9E2" w14:textId="77777777" w:rsidR="007E4586" w:rsidRPr="00BC4421" w:rsidRDefault="007E4586" w:rsidP="0087404C">
            <w:pPr>
              <w:pStyle w:val="Sraassuenkleliais"/>
              <w:numPr>
                <w:ilvl w:val="0"/>
                <w:numId w:val="161"/>
              </w:numPr>
              <w:spacing w:before="0" w:after="0"/>
              <w:rPr>
                <w:szCs w:val="20"/>
              </w:rPr>
            </w:pPr>
            <w:r w:rsidRPr="00BC4421">
              <w:rPr>
                <w:szCs w:val="20"/>
              </w:rPr>
              <w:t>Turi būti galimybė vedant maršruto taškų adresus, leisti juos pasirinkti iš automatiškai sudaryto sąrašo;</w:t>
            </w:r>
          </w:p>
          <w:p w14:paraId="36C4FEE5" w14:textId="559BD69E" w:rsidR="007E4586" w:rsidRPr="00BC4421" w:rsidRDefault="007E4586" w:rsidP="0087404C">
            <w:pPr>
              <w:pStyle w:val="Sraassuenkleliais"/>
              <w:numPr>
                <w:ilvl w:val="0"/>
                <w:numId w:val="161"/>
              </w:numPr>
              <w:spacing w:before="0" w:after="0"/>
              <w:rPr>
                <w:szCs w:val="20"/>
              </w:rPr>
            </w:pPr>
            <w:r w:rsidRPr="00BC4421">
              <w:rPr>
                <w:szCs w:val="20"/>
              </w:rPr>
              <w:t>Turi būti galimybė siūlyti maršruto pradžios tašką nuo gyvenamos vietos, su galimybe redaguoti.</w:t>
            </w:r>
          </w:p>
        </w:tc>
      </w:tr>
      <w:tr w:rsidR="007E4586" w:rsidRPr="00BC4421" w14:paraId="6C6B654C" w14:textId="77777777">
        <w:trPr>
          <w:trHeight w:val="20"/>
        </w:trPr>
        <w:tc>
          <w:tcPr>
            <w:tcW w:w="442" w:type="pct"/>
          </w:tcPr>
          <w:p w14:paraId="6D796067" w14:textId="77777777" w:rsidR="007E4586" w:rsidRPr="00BC4421" w:rsidRDefault="007E4586">
            <w:pPr>
              <w:pStyle w:val="Sraopastraipa"/>
              <w:numPr>
                <w:ilvl w:val="0"/>
                <w:numId w:val="9"/>
              </w:numPr>
              <w:spacing w:before="0"/>
              <w:ind w:left="317"/>
              <w:rPr>
                <w:szCs w:val="20"/>
              </w:rPr>
            </w:pPr>
          </w:p>
        </w:tc>
        <w:tc>
          <w:tcPr>
            <w:tcW w:w="4558" w:type="pct"/>
          </w:tcPr>
          <w:p w14:paraId="64743F36" w14:textId="77777777" w:rsidR="007E4586" w:rsidRPr="00BC4421" w:rsidRDefault="007E4586">
            <w:pPr>
              <w:pStyle w:val="Sraassuenkleliais"/>
              <w:numPr>
                <w:ilvl w:val="0"/>
                <w:numId w:val="0"/>
              </w:numPr>
              <w:spacing w:before="0" w:after="0"/>
              <w:rPr>
                <w:szCs w:val="20"/>
              </w:rPr>
            </w:pPr>
            <w:r w:rsidRPr="00BC4421">
              <w:rPr>
                <w:szCs w:val="20"/>
              </w:rPr>
              <w:t>Sistema turi užtikrinti maršrutų peržiūrą ir koregavimą:</w:t>
            </w:r>
          </w:p>
          <w:p w14:paraId="5AA9D4C1" w14:textId="77777777" w:rsidR="007E4586" w:rsidRPr="00BC4421" w:rsidRDefault="007E4586">
            <w:pPr>
              <w:pStyle w:val="Sraassuenkleliais"/>
              <w:numPr>
                <w:ilvl w:val="0"/>
                <w:numId w:val="137"/>
              </w:numPr>
              <w:spacing w:before="0" w:after="0"/>
              <w:rPr>
                <w:szCs w:val="20"/>
              </w:rPr>
            </w:pPr>
            <w:r w:rsidRPr="00BC4421">
              <w:rPr>
                <w:szCs w:val="20"/>
              </w:rPr>
              <w:t>Naudotojai turi galėti peržiūrėti savo Įstaigos maršrutus ir esant poreikiui juos koreguoti;</w:t>
            </w:r>
          </w:p>
          <w:p w14:paraId="4053DDA9" w14:textId="568555A5" w:rsidR="007E4586" w:rsidRPr="00BC4421" w:rsidRDefault="007E4586">
            <w:pPr>
              <w:pStyle w:val="Sraassuenkleliais"/>
              <w:numPr>
                <w:ilvl w:val="0"/>
                <w:numId w:val="137"/>
              </w:numPr>
              <w:spacing w:before="0" w:after="0"/>
              <w:rPr>
                <w:szCs w:val="20"/>
              </w:rPr>
            </w:pPr>
            <w:r w:rsidRPr="00BC4421">
              <w:rPr>
                <w:szCs w:val="20"/>
              </w:rPr>
              <w:t>Sistemos naudotojams su atitinkamomis teisėmis turi būti suteikta galimybė matyti visų Įstaigų maršrutus.</w:t>
            </w:r>
          </w:p>
        </w:tc>
      </w:tr>
      <w:tr w:rsidR="007E4586" w:rsidRPr="00BC4421" w14:paraId="0C26B82A" w14:textId="77777777">
        <w:trPr>
          <w:trHeight w:val="20"/>
        </w:trPr>
        <w:tc>
          <w:tcPr>
            <w:tcW w:w="442" w:type="pct"/>
          </w:tcPr>
          <w:p w14:paraId="6F1A0AB2" w14:textId="77777777" w:rsidR="007E4586" w:rsidRPr="00BC4421" w:rsidRDefault="007E4586">
            <w:pPr>
              <w:pStyle w:val="Sraopastraipa"/>
              <w:numPr>
                <w:ilvl w:val="0"/>
                <w:numId w:val="9"/>
              </w:numPr>
              <w:spacing w:before="0"/>
              <w:ind w:left="317"/>
              <w:rPr>
                <w:szCs w:val="20"/>
              </w:rPr>
            </w:pPr>
          </w:p>
        </w:tc>
        <w:tc>
          <w:tcPr>
            <w:tcW w:w="4558" w:type="pct"/>
          </w:tcPr>
          <w:p w14:paraId="551932B1" w14:textId="646EDA32" w:rsidR="007E4586" w:rsidRPr="00BC4421" w:rsidRDefault="007E4586">
            <w:pPr>
              <w:pStyle w:val="Sraassuenkleliais"/>
              <w:numPr>
                <w:ilvl w:val="0"/>
                <w:numId w:val="0"/>
              </w:numPr>
              <w:spacing w:before="0" w:after="0"/>
              <w:rPr>
                <w:szCs w:val="20"/>
              </w:rPr>
            </w:pPr>
            <w:r w:rsidRPr="00BC4421">
              <w:rPr>
                <w:szCs w:val="20"/>
              </w:rPr>
              <w:t xml:space="preserve">Sistema turi turėti funkcionalumą rinkti informaciją apie pavėžėjimo poreikius naudojantis prašymuose pateikta informacija. Prašymus sistemoje gali teikti </w:t>
            </w:r>
            <w:r w:rsidR="003E40C9" w:rsidRPr="00BC4421">
              <w:rPr>
                <w:szCs w:val="20"/>
              </w:rPr>
              <w:t xml:space="preserve">paslaugų gavėjai, nurodydami </w:t>
            </w:r>
            <w:r w:rsidRPr="00BC4421">
              <w:rPr>
                <w:szCs w:val="20"/>
              </w:rPr>
              <w:t>reikiamą informaciją (</w:t>
            </w:r>
            <w:r w:rsidR="003E40C9" w:rsidRPr="00BC4421">
              <w:rPr>
                <w:szCs w:val="20"/>
              </w:rPr>
              <w:t xml:space="preserve">paslaugos gavėjo </w:t>
            </w:r>
            <w:r w:rsidRPr="00BC4421">
              <w:rPr>
                <w:szCs w:val="20"/>
              </w:rPr>
              <w:t xml:space="preserve">vardas ir pavardė, gimimo data, </w:t>
            </w:r>
            <w:r w:rsidR="003E40C9" w:rsidRPr="00BC4421">
              <w:rPr>
                <w:szCs w:val="20"/>
              </w:rPr>
              <w:t xml:space="preserve">gyvenamosios vietos </w:t>
            </w:r>
            <w:r w:rsidRPr="00BC4421">
              <w:rPr>
                <w:szCs w:val="20"/>
              </w:rPr>
              <w:t xml:space="preserve">adresas, </w:t>
            </w:r>
            <w:r w:rsidR="003E40C9" w:rsidRPr="00BC4421">
              <w:rPr>
                <w:szCs w:val="20"/>
              </w:rPr>
              <w:t xml:space="preserve">prašymo teikėjo vardas ir pavardė ir kontaktinė informacija, </w:t>
            </w:r>
            <w:r w:rsidRPr="00BC4421">
              <w:rPr>
                <w:szCs w:val="20"/>
              </w:rPr>
              <w:t>švietimo įstaiga ir kt.).</w:t>
            </w:r>
          </w:p>
          <w:p w14:paraId="42BA9D06" w14:textId="77777777" w:rsidR="007E4586" w:rsidRPr="00BC4421" w:rsidRDefault="007E4586">
            <w:pPr>
              <w:pStyle w:val="Sraassuenkleliais"/>
              <w:numPr>
                <w:ilvl w:val="0"/>
                <w:numId w:val="0"/>
              </w:numPr>
              <w:spacing w:before="0" w:after="0"/>
              <w:rPr>
                <w:szCs w:val="20"/>
              </w:rPr>
            </w:pPr>
            <w:r w:rsidRPr="00BC4421">
              <w:rPr>
                <w:szCs w:val="20"/>
              </w:rPr>
              <w:t xml:space="preserve">Prašymo formos šablonas turi būti suderintas su Užsakovu projekto metu. </w:t>
            </w:r>
          </w:p>
        </w:tc>
      </w:tr>
      <w:tr w:rsidR="007E4586" w:rsidRPr="00BC4421" w14:paraId="6EA224C1" w14:textId="77777777">
        <w:trPr>
          <w:trHeight w:val="20"/>
        </w:trPr>
        <w:tc>
          <w:tcPr>
            <w:tcW w:w="442" w:type="pct"/>
          </w:tcPr>
          <w:p w14:paraId="4473D396" w14:textId="77777777" w:rsidR="007E4586" w:rsidRPr="00BC4421" w:rsidRDefault="007E4586">
            <w:pPr>
              <w:pStyle w:val="Sraopastraipa"/>
              <w:numPr>
                <w:ilvl w:val="0"/>
                <w:numId w:val="9"/>
              </w:numPr>
              <w:spacing w:before="0"/>
              <w:ind w:left="317"/>
              <w:rPr>
                <w:szCs w:val="20"/>
              </w:rPr>
            </w:pPr>
          </w:p>
        </w:tc>
        <w:tc>
          <w:tcPr>
            <w:tcW w:w="4558" w:type="pct"/>
          </w:tcPr>
          <w:p w14:paraId="2A890167" w14:textId="77777777" w:rsidR="007E4586" w:rsidRPr="00BC4421" w:rsidRDefault="007E4586">
            <w:pPr>
              <w:pStyle w:val="Sraassuenkleliais"/>
              <w:numPr>
                <w:ilvl w:val="0"/>
                <w:numId w:val="0"/>
              </w:numPr>
              <w:spacing w:before="0" w:after="0"/>
              <w:ind w:left="360" w:hanging="360"/>
              <w:rPr>
                <w:szCs w:val="20"/>
              </w:rPr>
            </w:pPr>
            <w:r w:rsidRPr="00BC4421">
              <w:rPr>
                <w:szCs w:val="20"/>
              </w:rPr>
              <w:t>Sistema turi turėti GIS sprendimais paremtą maršrutų administravimą:</w:t>
            </w:r>
          </w:p>
          <w:p w14:paraId="65079313" w14:textId="0BB59E50" w:rsidR="007E4586" w:rsidRPr="00BC4421" w:rsidRDefault="003E40C9">
            <w:pPr>
              <w:pStyle w:val="Sraassuenkleliais"/>
              <w:numPr>
                <w:ilvl w:val="0"/>
                <w:numId w:val="0"/>
              </w:numPr>
              <w:spacing w:before="0" w:after="0"/>
              <w:rPr>
                <w:szCs w:val="20"/>
              </w:rPr>
            </w:pPr>
            <w:r w:rsidRPr="00BC4421">
              <w:rPr>
                <w:szCs w:val="20"/>
              </w:rPr>
              <w:t xml:space="preserve">maršrutų </w:t>
            </w:r>
            <w:r w:rsidR="007E4586" w:rsidRPr="00BC4421">
              <w:rPr>
                <w:szCs w:val="20"/>
              </w:rPr>
              <w:t>sudarymui, koregavimui ir peržiūrai turi būti naudojami erdvinių duomenų valdymo sprendimai, integruoti į sistemą.</w:t>
            </w:r>
          </w:p>
        </w:tc>
      </w:tr>
      <w:tr w:rsidR="007E4586" w:rsidRPr="00BC4421" w14:paraId="277E0D5B" w14:textId="77777777">
        <w:trPr>
          <w:trHeight w:val="20"/>
        </w:trPr>
        <w:tc>
          <w:tcPr>
            <w:tcW w:w="442" w:type="pct"/>
          </w:tcPr>
          <w:p w14:paraId="5D68ECAF" w14:textId="77777777" w:rsidR="007E4586" w:rsidRPr="00BC4421" w:rsidRDefault="007E4586">
            <w:pPr>
              <w:pStyle w:val="Sraopastraipa"/>
              <w:numPr>
                <w:ilvl w:val="0"/>
                <w:numId w:val="9"/>
              </w:numPr>
              <w:spacing w:before="0"/>
              <w:ind w:left="317"/>
              <w:rPr>
                <w:szCs w:val="20"/>
              </w:rPr>
            </w:pPr>
          </w:p>
        </w:tc>
        <w:tc>
          <w:tcPr>
            <w:tcW w:w="4558" w:type="pct"/>
          </w:tcPr>
          <w:p w14:paraId="1D4CD70F" w14:textId="77777777" w:rsidR="007E4586" w:rsidRPr="00BC4421" w:rsidRDefault="007E4586">
            <w:pPr>
              <w:pStyle w:val="Sraassuenkleliais"/>
              <w:numPr>
                <w:ilvl w:val="0"/>
                <w:numId w:val="0"/>
              </w:numPr>
              <w:spacing w:before="0" w:after="0"/>
              <w:rPr>
                <w:szCs w:val="20"/>
              </w:rPr>
            </w:pPr>
            <w:r w:rsidRPr="00BC4421">
              <w:rPr>
                <w:szCs w:val="20"/>
              </w:rPr>
              <w:t>Sistema turi turėti pavėžėjimo sąrašų valdymo funkcionalumą:</w:t>
            </w:r>
          </w:p>
          <w:p w14:paraId="27E319FD" w14:textId="4CFE7328" w:rsidR="007E4586" w:rsidRPr="00BC4421" w:rsidRDefault="007E4586">
            <w:pPr>
              <w:pStyle w:val="Sraassuenkleliais"/>
              <w:numPr>
                <w:ilvl w:val="0"/>
                <w:numId w:val="138"/>
              </w:numPr>
              <w:spacing w:before="0" w:after="0"/>
              <w:rPr>
                <w:szCs w:val="20"/>
              </w:rPr>
            </w:pPr>
            <w:r w:rsidRPr="00BC4421">
              <w:rPr>
                <w:szCs w:val="20"/>
              </w:rPr>
              <w:t xml:space="preserve">Leisti kurti pavėžėjimo </w:t>
            </w:r>
            <w:r w:rsidR="003E40C9" w:rsidRPr="00BC4421">
              <w:rPr>
                <w:szCs w:val="20"/>
              </w:rPr>
              <w:t xml:space="preserve">paslaugų gavėjų </w:t>
            </w:r>
            <w:r w:rsidRPr="00BC4421">
              <w:rPr>
                <w:szCs w:val="20"/>
              </w:rPr>
              <w:t>sąrašus, koreguoti juos, šalinti ar pridėti papildomus dokumentus bei aprašomąją informaciją;</w:t>
            </w:r>
          </w:p>
          <w:p w14:paraId="4E68D9F3" w14:textId="77777777" w:rsidR="007E4586" w:rsidRPr="00BC4421" w:rsidRDefault="007E4586">
            <w:pPr>
              <w:pStyle w:val="Sraassuenkleliais"/>
              <w:numPr>
                <w:ilvl w:val="0"/>
                <w:numId w:val="138"/>
              </w:numPr>
              <w:spacing w:before="0" w:after="0"/>
              <w:rPr>
                <w:szCs w:val="20"/>
              </w:rPr>
            </w:pPr>
            <w:r w:rsidRPr="00BC4421">
              <w:rPr>
                <w:szCs w:val="20"/>
              </w:rPr>
              <w:t>Sąrašų duomenys turi būti automatiškai integruojami su maršrutų valdymo funkcionalumu.</w:t>
            </w:r>
          </w:p>
        </w:tc>
      </w:tr>
      <w:tr w:rsidR="007E4586" w:rsidRPr="00BC4421" w14:paraId="746803EC" w14:textId="77777777">
        <w:trPr>
          <w:trHeight w:val="20"/>
        </w:trPr>
        <w:tc>
          <w:tcPr>
            <w:tcW w:w="442" w:type="pct"/>
          </w:tcPr>
          <w:p w14:paraId="29D319E0" w14:textId="77777777" w:rsidR="007E4586" w:rsidRPr="00BC4421" w:rsidRDefault="007E4586">
            <w:pPr>
              <w:pStyle w:val="Sraopastraipa"/>
              <w:numPr>
                <w:ilvl w:val="0"/>
                <w:numId w:val="9"/>
              </w:numPr>
              <w:spacing w:before="0"/>
              <w:ind w:left="317"/>
              <w:rPr>
                <w:szCs w:val="20"/>
              </w:rPr>
            </w:pPr>
          </w:p>
        </w:tc>
        <w:tc>
          <w:tcPr>
            <w:tcW w:w="4558" w:type="pct"/>
          </w:tcPr>
          <w:p w14:paraId="22947A99" w14:textId="77777777" w:rsidR="007E4586" w:rsidRPr="00BC4421" w:rsidRDefault="007E4586">
            <w:pPr>
              <w:pStyle w:val="Sraassuenkleliais"/>
              <w:numPr>
                <w:ilvl w:val="0"/>
                <w:numId w:val="0"/>
              </w:numPr>
              <w:spacing w:before="0" w:after="0"/>
              <w:rPr>
                <w:szCs w:val="20"/>
              </w:rPr>
            </w:pPr>
            <w:r w:rsidRPr="00BC4421">
              <w:rPr>
                <w:szCs w:val="20"/>
              </w:rPr>
              <w:t>Sistema turi užtikrinti sąrašų pateikimo derinimui funkcionalumą:</w:t>
            </w:r>
          </w:p>
          <w:p w14:paraId="352FF95A" w14:textId="77777777" w:rsidR="007E4586" w:rsidRPr="00BC4421" w:rsidRDefault="007E4586">
            <w:pPr>
              <w:pStyle w:val="Sraassuenkleliais"/>
              <w:numPr>
                <w:ilvl w:val="0"/>
                <w:numId w:val="139"/>
              </w:numPr>
              <w:spacing w:before="0" w:after="0"/>
              <w:rPr>
                <w:szCs w:val="20"/>
              </w:rPr>
            </w:pPr>
            <w:r w:rsidRPr="00BC4421">
              <w:rPr>
                <w:szCs w:val="20"/>
              </w:rPr>
              <w:t>Leisti pateikti pavėžėjimo sąrašus derinimui atsakingiems darbuotojams;</w:t>
            </w:r>
          </w:p>
          <w:p w14:paraId="0C7DCD43" w14:textId="77777777" w:rsidR="007E4586" w:rsidRPr="00BC4421" w:rsidRDefault="007E4586">
            <w:pPr>
              <w:pStyle w:val="Sraassuenkleliais"/>
              <w:numPr>
                <w:ilvl w:val="0"/>
                <w:numId w:val="139"/>
              </w:numPr>
              <w:spacing w:before="0" w:after="0"/>
              <w:rPr>
                <w:szCs w:val="20"/>
              </w:rPr>
            </w:pPr>
            <w:r w:rsidRPr="00BC4421">
              <w:rPr>
                <w:szCs w:val="20"/>
              </w:rPr>
              <w:t>Turi būti galimybė peržiūrėti derinimui pateiktus sąrašus ir juos patvirtinti;</w:t>
            </w:r>
          </w:p>
          <w:p w14:paraId="51383577" w14:textId="77777777" w:rsidR="007E4586" w:rsidRPr="00BC4421" w:rsidRDefault="007E4586">
            <w:pPr>
              <w:pStyle w:val="Sraassuenkleliais"/>
              <w:numPr>
                <w:ilvl w:val="0"/>
                <w:numId w:val="139"/>
              </w:numPr>
              <w:spacing w:before="0" w:after="0"/>
              <w:rPr>
                <w:szCs w:val="20"/>
              </w:rPr>
            </w:pPr>
            <w:r w:rsidRPr="00BC4421">
              <w:rPr>
                <w:szCs w:val="20"/>
              </w:rPr>
              <w:t>Patvirtinus sąrašą, mokiniai automatiškai priskiriami maršrutams pagal nustatytas taisykles. Grąžinimo atveju nurodomos priežastys, dėl kurių prašymas grąžinamas tikslinti.</w:t>
            </w:r>
          </w:p>
        </w:tc>
      </w:tr>
      <w:tr w:rsidR="007E4586" w:rsidRPr="00BC4421" w14:paraId="709AE18E" w14:textId="77777777">
        <w:trPr>
          <w:trHeight w:val="20"/>
        </w:trPr>
        <w:tc>
          <w:tcPr>
            <w:tcW w:w="442" w:type="pct"/>
          </w:tcPr>
          <w:p w14:paraId="556B71F0" w14:textId="77777777" w:rsidR="007E4586" w:rsidRPr="00BC4421" w:rsidRDefault="007E4586">
            <w:pPr>
              <w:pStyle w:val="Sraopastraipa"/>
              <w:numPr>
                <w:ilvl w:val="0"/>
                <w:numId w:val="9"/>
              </w:numPr>
              <w:spacing w:before="0"/>
              <w:ind w:left="317"/>
              <w:rPr>
                <w:szCs w:val="20"/>
              </w:rPr>
            </w:pPr>
          </w:p>
        </w:tc>
        <w:tc>
          <w:tcPr>
            <w:tcW w:w="4558" w:type="pct"/>
          </w:tcPr>
          <w:p w14:paraId="15FEF21C" w14:textId="77777777" w:rsidR="007E4586" w:rsidRPr="00BC4421" w:rsidRDefault="007E4586">
            <w:pPr>
              <w:pStyle w:val="Sraassuenkleliais"/>
              <w:numPr>
                <w:ilvl w:val="0"/>
                <w:numId w:val="0"/>
              </w:numPr>
              <w:spacing w:before="0" w:after="0"/>
              <w:jc w:val="left"/>
              <w:rPr>
                <w:szCs w:val="18"/>
              </w:rPr>
            </w:pPr>
            <w:r w:rsidRPr="00BC4421">
              <w:rPr>
                <w:szCs w:val="18"/>
              </w:rPr>
              <w:t>Sistema turi turėti funkcionalumą automatiškai informuoti naudotojus apie procesų eigą ir būsenas, išsiunčiant pranešimus el. paštu arba sisteminiu pranešimu.</w:t>
            </w:r>
          </w:p>
        </w:tc>
      </w:tr>
    </w:tbl>
    <w:p w14:paraId="00CBE612" w14:textId="77777777" w:rsidR="007E4586" w:rsidRPr="00BC4421" w:rsidRDefault="007E4586" w:rsidP="007E4586"/>
    <w:p w14:paraId="02A71BF6" w14:textId="467C4C2D" w:rsidR="007E4586" w:rsidRPr="00BC4421" w:rsidRDefault="007E4586" w:rsidP="007E4586">
      <w:pPr>
        <w:pStyle w:val="Antrat4"/>
        <w:rPr>
          <w:rFonts w:hint="eastAsia"/>
        </w:rPr>
      </w:pPr>
      <w:r w:rsidRPr="00BC4421">
        <w:t>Reikalavimai paslaugų ir sąrašų valdymo moduliui</w:t>
      </w:r>
    </w:p>
    <w:tbl>
      <w:tblPr>
        <w:tblStyle w:val="CivittaTable2Purple"/>
        <w:tblW w:w="5000" w:type="pct"/>
        <w:tblLook w:val="0620" w:firstRow="1" w:lastRow="0" w:firstColumn="0" w:lastColumn="0" w:noHBand="1" w:noVBand="1"/>
      </w:tblPr>
      <w:tblGrid>
        <w:gridCol w:w="907"/>
        <w:gridCol w:w="9355"/>
      </w:tblGrid>
      <w:tr w:rsidR="007E4586" w:rsidRPr="00BC4421" w14:paraId="467AF4DE"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FE86BE8" w14:textId="77777777" w:rsidR="007E4586" w:rsidRPr="00BC4421" w:rsidRDefault="007E4586">
            <w:pPr>
              <w:spacing w:before="0"/>
              <w:rPr>
                <w:szCs w:val="20"/>
              </w:rPr>
            </w:pPr>
            <w:r w:rsidRPr="00BC4421">
              <w:rPr>
                <w:szCs w:val="20"/>
              </w:rPr>
              <w:t>Nr.</w:t>
            </w:r>
          </w:p>
        </w:tc>
        <w:tc>
          <w:tcPr>
            <w:tcW w:w="0" w:type="pct"/>
            <w:hideMark/>
          </w:tcPr>
          <w:p w14:paraId="72807E52" w14:textId="77777777" w:rsidR="007E4586" w:rsidRPr="00BC4421" w:rsidRDefault="007E4586">
            <w:pPr>
              <w:spacing w:before="0"/>
              <w:rPr>
                <w:szCs w:val="20"/>
              </w:rPr>
            </w:pPr>
            <w:r w:rsidRPr="00BC4421">
              <w:rPr>
                <w:szCs w:val="20"/>
              </w:rPr>
              <w:t>Reikalavimas</w:t>
            </w:r>
          </w:p>
        </w:tc>
      </w:tr>
      <w:tr w:rsidR="007E4586" w:rsidRPr="00BC4421" w14:paraId="6D20ECEE" w14:textId="77777777">
        <w:trPr>
          <w:trHeight w:val="20"/>
        </w:trPr>
        <w:tc>
          <w:tcPr>
            <w:tcW w:w="442" w:type="pct"/>
          </w:tcPr>
          <w:p w14:paraId="7610C3D5" w14:textId="77777777" w:rsidR="007E4586" w:rsidRPr="00BC4421" w:rsidRDefault="007E4586">
            <w:pPr>
              <w:pStyle w:val="Sraopastraipa"/>
              <w:numPr>
                <w:ilvl w:val="0"/>
                <w:numId w:val="9"/>
              </w:numPr>
              <w:spacing w:before="0"/>
              <w:ind w:left="317"/>
              <w:rPr>
                <w:szCs w:val="20"/>
              </w:rPr>
            </w:pPr>
          </w:p>
        </w:tc>
        <w:tc>
          <w:tcPr>
            <w:tcW w:w="4558" w:type="pct"/>
          </w:tcPr>
          <w:p w14:paraId="7C35C4C0" w14:textId="77777777" w:rsidR="007E4586" w:rsidRPr="00BC4421" w:rsidRDefault="007E4586">
            <w:pPr>
              <w:pStyle w:val="Sraassuenkleliais"/>
              <w:numPr>
                <w:ilvl w:val="0"/>
                <w:numId w:val="0"/>
              </w:numPr>
              <w:spacing w:before="0" w:after="0"/>
              <w:ind w:left="360" w:hanging="360"/>
              <w:rPr>
                <w:szCs w:val="20"/>
              </w:rPr>
            </w:pPr>
            <w:r w:rsidRPr="00BC4421">
              <w:rPr>
                <w:szCs w:val="20"/>
              </w:rPr>
              <w:t>Sistemoje turi būti galimybė:</w:t>
            </w:r>
          </w:p>
          <w:p w14:paraId="35C9FC0D" w14:textId="518716FD" w:rsidR="007E4586" w:rsidRPr="00BC4421" w:rsidRDefault="007E4586" w:rsidP="0087404C">
            <w:pPr>
              <w:pStyle w:val="Sraassuenkleliais"/>
              <w:numPr>
                <w:ilvl w:val="0"/>
                <w:numId w:val="139"/>
              </w:numPr>
              <w:spacing w:before="0" w:after="0"/>
              <w:rPr>
                <w:szCs w:val="20"/>
              </w:rPr>
            </w:pPr>
            <w:r w:rsidRPr="00BC4421">
              <w:rPr>
                <w:szCs w:val="20"/>
              </w:rPr>
              <w:lastRenderedPageBreak/>
              <w:t xml:space="preserve">Įstaigoms kurti paslaugas, tokias kaip </w:t>
            </w:r>
            <w:r w:rsidR="002B00B4" w:rsidRPr="00BC4421">
              <w:rPr>
                <w:szCs w:val="20"/>
              </w:rPr>
              <w:t>užsiėmimai</w:t>
            </w:r>
            <w:r w:rsidRPr="00BC4421">
              <w:rPr>
                <w:szCs w:val="20"/>
              </w:rPr>
              <w:t>, renginiai, stovyklos ir kitos veiklos;</w:t>
            </w:r>
          </w:p>
          <w:p w14:paraId="20D753C5" w14:textId="77777777" w:rsidR="007E4586" w:rsidRPr="00BC4421" w:rsidRDefault="007E4586" w:rsidP="0087404C">
            <w:pPr>
              <w:pStyle w:val="Sraassuenkleliais"/>
              <w:numPr>
                <w:ilvl w:val="0"/>
                <w:numId w:val="139"/>
              </w:numPr>
              <w:spacing w:before="0" w:after="0"/>
              <w:rPr>
                <w:szCs w:val="20"/>
              </w:rPr>
            </w:pPr>
            <w:r w:rsidRPr="00BC4421">
              <w:rPr>
                <w:szCs w:val="20"/>
              </w:rPr>
              <w:t>Paslaugos kūrimo metu nustatyti aprašymą, laiką, vietą, kainą;</w:t>
            </w:r>
          </w:p>
          <w:p w14:paraId="7FB56642" w14:textId="77777777" w:rsidR="007E4586" w:rsidRPr="00BC4421" w:rsidRDefault="007E4586" w:rsidP="0087404C">
            <w:pPr>
              <w:pStyle w:val="Sraassuenkleliais"/>
              <w:numPr>
                <w:ilvl w:val="0"/>
                <w:numId w:val="139"/>
              </w:numPr>
              <w:spacing w:before="0" w:after="0"/>
            </w:pPr>
            <w:r w:rsidRPr="00BC4421">
              <w:rPr>
                <w:szCs w:val="20"/>
              </w:rPr>
              <w:t>Nustat</w:t>
            </w:r>
            <w:r w:rsidRPr="00BC4421">
              <w:rPr>
                <w:szCs w:val="18"/>
              </w:rPr>
              <w:t>yti paslaugų teikimo laikotarpį ir tvarkaraštį (pvz., konkrečias dienas, valandas).</w:t>
            </w:r>
          </w:p>
        </w:tc>
      </w:tr>
      <w:tr w:rsidR="007E4586" w:rsidRPr="00BC4421" w14:paraId="71A4E597" w14:textId="77777777">
        <w:trPr>
          <w:trHeight w:val="20"/>
        </w:trPr>
        <w:tc>
          <w:tcPr>
            <w:tcW w:w="442" w:type="pct"/>
          </w:tcPr>
          <w:p w14:paraId="232E6983" w14:textId="77777777" w:rsidR="007E4586" w:rsidRPr="00BC4421" w:rsidRDefault="007E4586">
            <w:pPr>
              <w:pStyle w:val="Sraopastraipa"/>
              <w:numPr>
                <w:ilvl w:val="0"/>
                <w:numId w:val="9"/>
              </w:numPr>
              <w:spacing w:before="0"/>
              <w:ind w:left="317"/>
              <w:rPr>
                <w:szCs w:val="20"/>
              </w:rPr>
            </w:pPr>
          </w:p>
        </w:tc>
        <w:tc>
          <w:tcPr>
            <w:tcW w:w="4558" w:type="pct"/>
          </w:tcPr>
          <w:p w14:paraId="46929497" w14:textId="77777777" w:rsidR="007E4586" w:rsidRPr="00BC4421" w:rsidRDefault="007E4586">
            <w:pPr>
              <w:pStyle w:val="Sraassuenkleliais"/>
              <w:numPr>
                <w:ilvl w:val="0"/>
                <w:numId w:val="0"/>
              </w:numPr>
              <w:spacing w:before="0" w:after="0"/>
              <w:rPr>
                <w:szCs w:val="20"/>
              </w:rPr>
            </w:pPr>
            <w:r w:rsidRPr="00BC4421">
              <w:rPr>
                <w:szCs w:val="20"/>
              </w:rPr>
              <w:t>Sistemoje turi būti galimybė nustatyti paslaugos kainodarą:</w:t>
            </w:r>
          </w:p>
          <w:p w14:paraId="005B4212" w14:textId="2D259C92" w:rsidR="007E4586" w:rsidRPr="00BC4421" w:rsidRDefault="007E4586" w:rsidP="0087404C">
            <w:pPr>
              <w:pStyle w:val="Sraassuenkleliais"/>
              <w:numPr>
                <w:ilvl w:val="0"/>
                <w:numId w:val="139"/>
              </w:numPr>
              <w:spacing w:before="0" w:after="0"/>
              <w:rPr>
                <w:szCs w:val="20"/>
              </w:rPr>
            </w:pPr>
            <w:r w:rsidRPr="00BC4421">
              <w:rPr>
                <w:szCs w:val="20"/>
              </w:rPr>
              <w:t>Fiksuota kaina už laikotarpį;</w:t>
            </w:r>
          </w:p>
          <w:p w14:paraId="48025E84" w14:textId="16F45D84" w:rsidR="007E4586" w:rsidRPr="00BC4421" w:rsidRDefault="007E4586" w:rsidP="0087404C">
            <w:pPr>
              <w:pStyle w:val="Sraassuenkleliais"/>
              <w:numPr>
                <w:ilvl w:val="0"/>
                <w:numId w:val="139"/>
              </w:numPr>
              <w:spacing w:before="0" w:after="0"/>
              <w:rPr>
                <w:szCs w:val="20"/>
              </w:rPr>
            </w:pPr>
            <w:r w:rsidRPr="00BC4421">
              <w:rPr>
                <w:szCs w:val="20"/>
              </w:rPr>
              <w:t>Kaina pagal lankomumą;</w:t>
            </w:r>
          </w:p>
          <w:p w14:paraId="1DF0CDB7" w14:textId="77777777" w:rsidR="007E4586" w:rsidRPr="00BC4421" w:rsidRDefault="007E4586" w:rsidP="0087404C">
            <w:pPr>
              <w:pStyle w:val="Sraassuenkleliais"/>
              <w:numPr>
                <w:ilvl w:val="0"/>
                <w:numId w:val="139"/>
              </w:numPr>
              <w:spacing w:before="0" w:after="0"/>
              <w:rPr>
                <w:szCs w:val="20"/>
              </w:rPr>
            </w:pPr>
            <w:r w:rsidRPr="00BC4421">
              <w:rPr>
                <w:szCs w:val="20"/>
              </w:rPr>
              <w:t>Kaina su nuolaidomis ar lengvatomis (pvz., socialiai remtiniems, daugiavaikėms šeimoms);</w:t>
            </w:r>
          </w:p>
          <w:p w14:paraId="3A10AC97" w14:textId="77777777" w:rsidR="007E4586" w:rsidRPr="00BC4421" w:rsidRDefault="007E4586" w:rsidP="0087404C">
            <w:pPr>
              <w:pStyle w:val="Sraassuenkleliais"/>
              <w:numPr>
                <w:ilvl w:val="0"/>
                <w:numId w:val="139"/>
              </w:numPr>
              <w:spacing w:before="0" w:after="0"/>
              <w:rPr>
                <w:szCs w:val="20"/>
              </w:rPr>
            </w:pPr>
            <w:r w:rsidRPr="00BC4421">
              <w:rPr>
                <w:szCs w:val="20"/>
              </w:rPr>
              <w:t>Kaina su kompensacija (NVŠ, kita);</w:t>
            </w:r>
          </w:p>
          <w:p w14:paraId="2CB9DECB" w14:textId="77777777" w:rsidR="007E4586" w:rsidRPr="00BC4421" w:rsidRDefault="007E4586" w:rsidP="0087404C">
            <w:pPr>
              <w:pStyle w:val="Sraassuenkleliais"/>
              <w:numPr>
                <w:ilvl w:val="0"/>
                <w:numId w:val="139"/>
              </w:numPr>
              <w:spacing w:before="0" w:after="0"/>
              <w:rPr>
                <w:szCs w:val="18"/>
              </w:rPr>
            </w:pPr>
            <w:r w:rsidRPr="00BC4421">
              <w:rPr>
                <w:szCs w:val="20"/>
              </w:rPr>
              <w:t>Vienkartine kaina</w:t>
            </w:r>
            <w:r w:rsidRPr="00BC4421">
              <w:rPr>
                <w:szCs w:val="18"/>
              </w:rPr>
              <w:t>.</w:t>
            </w:r>
          </w:p>
        </w:tc>
      </w:tr>
      <w:tr w:rsidR="007E4586" w:rsidRPr="00BC4421" w14:paraId="1341B50E" w14:textId="77777777">
        <w:trPr>
          <w:trHeight w:val="20"/>
        </w:trPr>
        <w:tc>
          <w:tcPr>
            <w:tcW w:w="442" w:type="pct"/>
          </w:tcPr>
          <w:p w14:paraId="5E08B582" w14:textId="77777777" w:rsidR="007E4586" w:rsidRPr="00BC4421" w:rsidRDefault="007E4586">
            <w:pPr>
              <w:pStyle w:val="Sraopastraipa"/>
              <w:numPr>
                <w:ilvl w:val="0"/>
                <w:numId w:val="9"/>
              </w:numPr>
              <w:spacing w:before="0"/>
              <w:ind w:left="317"/>
              <w:rPr>
                <w:szCs w:val="20"/>
              </w:rPr>
            </w:pPr>
          </w:p>
        </w:tc>
        <w:tc>
          <w:tcPr>
            <w:tcW w:w="4558" w:type="pct"/>
          </w:tcPr>
          <w:p w14:paraId="0F282C8C" w14:textId="1A2ABC34" w:rsidR="007E4586" w:rsidRPr="00BC4421" w:rsidRDefault="002600E7">
            <w:pPr>
              <w:pStyle w:val="Sraassuenkleliais"/>
              <w:numPr>
                <w:ilvl w:val="0"/>
                <w:numId w:val="0"/>
              </w:numPr>
              <w:spacing w:before="0" w:after="0"/>
              <w:rPr>
                <w:szCs w:val="18"/>
              </w:rPr>
            </w:pPr>
            <w:r w:rsidRPr="00BC4421">
              <w:rPr>
                <w:szCs w:val="18"/>
              </w:rPr>
              <w:t>N</w:t>
            </w:r>
            <w:r w:rsidR="007E4586" w:rsidRPr="00BC4421">
              <w:rPr>
                <w:szCs w:val="18"/>
              </w:rPr>
              <w:t>audotojai, turintys atitinkamas teises, turi matyti ir administruoti tik savo ar savo Įstaigos paslaugas ir sąrašus. Pavyzdžiui, savivaldybės Švietimo skyrius gali valdyti tik tos savivaldybės pavaldume esančių įstaigų paslaugas ir sąrašus. Įstaigos naudotojai gali valdyti tik įstaigoje priskirtas paslaugas ir sąrašus, nepriklausomai nuo jų priklausomybės kitoms administracinėms struktūroms.</w:t>
            </w:r>
          </w:p>
        </w:tc>
      </w:tr>
      <w:tr w:rsidR="007E4586" w:rsidRPr="00BC4421" w14:paraId="480B8C46" w14:textId="77777777">
        <w:trPr>
          <w:trHeight w:val="20"/>
        </w:trPr>
        <w:tc>
          <w:tcPr>
            <w:tcW w:w="442" w:type="pct"/>
          </w:tcPr>
          <w:p w14:paraId="5ACB846B" w14:textId="77777777" w:rsidR="007E4586" w:rsidRPr="00BC4421" w:rsidRDefault="007E4586">
            <w:pPr>
              <w:pStyle w:val="Sraopastraipa"/>
              <w:numPr>
                <w:ilvl w:val="0"/>
                <w:numId w:val="9"/>
              </w:numPr>
              <w:spacing w:before="0"/>
              <w:ind w:left="317"/>
              <w:rPr>
                <w:szCs w:val="20"/>
              </w:rPr>
            </w:pPr>
          </w:p>
        </w:tc>
        <w:tc>
          <w:tcPr>
            <w:tcW w:w="4558" w:type="pct"/>
          </w:tcPr>
          <w:p w14:paraId="4CA3EEC3" w14:textId="77777777" w:rsidR="007E4586" w:rsidRPr="00BC4421" w:rsidRDefault="007E4586">
            <w:pPr>
              <w:pStyle w:val="Sraassuenkleliais"/>
              <w:numPr>
                <w:ilvl w:val="0"/>
                <w:numId w:val="0"/>
              </w:numPr>
              <w:spacing w:before="0" w:after="0"/>
              <w:rPr>
                <w:szCs w:val="20"/>
              </w:rPr>
            </w:pPr>
            <w:r w:rsidRPr="00BC4421">
              <w:rPr>
                <w:szCs w:val="20"/>
              </w:rPr>
              <w:t>Sistema turi turėti funkcionalumą atlikti paiešką ar filtravimą sąrašuose pagal su Užsakovu suderintus kriterijus.</w:t>
            </w:r>
          </w:p>
        </w:tc>
      </w:tr>
      <w:tr w:rsidR="007E4586" w:rsidRPr="00BC4421" w14:paraId="2EE7E0CF" w14:textId="77777777">
        <w:trPr>
          <w:trHeight w:val="20"/>
        </w:trPr>
        <w:tc>
          <w:tcPr>
            <w:tcW w:w="442" w:type="pct"/>
          </w:tcPr>
          <w:p w14:paraId="7E1146AC" w14:textId="77777777" w:rsidR="007E4586" w:rsidRPr="00BC4421" w:rsidRDefault="007E4586">
            <w:pPr>
              <w:pStyle w:val="Sraopastraipa"/>
              <w:numPr>
                <w:ilvl w:val="0"/>
                <w:numId w:val="9"/>
              </w:numPr>
              <w:spacing w:before="0"/>
              <w:ind w:left="317"/>
              <w:rPr>
                <w:szCs w:val="20"/>
              </w:rPr>
            </w:pPr>
          </w:p>
        </w:tc>
        <w:tc>
          <w:tcPr>
            <w:tcW w:w="4558" w:type="pct"/>
          </w:tcPr>
          <w:p w14:paraId="77D12E3D" w14:textId="77777777" w:rsidR="007E4586" w:rsidRPr="00BC4421" w:rsidRDefault="007E4586">
            <w:pPr>
              <w:pStyle w:val="Sraassuenkleliais"/>
              <w:numPr>
                <w:ilvl w:val="0"/>
                <w:numId w:val="0"/>
              </w:numPr>
              <w:spacing w:before="0" w:after="0"/>
              <w:rPr>
                <w:szCs w:val="20"/>
              </w:rPr>
            </w:pPr>
            <w:r w:rsidRPr="00BC4421">
              <w:rPr>
                <w:szCs w:val="20"/>
              </w:rPr>
              <w:t>Sistema turi suteikti galimybę peržiūrėti pasirinktą sąrašo įrašą. Inicijuojant įrašo peržiūrą, turi būti atveriama detali įrašo informacija. Įrašų peržiūros formose pateikiami duomenys turi būti suderinti su Užsakovu projekto metu.</w:t>
            </w:r>
          </w:p>
        </w:tc>
      </w:tr>
      <w:tr w:rsidR="007E4586" w:rsidRPr="00BC4421" w14:paraId="6F8EBA6C" w14:textId="77777777">
        <w:trPr>
          <w:trHeight w:val="20"/>
        </w:trPr>
        <w:tc>
          <w:tcPr>
            <w:tcW w:w="442" w:type="pct"/>
          </w:tcPr>
          <w:p w14:paraId="10A8286A" w14:textId="77777777" w:rsidR="007E4586" w:rsidRPr="00BC4421" w:rsidRDefault="007E4586">
            <w:pPr>
              <w:pStyle w:val="Sraopastraipa"/>
              <w:numPr>
                <w:ilvl w:val="0"/>
                <w:numId w:val="9"/>
              </w:numPr>
              <w:spacing w:before="0"/>
              <w:ind w:left="317"/>
              <w:rPr>
                <w:szCs w:val="20"/>
              </w:rPr>
            </w:pPr>
          </w:p>
        </w:tc>
        <w:tc>
          <w:tcPr>
            <w:tcW w:w="4558" w:type="pct"/>
          </w:tcPr>
          <w:p w14:paraId="00C80DA0" w14:textId="77777777" w:rsidR="00E60E87" w:rsidRPr="00BC4421" w:rsidRDefault="00E60E87" w:rsidP="00461EE1">
            <w:r w:rsidRPr="00BC4421">
              <w:t>Sistema turi turėti funkcionalumą tvarkyti už tam tikrą veiklą atsakingų Įstaigų teikiamas paslaugas ir sąrašus, užtikrinant aiškius sąryšius tarp paslaugų gavėjų prašymų, jų priskyrimo paslaugų sąrašams ir tvarkaraščių formavimo.</w:t>
            </w:r>
          </w:p>
          <w:p w14:paraId="15BF6601" w14:textId="77777777" w:rsidR="00E60E87" w:rsidRPr="00BC4421" w:rsidRDefault="00E60E87" w:rsidP="00461EE1">
            <w:pPr>
              <w:pStyle w:val="Sraopastraipa"/>
              <w:numPr>
                <w:ilvl w:val="0"/>
                <w:numId w:val="295"/>
              </w:numPr>
            </w:pPr>
            <w:r w:rsidRPr="00BC4421">
              <w:t>Paslaugos gavėjo prašymas turi būti susietas su konkrečia Įstaigos teikiama paslauga.</w:t>
            </w:r>
          </w:p>
          <w:p w14:paraId="6AB8F4A7" w14:textId="77777777" w:rsidR="00E60E87" w:rsidRPr="00BC4421" w:rsidRDefault="00E60E87" w:rsidP="00461EE1">
            <w:pPr>
              <w:pStyle w:val="Sraopastraipa"/>
              <w:numPr>
                <w:ilvl w:val="0"/>
                <w:numId w:val="295"/>
              </w:numPr>
            </w:pPr>
            <w:r w:rsidRPr="00BC4421">
              <w:t>Patenkinus paslaugos gavėjo prašymą, jis automatiškai priskiriamas atitinkamos paslaugos sąrašui.</w:t>
            </w:r>
          </w:p>
          <w:p w14:paraId="548E8A2A" w14:textId="77777777" w:rsidR="00E60E87" w:rsidRPr="00BC4421" w:rsidRDefault="00E60E87" w:rsidP="00461EE1">
            <w:pPr>
              <w:pStyle w:val="Sraopastraipa"/>
              <w:numPr>
                <w:ilvl w:val="0"/>
                <w:numId w:val="295"/>
              </w:numPr>
            </w:pPr>
            <w:r w:rsidRPr="00BC4421">
              <w:t>Iš paslaugų sąrašo automatiškai formuojamas tvarkaraštis, atsižvelgiant į Įstaigos nustatytus laiko ir kitus apribojimus.</w:t>
            </w:r>
          </w:p>
          <w:p w14:paraId="7B57472B" w14:textId="35085718" w:rsidR="00E60E87" w:rsidRPr="00BC4421" w:rsidRDefault="00E60E87" w:rsidP="00461EE1">
            <w:pPr>
              <w:pStyle w:val="Sraopastraipa"/>
              <w:numPr>
                <w:ilvl w:val="0"/>
                <w:numId w:val="295"/>
              </w:numPr>
            </w:pPr>
            <w:r w:rsidRPr="00BC4421">
              <w:t xml:space="preserve">Sistema turi užtikrinti, kad paslaugos gavėjo pašalinimas iš sąrašo būtų galimas tik </w:t>
            </w:r>
            <w:r w:rsidR="004619B0" w:rsidRPr="00BC4421">
              <w:t>atmetus</w:t>
            </w:r>
            <w:r w:rsidRPr="00BC4421">
              <w:t xml:space="preserve"> jo prašymą arba </w:t>
            </w:r>
            <w:r w:rsidR="004619B0" w:rsidRPr="00BC4421">
              <w:t xml:space="preserve">atšaukus </w:t>
            </w:r>
            <w:r w:rsidRPr="00BC4421">
              <w:t>paslaugos teikimo sutartį.</w:t>
            </w:r>
          </w:p>
          <w:p w14:paraId="23EDA990" w14:textId="26BBF07A" w:rsidR="007E4586" w:rsidRPr="00BC4421" w:rsidRDefault="00E60E87" w:rsidP="00461EE1">
            <w:pPr>
              <w:pStyle w:val="Sraopastraipa"/>
            </w:pPr>
            <w:r w:rsidRPr="00BC4421">
              <w:t>Sistema turi fiksuoti visus paslaugų gavėjų priskyrimo ir pašalinimo iš sąrašų veiksmus, nurodant datą, laiką ir atsakingą asmenį.</w:t>
            </w:r>
          </w:p>
        </w:tc>
      </w:tr>
      <w:tr w:rsidR="007E4586" w:rsidRPr="00BC4421" w14:paraId="35B37073" w14:textId="77777777">
        <w:trPr>
          <w:trHeight w:val="20"/>
        </w:trPr>
        <w:tc>
          <w:tcPr>
            <w:tcW w:w="442" w:type="pct"/>
          </w:tcPr>
          <w:p w14:paraId="5192BB84" w14:textId="77777777" w:rsidR="007E4586" w:rsidRPr="00BC4421" w:rsidRDefault="007E4586">
            <w:pPr>
              <w:pStyle w:val="Sraopastraipa"/>
              <w:numPr>
                <w:ilvl w:val="0"/>
                <w:numId w:val="9"/>
              </w:numPr>
              <w:spacing w:before="0"/>
              <w:ind w:left="317"/>
              <w:rPr>
                <w:szCs w:val="20"/>
              </w:rPr>
            </w:pPr>
          </w:p>
        </w:tc>
        <w:tc>
          <w:tcPr>
            <w:tcW w:w="4558" w:type="pct"/>
          </w:tcPr>
          <w:p w14:paraId="0530A194" w14:textId="77777777" w:rsidR="007E4586" w:rsidRPr="00BC4421" w:rsidRDefault="007E4586">
            <w:pPr>
              <w:pStyle w:val="Sraassuenkleliais"/>
              <w:numPr>
                <w:ilvl w:val="0"/>
                <w:numId w:val="0"/>
              </w:numPr>
              <w:spacing w:before="0" w:after="0"/>
              <w:rPr>
                <w:szCs w:val="18"/>
              </w:rPr>
            </w:pPr>
            <w:r w:rsidRPr="00BC4421">
              <w:rPr>
                <w:szCs w:val="18"/>
              </w:rPr>
              <w:t>Sistema turi leisti Įstaigų administratoriams eksportuoti paslaugų ir sąrašų duomenis į standartinius formatus (pvz., CSV, Excel, PDF) bei suteikti galimybę generuoti veiksmų žurnalus ar ataskaitas apie atliktus veiksmus (pvz., dalyvių įtraukimą ar pašalinimą iš sąrašų).</w:t>
            </w:r>
          </w:p>
        </w:tc>
      </w:tr>
      <w:tr w:rsidR="007E4586" w:rsidRPr="00BC4421" w14:paraId="3AD8A415" w14:textId="77777777">
        <w:trPr>
          <w:trHeight w:val="20"/>
        </w:trPr>
        <w:tc>
          <w:tcPr>
            <w:tcW w:w="442" w:type="pct"/>
          </w:tcPr>
          <w:p w14:paraId="3FEDC2C5" w14:textId="77777777" w:rsidR="007E4586" w:rsidRPr="00BC4421" w:rsidRDefault="007E4586">
            <w:pPr>
              <w:pStyle w:val="Sraopastraipa"/>
              <w:numPr>
                <w:ilvl w:val="0"/>
                <w:numId w:val="9"/>
              </w:numPr>
              <w:spacing w:before="0"/>
              <w:ind w:left="317"/>
              <w:rPr>
                <w:szCs w:val="20"/>
              </w:rPr>
            </w:pPr>
          </w:p>
        </w:tc>
        <w:tc>
          <w:tcPr>
            <w:tcW w:w="4558" w:type="pct"/>
          </w:tcPr>
          <w:p w14:paraId="1F55D4FD" w14:textId="77777777" w:rsidR="007E4586" w:rsidRPr="00BC4421" w:rsidRDefault="007E4586">
            <w:pPr>
              <w:pStyle w:val="Sraassuenkleliais"/>
              <w:numPr>
                <w:ilvl w:val="0"/>
                <w:numId w:val="0"/>
              </w:numPr>
              <w:spacing w:before="0" w:after="0"/>
              <w:rPr>
                <w:szCs w:val="18"/>
              </w:rPr>
            </w:pPr>
            <w:r w:rsidRPr="00BC4421">
              <w:rPr>
                <w:szCs w:val="18"/>
              </w:rPr>
              <w:t xml:space="preserve">Sistema turi leisti nustatyti paslaugų prieinamumo tvarkaraščius ir automatiškai pranešti apie paslaugų užimtumo pokyčius arba laisvas vietas, siunčiant įspėjimus atitinkamiems administratoriams arba naudotojams sisteminiu pranešimu arba el. paštu. </w:t>
            </w:r>
          </w:p>
        </w:tc>
      </w:tr>
    </w:tbl>
    <w:p w14:paraId="241B9FFC" w14:textId="77777777" w:rsidR="007E4586" w:rsidRPr="00BC4421" w:rsidRDefault="007E4586" w:rsidP="007E4586"/>
    <w:p w14:paraId="07D8899F" w14:textId="5E22B823" w:rsidR="008609D8" w:rsidRPr="00BC4421" w:rsidRDefault="48193459" w:rsidP="00FA0D76">
      <w:pPr>
        <w:pStyle w:val="Antrat4"/>
        <w:rPr>
          <w:rFonts w:hint="eastAsia"/>
        </w:rPr>
      </w:pPr>
      <w:r w:rsidRPr="00BC4421">
        <w:rPr>
          <w:rFonts w:hint="eastAsia"/>
        </w:rPr>
        <w:t>Reikalavimai paskyros valdymo moduliui</w:t>
      </w:r>
    </w:p>
    <w:tbl>
      <w:tblPr>
        <w:tblStyle w:val="CivittaTable2Purple"/>
        <w:tblW w:w="5000" w:type="pct"/>
        <w:tblLook w:val="0620" w:firstRow="1" w:lastRow="0" w:firstColumn="0" w:lastColumn="0" w:noHBand="1" w:noVBand="1"/>
      </w:tblPr>
      <w:tblGrid>
        <w:gridCol w:w="852"/>
        <w:gridCol w:w="9410"/>
      </w:tblGrid>
      <w:tr w:rsidR="0071311C" w:rsidRPr="00BC4421" w14:paraId="61D1BCD6"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15" w:type="pct"/>
            <w:hideMark/>
          </w:tcPr>
          <w:p w14:paraId="0A08179E" w14:textId="77777777" w:rsidR="0071311C" w:rsidRPr="00BC4421" w:rsidRDefault="0071311C">
            <w:pPr>
              <w:spacing w:before="0"/>
              <w:rPr>
                <w:szCs w:val="18"/>
              </w:rPr>
            </w:pPr>
            <w:r w:rsidRPr="00BC4421">
              <w:rPr>
                <w:szCs w:val="18"/>
              </w:rPr>
              <w:t>Nr.</w:t>
            </w:r>
          </w:p>
        </w:tc>
        <w:tc>
          <w:tcPr>
            <w:tcW w:w="4585" w:type="pct"/>
            <w:hideMark/>
          </w:tcPr>
          <w:p w14:paraId="737EC829" w14:textId="77777777" w:rsidR="0071311C" w:rsidRPr="00BC4421" w:rsidRDefault="0071311C">
            <w:pPr>
              <w:spacing w:before="0"/>
              <w:rPr>
                <w:szCs w:val="18"/>
              </w:rPr>
            </w:pPr>
            <w:r w:rsidRPr="00BC4421">
              <w:rPr>
                <w:szCs w:val="18"/>
              </w:rPr>
              <w:t>Reikalavimas</w:t>
            </w:r>
          </w:p>
        </w:tc>
      </w:tr>
      <w:tr w:rsidR="0071311C" w:rsidRPr="00BC4421" w14:paraId="6FF99CDE" w14:textId="77777777" w:rsidTr="008122CC">
        <w:trPr>
          <w:trHeight w:val="20"/>
        </w:trPr>
        <w:tc>
          <w:tcPr>
            <w:tcW w:w="415" w:type="pct"/>
            <w:hideMark/>
          </w:tcPr>
          <w:p w14:paraId="464645F8" w14:textId="77777777" w:rsidR="0071311C" w:rsidRPr="00BC4421" w:rsidRDefault="0071311C" w:rsidP="0071311C">
            <w:pPr>
              <w:pStyle w:val="Sraopastraipa"/>
              <w:numPr>
                <w:ilvl w:val="0"/>
                <w:numId w:val="9"/>
              </w:numPr>
              <w:spacing w:before="0"/>
              <w:ind w:left="317"/>
              <w:rPr>
                <w:szCs w:val="18"/>
              </w:rPr>
            </w:pPr>
          </w:p>
        </w:tc>
        <w:tc>
          <w:tcPr>
            <w:tcW w:w="4585" w:type="pct"/>
            <w:hideMark/>
          </w:tcPr>
          <w:p w14:paraId="10F707F9" w14:textId="6A00E453" w:rsidR="0071311C" w:rsidRPr="00BC4421" w:rsidRDefault="00AF4FDA" w:rsidP="19EE81F7">
            <w:pPr>
              <w:pStyle w:val="Sraassuenkleliais"/>
              <w:numPr>
                <w:ilvl w:val="0"/>
                <w:numId w:val="0"/>
              </w:numPr>
              <w:spacing w:before="0" w:after="0"/>
              <w:rPr>
                <w:szCs w:val="18"/>
              </w:rPr>
            </w:pPr>
            <w:r w:rsidRPr="00BC4421">
              <w:rPr>
                <w:szCs w:val="18"/>
              </w:rPr>
              <w:t xml:space="preserve">Sistema turi turėti funkcionalumą valdyti naudotojo paskyros duomenis bei nustatymus, skirtą </w:t>
            </w:r>
            <w:r w:rsidR="008675E4" w:rsidRPr="00BC4421">
              <w:rPr>
                <w:szCs w:val="18"/>
              </w:rPr>
              <w:t xml:space="preserve">vidinio </w:t>
            </w:r>
            <w:r w:rsidRPr="00BC4421">
              <w:rPr>
                <w:szCs w:val="18"/>
              </w:rPr>
              <w:t xml:space="preserve">naudojimo modulio autentifikuotiems </w:t>
            </w:r>
            <w:r w:rsidR="008675E4" w:rsidRPr="00BC4421">
              <w:rPr>
                <w:szCs w:val="18"/>
              </w:rPr>
              <w:t>asme</w:t>
            </w:r>
            <w:r w:rsidR="005C4953" w:rsidRPr="00BC4421">
              <w:rPr>
                <w:szCs w:val="18"/>
              </w:rPr>
              <w:t>nims</w:t>
            </w:r>
            <w:r w:rsidR="006B48F0" w:rsidRPr="00BC4421">
              <w:rPr>
                <w:szCs w:val="18"/>
              </w:rPr>
              <w:t>.</w:t>
            </w:r>
          </w:p>
        </w:tc>
      </w:tr>
      <w:tr w:rsidR="00F95778" w:rsidRPr="00BC4421" w14:paraId="1DB36FB2" w14:textId="77777777" w:rsidTr="008122CC">
        <w:trPr>
          <w:trHeight w:val="20"/>
        </w:trPr>
        <w:tc>
          <w:tcPr>
            <w:tcW w:w="415" w:type="pct"/>
          </w:tcPr>
          <w:p w14:paraId="5A47F384" w14:textId="77777777" w:rsidR="00F95778" w:rsidRPr="00BC4421" w:rsidRDefault="00F95778" w:rsidP="0071311C">
            <w:pPr>
              <w:pStyle w:val="Sraopastraipa"/>
              <w:numPr>
                <w:ilvl w:val="0"/>
                <w:numId w:val="9"/>
              </w:numPr>
              <w:spacing w:before="0"/>
              <w:ind w:left="317"/>
              <w:rPr>
                <w:szCs w:val="18"/>
              </w:rPr>
            </w:pPr>
          </w:p>
        </w:tc>
        <w:tc>
          <w:tcPr>
            <w:tcW w:w="4585" w:type="pct"/>
          </w:tcPr>
          <w:p w14:paraId="1555F562" w14:textId="3E9999F8" w:rsidR="00F95778" w:rsidRPr="00BC4421" w:rsidRDefault="00F95778" w:rsidP="00461EE1">
            <w:pPr>
              <w:spacing w:before="0" w:line="240" w:lineRule="auto"/>
              <w:rPr>
                <w:sz w:val="24"/>
              </w:rPr>
            </w:pPr>
            <w:r w:rsidRPr="00BC4421">
              <w:t>Sistemoje turi būti galimybė vidiniams naudotojams (administratoriams, mokytojams, savivaldybių darbuotojams) turėti individualias paskyras su skirtingais prieigos lygiais.</w:t>
            </w:r>
          </w:p>
        </w:tc>
      </w:tr>
      <w:tr w:rsidR="00015F72" w:rsidRPr="00BC4421" w14:paraId="3922A023" w14:textId="77777777" w:rsidTr="00F95778">
        <w:trPr>
          <w:trHeight w:val="20"/>
        </w:trPr>
        <w:tc>
          <w:tcPr>
            <w:tcW w:w="415" w:type="pct"/>
          </w:tcPr>
          <w:p w14:paraId="01CDAEAA" w14:textId="77777777" w:rsidR="00015F72" w:rsidRPr="00BC4421" w:rsidRDefault="00015F72" w:rsidP="0071311C">
            <w:pPr>
              <w:pStyle w:val="Sraopastraipa"/>
              <w:numPr>
                <w:ilvl w:val="0"/>
                <w:numId w:val="9"/>
              </w:numPr>
              <w:spacing w:before="0"/>
              <w:ind w:left="317"/>
              <w:rPr>
                <w:szCs w:val="18"/>
              </w:rPr>
            </w:pPr>
          </w:p>
        </w:tc>
        <w:tc>
          <w:tcPr>
            <w:tcW w:w="4585" w:type="pct"/>
          </w:tcPr>
          <w:p w14:paraId="4AB266E8" w14:textId="020BE764" w:rsidR="00015F72" w:rsidRPr="00BC4421" w:rsidRDefault="00015F72" w:rsidP="00F95778">
            <w:pPr>
              <w:spacing w:before="0" w:line="240" w:lineRule="auto"/>
              <w:rPr>
                <w:sz w:val="24"/>
              </w:rPr>
            </w:pPr>
            <w:r w:rsidRPr="00BC4421">
              <w:t>Sistemoje turi būti galimybė administratoriui kurti, redaguoti ir šalinti vidinių naudotojų paskyras.</w:t>
            </w:r>
          </w:p>
        </w:tc>
      </w:tr>
      <w:tr w:rsidR="00015F72" w:rsidRPr="00BC4421" w14:paraId="41DC5F86" w14:textId="77777777" w:rsidTr="00F95778">
        <w:trPr>
          <w:trHeight w:val="20"/>
        </w:trPr>
        <w:tc>
          <w:tcPr>
            <w:tcW w:w="415" w:type="pct"/>
          </w:tcPr>
          <w:p w14:paraId="4E77FB84" w14:textId="77777777" w:rsidR="00015F72" w:rsidRPr="00BC4421" w:rsidRDefault="00015F72" w:rsidP="0071311C">
            <w:pPr>
              <w:pStyle w:val="Sraopastraipa"/>
              <w:numPr>
                <w:ilvl w:val="0"/>
                <w:numId w:val="9"/>
              </w:numPr>
              <w:spacing w:before="0"/>
              <w:ind w:left="317"/>
              <w:rPr>
                <w:szCs w:val="18"/>
              </w:rPr>
            </w:pPr>
          </w:p>
        </w:tc>
        <w:tc>
          <w:tcPr>
            <w:tcW w:w="4585" w:type="pct"/>
          </w:tcPr>
          <w:p w14:paraId="6BF8C64D" w14:textId="4054E0D8" w:rsidR="00015F72" w:rsidRPr="00BC4421" w:rsidRDefault="00015F72" w:rsidP="00F95778">
            <w:pPr>
              <w:spacing w:before="0" w:line="240" w:lineRule="auto"/>
              <w:rPr>
                <w:sz w:val="24"/>
              </w:rPr>
            </w:pPr>
            <w:r w:rsidRPr="00BC4421">
              <w:t>Sistemoje turi būti galimybė konkrečios įstaigos administratoriui kurti, redaguoti ir šalinti įstaigos naudotojų paskyras.</w:t>
            </w:r>
          </w:p>
        </w:tc>
      </w:tr>
      <w:tr w:rsidR="00015F72" w:rsidRPr="00BC4421" w14:paraId="011AF702" w14:textId="77777777" w:rsidTr="00F95778">
        <w:trPr>
          <w:trHeight w:val="20"/>
        </w:trPr>
        <w:tc>
          <w:tcPr>
            <w:tcW w:w="415" w:type="pct"/>
          </w:tcPr>
          <w:p w14:paraId="0FBF9BFE" w14:textId="77777777" w:rsidR="00015F72" w:rsidRPr="00BC4421" w:rsidRDefault="00015F72" w:rsidP="0071311C">
            <w:pPr>
              <w:pStyle w:val="Sraopastraipa"/>
              <w:numPr>
                <w:ilvl w:val="0"/>
                <w:numId w:val="9"/>
              </w:numPr>
              <w:spacing w:before="0"/>
              <w:ind w:left="317"/>
              <w:rPr>
                <w:szCs w:val="18"/>
              </w:rPr>
            </w:pPr>
          </w:p>
        </w:tc>
        <w:tc>
          <w:tcPr>
            <w:tcW w:w="4585" w:type="pct"/>
          </w:tcPr>
          <w:p w14:paraId="44D02B53" w14:textId="270E3FAC" w:rsidR="00015F72" w:rsidRPr="00BC4421" w:rsidRDefault="00015F72" w:rsidP="00F95778">
            <w:pPr>
              <w:spacing w:before="0" w:line="240" w:lineRule="auto"/>
              <w:rPr>
                <w:sz w:val="24"/>
              </w:rPr>
            </w:pPr>
            <w:r w:rsidRPr="00BC4421">
              <w:t>Sistemoje turi būti galimybė skirstyti naudotojų teises pagal jų rolę ir atsakomybes.</w:t>
            </w:r>
          </w:p>
        </w:tc>
      </w:tr>
      <w:tr w:rsidR="0035156D" w:rsidRPr="00BC4421" w14:paraId="707C62FD" w14:textId="77777777" w:rsidTr="00F95778">
        <w:trPr>
          <w:trHeight w:val="20"/>
        </w:trPr>
        <w:tc>
          <w:tcPr>
            <w:tcW w:w="415" w:type="pct"/>
          </w:tcPr>
          <w:p w14:paraId="58D19DB1" w14:textId="77777777" w:rsidR="0035156D" w:rsidRPr="00BC4421" w:rsidRDefault="0035156D" w:rsidP="0071311C">
            <w:pPr>
              <w:pStyle w:val="Sraopastraipa"/>
              <w:numPr>
                <w:ilvl w:val="0"/>
                <w:numId w:val="9"/>
              </w:numPr>
              <w:spacing w:before="0"/>
              <w:ind w:left="317"/>
              <w:rPr>
                <w:szCs w:val="18"/>
              </w:rPr>
            </w:pPr>
          </w:p>
        </w:tc>
        <w:tc>
          <w:tcPr>
            <w:tcW w:w="4585" w:type="pct"/>
          </w:tcPr>
          <w:p w14:paraId="7C9B64F1" w14:textId="34B8CAF8" w:rsidR="0035156D" w:rsidRPr="00BC4421" w:rsidRDefault="0035156D" w:rsidP="00F95778">
            <w:pPr>
              <w:spacing w:before="0" w:line="240" w:lineRule="auto"/>
              <w:rPr>
                <w:sz w:val="24"/>
              </w:rPr>
            </w:pPr>
            <w:r w:rsidRPr="00BC4421">
              <w:t>Sistemoje turi būti galimybė vidiniam naudotojui peržiūrėti ir atnaujinti savo kontaktinę informaciją.</w:t>
            </w:r>
          </w:p>
        </w:tc>
      </w:tr>
      <w:tr w:rsidR="0035156D" w:rsidRPr="00BC4421" w14:paraId="64DFCED1" w14:textId="77777777" w:rsidTr="00F95778">
        <w:trPr>
          <w:trHeight w:val="20"/>
        </w:trPr>
        <w:tc>
          <w:tcPr>
            <w:tcW w:w="415" w:type="pct"/>
          </w:tcPr>
          <w:p w14:paraId="5A4D8CDC" w14:textId="77777777" w:rsidR="0035156D" w:rsidRPr="00BC4421" w:rsidRDefault="0035156D" w:rsidP="0071311C">
            <w:pPr>
              <w:pStyle w:val="Sraopastraipa"/>
              <w:numPr>
                <w:ilvl w:val="0"/>
                <w:numId w:val="9"/>
              </w:numPr>
              <w:spacing w:before="0"/>
              <w:ind w:left="317"/>
              <w:rPr>
                <w:szCs w:val="18"/>
              </w:rPr>
            </w:pPr>
          </w:p>
        </w:tc>
        <w:tc>
          <w:tcPr>
            <w:tcW w:w="4585" w:type="pct"/>
          </w:tcPr>
          <w:p w14:paraId="6C21B9BF" w14:textId="430F7759" w:rsidR="0035156D" w:rsidRPr="00BC4421" w:rsidRDefault="0035156D" w:rsidP="00F95778">
            <w:pPr>
              <w:spacing w:before="0" w:line="240" w:lineRule="auto"/>
              <w:rPr>
                <w:sz w:val="24"/>
              </w:rPr>
            </w:pPr>
            <w:r w:rsidRPr="00BC4421">
              <w:t>Sistemoje turi būti galimybė administratoriui peržiūrėti vidinių naudotojų aktyvumą ir paskyros veiksmų istoriją.</w:t>
            </w:r>
          </w:p>
        </w:tc>
      </w:tr>
      <w:tr w:rsidR="0071311C" w:rsidRPr="00BC4421" w14:paraId="662703FB" w14:textId="77777777" w:rsidTr="008122CC">
        <w:trPr>
          <w:trHeight w:val="20"/>
        </w:trPr>
        <w:tc>
          <w:tcPr>
            <w:tcW w:w="415" w:type="pct"/>
          </w:tcPr>
          <w:p w14:paraId="5603E071" w14:textId="77777777" w:rsidR="0071311C" w:rsidRPr="00BC4421" w:rsidRDefault="0071311C" w:rsidP="0071311C">
            <w:pPr>
              <w:pStyle w:val="Sraopastraipa"/>
              <w:numPr>
                <w:ilvl w:val="0"/>
                <w:numId w:val="9"/>
              </w:numPr>
              <w:spacing w:before="0"/>
              <w:ind w:left="317"/>
              <w:rPr>
                <w:szCs w:val="18"/>
              </w:rPr>
            </w:pPr>
          </w:p>
        </w:tc>
        <w:tc>
          <w:tcPr>
            <w:tcW w:w="4585" w:type="pct"/>
          </w:tcPr>
          <w:p w14:paraId="6DC62930" w14:textId="2310D0A8" w:rsidR="0071311C" w:rsidRPr="00BC4421" w:rsidRDefault="509D1B3B" w:rsidP="00217A2C">
            <w:pPr>
              <w:pStyle w:val="Sraassuenkleliais"/>
              <w:numPr>
                <w:ilvl w:val="0"/>
                <w:numId w:val="0"/>
              </w:numPr>
              <w:spacing w:before="0" w:after="0"/>
              <w:rPr>
                <w:szCs w:val="18"/>
              </w:rPr>
            </w:pPr>
            <w:r w:rsidRPr="00BC4421">
              <w:rPr>
                <w:szCs w:val="18"/>
              </w:rPr>
              <w:t xml:space="preserve">Sistema turi turėti funkcionalumą peržiūrėti </w:t>
            </w:r>
            <w:r w:rsidR="001B666C" w:rsidRPr="00BC4421">
              <w:rPr>
                <w:szCs w:val="18"/>
              </w:rPr>
              <w:t xml:space="preserve">paslaugos gavėjo </w:t>
            </w:r>
            <w:r w:rsidRPr="00BC4421">
              <w:rPr>
                <w:szCs w:val="18"/>
              </w:rPr>
              <w:t>paskyros duomenis.</w:t>
            </w:r>
            <w:r w:rsidR="713AAC82" w:rsidRPr="00BC4421">
              <w:rPr>
                <w:szCs w:val="18"/>
              </w:rPr>
              <w:t xml:space="preserve"> </w:t>
            </w:r>
            <w:r w:rsidR="001B666C" w:rsidRPr="00BC4421">
              <w:rPr>
                <w:szCs w:val="18"/>
              </w:rPr>
              <w:t>Paslaugos gavėjas</w:t>
            </w:r>
            <w:r w:rsidRPr="00BC4421">
              <w:rPr>
                <w:szCs w:val="18"/>
              </w:rPr>
              <w:t>, autentifikavęsi</w:t>
            </w:r>
            <w:r w:rsidR="00B418CA" w:rsidRPr="00BC4421">
              <w:rPr>
                <w:szCs w:val="18"/>
              </w:rPr>
              <w:t>s</w:t>
            </w:r>
            <w:r w:rsidRPr="00BC4421">
              <w:rPr>
                <w:szCs w:val="18"/>
              </w:rPr>
              <w:t xml:space="preserve"> </w:t>
            </w:r>
            <w:r w:rsidR="00B418CA" w:rsidRPr="00BC4421">
              <w:rPr>
                <w:szCs w:val="18"/>
              </w:rPr>
              <w:t>S</w:t>
            </w:r>
            <w:r w:rsidRPr="00BC4421">
              <w:rPr>
                <w:szCs w:val="18"/>
              </w:rPr>
              <w:t xml:space="preserve">istemoje, turi turėti galimybę peržiūrėti </w:t>
            </w:r>
            <w:r w:rsidR="001B666C" w:rsidRPr="00BC4421">
              <w:rPr>
                <w:szCs w:val="18"/>
              </w:rPr>
              <w:t>paslaugos gavėjo</w:t>
            </w:r>
            <w:r w:rsidRPr="00BC4421">
              <w:rPr>
                <w:szCs w:val="18"/>
              </w:rPr>
              <w:t xml:space="preserve">(-ų) duomenis ir </w:t>
            </w:r>
            <w:r w:rsidR="004D2043" w:rsidRPr="00BC4421">
              <w:rPr>
                <w:szCs w:val="18"/>
              </w:rPr>
              <w:t xml:space="preserve">susijusią </w:t>
            </w:r>
            <w:r w:rsidRPr="00BC4421">
              <w:rPr>
                <w:szCs w:val="18"/>
              </w:rPr>
              <w:t xml:space="preserve">informaciją, </w:t>
            </w:r>
            <w:r w:rsidR="004D2043" w:rsidRPr="00BC4421">
              <w:rPr>
                <w:szCs w:val="18"/>
              </w:rPr>
              <w:t xml:space="preserve">pavyzdžiui </w:t>
            </w:r>
            <w:r w:rsidRPr="00BC4421">
              <w:rPr>
                <w:szCs w:val="18"/>
              </w:rPr>
              <w:t>susijusius prašymus, sutartis, el. dienyno informaciją</w:t>
            </w:r>
            <w:r w:rsidR="713AAC82" w:rsidRPr="00BC4421">
              <w:rPr>
                <w:szCs w:val="18"/>
              </w:rPr>
              <w:t>, apmokėjimo informaciją bei istoriją</w:t>
            </w:r>
            <w:r w:rsidRPr="00BC4421">
              <w:rPr>
                <w:szCs w:val="18"/>
              </w:rPr>
              <w:t xml:space="preserve"> ir kitą aktualią informaciją.</w:t>
            </w:r>
          </w:p>
        </w:tc>
      </w:tr>
      <w:tr w:rsidR="0071311C" w:rsidRPr="00BC4421" w14:paraId="5F1F9E19" w14:textId="77777777" w:rsidTr="008122CC">
        <w:trPr>
          <w:trHeight w:val="20"/>
        </w:trPr>
        <w:tc>
          <w:tcPr>
            <w:tcW w:w="415" w:type="pct"/>
          </w:tcPr>
          <w:p w14:paraId="01D0A39B" w14:textId="77777777" w:rsidR="0071311C" w:rsidRPr="00BC4421" w:rsidRDefault="0071311C" w:rsidP="0071311C">
            <w:pPr>
              <w:pStyle w:val="Sraopastraipa"/>
              <w:numPr>
                <w:ilvl w:val="0"/>
                <w:numId w:val="9"/>
              </w:numPr>
              <w:spacing w:before="0"/>
              <w:ind w:left="317"/>
              <w:rPr>
                <w:szCs w:val="18"/>
              </w:rPr>
            </w:pPr>
          </w:p>
        </w:tc>
        <w:tc>
          <w:tcPr>
            <w:tcW w:w="4585" w:type="pct"/>
          </w:tcPr>
          <w:p w14:paraId="3C21289B" w14:textId="2196C846" w:rsidR="00D31D3B" w:rsidRPr="00BC4421" w:rsidRDefault="6994399E" w:rsidP="00217A2C">
            <w:pPr>
              <w:pStyle w:val="Sraassuenkleliais"/>
              <w:numPr>
                <w:ilvl w:val="0"/>
                <w:numId w:val="0"/>
              </w:numPr>
              <w:spacing w:before="0" w:after="0"/>
              <w:rPr>
                <w:szCs w:val="18"/>
              </w:rPr>
            </w:pPr>
            <w:r w:rsidRPr="00BC4421">
              <w:rPr>
                <w:szCs w:val="18"/>
              </w:rPr>
              <w:t xml:space="preserve">Sistema turi turėti funkcionalumą koreguoti paskyros duomenis, pavyzdžiui, el. pašto adresą, telefono numerį ar kitus duomenis, suderintus su </w:t>
            </w:r>
            <w:r w:rsidR="00855A9E" w:rsidRPr="00BC4421">
              <w:rPr>
                <w:szCs w:val="18"/>
              </w:rPr>
              <w:t>Užsakovu</w:t>
            </w:r>
            <w:r w:rsidRPr="00BC4421">
              <w:rPr>
                <w:szCs w:val="18"/>
              </w:rPr>
              <w:t xml:space="preserve"> detalios analizės ar projektavimo etapuose.</w:t>
            </w:r>
            <w:r w:rsidR="713AAC82" w:rsidRPr="00BC4421">
              <w:rPr>
                <w:szCs w:val="18"/>
              </w:rPr>
              <w:t xml:space="preserve"> </w:t>
            </w:r>
            <w:r w:rsidR="00BEABD6" w:rsidRPr="00BC4421">
              <w:rPr>
                <w:szCs w:val="18"/>
              </w:rPr>
              <w:t>Keičiant kontaktinę informaciją (pvz., el. pašto adresą), sistema turi automatiškai išsiųsti patvirtinimo el. laišką naujai nurodytu adresu. Naujas el. pašto adresas turi būti patvirtintas tik po to, kai naudotojas pa</w:t>
            </w:r>
            <w:r w:rsidR="3C14E639" w:rsidRPr="00BC4421">
              <w:rPr>
                <w:szCs w:val="18"/>
              </w:rPr>
              <w:t>tvirtins</w:t>
            </w:r>
            <w:r w:rsidR="00BEABD6" w:rsidRPr="00BC4421">
              <w:rPr>
                <w:szCs w:val="18"/>
              </w:rPr>
              <w:t xml:space="preserve"> gautą  nuorodą.</w:t>
            </w:r>
          </w:p>
        </w:tc>
      </w:tr>
      <w:tr w:rsidR="0071311C" w:rsidRPr="00BC4421" w14:paraId="734C1A0C" w14:textId="77777777" w:rsidTr="008122CC">
        <w:trPr>
          <w:trHeight w:val="20"/>
        </w:trPr>
        <w:tc>
          <w:tcPr>
            <w:tcW w:w="415" w:type="pct"/>
          </w:tcPr>
          <w:p w14:paraId="5B01031E" w14:textId="77777777" w:rsidR="0071311C" w:rsidRPr="00BC4421" w:rsidRDefault="0071311C" w:rsidP="0071311C">
            <w:pPr>
              <w:pStyle w:val="Sraopastraipa"/>
              <w:numPr>
                <w:ilvl w:val="0"/>
                <w:numId w:val="9"/>
              </w:numPr>
              <w:spacing w:before="0"/>
              <w:ind w:left="317"/>
              <w:rPr>
                <w:szCs w:val="18"/>
              </w:rPr>
            </w:pPr>
          </w:p>
        </w:tc>
        <w:tc>
          <w:tcPr>
            <w:tcW w:w="4585" w:type="pct"/>
          </w:tcPr>
          <w:p w14:paraId="50E16E2A" w14:textId="57217141" w:rsidR="00D31D3B" w:rsidRPr="00BC4421" w:rsidRDefault="00BEABD6">
            <w:pPr>
              <w:pStyle w:val="Sraassuenkleliais"/>
              <w:numPr>
                <w:ilvl w:val="0"/>
                <w:numId w:val="0"/>
              </w:numPr>
              <w:spacing w:before="0" w:after="0"/>
              <w:rPr>
                <w:szCs w:val="18"/>
              </w:rPr>
            </w:pPr>
            <w:r w:rsidRPr="00BC4421">
              <w:rPr>
                <w:szCs w:val="18"/>
              </w:rPr>
              <w:t>Sistema turi turėti funkcionalumą leisti pasirinkti informavimo būdą apie gautus pranešimus</w:t>
            </w:r>
            <w:r w:rsidR="00914EB4" w:rsidRPr="00BC4421">
              <w:rPr>
                <w:szCs w:val="18"/>
              </w:rPr>
              <w:t xml:space="preserve"> (pavyzdžiui, pasikeitus </w:t>
            </w:r>
            <w:r w:rsidR="00105020" w:rsidRPr="00BC4421">
              <w:rPr>
                <w:szCs w:val="18"/>
              </w:rPr>
              <w:t>prašymų, užklausų būsenoms, gavus tiesioginę žinutę ir pan.)</w:t>
            </w:r>
            <w:r w:rsidRPr="00BC4421">
              <w:rPr>
                <w:szCs w:val="18"/>
              </w:rPr>
              <w:t xml:space="preserve"> – el. paštu</w:t>
            </w:r>
            <w:r w:rsidR="000161D6" w:rsidRPr="00BC4421">
              <w:rPr>
                <w:szCs w:val="18"/>
              </w:rPr>
              <w:t xml:space="preserve"> </w:t>
            </w:r>
            <w:r w:rsidRPr="00BC4421">
              <w:rPr>
                <w:szCs w:val="18"/>
              </w:rPr>
              <w:t>ir / ar sisteminiais pranešimais.</w:t>
            </w:r>
          </w:p>
        </w:tc>
      </w:tr>
      <w:tr w:rsidR="00D31D3B" w:rsidRPr="00BC4421" w14:paraId="7B12F779" w14:textId="77777777" w:rsidTr="008122CC">
        <w:trPr>
          <w:trHeight w:val="20"/>
        </w:trPr>
        <w:tc>
          <w:tcPr>
            <w:tcW w:w="415" w:type="pct"/>
          </w:tcPr>
          <w:p w14:paraId="4EB0CAA1" w14:textId="77777777" w:rsidR="00D31D3B" w:rsidRPr="00BC4421" w:rsidRDefault="00D31D3B" w:rsidP="0071311C">
            <w:pPr>
              <w:pStyle w:val="Sraopastraipa"/>
              <w:numPr>
                <w:ilvl w:val="0"/>
                <w:numId w:val="9"/>
              </w:numPr>
              <w:spacing w:before="0"/>
              <w:ind w:left="317"/>
              <w:rPr>
                <w:szCs w:val="18"/>
              </w:rPr>
            </w:pPr>
          </w:p>
        </w:tc>
        <w:tc>
          <w:tcPr>
            <w:tcW w:w="4585" w:type="pct"/>
          </w:tcPr>
          <w:p w14:paraId="58F0155D" w14:textId="78B5F191" w:rsidR="00D31D3B" w:rsidRPr="00BC4421" w:rsidRDefault="005C30DB">
            <w:pPr>
              <w:pStyle w:val="Sraassuenkleliais"/>
              <w:numPr>
                <w:ilvl w:val="0"/>
                <w:numId w:val="0"/>
              </w:numPr>
              <w:spacing w:before="0" w:after="0"/>
              <w:rPr>
                <w:szCs w:val="18"/>
              </w:rPr>
            </w:pPr>
            <w:r w:rsidRPr="00BC4421">
              <w:rPr>
                <w:szCs w:val="18"/>
              </w:rPr>
              <w:t xml:space="preserve">Sistema turi turėti funkcionalumą peržiūrėti pasirinktą sisteminį pranešimą. </w:t>
            </w:r>
            <w:r w:rsidR="009C73F9" w:rsidRPr="00BC4421">
              <w:rPr>
                <w:szCs w:val="18"/>
              </w:rPr>
              <w:t>Sistema turi turėti funkcionalumą peržiūrėti gautų sisteminių pranešimų sąrašą:</w:t>
            </w:r>
          </w:p>
          <w:p w14:paraId="19CD9D72" w14:textId="2A453BDE" w:rsidR="009C73F9" w:rsidRPr="00BC4421" w:rsidRDefault="009C73F9" w:rsidP="006276E3">
            <w:pPr>
              <w:pStyle w:val="Sraassuenkleliais"/>
              <w:numPr>
                <w:ilvl w:val="0"/>
                <w:numId w:val="93"/>
              </w:numPr>
              <w:spacing w:before="0" w:after="0"/>
              <w:rPr>
                <w:szCs w:val="18"/>
              </w:rPr>
            </w:pPr>
            <w:r w:rsidRPr="00BC4421">
              <w:rPr>
                <w:szCs w:val="18"/>
              </w:rPr>
              <w:t>Neperskaityti pranešimai turi būti išskiriami, pvz., pastorintu šriftu sąraše</w:t>
            </w:r>
            <w:r w:rsidR="00752735" w:rsidRPr="00BC4421">
              <w:rPr>
                <w:szCs w:val="18"/>
              </w:rPr>
              <w:t>;</w:t>
            </w:r>
          </w:p>
          <w:p w14:paraId="6F5A6CF5" w14:textId="46EA7D74" w:rsidR="00752735" w:rsidRPr="00BC4421" w:rsidRDefault="00217A2C" w:rsidP="006276E3">
            <w:pPr>
              <w:pStyle w:val="Sraassuenkleliais"/>
              <w:numPr>
                <w:ilvl w:val="0"/>
                <w:numId w:val="93"/>
              </w:numPr>
              <w:spacing w:before="0" w:after="0"/>
              <w:rPr>
                <w:szCs w:val="18"/>
              </w:rPr>
            </w:pPr>
            <w:r w:rsidRPr="00BC4421">
              <w:rPr>
                <w:szCs w:val="18"/>
              </w:rPr>
              <w:t>Filtruoti pranešimus</w:t>
            </w:r>
            <w:r w:rsidR="00227BE9" w:rsidRPr="00BC4421">
              <w:rPr>
                <w:szCs w:val="18"/>
              </w:rPr>
              <w:t xml:space="preserve"> pagal požymius, pvz., neperskaityti, perskaityti</w:t>
            </w:r>
            <w:r w:rsidR="00092CB0" w:rsidRPr="00BC4421">
              <w:rPr>
                <w:szCs w:val="18"/>
              </w:rPr>
              <w:t>.</w:t>
            </w:r>
          </w:p>
        </w:tc>
      </w:tr>
      <w:tr w:rsidR="00D31D3B" w:rsidRPr="00BC4421" w14:paraId="279AA0A6" w14:textId="77777777" w:rsidTr="008122CC">
        <w:trPr>
          <w:trHeight w:val="20"/>
        </w:trPr>
        <w:tc>
          <w:tcPr>
            <w:tcW w:w="415" w:type="pct"/>
          </w:tcPr>
          <w:p w14:paraId="68849F4C" w14:textId="77777777" w:rsidR="00D31D3B" w:rsidRPr="00BC4421" w:rsidRDefault="00D31D3B" w:rsidP="0071311C">
            <w:pPr>
              <w:pStyle w:val="Sraopastraipa"/>
              <w:numPr>
                <w:ilvl w:val="0"/>
                <w:numId w:val="9"/>
              </w:numPr>
              <w:spacing w:before="0"/>
              <w:ind w:left="317"/>
              <w:rPr>
                <w:szCs w:val="18"/>
              </w:rPr>
            </w:pPr>
          </w:p>
        </w:tc>
        <w:tc>
          <w:tcPr>
            <w:tcW w:w="4585" w:type="pct"/>
          </w:tcPr>
          <w:p w14:paraId="42E007DE" w14:textId="38E3FFDA" w:rsidR="00061A2C" w:rsidRPr="00BC4421" w:rsidRDefault="005C30DB">
            <w:pPr>
              <w:pStyle w:val="Sraassuenkleliais"/>
              <w:numPr>
                <w:ilvl w:val="0"/>
                <w:numId w:val="0"/>
              </w:numPr>
              <w:spacing w:before="0" w:after="0"/>
              <w:rPr>
                <w:szCs w:val="18"/>
              </w:rPr>
            </w:pPr>
            <w:r w:rsidRPr="00BC4421">
              <w:rPr>
                <w:szCs w:val="18"/>
              </w:rPr>
              <w:t>Sistemoje turi būti funkcionalumas automatiškai deaktyvuoti paslaugos gavėjo paskyrą, jei paslaugos gavėjas nepriskirtas jokiai neformaliojo švietimo paslaugų veiklai.</w:t>
            </w:r>
          </w:p>
        </w:tc>
      </w:tr>
    </w:tbl>
    <w:p w14:paraId="314D7F44" w14:textId="77777777" w:rsidR="00261FE6" w:rsidRPr="00BC4421" w:rsidRDefault="00261FE6" w:rsidP="0071311C"/>
    <w:p w14:paraId="2E33AD34" w14:textId="77777777" w:rsidR="007E4586" w:rsidRPr="00BC4421" w:rsidRDefault="007E4586" w:rsidP="007E4586">
      <w:pPr>
        <w:pStyle w:val="Antrat4"/>
        <w:rPr>
          <w:rFonts w:hint="eastAsia"/>
        </w:rPr>
      </w:pPr>
      <w:r w:rsidRPr="00BC4421">
        <w:t>Reikalavimai QR kodų valdymo moduliui</w:t>
      </w:r>
    </w:p>
    <w:tbl>
      <w:tblPr>
        <w:tblStyle w:val="CivittaTable2Purple"/>
        <w:tblpPr w:leftFromText="180" w:rightFromText="180" w:vertAnchor="text" w:tblpY="239"/>
        <w:tblW w:w="5000" w:type="pct"/>
        <w:tblLook w:val="0620" w:firstRow="1" w:lastRow="0" w:firstColumn="0" w:lastColumn="0" w:noHBand="1" w:noVBand="1"/>
      </w:tblPr>
      <w:tblGrid>
        <w:gridCol w:w="907"/>
        <w:gridCol w:w="9355"/>
      </w:tblGrid>
      <w:tr w:rsidR="007E4586" w:rsidRPr="00BC4421" w14:paraId="20EA28A7" w14:textId="77777777">
        <w:trPr>
          <w:cnfStyle w:val="100000000000" w:firstRow="1" w:lastRow="0" w:firstColumn="0" w:lastColumn="0" w:oddVBand="0" w:evenVBand="0" w:oddHBand="0" w:evenHBand="0" w:firstRowFirstColumn="0" w:firstRowLastColumn="0" w:lastRowFirstColumn="0" w:lastRowLastColumn="0"/>
          <w:trHeight w:val="20"/>
        </w:trPr>
        <w:tc>
          <w:tcPr>
            <w:tcW w:w="442" w:type="pct"/>
            <w:hideMark/>
          </w:tcPr>
          <w:p w14:paraId="0F887BB6" w14:textId="77777777" w:rsidR="007E4586" w:rsidRPr="00BC4421" w:rsidRDefault="007E4586">
            <w:pPr>
              <w:spacing w:before="0"/>
              <w:rPr>
                <w:szCs w:val="20"/>
              </w:rPr>
            </w:pPr>
            <w:r w:rsidRPr="00BC4421">
              <w:rPr>
                <w:szCs w:val="20"/>
              </w:rPr>
              <w:t>Nr.</w:t>
            </w:r>
          </w:p>
        </w:tc>
        <w:tc>
          <w:tcPr>
            <w:tcW w:w="4558" w:type="pct"/>
            <w:hideMark/>
          </w:tcPr>
          <w:p w14:paraId="01FEA41A" w14:textId="77777777" w:rsidR="007E4586" w:rsidRPr="00BC4421" w:rsidRDefault="007E4586">
            <w:pPr>
              <w:spacing w:before="0"/>
              <w:rPr>
                <w:szCs w:val="20"/>
              </w:rPr>
            </w:pPr>
            <w:r w:rsidRPr="00BC4421">
              <w:rPr>
                <w:szCs w:val="20"/>
              </w:rPr>
              <w:t>Reikalavimas</w:t>
            </w:r>
          </w:p>
        </w:tc>
      </w:tr>
      <w:tr w:rsidR="00A914B6" w:rsidRPr="00BC4421" w14:paraId="48C2E277" w14:textId="77777777">
        <w:trPr>
          <w:trHeight w:val="20"/>
        </w:trPr>
        <w:tc>
          <w:tcPr>
            <w:tcW w:w="442" w:type="pct"/>
          </w:tcPr>
          <w:p w14:paraId="6DF213A5" w14:textId="77777777" w:rsidR="00A914B6" w:rsidRPr="00BC4421" w:rsidRDefault="00A914B6">
            <w:pPr>
              <w:pStyle w:val="Sraopastraipa"/>
              <w:numPr>
                <w:ilvl w:val="0"/>
                <w:numId w:val="9"/>
              </w:numPr>
              <w:spacing w:before="0"/>
              <w:ind w:left="317"/>
              <w:rPr>
                <w:szCs w:val="20"/>
              </w:rPr>
            </w:pPr>
          </w:p>
        </w:tc>
        <w:tc>
          <w:tcPr>
            <w:tcW w:w="4558" w:type="pct"/>
          </w:tcPr>
          <w:p w14:paraId="7AE89C58" w14:textId="5A749829" w:rsidR="00A914B6" w:rsidRPr="00BC4421" w:rsidRDefault="00A914B6">
            <w:pPr>
              <w:pStyle w:val="Sraassuenkleliais"/>
              <w:numPr>
                <w:ilvl w:val="0"/>
                <w:numId w:val="0"/>
              </w:numPr>
              <w:spacing w:before="0" w:after="0"/>
              <w:rPr>
                <w:szCs w:val="18"/>
              </w:rPr>
            </w:pPr>
            <w:r w:rsidRPr="00BC4421">
              <w:rPr>
                <w:szCs w:val="18"/>
              </w:rPr>
              <w:t xml:space="preserve">Sistema turi turėti funkcionalumą, kuris leistų vienu metu sugeneruoti QR kodus visiems nurodytos grupės / būrelio / veiklos dalyviams.  </w:t>
            </w:r>
          </w:p>
        </w:tc>
      </w:tr>
      <w:tr w:rsidR="007E4586" w:rsidRPr="00BC4421" w14:paraId="4BD118F3" w14:textId="77777777">
        <w:trPr>
          <w:trHeight w:val="20"/>
        </w:trPr>
        <w:tc>
          <w:tcPr>
            <w:tcW w:w="442" w:type="pct"/>
            <w:hideMark/>
          </w:tcPr>
          <w:p w14:paraId="522652C8" w14:textId="77777777" w:rsidR="007E4586" w:rsidRPr="00BC4421" w:rsidRDefault="007E4586">
            <w:pPr>
              <w:pStyle w:val="Sraopastraipa"/>
              <w:numPr>
                <w:ilvl w:val="0"/>
                <w:numId w:val="9"/>
              </w:numPr>
              <w:spacing w:before="0"/>
              <w:ind w:left="317"/>
              <w:rPr>
                <w:szCs w:val="20"/>
              </w:rPr>
            </w:pPr>
          </w:p>
        </w:tc>
        <w:tc>
          <w:tcPr>
            <w:tcW w:w="4558" w:type="pct"/>
            <w:hideMark/>
          </w:tcPr>
          <w:p w14:paraId="23429168" w14:textId="1DDB202B" w:rsidR="007E4586" w:rsidRPr="00BC4421" w:rsidRDefault="007E4586">
            <w:pPr>
              <w:pStyle w:val="Sraassuenkleliais"/>
              <w:numPr>
                <w:ilvl w:val="0"/>
                <w:numId w:val="0"/>
              </w:numPr>
              <w:spacing w:before="0" w:after="0"/>
              <w:rPr>
                <w:szCs w:val="18"/>
              </w:rPr>
            </w:pPr>
            <w:r w:rsidRPr="00BC4421">
              <w:rPr>
                <w:szCs w:val="18"/>
              </w:rPr>
              <w:t xml:space="preserve">Sistemoje turi būti funkcionalumas generuoti QR kodus, juos atpažinti ir priskirti individualiam </w:t>
            </w:r>
            <w:r w:rsidR="00F8625B" w:rsidRPr="00BC4421">
              <w:rPr>
                <w:szCs w:val="18"/>
              </w:rPr>
              <w:t>paslaugų gavėjui</w:t>
            </w:r>
            <w:r w:rsidRPr="00BC4421">
              <w:rPr>
                <w:szCs w:val="18"/>
              </w:rPr>
              <w:t>.</w:t>
            </w:r>
          </w:p>
        </w:tc>
      </w:tr>
      <w:tr w:rsidR="008A6211" w:rsidRPr="00BC4421" w14:paraId="701CDF84" w14:textId="77777777">
        <w:trPr>
          <w:trHeight w:val="20"/>
        </w:trPr>
        <w:tc>
          <w:tcPr>
            <w:tcW w:w="442" w:type="pct"/>
          </w:tcPr>
          <w:p w14:paraId="52F64CDB" w14:textId="77777777" w:rsidR="008A6211" w:rsidRPr="00BC4421" w:rsidRDefault="008A6211">
            <w:pPr>
              <w:pStyle w:val="Sraopastraipa"/>
              <w:numPr>
                <w:ilvl w:val="0"/>
                <w:numId w:val="9"/>
              </w:numPr>
              <w:spacing w:before="0"/>
              <w:ind w:left="317"/>
              <w:rPr>
                <w:szCs w:val="20"/>
              </w:rPr>
            </w:pPr>
          </w:p>
        </w:tc>
        <w:tc>
          <w:tcPr>
            <w:tcW w:w="4558" w:type="pct"/>
          </w:tcPr>
          <w:p w14:paraId="4DEF4AFE" w14:textId="2071DA61" w:rsidR="008A6211" w:rsidRPr="00BC4421" w:rsidRDefault="008A6211">
            <w:pPr>
              <w:pStyle w:val="Sraassuenkleliais"/>
              <w:numPr>
                <w:ilvl w:val="0"/>
                <w:numId w:val="0"/>
              </w:numPr>
              <w:spacing w:before="0" w:after="0"/>
              <w:rPr>
                <w:szCs w:val="18"/>
              </w:rPr>
            </w:pPr>
            <w:r w:rsidRPr="00BC4421">
              <w:rPr>
                <w:szCs w:val="18"/>
              </w:rPr>
              <w:t>Sistema turi leisti priskirti QR kodams unikalius identifikatorius ir metaduomenis.</w:t>
            </w:r>
          </w:p>
        </w:tc>
      </w:tr>
      <w:tr w:rsidR="00F1375C" w:rsidRPr="00BC4421" w14:paraId="2B00C851" w14:textId="77777777">
        <w:trPr>
          <w:trHeight w:val="20"/>
        </w:trPr>
        <w:tc>
          <w:tcPr>
            <w:tcW w:w="442" w:type="pct"/>
          </w:tcPr>
          <w:p w14:paraId="1A4A94BC" w14:textId="77777777" w:rsidR="00F1375C" w:rsidRPr="00BC4421" w:rsidRDefault="00F1375C">
            <w:pPr>
              <w:pStyle w:val="Sraopastraipa"/>
              <w:numPr>
                <w:ilvl w:val="0"/>
                <w:numId w:val="9"/>
              </w:numPr>
              <w:spacing w:before="0"/>
              <w:ind w:left="317"/>
              <w:rPr>
                <w:szCs w:val="20"/>
              </w:rPr>
            </w:pPr>
          </w:p>
        </w:tc>
        <w:tc>
          <w:tcPr>
            <w:tcW w:w="4558" w:type="pct"/>
          </w:tcPr>
          <w:p w14:paraId="3A38AAE4" w14:textId="2823134B" w:rsidR="00F1375C" w:rsidRPr="00BC4421" w:rsidRDefault="00F1375C">
            <w:pPr>
              <w:pStyle w:val="Sraassuenkleliais"/>
              <w:numPr>
                <w:ilvl w:val="0"/>
                <w:numId w:val="0"/>
              </w:numPr>
              <w:spacing w:before="0" w:after="0"/>
              <w:rPr>
                <w:szCs w:val="18"/>
              </w:rPr>
            </w:pPr>
            <w:r w:rsidRPr="00BC4421">
              <w:rPr>
                <w:szCs w:val="18"/>
              </w:rPr>
              <w:t>Sistema turi turėti galimybę nuskaityti QR kodus naudojant mobiliuosius įrenginius</w:t>
            </w:r>
            <w:r w:rsidR="00100D2F" w:rsidRPr="00BC4421">
              <w:rPr>
                <w:szCs w:val="18"/>
              </w:rPr>
              <w:t>, priskiriant atvykusį asmenį prie konkrečios grupės ar renginio</w:t>
            </w:r>
            <w:r w:rsidRPr="00BC4421">
              <w:rPr>
                <w:szCs w:val="18"/>
              </w:rPr>
              <w:t>.</w:t>
            </w:r>
          </w:p>
        </w:tc>
      </w:tr>
      <w:tr w:rsidR="007E4586" w:rsidRPr="00BC4421" w14:paraId="1910A8C6" w14:textId="77777777">
        <w:trPr>
          <w:trHeight w:val="20"/>
        </w:trPr>
        <w:tc>
          <w:tcPr>
            <w:tcW w:w="442" w:type="pct"/>
          </w:tcPr>
          <w:p w14:paraId="2FB6F7C6" w14:textId="77777777" w:rsidR="007E4586" w:rsidRPr="00BC4421" w:rsidRDefault="007E4586">
            <w:pPr>
              <w:pStyle w:val="Sraopastraipa"/>
              <w:numPr>
                <w:ilvl w:val="0"/>
                <w:numId w:val="9"/>
              </w:numPr>
              <w:spacing w:before="0"/>
              <w:ind w:left="317"/>
              <w:rPr>
                <w:szCs w:val="20"/>
              </w:rPr>
            </w:pPr>
          </w:p>
        </w:tc>
        <w:tc>
          <w:tcPr>
            <w:tcW w:w="4558" w:type="pct"/>
          </w:tcPr>
          <w:p w14:paraId="194C2413" w14:textId="7A6DE084" w:rsidR="007E4586" w:rsidRPr="00BC4421" w:rsidRDefault="007E4586">
            <w:pPr>
              <w:pStyle w:val="Sraassuenkleliais"/>
              <w:numPr>
                <w:ilvl w:val="0"/>
                <w:numId w:val="0"/>
              </w:numPr>
              <w:spacing w:before="0" w:after="0"/>
              <w:rPr>
                <w:szCs w:val="20"/>
              </w:rPr>
            </w:pPr>
            <w:r w:rsidRPr="00BC4421">
              <w:rPr>
                <w:szCs w:val="20"/>
              </w:rPr>
              <w:t xml:space="preserve">Sistema turi turėti funkcionalumą </w:t>
            </w:r>
            <w:r w:rsidR="00F8625B" w:rsidRPr="00BC4421">
              <w:rPr>
                <w:szCs w:val="20"/>
              </w:rPr>
              <w:t xml:space="preserve">automatiškai </w:t>
            </w:r>
            <w:r w:rsidRPr="00BC4421">
              <w:rPr>
                <w:szCs w:val="20"/>
              </w:rPr>
              <w:t xml:space="preserve">sukurti unikalų QR kodą kiekvienam </w:t>
            </w:r>
            <w:r w:rsidR="00F8625B" w:rsidRPr="00BC4421">
              <w:rPr>
                <w:szCs w:val="20"/>
              </w:rPr>
              <w:t xml:space="preserve">paslaugų gavėjui ir priskirti prie jo paskyros </w:t>
            </w:r>
            <w:r w:rsidRPr="00BC4421">
              <w:rPr>
                <w:szCs w:val="20"/>
              </w:rPr>
              <w:t>, kuris bus naudojamas jo identifikavimui</w:t>
            </w:r>
            <w:r w:rsidR="00F8625B" w:rsidRPr="00BC4421">
              <w:rPr>
                <w:szCs w:val="20"/>
              </w:rPr>
              <w:t xml:space="preserve"> ir lankomumo fiksavimui</w:t>
            </w:r>
            <w:r w:rsidRPr="00BC4421">
              <w:rPr>
                <w:szCs w:val="20"/>
              </w:rPr>
              <w:t>.</w:t>
            </w:r>
          </w:p>
        </w:tc>
      </w:tr>
      <w:tr w:rsidR="007E4586" w:rsidRPr="00BC4421" w14:paraId="7E223C33" w14:textId="77777777">
        <w:trPr>
          <w:trHeight w:val="20"/>
        </w:trPr>
        <w:tc>
          <w:tcPr>
            <w:tcW w:w="442" w:type="pct"/>
          </w:tcPr>
          <w:p w14:paraId="2F276C6D" w14:textId="77777777" w:rsidR="007E4586" w:rsidRPr="00BC4421" w:rsidRDefault="007E4586">
            <w:pPr>
              <w:pStyle w:val="Sraopastraipa"/>
              <w:numPr>
                <w:ilvl w:val="0"/>
                <w:numId w:val="9"/>
              </w:numPr>
              <w:spacing w:before="0"/>
              <w:ind w:left="317"/>
              <w:rPr>
                <w:szCs w:val="20"/>
              </w:rPr>
            </w:pPr>
          </w:p>
        </w:tc>
        <w:tc>
          <w:tcPr>
            <w:tcW w:w="4558" w:type="pct"/>
          </w:tcPr>
          <w:p w14:paraId="167769CB" w14:textId="644B326B" w:rsidR="007E4586" w:rsidRPr="00BC4421" w:rsidRDefault="007E4586">
            <w:pPr>
              <w:pStyle w:val="Sraassuenkleliais"/>
              <w:numPr>
                <w:ilvl w:val="0"/>
                <w:numId w:val="0"/>
              </w:numPr>
              <w:spacing w:before="0" w:after="0"/>
              <w:rPr>
                <w:szCs w:val="20"/>
              </w:rPr>
            </w:pPr>
            <w:r w:rsidRPr="00BC4421">
              <w:rPr>
                <w:szCs w:val="20"/>
              </w:rPr>
              <w:t xml:space="preserve">Sukurtas QR kodas turi galioti </w:t>
            </w:r>
            <w:r w:rsidR="00F8625B" w:rsidRPr="00BC4421">
              <w:rPr>
                <w:szCs w:val="20"/>
              </w:rPr>
              <w:t>tiek, kiek paslaugos gavėjas gauna paslaugą (-as)</w:t>
            </w:r>
            <w:r w:rsidRPr="00BC4421">
              <w:rPr>
                <w:szCs w:val="20"/>
              </w:rPr>
              <w:t>.</w:t>
            </w:r>
          </w:p>
        </w:tc>
      </w:tr>
      <w:tr w:rsidR="007E4586" w:rsidRPr="00BC4421" w14:paraId="68EDCB48" w14:textId="77777777">
        <w:trPr>
          <w:trHeight w:val="20"/>
        </w:trPr>
        <w:tc>
          <w:tcPr>
            <w:tcW w:w="442" w:type="pct"/>
          </w:tcPr>
          <w:p w14:paraId="026C7E39" w14:textId="77777777" w:rsidR="007E4586" w:rsidRPr="00BC4421" w:rsidRDefault="007E4586">
            <w:pPr>
              <w:pStyle w:val="Sraopastraipa"/>
              <w:numPr>
                <w:ilvl w:val="0"/>
                <w:numId w:val="9"/>
              </w:numPr>
              <w:spacing w:before="0"/>
              <w:ind w:left="317"/>
              <w:rPr>
                <w:szCs w:val="20"/>
              </w:rPr>
            </w:pPr>
          </w:p>
        </w:tc>
        <w:tc>
          <w:tcPr>
            <w:tcW w:w="4558" w:type="pct"/>
          </w:tcPr>
          <w:p w14:paraId="1732F068" w14:textId="1A575039" w:rsidR="007E4586" w:rsidRPr="00BC4421" w:rsidRDefault="007E4586">
            <w:pPr>
              <w:pStyle w:val="Sraassuenkleliais"/>
              <w:numPr>
                <w:ilvl w:val="0"/>
                <w:numId w:val="0"/>
              </w:numPr>
              <w:spacing w:before="0" w:after="0"/>
            </w:pPr>
            <w:r w:rsidRPr="00BC4421">
              <w:rPr>
                <w:szCs w:val="18"/>
              </w:rPr>
              <w:t xml:space="preserve">Sistema turi turėti funkcionalumą nuskaityti (nuskenuoti) </w:t>
            </w:r>
            <w:r w:rsidR="00F44113" w:rsidRPr="00BC4421">
              <w:rPr>
                <w:szCs w:val="18"/>
              </w:rPr>
              <w:t xml:space="preserve">paslaugos gavėjui </w:t>
            </w:r>
            <w:r w:rsidRPr="00BC4421">
              <w:rPr>
                <w:szCs w:val="18"/>
              </w:rPr>
              <w:t>sugeneruotą QR kodą naudojant skaitytuvą ar kitą įrenginį turintį kamerą ir atpažinti konkret</w:t>
            </w:r>
            <w:r w:rsidR="00BE2869" w:rsidRPr="00BC4421">
              <w:rPr>
                <w:szCs w:val="18"/>
              </w:rPr>
              <w:t xml:space="preserve">ų </w:t>
            </w:r>
            <w:r w:rsidR="00F44113" w:rsidRPr="00BC4421">
              <w:rPr>
                <w:szCs w:val="18"/>
              </w:rPr>
              <w:t xml:space="preserve">paslaugos gavėją ir </w:t>
            </w:r>
            <w:r w:rsidR="009A30DC" w:rsidRPr="00BC4421">
              <w:rPr>
                <w:szCs w:val="18"/>
              </w:rPr>
              <w:t xml:space="preserve">automatiškai </w:t>
            </w:r>
            <w:r w:rsidR="00F44113" w:rsidRPr="00BC4421">
              <w:rPr>
                <w:szCs w:val="18"/>
              </w:rPr>
              <w:t>fiksuoti jo dalyvavimą neformaliojo švietimo tam tikroje veikloje</w:t>
            </w:r>
            <w:r w:rsidRPr="00BC4421">
              <w:rPr>
                <w:szCs w:val="18"/>
              </w:rPr>
              <w:t xml:space="preserve"> (pvz., užsiėmime, būrelyje, stovyklos veikloje ar kitame renginyje):</w:t>
            </w:r>
            <w:r w:rsidRPr="00BC4421">
              <w:t xml:space="preserve"> </w:t>
            </w:r>
          </w:p>
          <w:p w14:paraId="183D72E5" w14:textId="6CE25B26" w:rsidR="007E4586" w:rsidRPr="00BC4421" w:rsidRDefault="007E4586" w:rsidP="0087404C">
            <w:pPr>
              <w:pStyle w:val="Sraassuenkleliais"/>
              <w:numPr>
                <w:ilvl w:val="0"/>
                <w:numId w:val="93"/>
              </w:numPr>
              <w:spacing w:before="0" w:after="0"/>
              <w:rPr>
                <w:szCs w:val="18"/>
              </w:rPr>
            </w:pPr>
            <w:r w:rsidRPr="00BC4421">
              <w:rPr>
                <w:szCs w:val="18"/>
              </w:rPr>
              <w:t>Sistemoje</w:t>
            </w:r>
            <w:r w:rsidR="00F44113" w:rsidRPr="00BC4421">
              <w:rPr>
                <w:szCs w:val="18"/>
              </w:rPr>
              <w:t xml:space="preserve"> tik išimties tvarka</w:t>
            </w:r>
            <w:r w:rsidRPr="00BC4421">
              <w:rPr>
                <w:szCs w:val="18"/>
              </w:rPr>
              <w:t xml:space="preserve"> turi būti galimybė </w:t>
            </w:r>
            <w:r w:rsidR="00F44113" w:rsidRPr="00BC4421">
              <w:rPr>
                <w:szCs w:val="18"/>
              </w:rPr>
              <w:t xml:space="preserve">paslaugos teikėjui </w:t>
            </w:r>
            <w:r w:rsidRPr="00BC4421">
              <w:rPr>
                <w:szCs w:val="18"/>
              </w:rPr>
              <w:t xml:space="preserve">rankiniu būdu pažymėti </w:t>
            </w:r>
            <w:r w:rsidR="00F44113" w:rsidRPr="00BC4421">
              <w:rPr>
                <w:szCs w:val="18"/>
              </w:rPr>
              <w:t xml:space="preserve">paslaugos gavėjo </w:t>
            </w:r>
            <w:r w:rsidRPr="00BC4421">
              <w:rPr>
                <w:szCs w:val="18"/>
              </w:rPr>
              <w:t>dalyvavimą, jeigu QR kodas nėra nuskaitomas (nuskenuojamas) (dėl techninių priežasčių ar kodo neturėjimo);</w:t>
            </w:r>
          </w:p>
          <w:p w14:paraId="086D6CA6" w14:textId="77777777" w:rsidR="007E4586" w:rsidRPr="00BC4421" w:rsidRDefault="007E4586" w:rsidP="0087404C">
            <w:pPr>
              <w:pStyle w:val="Sraassuenkleliais"/>
              <w:numPr>
                <w:ilvl w:val="0"/>
                <w:numId w:val="93"/>
              </w:numPr>
              <w:spacing w:before="0" w:after="0"/>
              <w:rPr>
                <w:szCs w:val="18"/>
              </w:rPr>
            </w:pPr>
            <w:r w:rsidRPr="00BC4421">
              <w:rPr>
                <w:szCs w:val="18"/>
              </w:rPr>
              <w:t>Nepažymėtų dalyvių tėvai / globėjai arba jie patys (jei jie yra pilnamečiai) automatiškai turi gauti pranešimą el. paštu arba sisteminiu būdu apie neatvykimą ar nedalyvavimą.</w:t>
            </w:r>
          </w:p>
        </w:tc>
      </w:tr>
      <w:tr w:rsidR="007E4586" w:rsidRPr="00BC4421" w14:paraId="01AF9CD0" w14:textId="77777777">
        <w:trPr>
          <w:trHeight w:val="20"/>
        </w:trPr>
        <w:tc>
          <w:tcPr>
            <w:tcW w:w="442" w:type="pct"/>
          </w:tcPr>
          <w:p w14:paraId="2CE4696D" w14:textId="77777777" w:rsidR="007E4586" w:rsidRPr="00BC4421" w:rsidRDefault="007E4586">
            <w:pPr>
              <w:pStyle w:val="Sraopastraipa"/>
              <w:numPr>
                <w:ilvl w:val="0"/>
                <w:numId w:val="9"/>
              </w:numPr>
              <w:spacing w:before="0"/>
              <w:ind w:left="317"/>
              <w:rPr>
                <w:szCs w:val="20"/>
              </w:rPr>
            </w:pPr>
          </w:p>
        </w:tc>
        <w:tc>
          <w:tcPr>
            <w:tcW w:w="4558" w:type="pct"/>
          </w:tcPr>
          <w:p w14:paraId="51AD5556" w14:textId="42CFBFE2" w:rsidR="007E4586" w:rsidRPr="00BC4421" w:rsidRDefault="007E4586" w:rsidP="00495205">
            <w:pPr>
              <w:pStyle w:val="Sraassuenkleliais"/>
              <w:numPr>
                <w:ilvl w:val="0"/>
                <w:numId w:val="0"/>
              </w:numPr>
              <w:spacing w:before="0" w:after="0"/>
              <w:ind w:left="360"/>
              <w:rPr>
                <w:szCs w:val="18"/>
              </w:rPr>
            </w:pPr>
            <w:r w:rsidRPr="00BC4421">
              <w:rPr>
                <w:szCs w:val="18"/>
              </w:rPr>
              <w:t>Sistemoje turi būti galimybė administratoriui peržiūrėti QR kodų naudojimo ataskaitas (pvz., nuskaitymo dažnį, (ne)nuskaitytų ((ne)nuskenuotų) kodų statistiką</w:t>
            </w:r>
            <w:r w:rsidR="009A30DC" w:rsidRPr="00BC4421">
              <w:rPr>
                <w:szCs w:val="18"/>
              </w:rPr>
              <w:t xml:space="preserve">, rankiniu būdu fiksuotą </w:t>
            </w:r>
            <w:r w:rsidR="005C30DB" w:rsidRPr="00BC4421">
              <w:rPr>
                <w:szCs w:val="18"/>
              </w:rPr>
              <w:t xml:space="preserve">paslaugų gavėjų </w:t>
            </w:r>
            <w:r w:rsidR="009A30DC" w:rsidRPr="00BC4421">
              <w:rPr>
                <w:szCs w:val="18"/>
              </w:rPr>
              <w:t>lankomumą</w:t>
            </w:r>
            <w:r w:rsidRPr="00BC4421">
              <w:rPr>
                <w:szCs w:val="18"/>
              </w:rPr>
              <w:t xml:space="preserve">) ir eksportuoti šiuos duomenis pagal projekto metu su </w:t>
            </w:r>
            <w:r w:rsidR="009A30DC" w:rsidRPr="00BC4421">
              <w:rPr>
                <w:szCs w:val="18"/>
              </w:rPr>
              <w:t>Užsakovu</w:t>
            </w:r>
            <w:r w:rsidRPr="00BC4421">
              <w:rPr>
                <w:szCs w:val="18"/>
              </w:rPr>
              <w:t xml:space="preserve"> suderintą formą .</w:t>
            </w:r>
          </w:p>
        </w:tc>
      </w:tr>
      <w:tr w:rsidR="007E4586" w:rsidRPr="00BC4421" w14:paraId="21597D92" w14:textId="77777777">
        <w:trPr>
          <w:trHeight w:val="20"/>
        </w:trPr>
        <w:tc>
          <w:tcPr>
            <w:tcW w:w="442" w:type="pct"/>
          </w:tcPr>
          <w:p w14:paraId="491F7F80" w14:textId="77777777" w:rsidR="007E4586" w:rsidRPr="00BC4421" w:rsidRDefault="007E4586">
            <w:pPr>
              <w:pStyle w:val="Sraopastraipa"/>
              <w:numPr>
                <w:ilvl w:val="0"/>
                <w:numId w:val="9"/>
              </w:numPr>
              <w:spacing w:before="0"/>
              <w:ind w:left="317"/>
              <w:rPr>
                <w:szCs w:val="20"/>
              </w:rPr>
            </w:pPr>
          </w:p>
        </w:tc>
        <w:tc>
          <w:tcPr>
            <w:tcW w:w="4558" w:type="pct"/>
          </w:tcPr>
          <w:p w14:paraId="586B2439" w14:textId="6E32DD98" w:rsidR="007E4586" w:rsidRPr="00BC4421" w:rsidRDefault="007E4586">
            <w:pPr>
              <w:pStyle w:val="Sraassuenkleliais"/>
              <w:numPr>
                <w:ilvl w:val="0"/>
                <w:numId w:val="0"/>
              </w:numPr>
              <w:spacing w:before="0" w:after="0"/>
              <w:rPr>
                <w:szCs w:val="20"/>
              </w:rPr>
            </w:pPr>
            <w:r w:rsidRPr="00BC4421">
              <w:rPr>
                <w:szCs w:val="20"/>
              </w:rPr>
              <w:t xml:space="preserve">Sistemoje turi būti funkcionalumas QR kodų deaktyvavimui (išjungimui), jei jų galiojimo trukmė baigiasi ar jie naudojami netinkamai, ir galimybė sukurti </w:t>
            </w:r>
            <w:r w:rsidR="005C30DB" w:rsidRPr="00BC4421">
              <w:rPr>
                <w:szCs w:val="20"/>
              </w:rPr>
              <w:t xml:space="preserve">naują kodą </w:t>
            </w:r>
            <w:r w:rsidRPr="00BC4421">
              <w:rPr>
                <w:szCs w:val="20"/>
              </w:rPr>
              <w:t xml:space="preserve">tam pačiam </w:t>
            </w:r>
            <w:r w:rsidR="005C30DB" w:rsidRPr="00BC4421">
              <w:rPr>
                <w:szCs w:val="20"/>
              </w:rPr>
              <w:t>paslaugų gavėjui</w:t>
            </w:r>
            <w:r w:rsidRPr="00BC4421">
              <w:rPr>
                <w:szCs w:val="20"/>
              </w:rPr>
              <w:t>.</w:t>
            </w:r>
          </w:p>
        </w:tc>
      </w:tr>
    </w:tbl>
    <w:p w14:paraId="43D69DD3" w14:textId="77777777" w:rsidR="007E4586" w:rsidRPr="00BC4421" w:rsidRDefault="007E4586" w:rsidP="007E4586"/>
    <w:p w14:paraId="13E1756D" w14:textId="306C10CC" w:rsidR="003F293A" w:rsidRPr="00BC4421" w:rsidRDefault="003F293A" w:rsidP="003F293A">
      <w:pPr>
        <w:pStyle w:val="Antrat4"/>
        <w:rPr>
          <w:rFonts w:hint="eastAsia"/>
        </w:rPr>
      </w:pPr>
      <w:r w:rsidRPr="00BC4421">
        <w:t>Reikalavimai paklausimų valdymo moduliui</w:t>
      </w:r>
    </w:p>
    <w:tbl>
      <w:tblPr>
        <w:tblStyle w:val="CivittaTable2Purple"/>
        <w:tblW w:w="5000" w:type="pct"/>
        <w:tblLook w:val="0620" w:firstRow="1" w:lastRow="0" w:firstColumn="0" w:lastColumn="0" w:noHBand="1" w:noVBand="1"/>
      </w:tblPr>
      <w:tblGrid>
        <w:gridCol w:w="907"/>
        <w:gridCol w:w="9355"/>
      </w:tblGrid>
      <w:tr w:rsidR="003F293A" w:rsidRPr="00BC4421" w14:paraId="1CCE9E73"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4B62A5B9" w14:textId="77777777" w:rsidR="003F293A" w:rsidRPr="00BC4421" w:rsidRDefault="003F293A">
            <w:pPr>
              <w:spacing w:before="0"/>
              <w:rPr>
                <w:szCs w:val="20"/>
              </w:rPr>
            </w:pPr>
            <w:r w:rsidRPr="00BC4421">
              <w:rPr>
                <w:szCs w:val="20"/>
              </w:rPr>
              <w:t>Nr.</w:t>
            </w:r>
          </w:p>
        </w:tc>
        <w:tc>
          <w:tcPr>
            <w:tcW w:w="4558" w:type="pct"/>
            <w:hideMark/>
          </w:tcPr>
          <w:p w14:paraId="227C7CDB" w14:textId="77777777" w:rsidR="003F293A" w:rsidRPr="00BC4421" w:rsidRDefault="003F293A">
            <w:pPr>
              <w:spacing w:before="0"/>
              <w:rPr>
                <w:szCs w:val="20"/>
              </w:rPr>
            </w:pPr>
            <w:r w:rsidRPr="00BC4421">
              <w:rPr>
                <w:szCs w:val="20"/>
              </w:rPr>
              <w:t>Reikalavimas</w:t>
            </w:r>
          </w:p>
        </w:tc>
      </w:tr>
      <w:tr w:rsidR="003F293A" w:rsidRPr="00BC4421" w14:paraId="0C4C2D13" w14:textId="77777777">
        <w:trPr>
          <w:trHeight w:val="20"/>
        </w:trPr>
        <w:tc>
          <w:tcPr>
            <w:tcW w:w="442" w:type="pct"/>
            <w:hideMark/>
          </w:tcPr>
          <w:p w14:paraId="3DA160CB" w14:textId="77777777" w:rsidR="003F293A" w:rsidRPr="00BC4421" w:rsidRDefault="003F293A">
            <w:pPr>
              <w:pStyle w:val="Sraopastraipa"/>
              <w:numPr>
                <w:ilvl w:val="0"/>
                <w:numId w:val="9"/>
              </w:numPr>
              <w:spacing w:before="0"/>
              <w:ind w:left="317"/>
              <w:rPr>
                <w:szCs w:val="20"/>
              </w:rPr>
            </w:pPr>
          </w:p>
        </w:tc>
        <w:tc>
          <w:tcPr>
            <w:tcW w:w="4558" w:type="pct"/>
            <w:hideMark/>
          </w:tcPr>
          <w:p w14:paraId="730B1C5E" w14:textId="26C13F20" w:rsidR="003F293A" w:rsidRPr="00BC4421" w:rsidRDefault="003F293A">
            <w:pPr>
              <w:pStyle w:val="Sraassuenkleliais"/>
              <w:numPr>
                <w:ilvl w:val="0"/>
                <w:numId w:val="0"/>
              </w:numPr>
              <w:spacing w:before="0" w:after="0"/>
              <w:rPr>
                <w:szCs w:val="20"/>
              </w:rPr>
            </w:pPr>
            <w:r w:rsidRPr="00BC4421">
              <w:rPr>
                <w:szCs w:val="20"/>
              </w:rPr>
              <w:t>Sistema turi turėti funkcionalumą paklausimų valdymo administravimui.</w:t>
            </w:r>
          </w:p>
        </w:tc>
      </w:tr>
      <w:tr w:rsidR="003F293A" w:rsidRPr="00BC4421" w14:paraId="690A1843" w14:textId="77777777">
        <w:trPr>
          <w:trHeight w:val="20"/>
        </w:trPr>
        <w:tc>
          <w:tcPr>
            <w:tcW w:w="442" w:type="pct"/>
          </w:tcPr>
          <w:p w14:paraId="6169ED2B" w14:textId="77777777" w:rsidR="003F293A" w:rsidRPr="00BC4421" w:rsidRDefault="003F293A">
            <w:pPr>
              <w:pStyle w:val="Sraopastraipa"/>
              <w:numPr>
                <w:ilvl w:val="0"/>
                <w:numId w:val="9"/>
              </w:numPr>
              <w:spacing w:before="0"/>
              <w:ind w:left="317"/>
              <w:rPr>
                <w:szCs w:val="20"/>
              </w:rPr>
            </w:pPr>
          </w:p>
        </w:tc>
        <w:tc>
          <w:tcPr>
            <w:tcW w:w="4558" w:type="pct"/>
          </w:tcPr>
          <w:p w14:paraId="37BC7E76" w14:textId="5E9F7EB9" w:rsidR="003F293A" w:rsidRPr="00BC4421" w:rsidRDefault="003F293A">
            <w:pPr>
              <w:pStyle w:val="Sraassuenkleliais"/>
              <w:numPr>
                <w:ilvl w:val="0"/>
                <w:numId w:val="0"/>
              </w:numPr>
              <w:spacing w:before="0" w:after="0"/>
              <w:ind w:left="360" w:hanging="360"/>
              <w:rPr>
                <w:szCs w:val="20"/>
              </w:rPr>
            </w:pPr>
            <w:r w:rsidRPr="00BC4421">
              <w:rPr>
                <w:szCs w:val="20"/>
              </w:rPr>
              <w:t>Sistema turi turėti funkcionalumą peržiūrėti paklausimų sąrašą. Sąraše turi būti pateikiami:</w:t>
            </w:r>
          </w:p>
          <w:p w14:paraId="554C47A9" w14:textId="27CD5FB7" w:rsidR="003F293A" w:rsidRPr="00BC4421" w:rsidRDefault="003F293A">
            <w:pPr>
              <w:pStyle w:val="Sraassuenkleliais"/>
              <w:numPr>
                <w:ilvl w:val="0"/>
                <w:numId w:val="115"/>
              </w:numPr>
              <w:spacing w:before="0" w:after="0"/>
              <w:rPr>
                <w:szCs w:val="20"/>
              </w:rPr>
            </w:pPr>
            <w:r w:rsidRPr="00BC4421">
              <w:rPr>
                <w:szCs w:val="20"/>
              </w:rPr>
              <w:t>Per Išorinio naudojimo modulį pateikti paklausimai;</w:t>
            </w:r>
          </w:p>
          <w:p w14:paraId="6A661395" w14:textId="0CDDC786" w:rsidR="003F293A" w:rsidRPr="00BC4421" w:rsidRDefault="003F293A">
            <w:pPr>
              <w:pStyle w:val="Sraassuenkleliais"/>
              <w:numPr>
                <w:ilvl w:val="0"/>
                <w:numId w:val="115"/>
              </w:numPr>
              <w:spacing w:before="0" w:after="0"/>
              <w:rPr>
                <w:szCs w:val="20"/>
              </w:rPr>
            </w:pPr>
            <w:r w:rsidRPr="00BC4421">
              <w:rPr>
                <w:szCs w:val="20"/>
              </w:rPr>
              <w:t>Vidinio naudojimo modulyje įvesti paklausimai.</w:t>
            </w:r>
          </w:p>
        </w:tc>
      </w:tr>
      <w:tr w:rsidR="003F293A" w:rsidRPr="00BC4421" w14:paraId="3D472D5E" w14:textId="77777777">
        <w:trPr>
          <w:trHeight w:val="20"/>
        </w:trPr>
        <w:tc>
          <w:tcPr>
            <w:tcW w:w="442" w:type="pct"/>
          </w:tcPr>
          <w:p w14:paraId="4351BA13" w14:textId="77777777" w:rsidR="003F293A" w:rsidRPr="00BC4421" w:rsidRDefault="003F293A">
            <w:pPr>
              <w:pStyle w:val="Sraopastraipa"/>
              <w:numPr>
                <w:ilvl w:val="0"/>
                <w:numId w:val="9"/>
              </w:numPr>
              <w:spacing w:before="0"/>
              <w:ind w:left="317"/>
              <w:rPr>
                <w:szCs w:val="20"/>
              </w:rPr>
            </w:pPr>
          </w:p>
        </w:tc>
        <w:tc>
          <w:tcPr>
            <w:tcW w:w="4558" w:type="pct"/>
          </w:tcPr>
          <w:p w14:paraId="315C4EC8" w14:textId="1AC9C8FB" w:rsidR="003F293A" w:rsidRPr="00BC4421" w:rsidRDefault="003F293A">
            <w:pPr>
              <w:pStyle w:val="Sraassuenkleliais"/>
              <w:numPr>
                <w:ilvl w:val="0"/>
                <w:numId w:val="0"/>
              </w:numPr>
              <w:spacing w:before="0" w:after="0"/>
              <w:rPr>
                <w:szCs w:val="18"/>
              </w:rPr>
            </w:pPr>
            <w:r w:rsidRPr="00BC4421">
              <w:rPr>
                <w:szCs w:val="18"/>
              </w:rPr>
              <w:t xml:space="preserve">Sistema turi turėti funkcionalumą </w:t>
            </w:r>
            <w:r w:rsidR="00495205" w:rsidRPr="00BC4421">
              <w:rPr>
                <w:szCs w:val="18"/>
              </w:rPr>
              <w:t xml:space="preserve">leidžiantį </w:t>
            </w:r>
            <w:r w:rsidRPr="00BC4421">
              <w:rPr>
                <w:szCs w:val="18"/>
              </w:rPr>
              <w:t>tiek vidinio, tiek išorinio Sistemos</w:t>
            </w:r>
            <w:r w:rsidR="00495205" w:rsidRPr="00BC4421">
              <w:rPr>
                <w:szCs w:val="18"/>
              </w:rPr>
              <w:t xml:space="preserve"> modulio</w:t>
            </w:r>
            <w:r w:rsidRPr="00BC4421">
              <w:rPr>
                <w:szCs w:val="18"/>
              </w:rPr>
              <w:t xml:space="preserve"> </w:t>
            </w:r>
            <w:r w:rsidR="00EE1FC1" w:rsidRPr="00BC4421">
              <w:rPr>
                <w:szCs w:val="18"/>
              </w:rPr>
              <w:t>naudotojui</w:t>
            </w:r>
            <w:r w:rsidRPr="00BC4421">
              <w:rPr>
                <w:szCs w:val="18"/>
              </w:rPr>
              <w:t xml:space="preserve"> pateikti paklausimą </w:t>
            </w:r>
            <w:r w:rsidR="00495205" w:rsidRPr="00BC4421">
              <w:rPr>
                <w:szCs w:val="18"/>
              </w:rPr>
              <w:t>užpildant</w:t>
            </w:r>
            <w:r w:rsidRPr="00BC4421">
              <w:rPr>
                <w:szCs w:val="18"/>
              </w:rPr>
              <w:t xml:space="preserve"> duomenų laukus (data, </w:t>
            </w:r>
            <w:r w:rsidR="00495205" w:rsidRPr="00BC4421">
              <w:rPr>
                <w:szCs w:val="18"/>
              </w:rPr>
              <w:t>paklausimo tekstas</w:t>
            </w:r>
            <w:r w:rsidRPr="00BC4421">
              <w:rPr>
                <w:szCs w:val="18"/>
              </w:rPr>
              <w:t xml:space="preserve">, pridėti </w:t>
            </w:r>
            <w:r w:rsidR="00D4138B" w:rsidRPr="00BC4421">
              <w:rPr>
                <w:szCs w:val="18"/>
              </w:rPr>
              <w:t>priedai</w:t>
            </w:r>
            <w:r w:rsidRPr="00BC4421">
              <w:rPr>
                <w:szCs w:val="18"/>
              </w:rPr>
              <w:t xml:space="preserve">). </w:t>
            </w:r>
          </w:p>
        </w:tc>
      </w:tr>
      <w:tr w:rsidR="003F293A" w:rsidRPr="00BC4421" w14:paraId="4B419B69" w14:textId="77777777">
        <w:trPr>
          <w:trHeight w:val="20"/>
        </w:trPr>
        <w:tc>
          <w:tcPr>
            <w:tcW w:w="442" w:type="pct"/>
          </w:tcPr>
          <w:p w14:paraId="6EA43966" w14:textId="77777777" w:rsidR="003F293A" w:rsidRPr="00BC4421" w:rsidRDefault="003F293A">
            <w:pPr>
              <w:pStyle w:val="Sraopastraipa"/>
              <w:numPr>
                <w:ilvl w:val="0"/>
                <w:numId w:val="9"/>
              </w:numPr>
              <w:spacing w:before="0"/>
              <w:ind w:left="317"/>
              <w:rPr>
                <w:szCs w:val="20"/>
              </w:rPr>
            </w:pPr>
          </w:p>
        </w:tc>
        <w:tc>
          <w:tcPr>
            <w:tcW w:w="4558" w:type="pct"/>
          </w:tcPr>
          <w:p w14:paraId="2D3AFE7C" w14:textId="4EBE609D" w:rsidR="003F293A" w:rsidRPr="00BC4421" w:rsidRDefault="003F293A">
            <w:pPr>
              <w:pStyle w:val="Sraassuenkleliais"/>
              <w:numPr>
                <w:ilvl w:val="0"/>
                <w:numId w:val="0"/>
              </w:numPr>
              <w:spacing w:before="0" w:after="0"/>
              <w:rPr>
                <w:szCs w:val="20"/>
              </w:rPr>
            </w:pPr>
            <w:r w:rsidRPr="00BC4421">
              <w:rPr>
                <w:szCs w:val="20"/>
              </w:rPr>
              <w:t xml:space="preserve">Sistema turi turėti funkcionalumą, leidžiantį Vidinio modulio naudotojams pagal turimas teises administruoti paklausimus. </w:t>
            </w:r>
          </w:p>
        </w:tc>
      </w:tr>
      <w:tr w:rsidR="003F293A" w:rsidRPr="00BC4421" w14:paraId="7D859717" w14:textId="77777777">
        <w:trPr>
          <w:trHeight w:val="20"/>
        </w:trPr>
        <w:tc>
          <w:tcPr>
            <w:tcW w:w="442" w:type="pct"/>
          </w:tcPr>
          <w:p w14:paraId="2EF3E61C" w14:textId="77777777" w:rsidR="003F293A" w:rsidRPr="00BC4421" w:rsidRDefault="003F293A">
            <w:pPr>
              <w:pStyle w:val="Sraopastraipa"/>
              <w:numPr>
                <w:ilvl w:val="0"/>
                <w:numId w:val="9"/>
              </w:numPr>
              <w:spacing w:before="0"/>
              <w:ind w:left="317"/>
              <w:rPr>
                <w:szCs w:val="20"/>
              </w:rPr>
            </w:pPr>
          </w:p>
        </w:tc>
        <w:tc>
          <w:tcPr>
            <w:tcW w:w="4558" w:type="pct"/>
          </w:tcPr>
          <w:p w14:paraId="5DCF8747" w14:textId="788D44FE" w:rsidR="003F293A" w:rsidRPr="00BC4421" w:rsidRDefault="003F293A">
            <w:pPr>
              <w:pStyle w:val="Sraassuenkleliais"/>
              <w:numPr>
                <w:ilvl w:val="0"/>
                <w:numId w:val="0"/>
              </w:numPr>
              <w:spacing w:before="0" w:after="0"/>
              <w:rPr>
                <w:szCs w:val="20"/>
              </w:rPr>
            </w:pPr>
            <w:r w:rsidRPr="00BC4421">
              <w:rPr>
                <w:szCs w:val="20"/>
              </w:rPr>
              <w:t>Sistema turi turėti funkcionalumą atlikti paklausimų paiešką / filtravimą pagal su Užsakovu suderintus kriterijus projekto metu.</w:t>
            </w:r>
          </w:p>
        </w:tc>
      </w:tr>
      <w:tr w:rsidR="003F293A" w:rsidRPr="00BC4421" w14:paraId="4E98CDC5" w14:textId="77777777">
        <w:trPr>
          <w:trHeight w:val="20"/>
        </w:trPr>
        <w:tc>
          <w:tcPr>
            <w:tcW w:w="442" w:type="pct"/>
          </w:tcPr>
          <w:p w14:paraId="09024791" w14:textId="77777777" w:rsidR="003F293A" w:rsidRPr="00BC4421" w:rsidRDefault="003F293A">
            <w:pPr>
              <w:pStyle w:val="Sraopastraipa"/>
              <w:numPr>
                <w:ilvl w:val="0"/>
                <w:numId w:val="9"/>
              </w:numPr>
              <w:spacing w:before="0"/>
              <w:ind w:left="317"/>
              <w:rPr>
                <w:szCs w:val="20"/>
              </w:rPr>
            </w:pPr>
          </w:p>
        </w:tc>
        <w:tc>
          <w:tcPr>
            <w:tcW w:w="4558" w:type="pct"/>
          </w:tcPr>
          <w:p w14:paraId="3780430B" w14:textId="3DE29CD0" w:rsidR="003F293A" w:rsidRPr="00BC4421" w:rsidRDefault="003F293A">
            <w:pPr>
              <w:pStyle w:val="Sraassuenkleliais"/>
              <w:numPr>
                <w:ilvl w:val="0"/>
                <w:numId w:val="0"/>
              </w:numPr>
              <w:spacing w:before="0" w:after="0"/>
              <w:rPr>
                <w:szCs w:val="20"/>
              </w:rPr>
            </w:pPr>
            <w:r w:rsidRPr="00BC4421">
              <w:rPr>
                <w:szCs w:val="20"/>
              </w:rPr>
              <w:t>Sistema turi turėti funkcionalumą peržiūrėti pasirinktą paklausimą. Peržiūros metu turi būti atveriama detali informacija, įskaitant paklausimo nagrinėjimo būsenų istoriją.</w:t>
            </w:r>
          </w:p>
        </w:tc>
      </w:tr>
      <w:tr w:rsidR="003F293A" w:rsidRPr="00BC4421" w14:paraId="7D4601C2" w14:textId="77777777">
        <w:trPr>
          <w:trHeight w:val="20"/>
        </w:trPr>
        <w:tc>
          <w:tcPr>
            <w:tcW w:w="442" w:type="pct"/>
          </w:tcPr>
          <w:p w14:paraId="571AD110" w14:textId="77777777" w:rsidR="003F293A" w:rsidRPr="00BC4421" w:rsidRDefault="003F293A">
            <w:pPr>
              <w:pStyle w:val="Sraopastraipa"/>
              <w:numPr>
                <w:ilvl w:val="0"/>
                <w:numId w:val="9"/>
              </w:numPr>
              <w:spacing w:before="0"/>
              <w:ind w:left="317"/>
              <w:rPr>
                <w:szCs w:val="20"/>
              </w:rPr>
            </w:pPr>
          </w:p>
        </w:tc>
        <w:tc>
          <w:tcPr>
            <w:tcW w:w="4558" w:type="pct"/>
          </w:tcPr>
          <w:p w14:paraId="3AD32C21" w14:textId="0D500976" w:rsidR="003F293A" w:rsidRPr="00BC4421" w:rsidRDefault="003F293A">
            <w:pPr>
              <w:pStyle w:val="Sraassuenkleliais"/>
              <w:numPr>
                <w:ilvl w:val="0"/>
                <w:numId w:val="0"/>
              </w:numPr>
              <w:spacing w:before="0" w:after="0"/>
              <w:rPr>
                <w:szCs w:val="20"/>
              </w:rPr>
            </w:pPr>
            <w:r w:rsidRPr="00BC4421">
              <w:rPr>
                <w:szCs w:val="20"/>
              </w:rPr>
              <w:t xml:space="preserve">Sistema turi turėti funkcionalumą, leidžiantį Vidinio modulio naudotojams pildyti pasirinkto paklausimo formą. Forma turi </w:t>
            </w:r>
            <w:r w:rsidR="00495205" w:rsidRPr="00BC4421">
              <w:rPr>
                <w:szCs w:val="20"/>
              </w:rPr>
              <w:t xml:space="preserve">turėti </w:t>
            </w:r>
            <w:r w:rsidRPr="00BC4421">
              <w:rPr>
                <w:szCs w:val="20"/>
              </w:rPr>
              <w:t xml:space="preserve">šiuos laukus: vardą, pavardę, el. pašto adresą, telefono numerį, paklausimo temą, paklausimo aprašymą ir kt. </w:t>
            </w:r>
          </w:p>
          <w:p w14:paraId="5250B53F" w14:textId="77777777" w:rsidR="003F293A" w:rsidRPr="00BC4421" w:rsidRDefault="003F293A">
            <w:pPr>
              <w:pStyle w:val="Sraassuenkleliais"/>
              <w:numPr>
                <w:ilvl w:val="0"/>
                <w:numId w:val="0"/>
              </w:numPr>
              <w:spacing w:before="0" w:after="0"/>
              <w:rPr>
                <w:szCs w:val="20"/>
              </w:rPr>
            </w:pPr>
            <w:r w:rsidRPr="00BC4421">
              <w:rPr>
                <w:szCs w:val="20"/>
              </w:rPr>
              <w:t>Galutinė formos struktūra turi būti suderinta su Užsakovu projekto metu.</w:t>
            </w:r>
          </w:p>
        </w:tc>
      </w:tr>
      <w:tr w:rsidR="003F293A" w:rsidRPr="00BC4421" w14:paraId="2D5FFB24" w14:textId="77777777">
        <w:trPr>
          <w:trHeight w:val="20"/>
        </w:trPr>
        <w:tc>
          <w:tcPr>
            <w:tcW w:w="442" w:type="pct"/>
          </w:tcPr>
          <w:p w14:paraId="01BE6172" w14:textId="77777777" w:rsidR="003F293A" w:rsidRPr="00BC4421" w:rsidRDefault="003F293A">
            <w:pPr>
              <w:pStyle w:val="Sraopastraipa"/>
              <w:numPr>
                <w:ilvl w:val="0"/>
                <w:numId w:val="9"/>
              </w:numPr>
              <w:spacing w:before="0"/>
              <w:ind w:left="317"/>
              <w:rPr>
                <w:szCs w:val="20"/>
              </w:rPr>
            </w:pPr>
          </w:p>
        </w:tc>
        <w:tc>
          <w:tcPr>
            <w:tcW w:w="4558" w:type="pct"/>
          </w:tcPr>
          <w:p w14:paraId="7FAD1087" w14:textId="5287B055" w:rsidR="003F293A" w:rsidRPr="00BC4421" w:rsidRDefault="003F293A">
            <w:pPr>
              <w:pStyle w:val="Sraassuenkleliais"/>
              <w:numPr>
                <w:ilvl w:val="0"/>
                <w:numId w:val="0"/>
              </w:numPr>
              <w:spacing w:before="0" w:after="0"/>
              <w:rPr>
                <w:szCs w:val="20"/>
              </w:rPr>
            </w:pPr>
            <w:r w:rsidRPr="00BC4421">
              <w:rPr>
                <w:szCs w:val="20"/>
              </w:rPr>
              <w:t>Sistema turi turėti funkcionalumą prie paklausimo prisegti papildomus dokumentus ir įvesti aprašomąją informaciją.</w:t>
            </w:r>
          </w:p>
        </w:tc>
      </w:tr>
      <w:tr w:rsidR="003F293A" w:rsidRPr="00BC4421" w14:paraId="6263B68F" w14:textId="77777777">
        <w:trPr>
          <w:trHeight w:val="20"/>
        </w:trPr>
        <w:tc>
          <w:tcPr>
            <w:tcW w:w="442" w:type="pct"/>
          </w:tcPr>
          <w:p w14:paraId="56325471" w14:textId="77777777" w:rsidR="003F293A" w:rsidRPr="00BC4421" w:rsidRDefault="003F293A">
            <w:pPr>
              <w:pStyle w:val="Sraopastraipa"/>
              <w:numPr>
                <w:ilvl w:val="0"/>
                <w:numId w:val="9"/>
              </w:numPr>
              <w:spacing w:before="0"/>
              <w:ind w:left="317"/>
              <w:rPr>
                <w:szCs w:val="20"/>
              </w:rPr>
            </w:pPr>
          </w:p>
        </w:tc>
        <w:tc>
          <w:tcPr>
            <w:tcW w:w="4558" w:type="pct"/>
          </w:tcPr>
          <w:p w14:paraId="63DE4E03" w14:textId="3A849D1F" w:rsidR="003F293A" w:rsidRPr="00BC4421" w:rsidRDefault="003F293A">
            <w:pPr>
              <w:pStyle w:val="Sraassuenkleliais"/>
              <w:numPr>
                <w:ilvl w:val="0"/>
                <w:numId w:val="0"/>
              </w:numPr>
              <w:spacing w:before="0" w:after="0"/>
              <w:rPr>
                <w:szCs w:val="20"/>
              </w:rPr>
            </w:pPr>
            <w:r w:rsidRPr="00BC4421">
              <w:rPr>
                <w:szCs w:val="20"/>
              </w:rPr>
              <w:t>Sistema turi turėti funkcionalumą išsaugoti paklausimą vėlesniam pildymui ir pateikimui.</w:t>
            </w:r>
          </w:p>
        </w:tc>
      </w:tr>
      <w:tr w:rsidR="003F293A" w:rsidRPr="00BC4421" w14:paraId="6BAD6F5F" w14:textId="77777777">
        <w:trPr>
          <w:trHeight w:val="20"/>
        </w:trPr>
        <w:tc>
          <w:tcPr>
            <w:tcW w:w="442" w:type="pct"/>
          </w:tcPr>
          <w:p w14:paraId="265F7440" w14:textId="77777777" w:rsidR="003F293A" w:rsidRPr="00BC4421" w:rsidRDefault="003F293A">
            <w:pPr>
              <w:pStyle w:val="Sraopastraipa"/>
              <w:numPr>
                <w:ilvl w:val="0"/>
                <w:numId w:val="9"/>
              </w:numPr>
              <w:spacing w:before="0"/>
              <w:ind w:left="317"/>
              <w:rPr>
                <w:szCs w:val="20"/>
              </w:rPr>
            </w:pPr>
          </w:p>
        </w:tc>
        <w:tc>
          <w:tcPr>
            <w:tcW w:w="4558" w:type="pct"/>
          </w:tcPr>
          <w:p w14:paraId="36FB8F18" w14:textId="07CD49D3" w:rsidR="003F293A" w:rsidRPr="00BC4421" w:rsidRDefault="003F293A">
            <w:pPr>
              <w:pStyle w:val="Sraassuenkleliais"/>
              <w:numPr>
                <w:ilvl w:val="0"/>
                <w:numId w:val="0"/>
              </w:numPr>
              <w:spacing w:before="0" w:after="0"/>
              <w:rPr>
                <w:szCs w:val="20"/>
              </w:rPr>
            </w:pPr>
            <w:r w:rsidRPr="00BC4421">
              <w:rPr>
                <w:szCs w:val="20"/>
              </w:rPr>
              <w:t xml:space="preserve">Sistema turi turėti funkcionalumą rengti atsakymus į paklausimus, įvedant atsakymo duomenis ir </w:t>
            </w:r>
            <w:r w:rsidR="00D4138B" w:rsidRPr="00BC4421">
              <w:rPr>
                <w:szCs w:val="20"/>
              </w:rPr>
              <w:t xml:space="preserve">pridėti </w:t>
            </w:r>
            <w:r w:rsidRPr="00BC4421">
              <w:rPr>
                <w:szCs w:val="20"/>
              </w:rPr>
              <w:t xml:space="preserve">reikalingus </w:t>
            </w:r>
            <w:r w:rsidR="00D4138B" w:rsidRPr="00BC4421">
              <w:rPr>
                <w:szCs w:val="20"/>
              </w:rPr>
              <w:t>priedus</w:t>
            </w:r>
            <w:r w:rsidRPr="00BC4421">
              <w:rPr>
                <w:szCs w:val="20"/>
              </w:rPr>
              <w:t>.</w:t>
            </w:r>
          </w:p>
        </w:tc>
      </w:tr>
      <w:tr w:rsidR="003F293A" w:rsidRPr="00BC4421" w14:paraId="00D4D9E8" w14:textId="77777777">
        <w:trPr>
          <w:trHeight w:val="20"/>
        </w:trPr>
        <w:tc>
          <w:tcPr>
            <w:tcW w:w="442" w:type="pct"/>
          </w:tcPr>
          <w:p w14:paraId="77967FAD" w14:textId="77777777" w:rsidR="003F293A" w:rsidRPr="00BC4421" w:rsidRDefault="003F293A">
            <w:pPr>
              <w:pStyle w:val="Sraopastraipa"/>
              <w:numPr>
                <w:ilvl w:val="0"/>
                <w:numId w:val="9"/>
              </w:numPr>
              <w:spacing w:before="0"/>
              <w:ind w:left="317"/>
              <w:rPr>
                <w:szCs w:val="20"/>
              </w:rPr>
            </w:pPr>
          </w:p>
        </w:tc>
        <w:tc>
          <w:tcPr>
            <w:tcW w:w="4558" w:type="pct"/>
          </w:tcPr>
          <w:p w14:paraId="63AD0CE7" w14:textId="6F0E1E65" w:rsidR="003F293A" w:rsidRPr="00BC4421" w:rsidRDefault="003F293A">
            <w:pPr>
              <w:pStyle w:val="Sraassuenkleliais"/>
              <w:numPr>
                <w:ilvl w:val="0"/>
                <w:numId w:val="0"/>
              </w:numPr>
              <w:spacing w:before="0" w:after="0"/>
              <w:rPr>
                <w:szCs w:val="20"/>
              </w:rPr>
            </w:pPr>
            <w:r w:rsidRPr="00BC4421">
              <w:rPr>
                <w:szCs w:val="20"/>
              </w:rPr>
              <w:t xml:space="preserve">Sistema turi turėti funkcionalumą </w:t>
            </w:r>
            <w:r w:rsidR="00D4138B" w:rsidRPr="00BC4421">
              <w:rPr>
                <w:szCs w:val="20"/>
              </w:rPr>
              <w:t xml:space="preserve">išsiųsti </w:t>
            </w:r>
            <w:r w:rsidRPr="00BC4421">
              <w:rPr>
                <w:szCs w:val="20"/>
              </w:rPr>
              <w:t xml:space="preserve">atsakymą į paklausimą. Atsakymo duomenys turi būti perduodami </w:t>
            </w:r>
            <w:r w:rsidR="00D4138B" w:rsidRPr="00BC4421">
              <w:rPr>
                <w:szCs w:val="20"/>
              </w:rPr>
              <w:t>sistemos priemonėmis</w:t>
            </w:r>
            <w:r w:rsidRPr="00BC4421">
              <w:rPr>
                <w:szCs w:val="20"/>
              </w:rPr>
              <w:t xml:space="preserve"> arba išsiunčiami nurodytu el. pašto adresu.</w:t>
            </w:r>
          </w:p>
        </w:tc>
      </w:tr>
      <w:tr w:rsidR="003F293A" w:rsidRPr="00BC4421" w14:paraId="4F1CAA84" w14:textId="77777777">
        <w:trPr>
          <w:trHeight w:val="20"/>
        </w:trPr>
        <w:tc>
          <w:tcPr>
            <w:tcW w:w="442" w:type="pct"/>
          </w:tcPr>
          <w:p w14:paraId="00B8408C" w14:textId="77777777" w:rsidR="003F293A" w:rsidRPr="00BC4421" w:rsidRDefault="003F293A">
            <w:pPr>
              <w:pStyle w:val="Sraopastraipa"/>
              <w:numPr>
                <w:ilvl w:val="0"/>
                <w:numId w:val="9"/>
              </w:numPr>
              <w:spacing w:before="0"/>
              <w:ind w:left="317"/>
              <w:rPr>
                <w:szCs w:val="20"/>
              </w:rPr>
            </w:pPr>
          </w:p>
        </w:tc>
        <w:tc>
          <w:tcPr>
            <w:tcW w:w="4558" w:type="pct"/>
          </w:tcPr>
          <w:p w14:paraId="3790F53B" w14:textId="1E740E8A" w:rsidR="003F293A" w:rsidRPr="00BC4421" w:rsidRDefault="003F293A">
            <w:pPr>
              <w:pStyle w:val="Sraassuenkleliais"/>
              <w:numPr>
                <w:ilvl w:val="0"/>
                <w:numId w:val="0"/>
              </w:numPr>
              <w:spacing w:before="0" w:after="0"/>
              <w:rPr>
                <w:szCs w:val="20"/>
              </w:rPr>
            </w:pPr>
            <w:r w:rsidRPr="00BC4421">
              <w:rPr>
                <w:szCs w:val="20"/>
              </w:rPr>
              <w:t>Sistema turi turėti funkcionalumą stebėti paklausimų nagrinėjimo eigą</w:t>
            </w:r>
            <w:r w:rsidR="00D4138B" w:rsidRPr="00BC4421">
              <w:rPr>
                <w:szCs w:val="20"/>
              </w:rPr>
              <w:t>.</w:t>
            </w:r>
          </w:p>
        </w:tc>
      </w:tr>
      <w:tr w:rsidR="003F293A" w:rsidRPr="00BC4421" w14:paraId="680D327E" w14:textId="77777777">
        <w:trPr>
          <w:trHeight w:val="20"/>
        </w:trPr>
        <w:tc>
          <w:tcPr>
            <w:tcW w:w="442" w:type="pct"/>
          </w:tcPr>
          <w:p w14:paraId="19C65F86" w14:textId="77777777" w:rsidR="003F293A" w:rsidRPr="00BC4421" w:rsidRDefault="003F293A">
            <w:pPr>
              <w:pStyle w:val="Sraopastraipa"/>
              <w:numPr>
                <w:ilvl w:val="0"/>
                <w:numId w:val="9"/>
              </w:numPr>
              <w:spacing w:before="0"/>
              <w:ind w:left="317"/>
              <w:rPr>
                <w:szCs w:val="20"/>
              </w:rPr>
            </w:pPr>
          </w:p>
        </w:tc>
        <w:tc>
          <w:tcPr>
            <w:tcW w:w="4558" w:type="pct"/>
          </w:tcPr>
          <w:p w14:paraId="6A4B5BCA" w14:textId="655E9308" w:rsidR="003F293A" w:rsidRPr="00BC4421" w:rsidRDefault="003F293A">
            <w:pPr>
              <w:pStyle w:val="Sraassuenkleliais"/>
              <w:numPr>
                <w:ilvl w:val="0"/>
                <w:numId w:val="0"/>
              </w:numPr>
              <w:spacing w:before="0" w:after="0"/>
              <w:rPr>
                <w:szCs w:val="20"/>
              </w:rPr>
            </w:pPr>
            <w:r w:rsidRPr="00BC4421">
              <w:rPr>
                <w:szCs w:val="20"/>
              </w:rPr>
              <w:t>Sistema turi turėti funkcionalumą automatiniams priminimams, kai paklausimo nagrinėjimo terminas artėja prie pabaigos arba yra viršytas.</w:t>
            </w:r>
          </w:p>
        </w:tc>
      </w:tr>
      <w:tr w:rsidR="003F293A" w:rsidRPr="00BC4421" w14:paraId="2B848646" w14:textId="77777777">
        <w:trPr>
          <w:trHeight w:val="20"/>
        </w:trPr>
        <w:tc>
          <w:tcPr>
            <w:tcW w:w="442" w:type="pct"/>
          </w:tcPr>
          <w:p w14:paraId="5D56EB01" w14:textId="77777777" w:rsidR="003F293A" w:rsidRPr="00BC4421" w:rsidRDefault="003F293A">
            <w:pPr>
              <w:pStyle w:val="Sraopastraipa"/>
              <w:numPr>
                <w:ilvl w:val="0"/>
                <w:numId w:val="9"/>
              </w:numPr>
              <w:spacing w:before="0"/>
              <w:ind w:left="317"/>
              <w:rPr>
                <w:szCs w:val="20"/>
              </w:rPr>
            </w:pPr>
          </w:p>
        </w:tc>
        <w:tc>
          <w:tcPr>
            <w:tcW w:w="4558" w:type="pct"/>
          </w:tcPr>
          <w:p w14:paraId="6A828065" w14:textId="783B7E02" w:rsidR="003F293A" w:rsidRPr="00BC4421" w:rsidRDefault="003F293A">
            <w:pPr>
              <w:pStyle w:val="Sraassuenkleliais"/>
              <w:numPr>
                <w:ilvl w:val="0"/>
                <w:numId w:val="0"/>
              </w:numPr>
              <w:spacing w:before="0" w:after="0"/>
              <w:rPr>
                <w:szCs w:val="20"/>
              </w:rPr>
            </w:pPr>
            <w:r w:rsidRPr="00BC4421">
              <w:rPr>
                <w:szCs w:val="20"/>
              </w:rPr>
              <w:t>Sistema turi turėti funkcionalumą nustatyti paklausimų prioritetus pagal jų svarbą (pvz., „aukštas“, „vidutinis“, „žemas“) ir matomai žymėti prioritetines užduotis sąrašuose.</w:t>
            </w:r>
          </w:p>
        </w:tc>
      </w:tr>
      <w:tr w:rsidR="003F293A" w:rsidRPr="00BC4421" w14:paraId="61E6A49D" w14:textId="77777777">
        <w:trPr>
          <w:trHeight w:val="20"/>
        </w:trPr>
        <w:tc>
          <w:tcPr>
            <w:tcW w:w="442" w:type="pct"/>
          </w:tcPr>
          <w:p w14:paraId="161FEE45" w14:textId="77777777" w:rsidR="003F293A" w:rsidRPr="00BC4421" w:rsidRDefault="003F293A">
            <w:pPr>
              <w:pStyle w:val="Sraopastraipa"/>
              <w:numPr>
                <w:ilvl w:val="0"/>
                <w:numId w:val="9"/>
              </w:numPr>
              <w:spacing w:before="0"/>
              <w:ind w:left="317"/>
              <w:rPr>
                <w:szCs w:val="20"/>
              </w:rPr>
            </w:pPr>
          </w:p>
        </w:tc>
        <w:tc>
          <w:tcPr>
            <w:tcW w:w="4558" w:type="pct"/>
          </w:tcPr>
          <w:p w14:paraId="62048171" w14:textId="400A81FB" w:rsidR="003F293A" w:rsidRPr="00BC4421" w:rsidRDefault="003F293A">
            <w:pPr>
              <w:pStyle w:val="Sraassuenkleliais"/>
              <w:numPr>
                <w:ilvl w:val="0"/>
                <w:numId w:val="0"/>
              </w:numPr>
              <w:spacing w:before="0" w:after="0"/>
              <w:rPr>
                <w:szCs w:val="20"/>
              </w:rPr>
            </w:pPr>
            <w:r w:rsidRPr="00BC4421">
              <w:rPr>
                <w:szCs w:val="20"/>
              </w:rPr>
              <w:t>Sistema turi turėti funkcionalumą, leidžiantį deleguoti paklausimų nagrinėjimą kitiems Sistemos naudotojams arba Įstaig</w:t>
            </w:r>
            <w:r w:rsidR="00591DE7" w:rsidRPr="00BC4421">
              <w:rPr>
                <w:szCs w:val="20"/>
              </w:rPr>
              <w:t>ai</w:t>
            </w:r>
            <w:r w:rsidRPr="00BC4421">
              <w:rPr>
                <w:szCs w:val="20"/>
              </w:rPr>
              <w:t>.</w:t>
            </w:r>
          </w:p>
        </w:tc>
      </w:tr>
      <w:tr w:rsidR="003F293A" w:rsidRPr="00BC4421" w14:paraId="2423459C" w14:textId="77777777">
        <w:trPr>
          <w:trHeight w:val="20"/>
        </w:trPr>
        <w:tc>
          <w:tcPr>
            <w:tcW w:w="442" w:type="pct"/>
          </w:tcPr>
          <w:p w14:paraId="68460FB2" w14:textId="77777777" w:rsidR="003F293A" w:rsidRPr="00BC4421" w:rsidRDefault="003F293A">
            <w:pPr>
              <w:pStyle w:val="Sraopastraipa"/>
              <w:numPr>
                <w:ilvl w:val="0"/>
                <w:numId w:val="9"/>
              </w:numPr>
              <w:spacing w:before="0"/>
              <w:ind w:left="317"/>
              <w:rPr>
                <w:szCs w:val="20"/>
              </w:rPr>
            </w:pPr>
          </w:p>
        </w:tc>
        <w:tc>
          <w:tcPr>
            <w:tcW w:w="4558" w:type="pct"/>
          </w:tcPr>
          <w:p w14:paraId="62D518BF" w14:textId="6E295212" w:rsidR="003F293A" w:rsidRPr="00BC4421" w:rsidRDefault="003F293A">
            <w:pPr>
              <w:pStyle w:val="Sraassuenkleliais"/>
              <w:numPr>
                <w:ilvl w:val="0"/>
                <w:numId w:val="0"/>
              </w:numPr>
              <w:spacing w:before="0" w:after="0"/>
              <w:rPr>
                <w:szCs w:val="20"/>
              </w:rPr>
            </w:pPr>
            <w:r w:rsidRPr="00BC4421">
              <w:rPr>
                <w:szCs w:val="20"/>
              </w:rPr>
              <w:t>Sistema turi turėti funkcionalumą automatiškai kurti ataskaitas apie gautų paklausimų kiekį, jų būseną, nagrinėjimo trukmę ir kt.</w:t>
            </w:r>
          </w:p>
        </w:tc>
      </w:tr>
      <w:tr w:rsidR="003F293A" w:rsidRPr="00BC4421" w14:paraId="5535B8F6" w14:textId="77777777">
        <w:trPr>
          <w:trHeight w:val="20"/>
        </w:trPr>
        <w:tc>
          <w:tcPr>
            <w:tcW w:w="442" w:type="pct"/>
          </w:tcPr>
          <w:p w14:paraId="78322C90" w14:textId="77777777" w:rsidR="003F293A" w:rsidRPr="00BC4421" w:rsidRDefault="003F293A">
            <w:pPr>
              <w:pStyle w:val="Sraopastraipa"/>
              <w:numPr>
                <w:ilvl w:val="0"/>
                <w:numId w:val="9"/>
              </w:numPr>
              <w:spacing w:before="0"/>
              <w:ind w:left="317"/>
              <w:rPr>
                <w:szCs w:val="20"/>
              </w:rPr>
            </w:pPr>
          </w:p>
        </w:tc>
        <w:tc>
          <w:tcPr>
            <w:tcW w:w="4558" w:type="pct"/>
          </w:tcPr>
          <w:p w14:paraId="37E487AD" w14:textId="184A7228" w:rsidR="003F293A" w:rsidRPr="00BC4421" w:rsidRDefault="003F293A">
            <w:pPr>
              <w:pStyle w:val="Sraassuenkleliais"/>
              <w:numPr>
                <w:ilvl w:val="0"/>
                <w:numId w:val="0"/>
              </w:numPr>
              <w:spacing w:before="0" w:after="0"/>
              <w:rPr>
                <w:szCs w:val="20"/>
              </w:rPr>
            </w:pPr>
            <w:r w:rsidRPr="00BC4421">
              <w:rPr>
                <w:szCs w:val="20"/>
              </w:rPr>
              <w:t>Sistema turi turėti funkcionalumą, leidžiantį naudotojams įvertinti, ar paklausimų nagrinėjimas atitinka nustatytus terminus ir procedūras.</w:t>
            </w:r>
          </w:p>
        </w:tc>
      </w:tr>
      <w:tr w:rsidR="003F293A" w:rsidRPr="00BC4421" w14:paraId="5FBC7120" w14:textId="77777777">
        <w:trPr>
          <w:trHeight w:val="20"/>
        </w:trPr>
        <w:tc>
          <w:tcPr>
            <w:tcW w:w="442" w:type="pct"/>
          </w:tcPr>
          <w:p w14:paraId="0905894A" w14:textId="77777777" w:rsidR="003F293A" w:rsidRPr="00BC4421" w:rsidRDefault="003F293A">
            <w:pPr>
              <w:pStyle w:val="Sraopastraipa"/>
              <w:numPr>
                <w:ilvl w:val="0"/>
                <w:numId w:val="9"/>
              </w:numPr>
              <w:spacing w:before="0"/>
              <w:ind w:left="317"/>
              <w:rPr>
                <w:szCs w:val="20"/>
              </w:rPr>
            </w:pPr>
          </w:p>
        </w:tc>
        <w:tc>
          <w:tcPr>
            <w:tcW w:w="4558" w:type="pct"/>
          </w:tcPr>
          <w:p w14:paraId="3470A025" w14:textId="7B0A1ACE" w:rsidR="003F293A" w:rsidRPr="00BC4421" w:rsidRDefault="003F293A">
            <w:pPr>
              <w:pStyle w:val="Sraassuenkleliais"/>
              <w:numPr>
                <w:ilvl w:val="0"/>
                <w:numId w:val="0"/>
              </w:numPr>
              <w:spacing w:before="0" w:after="0"/>
              <w:rPr>
                <w:szCs w:val="20"/>
              </w:rPr>
            </w:pPr>
            <w:r w:rsidRPr="00BC4421">
              <w:rPr>
                <w:szCs w:val="20"/>
              </w:rPr>
              <w:t>Sistema turi turėti funkcionalumą peržiūrėti istorinius duomenis apie baigtus paklausimus, įskaitant atsakymų detales ir procesą.</w:t>
            </w:r>
          </w:p>
        </w:tc>
      </w:tr>
      <w:tr w:rsidR="003F293A" w:rsidRPr="00BC4421" w14:paraId="4023CF76" w14:textId="77777777">
        <w:trPr>
          <w:trHeight w:val="20"/>
        </w:trPr>
        <w:tc>
          <w:tcPr>
            <w:tcW w:w="442" w:type="pct"/>
          </w:tcPr>
          <w:p w14:paraId="5B4CAF9E" w14:textId="77777777" w:rsidR="003F293A" w:rsidRPr="00BC4421" w:rsidRDefault="003F293A">
            <w:pPr>
              <w:pStyle w:val="Sraopastraipa"/>
              <w:numPr>
                <w:ilvl w:val="0"/>
                <w:numId w:val="9"/>
              </w:numPr>
              <w:spacing w:before="0"/>
              <w:ind w:left="317"/>
              <w:rPr>
                <w:szCs w:val="20"/>
              </w:rPr>
            </w:pPr>
          </w:p>
        </w:tc>
        <w:tc>
          <w:tcPr>
            <w:tcW w:w="4558" w:type="pct"/>
          </w:tcPr>
          <w:p w14:paraId="27FA15D2" w14:textId="4DB34C78" w:rsidR="003F293A" w:rsidRPr="00BC4421" w:rsidRDefault="003F293A">
            <w:pPr>
              <w:pStyle w:val="Sraassuenkleliais"/>
              <w:numPr>
                <w:ilvl w:val="0"/>
                <w:numId w:val="0"/>
              </w:numPr>
              <w:spacing w:before="0" w:after="0"/>
              <w:rPr>
                <w:szCs w:val="20"/>
              </w:rPr>
            </w:pPr>
            <w:r w:rsidRPr="00BC4421">
              <w:rPr>
                <w:szCs w:val="20"/>
              </w:rPr>
              <w:t>Sistema turi turėti funkcionalumą konfigūruoti paklausimų nagrinėjimo būsenų sąrašą (pvz., „Naujas“, „Vykdomas“, „Sprendimas priimtas“, „Užbaigtas“) be papildomo Sistemos programavimo.</w:t>
            </w:r>
          </w:p>
        </w:tc>
      </w:tr>
      <w:tr w:rsidR="003F293A" w:rsidRPr="00BC4421" w14:paraId="7B20A2B9" w14:textId="77777777">
        <w:trPr>
          <w:trHeight w:val="20"/>
        </w:trPr>
        <w:tc>
          <w:tcPr>
            <w:tcW w:w="442" w:type="pct"/>
          </w:tcPr>
          <w:p w14:paraId="38DAC838" w14:textId="77777777" w:rsidR="003F293A" w:rsidRPr="00BC4421" w:rsidRDefault="003F293A">
            <w:pPr>
              <w:pStyle w:val="Sraopastraipa"/>
              <w:numPr>
                <w:ilvl w:val="0"/>
                <w:numId w:val="9"/>
              </w:numPr>
              <w:spacing w:before="0"/>
              <w:ind w:left="317"/>
              <w:rPr>
                <w:szCs w:val="20"/>
              </w:rPr>
            </w:pPr>
          </w:p>
        </w:tc>
        <w:tc>
          <w:tcPr>
            <w:tcW w:w="4558" w:type="pct"/>
          </w:tcPr>
          <w:p w14:paraId="3C3FEAD4" w14:textId="72896657" w:rsidR="003F293A" w:rsidRPr="00BC4421" w:rsidRDefault="003F293A">
            <w:pPr>
              <w:pStyle w:val="Sraassuenkleliais"/>
              <w:numPr>
                <w:ilvl w:val="0"/>
                <w:numId w:val="0"/>
              </w:numPr>
              <w:spacing w:before="0" w:after="0"/>
              <w:rPr>
                <w:szCs w:val="18"/>
              </w:rPr>
            </w:pPr>
            <w:r w:rsidRPr="00BC4421">
              <w:rPr>
                <w:szCs w:val="18"/>
              </w:rPr>
              <w:t>Sistema turi turėti funkcionalumą konfigūruoti paklausimų nagrinėjimo automatizuoto proceso schemą pagal Įstaigos poreikius.</w:t>
            </w:r>
          </w:p>
        </w:tc>
      </w:tr>
      <w:tr w:rsidR="003F293A" w:rsidRPr="00BC4421" w14:paraId="562348DD" w14:textId="77777777">
        <w:trPr>
          <w:trHeight w:val="20"/>
        </w:trPr>
        <w:tc>
          <w:tcPr>
            <w:tcW w:w="442" w:type="pct"/>
          </w:tcPr>
          <w:p w14:paraId="6B8B309B" w14:textId="77777777" w:rsidR="003F293A" w:rsidRPr="00BC4421" w:rsidRDefault="003F293A">
            <w:pPr>
              <w:pStyle w:val="Sraopastraipa"/>
              <w:numPr>
                <w:ilvl w:val="0"/>
                <w:numId w:val="9"/>
              </w:numPr>
              <w:spacing w:before="0"/>
              <w:ind w:left="317"/>
              <w:rPr>
                <w:szCs w:val="20"/>
              </w:rPr>
            </w:pPr>
          </w:p>
        </w:tc>
        <w:tc>
          <w:tcPr>
            <w:tcW w:w="4558" w:type="pct"/>
          </w:tcPr>
          <w:p w14:paraId="55D48C9D" w14:textId="4899585C" w:rsidR="003F293A" w:rsidRPr="00BC4421" w:rsidRDefault="003F293A">
            <w:pPr>
              <w:pStyle w:val="Sraassuenkleliais"/>
              <w:numPr>
                <w:ilvl w:val="0"/>
                <w:numId w:val="0"/>
              </w:numPr>
              <w:spacing w:before="0" w:after="0"/>
              <w:rPr>
                <w:szCs w:val="20"/>
              </w:rPr>
            </w:pPr>
            <w:r w:rsidRPr="00BC4421">
              <w:rPr>
                <w:szCs w:val="20"/>
              </w:rPr>
              <w:t>Sistema turi turėti funkcionalumą registruoti visus naudotojų veiksmus, susijusius su paklausimų tvarkymu, ir pateikti audito istoriją (kas, kada ir kokius veiksmus atliko).</w:t>
            </w:r>
            <w:r w:rsidR="000C50B6" w:rsidRPr="00BC4421">
              <w:rPr>
                <w:szCs w:val="20"/>
              </w:rPr>
              <w:t xml:space="preserve"> Projekto metu turi būti suderinta, kurie tiksliai</w:t>
            </w:r>
            <w:r w:rsidR="00C65B07" w:rsidRPr="00BC4421">
              <w:rPr>
                <w:szCs w:val="20"/>
              </w:rPr>
              <w:t xml:space="preserve"> duomenys ir kokiu periodiškumu turi būti registruojama istorija.</w:t>
            </w:r>
          </w:p>
        </w:tc>
      </w:tr>
      <w:tr w:rsidR="003F293A" w:rsidRPr="00BC4421" w14:paraId="48BE8C6B" w14:textId="77777777">
        <w:trPr>
          <w:trHeight w:val="20"/>
        </w:trPr>
        <w:tc>
          <w:tcPr>
            <w:tcW w:w="442" w:type="pct"/>
          </w:tcPr>
          <w:p w14:paraId="22AF1A5B" w14:textId="77777777" w:rsidR="003F293A" w:rsidRPr="00BC4421" w:rsidRDefault="003F293A">
            <w:pPr>
              <w:pStyle w:val="Sraopastraipa"/>
              <w:numPr>
                <w:ilvl w:val="0"/>
                <w:numId w:val="9"/>
              </w:numPr>
              <w:spacing w:before="0"/>
              <w:ind w:left="317"/>
              <w:rPr>
                <w:szCs w:val="20"/>
              </w:rPr>
            </w:pPr>
          </w:p>
        </w:tc>
        <w:tc>
          <w:tcPr>
            <w:tcW w:w="4558" w:type="pct"/>
          </w:tcPr>
          <w:p w14:paraId="3292E742" w14:textId="49D36F05" w:rsidR="003F293A" w:rsidRPr="00BC4421" w:rsidRDefault="003F293A">
            <w:pPr>
              <w:pStyle w:val="Sraassuenkleliais"/>
              <w:numPr>
                <w:ilvl w:val="0"/>
                <w:numId w:val="0"/>
              </w:numPr>
              <w:spacing w:before="0" w:after="0"/>
              <w:rPr>
                <w:szCs w:val="20"/>
              </w:rPr>
            </w:pPr>
            <w:r w:rsidRPr="00BC4421">
              <w:rPr>
                <w:szCs w:val="20"/>
              </w:rPr>
              <w:t>Sistema turi turėti funkcionalumą išsiųsti automatinį patvirtinimą pareiškėjui, kad jo  paklausimas buvo gautas.</w:t>
            </w:r>
          </w:p>
        </w:tc>
      </w:tr>
    </w:tbl>
    <w:p w14:paraId="511DBC9D" w14:textId="77777777" w:rsidR="003F293A" w:rsidRPr="00BC4421" w:rsidRDefault="003F293A" w:rsidP="003F293A"/>
    <w:p w14:paraId="7A1C2915" w14:textId="77777777" w:rsidR="003F293A" w:rsidRPr="00BC4421" w:rsidRDefault="003F293A" w:rsidP="003F293A">
      <w:pPr>
        <w:pStyle w:val="Antrat4"/>
        <w:rPr>
          <w:rFonts w:hint="eastAsia"/>
        </w:rPr>
      </w:pPr>
      <w:r w:rsidRPr="00BC4421">
        <w:rPr>
          <w:rFonts w:hint="eastAsia"/>
        </w:rPr>
        <w:t>Reikalavimai sistemos administravimo moduliui</w:t>
      </w:r>
    </w:p>
    <w:tbl>
      <w:tblPr>
        <w:tblStyle w:val="CivittaTable2Purple"/>
        <w:tblW w:w="5000" w:type="pct"/>
        <w:tblLook w:val="0620" w:firstRow="1" w:lastRow="0" w:firstColumn="0" w:lastColumn="0" w:noHBand="1" w:noVBand="1"/>
      </w:tblPr>
      <w:tblGrid>
        <w:gridCol w:w="907"/>
        <w:gridCol w:w="9355"/>
      </w:tblGrid>
      <w:tr w:rsidR="003F293A" w:rsidRPr="00BC4421" w14:paraId="5ECC6DD3"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56108E3" w14:textId="77777777" w:rsidR="003F293A" w:rsidRPr="00BC4421" w:rsidRDefault="003F293A">
            <w:pPr>
              <w:spacing w:before="0"/>
              <w:rPr>
                <w:szCs w:val="20"/>
              </w:rPr>
            </w:pPr>
            <w:r w:rsidRPr="00BC4421">
              <w:rPr>
                <w:szCs w:val="20"/>
              </w:rPr>
              <w:t>Nr.</w:t>
            </w:r>
          </w:p>
        </w:tc>
        <w:tc>
          <w:tcPr>
            <w:tcW w:w="0" w:type="pct"/>
            <w:hideMark/>
          </w:tcPr>
          <w:p w14:paraId="169EA27E" w14:textId="77777777" w:rsidR="003F293A" w:rsidRPr="00BC4421" w:rsidRDefault="003F293A">
            <w:pPr>
              <w:spacing w:before="0"/>
              <w:rPr>
                <w:szCs w:val="20"/>
              </w:rPr>
            </w:pPr>
            <w:r w:rsidRPr="00BC4421">
              <w:rPr>
                <w:szCs w:val="20"/>
              </w:rPr>
              <w:t>Reikalavimas</w:t>
            </w:r>
          </w:p>
        </w:tc>
      </w:tr>
      <w:tr w:rsidR="003F293A" w:rsidRPr="00BC4421" w14:paraId="7228F68F" w14:textId="77777777">
        <w:trPr>
          <w:trHeight w:val="20"/>
        </w:trPr>
        <w:tc>
          <w:tcPr>
            <w:tcW w:w="442" w:type="pct"/>
            <w:hideMark/>
          </w:tcPr>
          <w:p w14:paraId="639E1E61" w14:textId="77777777" w:rsidR="003F293A" w:rsidRPr="00BC4421" w:rsidRDefault="003F293A">
            <w:pPr>
              <w:pStyle w:val="Sraopastraipa"/>
              <w:numPr>
                <w:ilvl w:val="0"/>
                <w:numId w:val="9"/>
              </w:numPr>
              <w:spacing w:before="0"/>
              <w:ind w:left="317"/>
              <w:rPr>
                <w:szCs w:val="20"/>
              </w:rPr>
            </w:pPr>
          </w:p>
        </w:tc>
        <w:tc>
          <w:tcPr>
            <w:tcW w:w="4558" w:type="pct"/>
            <w:hideMark/>
          </w:tcPr>
          <w:p w14:paraId="44004A34" w14:textId="77777777" w:rsidR="003F293A" w:rsidRPr="00BC4421" w:rsidRDefault="003F293A">
            <w:pPr>
              <w:pStyle w:val="Sraassuenkleliais"/>
              <w:numPr>
                <w:ilvl w:val="0"/>
                <w:numId w:val="0"/>
              </w:numPr>
              <w:spacing w:before="0" w:after="0"/>
              <w:rPr>
                <w:szCs w:val="18"/>
              </w:rPr>
            </w:pPr>
            <w:r w:rsidRPr="00BC4421">
              <w:rPr>
                <w:szCs w:val="18"/>
              </w:rPr>
              <w:t>Sistema turi turėti funkcionalumą administruoti klasifikatorius ir jų reikšmes: peržiūrėti, kurti, redaguoti, šalinti reikšmes ar padaryti jas neaktyviomis. Klasifikatorių pavyzdžiai:</w:t>
            </w:r>
          </w:p>
          <w:p w14:paraId="5A2B73FF" w14:textId="77777777" w:rsidR="003F293A" w:rsidRPr="00BC4421" w:rsidRDefault="003F293A" w:rsidP="0087404C">
            <w:pPr>
              <w:pStyle w:val="Sraassuenkleliais"/>
              <w:numPr>
                <w:ilvl w:val="0"/>
                <w:numId w:val="115"/>
              </w:numPr>
              <w:spacing w:before="0" w:after="0"/>
              <w:rPr>
                <w:szCs w:val="20"/>
              </w:rPr>
            </w:pPr>
            <w:r w:rsidRPr="00BC4421">
              <w:rPr>
                <w:szCs w:val="20"/>
              </w:rPr>
              <w:t xml:space="preserve">Įstaigų klasifikatorius: </w:t>
            </w:r>
          </w:p>
          <w:p w14:paraId="500DE5F0" w14:textId="2F3C6977" w:rsidR="003F293A" w:rsidRPr="00BC4421" w:rsidRDefault="003F293A" w:rsidP="0087404C">
            <w:pPr>
              <w:pStyle w:val="Sraassuenkleliais"/>
              <w:numPr>
                <w:ilvl w:val="1"/>
                <w:numId w:val="115"/>
              </w:numPr>
              <w:spacing w:before="0" w:after="0"/>
              <w:rPr>
                <w:szCs w:val="20"/>
              </w:rPr>
            </w:pPr>
            <w:r w:rsidRPr="00BC4421">
              <w:rPr>
                <w:szCs w:val="20"/>
              </w:rPr>
              <w:t xml:space="preserve">Įstaigos tipas (pvz., mokykla, darželis, </w:t>
            </w:r>
            <w:r w:rsidR="00D23820" w:rsidRPr="00BC4421">
              <w:rPr>
                <w:szCs w:val="20"/>
              </w:rPr>
              <w:t xml:space="preserve">mokykla-darželis, </w:t>
            </w:r>
            <w:r w:rsidR="00104DDD" w:rsidRPr="00BC4421">
              <w:rPr>
                <w:szCs w:val="20"/>
              </w:rPr>
              <w:t>tarnyba, savivaldybės įstaiga ir kt. įstaigos.</w:t>
            </w:r>
            <w:r w:rsidRPr="00BC4421">
              <w:rPr>
                <w:szCs w:val="20"/>
              </w:rPr>
              <w:t>);</w:t>
            </w:r>
          </w:p>
          <w:p w14:paraId="403AFC08" w14:textId="77777777" w:rsidR="003F293A" w:rsidRPr="00BC4421" w:rsidRDefault="003F293A" w:rsidP="0087404C">
            <w:pPr>
              <w:pStyle w:val="Sraassuenkleliais"/>
              <w:numPr>
                <w:ilvl w:val="1"/>
                <w:numId w:val="115"/>
              </w:numPr>
              <w:spacing w:before="0" w:after="0"/>
              <w:rPr>
                <w:szCs w:val="20"/>
              </w:rPr>
            </w:pPr>
            <w:r w:rsidRPr="00BC4421">
              <w:rPr>
                <w:szCs w:val="20"/>
              </w:rPr>
              <w:t>Įstaigos pavadinimas;</w:t>
            </w:r>
          </w:p>
          <w:p w14:paraId="31E3A290" w14:textId="77777777" w:rsidR="003F293A" w:rsidRPr="00BC4421" w:rsidRDefault="003F293A" w:rsidP="0087404C">
            <w:pPr>
              <w:pStyle w:val="Sraassuenkleliais"/>
              <w:numPr>
                <w:ilvl w:val="1"/>
                <w:numId w:val="115"/>
              </w:numPr>
              <w:spacing w:before="0" w:after="0"/>
              <w:rPr>
                <w:szCs w:val="20"/>
              </w:rPr>
            </w:pPr>
            <w:r w:rsidRPr="00BC4421">
              <w:rPr>
                <w:szCs w:val="20"/>
              </w:rPr>
              <w:t>Įstaigos adresas, kontaktinė informacija;</w:t>
            </w:r>
          </w:p>
          <w:p w14:paraId="04E0381F" w14:textId="7650D09B" w:rsidR="003F293A" w:rsidRPr="00BC4421" w:rsidRDefault="003F293A" w:rsidP="0087404C">
            <w:pPr>
              <w:pStyle w:val="Sraassuenkleliais"/>
              <w:numPr>
                <w:ilvl w:val="1"/>
                <w:numId w:val="115"/>
              </w:numPr>
              <w:spacing w:before="0" w:after="0"/>
              <w:rPr>
                <w:szCs w:val="20"/>
              </w:rPr>
            </w:pPr>
            <w:r w:rsidRPr="00BC4421">
              <w:rPr>
                <w:szCs w:val="20"/>
              </w:rPr>
              <w:t xml:space="preserve">Administracinė priklausomybė (savivaldybė). </w:t>
            </w:r>
          </w:p>
          <w:p w14:paraId="28D5AD84" w14:textId="77777777" w:rsidR="003F293A" w:rsidRPr="00BC4421" w:rsidRDefault="003F293A" w:rsidP="0087404C">
            <w:pPr>
              <w:pStyle w:val="Sraassuenkleliais"/>
              <w:numPr>
                <w:ilvl w:val="0"/>
                <w:numId w:val="115"/>
              </w:numPr>
              <w:spacing w:before="0" w:after="0"/>
              <w:rPr>
                <w:szCs w:val="20"/>
              </w:rPr>
            </w:pPr>
            <w:r w:rsidRPr="00BC4421">
              <w:rPr>
                <w:szCs w:val="20"/>
              </w:rPr>
              <w:t xml:space="preserve">Programų klasifikatorius: </w:t>
            </w:r>
          </w:p>
          <w:p w14:paraId="286E79E5" w14:textId="77777777" w:rsidR="003F293A" w:rsidRPr="00BC4421" w:rsidRDefault="003F293A" w:rsidP="0087404C">
            <w:pPr>
              <w:pStyle w:val="Sraassuenkleliais"/>
              <w:numPr>
                <w:ilvl w:val="1"/>
                <w:numId w:val="115"/>
              </w:numPr>
              <w:spacing w:before="0" w:after="0"/>
              <w:rPr>
                <w:szCs w:val="20"/>
              </w:rPr>
            </w:pPr>
            <w:r w:rsidRPr="00BC4421">
              <w:rPr>
                <w:szCs w:val="20"/>
              </w:rPr>
              <w:t>Programos tipas (pvz., FŠPU, NVŠ, NSŠ);</w:t>
            </w:r>
          </w:p>
          <w:p w14:paraId="314710F9" w14:textId="77777777" w:rsidR="003F293A" w:rsidRPr="00BC4421" w:rsidRDefault="003F293A" w:rsidP="0087404C">
            <w:pPr>
              <w:pStyle w:val="Sraassuenkleliais"/>
              <w:numPr>
                <w:ilvl w:val="1"/>
                <w:numId w:val="115"/>
              </w:numPr>
              <w:spacing w:before="0" w:after="0"/>
              <w:rPr>
                <w:szCs w:val="20"/>
              </w:rPr>
            </w:pPr>
            <w:r w:rsidRPr="00BC4421">
              <w:rPr>
                <w:szCs w:val="20"/>
              </w:rPr>
              <w:t>Programos trukmė;</w:t>
            </w:r>
          </w:p>
          <w:p w14:paraId="0E62DE93" w14:textId="77777777" w:rsidR="003F293A" w:rsidRPr="00BC4421" w:rsidRDefault="003F293A" w:rsidP="0087404C">
            <w:pPr>
              <w:pStyle w:val="Sraassuenkleliais"/>
              <w:numPr>
                <w:ilvl w:val="1"/>
                <w:numId w:val="115"/>
              </w:numPr>
              <w:spacing w:before="0" w:after="0"/>
              <w:rPr>
                <w:szCs w:val="20"/>
              </w:rPr>
            </w:pPr>
            <w:r w:rsidRPr="00BC4421">
              <w:rPr>
                <w:szCs w:val="20"/>
              </w:rPr>
              <w:t xml:space="preserve">Programos kategorija (pvz., meninis, sportinis, technologinis ugdymas). </w:t>
            </w:r>
          </w:p>
          <w:p w14:paraId="02017723" w14:textId="77777777" w:rsidR="003F293A" w:rsidRPr="00BC4421" w:rsidRDefault="003F293A" w:rsidP="0087404C">
            <w:pPr>
              <w:pStyle w:val="Sraassuenkleliais"/>
              <w:numPr>
                <w:ilvl w:val="0"/>
                <w:numId w:val="115"/>
              </w:numPr>
              <w:spacing w:before="0" w:after="0"/>
              <w:rPr>
                <w:szCs w:val="20"/>
              </w:rPr>
            </w:pPr>
            <w:r w:rsidRPr="00BC4421">
              <w:rPr>
                <w:szCs w:val="20"/>
              </w:rPr>
              <w:t xml:space="preserve">Veiklos tipų klasifikatorius: </w:t>
            </w:r>
          </w:p>
          <w:p w14:paraId="0D442301" w14:textId="77777777" w:rsidR="003F293A" w:rsidRPr="00BC4421" w:rsidRDefault="003F293A" w:rsidP="0087404C">
            <w:pPr>
              <w:pStyle w:val="Sraassuenkleliais"/>
              <w:numPr>
                <w:ilvl w:val="1"/>
                <w:numId w:val="115"/>
              </w:numPr>
              <w:spacing w:before="0" w:after="0"/>
              <w:rPr>
                <w:szCs w:val="20"/>
              </w:rPr>
            </w:pPr>
            <w:r w:rsidRPr="00BC4421">
              <w:rPr>
                <w:szCs w:val="20"/>
              </w:rPr>
              <w:t>Veiklos kategorija (pvz., būreliai, kursai, stovyklos);</w:t>
            </w:r>
          </w:p>
          <w:p w14:paraId="09FF9411" w14:textId="77777777" w:rsidR="003F293A" w:rsidRPr="00BC4421" w:rsidRDefault="003F293A" w:rsidP="0087404C">
            <w:pPr>
              <w:pStyle w:val="Sraassuenkleliais"/>
              <w:numPr>
                <w:ilvl w:val="1"/>
                <w:numId w:val="115"/>
              </w:numPr>
              <w:spacing w:before="0" w:after="0"/>
              <w:rPr>
                <w:szCs w:val="20"/>
              </w:rPr>
            </w:pPr>
            <w:r w:rsidRPr="00BC4421">
              <w:rPr>
                <w:szCs w:val="20"/>
              </w:rPr>
              <w:t>Veiklos tikslinė grupė (pvz., vaikai, suaugusieji, specialiųjų poreikių mokiniai);</w:t>
            </w:r>
          </w:p>
          <w:p w14:paraId="2CE00B36" w14:textId="77777777" w:rsidR="003F293A" w:rsidRPr="00BC4421" w:rsidRDefault="003F293A" w:rsidP="0087404C">
            <w:pPr>
              <w:pStyle w:val="Sraassuenkleliais"/>
              <w:numPr>
                <w:ilvl w:val="1"/>
                <w:numId w:val="115"/>
              </w:numPr>
              <w:spacing w:before="0" w:after="0"/>
              <w:rPr>
                <w:szCs w:val="20"/>
              </w:rPr>
            </w:pPr>
            <w:r w:rsidRPr="00BC4421">
              <w:rPr>
                <w:szCs w:val="20"/>
              </w:rPr>
              <w:t xml:space="preserve">Veiklos dažnumas (pvz., kasdien, kartą per savaitę, pagal grafiką). </w:t>
            </w:r>
          </w:p>
          <w:p w14:paraId="2A1AE64C" w14:textId="77777777" w:rsidR="003F293A" w:rsidRPr="00BC4421" w:rsidRDefault="003F293A" w:rsidP="0087404C">
            <w:pPr>
              <w:pStyle w:val="Sraassuenkleliais"/>
              <w:numPr>
                <w:ilvl w:val="0"/>
                <w:numId w:val="115"/>
              </w:numPr>
              <w:spacing w:before="0" w:after="0"/>
              <w:rPr>
                <w:szCs w:val="20"/>
              </w:rPr>
            </w:pPr>
            <w:r w:rsidRPr="00BC4421">
              <w:rPr>
                <w:szCs w:val="20"/>
              </w:rPr>
              <w:t xml:space="preserve">Dokumentų klasifikatorius: </w:t>
            </w:r>
          </w:p>
          <w:p w14:paraId="6501AFB9" w14:textId="77777777" w:rsidR="003F293A" w:rsidRPr="00BC4421" w:rsidRDefault="003F293A" w:rsidP="0087404C">
            <w:pPr>
              <w:pStyle w:val="Sraassuenkleliais"/>
              <w:numPr>
                <w:ilvl w:val="1"/>
                <w:numId w:val="115"/>
              </w:numPr>
              <w:spacing w:before="0" w:after="0"/>
              <w:rPr>
                <w:szCs w:val="20"/>
              </w:rPr>
            </w:pPr>
            <w:r w:rsidRPr="00BC4421">
              <w:rPr>
                <w:szCs w:val="20"/>
              </w:rPr>
              <w:t>Dokumentų tipai (pvz., prašymai, paraiškos, sutartys);</w:t>
            </w:r>
          </w:p>
          <w:p w14:paraId="0CBF3C4E" w14:textId="77777777" w:rsidR="003F293A" w:rsidRPr="00BC4421" w:rsidRDefault="003F293A" w:rsidP="0087404C">
            <w:pPr>
              <w:pStyle w:val="Sraassuenkleliais"/>
              <w:numPr>
                <w:ilvl w:val="1"/>
                <w:numId w:val="115"/>
              </w:numPr>
              <w:spacing w:before="0" w:after="0"/>
              <w:rPr>
                <w:szCs w:val="20"/>
              </w:rPr>
            </w:pPr>
            <w:r w:rsidRPr="00BC4421">
              <w:rPr>
                <w:szCs w:val="20"/>
              </w:rPr>
              <w:t>Dokumentų būsenos (pvz., pateikta, patvirtinta, atmesta);</w:t>
            </w:r>
          </w:p>
          <w:p w14:paraId="1F7925A0" w14:textId="77777777" w:rsidR="003F293A" w:rsidRPr="00BC4421" w:rsidRDefault="003F293A" w:rsidP="0087404C">
            <w:pPr>
              <w:pStyle w:val="Sraassuenkleliais"/>
              <w:numPr>
                <w:ilvl w:val="1"/>
                <w:numId w:val="115"/>
              </w:numPr>
              <w:spacing w:before="0" w:after="0"/>
              <w:rPr>
                <w:szCs w:val="20"/>
              </w:rPr>
            </w:pPr>
            <w:r w:rsidRPr="00BC4421">
              <w:rPr>
                <w:szCs w:val="20"/>
              </w:rPr>
              <w:t xml:space="preserve">Priedų tipai (pvz., medicininės pažymos, tėvų sutikimai). </w:t>
            </w:r>
          </w:p>
          <w:p w14:paraId="05A521D4" w14:textId="07A1850E" w:rsidR="003F293A" w:rsidRPr="00BC4421" w:rsidRDefault="005C10D6" w:rsidP="0087404C">
            <w:pPr>
              <w:pStyle w:val="Sraassuenkleliais"/>
              <w:numPr>
                <w:ilvl w:val="0"/>
                <w:numId w:val="115"/>
              </w:numPr>
              <w:spacing w:before="0" w:after="0"/>
              <w:rPr>
                <w:szCs w:val="20"/>
              </w:rPr>
            </w:pPr>
            <w:r w:rsidRPr="00BC4421">
              <w:rPr>
                <w:szCs w:val="20"/>
              </w:rPr>
              <w:t xml:space="preserve">Paslaugų gavėjų </w:t>
            </w:r>
            <w:r w:rsidR="003F293A" w:rsidRPr="00BC4421">
              <w:rPr>
                <w:szCs w:val="20"/>
              </w:rPr>
              <w:t xml:space="preserve">klasifikatorius: </w:t>
            </w:r>
          </w:p>
          <w:p w14:paraId="2B0F660F" w14:textId="77777777" w:rsidR="003F293A" w:rsidRPr="00BC4421" w:rsidRDefault="003F293A" w:rsidP="0087404C">
            <w:pPr>
              <w:pStyle w:val="Sraassuenkleliais"/>
              <w:numPr>
                <w:ilvl w:val="1"/>
                <w:numId w:val="115"/>
              </w:numPr>
              <w:spacing w:before="0" w:after="0"/>
              <w:rPr>
                <w:szCs w:val="20"/>
              </w:rPr>
            </w:pPr>
            <w:r w:rsidRPr="00BC4421">
              <w:rPr>
                <w:szCs w:val="20"/>
              </w:rPr>
              <w:t>Amžiaus grupės (pvz., 0–6 metai, 7–14 metai, suaugusieji);</w:t>
            </w:r>
          </w:p>
          <w:p w14:paraId="08CB0F17" w14:textId="5A7A1B63" w:rsidR="003F293A" w:rsidRPr="00BC4421" w:rsidRDefault="005C10D6" w:rsidP="0087404C">
            <w:pPr>
              <w:pStyle w:val="Sraassuenkleliais"/>
              <w:numPr>
                <w:ilvl w:val="1"/>
                <w:numId w:val="115"/>
              </w:numPr>
              <w:spacing w:before="0" w:after="0"/>
              <w:rPr>
                <w:szCs w:val="20"/>
              </w:rPr>
            </w:pPr>
            <w:r w:rsidRPr="00BC4421">
              <w:rPr>
                <w:szCs w:val="20"/>
              </w:rPr>
              <w:t>K</w:t>
            </w:r>
            <w:r w:rsidR="003F293A" w:rsidRPr="00BC4421">
              <w:rPr>
                <w:szCs w:val="20"/>
              </w:rPr>
              <w:t>lasė</w:t>
            </w:r>
            <w:r w:rsidRPr="00BC4421">
              <w:rPr>
                <w:szCs w:val="20"/>
              </w:rPr>
              <w:t>/grupė</w:t>
            </w:r>
            <w:r w:rsidR="003F293A" w:rsidRPr="00BC4421">
              <w:rPr>
                <w:szCs w:val="20"/>
              </w:rPr>
              <w:t xml:space="preserve"> (pvz., 1 klasė, 2 klasė);</w:t>
            </w:r>
          </w:p>
          <w:p w14:paraId="2019F5A1" w14:textId="197992BD" w:rsidR="005C10D6" w:rsidRPr="00BC4421" w:rsidRDefault="005C10D6" w:rsidP="005C10D6">
            <w:pPr>
              <w:pStyle w:val="Sraassuenkleliais"/>
              <w:numPr>
                <w:ilvl w:val="1"/>
                <w:numId w:val="115"/>
              </w:numPr>
              <w:spacing w:before="0" w:after="0"/>
              <w:jc w:val="left"/>
              <w:rPr>
                <w:szCs w:val="20"/>
              </w:rPr>
            </w:pPr>
            <w:r w:rsidRPr="00BC4421">
              <w:rPr>
                <w:szCs w:val="20"/>
              </w:rPr>
              <w:t>Lankoma veikla</w:t>
            </w:r>
            <w:r w:rsidR="00F25AC8" w:rsidRPr="00BC4421">
              <w:rPr>
                <w:szCs w:val="20"/>
              </w:rPr>
              <w:t>.</w:t>
            </w:r>
          </w:p>
          <w:p w14:paraId="58B66D4A" w14:textId="77777777" w:rsidR="003F293A" w:rsidRPr="00BC4421" w:rsidRDefault="003F293A" w:rsidP="0087404C">
            <w:pPr>
              <w:pStyle w:val="Sraassuenkleliais"/>
              <w:numPr>
                <w:ilvl w:val="0"/>
                <w:numId w:val="115"/>
              </w:numPr>
              <w:spacing w:before="0" w:after="0"/>
              <w:rPr>
                <w:szCs w:val="20"/>
              </w:rPr>
            </w:pPr>
            <w:r w:rsidRPr="00BC4421">
              <w:rPr>
                <w:szCs w:val="20"/>
              </w:rPr>
              <w:t xml:space="preserve">Mokėjimų klasifikatorius: </w:t>
            </w:r>
          </w:p>
          <w:p w14:paraId="698B9EB3" w14:textId="77777777" w:rsidR="003F293A" w:rsidRPr="00BC4421" w:rsidRDefault="003F293A" w:rsidP="0087404C">
            <w:pPr>
              <w:pStyle w:val="Sraassuenkleliais"/>
              <w:numPr>
                <w:ilvl w:val="1"/>
                <w:numId w:val="115"/>
              </w:numPr>
              <w:spacing w:before="0" w:after="0"/>
              <w:rPr>
                <w:szCs w:val="20"/>
              </w:rPr>
            </w:pPr>
            <w:r w:rsidRPr="00BC4421">
              <w:rPr>
                <w:szCs w:val="20"/>
              </w:rPr>
              <w:t>Mokėjimo tipai (pvz., vienkartinis mokestis, mėnesinis mokestis);</w:t>
            </w:r>
          </w:p>
          <w:p w14:paraId="2C542BAB" w14:textId="77777777" w:rsidR="003F293A" w:rsidRPr="00BC4421" w:rsidRDefault="003F293A" w:rsidP="0087404C">
            <w:pPr>
              <w:pStyle w:val="Sraassuenkleliais"/>
              <w:numPr>
                <w:ilvl w:val="1"/>
                <w:numId w:val="115"/>
              </w:numPr>
              <w:spacing w:before="0" w:after="0"/>
              <w:rPr>
                <w:szCs w:val="20"/>
              </w:rPr>
            </w:pPr>
            <w:r w:rsidRPr="00BC4421">
              <w:rPr>
                <w:szCs w:val="20"/>
              </w:rPr>
              <w:t>Mokėjimų būsenos (pvz., apmokėta, neapmokėta, grąžinta).</w:t>
            </w:r>
          </w:p>
          <w:p w14:paraId="341C1584" w14:textId="77777777" w:rsidR="003F293A" w:rsidRPr="00BC4421" w:rsidRDefault="003F293A" w:rsidP="0087404C">
            <w:pPr>
              <w:pStyle w:val="Sraassuenkleliais"/>
              <w:numPr>
                <w:ilvl w:val="0"/>
                <w:numId w:val="115"/>
              </w:numPr>
              <w:spacing w:before="0" w:after="0"/>
              <w:rPr>
                <w:szCs w:val="20"/>
              </w:rPr>
            </w:pPr>
            <w:r w:rsidRPr="00BC4421">
              <w:rPr>
                <w:szCs w:val="20"/>
              </w:rPr>
              <w:t xml:space="preserve">Prioritetų ir kriterijų klasifikatorius: </w:t>
            </w:r>
          </w:p>
          <w:p w14:paraId="34722CFD" w14:textId="77777777" w:rsidR="003F293A" w:rsidRPr="00BC4421" w:rsidRDefault="003F293A" w:rsidP="0087404C">
            <w:pPr>
              <w:pStyle w:val="Sraassuenkleliais"/>
              <w:numPr>
                <w:ilvl w:val="1"/>
                <w:numId w:val="115"/>
              </w:numPr>
              <w:spacing w:before="0" w:after="0"/>
              <w:rPr>
                <w:szCs w:val="20"/>
              </w:rPr>
            </w:pPr>
            <w:r w:rsidRPr="00BC4421">
              <w:rPr>
                <w:szCs w:val="20"/>
              </w:rPr>
              <w:t>Prioritetų kategorijos (pvz., socialinis statusas, gyvenamoji vieta);</w:t>
            </w:r>
          </w:p>
          <w:p w14:paraId="1B34BD0E" w14:textId="77777777" w:rsidR="003F293A" w:rsidRPr="00BC4421" w:rsidRDefault="003F293A" w:rsidP="0087404C">
            <w:pPr>
              <w:pStyle w:val="Sraassuenkleliais"/>
              <w:numPr>
                <w:ilvl w:val="1"/>
                <w:numId w:val="115"/>
              </w:numPr>
              <w:spacing w:before="0" w:after="0"/>
              <w:rPr>
                <w:szCs w:val="20"/>
              </w:rPr>
            </w:pPr>
            <w:r w:rsidRPr="00BC4421">
              <w:rPr>
                <w:szCs w:val="20"/>
              </w:rPr>
              <w:t>Kriterijų reikšmės (pvz., aukštas prioritetas, žemas prioritetas).</w:t>
            </w:r>
          </w:p>
          <w:p w14:paraId="51457F14" w14:textId="77777777" w:rsidR="003F293A" w:rsidRPr="00BC4421" w:rsidRDefault="003F293A">
            <w:pPr>
              <w:pStyle w:val="Sraassuenkleliais"/>
              <w:numPr>
                <w:ilvl w:val="0"/>
                <w:numId w:val="0"/>
              </w:numPr>
              <w:spacing w:before="0" w:after="0"/>
              <w:rPr>
                <w:szCs w:val="18"/>
              </w:rPr>
            </w:pPr>
          </w:p>
        </w:tc>
      </w:tr>
      <w:tr w:rsidR="003F293A" w:rsidRPr="00BC4421" w14:paraId="64D40AB5" w14:textId="77777777">
        <w:trPr>
          <w:trHeight w:val="20"/>
        </w:trPr>
        <w:tc>
          <w:tcPr>
            <w:tcW w:w="442" w:type="pct"/>
          </w:tcPr>
          <w:p w14:paraId="2887B30D" w14:textId="77777777" w:rsidR="003F293A" w:rsidRPr="00BC4421" w:rsidRDefault="003F293A">
            <w:pPr>
              <w:pStyle w:val="Sraopastraipa"/>
              <w:numPr>
                <w:ilvl w:val="0"/>
                <w:numId w:val="9"/>
              </w:numPr>
              <w:spacing w:before="0"/>
              <w:ind w:left="317"/>
              <w:rPr>
                <w:szCs w:val="20"/>
              </w:rPr>
            </w:pPr>
          </w:p>
        </w:tc>
        <w:tc>
          <w:tcPr>
            <w:tcW w:w="4558" w:type="pct"/>
          </w:tcPr>
          <w:p w14:paraId="78ECD129" w14:textId="77777777" w:rsidR="003F293A" w:rsidRPr="00BC4421" w:rsidRDefault="003F293A">
            <w:pPr>
              <w:pStyle w:val="Sraassuenkleliais"/>
              <w:numPr>
                <w:ilvl w:val="0"/>
                <w:numId w:val="0"/>
              </w:numPr>
              <w:spacing w:before="0" w:after="0"/>
              <w:rPr>
                <w:szCs w:val="18"/>
              </w:rPr>
            </w:pPr>
            <w:r w:rsidRPr="00BC4421">
              <w:rPr>
                <w:szCs w:val="18"/>
              </w:rPr>
              <w:t>Sistemoje turi būti galimybė peržiūrėti ir keisti parametrus, kurių pakeitimai atsispindės Sistemoje. Pradinių parametrų pavyzdžiai:</w:t>
            </w:r>
          </w:p>
          <w:p w14:paraId="30211120" w14:textId="77777777" w:rsidR="003F293A" w:rsidRPr="00BC4421" w:rsidRDefault="003F293A" w:rsidP="0087404C">
            <w:pPr>
              <w:pStyle w:val="Sraassuenkleliais"/>
              <w:numPr>
                <w:ilvl w:val="0"/>
                <w:numId w:val="115"/>
              </w:numPr>
              <w:spacing w:before="0" w:after="0"/>
              <w:rPr>
                <w:szCs w:val="20"/>
              </w:rPr>
            </w:pPr>
            <w:r w:rsidRPr="00BC4421">
              <w:rPr>
                <w:szCs w:val="20"/>
              </w:rPr>
              <w:t xml:space="preserve">Pranešimų nustatymai: </w:t>
            </w:r>
          </w:p>
          <w:p w14:paraId="7F9ABC95" w14:textId="77777777" w:rsidR="003F293A" w:rsidRPr="00BC4421" w:rsidRDefault="003F293A" w:rsidP="0087404C">
            <w:pPr>
              <w:pStyle w:val="Sraassuenkleliais"/>
              <w:numPr>
                <w:ilvl w:val="1"/>
                <w:numId w:val="115"/>
              </w:numPr>
              <w:spacing w:before="0" w:after="0"/>
              <w:rPr>
                <w:szCs w:val="20"/>
              </w:rPr>
            </w:pPr>
            <w:r w:rsidRPr="00BC4421">
              <w:rPr>
                <w:szCs w:val="20"/>
              </w:rPr>
              <w:t>Pranešimų tipai (pvz., el. paštas, sisteminiai pranešimai);</w:t>
            </w:r>
          </w:p>
          <w:p w14:paraId="6E4196AA" w14:textId="7674216F" w:rsidR="003F293A" w:rsidRPr="00BC4421" w:rsidRDefault="003F293A" w:rsidP="0087404C">
            <w:pPr>
              <w:pStyle w:val="Sraassuenkleliais"/>
              <w:numPr>
                <w:ilvl w:val="1"/>
                <w:numId w:val="115"/>
              </w:numPr>
              <w:spacing w:before="0" w:after="0"/>
              <w:rPr>
                <w:szCs w:val="20"/>
              </w:rPr>
            </w:pPr>
            <w:r w:rsidRPr="00BC4421">
              <w:rPr>
                <w:szCs w:val="20"/>
              </w:rPr>
              <w:t xml:space="preserve">Informavimo dažnumas (pvz., realiuoju laiku, kartą per dieną, </w:t>
            </w:r>
            <w:r w:rsidR="00616093" w:rsidRPr="00BC4421">
              <w:rPr>
                <w:szCs w:val="20"/>
              </w:rPr>
              <w:t>k</w:t>
            </w:r>
            <w:r w:rsidRPr="00BC4421">
              <w:rPr>
                <w:szCs w:val="20"/>
              </w:rPr>
              <w:t xml:space="preserve">artą per savaitę). </w:t>
            </w:r>
          </w:p>
          <w:p w14:paraId="653DDF62" w14:textId="77777777" w:rsidR="003F293A" w:rsidRPr="00BC4421" w:rsidRDefault="003F293A" w:rsidP="0087404C">
            <w:pPr>
              <w:pStyle w:val="Sraassuenkleliais"/>
              <w:numPr>
                <w:ilvl w:val="0"/>
                <w:numId w:val="115"/>
              </w:numPr>
              <w:spacing w:before="0" w:after="0"/>
              <w:rPr>
                <w:szCs w:val="20"/>
              </w:rPr>
            </w:pPr>
            <w:r w:rsidRPr="00BC4421">
              <w:rPr>
                <w:szCs w:val="20"/>
              </w:rPr>
              <w:t xml:space="preserve">Registracijos nustatymai: </w:t>
            </w:r>
          </w:p>
          <w:p w14:paraId="11AF9489" w14:textId="77777777" w:rsidR="003F293A" w:rsidRPr="00BC4421" w:rsidRDefault="003F293A" w:rsidP="0087404C">
            <w:pPr>
              <w:pStyle w:val="Sraassuenkleliais"/>
              <w:numPr>
                <w:ilvl w:val="1"/>
                <w:numId w:val="115"/>
              </w:numPr>
              <w:spacing w:before="0" w:after="0"/>
              <w:rPr>
                <w:szCs w:val="20"/>
              </w:rPr>
            </w:pPr>
            <w:r w:rsidRPr="00BC4421">
              <w:rPr>
                <w:szCs w:val="20"/>
              </w:rPr>
              <w:t>Registracijos pradžios ir pabaigos datos;</w:t>
            </w:r>
          </w:p>
          <w:p w14:paraId="17E20EC2" w14:textId="77777777" w:rsidR="003F293A" w:rsidRPr="00BC4421" w:rsidRDefault="003F293A" w:rsidP="0087404C">
            <w:pPr>
              <w:pStyle w:val="Sraassuenkleliais"/>
              <w:numPr>
                <w:ilvl w:val="1"/>
                <w:numId w:val="115"/>
              </w:numPr>
              <w:spacing w:before="0" w:after="0"/>
              <w:rPr>
                <w:szCs w:val="20"/>
              </w:rPr>
            </w:pPr>
            <w:r w:rsidRPr="00BC4421">
              <w:rPr>
                <w:szCs w:val="20"/>
              </w:rPr>
              <w:t xml:space="preserve">Registracijos apribojimai (pvz., vietų skaičius, tikslinės grupės). </w:t>
            </w:r>
          </w:p>
          <w:p w14:paraId="565CEAC9" w14:textId="77777777" w:rsidR="003F293A" w:rsidRPr="00BC4421" w:rsidRDefault="003F293A" w:rsidP="0087404C">
            <w:pPr>
              <w:pStyle w:val="Sraassuenkleliais"/>
              <w:numPr>
                <w:ilvl w:val="0"/>
                <w:numId w:val="115"/>
              </w:numPr>
              <w:spacing w:before="0" w:after="0"/>
              <w:rPr>
                <w:szCs w:val="20"/>
              </w:rPr>
            </w:pPr>
            <w:r w:rsidRPr="00BC4421">
              <w:rPr>
                <w:szCs w:val="20"/>
              </w:rPr>
              <w:lastRenderedPageBreak/>
              <w:t xml:space="preserve">Sutarčių parametrai: </w:t>
            </w:r>
          </w:p>
          <w:p w14:paraId="45A817B5" w14:textId="77777777" w:rsidR="003F293A" w:rsidRPr="00BC4421" w:rsidRDefault="003F293A" w:rsidP="0087404C">
            <w:pPr>
              <w:pStyle w:val="Sraassuenkleliais"/>
              <w:numPr>
                <w:ilvl w:val="1"/>
                <w:numId w:val="115"/>
              </w:numPr>
              <w:spacing w:before="0" w:after="0"/>
              <w:rPr>
                <w:szCs w:val="20"/>
              </w:rPr>
            </w:pPr>
            <w:r w:rsidRPr="00BC4421">
              <w:rPr>
                <w:szCs w:val="20"/>
              </w:rPr>
              <w:t>Pasirašymo būdas (pvz., sisteminis parašas, kvalifikuotas parašas);</w:t>
            </w:r>
          </w:p>
          <w:p w14:paraId="5CA249CD" w14:textId="77777777" w:rsidR="003F293A" w:rsidRPr="00BC4421" w:rsidRDefault="003F293A" w:rsidP="0087404C">
            <w:pPr>
              <w:pStyle w:val="Sraassuenkleliais"/>
              <w:numPr>
                <w:ilvl w:val="1"/>
                <w:numId w:val="115"/>
              </w:numPr>
              <w:spacing w:before="0" w:after="0"/>
              <w:rPr>
                <w:szCs w:val="20"/>
              </w:rPr>
            </w:pPr>
            <w:r w:rsidRPr="00BC4421">
              <w:rPr>
                <w:szCs w:val="20"/>
              </w:rPr>
              <w:t xml:space="preserve">Sutarties šablonai. </w:t>
            </w:r>
          </w:p>
          <w:p w14:paraId="58F62F83" w14:textId="77777777" w:rsidR="003F293A" w:rsidRPr="00BC4421" w:rsidRDefault="003F293A" w:rsidP="0087404C">
            <w:pPr>
              <w:pStyle w:val="Sraassuenkleliais"/>
              <w:numPr>
                <w:ilvl w:val="0"/>
                <w:numId w:val="115"/>
              </w:numPr>
              <w:spacing w:before="0" w:after="0"/>
              <w:rPr>
                <w:szCs w:val="20"/>
              </w:rPr>
            </w:pPr>
            <w:r w:rsidRPr="00BC4421">
              <w:rPr>
                <w:szCs w:val="20"/>
              </w:rPr>
              <w:t xml:space="preserve">Prieigos valdymo parametrai: </w:t>
            </w:r>
          </w:p>
          <w:p w14:paraId="77899FF6" w14:textId="77777777" w:rsidR="003F293A" w:rsidRPr="00BC4421" w:rsidRDefault="003F293A" w:rsidP="0087404C">
            <w:pPr>
              <w:pStyle w:val="Sraassuenkleliais"/>
              <w:numPr>
                <w:ilvl w:val="1"/>
                <w:numId w:val="115"/>
              </w:numPr>
              <w:spacing w:before="0" w:after="0"/>
              <w:rPr>
                <w:szCs w:val="20"/>
              </w:rPr>
            </w:pPr>
            <w:r w:rsidRPr="00BC4421">
              <w:rPr>
                <w:szCs w:val="20"/>
              </w:rPr>
              <w:t>Naudotojų vaidmenys ir teisės (pvz., administratorius, įstaigos specialistas);</w:t>
            </w:r>
          </w:p>
          <w:p w14:paraId="75CA855E" w14:textId="77777777" w:rsidR="003F293A" w:rsidRPr="00BC4421" w:rsidRDefault="003F293A" w:rsidP="0087404C">
            <w:pPr>
              <w:pStyle w:val="Sraassuenkleliais"/>
              <w:numPr>
                <w:ilvl w:val="1"/>
                <w:numId w:val="115"/>
              </w:numPr>
              <w:spacing w:before="0" w:after="0"/>
              <w:rPr>
                <w:szCs w:val="20"/>
              </w:rPr>
            </w:pPr>
            <w:r w:rsidRPr="00BC4421">
              <w:rPr>
                <w:szCs w:val="20"/>
              </w:rPr>
              <w:t xml:space="preserve">Prieigos lygiai (pvz., pagal įstaigą, regioną). </w:t>
            </w:r>
          </w:p>
          <w:p w14:paraId="756B61A7" w14:textId="77777777" w:rsidR="003F293A" w:rsidRPr="00BC4421" w:rsidRDefault="003F293A" w:rsidP="0087404C">
            <w:pPr>
              <w:pStyle w:val="Sraassuenkleliais"/>
              <w:numPr>
                <w:ilvl w:val="0"/>
                <w:numId w:val="115"/>
              </w:numPr>
              <w:spacing w:before="0" w:after="0"/>
              <w:rPr>
                <w:szCs w:val="20"/>
              </w:rPr>
            </w:pPr>
            <w:r w:rsidRPr="00BC4421">
              <w:rPr>
                <w:szCs w:val="20"/>
              </w:rPr>
              <w:t xml:space="preserve">Filtrų parametrai: </w:t>
            </w:r>
          </w:p>
          <w:p w14:paraId="338E4346" w14:textId="77777777" w:rsidR="003F293A" w:rsidRPr="00BC4421" w:rsidRDefault="003F293A" w:rsidP="0087404C">
            <w:pPr>
              <w:pStyle w:val="Sraassuenkleliais"/>
              <w:numPr>
                <w:ilvl w:val="1"/>
                <w:numId w:val="115"/>
              </w:numPr>
              <w:spacing w:before="0" w:after="0"/>
              <w:rPr>
                <w:szCs w:val="20"/>
              </w:rPr>
            </w:pPr>
            <w:r w:rsidRPr="00BC4421">
              <w:rPr>
                <w:szCs w:val="20"/>
              </w:rPr>
              <w:t>Numatytieji filtrai (pvz., pagal pateikimo datą, prioritetą);</w:t>
            </w:r>
          </w:p>
          <w:p w14:paraId="73B794CA" w14:textId="77777777" w:rsidR="003F293A" w:rsidRPr="00BC4421" w:rsidRDefault="003F293A" w:rsidP="0087404C">
            <w:pPr>
              <w:pStyle w:val="Sraassuenkleliais"/>
              <w:numPr>
                <w:ilvl w:val="1"/>
                <w:numId w:val="115"/>
              </w:numPr>
              <w:spacing w:before="0" w:after="0"/>
            </w:pPr>
            <w:r w:rsidRPr="00BC4421">
              <w:rPr>
                <w:szCs w:val="20"/>
              </w:rPr>
              <w:t>Filtrų konfigūravimo galimybės.</w:t>
            </w:r>
          </w:p>
        </w:tc>
      </w:tr>
      <w:tr w:rsidR="003F293A" w:rsidRPr="00BC4421" w14:paraId="7276225A" w14:textId="77777777">
        <w:trPr>
          <w:trHeight w:val="20"/>
        </w:trPr>
        <w:tc>
          <w:tcPr>
            <w:tcW w:w="442" w:type="pct"/>
          </w:tcPr>
          <w:p w14:paraId="35ABAF60" w14:textId="77777777" w:rsidR="003F293A" w:rsidRPr="00BC4421" w:rsidRDefault="003F293A">
            <w:pPr>
              <w:pStyle w:val="Sraopastraipa"/>
              <w:numPr>
                <w:ilvl w:val="0"/>
                <w:numId w:val="9"/>
              </w:numPr>
              <w:spacing w:before="0"/>
              <w:ind w:left="317"/>
              <w:rPr>
                <w:szCs w:val="20"/>
              </w:rPr>
            </w:pPr>
          </w:p>
        </w:tc>
        <w:tc>
          <w:tcPr>
            <w:tcW w:w="4558" w:type="pct"/>
          </w:tcPr>
          <w:p w14:paraId="1673C5C0" w14:textId="3708D4F7" w:rsidR="003F293A" w:rsidRPr="00BC4421" w:rsidRDefault="003F293A">
            <w:pPr>
              <w:pStyle w:val="Sraassuenkleliais"/>
              <w:numPr>
                <w:ilvl w:val="0"/>
                <w:numId w:val="0"/>
              </w:numPr>
              <w:spacing w:before="0" w:after="0"/>
              <w:rPr>
                <w:szCs w:val="20"/>
              </w:rPr>
            </w:pPr>
            <w:r w:rsidRPr="00BC4421">
              <w:rPr>
                <w:szCs w:val="20"/>
              </w:rPr>
              <w:t>Sistema turi suteikti galimybę administruoti naudotojus, jų roles ir teises: kurti, redaguoti, šalinti naudotojus, blokuoti naudotojų prisijungimus</w:t>
            </w:r>
            <w:r w:rsidR="00937168" w:rsidRPr="00BC4421">
              <w:rPr>
                <w:szCs w:val="20"/>
              </w:rPr>
              <w:t>.</w:t>
            </w:r>
          </w:p>
        </w:tc>
      </w:tr>
      <w:tr w:rsidR="003F293A" w:rsidRPr="00BC4421" w14:paraId="19E4D9A6" w14:textId="77777777">
        <w:trPr>
          <w:trHeight w:val="20"/>
        </w:trPr>
        <w:tc>
          <w:tcPr>
            <w:tcW w:w="442" w:type="pct"/>
          </w:tcPr>
          <w:p w14:paraId="3910BB1A" w14:textId="77777777" w:rsidR="003F293A" w:rsidRPr="00BC4421" w:rsidRDefault="003F293A">
            <w:pPr>
              <w:pStyle w:val="Sraopastraipa"/>
              <w:numPr>
                <w:ilvl w:val="0"/>
                <w:numId w:val="9"/>
              </w:numPr>
              <w:spacing w:before="0"/>
              <w:ind w:left="317"/>
              <w:rPr>
                <w:szCs w:val="20"/>
              </w:rPr>
            </w:pPr>
          </w:p>
        </w:tc>
        <w:tc>
          <w:tcPr>
            <w:tcW w:w="4558" w:type="pct"/>
          </w:tcPr>
          <w:p w14:paraId="51E69735" w14:textId="77777777" w:rsidR="003F293A" w:rsidRPr="00BC4421" w:rsidRDefault="003F293A">
            <w:pPr>
              <w:pStyle w:val="Sraassuenkleliais"/>
              <w:numPr>
                <w:ilvl w:val="0"/>
                <w:numId w:val="0"/>
              </w:numPr>
              <w:spacing w:before="0" w:after="0"/>
              <w:rPr>
                <w:szCs w:val="18"/>
              </w:rPr>
            </w:pPr>
            <w:r w:rsidRPr="00BC4421">
              <w:rPr>
                <w:szCs w:val="18"/>
              </w:rPr>
              <w:t xml:space="preserve">Sistema turi užtikrinti Įstaigų administravimo funkcionalumą: </w:t>
            </w:r>
          </w:p>
          <w:p w14:paraId="1643A007" w14:textId="77777777" w:rsidR="003F293A" w:rsidRPr="00BC4421" w:rsidRDefault="003F293A" w:rsidP="0087404C">
            <w:pPr>
              <w:pStyle w:val="Sraassuenkleliais"/>
              <w:numPr>
                <w:ilvl w:val="0"/>
                <w:numId w:val="115"/>
              </w:numPr>
              <w:spacing w:before="0" w:after="0"/>
              <w:rPr>
                <w:szCs w:val="20"/>
              </w:rPr>
            </w:pPr>
            <w:r w:rsidRPr="00BC4421">
              <w:rPr>
                <w:szCs w:val="20"/>
              </w:rPr>
              <w:t>Administruoti į Įstaigą / Įstaigos padalinio priimamų asmenų skaičių</w:t>
            </w:r>
          </w:p>
          <w:p w14:paraId="3B5EE2DE" w14:textId="77777777" w:rsidR="003F293A" w:rsidRPr="00BC4421" w:rsidRDefault="003F293A" w:rsidP="0087404C">
            <w:pPr>
              <w:pStyle w:val="Sraassuenkleliais"/>
              <w:numPr>
                <w:ilvl w:val="0"/>
                <w:numId w:val="115"/>
              </w:numPr>
              <w:spacing w:before="0" w:after="0"/>
              <w:rPr>
                <w:szCs w:val="20"/>
              </w:rPr>
            </w:pPr>
            <w:r w:rsidRPr="00BC4421">
              <w:rPr>
                <w:szCs w:val="20"/>
              </w:rPr>
              <w:t>Nustatyti Įstaigų padalinius, jų tipus ir pavadinimus (pvz., švietimo įstaiga, sporto mokykla);</w:t>
            </w:r>
          </w:p>
          <w:p w14:paraId="42322C93" w14:textId="77777777" w:rsidR="003F293A" w:rsidRPr="00BC4421" w:rsidRDefault="003F293A" w:rsidP="0087404C">
            <w:pPr>
              <w:pStyle w:val="Sraassuenkleliais"/>
              <w:numPr>
                <w:ilvl w:val="0"/>
                <w:numId w:val="115"/>
              </w:numPr>
              <w:spacing w:before="0" w:after="0"/>
            </w:pPr>
            <w:r w:rsidRPr="00BC4421">
              <w:rPr>
                <w:szCs w:val="20"/>
              </w:rPr>
              <w:t>Administr</w:t>
            </w:r>
            <w:r w:rsidRPr="00BC4421">
              <w:t>uoti Įstaigų veikimo laikotarpius (pvz., darbo laiką, veiklos sezoniškumą).</w:t>
            </w:r>
          </w:p>
        </w:tc>
      </w:tr>
      <w:tr w:rsidR="003F293A" w:rsidRPr="00BC4421" w14:paraId="1BA4A3F2" w14:textId="77777777">
        <w:trPr>
          <w:trHeight w:val="20"/>
        </w:trPr>
        <w:tc>
          <w:tcPr>
            <w:tcW w:w="442" w:type="pct"/>
          </w:tcPr>
          <w:p w14:paraId="7B7E6B66" w14:textId="77777777" w:rsidR="003F293A" w:rsidRPr="00BC4421" w:rsidRDefault="003F293A">
            <w:pPr>
              <w:pStyle w:val="Sraopastraipa"/>
              <w:numPr>
                <w:ilvl w:val="0"/>
                <w:numId w:val="9"/>
              </w:numPr>
              <w:spacing w:before="0"/>
              <w:ind w:left="317"/>
              <w:rPr>
                <w:szCs w:val="20"/>
              </w:rPr>
            </w:pPr>
          </w:p>
        </w:tc>
        <w:tc>
          <w:tcPr>
            <w:tcW w:w="4558" w:type="pct"/>
          </w:tcPr>
          <w:p w14:paraId="3BEB2DCD" w14:textId="77777777" w:rsidR="003F293A" w:rsidRPr="00BC4421" w:rsidRDefault="003F293A" w:rsidP="00C5108C">
            <w:pPr>
              <w:pStyle w:val="Sraassuenkleliais"/>
              <w:numPr>
                <w:ilvl w:val="0"/>
                <w:numId w:val="0"/>
              </w:numPr>
              <w:spacing w:before="0" w:after="0"/>
              <w:rPr>
                <w:szCs w:val="20"/>
              </w:rPr>
            </w:pPr>
            <w:r w:rsidRPr="00BC4421">
              <w:rPr>
                <w:szCs w:val="20"/>
              </w:rPr>
              <w:t>Sistema turi suteikti galimybę administruoti dokumentų ir sutarčių šablonus bei pasirašymo būdus: peržiūrėti ir redaguoti šablonus, naudoti dinaminius laukus, pavyzdžiui:</w:t>
            </w:r>
          </w:p>
          <w:p w14:paraId="4848F427" w14:textId="77777777" w:rsidR="003F293A" w:rsidRPr="00BC4421" w:rsidRDefault="003F293A" w:rsidP="0087404C">
            <w:pPr>
              <w:pStyle w:val="Sraassuenkleliais"/>
              <w:numPr>
                <w:ilvl w:val="0"/>
                <w:numId w:val="115"/>
              </w:numPr>
              <w:rPr>
                <w:szCs w:val="20"/>
              </w:rPr>
            </w:pPr>
            <w:r w:rsidRPr="00BC4421">
              <w:rPr>
                <w:szCs w:val="20"/>
              </w:rPr>
              <w:t xml:space="preserve">Šalys ir jų informacija: </w:t>
            </w:r>
          </w:p>
          <w:p w14:paraId="31CB5E7A" w14:textId="52BBF947" w:rsidR="003F293A" w:rsidRPr="00BC4421" w:rsidRDefault="003F293A" w:rsidP="0087404C">
            <w:pPr>
              <w:pStyle w:val="Sraassuenkleliais"/>
              <w:numPr>
                <w:ilvl w:val="1"/>
                <w:numId w:val="115"/>
              </w:numPr>
              <w:rPr>
                <w:szCs w:val="20"/>
              </w:rPr>
            </w:pPr>
            <w:r w:rsidRPr="00BC4421">
              <w:rPr>
                <w:szCs w:val="20"/>
              </w:rPr>
              <w:t xml:space="preserve">Sutarties šalies pavadinimas: Organizacijos pavadinimas, juridinio asmens kodas. </w:t>
            </w:r>
          </w:p>
          <w:p w14:paraId="61F42DC8" w14:textId="77777777" w:rsidR="003F293A" w:rsidRPr="00BC4421" w:rsidRDefault="003F293A" w:rsidP="0087404C">
            <w:pPr>
              <w:pStyle w:val="Sraassuenkleliais"/>
              <w:numPr>
                <w:ilvl w:val="1"/>
                <w:numId w:val="115"/>
              </w:numPr>
              <w:rPr>
                <w:szCs w:val="20"/>
              </w:rPr>
            </w:pPr>
            <w:r w:rsidRPr="00BC4421">
              <w:rPr>
                <w:szCs w:val="20"/>
              </w:rPr>
              <w:t xml:space="preserve">Atstovo duomenys: Vardas, pavardė, pareigos. </w:t>
            </w:r>
          </w:p>
          <w:p w14:paraId="6F8D4C16" w14:textId="6F7805B8" w:rsidR="003F293A" w:rsidRPr="00BC4421" w:rsidRDefault="003F293A" w:rsidP="0087404C">
            <w:pPr>
              <w:pStyle w:val="Sraassuenkleliais"/>
              <w:numPr>
                <w:ilvl w:val="1"/>
                <w:numId w:val="115"/>
              </w:numPr>
              <w:rPr>
                <w:szCs w:val="20"/>
              </w:rPr>
            </w:pPr>
            <w:r w:rsidRPr="00BC4421">
              <w:rPr>
                <w:szCs w:val="20"/>
              </w:rPr>
              <w:t>Šalies adresas: Juridini</w:t>
            </w:r>
            <w:r w:rsidR="00665EBE" w:rsidRPr="00BC4421">
              <w:rPr>
                <w:szCs w:val="20"/>
              </w:rPr>
              <w:t>o asmens adresas</w:t>
            </w:r>
            <w:r w:rsidRPr="00BC4421">
              <w:rPr>
                <w:szCs w:val="20"/>
              </w:rPr>
              <w:t xml:space="preserve"> arba deklaruotas adresas. </w:t>
            </w:r>
          </w:p>
          <w:p w14:paraId="1AACE08E" w14:textId="77777777" w:rsidR="003F293A" w:rsidRPr="00BC4421" w:rsidRDefault="003F293A" w:rsidP="0087404C">
            <w:pPr>
              <w:pStyle w:val="Sraassuenkleliais"/>
              <w:numPr>
                <w:ilvl w:val="1"/>
                <w:numId w:val="115"/>
              </w:numPr>
              <w:rPr>
                <w:szCs w:val="20"/>
              </w:rPr>
            </w:pPr>
            <w:r w:rsidRPr="00BC4421">
              <w:rPr>
                <w:szCs w:val="20"/>
              </w:rPr>
              <w:t>Kontaktinė informacija: Telefono numeris, el. pašto adresas.</w:t>
            </w:r>
          </w:p>
          <w:p w14:paraId="752F6519" w14:textId="77777777" w:rsidR="003F293A" w:rsidRPr="00BC4421" w:rsidRDefault="003F293A" w:rsidP="0087404C">
            <w:pPr>
              <w:pStyle w:val="Sraassuenkleliais"/>
              <w:numPr>
                <w:ilvl w:val="0"/>
                <w:numId w:val="115"/>
              </w:numPr>
              <w:rPr>
                <w:szCs w:val="20"/>
              </w:rPr>
            </w:pPr>
            <w:r w:rsidRPr="00BC4421">
              <w:rPr>
                <w:szCs w:val="20"/>
              </w:rPr>
              <w:t xml:space="preserve">Sutarties identifikaciniai duomenys: </w:t>
            </w:r>
          </w:p>
          <w:p w14:paraId="36467528" w14:textId="77777777" w:rsidR="003F293A" w:rsidRPr="00BC4421" w:rsidRDefault="003F293A" w:rsidP="0087404C">
            <w:pPr>
              <w:pStyle w:val="Sraassuenkleliais"/>
              <w:numPr>
                <w:ilvl w:val="1"/>
                <w:numId w:val="115"/>
              </w:numPr>
              <w:rPr>
                <w:szCs w:val="20"/>
              </w:rPr>
            </w:pPr>
            <w:r w:rsidRPr="00BC4421">
              <w:rPr>
                <w:szCs w:val="20"/>
              </w:rPr>
              <w:t xml:space="preserve">Sutarties numeris: Automatiškai generuojamas unikalus numeris. </w:t>
            </w:r>
          </w:p>
          <w:p w14:paraId="480949C9" w14:textId="77777777" w:rsidR="003F293A" w:rsidRPr="00BC4421" w:rsidRDefault="003F293A" w:rsidP="0087404C">
            <w:pPr>
              <w:pStyle w:val="Sraassuenkleliais"/>
              <w:numPr>
                <w:ilvl w:val="1"/>
                <w:numId w:val="115"/>
              </w:numPr>
              <w:rPr>
                <w:szCs w:val="20"/>
              </w:rPr>
            </w:pPr>
            <w:r w:rsidRPr="00BC4421">
              <w:rPr>
                <w:szCs w:val="20"/>
              </w:rPr>
              <w:t xml:space="preserve">Sutarties data: Sutarties sudarymo data. </w:t>
            </w:r>
          </w:p>
          <w:p w14:paraId="27607E16" w14:textId="77777777" w:rsidR="003F293A" w:rsidRPr="00BC4421" w:rsidRDefault="003F293A" w:rsidP="0087404C">
            <w:pPr>
              <w:pStyle w:val="Sraassuenkleliais"/>
              <w:numPr>
                <w:ilvl w:val="1"/>
                <w:numId w:val="115"/>
              </w:numPr>
              <w:rPr>
                <w:szCs w:val="20"/>
              </w:rPr>
            </w:pPr>
            <w:r w:rsidRPr="00BC4421">
              <w:rPr>
                <w:szCs w:val="20"/>
              </w:rPr>
              <w:t>Sutarties galiojimo laikotarpis: Pradžios ir pabaigos datos.</w:t>
            </w:r>
          </w:p>
          <w:p w14:paraId="3BD1D235" w14:textId="77777777" w:rsidR="003F293A" w:rsidRPr="00BC4421" w:rsidRDefault="003F293A" w:rsidP="0087404C">
            <w:pPr>
              <w:pStyle w:val="Sraassuenkleliais"/>
              <w:numPr>
                <w:ilvl w:val="0"/>
                <w:numId w:val="115"/>
              </w:numPr>
              <w:rPr>
                <w:szCs w:val="20"/>
              </w:rPr>
            </w:pPr>
            <w:r w:rsidRPr="00BC4421">
              <w:rPr>
                <w:szCs w:val="20"/>
              </w:rPr>
              <w:t xml:space="preserve">Paslaugos / veiklos duomenys: </w:t>
            </w:r>
          </w:p>
          <w:p w14:paraId="7B7A0847" w14:textId="57FB8F97" w:rsidR="003F293A" w:rsidRPr="00BC4421" w:rsidRDefault="003F293A" w:rsidP="0087404C">
            <w:pPr>
              <w:pStyle w:val="Sraassuenkleliais"/>
              <w:numPr>
                <w:ilvl w:val="1"/>
                <w:numId w:val="115"/>
              </w:numPr>
              <w:rPr>
                <w:szCs w:val="20"/>
              </w:rPr>
            </w:pPr>
            <w:r w:rsidRPr="00BC4421">
              <w:rPr>
                <w:szCs w:val="20"/>
              </w:rPr>
              <w:t xml:space="preserve">Paslaugos pavadinimas: </w:t>
            </w:r>
            <w:r w:rsidR="00251BF4" w:rsidRPr="00BC4421">
              <w:rPr>
                <w:szCs w:val="20"/>
              </w:rPr>
              <w:t>užsiėmimas</w:t>
            </w:r>
            <w:r w:rsidRPr="00BC4421">
              <w:rPr>
                <w:szCs w:val="20"/>
              </w:rPr>
              <w:t xml:space="preserve">, kursai ar programa. </w:t>
            </w:r>
          </w:p>
          <w:p w14:paraId="1FBC419B" w14:textId="2A681525" w:rsidR="00251BF4" w:rsidRPr="00BC4421" w:rsidRDefault="00251BF4" w:rsidP="0087404C">
            <w:pPr>
              <w:pStyle w:val="Sraassuenkleliais"/>
              <w:numPr>
                <w:ilvl w:val="1"/>
                <w:numId w:val="115"/>
              </w:numPr>
              <w:rPr>
                <w:szCs w:val="20"/>
              </w:rPr>
            </w:pPr>
            <w:r w:rsidRPr="00BC4421">
              <w:rPr>
                <w:szCs w:val="20"/>
              </w:rPr>
              <w:t>Paslaugos teikėjas: savivaldybė, įstaiga, mokytojas ir kt.</w:t>
            </w:r>
          </w:p>
          <w:p w14:paraId="139C8182" w14:textId="77777777" w:rsidR="003F293A" w:rsidRPr="00BC4421" w:rsidRDefault="003F293A" w:rsidP="0087404C">
            <w:pPr>
              <w:pStyle w:val="Sraassuenkleliais"/>
              <w:numPr>
                <w:ilvl w:val="1"/>
                <w:numId w:val="115"/>
              </w:numPr>
              <w:rPr>
                <w:szCs w:val="20"/>
              </w:rPr>
            </w:pPr>
            <w:r w:rsidRPr="00BC4421">
              <w:rPr>
                <w:szCs w:val="20"/>
              </w:rPr>
              <w:t xml:space="preserve">Paslaugos aprašymas: Trumpas teikiamos paslaugos apibūdinimas. </w:t>
            </w:r>
          </w:p>
          <w:p w14:paraId="7621197C" w14:textId="77777777" w:rsidR="003F293A" w:rsidRPr="00BC4421" w:rsidRDefault="003F293A" w:rsidP="0087404C">
            <w:pPr>
              <w:pStyle w:val="Sraassuenkleliais"/>
              <w:numPr>
                <w:ilvl w:val="1"/>
                <w:numId w:val="115"/>
              </w:numPr>
              <w:rPr>
                <w:szCs w:val="20"/>
              </w:rPr>
            </w:pPr>
            <w:r w:rsidRPr="00BC4421">
              <w:rPr>
                <w:szCs w:val="20"/>
              </w:rPr>
              <w:t xml:space="preserve">Paslaugos vieta: Adresas ar virtualios paslaugos nuoroda. </w:t>
            </w:r>
          </w:p>
          <w:p w14:paraId="6EDBB244" w14:textId="68C08718" w:rsidR="003F293A" w:rsidRPr="00BC4421" w:rsidRDefault="003F293A" w:rsidP="0087404C">
            <w:pPr>
              <w:pStyle w:val="Sraassuenkleliais"/>
              <w:numPr>
                <w:ilvl w:val="1"/>
                <w:numId w:val="115"/>
              </w:numPr>
              <w:rPr>
                <w:szCs w:val="20"/>
              </w:rPr>
            </w:pPr>
            <w:r w:rsidRPr="00BC4421">
              <w:rPr>
                <w:szCs w:val="20"/>
              </w:rPr>
              <w:t xml:space="preserve">Tvarkaraštis: Paslaugų teikimo </w:t>
            </w:r>
            <w:r w:rsidR="00665EBE" w:rsidRPr="00BC4421">
              <w:rPr>
                <w:szCs w:val="20"/>
              </w:rPr>
              <w:t xml:space="preserve">datos </w:t>
            </w:r>
            <w:r w:rsidRPr="00BC4421">
              <w:rPr>
                <w:szCs w:val="20"/>
              </w:rPr>
              <w:t>ir laikas.</w:t>
            </w:r>
          </w:p>
          <w:p w14:paraId="7D52BD3B" w14:textId="77777777" w:rsidR="003F293A" w:rsidRPr="00BC4421" w:rsidRDefault="003F293A" w:rsidP="0087404C">
            <w:pPr>
              <w:pStyle w:val="Sraassuenkleliais"/>
              <w:numPr>
                <w:ilvl w:val="0"/>
                <w:numId w:val="115"/>
              </w:numPr>
              <w:rPr>
                <w:szCs w:val="20"/>
              </w:rPr>
            </w:pPr>
            <w:r w:rsidRPr="00BC4421">
              <w:rPr>
                <w:szCs w:val="20"/>
              </w:rPr>
              <w:t xml:space="preserve">Finansiniai duomenys: </w:t>
            </w:r>
          </w:p>
          <w:p w14:paraId="6A327B3D" w14:textId="3D0B8B7F" w:rsidR="003F293A" w:rsidRPr="00BC4421" w:rsidRDefault="003F293A" w:rsidP="0087404C">
            <w:pPr>
              <w:pStyle w:val="Sraassuenkleliais"/>
              <w:numPr>
                <w:ilvl w:val="1"/>
                <w:numId w:val="115"/>
              </w:numPr>
              <w:rPr>
                <w:szCs w:val="20"/>
              </w:rPr>
            </w:pPr>
            <w:r w:rsidRPr="00BC4421">
              <w:rPr>
                <w:szCs w:val="20"/>
              </w:rPr>
              <w:t xml:space="preserve">Kaina: Nurodoma kaina už </w:t>
            </w:r>
            <w:r w:rsidR="00251BF4" w:rsidRPr="00BC4421">
              <w:rPr>
                <w:szCs w:val="20"/>
              </w:rPr>
              <w:t>paslaugą</w:t>
            </w:r>
            <w:r w:rsidRPr="00BC4421">
              <w:rPr>
                <w:szCs w:val="20"/>
              </w:rPr>
              <w:t xml:space="preserve">. </w:t>
            </w:r>
          </w:p>
          <w:p w14:paraId="2DAEC846" w14:textId="7EF35090" w:rsidR="003F293A" w:rsidRPr="00BC4421" w:rsidRDefault="003F293A" w:rsidP="0087404C">
            <w:pPr>
              <w:pStyle w:val="Sraassuenkleliais"/>
              <w:numPr>
                <w:ilvl w:val="1"/>
                <w:numId w:val="115"/>
              </w:numPr>
              <w:rPr>
                <w:szCs w:val="20"/>
              </w:rPr>
            </w:pPr>
            <w:r w:rsidRPr="00BC4421">
              <w:rPr>
                <w:szCs w:val="20"/>
              </w:rPr>
              <w:t xml:space="preserve">Mokėjimo terminai. </w:t>
            </w:r>
          </w:p>
          <w:p w14:paraId="2545FB99" w14:textId="5766A4D0" w:rsidR="003F293A" w:rsidRPr="00BC4421" w:rsidRDefault="003F293A" w:rsidP="0087404C">
            <w:pPr>
              <w:pStyle w:val="Sraassuenkleliais"/>
              <w:numPr>
                <w:ilvl w:val="1"/>
                <w:numId w:val="115"/>
              </w:numPr>
              <w:rPr>
                <w:szCs w:val="20"/>
              </w:rPr>
            </w:pPr>
            <w:r w:rsidRPr="00BC4421">
              <w:rPr>
                <w:szCs w:val="20"/>
              </w:rPr>
              <w:t xml:space="preserve">Informacija apie mokėjimo būdą (pvz., pavedimu, kortele). </w:t>
            </w:r>
          </w:p>
          <w:p w14:paraId="08D1F214" w14:textId="4879B3F3" w:rsidR="003F293A" w:rsidRPr="00BC4421" w:rsidRDefault="00251BF4" w:rsidP="0087404C">
            <w:pPr>
              <w:pStyle w:val="Sraassuenkleliais"/>
              <w:numPr>
                <w:ilvl w:val="1"/>
                <w:numId w:val="115"/>
              </w:numPr>
              <w:rPr>
                <w:szCs w:val="20"/>
              </w:rPr>
            </w:pPr>
            <w:r w:rsidRPr="00BC4421">
              <w:rPr>
                <w:szCs w:val="20"/>
              </w:rPr>
              <w:t>Lengvatos</w:t>
            </w:r>
            <w:r w:rsidR="003F293A" w:rsidRPr="00BC4421">
              <w:rPr>
                <w:szCs w:val="20"/>
              </w:rPr>
              <w:t>.</w:t>
            </w:r>
          </w:p>
          <w:p w14:paraId="7940A667" w14:textId="77777777" w:rsidR="003F293A" w:rsidRPr="00BC4421" w:rsidRDefault="003F293A" w:rsidP="0087404C">
            <w:pPr>
              <w:pStyle w:val="Sraassuenkleliais"/>
              <w:numPr>
                <w:ilvl w:val="0"/>
                <w:numId w:val="115"/>
              </w:numPr>
              <w:rPr>
                <w:szCs w:val="20"/>
              </w:rPr>
            </w:pPr>
            <w:r w:rsidRPr="00BC4421">
              <w:rPr>
                <w:szCs w:val="20"/>
              </w:rPr>
              <w:t xml:space="preserve">Dalyvio informacija: </w:t>
            </w:r>
          </w:p>
          <w:p w14:paraId="403CC603" w14:textId="77777777" w:rsidR="003F293A" w:rsidRPr="00BC4421" w:rsidRDefault="003F293A" w:rsidP="0087404C">
            <w:pPr>
              <w:pStyle w:val="Sraassuenkleliais"/>
              <w:numPr>
                <w:ilvl w:val="1"/>
                <w:numId w:val="115"/>
              </w:numPr>
              <w:rPr>
                <w:szCs w:val="20"/>
              </w:rPr>
            </w:pPr>
            <w:r w:rsidRPr="00BC4421">
              <w:rPr>
                <w:szCs w:val="20"/>
              </w:rPr>
              <w:t xml:space="preserve">Asmens, dalyvaujančio veikloje, vardas ir pavardė. </w:t>
            </w:r>
          </w:p>
          <w:p w14:paraId="76854005" w14:textId="77777777" w:rsidR="003F293A" w:rsidRPr="00BC4421" w:rsidRDefault="003F293A" w:rsidP="0087404C">
            <w:pPr>
              <w:pStyle w:val="Sraassuenkleliais"/>
              <w:numPr>
                <w:ilvl w:val="1"/>
                <w:numId w:val="115"/>
              </w:numPr>
              <w:rPr>
                <w:szCs w:val="20"/>
              </w:rPr>
            </w:pPr>
            <w:r w:rsidRPr="00BC4421">
              <w:rPr>
                <w:szCs w:val="20"/>
              </w:rPr>
              <w:t xml:space="preserve">Asmens kodas: Jei reikia, identifikavimo tikslais. </w:t>
            </w:r>
          </w:p>
          <w:p w14:paraId="70F60556" w14:textId="77777777" w:rsidR="003F293A" w:rsidRPr="00BC4421" w:rsidRDefault="003F293A" w:rsidP="0087404C">
            <w:pPr>
              <w:pStyle w:val="Sraassuenkleliais"/>
              <w:numPr>
                <w:ilvl w:val="1"/>
                <w:numId w:val="115"/>
              </w:numPr>
              <w:rPr>
                <w:szCs w:val="20"/>
              </w:rPr>
            </w:pPr>
            <w:r w:rsidRPr="00BC4421">
              <w:rPr>
                <w:szCs w:val="20"/>
              </w:rPr>
              <w:t xml:space="preserve">Amžius (pvz., 7 metai, 12 metai). </w:t>
            </w:r>
          </w:p>
          <w:p w14:paraId="36668C74" w14:textId="53727D5E" w:rsidR="00622E14" w:rsidRPr="00BC4421" w:rsidRDefault="00622E14" w:rsidP="0087404C">
            <w:pPr>
              <w:pStyle w:val="Sraassuenkleliais"/>
              <w:numPr>
                <w:ilvl w:val="1"/>
                <w:numId w:val="115"/>
              </w:numPr>
              <w:rPr>
                <w:szCs w:val="20"/>
              </w:rPr>
            </w:pPr>
            <w:r w:rsidRPr="00BC4421">
              <w:rPr>
                <w:szCs w:val="20"/>
              </w:rPr>
              <w:t>Tėvų/globėjų vardas pavardė, kontaktiniai duomenys.</w:t>
            </w:r>
          </w:p>
          <w:p w14:paraId="6CF609BD" w14:textId="2EB33FE1" w:rsidR="00622E14" w:rsidRPr="00BC4421" w:rsidRDefault="00622E14" w:rsidP="0087404C">
            <w:pPr>
              <w:pStyle w:val="Sraassuenkleliais"/>
              <w:numPr>
                <w:ilvl w:val="1"/>
                <w:numId w:val="115"/>
              </w:numPr>
              <w:rPr>
                <w:szCs w:val="20"/>
              </w:rPr>
            </w:pPr>
            <w:r w:rsidRPr="00BC4421">
              <w:rPr>
                <w:szCs w:val="20"/>
              </w:rPr>
              <w:t>Lankoma ugdymo įstaiga.</w:t>
            </w:r>
          </w:p>
          <w:p w14:paraId="2937A875" w14:textId="17A16825" w:rsidR="003F293A" w:rsidRPr="00BC4421" w:rsidRDefault="003F293A" w:rsidP="0087404C">
            <w:pPr>
              <w:pStyle w:val="Sraassuenkleliais"/>
              <w:numPr>
                <w:ilvl w:val="1"/>
                <w:numId w:val="115"/>
              </w:numPr>
              <w:rPr>
                <w:szCs w:val="20"/>
              </w:rPr>
            </w:pPr>
            <w:r w:rsidRPr="00BC4421">
              <w:rPr>
                <w:szCs w:val="20"/>
              </w:rPr>
              <w:t>Dalyvio klasė</w:t>
            </w:r>
            <w:r w:rsidR="00622E14" w:rsidRPr="00BC4421">
              <w:rPr>
                <w:szCs w:val="20"/>
              </w:rPr>
              <w:t xml:space="preserve"> ugdymo įstaigoje</w:t>
            </w:r>
            <w:r w:rsidRPr="00BC4421">
              <w:rPr>
                <w:szCs w:val="20"/>
              </w:rPr>
              <w:t xml:space="preserve"> (pvz., 1 klasė, 8 klasė).</w:t>
            </w:r>
          </w:p>
          <w:p w14:paraId="6A3CD589" w14:textId="438F606B" w:rsidR="00622E14" w:rsidRPr="00BC4421" w:rsidRDefault="00622E14" w:rsidP="0087404C">
            <w:pPr>
              <w:pStyle w:val="Sraassuenkleliais"/>
              <w:numPr>
                <w:ilvl w:val="1"/>
                <w:numId w:val="115"/>
              </w:numPr>
              <w:rPr>
                <w:szCs w:val="20"/>
              </w:rPr>
            </w:pPr>
            <w:r w:rsidRPr="00BC4421">
              <w:rPr>
                <w:szCs w:val="20"/>
              </w:rPr>
              <w:t>Gaunamos paslaugos.</w:t>
            </w:r>
          </w:p>
          <w:p w14:paraId="57465FDA" w14:textId="77777777" w:rsidR="003F293A" w:rsidRPr="00BC4421" w:rsidRDefault="003F293A" w:rsidP="0087404C">
            <w:pPr>
              <w:pStyle w:val="Sraassuenkleliais"/>
              <w:numPr>
                <w:ilvl w:val="0"/>
                <w:numId w:val="115"/>
              </w:numPr>
              <w:rPr>
                <w:szCs w:val="20"/>
              </w:rPr>
            </w:pPr>
            <w:r w:rsidRPr="00BC4421">
              <w:rPr>
                <w:szCs w:val="20"/>
              </w:rPr>
              <w:t xml:space="preserve">Specifiniai dokumento laukai: </w:t>
            </w:r>
          </w:p>
          <w:p w14:paraId="41D815BF" w14:textId="26251634" w:rsidR="003F293A" w:rsidRPr="00BC4421" w:rsidRDefault="003F293A" w:rsidP="0087404C">
            <w:pPr>
              <w:pStyle w:val="Sraassuenkleliais"/>
              <w:numPr>
                <w:ilvl w:val="1"/>
                <w:numId w:val="115"/>
              </w:numPr>
              <w:rPr>
                <w:szCs w:val="20"/>
              </w:rPr>
            </w:pPr>
            <w:r w:rsidRPr="00BC4421">
              <w:rPr>
                <w:szCs w:val="20"/>
              </w:rPr>
              <w:t xml:space="preserve">Dokumento </w:t>
            </w:r>
            <w:r w:rsidR="00622E14" w:rsidRPr="00BC4421">
              <w:rPr>
                <w:szCs w:val="20"/>
              </w:rPr>
              <w:t xml:space="preserve">registracijos </w:t>
            </w:r>
            <w:r w:rsidRPr="00BC4421">
              <w:rPr>
                <w:szCs w:val="20"/>
              </w:rPr>
              <w:t>data</w:t>
            </w:r>
            <w:r w:rsidR="00622E14" w:rsidRPr="00BC4421">
              <w:rPr>
                <w:szCs w:val="20"/>
              </w:rPr>
              <w:t>, numeris</w:t>
            </w:r>
            <w:r w:rsidRPr="00BC4421">
              <w:rPr>
                <w:szCs w:val="20"/>
              </w:rPr>
              <w:t xml:space="preserve">. </w:t>
            </w:r>
          </w:p>
          <w:p w14:paraId="07A58B19" w14:textId="663DADD4" w:rsidR="00622E14" w:rsidRPr="00BC4421" w:rsidRDefault="00622E14" w:rsidP="0087404C">
            <w:pPr>
              <w:pStyle w:val="Sraassuenkleliais"/>
              <w:numPr>
                <w:ilvl w:val="1"/>
                <w:numId w:val="115"/>
              </w:numPr>
              <w:rPr>
                <w:szCs w:val="20"/>
              </w:rPr>
            </w:pPr>
            <w:r w:rsidRPr="00BC4421">
              <w:rPr>
                <w:szCs w:val="20"/>
              </w:rPr>
              <w:t>Siuntėjas, gavėjas, rengėjas.</w:t>
            </w:r>
          </w:p>
          <w:p w14:paraId="19C71B47" w14:textId="46500A3C" w:rsidR="003F293A" w:rsidRPr="00BC4421" w:rsidRDefault="003F293A" w:rsidP="0087404C">
            <w:pPr>
              <w:pStyle w:val="Sraassuenkleliais"/>
              <w:numPr>
                <w:ilvl w:val="1"/>
                <w:numId w:val="115"/>
              </w:numPr>
              <w:rPr>
                <w:szCs w:val="20"/>
              </w:rPr>
            </w:pPr>
            <w:r w:rsidRPr="00BC4421">
              <w:rPr>
                <w:szCs w:val="20"/>
              </w:rPr>
              <w:t>Atsakingo asmens patvirtinimo data.</w:t>
            </w:r>
          </w:p>
          <w:p w14:paraId="066E32EF" w14:textId="77777777" w:rsidR="003F293A" w:rsidRPr="00BC4421" w:rsidRDefault="003F293A" w:rsidP="0087404C">
            <w:pPr>
              <w:pStyle w:val="Sraassuenkleliais"/>
              <w:numPr>
                <w:ilvl w:val="1"/>
                <w:numId w:val="115"/>
              </w:numPr>
              <w:rPr>
                <w:szCs w:val="20"/>
              </w:rPr>
            </w:pPr>
            <w:r w:rsidRPr="00BC4421">
              <w:rPr>
                <w:szCs w:val="20"/>
              </w:rPr>
              <w:t>Dokumentų priedai.</w:t>
            </w:r>
          </w:p>
          <w:p w14:paraId="4CA4C0E2" w14:textId="77777777" w:rsidR="003F293A" w:rsidRPr="00BC4421" w:rsidRDefault="003F293A" w:rsidP="0087404C">
            <w:pPr>
              <w:pStyle w:val="Sraassuenkleliais"/>
              <w:numPr>
                <w:ilvl w:val="0"/>
                <w:numId w:val="115"/>
              </w:numPr>
              <w:rPr>
                <w:szCs w:val="20"/>
              </w:rPr>
            </w:pPr>
            <w:r w:rsidRPr="00BC4421">
              <w:rPr>
                <w:szCs w:val="20"/>
              </w:rPr>
              <w:t xml:space="preserve">Sutarties vykdymo sąlygos: </w:t>
            </w:r>
          </w:p>
          <w:p w14:paraId="67887192" w14:textId="77777777" w:rsidR="003F293A" w:rsidRPr="00BC4421" w:rsidRDefault="003F293A" w:rsidP="0087404C">
            <w:pPr>
              <w:pStyle w:val="Sraassuenkleliais"/>
              <w:numPr>
                <w:ilvl w:val="1"/>
                <w:numId w:val="115"/>
              </w:numPr>
              <w:rPr>
                <w:szCs w:val="20"/>
              </w:rPr>
            </w:pPr>
            <w:r w:rsidRPr="00BC4421">
              <w:rPr>
                <w:szCs w:val="20"/>
              </w:rPr>
              <w:t xml:space="preserve">Įsipareigojimai: Automatiškai užpildomi įsipareigojimai pagal sutarties šabloną. </w:t>
            </w:r>
          </w:p>
          <w:p w14:paraId="7879D536" w14:textId="77777777" w:rsidR="003F293A" w:rsidRPr="00BC4421" w:rsidRDefault="003F293A" w:rsidP="0087404C">
            <w:pPr>
              <w:pStyle w:val="Sraassuenkleliais"/>
              <w:numPr>
                <w:ilvl w:val="1"/>
                <w:numId w:val="115"/>
              </w:numPr>
              <w:rPr>
                <w:szCs w:val="20"/>
              </w:rPr>
            </w:pPr>
            <w:r w:rsidRPr="00BC4421">
              <w:rPr>
                <w:szCs w:val="20"/>
              </w:rPr>
              <w:lastRenderedPageBreak/>
              <w:t>Baudos / sankcijos: Informacija apie galimas sankcijas už sutarties nevykdymą.</w:t>
            </w:r>
          </w:p>
          <w:p w14:paraId="74F57D63" w14:textId="77777777" w:rsidR="003F293A" w:rsidRPr="00BC4421" w:rsidRDefault="003F293A" w:rsidP="0087404C">
            <w:pPr>
              <w:pStyle w:val="Sraassuenkleliais"/>
              <w:numPr>
                <w:ilvl w:val="0"/>
                <w:numId w:val="115"/>
              </w:numPr>
              <w:rPr>
                <w:szCs w:val="20"/>
              </w:rPr>
            </w:pPr>
            <w:r w:rsidRPr="00BC4421">
              <w:rPr>
                <w:szCs w:val="20"/>
              </w:rPr>
              <w:t xml:space="preserve">Parašų dalis: </w:t>
            </w:r>
          </w:p>
          <w:p w14:paraId="08D83A13" w14:textId="77D19CA8" w:rsidR="003F293A" w:rsidRPr="00BC4421" w:rsidRDefault="003F293A" w:rsidP="0087404C">
            <w:pPr>
              <w:pStyle w:val="Sraassuenkleliais"/>
              <w:numPr>
                <w:ilvl w:val="1"/>
                <w:numId w:val="115"/>
              </w:numPr>
              <w:rPr>
                <w:szCs w:val="20"/>
              </w:rPr>
            </w:pPr>
            <w:r w:rsidRPr="00BC4421">
              <w:rPr>
                <w:szCs w:val="20"/>
              </w:rPr>
              <w:t>Pasirašančių šalių parašai: Skirta vieta atsakingų asmenų parašams (elektroniniams</w:t>
            </w:r>
            <w:r w:rsidR="00BF49BA" w:rsidRPr="00BC4421">
              <w:rPr>
                <w:szCs w:val="20"/>
              </w:rPr>
              <w:t>,</w:t>
            </w:r>
            <w:r w:rsidRPr="00BC4421">
              <w:rPr>
                <w:szCs w:val="20"/>
              </w:rPr>
              <w:t xml:space="preserve"> fiziniams</w:t>
            </w:r>
            <w:r w:rsidR="00BF49BA" w:rsidRPr="00BC4421">
              <w:rPr>
                <w:szCs w:val="20"/>
              </w:rPr>
              <w:t>, sisteminiams</w:t>
            </w:r>
            <w:r w:rsidRPr="00BC4421">
              <w:rPr>
                <w:szCs w:val="20"/>
              </w:rPr>
              <w:t xml:space="preserve">). </w:t>
            </w:r>
          </w:p>
          <w:p w14:paraId="6A38AF29" w14:textId="77777777" w:rsidR="003F293A" w:rsidRPr="00BC4421" w:rsidRDefault="003F293A" w:rsidP="0087404C">
            <w:pPr>
              <w:pStyle w:val="Sraassuenkleliais"/>
              <w:numPr>
                <w:ilvl w:val="1"/>
                <w:numId w:val="115"/>
              </w:numPr>
              <w:rPr>
                <w:szCs w:val="20"/>
              </w:rPr>
            </w:pPr>
            <w:r w:rsidRPr="00BC4421">
              <w:rPr>
                <w:szCs w:val="20"/>
              </w:rPr>
              <w:t>Pasirašančių šalių identifikacija: Pasirašančiųjų vardas, pavardė, pareigos.</w:t>
            </w:r>
          </w:p>
        </w:tc>
      </w:tr>
      <w:tr w:rsidR="003F293A" w:rsidRPr="00BC4421" w14:paraId="01A3158C" w14:textId="77777777">
        <w:trPr>
          <w:trHeight w:val="20"/>
        </w:trPr>
        <w:tc>
          <w:tcPr>
            <w:tcW w:w="442" w:type="pct"/>
          </w:tcPr>
          <w:p w14:paraId="16322B8C" w14:textId="77777777" w:rsidR="003F293A" w:rsidRPr="00BC4421" w:rsidRDefault="003F293A">
            <w:pPr>
              <w:pStyle w:val="Sraopastraipa"/>
              <w:numPr>
                <w:ilvl w:val="0"/>
                <w:numId w:val="9"/>
              </w:numPr>
              <w:spacing w:before="0"/>
              <w:ind w:left="317"/>
              <w:rPr>
                <w:szCs w:val="20"/>
              </w:rPr>
            </w:pPr>
          </w:p>
        </w:tc>
        <w:tc>
          <w:tcPr>
            <w:tcW w:w="4558" w:type="pct"/>
          </w:tcPr>
          <w:p w14:paraId="1DBD48EB" w14:textId="77777777" w:rsidR="003F293A" w:rsidRPr="00BC4421" w:rsidRDefault="003F293A">
            <w:pPr>
              <w:pStyle w:val="Sraassuenkleliais"/>
              <w:numPr>
                <w:ilvl w:val="0"/>
                <w:numId w:val="0"/>
              </w:numPr>
              <w:spacing w:before="0" w:after="0"/>
              <w:rPr>
                <w:szCs w:val="20"/>
              </w:rPr>
            </w:pPr>
            <w:r w:rsidRPr="00BC4421">
              <w:rPr>
                <w:szCs w:val="20"/>
              </w:rPr>
              <w:t>Sistema turi turėti funkcionalumą nustatyti pasirašymo būdą (pvz., sisteminis parašas, el. parašas) konkrečių sutarčių tipams. Koreguoti šablonų turinį ir pasirašymo būdus gali tik atitinkamas teises turintys Sistemos naudotojai. Visi pakeitimai turi iš karto atsispindėti Sistemoje.</w:t>
            </w:r>
          </w:p>
        </w:tc>
      </w:tr>
      <w:tr w:rsidR="003F293A" w:rsidRPr="00BC4421" w14:paraId="70AC7499" w14:textId="77777777">
        <w:trPr>
          <w:trHeight w:val="20"/>
        </w:trPr>
        <w:tc>
          <w:tcPr>
            <w:tcW w:w="442" w:type="pct"/>
          </w:tcPr>
          <w:p w14:paraId="687E5BD9" w14:textId="77777777" w:rsidR="003F293A" w:rsidRPr="00BC4421" w:rsidRDefault="003F293A">
            <w:pPr>
              <w:pStyle w:val="Sraopastraipa"/>
              <w:numPr>
                <w:ilvl w:val="0"/>
                <w:numId w:val="9"/>
              </w:numPr>
              <w:spacing w:before="0"/>
              <w:ind w:left="317"/>
              <w:rPr>
                <w:szCs w:val="20"/>
              </w:rPr>
            </w:pPr>
          </w:p>
        </w:tc>
        <w:tc>
          <w:tcPr>
            <w:tcW w:w="4558" w:type="pct"/>
          </w:tcPr>
          <w:p w14:paraId="52967251" w14:textId="77777777" w:rsidR="003F293A" w:rsidRPr="00BC4421" w:rsidRDefault="003F293A">
            <w:pPr>
              <w:pStyle w:val="Sraassuenkleliais"/>
              <w:numPr>
                <w:ilvl w:val="0"/>
                <w:numId w:val="0"/>
              </w:numPr>
              <w:spacing w:before="0" w:after="0"/>
              <w:rPr>
                <w:szCs w:val="20"/>
              </w:rPr>
            </w:pPr>
            <w:r w:rsidRPr="00BC4421">
              <w:rPr>
                <w:szCs w:val="20"/>
              </w:rPr>
              <w:t>Sistemoje turi būti galimybė archyvuoti dokumentus, sutartis ir kitus Sistemos objektus pagal nustatytas taisykles.</w:t>
            </w:r>
          </w:p>
        </w:tc>
      </w:tr>
      <w:tr w:rsidR="003F293A" w:rsidRPr="00BC4421" w14:paraId="52542405" w14:textId="77777777">
        <w:trPr>
          <w:trHeight w:val="20"/>
        </w:trPr>
        <w:tc>
          <w:tcPr>
            <w:tcW w:w="442" w:type="pct"/>
          </w:tcPr>
          <w:p w14:paraId="2302165B" w14:textId="77777777" w:rsidR="003F293A" w:rsidRPr="00BC4421" w:rsidRDefault="003F293A">
            <w:pPr>
              <w:pStyle w:val="Sraopastraipa"/>
              <w:numPr>
                <w:ilvl w:val="0"/>
                <w:numId w:val="9"/>
              </w:numPr>
              <w:spacing w:before="0"/>
              <w:ind w:left="317"/>
              <w:rPr>
                <w:szCs w:val="20"/>
              </w:rPr>
            </w:pPr>
          </w:p>
        </w:tc>
        <w:tc>
          <w:tcPr>
            <w:tcW w:w="4558" w:type="pct"/>
          </w:tcPr>
          <w:p w14:paraId="222075CE" w14:textId="77777777" w:rsidR="003F293A" w:rsidRPr="00BC4421" w:rsidRDefault="003F293A">
            <w:pPr>
              <w:pStyle w:val="Sraassuenkleliais"/>
              <w:numPr>
                <w:ilvl w:val="0"/>
                <w:numId w:val="0"/>
              </w:numPr>
              <w:spacing w:before="0" w:after="0"/>
              <w:rPr>
                <w:szCs w:val="20"/>
              </w:rPr>
            </w:pPr>
            <w:r w:rsidRPr="00BC4421">
              <w:rPr>
                <w:szCs w:val="20"/>
              </w:rPr>
              <w:t>Sistemoje turi būti galimybė automatiškai perkelti archyvuojamus duomenis į archyvavimo duomenų bazę, kuri yra atskirta nuo aktyvios Sistemos duomenų bazės.</w:t>
            </w:r>
          </w:p>
        </w:tc>
      </w:tr>
      <w:tr w:rsidR="003F293A" w:rsidRPr="00BC4421" w14:paraId="2B51F962" w14:textId="77777777">
        <w:trPr>
          <w:trHeight w:val="20"/>
        </w:trPr>
        <w:tc>
          <w:tcPr>
            <w:tcW w:w="442" w:type="pct"/>
          </w:tcPr>
          <w:p w14:paraId="00F6B8E6" w14:textId="77777777" w:rsidR="003F293A" w:rsidRPr="00BC4421" w:rsidRDefault="003F293A">
            <w:pPr>
              <w:pStyle w:val="Sraopastraipa"/>
              <w:numPr>
                <w:ilvl w:val="0"/>
                <w:numId w:val="9"/>
              </w:numPr>
              <w:spacing w:before="0"/>
              <w:ind w:left="317"/>
              <w:rPr>
                <w:szCs w:val="20"/>
              </w:rPr>
            </w:pPr>
          </w:p>
        </w:tc>
        <w:tc>
          <w:tcPr>
            <w:tcW w:w="4558" w:type="pct"/>
          </w:tcPr>
          <w:p w14:paraId="1420044F" w14:textId="77777777" w:rsidR="003F293A" w:rsidRPr="00BC4421" w:rsidRDefault="003F293A">
            <w:pPr>
              <w:pStyle w:val="Sraassuenkleliais"/>
              <w:numPr>
                <w:ilvl w:val="0"/>
                <w:numId w:val="0"/>
              </w:numPr>
              <w:spacing w:before="0" w:after="0"/>
              <w:rPr>
                <w:szCs w:val="20"/>
              </w:rPr>
            </w:pPr>
            <w:r w:rsidRPr="00BC4421">
              <w:rPr>
                <w:szCs w:val="20"/>
              </w:rPr>
              <w:t>Sistemoje turi būti galimybė peržiūrėti archyvuotus duomenis tik naudojant specialią archyvinių duomenų paieškos ir peržiūros funkciją.</w:t>
            </w:r>
          </w:p>
        </w:tc>
      </w:tr>
      <w:tr w:rsidR="003F293A" w:rsidRPr="00BC4421" w14:paraId="2495CBB9" w14:textId="77777777">
        <w:trPr>
          <w:trHeight w:val="20"/>
        </w:trPr>
        <w:tc>
          <w:tcPr>
            <w:tcW w:w="442" w:type="pct"/>
          </w:tcPr>
          <w:p w14:paraId="02D8E9CD" w14:textId="77777777" w:rsidR="003F293A" w:rsidRPr="00BC4421" w:rsidRDefault="003F293A">
            <w:pPr>
              <w:pStyle w:val="Sraopastraipa"/>
              <w:numPr>
                <w:ilvl w:val="0"/>
                <w:numId w:val="9"/>
              </w:numPr>
              <w:spacing w:before="0"/>
              <w:ind w:left="317"/>
              <w:rPr>
                <w:szCs w:val="20"/>
              </w:rPr>
            </w:pPr>
          </w:p>
        </w:tc>
        <w:tc>
          <w:tcPr>
            <w:tcW w:w="4558" w:type="pct"/>
          </w:tcPr>
          <w:p w14:paraId="568E1A5A" w14:textId="77777777" w:rsidR="003F293A" w:rsidRPr="00BC4421" w:rsidRDefault="003F293A">
            <w:pPr>
              <w:pStyle w:val="Sraassuenkleliais"/>
              <w:numPr>
                <w:ilvl w:val="0"/>
                <w:numId w:val="0"/>
              </w:numPr>
              <w:spacing w:before="0" w:after="0"/>
              <w:rPr>
                <w:szCs w:val="20"/>
              </w:rPr>
            </w:pPr>
            <w:r w:rsidRPr="00BC4421">
              <w:rPr>
                <w:szCs w:val="20"/>
              </w:rPr>
              <w:t>Suarchyvuoti duomenys nebeturi būti aktyviai naudojami Sistemoje ir neturi daryti įtakos Sistemos veikimui.</w:t>
            </w:r>
          </w:p>
        </w:tc>
      </w:tr>
      <w:tr w:rsidR="003F293A" w:rsidRPr="00BC4421" w14:paraId="5B0E2C37" w14:textId="77777777">
        <w:trPr>
          <w:trHeight w:val="20"/>
        </w:trPr>
        <w:tc>
          <w:tcPr>
            <w:tcW w:w="442" w:type="pct"/>
          </w:tcPr>
          <w:p w14:paraId="21B542EA" w14:textId="77777777" w:rsidR="003F293A" w:rsidRPr="00BC4421" w:rsidRDefault="003F293A">
            <w:pPr>
              <w:pStyle w:val="Sraopastraipa"/>
              <w:numPr>
                <w:ilvl w:val="0"/>
                <w:numId w:val="9"/>
              </w:numPr>
              <w:spacing w:before="0"/>
              <w:ind w:left="317"/>
              <w:rPr>
                <w:szCs w:val="20"/>
              </w:rPr>
            </w:pPr>
          </w:p>
        </w:tc>
        <w:tc>
          <w:tcPr>
            <w:tcW w:w="4558" w:type="pct"/>
          </w:tcPr>
          <w:p w14:paraId="41D4C228" w14:textId="77777777" w:rsidR="003F293A" w:rsidRPr="00BC4421" w:rsidRDefault="003F293A">
            <w:pPr>
              <w:pStyle w:val="Sraassuenkleliais"/>
              <w:numPr>
                <w:ilvl w:val="0"/>
                <w:numId w:val="0"/>
              </w:numPr>
              <w:spacing w:before="0" w:after="0"/>
              <w:rPr>
                <w:szCs w:val="20"/>
              </w:rPr>
            </w:pPr>
            <w:r w:rsidRPr="00BC4421">
              <w:rPr>
                <w:szCs w:val="20"/>
              </w:rPr>
              <w:t>Sistemoje turi būti galimybė archyvuoti duomenis pagal šiuos kriterijus:</w:t>
            </w:r>
          </w:p>
          <w:p w14:paraId="1A294662" w14:textId="77777777" w:rsidR="003F293A" w:rsidRPr="00BC4421" w:rsidRDefault="003F293A" w:rsidP="0087404C">
            <w:pPr>
              <w:pStyle w:val="Sraassuenkleliais"/>
              <w:numPr>
                <w:ilvl w:val="0"/>
                <w:numId w:val="115"/>
              </w:numPr>
              <w:rPr>
                <w:szCs w:val="20"/>
              </w:rPr>
            </w:pPr>
            <w:r w:rsidRPr="00BC4421">
              <w:rPr>
                <w:szCs w:val="20"/>
              </w:rPr>
              <w:t>Dokumentai, kurių būsena yra „užbaigti“, „atmesti“ arba „patvirtinti“, ir kurių galiojimo terminas baigėsi prieš daugiau nei 1 metus;</w:t>
            </w:r>
          </w:p>
          <w:p w14:paraId="3C7DECE0" w14:textId="77777777" w:rsidR="003F293A" w:rsidRPr="00BC4421" w:rsidRDefault="003F293A" w:rsidP="0087404C">
            <w:pPr>
              <w:pStyle w:val="Sraassuenkleliais"/>
              <w:numPr>
                <w:ilvl w:val="0"/>
                <w:numId w:val="115"/>
              </w:numPr>
              <w:rPr>
                <w:szCs w:val="20"/>
              </w:rPr>
            </w:pPr>
            <w:r w:rsidRPr="00BC4421">
              <w:rPr>
                <w:szCs w:val="20"/>
              </w:rPr>
              <w:t>Sutartys, kurių galiojimo terminas baigėsi prieš daugiau nei 1 metus;</w:t>
            </w:r>
          </w:p>
          <w:p w14:paraId="45F52DF5" w14:textId="77777777" w:rsidR="003F293A" w:rsidRPr="00BC4421" w:rsidRDefault="003F293A" w:rsidP="0087404C">
            <w:pPr>
              <w:pStyle w:val="Sraassuenkleliais"/>
              <w:numPr>
                <w:ilvl w:val="0"/>
                <w:numId w:val="115"/>
              </w:numPr>
              <w:rPr>
                <w:szCs w:val="20"/>
              </w:rPr>
            </w:pPr>
            <w:r w:rsidRPr="00BC4421">
              <w:rPr>
                <w:szCs w:val="20"/>
              </w:rPr>
              <w:t>Paslaugos, kurios buvo deaktyvuotos ir nebenaudojamos daugiau kaip 1 metus;</w:t>
            </w:r>
          </w:p>
          <w:p w14:paraId="69F0EF03" w14:textId="77777777" w:rsidR="003F293A" w:rsidRPr="00BC4421" w:rsidRDefault="003F293A" w:rsidP="0087404C">
            <w:pPr>
              <w:pStyle w:val="Sraassuenkleliais"/>
              <w:numPr>
                <w:ilvl w:val="0"/>
                <w:numId w:val="115"/>
              </w:numPr>
            </w:pPr>
            <w:r w:rsidRPr="00BC4421">
              <w:rPr>
                <w:szCs w:val="20"/>
              </w:rPr>
              <w:t>Kiti Sistemos objektai, kurie pagal nustatytas taisykles tapo neaktyvūs</w:t>
            </w:r>
            <w:r w:rsidRPr="00BC4421">
              <w:t>.</w:t>
            </w:r>
          </w:p>
        </w:tc>
      </w:tr>
      <w:tr w:rsidR="003F293A" w:rsidRPr="00BC4421" w14:paraId="3C732C81" w14:textId="77777777">
        <w:trPr>
          <w:trHeight w:val="20"/>
        </w:trPr>
        <w:tc>
          <w:tcPr>
            <w:tcW w:w="442" w:type="pct"/>
          </w:tcPr>
          <w:p w14:paraId="49C329EC" w14:textId="77777777" w:rsidR="003F293A" w:rsidRPr="00BC4421" w:rsidRDefault="003F293A">
            <w:pPr>
              <w:pStyle w:val="Sraopastraipa"/>
              <w:numPr>
                <w:ilvl w:val="0"/>
                <w:numId w:val="9"/>
              </w:numPr>
              <w:spacing w:before="0"/>
              <w:ind w:left="317"/>
              <w:rPr>
                <w:szCs w:val="20"/>
              </w:rPr>
            </w:pPr>
          </w:p>
        </w:tc>
        <w:tc>
          <w:tcPr>
            <w:tcW w:w="4558" w:type="pct"/>
          </w:tcPr>
          <w:p w14:paraId="5F2C2ACF" w14:textId="77777777" w:rsidR="003F293A" w:rsidRPr="00BC4421" w:rsidRDefault="003F293A">
            <w:pPr>
              <w:pStyle w:val="Sraassuenkleliais"/>
              <w:numPr>
                <w:ilvl w:val="0"/>
                <w:numId w:val="0"/>
              </w:numPr>
              <w:spacing w:before="0" w:after="0"/>
              <w:rPr>
                <w:szCs w:val="20"/>
              </w:rPr>
            </w:pPr>
            <w:r w:rsidRPr="00BC4421">
              <w:rPr>
                <w:szCs w:val="20"/>
              </w:rPr>
              <w:t>Sistemoje turi būti galimybė riboti prieigą prie archyvuotų duomenų, užtikrinant, kad jie būtų pasiekiami tik naudotojams su atitinkamomis teisėmis.</w:t>
            </w:r>
          </w:p>
        </w:tc>
      </w:tr>
      <w:tr w:rsidR="003F293A" w:rsidRPr="00BC4421" w14:paraId="22169FD2" w14:textId="77777777">
        <w:trPr>
          <w:trHeight w:val="20"/>
        </w:trPr>
        <w:tc>
          <w:tcPr>
            <w:tcW w:w="442" w:type="pct"/>
          </w:tcPr>
          <w:p w14:paraId="297F1A85" w14:textId="77777777" w:rsidR="003F293A" w:rsidRPr="00BC4421" w:rsidRDefault="003F293A">
            <w:pPr>
              <w:pStyle w:val="Sraopastraipa"/>
              <w:numPr>
                <w:ilvl w:val="0"/>
                <w:numId w:val="9"/>
              </w:numPr>
              <w:spacing w:before="0"/>
              <w:ind w:left="317"/>
              <w:rPr>
                <w:szCs w:val="20"/>
              </w:rPr>
            </w:pPr>
          </w:p>
        </w:tc>
        <w:tc>
          <w:tcPr>
            <w:tcW w:w="4558" w:type="pct"/>
          </w:tcPr>
          <w:p w14:paraId="0C292900" w14:textId="3F73DC15" w:rsidR="003F293A" w:rsidRPr="00BC4421" w:rsidRDefault="003F293A">
            <w:pPr>
              <w:pStyle w:val="Sraassuenkleliais"/>
              <w:numPr>
                <w:ilvl w:val="0"/>
                <w:numId w:val="0"/>
              </w:numPr>
              <w:spacing w:before="0" w:after="0"/>
              <w:rPr>
                <w:szCs w:val="20"/>
              </w:rPr>
            </w:pPr>
            <w:r w:rsidRPr="00BC4421">
              <w:rPr>
                <w:szCs w:val="20"/>
              </w:rPr>
              <w:t>Archyvuoti duomenys turi būti saugomi tiek, kiek reikalauja teisės aktai.</w:t>
            </w:r>
          </w:p>
        </w:tc>
      </w:tr>
      <w:tr w:rsidR="003F293A" w:rsidRPr="00BC4421" w14:paraId="4F8239DA" w14:textId="77777777">
        <w:trPr>
          <w:trHeight w:val="20"/>
        </w:trPr>
        <w:tc>
          <w:tcPr>
            <w:tcW w:w="442" w:type="pct"/>
          </w:tcPr>
          <w:p w14:paraId="58FE0551" w14:textId="77777777" w:rsidR="003F293A" w:rsidRPr="00BC4421" w:rsidRDefault="003F293A">
            <w:pPr>
              <w:pStyle w:val="Sraopastraipa"/>
              <w:numPr>
                <w:ilvl w:val="0"/>
                <w:numId w:val="9"/>
              </w:numPr>
              <w:spacing w:before="0"/>
              <w:ind w:left="317"/>
              <w:rPr>
                <w:szCs w:val="20"/>
              </w:rPr>
            </w:pPr>
          </w:p>
        </w:tc>
        <w:tc>
          <w:tcPr>
            <w:tcW w:w="4558" w:type="pct"/>
          </w:tcPr>
          <w:p w14:paraId="241EDFF3" w14:textId="5ACEDFA1" w:rsidR="003F293A" w:rsidRPr="00BC4421" w:rsidRDefault="003F293A">
            <w:pPr>
              <w:pStyle w:val="Sraassuenkleliais"/>
              <w:numPr>
                <w:ilvl w:val="0"/>
                <w:numId w:val="0"/>
              </w:numPr>
              <w:spacing w:before="0" w:after="0"/>
              <w:rPr>
                <w:szCs w:val="20"/>
              </w:rPr>
            </w:pPr>
            <w:r w:rsidRPr="00BC4421">
              <w:rPr>
                <w:szCs w:val="20"/>
              </w:rPr>
              <w:t xml:space="preserve">Sistemoje turi būti galimybė eksportuoti archyvuotus duomenis į standartinius formatus, tokius kaip PDF, </w:t>
            </w:r>
            <w:r w:rsidR="00BF49BA" w:rsidRPr="00BC4421">
              <w:rPr>
                <w:szCs w:val="20"/>
              </w:rPr>
              <w:t xml:space="preserve">xlsx, docx </w:t>
            </w:r>
            <w:r w:rsidRPr="00BC4421">
              <w:rPr>
                <w:szCs w:val="20"/>
              </w:rPr>
              <w:t>ar CSV.</w:t>
            </w:r>
          </w:p>
        </w:tc>
      </w:tr>
      <w:tr w:rsidR="003F293A" w:rsidRPr="00BC4421" w14:paraId="0AE19157" w14:textId="77777777">
        <w:trPr>
          <w:trHeight w:val="20"/>
        </w:trPr>
        <w:tc>
          <w:tcPr>
            <w:tcW w:w="442" w:type="pct"/>
          </w:tcPr>
          <w:p w14:paraId="51F25276" w14:textId="77777777" w:rsidR="003F293A" w:rsidRPr="00BC4421" w:rsidRDefault="003F293A">
            <w:pPr>
              <w:pStyle w:val="Sraopastraipa"/>
              <w:numPr>
                <w:ilvl w:val="0"/>
                <w:numId w:val="9"/>
              </w:numPr>
              <w:spacing w:before="0"/>
              <w:ind w:left="317"/>
              <w:rPr>
                <w:szCs w:val="20"/>
              </w:rPr>
            </w:pPr>
          </w:p>
        </w:tc>
        <w:tc>
          <w:tcPr>
            <w:tcW w:w="4558" w:type="pct"/>
          </w:tcPr>
          <w:p w14:paraId="585252C8" w14:textId="77777777" w:rsidR="003F293A" w:rsidRPr="00BC4421" w:rsidRDefault="003F293A">
            <w:pPr>
              <w:pStyle w:val="Sraassuenkleliais"/>
              <w:numPr>
                <w:ilvl w:val="0"/>
                <w:numId w:val="0"/>
              </w:numPr>
              <w:spacing w:before="0" w:after="0"/>
              <w:ind w:left="360" w:hanging="360"/>
              <w:rPr>
                <w:szCs w:val="20"/>
              </w:rPr>
            </w:pPr>
            <w:r w:rsidRPr="00BC4421">
              <w:rPr>
                <w:szCs w:val="20"/>
              </w:rPr>
              <w:t>Sistema turi suteikti galimybę tvarkyti pranešimus ir įspėjimus:</w:t>
            </w:r>
          </w:p>
          <w:p w14:paraId="693E9B4B" w14:textId="77777777" w:rsidR="003F293A" w:rsidRPr="00BC4421" w:rsidRDefault="003F293A">
            <w:pPr>
              <w:pStyle w:val="Sraassuenkleliais"/>
              <w:numPr>
                <w:ilvl w:val="0"/>
                <w:numId w:val="122"/>
              </w:numPr>
              <w:spacing w:before="0" w:after="0"/>
              <w:rPr>
                <w:szCs w:val="20"/>
              </w:rPr>
            </w:pPr>
            <w:r w:rsidRPr="00BC4421">
              <w:rPr>
                <w:szCs w:val="20"/>
              </w:rPr>
              <w:t>Konfigūruoti pranešimus apie Sistemos veikimo sutrikimus, planuojamus atnaujinimus ar kitus svarbius įvykius;</w:t>
            </w:r>
          </w:p>
          <w:p w14:paraId="21D887E1" w14:textId="77777777" w:rsidR="003F293A" w:rsidRPr="00BC4421" w:rsidRDefault="003F293A">
            <w:pPr>
              <w:pStyle w:val="Sraassuenkleliais"/>
              <w:numPr>
                <w:ilvl w:val="0"/>
                <w:numId w:val="122"/>
              </w:numPr>
              <w:spacing w:before="0" w:after="0"/>
              <w:rPr>
                <w:szCs w:val="20"/>
              </w:rPr>
            </w:pPr>
            <w:r w:rsidRPr="00BC4421">
              <w:rPr>
                <w:szCs w:val="20"/>
              </w:rPr>
              <w:t>Pranešimų gavimo tvarka ir turinys turi būti suderinti su Užsakovu.</w:t>
            </w:r>
          </w:p>
        </w:tc>
      </w:tr>
      <w:tr w:rsidR="003F293A" w:rsidRPr="00BC4421" w14:paraId="33E3660E" w14:textId="77777777">
        <w:trPr>
          <w:trHeight w:val="20"/>
        </w:trPr>
        <w:tc>
          <w:tcPr>
            <w:tcW w:w="442" w:type="pct"/>
          </w:tcPr>
          <w:p w14:paraId="0A917ED7" w14:textId="77777777" w:rsidR="003F293A" w:rsidRPr="00BC4421" w:rsidRDefault="003F293A">
            <w:pPr>
              <w:pStyle w:val="Sraopastraipa"/>
              <w:numPr>
                <w:ilvl w:val="0"/>
                <w:numId w:val="9"/>
              </w:numPr>
              <w:spacing w:before="0"/>
              <w:ind w:left="317"/>
              <w:rPr>
                <w:szCs w:val="20"/>
              </w:rPr>
            </w:pPr>
          </w:p>
        </w:tc>
        <w:tc>
          <w:tcPr>
            <w:tcW w:w="4558" w:type="pct"/>
          </w:tcPr>
          <w:p w14:paraId="0ABBB57B" w14:textId="77777777" w:rsidR="003F293A" w:rsidRPr="00BC4421" w:rsidRDefault="003F293A">
            <w:pPr>
              <w:pStyle w:val="Sraassuenkleliais"/>
              <w:numPr>
                <w:ilvl w:val="0"/>
                <w:numId w:val="0"/>
              </w:numPr>
              <w:spacing w:before="0" w:after="0"/>
              <w:rPr>
                <w:szCs w:val="20"/>
              </w:rPr>
            </w:pPr>
            <w:r w:rsidRPr="00BC4421">
              <w:rPr>
                <w:szCs w:val="20"/>
              </w:rPr>
              <w:t>Sistema turi leisti įgalinti arba išjungti specifinius modulius ar funkcionalumus (pvz., tvarkaraščius, el. dienyną) pagal Įstaigos poreikius:</w:t>
            </w:r>
          </w:p>
          <w:p w14:paraId="5E2DEC13" w14:textId="77777777" w:rsidR="003F293A" w:rsidRPr="00BC4421" w:rsidRDefault="003F293A">
            <w:pPr>
              <w:pStyle w:val="Sraassuenkleliais"/>
              <w:numPr>
                <w:ilvl w:val="0"/>
                <w:numId w:val="123"/>
              </w:numPr>
              <w:spacing w:before="0" w:after="0"/>
              <w:rPr>
                <w:szCs w:val="20"/>
              </w:rPr>
            </w:pPr>
            <w:r w:rsidRPr="00BC4421">
              <w:rPr>
                <w:szCs w:val="20"/>
              </w:rPr>
              <w:t>Administravimą atlieka tik atitinkamas teises turintys Sistemos naudotojai;</w:t>
            </w:r>
          </w:p>
          <w:p w14:paraId="22C67E2E" w14:textId="77777777" w:rsidR="003F293A" w:rsidRPr="00BC4421" w:rsidRDefault="003F293A">
            <w:pPr>
              <w:pStyle w:val="Sraassuenkleliais"/>
              <w:numPr>
                <w:ilvl w:val="0"/>
                <w:numId w:val="123"/>
              </w:numPr>
              <w:spacing w:before="0" w:after="0"/>
              <w:rPr>
                <w:szCs w:val="20"/>
              </w:rPr>
            </w:pPr>
            <w:r w:rsidRPr="00BC4421">
              <w:rPr>
                <w:szCs w:val="20"/>
              </w:rPr>
              <w:t>Konfigūracijos pokyčiai turi būti iš karto matomi Sistemoje.</w:t>
            </w:r>
          </w:p>
        </w:tc>
      </w:tr>
      <w:tr w:rsidR="003F293A" w:rsidRPr="00BC4421" w14:paraId="0DD1D9A2" w14:textId="77777777">
        <w:trPr>
          <w:trHeight w:val="20"/>
        </w:trPr>
        <w:tc>
          <w:tcPr>
            <w:tcW w:w="442" w:type="pct"/>
          </w:tcPr>
          <w:p w14:paraId="35CEFB88" w14:textId="77777777" w:rsidR="003F293A" w:rsidRPr="00BC4421" w:rsidRDefault="003F293A">
            <w:pPr>
              <w:pStyle w:val="Sraopastraipa"/>
              <w:numPr>
                <w:ilvl w:val="0"/>
                <w:numId w:val="9"/>
              </w:numPr>
              <w:spacing w:before="0"/>
              <w:ind w:left="317"/>
              <w:rPr>
                <w:szCs w:val="20"/>
              </w:rPr>
            </w:pPr>
          </w:p>
        </w:tc>
        <w:tc>
          <w:tcPr>
            <w:tcW w:w="4558" w:type="pct"/>
          </w:tcPr>
          <w:p w14:paraId="60945F14" w14:textId="77777777" w:rsidR="003F293A" w:rsidRPr="00BC4421" w:rsidRDefault="003F293A">
            <w:pPr>
              <w:pStyle w:val="Sraassuenkleliais"/>
              <w:numPr>
                <w:ilvl w:val="0"/>
                <w:numId w:val="0"/>
              </w:numPr>
              <w:spacing w:before="0" w:after="0"/>
              <w:ind w:left="360" w:hanging="360"/>
              <w:rPr>
                <w:szCs w:val="20"/>
              </w:rPr>
            </w:pPr>
            <w:r w:rsidRPr="00BC4421">
              <w:rPr>
                <w:szCs w:val="20"/>
              </w:rPr>
              <w:t>Sistema turi suteikti galimybę konfigūruoti Sistemos el. pašto pranešimų šablonus:</w:t>
            </w:r>
          </w:p>
          <w:p w14:paraId="371077D4" w14:textId="77777777" w:rsidR="003F293A" w:rsidRPr="00BC4421" w:rsidRDefault="003F293A">
            <w:pPr>
              <w:pStyle w:val="Sraassuenkleliais"/>
              <w:numPr>
                <w:ilvl w:val="0"/>
                <w:numId w:val="124"/>
              </w:numPr>
              <w:spacing w:before="0" w:after="0"/>
              <w:rPr>
                <w:szCs w:val="20"/>
              </w:rPr>
            </w:pPr>
            <w:r w:rsidRPr="00BC4421">
              <w:rPr>
                <w:szCs w:val="20"/>
              </w:rPr>
              <w:t>Administruoti pranešimų turinį, pavadinimus ir adresatus (pvz., naudotojams siunčiamus priminimus, patvirtinimus, sisteminius pranešimus).</w:t>
            </w:r>
          </w:p>
        </w:tc>
      </w:tr>
      <w:tr w:rsidR="003F293A" w:rsidRPr="00BC4421" w14:paraId="1946B009" w14:textId="77777777">
        <w:trPr>
          <w:trHeight w:val="20"/>
        </w:trPr>
        <w:tc>
          <w:tcPr>
            <w:tcW w:w="442" w:type="pct"/>
          </w:tcPr>
          <w:p w14:paraId="4696D89E" w14:textId="77777777" w:rsidR="003F293A" w:rsidRPr="00BC4421" w:rsidRDefault="003F293A">
            <w:pPr>
              <w:pStyle w:val="Sraopastraipa"/>
              <w:numPr>
                <w:ilvl w:val="0"/>
                <w:numId w:val="9"/>
              </w:numPr>
              <w:spacing w:before="0"/>
              <w:ind w:left="317"/>
              <w:rPr>
                <w:szCs w:val="20"/>
              </w:rPr>
            </w:pPr>
          </w:p>
        </w:tc>
        <w:tc>
          <w:tcPr>
            <w:tcW w:w="4558" w:type="pct"/>
          </w:tcPr>
          <w:p w14:paraId="24010B27" w14:textId="77777777" w:rsidR="003F293A" w:rsidRPr="00BC4421" w:rsidRDefault="003F293A">
            <w:pPr>
              <w:pStyle w:val="Sraassuenkleliais"/>
              <w:numPr>
                <w:ilvl w:val="0"/>
                <w:numId w:val="0"/>
              </w:numPr>
              <w:spacing w:before="0" w:after="0"/>
              <w:ind w:left="360" w:hanging="360"/>
              <w:rPr>
                <w:szCs w:val="20"/>
              </w:rPr>
            </w:pPr>
            <w:r w:rsidRPr="00BC4421">
              <w:rPr>
                <w:szCs w:val="20"/>
              </w:rPr>
              <w:t>Sistema turi turėti istorinių įrašų peržiūros ir analizės funkcionalumą:</w:t>
            </w:r>
          </w:p>
          <w:p w14:paraId="5715A445" w14:textId="68DECD1D" w:rsidR="003F293A" w:rsidRPr="00BC4421" w:rsidRDefault="003F293A">
            <w:pPr>
              <w:pStyle w:val="Sraassuenkleliais"/>
              <w:numPr>
                <w:ilvl w:val="0"/>
                <w:numId w:val="124"/>
              </w:numPr>
              <w:spacing w:before="0" w:after="0"/>
              <w:rPr>
                <w:szCs w:val="20"/>
              </w:rPr>
            </w:pPr>
            <w:r w:rsidRPr="00BC4421">
              <w:rPr>
                <w:szCs w:val="20"/>
              </w:rPr>
              <w:t>Administruoti ir peržiūrėti Sistemos veiksmų žurnalus (pvz., naudotojų veiksmus, Sistemos klaidas, pakeitimų istoriją)</w:t>
            </w:r>
            <w:r w:rsidR="00AE3CA9" w:rsidRPr="00BC4421">
              <w:rPr>
                <w:szCs w:val="20"/>
              </w:rPr>
              <w:t>.</w:t>
            </w:r>
          </w:p>
          <w:p w14:paraId="744BC162" w14:textId="77777777" w:rsidR="003F293A" w:rsidRPr="00BC4421" w:rsidRDefault="003F293A">
            <w:pPr>
              <w:pStyle w:val="Sraassuenkleliais"/>
              <w:numPr>
                <w:ilvl w:val="0"/>
                <w:numId w:val="0"/>
              </w:numPr>
              <w:spacing w:before="0" w:after="0"/>
              <w:ind w:left="360" w:hanging="360"/>
              <w:rPr>
                <w:szCs w:val="20"/>
              </w:rPr>
            </w:pPr>
            <w:r w:rsidRPr="00BC4421">
              <w:rPr>
                <w:szCs w:val="20"/>
              </w:rPr>
              <w:t>Archyvavimas turi būti vykdomas pagal suderintas taisykles su Užsakovu.</w:t>
            </w:r>
          </w:p>
        </w:tc>
      </w:tr>
      <w:tr w:rsidR="003F293A" w:rsidRPr="00BC4421" w14:paraId="234ED481" w14:textId="77777777">
        <w:trPr>
          <w:trHeight w:val="20"/>
        </w:trPr>
        <w:tc>
          <w:tcPr>
            <w:tcW w:w="442" w:type="pct"/>
          </w:tcPr>
          <w:p w14:paraId="318F5303" w14:textId="77777777" w:rsidR="003F293A" w:rsidRPr="00BC4421" w:rsidRDefault="003F293A">
            <w:pPr>
              <w:pStyle w:val="Sraopastraipa"/>
              <w:numPr>
                <w:ilvl w:val="0"/>
                <w:numId w:val="9"/>
              </w:numPr>
              <w:spacing w:before="0"/>
              <w:ind w:left="317"/>
              <w:rPr>
                <w:szCs w:val="20"/>
              </w:rPr>
            </w:pPr>
          </w:p>
        </w:tc>
        <w:tc>
          <w:tcPr>
            <w:tcW w:w="4558" w:type="pct"/>
          </w:tcPr>
          <w:p w14:paraId="62706FF5" w14:textId="77777777" w:rsidR="003F293A" w:rsidRPr="00BC4421" w:rsidRDefault="003F293A">
            <w:pPr>
              <w:pStyle w:val="Sraassuenkleliais"/>
              <w:numPr>
                <w:ilvl w:val="0"/>
                <w:numId w:val="0"/>
              </w:numPr>
              <w:spacing w:before="0" w:after="0"/>
              <w:rPr>
                <w:szCs w:val="20"/>
              </w:rPr>
            </w:pPr>
            <w:r w:rsidRPr="00BC4421">
              <w:rPr>
                <w:szCs w:val="20"/>
              </w:rPr>
              <w:t>Sistema turi turėti funkcionalumą, leidžiantį valdyti integracijas su trečiųjų šalių sistemomis:</w:t>
            </w:r>
          </w:p>
          <w:p w14:paraId="0E83E9FE" w14:textId="77777777" w:rsidR="003F293A" w:rsidRPr="00BC4421" w:rsidRDefault="003F293A">
            <w:pPr>
              <w:pStyle w:val="Sraassuenkleliais"/>
              <w:numPr>
                <w:ilvl w:val="0"/>
                <w:numId w:val="124"/>
              </w:numPr>
              <w:spacing w:before="0" w:after="0"/>
              <w:rPr>
                <w:szCs w:val="20"/>
              </w:rPr>
            </w:pPr>
            <w:r w:rsidRPr="00BC4421">
              <w:rPr>
                <w:szCs w:val="20"/>
              </w:rPr>
              <w:t>Konfigūruoti ir administruoti integracijas (pvz., API raktus, ryšio parametrus);</w:t>
            </w:r>
          </w:p>
          <w:p w14:paraId="75B45C88" w14:textId="77777777" w:rsidR="003F293A" w:rsidRPr="00BC4421" w:rsidRDefault="003F293A">
            <w:pPr>
              <w:pStyle w:val="Sraassuenkleliais"/>
              <w:numPr>
                <w:ilvl w:val="0"/>
                <w:numId w:val="124"/>
              </w:numPr>
              <w:spacing w:before="0" w:after="0"/>
              <w:rPr>
                <w:szCs w:val="20"/>
              </w:rPr>
            </w:pPr>
            <w:r w:rsidRPr="00BC4421">
              <w:rPr>
                <w:szCs w:val="20"/>
              </w:rPr>
              <w:t>Nustatyti integracijų prieigos teises.</w:t>
            </w:r>
          </w:p>
        </w:tc>
      </w:tr>
      <w:tr w:rsidR="003F293A" w:rsidRPr="00BC4421" w14:paraId="53B7C130" w14:textId="77777777">
        <w:trPr>
          <w:trHeight w:val="20"/>
        </w:trPr>
        <w:tc>
          <w:tcPr>
            <w:tcW w:w="442" w:type="pct"/>
          </w:tcPr>
          <w:p w14:paraId="223B1F86" w14:textId="77777777" w:rsidR="003F293A" w:rsidRPr="00BC4421" w:rsidRDefault="003F293A">
            <w:pPr>
              <w:pStyle w:val="Sraopastraipa"/>
              <w:numPr>
                <w:ilvl w:val="0"/>
                <w:numId w:val="9"/>
              </w:numPr>
              <w:spacing w:before="0"/>
              <w:ind w:left="317"/>
              <w:rPr>
                <w:szCs w:val="20"/>
              </w:rPr>
            </w:pPr>
          </w:p>
        </w:tc>
        <w:tc>
          <w:tcPr>
            <w:tcW w:w="4558" w:type="pct"/>
          </w:tcPr>
          <w:p w14:paraId="5135162B" w14:textId="77777777" w:rsidR="003F293A" w:rsidRPr="00BC4421" w:rsidRDefault="003F293A">
            <w:pPr>
              <w:pStyle w:val="Sraassuenkleliais"/>
              <w:numPr>
                <w:ilvl w:val="0"/>
                <w:numId w:val="0"/>
              </w:numPr>
              <w:spacing w:before="0" w:after="0"/>
              <w:ind w:left="360" w:hanging="360"/>
              <w:rPr>
                <w:szCs w:val="20"/>
              </w:rPr>
            </w:pPr>
            <w:r w:rsidRPr="00BC4421">
              <w:rPr>
                <w:szCs w:val="20"/>
              </w:rPr>
              <w:t>Sistema turi suteikti galimybę nustatyti naudotojų ar naudotojų grupių prieigą pagal laikotarpius:</w:t>
            </w:r>
          </w:p>
          <w:p w14:paraId="7CA05C30" w14:textId="77777777" w:rsidR="003F293A" w:rsidRPr="00BC4421" w:rsidRDefault="003F293A">
            <w:pPr>
              <w:pStyle w:val="Sraassuenkleliais"/>
              <w:numPr>
                <w:ilvl w:val="0"/>
                <w:numId w:val="125"/>
              </w:numPr>
              <w:spacing w:before="0" w:after="0"/>
              <w:rPr>
                <w:szCs w:val="20"/>
              </w:rPr>
            </w:pPr>
            <w:r w:rsidRPr="00BC4421">
              <w:rPr>
                <w:szCs w:val="20"/>
              </w:rPr>
              <w:t>Nustatyti prieigos pradžios ir pabaigos datas;</w:t>
            </w:r>
          </w:p>
          <w:p w14:paraId="2EFDA535" w14:textId="77777777" w:rsidR="003F293A" w:rsidRPr="00BC4421" w:rsidRDefault="003F293A">
            <w:pPr>
              <w:pStyle w:val="Sraassuenkleliais"/>
              <w:numPr>
                <w:ilvl w:val="0"/>
                <w:numId w:val="125"/>
              </w:numPr>
              <w:spacing w:before="0" w:after="0"/>
              <w:rPr>
                <w:szCs w:val="20"/>
              </w:rPr>
            </w:pPr>
            <w:r w:rsidRPr="00BC4421">
              <w:rPr>
                <w:szCs w:val="20"/>
              </w:rPr>
              <w:t>Apriboti prieigą tam tikrais laikotarpiais (pvz., savaitgaliais ar ne darbo valandomis).</w:t>
            </w:r>
          </w:p>
        </w:tc>
      </w:tr>
      <w:tr w:rsidR="003F293A" w:rsidRPr="00BC4421" w14:paraId="2B92F13E" w14:textId="77777777">
        <w:trPr>
          <w:trHeight w:val="20"/>
        </w:trPr>
        <w:tc>
          <w:tcPr>
            <w:tcW w:w="442" w:type="pct"/>
          </w:tcPr>
          <w:p w14:paraId="4B7B2D99" w14:textId="77777777" w:rsidR="003F293A" w:rsidRPr="00BC4421" w:rsidRDefault="003F293A">
            <w:pPr>
              <w:pStyle w:val="Sraopastraipa"/>
              <w:numPr>
                <w:ilvl w:val="0"/>
                <w:numId w:val="9"/>
              </w:numPr>
              <w:spacing w:before="0"/>
              <w:ind w:left="317"/>
              <w:rPr>
                <w:szCs w:val="20"/>
              </w:rPr>
            </w:pPr>
          </w:p>
        </w:tc>
        <w:tc>
          <w:tcPr>
            <w:tcW w:w="4558" w:type="pct"/>
          </w:tcPr>
          <w:p w14:paraId="4F911448" w14:textId="77777777" w:rsidR="003F293A" w:rsidRPr="00BC4421" w:rsidRDefault="003F293A">
            <w:pPr>
              <w:pStyle w:val="Sraassuenkleliais"/>
              <w:numPr>
                <w:ilvl w:val="0"/>
                <w:numId w:val="0"/>
              </w:numPr>
              <w:spacing w:before="0" w:after="0"/>
              <w:ind w:left="360" w:hanging="360"/>
              <w:rPr>
                <w:szCs w:val="20"/>
              </w:rPr>
            </w:pPr>
            <w:r w:rsidRPr="00BC4421">
              <w:rPr>
                <w:szCs w:val="20"/>
              </w:rPr>
              <w:t>Sistema turi užtikrinti duomenų atsarginių kopijų valdymo funkcionalumą:</w:t>
            </w:r>
          </w:p>
          <w:p w14:paraId="0BC3F5DC" w14:textId="77777777" w:rsidR="003F293A" w:rsidRPr="00BC4421" w:rsidRDefault="003F293A">
            <w:pPr>
              <w:pStyle w:val="Sraassuenkleliais"/>
              <w:numPr>
                <w:ilvl w:val="0"/>
                <w:numId w:val="126"/>
              </w:numPr>
              <w:spacing w:before="0" w:after="0"/>
              <w:rPr>
                <w:szCs w:val="20"/>
              </w:rPr>
            </w:pPr>
            <w:r w:rsidRPr="00BC4421">
              <w:rPr>
                <w:szCs w:val="20"/>
              </w:rPr>
              <w:t>Leisti planuoti atsarginių Sistemos duomenų kopijų kūrimą pagal numatytą grafiką;</w:t>
            </w:r>
          </w:p>
          <w:p w14:paraId="77BBBB61" w14:textId="77777777" w:rsidR="003F293A" w:rsidRPr="00BC4421" w:rsidRDefault="003F293A">
            <w:pPr>
              <w:pStyle w:val="Sraassuenkleliais"/>
              <w:numPr>
                <w:ilvl w:val="0"/>
                <w:numId w:val="126"/>
              </w:numPr>
              <w:spacing w:before="0" w:after="0"/>
              <w:rPr>
                <w:szCs w:val="20"/>
              </w:rPr>
            </w:pPr>
            <w:r w:rsidRPr="00BC4421">
              <w:rPr>
                <w:szCs w:val="20"/>
              </w:rPr>
              <w:t>Administruoti atsarginių kopijų laikymo terminus ir saugojimo vietas;</w:t>
            </w:r>
          </w:p>
          <w:p w14:paraId="78107CDC" w14:textId="77777777" w:rsidR="003F293A" w:rsidRPr="00BC4421" w:rsidRDefault="003F293A">
            <w:pPr>
              <w:pStyle w:val="Sraassuenkleliais"/>
              <w:numPr>
                <w:ilvl w:val="0"/>
                <w:numId w:val="126"/>
              </w:numPr>
              <w:spacing w:before="0" w:after="0"/>
              <w:rPr>
                <w:szCs w:val="20"/>
              </w:rPr>
            </w:pPr>
            <w:r w:rsidRPr="00BC4421">
              <w:rPr>
                <w:szCs w:val="20"/>
              </w:rPr>
              <w:t>Užtikrinti duomenų atstatymo galimybę iš atsarginių kopijų.</w:t>
            </w:r>
          </w:p>
        </w:tc>
      </w:tr>
      <w:tr w:rsidR="003F293A" w:rsidRPr="00BC4421" w14:paraId="25218B6E" w14:textId="77777777">
        <w:trPr>
          <w:trHeight w:val="20"/>
        </w:trPr>
        <w:tc>
          <w:tcPr>
            <w:tcW w:w="442" w:type="pct"/>
          </w:tcPr>
          <w:p w14:paraId="3F3DB1F6" w14:textId="77777777" w:rsidR="003F293A" w:rsidRPr="00BC4421" w:rsidRDefault="003F293A">
            <w:pPr>
              <w:pStyle w:val="Sraopastraipa"/>
              <w:numPr>
                <w:ilvl w:val="0"/>
                <w:numId w:val="9"/>
              </w:numPr>
              <w:spacing w:before="0"/>
              <w:ind w:left="317"/>
              <w:rPr>
                <w:szCs w:val="20"/>
              </w:rPr>
            </w:pPr>
          </w:p>
        </w:tc>
        <w:tc>
          <w:tcPr>
            <w:tcW w:w="4558" w:type="pct"/>
          </w:tcPr>
          <w:p w14:paraId="3CE10D6C" w14:textId="77777777" w:rsidR="003F293A" w:rsidRPr="00BC4421" w:rsidRDefault="003F293A">
            <w:pPr>
              <w:pStyle w:val="Sraassuenkleliais"/>
              <w:numPr>
                <w:ilvl w:val="0"/>
                <w:numId w:val="0"/>
              </w:numPr>
              <w:spacing w:before="0" w:after="0"/>
              <w:ind w:left="360" w:hanging="360"/>
              <w:rPr>
                <w:szCs w:val="20"/>
              </w:rPr>
            </w:pPr>
            <w:r w:rsidRPr="00BC4421">
              <w:rPr>
                <w:szCs w:val="20"/>
              </w:rPr>
              <w:t>Sistema turi turėti automatinių procesų valdymo funkcionalumą:</w:t>
            </w:r>
          </w:p>
          <w:p w14:paraId="20CCC705" w14:textId="77777777" w:rsidR="003F293A" w:rsidRPr="00BC4421" w:rsidRDefault="003F293A">
            <w:pPr>
              <w:pStyle w:val="Sraassuenkleliais"/>
              <w:numPr>
                <w:ilvl w:val="0"/>
                <w:numId w:val="127"/>
              </w:numPr>
              <w:spacing w:before="0" w:after="0"/>
              <w:rPr>
                <w:szCs w:val="20"/>
              </w:rPr>
            </w:pPr>
            <w:r w:rsidRPr="00BC4421">
              <w:rPr>
                <w:szCs w:val="20"/>
              </w:rPr>
              <w:t>Leisti nustatyti ir administruoti suplanuotus Sistemos procesus (pvz., duomenų valymą, archyvavimą);</w:t>
            </w:r>
          </w:p>
          <w:p w14:paraId="6AFBDC09" w14:textId="77777777" w:rsidR="003F293A" w:rsidRPr="00BC4421" w:rsidRDefault="003F293A">
            <w:pPr>
              <w:pStyle w:val="Sraassuenkleliais"/>
              <w:numPr>
                <w:ilvl w:val="0"/>
                <w:numId w:val="127"/>
              </w:numPr>
              <w:spacing w:before="0" w:after="0"/>
              <w:rPr>
                <w:szCs w:val="20"/>
              </w:rPr>
            </w:pPr>
            <w:r w:rsidRPr="00BC4421">
              <w:rPr>
                <w:szCs w:val="20"/>
              </w:rPr>
              <w:t>Valdyti suplanuotų procesų vykdymo grafikus ir jų parametrus;</w:t>
            </w:r>
          </w:p>
          <w:p w14:paraId="5B354193" w14:textId="77777777" w:rsidR="003F293A" w:rsidRPr="00BC4421" w:rsidRDefault="003F293A">
            <w:pPr>
              <w:pStyle w:val="Sraassuenkleliais"/>
              <w:numPr>
                <w:ilvl w:val="0"/>
                <w:numId w:val="127"/>
              </w:numPr>
              <w:spacing w:before="0" w:after="0"/>
              <w:rPr>
                <w:szCs w:val="20"/>
              </w:rPr>
            </w:pPr>
            <w:r w:rsidRPr="00BC4421">
              <w:rPr>
                <w:szCs w:val="20"/>
              </w:rPr>
              <w:t>Stebėti procesų vykdymo istoriją ir rezultatus.</w:t>
            </w:r>
          </w:p>
        </w:tc>
      </w:tr>
    </w:tbl>
    <w:p w14:paraId="12EECB70" w14:textId="77777777" w:rsidR="003F293A" w:rsidRPr="00BC4421" w:rsidRDefault="003F293A" w:rsidP="003F293A"/>
    <w:p w14:paraId="3647A2E0" w14:textId="3AB347D2" w:rsidR="0071311C" w:rsidRPr="00BC4421" w:rsidRDefault="007D74A0" w:rsidP="0071311C">
      <w:pPr>
        <w:pStyle w:val="Antrat4"/>
        <w:rPr>
          <w:rFonts w:hint="eastAsia"/>
        </w:rPr>
      </w:pPr>
      <w:r w:rsidRPr="00BC4421">
        <w:rPr>
          <w:rFonts w:hint="eastAsia"/>
        </w:rPr>
        <w:t>Reikalavima</w:t>
      </w:r>
      <w:r w:rsidR="005C3A02" w:rsidRPr="00BC4421">
        <w:rPr>
          <w:rFonts w:hint="eastAsia"/>
        </w:rPr>
        <w:t xml:space="preserve">i sutarčių administravimo </w:t>
      </w:r>
      <w:r w:rsidRPr="00BC4421">
        <w:rPr>
          <w:rFonts w:hint="eastAsia"/>
        </w:rPr>
        <w:t>moduliui</w:t>
      </w:r>
    </w:p>
    <w:tbl>
      <w:tblPr>
        <w:tblStyle w:val="CivittaTable2Purple"/>
        <w:tblW w:w="5000" w:type="pct"/>
        <w:tblLook w:val="0620" w:firstRow="1" w:lastRow="0" w:firstColumn="0" w:lastColumn="0" w:noHBand="1" w:noVBand="1"/>
      </w:tblPr>
      <w:tblGrid>
        <w:gridCol w:w="907"/>
        <w:gridCol w:w="9355"/>
      </w:tblGrid>
      <w:tr w:rsidR="00FD1F74" w:rsidRPr="00BC4421" w14:paraId="53B84E7D" w14:textId="77777777" w:rsidTr="00C87F04">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BB06945" w14:textId="77777777" w:rsidR="00FD1F74" w:rsidRPr="00BC4421" w:rsidRDefault="00FD1F74">
            <w:pPr>
              <w:spacing w:before="0"/>
              <w:rPr>
                <w:szCs w:val="18"/>
              </w:rPr>
            </w:pPr>
            <w:r w:rsidRPr="00BC4421">
              <w:rPr>
                <w:szCs w:val="18"/>
              </w:rPr>
              <w:t>Nr.</w:t>
            </w:r>
          </w:p>
        </w:tc>
        <w:tc>
          <w:tcPr>
            <w:tcW w:w="4558" w:type="pct"/>
            <w:hideMark/>
          </w:tcPr>
          <w:p w14:paraId="79C34844" w14:textId="77777777" w:rsidR="00FD1F74" w:rsidRPr="00BC4421" w:rsidRDefault="00FD1F74">
            <w:pPr>
              <w:spacing w:before="0"/>
              <w:rPr>
                <w:szCs w:val="18"/>
              </w:rPr>
            </w:pPr>
            <w:r w:rsidRPr="00BC4421">
              <w:rPr>
                <w:szCs w:val="18"/>
              </w:rPr>
              <w:t>Reikalavimas</w:t>
            </w:r>
          </w:p>
        </w:tc>
      </w:tr>
      <w:tr w:rsidR="00133FA1" w:rsidRPr="00BC4421" w14:paraId="141FD48E" w14:textId="77777777" w:rsidTr="6EB25C05">
        <w:trPr>
          <w:trHeight w:val="20"/>
        </w:trPr>
        <w:tc>
          <w:tcPr>
            <w:tcW w:w="442" w:type="pct"/>
          </w:tcPr>
          <w:p w14:paraId="2E5112F9" w14:textId="77777777" w:rsidR="00133FA1" w:rsidRPr="00BC4421" w:rsidRDefault="00133FA1" w:rsidP="00FD1F74">
            <w:pPr>
              <w:pStyle w:val="Sraopastraipa"/>
              <w:numPr>
                <w:ilvl w:val="0"/>
                <w:numId w:val="9"/>
              </w:numPr>
              <w:spacing w:before="0"/>
              <w:ind w:left="317"/>
              <w:rPr>
                <w:szCs w:val="18"/>
              </w:rPr>
            </w:pPr>
          </w:p>
        </w:tc>
        <w:tc>
          <w:tcPr>
            <w:tcW w:w="4558" w:type="pct"/>
          </w:tcPr>
          <w:p w14:paraId="158F3125" w14:textId="4C56DA81" w:rsidR="00133FA1" w:rsidRPr="00BC4421" w:rsidRDefault="00133FA1" w:rsidP="00133FA1">
            <w:pPr>
              <w:pStyle w:val="Sraassuenkleliais"/>
              <w:numPr>
                <w:ilvl w:val="0"/>
                <w:numId w:val="0"/>
              </w:numPr>
              <w:spacing w:before="0" w:after="0"/>
              <w:rPr>
                <w:szCs w:val="18"/>
              </w:rPr>
            </w:pPr>
            <w:r w:rsidRPr="00BC4421">
              <w:rPr>
                <w:szCs w:val="18"/>
              </w:rPr>
              <w:t>Sistemoje turi būti galimybė administruoti ir pasirašyti sutartis</w:t>
            </w:r>
            <w:r w:rsidR="0036180C" w:rsidRPr="00BC4421">
              <w:rPr>
                <w:szCs w:val="18"/>
              </w:rPr>
              <w:t xml:space="preserve"> (neapsiribojant)</w:t>
            </w:r>
            <w:r w:rsidRPr="00BC4421">
              <w:rPr>
                <w:szCs w:val="18"/>
              </w:rPr>
              <w:t xml:space="preserve"> tarp:</w:t>
            </w:r>
          </w:p>
          <w:p w14:paraId="5AE6B94C" w14:textId="77777777" w:rsidR="00133FA1" w:rsidRPr="00BC4421" w:rsidRDefault="00133FA1" w:rsidP="00133FA1">
            <w:pPr>
              <w:pStyle w:val="Sraassuenkleliais"/>
              <w:numPr>
                <w:ilvl w:val="0"/>
                <w:numId w:val="127"/>
              </w:numPr>
              <w:spacing w:before="0" w:after="0"/>
              <w:rPr>
                <w:szCs w:val="20"/>
              </w:rPr>
            </w:pPr>
            <w:r w:rsidRPr="00BC4421">
              <w:rPr>
                <w:szCs w:val="20"/>
              </w:rPr>
              <w:t>Paslaugos teikėjo ir paslaugos gavėjo (tėvų / globėjų, pilnamečio dalyvio ir konkrečių paslaugų teikėjų, pvz., lektoriaus, trenerio, mokytojo);</w:t>
            </w:r>
          </w:p>
          <w:p w14:paraId="7ACE280F" w14:textId="77777777" w:rsidR="00133FA1" w:rsidRPr="00BC4421" w:rsidRDefault="00133FA1" w:rsidP="00133FA1">
            <w:pPr>
              <w:pStyle w:val="Sraassuenkleliais"/>
              <w:numPr>
                <w:ilvl w:val="0"/>
                <w:numId w:val="127"/>
              </w:numPr>
              <w:spacing w:before="0" w:after="0"/>
              <w:rPr>
                <w:szCs w:val="20"/>
              </w:rPr>
            </w:pPr>
            <w:r w:rsidRPr="00BC4421">
              <w:rPr>
                <w:szCs w:val="20"/>
              </w:rPr>
              <w:t>Įstaigos ir paslaugos teikėjo (renginio organizatoriaus, mokytojo);</w:t>
            </w:r>
          </w:p>
          <w:p w14:paraId="7751B1D3" w14:textId="073797FB" w:rsidR="00133FA1" w:rsidRPr="00BC4421" w:rsidRDefault="00133FA1" w:rsidP="0087404C">
            <w:pPr>
              <w:pStyle w:val="Sraassuenkleliais"/>
              <w:numPr>
                <w:ilvl w:val="0"/>
                <w:numId w:val="127"/>
              </w:numPr>
              <w:spacing w:before="0" w:after="0"/>
              <w:rPr>
                <w:szCs w:val="20"/>
              </w:rPr>
            </w:pPr>
            <w:r w:rsidRPr="00BC4421">
              <w:rPr>
                <w:szCs w:val="20"/>
              </w:rPr>
              <w:t>Savivaldybės (įstaigos) atstovo ir lėšų gavėjo</w:t>
            </w:r>
            <w:r w:rsidRPr="00BC4421">
              <w:rPr>
                <w:szCs w:val="18"/>
              </w:rPr>
              <w:t>.</w:t>
            </w:r>
          </w:p>
        </w:tc>
      </w:tr>
      <w:tr w:rsidR="00C87F04" w:rsidRPr="00BC4421" w14:paraId="6851838C" w14:textId="77777777" w:rsidTr="6EB25C05">
        <w:trPr>
          <w:trHeight w:val="20"/>
        </w:trPr>
        <w:tc>
          <w:tcPr>
            <w:tcW w:w="442" w:type="pct"/>
          </w:tcPr>
          <w:p w14:paraId="33EE67B0" w14:textId="77777777" w:rsidR="00C87F04" w:rsidRPr="00BC4421" w:rsidRDefault="00C87F04" w:rsidP="00C87F04">
            <w:pPr>
              <w:pStyle w:val="Sraopastraipa"/>
              <w:numPr>
                <w:ilvl w:val="0"/>
                <w:numId w:val="9"/>
              </w:numPr>
              <w:spacing w:before="0"/>
              <w:ind w:left="317"/>
              <w:rPr>
                <w:szCs w:val="18"/>
              </w:rPr>
            </w:pPr>
          </w:p>
        </w:tc>
        <w:tc>
          <w:tcPr>
            <w:tcW w:w="4558" w:type="pct"/>
          </w:tcPr>
          <w:p w14:paraId="5C0C8B86" w14:textId="0EE6E271" w:rsidR="00C87F04" w:rsidRPr="00BC4421" w:rsidRDefault="00C87F04" w:rsidP="00C87F04">
            <w:pPr>
              <w:pStyle w:val="Sraassuenkleliais"/>
              <w:numPr>
                <w:ilvl w:val="0"/>
                <w:numId w:val="0"/>
              </w:numPr>
              <w:spacing w:before="0" w:after="0"/>
              <w:rPr>
                <w:szCs w:val="18"/>
              </w:rPr>
            </w:pPr>
            <w:r w:rsidRPr="00BC4421">
              <w:rPr>
                <w:szCs w:val="20"/>
              </w:rPr>
              <w:t>Sistema turi suteikti galimybę automatiškai sukurti ir išsiųsti kelias sutartis vienu metu (pvz., visiems būrelio dalyviams). Masinio generavimo metu sistema turi leisti paslaugų teikėjui prieš patvirtinant peržiūrėti suformuotas sutartis ar parinkti, kuriems dalyviams jos bus generuojamos.</w:t>
            </w:r>
          </w:p>
        </w:tc>
      </w:tr>
      <w:tr w:rsidR="00C87F04" w:rsidRPr="00BC4421" w14:paraId="1B64734D" w14:textId="77777777" w:rsidTr="6EB25C05">
        <w:trPr>
          <w:trHeight w:val="20"/>
        </w:trPr>
        <w:tc>
          <w:tcPr>
            <w:tcW w:w="442" w:type="pct"/>
          </w:tcPr>
          <w:p w14:paraId="28AE1FA3" w14:textId="77777777" w:rsidR="00C87F04" w:rsidRPr="00BC4421" w:rsidRDefault="00C87F04" w:rsidP="00C87F04">
            <w:pPr>
              <w:pStyle w:val="Sraopastraipa"/>
              <w:numPr>
                <w:ilvl w:val="0"/>
                <w:numId w:val="9"/>
              </w:numPr>
              <w:spacing w:before="0"/>
              <w:ind w:left="317"/>
              <w:rPr>
                <w:szCs w:val="18"/>
              </w:rPr>
            </w:pPr>
          </w:p>
        </w:tc>
        <w:tc>
          <w:tcPr>
            <w:tcW w:w="4558" w:type="pct"/>
          </w:tcPr>
          <w:p w14:paraId="3B0073BA" w14:textId="20F59A03" w:rsidR="00C87F04" w:rsidRPr="00BC4421" w:rsidRDefault="00C87F04" w:rsidP="00C87F04">
            <w:pPr>
              <w:pStyle w:val="Sraassuenkleliais"/>
              <w:numPr>
                <w:ilvl w:val="0"/>
                <w:numId w:val="0"/>
              </w:numPr>
              <w:spacing w:before="0" w:after="0"/>
              <w:rPr>
                <w:szCs w:val="18"/>
              </w:rPr>
            </w:pPr>
            <w:r w:rsidRPr="00BC4421">
              <w:rPr>
                <w:szCs w:val="20"/>
              </w:rPr>
              <w:t>Sistema turi užtikrinti detalų sutarčių būsenų sąrašą (pvz., „Rengiama“, „Derinama“, „Pasirašyta“, „Įsigaliojo“, „Nutraukta“, „Archyvuota“). Baigtinis būsenų sąrašas turi būti suderintas su Užsakovu projekto vykdymo metu.</w:t>
            </w:r>
          </w:p>
        </w:tc>
      </w:tr>
      <w:tr w:rsidR="00C87F04" w:rsidRPr="00BC4421" w14:paraId="16516750" w14:textId="77777777" w:rsidTr="6EB25C05">
        <w:trPr>
          <w:trHeight w:val="20"/>
        </w:trPr>
        <w:tc>
          <w:tcPr>
            <w:tcW w:w="442" w:type="pct"/>
          </w:tcPr>
          <w:p w14:paraId="0EFC0841" w14:textId="77777777" w:rsidR="00C87F04" w:rsidRPr="00BC4421" w:rsidRDefault="00C87F04" w:rsidP="00C87F04">
            <w:pPr>
              <w:pStyle w:val="Sraopastraipa"/>
              <w:numPr>
                <w:ilvl w:val="0"/>
                <w:numId w:val="9"/>
              </w:numPr>
              <w:spacing w:before="0"/>
              <w:ind w:left="317"/>
              <w:rPr>
                <w:szCs w:val="18"/>
              </w:rPr>
            </w:pPr>
          </w:p>
        </w:tc>
        <w:tc>
          <w:tcPr>
            <w:tcW w:w="4558" w:type="pct"/>
          </w:tcPr>
          <w:p w14:paraId="75D5635A" w14:textId="09221AF8" w:rsidR="00C87F04" w:rsidRPr="00BC4421" w:rsidRDefault="00C87F04" w:rsidP="00C87F04">
            <w:pPr>
              <w:pStyle w:val="Sraassuenkleliais"/>
              <w:numPr>
                <w:ilvl w:val="0"/>
                <w:numId w:val="0"/>
              </w:numPr>
              <w:spacing w:before="0" w:after="0"/>
              <w:rPr>
                <w:szCs w:val="18"/>
              </w:rPr>
            </w:pPr>
            <w:r w:rsidRPr="00BC4421">
              <w:rPr>
                <w:szCs w:val="20"/>
              </w:rPr>
              <w:t>Sistema turi turėti realizuotą sutarčių šablonų biblioteką, leidžiančią administratoriui tvarkyti šablonus (pvz., su kintamaisiais laukais, kurie pildomi automatiškai iš sistemos duomenų). Tuo pačiu turi būti galimybė versijuoti šablonus bei nurodyti, kuri šablono versija naudojama naujai formuojamoms sutartims.</w:t>
            </w:r>
          </w:p>
        </w:tc>
      </w:tr>
      <w:tr w:rsidR="00FD1F74" w:rsidRPr="00BC4421" w14:paraId="5B04ABF2" w14:textId="77777777" w:rsidTr="6EB25C05">
        <w:trPr>
          <w:trHeight w:val="20"/>
        </w:trPr>
        <w:tc>
          <w:tcPr>
            <w:tcW w:w="442" w:type="pct"/>
            <w:hideMark/>
          </w:tcPr>
          <w:p w14:paraId="60A7FFED" w14:textId="77777777" w:rsidR="00FD1F74" w:rsidRPr="00BC4421" w:rsidRDefault="00FD1F74" w:rsidP="00FD1F74">
            <w:pPr>
              <w:pStyle w:val="Sraopastraipa"/>
              <w:numPr>
                <w:ilvl w:val="0"/>
                <w:numId w:val="9"/>
              </w:numPr>
              <w:spacing w:before="0"/>
              <w:ind w:left="317"/>
              <w:rPr>
                <w:szCs w:val="18"/>
              </w:rPr>
            </w:pPr>
          </w:p>
        </w:tc>
        <w:tc>
          <w:tcPr>
            <w:tcW w:w="4558" w:type="pct"/>
            <w:hideMark/>
          </w:tcPr>
          <w:p w14:paraId="2812243B" w14:textId="34712C99" w:rsidR="00FD1F74" w:rsidRPr="00BC4421" w:rsidRDefault="002E3CAC">
            <w:pPr>
              <w:pStyle w:val="Sraassuenkleliais"/>
              <w:numPr>
                <w:ilvl w:val="0"/>
                <w:numId w:val="0"/>
              </w:numPr>
              <w:spacing w:before="0" w:after="0"/>
              <w:rPr>
                <w:szCs w:val="18"/>
              </w:rPr>
            </w:pPr>
            <w:r w:rsidRPr="00BC4421">
              <w:rPr>
                <w:szCs w:val="18"/>
              </w:rPr>
              <w:t>Sistemoje turi būti galimybė formuoti</w:t>
            </w:r>
            <w:r w:rsidR="007237BE" w:rsidRPr="00BC4421">
              <w:rPr>
                <w:szCs w:val="18"/>
              </w:rPr>
              <w:t>, tikslinti,</w:t>
            </w:r>
            <w:r w:rsidRPr="00BC4421">
              <w:rPr>
                <w:szCs w:val="18"/>
              </w:rPr>
              <w:t xml:space="preserve"> pasirašyti sutartis, taip pat </w:t>
            </w:r>
            <w:r w:rsidR="007237BE" w:rsidRPr="00BC4421">
              <w:rPr>
                <w:szCs w:val="18"/>
              </w:rPr>
              <w:t xml:space="preserve">pakviesti </w:t>
            </w:r>
            <w:r w:rsidR="003F2730" w:rsidRPr="00BC4421">
              <w:rPr>
                <w:szCs w:val="18"/>
              </w:rPr>
              <w:t>konkretų asmenį užpildyti sutarties duomenis ir pasirašyti sutartį</w:t>
            </w:r>
            <w:r w:rsidR="00D321CE" w:rsidRPr="00BC4421">
              <w:rPr>
                <w:szCs w:val="18"/>
              </w:rPr>
              <w:t xml:space="preserve"> kvalifikuotu parašu.</w:t>
            </w:r>
          </w:p>
        </w:tc>
      </w:tr>
      <w:tr w:rsidR="00DE339D" w:rsidRPr="00BC4421" w14:paraId="26FDF857" w14:textId="77777777" w:rsidTr="6EB25C05">
        <w:trPr>
          <w:trHeight w:val="20"/>
        </w:trPr>
        <w:tc>
          <w:tcPr>
            <w:tcW w:w="442" w:type="pct"/>
          </w:tcPr>
          <w:p w14:paraId="40E5C7D3" w14:textId="77777777" w:rsidR="00DE339D" w:rsidRPr="00BC4421" w:rsidRDefault="00DE339D" w:rsidP="00FD1F74">
            <w:pPr>
              <w:pStyle w:val="Sraopastraipa"/>
              <w:numPr>
                <w:ilvl w:val="0"/>
                <w:numId w:val="9"/>
              </w:numPr>
              <w:spacing w:before="0"/>
              <w:ind w:left="317"/>
              <w:rPr>
                <w:szCs w:val="18"/>
              </w:rPr>
            </w:pPr>
          </w:p>
        </w:tc>
        <w:tc>
          <w:tcPr>
            <w:tcW w:w="4558" w:type="pct"/>
          </w:tcPr>
          <w:p w14:paraId="4A2FCDFB" w14:textId="0C05BA81" w:rsidR="00DE339D" w:rsidRPr="00BC4421" w:rsidRDefault="00DF77D4">
            <w:pPr>
              <w:pStyle w:val="Sraassuenkleliais"/>
              <w:numPr>
                <w:ilvl w:val="0"/>
                <w:numId w:val="0"/>
              </w:numPr>
              <w:spacing w:before="0" w:after="0"/>
              <w:rPr>
                <w:szCs w:val="18"/>
              </w:rPr>
            </w:pPr>
            <w:r w:rsidRPr="00BC4421">
              <w:rPr>
                <w:szCs w:val="18"/>
              </w:rPr>
              <w:t>Sistema turi užtikrinti galimybę administruoti sutarčių šablonus (kurti, redaguoti, archyvuoti ir naikinti)</w:t>
            </w:r>
            <w:r w:rsidR="00D321CE" w:rsidRPr="00BC4421">
              <w:rPr>
                <w:szCs w:val="18"/>
              </w:rPr>
              <w:t xml:space="preserve"> individualizuotai kiekvienai </w:t>
            </w:r>
            <w:r w:rsidR="0060689A" w:rsidRPr="00BC4421">
              <w:rPr>
                <w:szCs w:val="18"/>
              </w:rPr>
              <w:t>Įstaigai</w:t>
            </w:r>
            <w:r w:rsidR="00D321CE" w:rsidRPr="00BC4421">
              <w:rPr>
                <w:szCs w:val="18"/>
              </w:rPr>
              <w:t>, atsižvelgiant į jos specifiką</w:t>
            </w:r>
            <w:r w:rsidRPr="00BC4421">
              <w:rPr>
                <w:szCs w:val="18"/>
              </w:rPr>
              <w:t xml:space="preserve">. </w:t>
            </w:r>
            <w:r w:rsidR="001079B6" w:rsidRPr="00BC4421">
              <w:rPr>
                <w:szCs w:val="18"/>
              </w:rPr>
              <w:t>Šablonai turi būti saugomi atskirai ir prieinami tik atitinkamos įstaigos įgaliotiems darbuotojams.</w:t>
            </w:r>
          </w:p>
        </w:tc>
      </w:tr>
      <w:tr w:rsidR="001079B6" w:rsidRPr="00BC4421" w14:paraId="33BE873D" w14:textId="77777777" w:rsidTr="6EB25C05">
        <w:trPr>
          <w:trHeight w:val="20"/>
        </w:trPr>
        <w:tc>
          <w:tcPr>
            <w:tcW w:w="442" w:type="pct"/>
          </w:tcPr>
          <w:p w14:paraId="3D2C2BFB" w14:textId="77777777" w:rsidR="001079B6" w:rsidRPr="00BC4421" w:rsidRDefault="001079B6" w:rsidP="00FD1F74">
            <w:pPr>
              <w:pStyle w:val="Sraopastraipa"/>
              <w:numPr>
                <w:ilvl w:val="0"/>
                <w:numId w:val="9"/>
              </w:numPr>
              <w:spacing w:before="0"/>
              <w:ind w:left="317"/>
              <w:rPr>
                <w:szCs w:val="18"/>
              </w:rPr>
            </w:pPr>
          </w:p>
        </w:tc>
        <w:tc>
          <w:tcPr>
            <w:tcW w:w="4558" w:type="pct"/>
          </w:tcPr>
          <w:p w14:paraId="62A01E7D" w14:textId="6906A567" w:rsidR="001079B6" w:rsidRPr="00BC4421" w:rsidRDefault="001079B6">
            <w:pPr>
              <w:pStyle w:val="Sraassuenkleliais"/>
              <w:numPr>
                <w:ilvl w:val="0"/>
                <w:numId w:val="0"/>
              </w:numPr>
              <w:spacing w:before="0" w:after="0"/>
              <w:rPr>
                <w:szCs w:val="18"/>
              </w:rPr>
            </w:pPr>
            <w:r w:rsidRPr="00BC4421">
              <w:rPr>
                <w:szCs w:val="18"/>
              </w:rPr>
              <w:t xml:space="preserve">Sistema turi užtikrinti galimybę sutarčių šablonuose automatizuotai užpildyti laukus (pvz., paslaugų teikėjo / gavėjo duomenys, veiklos detalės, datos, registracijos </w:t>
            </w:r>
            <w:r w:rsidR="00D321CE" w:rsidRPr="00BC4421">
              <w:rPr>
                <w:szCs w:val="18"/>
              </w:rPr>
              <w:t>Nr.</w:t>
            </w:r>
            <w:r w:rsidRPr="00BC4421">
              <w:rPr>
                <w:szCs w:val="18"/>
              </w:rPr>
              <w:t>) pagal įvestus arba registruose esančius duomenis.</w:t>
            </w:r>
          </w:p>
        </w:tc>
      </w:tr>
      <w:tr w:rsidR="000101B3" w:rsidRPr="00BC4421" w14:paraId="36E87EEB" w14:textId="77777777" w:rsidTr="6EB25C05">
        <w:trPr>
          <w:trHeight w:val="20"/>
        </w:trPr>
        <w:tc>
          <w:tcPr>
            <w:tcW w:w="442" w:type="pct"/>
          </w:tcPr>
          <w:p w14:paraId="5B66771E" w14:textId="77777777" w:rsidR="000101B3" w:rsidRPr="00BC4421" w:rsidRDefault="000101B3" w:rsidP="00FD1F74">
            <w:pPr>
              <w:pStyle w:val="Sraopastraipa"/>
              <w:numPr>
                <w:ilvl w:val="0"/>
                <w:numId w:val="9"/>
              </w:numPr>
              <w:spacing w:before="0"/>
              <w:ind w:left="317"/>
              <w:rPr>
                <w:szCs w:val="18"/>
              </w:rPr>
            </w:pPr>
          </w:p>
        </w:tc>
        <w:tc>
          <w:tcPr>
            <w:tcW w:w="4558" w:type="pct"/>
          </w:tcPr>
          <w:p w14:paraId="04F49AEF" w14:textId="2004EFC3" w:rsidR="000101B3" w:rsidRPr="00BC4421" w:rsidRDefault="000101B3">
            <w:pPr>
              <w:pStyle w:val="Sraassuenkleliais"/>
              <w:numPr>
                <w:ilvl w:val="0"/>
                <w:numId w:val="0"/>
              </w:numPr>
              <w:spacing w:before="0" w:after="0"/>
              <w:rPr>
                <w:szCs w:val="18"/>
              </w:rPr>
            </w:pPr>
            <w:r w:rsidRPr="00BC4421">
              <w:rPr>
                <w:szCs w:val="18"/>
              </w:rPr>
              <w:t>Sistema turi turėti funkcionalumą, leidžiantį kiekvienai įstaigai turėti savo atskirą sutarčių archyvą, kuris nėra prieinamas kitoms įstaigoms ar tretiesiems asmenims. Sutarčių archyvas turi būti prieinamas tik įstaigos įgaliotiems darbuotojams, užtikrinant duomenų apsaugos ir konfidencialumo reikalavimus. Archyvas turi palaikyti paieškos ir filtravimo funkcijas (pvz., pagal datą, šabloną, sutarties šalį).</w:t>
            </w:r>
          </w:p>
        </w:tc>
      </w:tr>
      <w:tr w:rsidR="0077041D" w:rsidRPr="00BC4421" w14:paraId="3DAC03EF" w14:textId="77777777" w:rsidTr="6EB25C05">
        <w:trPr>
          <w:trHeight w:val="20"/>
        </w:trPr>
        <w:tc>
          <w:tcPr>
            <w:tcW w:w="442" w:type="pct"/>
          </w:tcPr>
          <w:p w14:paraId="1B9F20EF" w14:textId="77777777" w:rsidR="0077041D" w:rsidRPr="00BC4421" w:rsidRDefault="0077041D" w:rsidP="00FD1F74">
            <w:pPr>
              <w:pStyle w:val="Sraopastraipa"/>
              <w:numPr>
                <w:ilvl w:val="0"/>
                <w:numId w:val="9"/>
              </w:numPr>
              <w:spacing w:before="0"/>
              <w:ind w:left="317"/>
              <w:rPr>
                <w:szCs w:val="18"/>
              </w:rPr>
            </w:pPr>
          </w:p>
        </w:tc>
        <w:tc>
          <w:tcPr>
            <w:tcW w:w="4558" w:type="pct"/>
          </w:tcPr>
          <w:p w14:paraId="42BF3DA0" w14:textId="24CD5B5E" w:rsidR="0077041D" w:rsidRPr="00BC4421" w:rsidRDefault="0077041D">
            <w:pPr>
              <w:pStyle w:val="Sraassuenkleliais"/>
              <w:numPr>
                <w:ilvl w:val="0"/>
                <w:numId w:val="0"/>
              </w:numPr>
              <w:spacing w:before="0" w:after="0"/>
              <w:rPr>
                <w:szCs w:val="18"/>
              </w:rPr>
            </w:pPr>
            <w:r w:rsidRPr="00BC4421">
              <w:rPr>
                <w:szCs w:val="18"/>
              </w:rPr>
              <w:t>Sutartys turi būti formuojamos pagal dokumentų tipui priskirtą sutarties šabloną, kuris automatiškai užpildomas iš sistemoje esančių duomenų ar registrų.</w:t>
            </w:r>
          </w:p>
        </w:tc>
      </w:tr>
      <w:tr w:rsidR="0077041D" w:rsidRPr="00BC4421" w14:paraId="668E6811" w14:textId="77777777" w:rsidTr="6EB25C05">
        <w:trPr>
          <w:trHeight w:val="20"/>
        </w:trPr>
        <w:tc>
          <w:tcPr>
            <w:tcW w:w="442" w:type="pct"/>
          </w:tcPr>
          <w:p w14:paraId="65B75A1E" w14:textId="77777777" w:rsidR="0077041D" w:rsidRPr="00BC4421" w:rsidRDefault="0077041D" w:rsidP="00FD1F74">
            <w:pPr>
              <w:pStyle w:val="Sraopastraipa"/>
              <w:numPr>
                <w:ilvl w:val="0"/>
                <w:numId w:val="9"/>
              </w:numPr>
              <w:spacing w:before="0"/>
              <w:ind w:left="317"/>
              <w:rPr>
                <w:szCs w:val="18"/>
              </w:rPr>
            </w:pPr>
          </w:p>
        </w:tc>
        <w:tc>
          <w:tcPr>
            <w:tcW w:w="4558" w:type="pct"/>
          </w:tcPr>
          <w:p w14:paraId="042EF94C" w14:textId="77777777" w:rsidR="0077041D" w:rsidRPr="00BC4421" w:rsidRDefault="003B58E6">
            <w:pPr>
              <w:pStyle w:val="Sraassuenkleliais"/>
              <w:numPr>
                <w:ilvl w:val="0"/>
                <w:numId w:val="0"/>
              </w:numPr>
              <w:spacing w:before="0" w:after="0"/>
              <w:rPr>
                <w:szCs w:val="18"/>
              </w:rPr>
            </w:pPr>
            <w:r w:rsidRPr="00BC4421">
              <w:rPr>
                <w:szCs w:val="18"/>
              </w:rPr>
              <w:t>Paslaugų teikėjas privalo parengti pradines sutarčių šablonų formas, atitinkančias toliau pateiktą sąrašą:</w:t>
            </w:r>
          </w:p>
          <w:p w14:paraId="08F03EB0" w14:textId="28E6A487" w:rsidR="003B58E6" w:rsidRPr="00BC4421" w:rsidRDefault="003B58E6" w:rsidP="0087404C">
            <w:pPr>
              <w:pStyle w:val="Sraassuenkleliais"/>
              <w:numPr>
                <w:ilvl w:val="0"/>
                <w:numId w:val="127"/>
              </w:numPr>
              <w:spacing w:before="0" w:after="0"/>
              <w:rPr>
                <w:szCs w:val="20"/>
              </w:rPr>
            </w:pPr>
            <w:r w:rsidRPr="00BC4421">
              <w:rPr>
                <w:szCs w:val="20"/>
              </w:rPr>
              <w:t>Sutartys tarp Įstaigos ir tėvų / globėjų dėl vaikų dalyvavimo veiklose (pvz. būrelio sutartis, stovyklos s</w:t>
            </w:r>
            <w:r w:rsidR="006515D4" w:rsidRPr="00BC4421">
              <w:rPr>
                <w:szCs w:val="20"/>
              </w:rPr>
              <w:t>utartis);</w:t>
            </w:r>
          </w:p>
          <w:p w14:paraId="03A1AD47" w14:textId="7E4884F4" w:rsidR="003B58E6" w:rsidRPr="00BC4421" w:rsidRDefault="003B58E6" w:rsidP="0087404C">
            <w:pPr>
              <w:pStyle w:val="Sraassuenkleliais"/>
              <w:numPr>
                <w:ilvl w:val="0"/>
                <w:numId w:val="127"/>
              </w:numPr>
              <w:spacing w:before="0" w:after="0"/>
              <w:rPr>
                <w:szCs w:val="20"/>
              </w:rPr>
            </w:pPr>
            <w:r w:rsidRPr="00BC4421">
              <w:rPr>
                <w:szCs w:val="20"/>
              </w:rPr>
              <w:t xml:space="preserve">Nuomos sutartys tarp paslaugų teikėjų ir </w:t>
            </w:r>
            <w:r w:rsidR="00B37641" w:rsidRPr="00BC4421">
              <w:rPr>
                <w:szCs w:val="20"/>
              </w:rPr>
              <w:t>Į</w:t>
            </w:r>
            <w:r w:rsidRPr="00BC4421">
              <w:rPr>
                <w:szCs w:val="20"/>
              </w:rPr>
              <w:t>staigų dėl patalpų ar inventoriaus naudojimo</w:t>
            </w:r>
            <w:r w:rsidR="006515D4" w:rsidRPr="00BC4421">
              <w:rPr>
                <w:szCs w:val="20"/>
              </w:rPr>
              <w:t>;</w:t>
            </w:r>
          </w:p>
          <w:p w14:paraId="6C811DE6" w14:textId="7C5783B0" w:rsidR="003B58E6" w:rsidRPr="00BC4421" w:rsidRDefault="003B58E6" w:rsidP="0087404C">
            <w:pPr>
              <w:pStyle w:val="Sraassuenkleliais"/>
              <w:numPr>
                <w:ilvl w:val="0"/>
                <w:numId w:val="127"/>
              </w:numPr>
              <w:spacing w:before="0" w:after="0"/>
              <w:rPr>
                <w:szCs w:val="20"/>
              </w:rPr>
            </w:pPr>
            <w:r w:rsidRPr="00BC4421">
              <w:rPr>
                <w:szCs w:val="20"/>
              </w:rPr>
              <w:lastRenderedPageBreak/>
              <w:t xml:space="preserve">Finansavimo sutartys tarp savivaldybės ir paslaugų teikėjų (NVŠ, NSŠ, vasaros stovyklos, </w:t>
            </w:r>
            <w:r w:rsidR="006515D4" w:rsidRPr="00BC4421">
              <w:rPr>
                <w:szCs w:val="20"/>
              </w:rPr>
              <w:t xml:space="preserve">kiti </w:t>
            </w:r>
            <w:r w:rsidRPr="00BC4421">
              <w:rPr>
                <w:szCs w:val="20"/>
              </w:rPr>
              <w:t>projektai)</w:t>
            </w:r>
            <w:r w:rsidR="006515D4" w:rsidRPr="00BC4421">
              <w:rPr>
                <w:szCs w:val="20"/>
              </w:rPr>
              <w:t>;</w:t>
            </w:r>
          </w:p>
          <w:p w14:paraId="3064FC71" w14:textId="537A8E7E" w:rsidR="003B58E6" w:rsidRPr="00BC4421" w:rsidRDefault="003B58E6" w:rsidP="0087404C">
            <w:pPr>
              <w:pStyle w:val="Sraassuenkleliais"/>
              <w:numPr>
                <w:ilvl w:val="0"/>
                <w:numId w:val="127"/>
              </w:numPr>
              <w:spacing w:before="0" w:after="0"/>
              <w:rPr>
                <w:szCs w:val="20"/>
              </w:rPr>
            </w:pPr>
            <w:r w:rsidRPr="00BC4421">
              <w:rPr>
                <w:szCs w:val="20"/>
              </w:rPr>
              <w:t>Sutartys tarp vasaros stovyklų organizatorių ir savivaldybės dėl stovyklų vykdymo</w:t>
            </w:r>
            <w:r w:rsidR="006515D4" w:rsidRPr="00BC4421">
              <w:rPr>
                <w:szCs w:val="20"/>
              </w:rPr>
              <w:t>;</w:t>
            </w:r>
          </w:p>
          <w:p w14:paraId="2D353F9D" w14:textId="33B30B00" w:rsidR="003B58E6" w:rsidRPr="00BC4421" w:rsidRDefault="003B58E6" w:rsidP="0087404C">
            <w:pPr>
              <w:pStyle w:val="Sraassuenkleliais"/>
              <w:numPr>
                <w:ilvl w:val="0"/>
                <w:numId w:val="127"/>
              </w:numPr>
              <w:spacing w:before="0" w:after="0"/>
              <w:rPr>
                <w:szCs w:val="20"/>
              </w:rPr>
            </w:pPr>
            <w:r w:rsidRPr="00BC4421">
              <w:rPr>
                <w:szCs w:val="20"/>
              </w:rPr>
              <w:t xml:space="preserve">Sutartys dėl </w:t>
            </w:r>
            <w:r w:rsidR="001F1628" w:rsidRPr="00BC4421">
              <w:rPr>
                <w:szCs w:val="20"/>
              </w:rPr>
              <w:t>dalyvių</w:t>
            </w:r>
            <w:r w:rsidRPr="00BC4421">
              <w:rPr>
                <w:szCs w:val="20"/>
              </w:rPr>
              <w:t xml:space="preserve"> priėmimo į formalųjį švietimą papildančias programas (FŠPU)</w:t>
            </w:r>
            <w:r w:rsidR="006515D4" w:rsidRPr="00BC4421">
              <w:rPr>
                <w:szCs w:val="20"/>
              </w:rPr>
              <w:t>;</w:t>
            </w:r>
          </w:p>
          <w:p w14:paraId="6ED6253A" w14:textId="03D3F22E" w:rsidR="003B58E6" w:rsidRPr="00BC4421" w:rsidRDefault="003B58E6" w:rsidP="0087404C">
            <w:pPr>
              <w:pStyle w:val="Sraassuenkleliais"/>
              <w:numPr>
                <w:ilvl w:val="0"/>
                <w:numId w:val="127"/>
              </w:numPr>
              <w:spacing w:before="0" w:after="0"/>
              <w:rPr>
                <w:szCs w:val="20"/>
              </w:rPr>
            </w:pPr>
            <w:r w:rsidRPr="00BC4421">
              <w:rPr>
                <w:szCs w:val="20"/>
              </w:rPr>
              <w:t xml:space="preserve">Sutartys tarp paslaugų teikėjų ir </w:t>
            </w:r>
            <w:r w:rsidR="00B37641" w:rsidRPr="00BC4421">
              <w:rPr>
                <w:szCs w:val="20"/>
              </w:rPr>
              <w:t>Į</w:t>
            </w:r>
            <w:r w:rsidRPr="00BC4421">
              <w:rPr>
                <w:szCs w:val="20"/>
              </w:rPr>
              <w:t>staigų dėl veiklų organizavimo</w:t>
            </w:r>
            <w:r w:rsidR="006515D4" w:rsidRPr="00BC4421">
              <w:rPr>
                <w:szCs w:val="20"/>
              </w:rPr>
              <w:t>;</w:t>
            </w:r>
          </w:p>
          <w:p w14:paraId="285F0EF1" w14:textId="6FFC2A90" w:rsidR="003B58E6" w:rsidRPr="00BC4421" w:rsidRDefault="00CC4D45" w:rsidP="0087404C">
            <w:pPr>
              <w:pStyle w:val="Sraassuenkleliais"/>
              <w:numPr>
                <w:ilvl w:val="0"/>
                <w:numId w:val="127"/>
              </w:numPr>
              <w:spacing w:before="0" w:after="0"/>
              <w:rPr>
                <w:szCs w:val="20"/>
              </w:rPr>
            </w:pPr>
            <w:r w:rsidRPr="00BC4421">
              <w:rPr>
                <w:szCs w:val="20"/>
              </w:rPr>
              <w:t>S</w:t>
            </w:r>
            <w:r w:rsidR="003B58E6" w:rsidRPr="00BC4421">
              <w:rPr>
                <w:szCs w:val="20"/>
              </w:rPr>
              <w:t>utartys tarp renginių</w:t>
            </w:r>
            <w:r w:rsidR="00B37641" w:rsidRPr="00BC4421">
              <w:rPr>
                <w:szCs w:val="20"/>
              </w:rPr>
              <w:t xml:space="preserve"> </w:t>
            </w:r>
            <w:r w:rsidR="003B58E6" w:rsidRPr="00BC4421">
              <w:rPr>
                <w:szCs w:val="20"/>
              </w:rPr>
              <w:t>/</w:t>
            </w:r>
            <w:r w:rsidR="00B37641" w:rsidRPr="00BC4421">
              <w:rPr>
                <w:szCs w:val="20"/>
              </w:rPr>
              <w:t xml:space="preserve"> </w:t>
            </w:r>
            <w:r w:rsidR="003B58E6" w:rsidRPr="00BC4421">
              <w:rPr>
                <w:szCs w:val="20"/>
              </w:rPr>
              <w:t>mokymų organizatorių ir dalyvių</w:t>
            </w:r>
            <w:r w:rsidRPr="00BC4421">
              <w:rPr>
                <w:szCs w:val="20"/>
              </w:rPr>
              <w:t>;</w:t>
            </w:r>
          </w:p>
          <w:p w14:paraId="46091C45" w14:textId="2A686281" w:rsidR="003B58E6" w:rsidRPr="00BC4421" w:rsidRDefault="003B58E6" w:rsidP="0087404C">
            <w:pPr>
              <w:pStyle w:val="Sraassuenkleliais"/>
              <w:numPr>
                <w:ilvl w:val="0"/>
                <w:numId w:val="127"/>
              </w:numPr>
              <w:spacing w:before="0" w:after="0"/>
              <w:rPr>
                <w:lang w:eastAsia="lt-LT"/>
              </w:rPr>
            </w:pPr>
            <w:r w:rsidRPr="00BC4421">
              <w:rPr>
                <w:szCs w:val="20"/>
              </w:rPr>
              <w:t>Sutartys tarp savivaldybės ir paslaugų teikėjų</w:t>
            </w:r>
            <w:r w:rsidRPr="00BC4421">
              <w:rPr>
                <w:szCs w:val="20"/>
                <w:lang w:eastAsia="lt-LT"/>
              </w:rPr>
              <w:t>.</w:t>
            </w:r>
          </w:p>
        </w:tc>
      </w:tr>
      <w:tr w:rsidR="002135B8" w:rsidRPr="00BC4421" w14:paraId="120E1D88" w14:textId="77777777" w:rsidTr="6EB25C05">
        <w:trPr>
          <w:trHeight w:val="20"/>
        </w:trPr>
        <w:tc>
          <w:tcPr>
            <w:tcW w:w="442" w:type="pct"/>
          </w:tcPr>
          <w:p w14:paraId="50760483" w14:textId="77777777" w:rsidR="002135B8" w:rsidRPr="00BC4421" w:rsidRDefault="002135B8" w:rsidP="00FD1F74">
            <w:pPr>
              <w:pStyle w:val="Sraopastraipa"/>
              <w:numPr>
                <w:ilvl w:val="0"/>
                <w:numId w:val="9"/>
              </w:numPr>
              <w:spacing w:before="0"/>
              <w:ind w:left="317"/>
              <w:rPr>
                <w:szCs w:val="18"/>
              </w:rPr>
            </w:pPr>
          </w:p>
        </w:tc>
        <w:tc>
          <w:tcPr>
            <w:tcW w:w="4558" w:type="pct"/>
          </w:tcPr>
          <w:p w14:paraId="3B990C8F" w14:textId="644BD255" w:rsidR="00E71915" w:rsidRPr="00BC4421" w:rsidRDefault="00E71915" w:rsidP="0087404C">
            <w:pPr>
              <w:pStyle w:val="Sraassuenkleliais"/>
              <w:numPr>
                <w:ilvl w:val="0"/>
                <w:numId w:val="0"/>
              </w:numPr>
              <w:spacing w:before="0" w:after="0"/>
              <w:ind w:left="360" w:hanging="360"/>
              <w:rPr>
                <w:szCs w:val="18"/>
              </w:rPr>
            </w:pPr>
            <w:r w:rsidRPr="00BC4421">
              <w:rPr>
                <w:szCs w:val="18"/>
              </w:rPr>
              <w:t>Sutarčių pagrindiniai laukai:</w:t>
            </w:r>
          </w:p>
          <w:p w14:paraId="48550365" w14:textId="4DAE676C" w:rsidR="00E71915" w:rsidRPr="00BC4421" w:rsidRDefault="00E71915" w:rsidP="0087404C">
            <w:pPr>
              <w:pStyle w:val="Sraassuenkleliais"/>
              <w:numPr>
                <w:ilvl w:val="0"/>
                <w:numId w:val="127"/>
              </w:numPr>
              <w:spacing w:before="0" w:after="0"/>
              <w:rPr>
                <w:szCs w:val="20"/>
              </w:rPr>
            </w:pPr>
            <w:r w:rsidRPr="00BC4421">
              <w:rPr>
                <w:szCs w:val="20"/>
              </w:rPr>
              <w:t>Sutarties numeris;</w:t>
            </w:r>
          </w:p>
          <w:p w14:paraId="00700898" w14:textId="2EDF6E9C" w:rsidR="00E71915" w:rsidRPr="00BC4421" w:rsidRDefault="00E71915" w:rsidP="0087404C">
            <w:pPr>
              <w:pStyle w:val="Sraassuenkleliais"/>
              <w:numPr>
                <w:ilvl w:val="0"/>
                <w:numId w:val="127"/>
              </w:numPr>
              <w:spacing w:before="0" w:after="0"/>
              <w:rPr>
                <w:szCs w:val="20"/>
              </w:rPr>
            </w:pPr>
            <w:r w:rsidRPr="00BC4421">
              <w:rPr>
                <w:szCs w:val="20"/>
              </w:rPr>
              <w:t>Sutarties sudarymo data;</w:t>
            </w:r>
          </w:p>
          <w:p w14:paraId="65066CF5" w14:textId="77777777" w:rsidR="00E71915" w:rsidRPr="00BC4421" w:rsidRDefault="00E71915" w:rsidP="0087404C">
            <w:pPr>
              <w:pStyle w:val="Sraassuenkleliais"/>
              <w:numPr>
                <w:ilvl w:val="0"/>
                <w:numId w:val="127"/>
              </w:numPr>
              <w:spacing w:before="0" w:after="0"/>
              <w:rPr>
                <w:szCs w:val="20"/>
              </w:rPr>
            </w:pPr>
            <w:r w:rsidRPr="00BC4421">
              <w:rPr>
                <w:szCs w:val="20"/>
              </w:rPr>
              <w:t>Sutarties šalių duomenys:</w:t>
            </w:r>
          </w:p>
          <w:p w14:paraId="428EE69F" w14:textId="407996B2" w:rsidR="00E71915" w:rsidRPr="00BC4421" w:rsidRDefault="00E71915" w:rsidP="0087404C">
            <w:pPr>
              <w:pStyle w:val="Sraassuenkleliais"/>
              <w:numPr>
                <w:ilvl w:val="1"/>
                <w:numId w:val="127"/>
              </w:numPr>
              <w:spacing w:before="0" w:after="0"/>
              <w:rPr>
                <w:szCs w:val="20"/>
              </w:rPr>
            </w:pPr>
            <w:r w:rsidRPr="00BC4421">
              <w:rPr>
                <w:szCs w:val="20"/>
              </w:rPr>
              <w:t>Organizacijos pavadinimas, kodas, adresas, atstovaujantis asmu</w:t>
            </w:r>
            <w:r w:rsidR="003A6AC5" w:rsidRPr="00BC4421">
              <w:rPr>
                <w:szCs w:val="20"/>
              </w:rPr>
              <w:t>o</w:t>
            </w:r>
            <w:r w:rsidRPr="00BC4421">
              <w:rPr>
                <w:szCs w:val="20"/>
              </w:rPr>
              <w:t>;</w:t>
            </w:r>
          </w:p>
          <w:p w14:paraId="7F322B1D" w14:textId="77777777" w:rsidR="00E71915" w:rsidRPr="00BC4421" w:rsidRDefault="00E71915" w:rsidP="0087404C">
            <w:pPr>
              <w:pStyle w:val="Sraassuenkleliais"/>
              <w:numPr>
                <w:ilvl w:val="1"/>
                <w:numId w:val="127"/>
              </w:numPr>
              <w:spacing w:before="0" w:after="0"/>
              <w:rPr>
                <w:szCs w:val="20"/>
              </w:rPr>
            </w:pPr>
            <w:r w:rsidRPr="00BC4421">
              <w:rPr>
                <w:szCs w:val="20"/>
              </w:rPr>
              <w:t>Asmens vardas, pavardė, kontaktinė informacija.</w:t>
            </w:r>
          </w:p>
          <w:p w14:paraId="42ACF112" w14:textId="5AF05FE0" w:rsidR="00E71915" w:rsidRPr="00BC4421" w:rsidRDefault="00E71915" w:rsidP="0087404C">
            <w:pPr>
              <w:pStyle w:val="Sraassuenkleliais"/>
              <w:numPr>
                <w:ilvl w:val="0"/>
                <w:numId w:val="127"/>
              </w:numPr>
              <w:spacing w:before="0" w:after="0"/>
              <w:rPr>
                <w:szCs w:val="20"/>
              </w:rPr>
            </w:pPr>
            <w:r w:rsidRPr="00BC4421">
              <w:rPr>
                <w:szCs w:val="20"/>
              </w:rPr>
              <w:t>Sutarties objektas (veikla, paslaugos ar projektas, kurį apima sutartis)</w:t>
            </w:r>
            <w:r w:rsidR="003A6AC5" w:rsidRPr="00BC4421">
              <w:rPr>
                <w:szCs w:val="20"/>
              </w:rPr>
              <w:t>;</w:t>
            </w:r>
          </w:p>
          <w:p w14:paraId="7FA90AFD" w14:textId="4DF493F9" w:rsidR="00E71915" w:rsidRPr="00BC4421" w:rsidRDefault="00E71915" w:rsidP="0087404C">
            <w:pPr>
              <w:pStyle w:val="Sraassuenkleliais"/>
              <w:numPr>
                <w:ilvl w:val="0"/>
                <w:numId w:val="127"/>
              </w:numPr>
              <w:spacing w:before="0" w:after="0"/>
              <w:rPr>
                <w:szCs w:val="20"/>
              </w:rPr>
            </w:pPr>
            <w:r w:rsidRPr="00BC4421">
              <w:rPr>
                <w:szCs w:val="20"/>
              </w:rPr>
              <w:t>Sutarties vykdymo laikotarpis (pradžios ir pabaigos datos)</w:t>
            </w:r>
            <w:r w:rsidR="003A6AC5" w:rsidRPr="00BC4421">
              <w:rPr>
                <w:szCs w:val="20"/>
              </w:rPr>
              <w:t>;</w:t>
            </w:r>
          </w:p>
          <w:p w14:paraId="131788BE" w14:textId="77777777" w:rsidR="00E71915" w:rsidRPr="00BC4421" w:rsidRDefault="00E71915" w:rsidP="0087404C">
            <w:pPr>
              <w:pStyle w:val="Sraassuenkleliais"/>
              <w:numPr>
                <w:ilvl w:val="0"/>
                <w:numId w:val="127"/>
              </w:numPr>
              <w:spacing w:before="0" w:after="0"/>
              <w:rPr>
                <w:szCs w:val="20"/>
              </w:rPr>
            </w:pPr>
            <w:r w:rsidRPr="00BC4421">
              <w:rPr>
                <w:szCs w:val="20"/>
              </w:rPr>
              <w:t>Finansinės sąlygos:</w:t>
            </w:r>
          </w:p>
          <w:p w14:paraId="08E5AC2E" w14:textId="139656EC" w:rsidR="00E71915" w:rsidRPr="00BC4421" w:rsidRDefault="00E71915" w:rsidP="0087404C">
            <w:pPr>
              <w:pStyle w:val="Sraassuenkleliais"/>
              <w:numPr>
                <w:ilvl w:val="1"/>
                <w:numId w:val="127"/>
              </w:numPr>
              <w:spacing w:before="0" w:after="0"/>
              <w:rPr>
                <w:szCs w:val="20"/>
              </w:rPr>
            </w:pPr>
            <w:r w:rsidRPr="00BC4421">
              <w:rPr>
                <w:szCs w:val="20"/>
              </w:rPr>
              <w:t>Suma, apmokėjimo terminai, sąlygos</w:t>
            </w:r>
            <w:r w:rsidR="003A6AC5" w:rsidRPr="00BC4421">
              <w:rPr>
                <w:szCs w:val="20"/>
              </w:rPr>
              <w:t>;</w:t>
            </w:r>
          </w:p>
          <w:p w14:paraId="6E0B1B4D" w14:textId="77777777" w:rsidR="00E71915" w:rsidRPr="00BC4421" w:rsidRDefault="00E71915" w:rsidP="0087404C">
            <w:pPr>
              <w:pStyle w:val="Sraassuenkleliais"/>
              <w:numPr>
                <w:ilvl w:val="1"/>
                <w:numId w:val="127"/>
              </w:numPr>
              <w:spacing w:before="0" w:after="0"/>
              <w:rPr>
                <w:szCs w:val="20"/>
              </w:rPr>
            </w:pPr>
            <w:r w:rsidRPr="00BC4421">
              <w:rPr>
                <w:szCs w:val="20"/>
              </w:rPr>
              <w:t>Mokėjimo rekvizitai.</w:t>
            </w:r>
          </w:p>
          <w:p w14:paraId="3B235AD3" w14:textId="1D0DD3FE" w:rsidR="00E71915" w:rsidRPr="00BC4421" w:rsidRDefault="00E71915" w:rsidP="0087404C">
            <w:pPr>
              <w:pStyle w:val="Sraassuenkleliais"/>
              <w:numPr>
                <w:ilvl w:val="0"/>
                <w:numId w:val="127"/>
              </w:numPr>
              <w:spacing w:before="0" w:after="0"/>
              <w:rPr>
                <w:szCs w:val="20"/>
              </w:rPr>
            </w:pPr>
            <w:r w:rsidRPr="00BC4421">
              <w:rPr>
                <w:szCs w:val="20"/>
              </w:rPr>
              <w:t>Įsipareigojimai ir atsakomybės (sutarčių šalių teisės ir pareigos)</w:t>
            </w:r>
            <w:r w:rsidR="003A6AC5" w:rsidRPr="00BC4421">
              <w:rPr>
                <w:szCs w:val="20"/>
              </w:rPr>
              <w:t>;</w:t>
            </w:r>
          </w:p>
          <w:p w14:paraId="56602240" w14:textId="43795733" w:rsidR="00E71915" w:rsidRPr="00BC4421" w:rsidRDefault="00E71915" w:rsidP="0087404C">
            <w:pPr>
              <w:pStyle w:val="Sraassuenkleliais"/>
              <w:numPr>
                <w:ilvl w:val="0"/>
                <w:numId w:val="127"/>
              </w:numPr>
              <w:spacing w:before="0" w:after="0"/>
              <w:rPr>
                <w:szCs w:val="20"/>
              </w:rPr>
            </w:pPr>
            <w:r w:rsidRPr="00BC4421">
              <w:rPr>
                <w:szCs w:val="20"/>
              </w:rPr>
              <w:t>Specialios sąlygos (jei taikoma)</w:t>
            </w:r>
            <w:r w:rsidR="003A6AC5" w:rsidRPr="00BC4421">
              <w:rPr>
                <w:szCs w:val="20"/>
              </w:rPr>
              <w:t>;</w:t>
            </w:r>
          </w:p>
          <w:p w14:paraId="5A97F13A" w14:textId="6C6B2540" w:rsidR="002135B8" w:rsidRPr="00BC4421" w:rsidRDefault="00E71915" w:rsidP="0087404C">
            <w:pPr>
              <w:pStyle w:val="Sraassuenkleliais"/>
              <w:numPr>
                <w:ilvl w:val="0"/>
                <w:numId w:val="127"/>
              </w:numPr>
              <w:spacing w:before="0" w:after="0"/>
              <w:rPr>
                <w:szCs w:val="18"/>
              </w:rPr>
            </w:pPr>
            <w:r w:rsidRPr="00BC4421">
              <w:rPr>
                <w:szCs w:val="20"/>
              </w:rPr>
              <w:t xml:space="preserve">Pridėti </w:t>
            </w:r>
            <w:r w:rsidR="003A6AC5" w:rsidRPr="00BC4421">
              <w:rPr>
                <w:szCs w:val="20"/>
              </w:rPr>
              <w:t xml:space="preserve">papildomi </w:t>
            </w:r>
            <w:r w:rsidRPr="00BC4421">
              <w:rPr>
                <w:szCs w:val="20"/>
              </w:rPr>
              <w:t>dokumentai</w:t>
            </w:r>
            <w:r w:rsidR="003A6AC5" w:rsidRPr="00BC4421">
              <w:rPr>
                <w:szCs w:val="20"/>
              </w:rPr>
              <w:t>, priedai</w:t>
            </w:r>
            <w:r w:rsidRPr="00BC4421">
              <w:rPr>
                <w:szCs w:val="20"/>
              </w:rPr>
              <w:t xml:space="preserve"> (jei </w:t>
            </w:r>
            <w:r w:rsidR="003A6AC5" w:rsidRPr="00BC4421">
              <w:rPr>
                <w:szCs w:val="20"/>
              </w:rPr>
              <w:t>taiko</w:t>
            </w:r>
            <w:r w:rsidR="003A6AC5" w:rsidRPr="00BC4421">
              <w:rPr>
                <w:szCs w:val="18"/>
              </w:rPr>
              <w:t>ma</w:t>
            </w:r>
            <w:r w:rsidRPr="00BC4421">
              <w:rPr>
                <w:szCs w:val="18"/>
              </w:rPr>
              <w:t>).</w:t>
            </w:r>
          </w:p>
        </w:tc>
      </w:tr>
      <w:tr w:rsidR="00FD1F74" w:rsidRPr="00BC4421" w14:paraId="5D53E16E" w14:textId="77777777" w:rsidTr="6EB25C05">
        <w:trPr>
          <w:trHeight w:val="20"/>
        </w:trPr>
        <w:tc>
          <w:tcPr>
            <w:tcW w:w="442" w:type="pct"/>
          </w:tcPr>
          <w:p w14:paraId="5D454BD0" w14:textId="77777777" w:rsidR="00FD1F74" w:rsidRPr="00BC4421" w:rsidRDefault="00FD1F74" w:rsidP="00FD1F74">
            <w:pPr>
              <w:pStyle w:val="Sraopastraipa"/>
              <w:numPr>
                <w:ilvl w:val="0"/>
                <w:numId w:val="9"/>
              </w:numPr>
              <w:spacing w:before="0"/>
              <w:ind w:left="317"/>
              <w:rPr>
                <w:szCs w:val="18"/>
              </w:rPr>
            </w:pPr>
          </w:p>
        </w:tc>
        <w:tc>
          <w:tcPr>
            <w:tcW w:w="4558" w:type="pct"/>
          </w:tcPr>
          <w:p w14:paraId="5A89FE25" w14:textId="69ABA940" w:rsidR="00943D9E" w:rsidRPr="00BC4421" w:rsidRDefault="00943D9E" w:rsidP="00943D9E">
            <w:pPr>
              <w:pStyle w:val="Sraassuenkleliais"/>
              <w:numPr>
                <w:ilvl w:val="0"/>
                <w:numId w:val="0"/>
              </w:numPr>
              <w:spacing w:before="0" w:after="0"/>
              <w:rPr>
                <w:szCs w:val="18"/>
              </w:rPr>
            </w:pPr>
            <w:r w:rsidRPr="00BC4421">
              <w:rPr>
                <w:szCs w:val="18"/>
              </w:rPr>
              <w:t>Sistemoje turi būti galimybė formuoti sutartis pagal užregistruotų dokumentų duomenis</w:t>
            </w:r>
            <w:r w:rsidR="004D05DD" w:rsidRPr="00BC4421">
              <w:rPr>
                <w:szCs w:val="18"/>
              </w:rPr>
              <w:t>:</w:t>
            </w:r>
          </w:p>
          <w:p w14:paraId="27BC1723" w14:textId="3AA191B4" w:rsidR="00943D9E" w:rsidRPr="00BC4421" w:rsidRDefault="00943D9E" w:rsidP="0087404C">
            <w:pPr>
              <w:pStyle w:val="Sraassuenkleliais"/>
              <w:numPr>
                <w:ilvl w:val="0"/>
                <w:numId w:val="127"/>
              </w:numPr>
              <w:spacing w:before="0" w:after="0"/>
              <w:rPr>
                <w:szCs w:val="20"/>
              </w:rPr>
            </w:pPr>
            <w:r w:rsidRPr="00BC4421">
              <w:rPr>
                <w:szCs w:val="20"/>
              </w:rPr>
              <w:t>Sutartys turi būti formuojamos automatiškai arba rankiniu būdu, kai tai inicijuoja naudotojas</w:t>
            </w:r>
            <w:r w:rsidR="001D7CF2" w:rsidRPr="00BC4421">
              <w:rPr>
                <w:szCs w:val="20"/>
              </w:rPr>
              <w:t>;</w:t>
            </w:r>
          </w:p>
          <w:p w14:paraId="75D05A60" w14:textId="20E5455E" w:rsidR="00943D9E" w:rsidRPr="00BC4421" w:rsidRDefault="4EB9E582" w:rsidP="0087404C">
            <w:pPr>
              <w:pStyle w:val="Sraassuenkleliais"/>
              <w:numPr>
                <w:ilvl w:val="0"/>
                <w:numId w:val="127"/>
              </w:numPr>
              <w:spacing w:before="0" w:after="0"/>
              <w:rPr>
                <w:szCs w:val="20"/>
              </w:rPr>
            </w:pPr>
            <w:r w:rsidRPr="00BC4421">
              <w:rPr>
                <w:szCs w:val="20"/>
              </w:rPr>
              <w:t xml:space="preserve">Sutarčių formavimą turi būti galima inicijuoti Sistemos naudotojui, turinčiam atitinkamas teises. Turi būti galimybė formuoti sutartis tiek pasirinktiems asmenims (pvz., </w:t>
            </w:r>
            <w:r w:rsidR="00F43A6A" w:rsidRPr="00BC4421">
              <w:rPr>
                <w:szCs w:val="20"/>
              </w:rPr>
              <w:t xml:space="preserve">vienam </w:t>
            </w:r>
            <w:r w:rsidR="0C8F2994" w:rsidRPr="00BC4421">
              <w:rPr>
                <w:szCs w:val="20"/>
              </w:rPr>
              <w:t>mokiniui</w:t>
            </w:r>
            <w:r w:rsidRPr="00BC4421">
              <w:rPr>
                <w:szCs w:val="20"/>
              </w:rPr>
              <w:t>), tiek visiems Įstaigos asmenims</w:t>
            </w:r>
            <w:r w:rsidR="001E057C" w:rsidRPr="00BC4421">
              <w:rPr>
                <w:szCs w:val="20"/>
              </w:rPr>
              <w:t xml:space="preserve"> (pvz., visiems būrelio mokiniams)</w:t>
            </w:r>
            <w:r w:rsidR="44FE2666" w:rsidRPr="00BC4421">
              <w:rPr>
                <w:szCs w:val="20"/>
              </w:rPr>
              <w:t>;</w:t>
            </w:r>
          </w:p>
          <w:p w14:paraId="7B123F44" w14:textId="16A2E411" w:rsidR="00943D9E" w:rsidRPr="00BC4421" w:rsidRDefault="00943D9E" w:rsidP="0087404C">
            <w:pPr>
              <w:pStyle w:val="Sraassuenkleliais"/>
              <w:numPr>
                <w:ilvl w:val="0"/>
                <w:numId w:val="127"/>
              </w:numPr>
              <w:spacing w:before="0" w:after="0"/>
              <w:rPr>
                <w:szCs w:val="20"/>
              </w:rPr>
            </w:pPr>
            <w:r w:rsidRPr="00BC4421">
              <w:rPr>
                <w:szCs w:val="20"/>
              </w:rPr>
              <w:t xml:space="preserve">Tikslios sutarčių formavimo taisyklės ir procesai turi būti suderinti su </w:t>
            </w:r>
            <w:r w:rsidR="00FE65A7" w:rsidRPr="00BC4421">
              <w:rPr>
                <w:szCs w:val="20"/>
              </w:rPr>
              <w:t xml:space="preserve">Užsakovu </w:t>
            </w:r>
            <w:r w:rsidRPr="00BC4421">
              <w:rPr>
                <w:szCs w:val="20"/>
              </w:rPr>
              <w:t>detalios analizės arba projektavimo etapų metu</w:t>
            </w:r>
            <w:r w:rsidR="00B52064" w:rsidRPr="00BC4421">
              <w:rPr>
                <w:szCs w:val="20"/>
              </w:rPr>
              <w:t>;</w:t>
            </w:r>
          </w:p>
          <w:p w14:paraId="467A4FCA" w14:textId="02142D82" w:rsidR="00FD1F74" w:rsidRPr="00BC4421" w:rsidRDefault="00943D9E" w:rsidP="0087404C">
            <w:pPr>
              <w:pStyle w:val="Sraassuenkleliais"/>
              <w:numPr>
                <w:ilvl w:val="0"/>
                <w:numId w:val="127"/>
              </w:numPr>
              <w:spacing w:before="0" w:after="0"/>
            </w:pPr>
            <w:r w:rsidRPr="00BC4421">
              <w:rPr>
                <w:szCs w:val="20"/>
              </w:rPr>
              <w:t xml:space="preserve">Apie suformuotas sutartis turi būti informuojami atsakingi asmenys (Įstaigos darbuotojas, dokumento teikėjas). Informavimo </w:t>
            </w:r>
            <w:r w:rsidR="008101CE" w:rsidRPr="00BC4421">
              <w:rPr>
                <w:szCs w:val="20"/>
              </w:rPr>
              <w:t>būdai</w:t>
            </w:r>
            <w:r w:rsidRPr="00BC4421">
              <w:rPr>
                <w:szCs w:val="20"/>
              </w:rPr>
              <w:t xml:space="preserve"> turi būti suderinti su </w:t>
            </w:r>
            <w:r w:rsidR="00FE65A7" w:rsidRPr="00BC4421">
              <w:rPr>
                <w:szCs w:val="20"/>
              </w:rPr>
              <w:t>Užsakovu</w:t>
            </w:r>
            <w:r w:rsidRPr="00BC4421">
              <w:rPr>
                <w:szCs w:val="20"/>
              </w:rPr>
              <w:t>.</w:t>
            </w:r>
          </w:p>
        </w:tc>
      </w:tr>
      <w:tr w:rsidR="00FD1F74" w:rsidRPr="00BC4421" w14:paraId="338B77E0" w14:textId="77777777" w:rsidTr="6EB25C05">
        <w:trPr>
          <w:trHeight w:val="20"/>
        </w:trPr>
        <w:tc>
          <w:tcPr>
            <w:tcW w:w="442" w:type="pct"/>
          </w:tcPr>
          <w:p w14:paraId="75FC2C1F" w14:textId="77777777" w:rsidR="00FD1F74" w:rsidRPr="00BC4421" w:rsidRDefault="00FD1F74" w:rsidP="00FD1F74">
            <w:pPr>
              <w:pStyle w:val="Sraopastraipa"/>
              <w:numPr>
                <w:ilvl w:val="0"/>
                <w:numId w:val="9"/>
              </w:numPr>
              <w:spacing w:before="0"/>
              <w:ind w:left="317"/>
              <w:rPr>
                <w:szCs w:val="18"/>
              </w:rPr>
            </w:pPr>
          </w:p>
        </w:tc>
        <w:tc>
          <w:tcPr>
            <w:tcW w:w="4558" w:type="pct"/>
          </w:tcPr>
          <w:p w14:paraId="36F08028" w14:textId="086942D3" w:rsidR="00680E5A" w:rsidRPr="00BC4421" w:rsidRDefault="30494598" w:rsidP="00680E5A">
            <w:pPr>
              <w:pStyle w:val="Sraassuenkleliais"/>
              <w:numPr>
                <w:ilvl w:val="0"/>
                <w:numId w:val="0"/>
              </w:numPr>
              <w:spacing w:before="0" w:after="0"/>
              <w:rPr>
                <w:szCs w:val="18"/>
              </w:rPr>
            </w:pPr>
            <w:r w:rsidRPr="00BC4421">
              <w:rPr>
                <w:szCs w:val="18"/>
              </w:rPr>
              <w:t xml:space="preserve">Sistemoje turi </w:t>
            </w:r>
            <w:r w:rsidR="663F68FB" w:rsidRPr="00BC4421">
              <w:rPr>
                <w:szCs w:val="18"/>
              </w:rPr>
              <w:t xml:space="preserve">būti galimybė pasirašyti suformuotą sutartį. Sutarčių pasirašymas turi būti įgyvendintas pagal </w:t>
            </w:r>
            <w:r w:rsidR="00FE65A7" w:rsidRPr="00BC4421">
              <w:rPr>
                <w:szCs w:val="18"/>
              </w:rPr>
              <w:t>Užsakovo</w:t>
            </w:r>
            <w:r w:rsidR="663F68FB" w:rsidRPr="00BC4421">
              <w:rPr>
                <w:szCs w:val="18"/>
              </w:rPr>
              <w:t xml:space="preserve"> suderintus dokumentų </w:t>
            </w:r>
            <w:r w:rsidR="001C0CCB" w:rsidRPr="00BC4421">
              <w:rPr>
                <w:szCs w:val="18"/>
              </w:rPr>
              <w:t>šablonus</w:t>
            </w:r>
            <w:r w:rsidR="00362A0D" w:rsidRPr="00BC4421">
              <w:rPr>
                <w:szCs w:val="18"/>
              </w:rPr>
              <w:t>.</w:t>
            </w:r>
          </w:p>
          <w:p w14:paraId="4FEE92B5" w14:textId="4236A902" w:rsidR="00680E5A" w:rsidRPr="00BC4421" w:rsidRDefault="00680E5A" w:rsidP="0087404C">
            <w:pPr>
              <w:pStyle w:val="Sraassuenkleliais"/>
              <w:numPr>
                <w:ilvl w:val="0"/>
                <w:numId w:val="127"/>
              </w:numPr>
              <w:spacing w:before="0" w:after="0"/>
              <w:rPr>
                <w:szCs w:val="20"/>
              </w:rPr>
            </w:pPr>
            <w:r w:rsidRPr="00BC4421">
              <w:rPr>
                <w:szCs w:val="20"/>
              </w:rPr>
              <w:t>Įstaigos naudotojas, turintis reikiamas teises, turi galėti pasirašyti tik savo Įstaigos sutartis;</w:t>
            </w:r>
          </w:p>
          <w:p w14:paraId="0E7F16C7" w14:textId="5F232EE1" w:rsidR="00680E5A" w:rsidRPr="00BC4421" w:rsidRDefault="00680E5A" w:rsidP="0087404C">
            <w:pPr>
              <w:pStyle w:val="Sraassuenkleliais"/>
              <w:numPr>
                <w:ilvl w:val="0"/>
                <w:numId w:val="127"/>
              </w:numPr>
              <w:spacing w:before="0" w:after="0"/>
              <w:rPr>
                <w:szCs w:val="20"/>
              </w:rPr>
            </w:pPr>
            <w:r w:rsidRPr="00BC4421">
              <w:rPr>
                <w:szCs w:val="20"/>
              </w:rPr>
              <w:t>Turi būti galimybė pasirašyti daugiau nei vieną pasirinktą sutartį vienu pasirašymo veiksmu;</w:t>
            </w:r>
          </w:p>
          <w:p w14:paraId="3C998EC9" w14:textId="2DF6F90E" w:rsidR="00680E5A" w:rsidRPr="00BC4421" w:rsidRDefault="00680E5A" w:rsidP="0087404C">
            <w:pPr>
              <w:pStyle w:val="Sraassuenkleliais"/>
              <w:numPr>
                <w:ilvl w:val="0"/>
                <w:numId w:val="127"/>
              </w:numPr>
              <w:spacing w:before="0" w:after="0"/>
              <w:rPr>
                <w:szCs w:val="20"/>
              </w:rPr>
            </w:pPr>
            <w:r w:rsidRPr="00BC4421">
              <w:rPr>
                <w:szCs w:val="20"/>
              </w:rPr>
              <w:t>Turi būti galimybė prie sutarties pridėti papildomus dokumentus ir įvesti aprašomąją informaciją;</w:t>
            </w:r>
          </w:p>
          <w:p w14:paraId="3C0F417A" w14:textId="0BB412EC" w:rsidR="00680E5A" w:rsidRPr="00BC4421" w:rsidRDefault="663F68FB" w:rsidP="0087404C">
            <w:pPr>
              <w:pStyle w:val="Sraassuenkleliais"/>
              <w:numPr>
                <w:ilvl w:val="0"/>
                <w:numId w:val="127"/>
              </w:numPr>
              <w:spacing w:before="0" w:after="0"/>
              <w:rPr>
                <w:szCs w:val="20"/>
              </w:rPr>
            </w:pPr>
            <w:r w:rsidRPr="00BC4421">
              <w:rPr>
                <w:szCs w:val="20"/>
              </w:rPr>
              <w:t xml:space="preserve">Pasirašytoms sutartims turi būti suteikiamas unikalus sutarties numeris. Sutarties </w:t>
            </w:r>
            <w:r w:rsidR="7FB41FF8" w:rsidRPr="00BC4421">
              <w:rPr>
                <w:szCs w:val="20"/>
              </w:rPr>
              <w:t>rengimo</w:t>
            </w:r>
            <w:r w:rsidRPr="00BC4421">
              <w:rPr>
                <w:szCs w:val="20"/>
              </w:rPr>
              <w:t xml:space="preserve"> procesas turi būti suderintas su </w:t>
            </w:r>
            <w:r w:rsidR="00DD7E62" w:rsidRPr="00BC4421">
              <w:rPr>
                <w:szCs w:val="20"/>
              </w:rPr>
              <w:t xml:space="preserve">Užsakovu </w:t>
            </w:r>
            <w:r w:rsidRPr="00BC4421">
              <w:rPr>
                <w:szCs w:val="20"/>
              </w:rPr>
              <w:t>detalios analizės arba projektavimo etapų metu;</w:t>
            </w:r>
          </w:p>
          <w:p w14:paraId="6635A86E" w14:textId="42D04587" w:rsidR="00FD1F74" w:rsidRPr="00BC4421" w:rsidRDefault="0067602D" w:rsidP="0087404C">
            <w:pPr>
              <w:pStyle w:val="Sraassuenkleliais"/>
              <w:numPr>
                <w:ilvl w:val="0"/>
                <w:numId w:val="127"/>
              </w:numPr>
              <w:spacing w:before="0" w:after="0"/>
            </w:pPr>
            <w:r w:rsidRPr="00BC4421">
              <w:rPr>
                <w:szCs w:val="20"/>
              </w:rPr>
              <w:t>Turi</w:t>
            </w:r>
            <w:r w:rsidR="00E315BA" w:rsidRPr="00BC4421">
              <w:rPr>
                <w:szCs w:val="20"/>
              </w:rPr>
              <w:t xml:space="preserve"> būti galimybė formuoti sutarties nuorašą su</w:t>
            </w:r>
            <w:r w:rsidR="00FA439E" w:rsidRPr="00BC4421">
              <w:rPr>
                <w:szCs w:val="20"/>
              </w:rPr>
              <w:t xml:space="preserve"> </w:t>
            </w:r>
            <w:r w:rsidR="663F68FB" w:rsidRPr="00BC4421">
              <w:rPr>
                <w:szCs w:val="20"/>
              </w:rPr>
              <w:t>metaduomeni</w:t>
            </w:r>
            <w:r w:rsidR="002D20A8" w:rsidRPr="00BC4421">
              <w:rPr>
                <w:szCs w:val="20"/>
              </w:rPr>
              <w:t>mi</w:t>
            </w:r>
            <w:r w:rsidR="663F68FB" w:rsidRPr="00BC4421">
              <w:rPr>
                <w:szCs w:val="20"/>
              </w:rPr>
              <w:t>s.</w:t>
            </w:r>
          </w:p>
        </w:tc>
      </w:tr>
      <w:tr w:rsidR="00A5577F" w:rsidRPr="00BC4421" w14:paraId="2CA11F82" w14:textId="77777777" w:rsidTr="6EB25C05">
        <w:trPr>
          <w:trHeight w:val="20"/>
        </w:trPr>
        <w:tc>
          <w:tcPr>
            <w:tcW w:w="442" w:type="pct"/>
          </w:tcPr>
          <w:p w14:paraId="62E15798" w14:textId="77777777" w:rsidR="00A5577F" w:rsidRPr="00BC4421" w:rsidRDefault="00A5577F" w:rsidP="00FD1F74">
            <w:pPr>
              <w:pStyle w:val="Sraopastraipa"/>
              <w:numPr>
                <w:ilvl w:val="0"/>
                <w:numId w:val="9"/>
              </w:numPr>
              <w:spacing w:before="0"/>
              <w:ind w:left="317"/>
              <w:rPr>
                <w:szCs w:val="18"/>
              </w:rPr>
            </w:pPr>
          </w:p>
        </w:tc>
        <w:tc>
          <w:tcPr>
            <w:tcW w:w="4558" w:type="pct"/>
          </w:tcPr>
          <w:p w14:paraId="79EA4D37" w14:textId="68CDBF1E" w:rsidR="00A5577F" w:rsidRPr="00BC4421" w:rsidRDefault="00A5577F" w:rsidP="00680E5A">
            <w:pPr>
              <w:pStyle w:val="Sraassuenkleliais"/>
              <w:numPr>
                <w:ilvl w:val="0"/>
                <w:numId w:val="0"/>
              </w:numPr>
              <w:spacing w:before="0" w:after="0"/>
              <w:rPr>
                <w:szCs w:val="20"/>
              </w:rPr>
            </w:pPr>
            <w:r w:rsidRPr="00BC4421">
              <w:rPr>
                <w:szCs w:val="20"/>
              </w:rPr>
              <w:t>Turi būti galimybė atsisiųsti / eksportuoti pasirinktą sutartį (galimi formatai: .docx, .pdf)</w:t>
            </w:r>
            <w:r w:rsidR="002D20A8" w:rsidRPr="00BC4421">
              <w:rPr>
                <w:szCs w:val="20"/>
              </w:rPr>
              <w:t>.</w:t>
            </w:r>
          </w:p>
        </w:tc>
      </w:tr>
      <w:tr w:rsidR="004B3045" w:rsidRPr="00BC4421" w14:paraId="158C8616" w14:textId="77777777" w:rsidTr="6EB25C05">
        <w:trPr>
          <w:trHeight w:val="20"/>
        </w:trPr>
        <w:tc>
          <w:tcPr>
            <w:tcW w:w="442" w:type="pct"/>
          </w:tcPr>
          <w:p w14:paraId="37AEB4BD" w14:textId="77777777" w:rsidR="004B3045" w:rsidRPr="00BC4421" w:rsidRDefault="004B3045" w:rsidP="00FD1F74">
            <w:pPr>
              <w:pStyle w:val="Sraopastraipa"/>
              <w:numPr>
                <w:ilvl w:val="0"/>
                <w:numId w:val="9"/>
              </w:numPr>
              <w:spacing w:before="0"/>
              <w:ind w:left="317"/>
              <w:rPr>
                <w:szCs w:val="18"/>
              </w:rPr>
            </w:pPr>
          </w:p>
        </w:tc>
        <w:tc>
          <w:tcPr>
            <w:tcW w:w="4558" w:type="pct"/>
          </w:tcPr>
          <w:p w14:paraId="44589658" w14:textId="314146C5" w:rsidR="004B3045" w:rsidRPr="00BC4421" w:rsidRDefault="00362A0D" w:rsidP="00680E5A">
            <w:pPr>
              <w:pStyle w:val="Sraassuenkleliais"/>
              <w:numPr>
                <w:ilvl w:val="0"/>
                <w:numId w:val="0"/>
              </w:numPr>
              <w:spacing w:before="0" w:after="0"/>
              <w:rPr>
                <w:szCs w:val="18"/>
              </w:rPr>
            </w:pPr>
            <w:r w:rsidRPr="00BC4421">
              <w:rPr>
                <w:szCs w:val="18"/>
              </w:rPr>
              <w:t xml:space="preserve">Turi būti galimybė pasirašyti sutartį pagal Sistemos parametruose nurodytą būdą (naudojant sisteminį </w:t>
            </w:r>
            <w:r w:rsidR="00492290" w:rsidRPr="00BC4421">
              <w:rPr>
                <w:szCs w:val="18"/>
              </w:rPr>
              <w:t xml:space="preserve">elektroninį </w:t>
            </w:r>
            <w:r w:rsidRPr="00BC4421">
              <w:rPr>
                <w:szCs w:val="18"/>
              </w:rPr>
              <w:t xml:space="preserve">parašą / </w:t>
            </w:r>
            <w:r w:rsidR="00B77C8D" w:rsidRPr="00BC4421">
              <w:rPr>
                <w:szCs w:val="18"/>
              </w:rPr>
              <w:t>kvalifikuotą</w:t>
            </w:r>
            <w:r w:rsidRPr="00BC4421">
              <w:rPr>
                <w:szCs w:val="18"/>
              </w:rPr>
              <w:t xml:space="preserve"> parašą).</w:t>
            </w:r>
            <w:r w:rsidR="00C81CA1" w:rsidRPr="00BC4421">
              <w:rPr>
                <w:szCs w:val="18"/>
              </w:rPr>
              <w:t xml:space="preserve"> El. parašo naudojimui turi būti integruotas el. parašo komponentas, kurį pateiks Užsakovas. Paslaugų teikėjas turi įgyvendinti integracinę sąsają ir atlikti būtinus konfigūravimo darbus Sistemoje, kad užtikrintų tinkamą el. parašo komponento naudojimą.</w:t>
            </w:r>
            <w:r w:rsidR="008F5267" w:rsidRPr="00BC4421">
              <w:t xml:space="preserve"> L</w:t>
            </w:r>
            <w:r w:rsidR="008F5267" w:rsidRPr="00BC4421">
              <w:rPr>
                <w:szCs w:val="18"/>
              </w:rPr>
              <w:t>aiką nustato kiekviena įstaiga individualiai</w:t>
            </w:r>
            <w:r w:rsidR="00995ED1" w:rsidRPr="00BC4421">
              <w:rPr>
                <w:szCs w:val="18"/>
              </w:rPr>
              <w:t>.</w:t>
            </w:r>
          </w:p>
        </w:tc>
      </w:tr>
      <w:tr w:rsidR="00C81CA1" w:rsidRPr="00BC4421" w14:paraId="3903BAC2" w14:textId="77777777" w:rsidTr="6EB25C05">
        <w:trPr>
          <w:trHeight w:val="20"/>
        </w:trPr>
        <w:tc>
          <w:tcPr>
            <w:tcW w:w="442" w:type="pct"/>
          </w:tcPr>
          <w:p w14:paraId="07C52D4A" w14:textId="77777777" w:rsidR="00C81CA1" w:rsidRPr="00BC4421" w:rsidRDefault="00C81CA1" w:rsidP="00FD1F74">
            <w:pPr>
              <w:pStyle w:val="Sraopastraipa"/>
              <w:numPr>
                <w:ilvl w:val="0"/>
                <w:numId w:val="9"/>
              </w:numPr>
              <w:spacing w:before="0"/>
              <w:ind w:left="317"/>
              <w:rPr>
                <w:szCs w:val="18"/>
              </w:rPr>
            </w:pPr>
          </w:p>
        </w:tc>
        <w:tc>
          <w:tcPr>
            <w:tcW w:w="4558" w:type="pct"/>
          </w:tcPr>
          <w:p w14:paraId="32671E57" w14:textId="3F72D391" w:rsidR="00C81CA1" w:rsidRPr="00BC4421" w:rsidRDefault="00C81CA1" w:rsidP="00680E5A">
            <w:pPr>
              <w:pStyle w:val="Sraassuenkleliais"/>
              <w:numPr>
                <w:ilvl w:val="0"/>
                <w:numId w:val="0"/>
              </w:numPr>
              <w:spacing w:before="0" w:after="0"/>
              <w:rPr>
                <w:szCs w:val="18"/>
              </w:rPr>
            </w:pPr>
            <w:r w:rsidRPr="00BC4421">
              <w:rPr>
                <w:szCs w:val="18"/>
              </w:rPr>
              <w:t>Siste</w:t>
            </w:r>
            <w:r w:rsidR="008F5267" w:rsidRPr="00BC4421">
              <w:rPr>
                <w:szCs w:val="18"/>
              </w:rPr>
              <w:t xml:space="preserve">ma turi automatiškai panaikinti suformuotą sutartį ir atlaisvinti vietą Įstaigos registracijos eilėje, jeigu sutartis nėra pasirašoma per nustatytą laiką. </w:t>
            </w:r>
          </w:p>
        </w:tc>
      </w:tr>
      <w:tr w:rsidR="002E4836" w:rsidRPr="00BC4421" w14:paraId="4EF08B69" w14:textId="77777777" w:rsidTr="6EB25C05">
        <w:trPr>
          <w:trHeight w:val="20"/>
        </w:trPr>
        <w:tc>
          <w:tcPr>
            <w:tcW w:w="442" w:type="pct"/>
          </w:tcPr>
          <w:p w14:paraId="18675B5F" w14:textId="77777777" w:rsidR="002E4836" w:rsidRPr="00BC4421" w:rsidRDefault="002E4836" w:rsidP="00FD1F74">
            <w:pPr>
              <w:pStyle w:val="Sraopastraipa"/>
              <w:numPr>
                <w:ilvl w:val="0"/>
                <w:numId w:val="9"/>
              </w:numPr>
              <w:spacing w:before="0"/>
              <w:ind w:left="317"/>
              <w:rPr>
                <w:szCs w:val="18"/>
              </w:rPr>
            </w:pPr>
          </w:p>
        </w:tc>
        <w:tc>
          <w:tcPr>
            <w:tcW w:w="4558" w:type="pct"/>
          </w:tcPr>
          <w:p w14:paraId="5028F94B" w14:textId="62BA52B5" w:rsidR="002E4836" w:rsidRPr="00BC4421" w:rsidRDefault="002E4836" w:rsidP="00BC3814">
            <w:pPr>
              <w:pStyle w:val="Sraassuenkleliais"/>
              <w:numPr>
                <w:ilvl w:val="0"/>
                <w:numId w:val="0"/>
              </w:numPr>
              <w:spacing w:before="0" w:after="0"/>
              <w:rPr>
                <w:szCs w:val="18"/>
              </w:rPr>
            </w:pPr>
            <w:r w:rsidRPr="00BC4421">
              <w:rPr>
                <w:szCs w:val="18"/>
              </w:rPr>
              <w:t>Sistemoje turi būti funkcionalumas, leidžiantis pakeisti jau suformuotos sutarties duomenis, tokius kaip sutarties šalys, paslaugų aprašymas, sutarties sąlygos, datos ir kiti sutarties laukai.</w:t>
            </w:r>
          </w:p>
        </w:tc>
      </w:tr>
      <w:tr w:rsidR="00CA1A25" w:rsidRPr="00BC4421" w14:paraId="09553205" w14:textId="77777777" w:rsidTr="6EB25C05">
        <w:trPr>
          <w:trHeight w:val="20"/>
        </w:trPr>
        <w:tc>
          <w:tcPr>
            <w:tcW w:w="442" w:type="pct"/>
          </w:tcPr>
          <w:p w14:paraId="7C08214A" w14:textId="77777777" w:rsidR="00CA1A25" w:rsidRPr="00BC4421" w:rsidRDefault="00CA1A25" w:rsidP="00FD1F74">
            <w:pPr>
              <w:pStyle w:val="Sraopastraipa"/>
              <w:numPr>
                <w:ilvl w:val="0"/>
                <w:numId w:val="9"/>
              </w:numPr>
              <w:spacing w:before="0"/>
              <w:ind w:left="317"/>
              <w:rPr>
                <w:szCs w:val="18"/>
              </w:rPr>
            </w:pPr>
          </w:p>
        </w:tc>
        <w:tc>
          <w:tcPr>
            <w:tcW w:w="4558" w:type="pct"/>
          </w:tcPr>
          <w:p w14:paraId="5EF21D26" w14:textId="7C4DB573" w:rsidR="00CA1A25" w:rsidRPr="00BC4421" w:rsidRDefault="00CA1A25" w:rsidP="00BC3814">
            <w:pPr>
              <w:pStyle w:val="Sraassuenkleliais"/>
              <w:numPr>
                <w:ilvl w:val="0"/>
                <w:numId w:val="0"/>
              </w:numPr>
              <w:spacing w:before="0" w:after="0"/>
              <w:rPr>
                <w:szCs w:val="18"/>
              </w:rPr>
            </w:pPr>
            <w:r w:rsidRPr="00BC4421">
              <w:rPr>
                <w:szCs w:val="18"/>
              </w:rPr>
              <w:t>Turi būti galimybė prie sutarties įkelti papildomus dokumentus, kurie gali būti susiję su sutarties turiniu (pvz., priedai, papildomos sąlygos ar dokumentų kopijos).</w:t>
            </w:r>
          </w:p>
        </w:tc>
      </w:tr>
      <w:tr w:rsidR="00CA1A25" w:rsidRPr="00BC4421" w14:paraId="297DF0FB" w14:textId="77777777" w:rsidTr="6EB25C05">
        <w:trPr>
          <w:trHeight w:val="20"/>
        </w:trPr>
        <w:tc>
          <w:tcPr>
            <w:tcW w:w="442" w:type="pct"/>
          </w:tcPr>
          <w:p w14:paraId="35ECC31F" w14:textId="77777777" w:rsidR="00CA1A25" w:rsidRPr="00BC4421" w:rsidRDefault="00CA1A25" w:rsidP="00FD1F74">
            <w:pPr>
              <w:pStyle w:val="Sraopastraipa"/>
              <w:numPr>
                <w:ilvl w:val="0"/>
                <w:numId w:val="9"/>
              </w:numPr>
              <w:spacing w:before="0"/>
              <w:ind w:left="317"/>
              <w:rPr>
                <w:szCs w:val="18"/>
              </w:rPr>
            </w:pPr>
          </w:p>
        </w:tc>
        <w:tc>
          <w:tcPr>
            <w:tcW w:w="4558" w:type="pct"/>
          </w:tcPr>
          <w:p w14:paraId="767DDE55" w14:textId="77777777" w:rsidR="00CA1A25" w:rsidRPr="00BC4421" w:rsidRDefault="00CA1A25" w:rsidP="00683E4C">
            <w:pPr>
              <w:pStyle w:val="Sraassuenkleliais"/>
              <w:numPr>
                <w:ilvl w:val="0"/>
                <w:numId w:val="0"/>
              </w:numPr>
              <w:spacing w:before="0" w:after="0"/>
              <w:rPr>
                <w:szCs w:val="18"/>
              </w:rPr>
            </w:pPr>
            <w:r w:rsidRPr="00BC4421">
              <w:rPr>
                <w:szCs w:val="18"/>
              </w:rPr>
              <w:t>Sistemoje turi būti funkcionalumas, leidžiantis atsakingam asmeniui ar naudotojui grąžinti sutartį patikslinimui. Grąžinimo procesas turi apimti šiuos etapus:</w:t>
            </w:r>
          </w:p>
          <w:p w14:paraId="55C765C7" w14:textId="4721575E" w:rsidR="00CA1A25" w:rsidRPr="00BC4421" w:rsidRDefault="00CA1A25" w:rsidP="0087404C">
            <w:pPr>
              <w:pStyle w:val="Sraassuenkleliais"/>
              <w:numPr>
                <w:ilvl w:val="0"/>
                <w:numId w:val="127"/>
              </w:numPr>
              <w:spacing w:before="0" w:after="0"/>
              <w:rPr>
                <w:szCs w:val="20"/>
              </w:rPr>
            </w:pPr>
            <w:r w:rsidRPr="00BC4421">
              <w:rPr>
                <w:szCs w:val="20"/>
              </w:rPr>
              <w:t>Grąžinant sutartį, turi būti privaloma nurodyti priežastis, kodėl sutartis yra grąžinama (pvz., neteisingai užpildyti duomenys, trūkstama informacija ar neatitikimai sąlygose).</w:t>
            </w:r>
          </w:p>
          <w:p w14:paraId="50362A26" w14:textId="77777777" w:rsidR="003953C5" w:rsidRPr="00BC4421" w:rsidRDefault="00CA1A25" w:rsidP="0087404C">
            <w:pPr>
              <w:pStyle w:val="Sraassuenkleliais"/>
              <w:numPr>
                <w:ilvl w:val="0"/>
                <w:numId w:val="127"/>
              </w:numPr>
              <w:spacing w:before="0" w:after="0"/>
              <w:rPr>
                <w:szCs w:val="20"/>
              </w:rPr>
            </w:pPr>
            <w:r w:rsidRPr="00BC4421">
              <w:rPr>
                <w:szCs w:val="20"/>
              </w:rPr>
              <w:t xml:space="preserve">Sistema turi automatiškai informuoti naudotoją, kuriam buvo grąžinta sutartis, apie grąžinimą ir grąžinimo priežastis. </w:t>
            </w:r>
          </w:p>
          <w:p w14:paraId="38F05D20" w14:textId="77777777" w:rsidR="003953C5" w:rsidRPr="00BC4421" w:rsidRDefault="00CA1A25" w:rsidP="0087404C">
            <w:pPr>
              <w:pStyle w:val="Sraassuenkleliais"/>
              <w:numPr>
                <w:ilvl w:val="0"/>
                <w:numId w:val="127"/>
              </w:numPr>
              <w:spacing w:before="0" w:after="0"/>
              <w:rPr>
                <w:szCs w:val="20"/>
              </w:rPr>
            </w:pPr>
            <w:r w:rsidRPr="00BC4421">
              <w:rPr>
                <w:szCs w:val="20"/>
              </w:rPr>
              <w:t>Grąžintą sutartį naudotojas turi turėti galimybę koreguoti, remdamasis pateiktais grąžinimo komentarais, ir vėl pateikti patvirtinimui</w:t>
            </w:r>
            <w:r w:rsidR="003953C5" w:rsidRPr="00BC4421">
              <w:rPr>
                <w:szCs w:val="20"/>
              </w:rPr>
              <w:t xml:space="preserve">. </w:t>
            </w:r>
          </w:p>
          <w:p w14:paraId="5706587F" w14:textId="3339514A" w:rsidR="00CA1A25" w:rsidRPr="00BC4421" w:rsidRDefault="003953C5" w:rsidP="0087404C">
            <w:pPr>
              <w:pStyle w:val="Sraassuenkleliais"/>
              <w:numPr>
                <w:ilvl w:val="0"/>
                <w:numId w:val="127"/>
              </w:numPr>
              <w:spacing w:before="0" w:after="0"/>
              <w:rPr>
                <w:szCs w:val="18"/>
              </w:rPr>
            </w:pPr>
            <w:r w:rsidRPr="00BC4421">
              <w:rPr>
                <w:szCs w:val="20"/>
              </w:rPr>
              <w:t>Po patvirtinimo sutartis turi būti pasirašyta</w:t>
            </w:r>
            <w:r w:rsidRPr="00BC4421">
              <w:rPr>
                <w:szCs w:val="18"/>
              </w:rPr>
              <w:t xml:space="preserve">. </w:t>
            </w:r>
          </w:p>
        </w:tc>
      </w:tr>
      <w:tr w:rsidR="007F6ECB" w:rsidRPr="00BC4421" w14:paraId="0E2EE356" w14:textId="77777777" w:rsidTr="6EB25C05">
        <w:trPr>
          <w:trHeight w:val="20"/>
        </w:trPr>
        <w:tc>
          <w:tcPr>
            <w:tcW w:w="442" w:type="pct"/>
          </w:tcPr>
          <w:p w14:paraId="782D6A63" w14:textId="77777777" w:rsidR="007F6ECB" w:rsidRPr="00BC4421" w:rsidRDefault="007F6ECB" w:rsidP="00FD1F74">
            <w:pPr>
              <w:pStyle w:val="Sraopastraipa"/>
              <w:numPr>
                <w:ilvl w:val="0"/>
                <w:numId w:val="9"/>
              </w:numPr>
              <w:spacing w:before="0"/>
              <w:ind w:left="317"/>
              <w:rPr>
                <w:szCs w:val="18"/>
              </w:rPr>
            </w:pPr>
          </w:p>
        </w:tc>
        <w:tc>
          <w:tcPr>
            <w:tcW w:w="4558" w:type="pct"/>
          </w:tcPr>
          <w:p w14:paraId="6802F79C" w14:textId="77777777" w:rsidR="007F6ECB" w:rsidRPr="00BC4421" w:rsidRDefault="007F6ECB">
            <w:pPr>
              <w:pStyle w:val="Sraassuenkleliais"/>
              <w:numPr>
                <w:ilvl w:val="0"/>
                <w:numId w:val="0"/>
              </w:numPr>
              <w:spacing w:before="0" w:after="0"/>
              <w:rPr>
                <w:szCs w:val="18"/>
              </w:rPr>
            </w:pPr>
            <w:r w:rsidRPr="00BC4421">
              <w:rPr>
                <w:szCs w:val="18"/>
              </w:rPr>
              <w:t>Sistemoje turi būti galimybė inicijuoti sutarties nutraukimą</w:t>
            </w:r>
            <w:r w:rsidR="003B4053" w:rsidRPr="00BC4421">
              <w:rPr>
                <w:szCs w:val="18"/>
              </w:rPr>
              <w:t>:</w:t>
            </w:r>
          </w:p>
          <w:p w14:paraId="5EF113B0" w14:textId="77777777" w:rsidR="003B4053" w:rsidRPr="00BC4421" w:rsidRDefault="00D123D3" w:rsidP="0087404C">
            <w:pPr>
              <w:pStyle w:val="Sraassuenkleliais"/>
              <w:numPr>
                <w:ilvl w:val="0"/>
                <w:numId w:val="166"/>
              </w:numPr>
              <w:spacing w:before="0" w:after="0"/>
              <w:rPr>
                <w:szCs w:val="18"/>
              </w:rPr>
            </w:pPr>
            <w:r w:rsidRPr="00BC4421">
              <w:rPr>
                <w:szCs w:val="18"/>
              </w:rPr>
              <w:t>Inicijuojant sutarties nutraukimą turi būti galimybė nurodyti nutraukimo priežastis ir prisegti reikalingus dokumentus;</w:t>
            </w:r>
          </w:p>
          <w:p w14:paraId="727983E5" w14:textId="43759E3F" w:rsidR="00A46673" w:rsidRPr="00BC4421" w:rsidRDefault="004F3A58" w:rsidP="0087404C">
            <w:pPr>
              <w:pStyle w:val="Sraassuenkleliais"/>
              <w:numPr>
                <w:ilvl w:val="0"/>
                <w:numId w:val="166"/>
              </w:numPr>
              <w:spacing w:before="0" w:after="0"/>
              <w:rPr>
                <w:szCs w:val="18"/>
              </w:rPr>
            </w:pPr>
            <w:r w:rsidRPr="00BC4421">
              <w:rPr>
                <w:szCs w:val="18"/>
              </w:rPr>
              <w:t xml:space="preserve">Sutarties nutraukimui turi būti </w:t>
            </w:r>
            <w:r w:rsidR="00CD4F7B" w:rsidRPr="00BC4421">
              <w:rPr>
                <w:szCs w:val="18"/>
              </w:rPr>
              <w:t xml:space="preserve">suformuojamas ir </w:t>
            </w:r>
            <w:r w:rsidRPr="00BC4421">
              <w:rPr>
                <w:szCs w:val="18"/>
              </w:rPr>
              <w:t xml:space="preserve">pasirašomas </w:t>
            </w:r>
            <w:r w:rsidR="00CD4F7B" w:rsidRPr="00BC4421">
              <w:rPr>
                <w:szCs w:val="18"/>
              </w:rPr>
              <w:t xml:space="preserve">papildomas </w:t>
            </w:r>
            <w:r w:rsidRPr="00BC4421">
              <w:rPr>
                <w:szCs w:val="18"/>
              </w:rPr>
              <w:t>susitari</w:t>
            </w:r>
            <w:r w:rsidR="00CD4F7B" w:rsidRPr="00BC4421">
              <w:rPr>
                <w:szCs w:val="18"/>
              </w:rPr>
              <w:t>mas;</w:t>
            </w:r>
          </w:p>
          <w:p w14:paraId="0157539A" w14:textId="684D944B" w:rsidR="00D123D3" w:rsidRPr="00BC4421" w:rsidRDefault="00B87D07" w:rsidP="0087404C">
            <w:pPr>
              <w:pStyle w:val="Sraassuenkleliais"/>
              <w:numPr>
                <w:ilvl w:val="0"/>
                <w:numId w:val="166"/>
              </w:numPr>
              <w:spacing w:before="0" w:after="0"/>
              <w:rPr>
                <w:szCs w:val="18"/>
              </w:rPr>
            </w:pPr>
            <w:r w:rsidRPr="00BC4421">
              <w:rPr>
                <w:szCs w:val="18"/>
              </w:rPr>
              <w:t>Turi būti galimybė peržiūrėti nutrauktų sutarčių informaciją</w:t>
            </w:r>
            <w:r w:rsidR="00444A80" w:rsidRPr="00BC4421">
              <w:rPr>
                <w:szCs w:val="18"/>
              </w:rPr>
              <w:t xml:space="preserve"> tiek Išorinio, tiek</w:t>
            </w:r>
            <w:r w:rsidRPr="00BC4421">
              <w:rPr>
                <w:szCs w:val="18"/>
              </w:rPr>
              <w:t xml:space="preserve"> Vidinio naudojimo modulyje.</w:t>
            </w:r>
          </w:p>
        </w:tc>
      </w:tr>
      <w:tr w:rsidR="00F83186" w:rsidRPr="00BC4421" w14:paraId="6D71DE7E" w14:textId="77777777" w:rsidTr="6EB25C05">
        <w:trPr>
          <w:trHeight w:val="20"/>
        </w:trPr>
        <w:tc>
          <w:tcPr>
            <w:tcW w:w="442" w:type="pct"/>
          </w:tcPr>
          <w:p w14:paraId="6CDDB0A1" w14:textId="77777777" w:rsidR="00F83186" w:rsidRPr="00BC4421" w:rsidRDefault="00F83186" w:rsidP="00FD1F74">
            <w:pPr>
              <w:pStyle w:val="Sraopastraipa"/>
              <w:numPr>
                <w:ilvl w:val="0"/>
                <w:numId w:val="9"/>
              </w:numPr>
              <w:spacing w:before="0"/>
              <w:ind w:left="317"/>
              <w:rPr>
                <w:szCs w:val="18"/>
              </w:rPr>
            </w:pPr>
          </w:p>
        </w:tc>
        <w:tc>
          <w:tcPr>
            <w:tcW w:w="4558" w:type="pct"/>
          </w:tcPr>
          <w:p w14:paraId="0FCE03BB" w14:textId="78DADB96" w:rsidR="00F83186" w:rsidRPr="00BC4421" w:rsidRDefault="04ACCBF0">
            <w:pPr>
              <w:pStyle w:val="Sraassuenkleliais"/>
              <w:numPr>
                <w:ilvl w:val="0"/>
                <w:numId w:val="0"/>
              </w:numPr>
              <w:spacing w:before="0" w:after="0"/>
              <w:rPr>
                <w:szCs w:val="18"/>
              </w:rPr>
            </w:pPr>
            <w:r w:rsidRPr="00BC4421">
              <w:rPr>
                <w:szCs w:val="18"/>
              </w:rPr>
              <w:t>Sistemoje turi būti</w:t>
            </w:r>
            <w:r w:rsidR="7E660E1B" w:rsidRPr="00BC4421">
              <w:rPr>
                <w:szCs w:val="18"/>
              </w:rPr>
              <w:t xml:space="preserve"> </w:t>
            </w:r>
            <w:r w:rsidR="093CF37A" w:rsidRPr="00BC4421">
              <w:rPr>
                <w:szCs w:val="18"/>
              </w:rPr>
              <w:t xml:space="preserve">funkcionalumas </w:t>
            </w:r>
            <w:r w:rsidR="75AECC4E" w:rsidRPr="00BC4421">
              <w:rPr>
                <w:szCs w:val="18"/>
              </w:rPr>
              <w:t xml:space="preserve">informuoti </w:t>
            </w:r>
            <w:r w:rsidR="093CF37A" w:rsidRPr="00BC4421">
              <w:rPr>
                <w:szCs w:val="18"/>
              </w:rPr>
              <w:t>atsaking</w:t>
            </w:r>
            <w:r w:rsidR="75AECC4E" w:rsidRPr="00BC4421">
              <w:rPr>
                <w:szCs w:val="18"/>
              </w:rPr>
              <w:t>us</w:t>
            </w:r>
            <w:r w:rsidR="093CF37A" w:rsidRPr="00BC4421">
              <w:rPr>
                <w:szCs w:val="18"/>
              </w:rPr>
              <w:t xml:space="preserve"> asmen</w:t>
            </w:r>
            <w:r w:rsidR="75AECC4E" w:rsidRPr="00BC4421">
              <w:rPr>
                <w:szCs w:val="18"/>
              </w:rPr>
              <w:t>is</w:t>
            </w:r>
            <w:r w:rsidR="093CF37A" w:rsidRPr="00BC4421">
              <w:rPr>
                <w:szCs w:val="18"/>
              </w:rPr>
              <w:t xml:space="preserve"> apie sutarčių būsenų pasikeitimus (pvz., suformuota, pasirašyta, inicijuotas nutraukimas ir kt.). Informavimas turi būti atliekamas elektroniniu laišku ir</w:t>
            </w:r>
            <w:r w:rsidR="3E93B62F" w:rsidRPr="00BC4421">
              <w:rPr>
                <w:szCs w:val="18"/>
              </w:rPr>
              <w:t xml:space="preserve"> </w:t>
            </w:r>
            <w:r w:rsidR="093CF37A" w:rsidRPr="00BC4421">
              <w:rPr>
                <w:szCs w:val="18"/>
              </w:rPr>
              <w:t>/</w:t>
            </w:r>
            <w:r w:rsidR="3E93B62F" w:rsidRPr="00BC4421">
              <w:rPr>
                <w:szCs w:val="18"/>
              </w:rPr>
              <w:t xml:space="preserve"> </w:t>
            </w:r>
            <w:r w:rsidR="093CF37A" w:rsidRPr="00BC4421">
              <w:rPr>
                <w:szCs w:val="18"/>
              </w:rPr>
              <w:t>ar sisteminiu pranešimu.</w:t>
            </w:r>
          </w:p>
        </w:tc>
      </w:tr>
    </w:tbl>
    <w:p w14:paraId="4D31D349" w14:textId="2003AC16" w:rsidR="0071311C" w:rsidRPr="00BC4421" w:rsidRDefault="0071311C" w:rsidP="0071311C"/>
    <w:p w14:paraId="5364D591" w14:textId="55D09D9F" w:rsidR="003F293A" w:rsidRPr="00BC4421" w:rsidRDefault="003F293A" w:rsidP="003F293A">
      <w:pPr>
        <w:pStyle w:val="Antrat4"/>
        <w:rPr>
          <w:rFonts w:hint="eastAsia"/>
        </w:rPr>
      </w:pPr>
      <w:r w:rsidRPr="00BC4421">
        <w:t>Reikalavimai tvarkarašči</w:t>
      </w:r>
      <w:r w:rsidR="000C5C11" w:rsidRPr="00BC4421">
        <w:t>ų</w:t>
      </w:r>
      <w:r w:rsidRPr="00BC4421">
        <w:t xml:space="preserve"> valdymo moduliui</w:t>
      </w:r>
    </w:p>
    <w:tbl>
      <w:tblPr>
        <w:tblStyle w:val="CivittaTable2Purple"/>
        <w:tblW w:w="5000" w:type="pct"/>
        <w:tblLook w:val="0620" w:firstRow="1" w:lastRow="0" w:firstColumn="0" w:lastColumn="0" w:noHBand="1" w:noVBand="1"/>
      </w:tblPr>
      <w:tblGrid>
        <w:gridCol w:w="907"/>
        <w:gridCol w:w="9355"/>
      </w:tblGrid>
      <w:tr w:rsidR="003F293A" w:rsidRPr="00BC4421" w14:paraId="1C294208"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E61F3CA" w14:textId="77777777" w:rsidR="003F293A" w:rsidRPr="00BC4421" w:rsidRDefault="003F293A">
            <w:pPr>
              <w:spacing w:before="0"/>
              <w:rPr>
                <w:szCs w:val="20"/>
              </w:rPr>
            </w:pPr>
            <w:r w:rsidRPr="00BC4421">
              <w:rPr>
                <w:szCs w:val="20"/>
              </w:rPr>
              <w:t>Nr.</w:t>
            </w:r>
          </w:p>
        </w:tc>
        <w:tc>
          <w:tcPr>
            <w:tcW w:w="0" w:type="pct"/>
            <w:hideMark/>
          </w:tcPr>
          <w:p w14:paraId="6ED27D99" w14:textId="77777777" w:rsidR="003F293A" w:rsidRPr="00BC4421" w:rsidRDefault="003F293A">
            <w:pPr>
              <w:spacing w:before="0"/>
              <w:rPr>
                <w:szCs w:val="20"/>
              </w:rPr>
            </w:pPr>
            <w:r w:rsidRPr="00BC4421">
              <w:rPr>
                <w:szCs w:val="20"/>
              </w:rPr>
              <w:t>Reikalavimas</w:t>
            </w:r>
          </w:p>
        </w:tc>
      </w:tr>
      <w:tr w:rsidR="003F293A" w:rsidRPr="00BC4421" w14:paraId="6D6E014A" w14:textId="77777777">
        <w:trPr>
          <w:trHeight w:val="20"/>
        </w:trPr>
        <w:tc>
          <w:tcPr>
            <w:tcW w:w="442" w:type="pct"/>
            <w:hideMark/>
          </w:tcPr>
          <w:p w14:paraId="75D6F2A9" w14:textId="77777777" w:rsidR="003F293A" w:rsidRPr="00BC4421" w:rsidRDefault="003F293A">
            <w:pPr>
              <w:pStyle w:val="Sraopastraipa"/>
              <w:numPr>
                <w:ilvl w:val="0"/>
                <w:numId w:val="9"/>
              </w:numPr>
              <w:spacing w:before="0"/>
              <w:ind w:left="317"/>
              <w:rPr>
                <w:szCs w:val="20"/>
              </w:rPr>
            </w:pPr>
          </w:p>
        </w:tc>
        <w:tc>
          <w:tcPr>
            <w:tcW w:w="4558" w:type="pct"/>
            <w:hideMark/>
          </w:tcPr>
          <w:p w14:paraId="522841B8" w14:textId="77777777" w:rsidR="003F293A" w:rsidRPr="00BC4421" w:rsidRDefault="003F293A">
            <w:pPr>
              <w:pStyle w:val="Sraassuenkleliais"/>
              <w:numPr>
                <w:ilvl w:val="0"/>
                <w:numId w:val="0"/>
              </w:numPr>
              <w:spacing w:before="0" w:after="0"/>
              <w:rPr>
                <w:szCs w:val="20"/>
              </w:rPr>
            </w:pPr>
            <w:r w:rsidRPr="00BC4421">
              <w:rPr>
                <w:szCs w:val="20"/>
              </w:rPr>
              <w:t>Sistema turi turėti funkcionalumą skirtą administruoti Įstaigų teikiamų paslaugų tvarkaraščius, užtikrinant jų sudarymą, valdymą ir publikavimą.</w:t>
            </w:r>
          </w:p>
        </w:tc>
      </w:tr>
      <w:tr w:rsidR="003F293A" w:rsidRPr="00BC4421" w14:paraId="2EC3CD0D" w14:textId="77777777">
        <w:trPr>
          <w:trHeight w:val="20"/>
        </w:trPr>
        <w:tc>
          <w:tcPr>
            <w:tcW w:w="442" w:type="pct"/>
          </w:tcPr>
          <w:p w14:paraId="30345EBB" w14:textId="77777777" w:rsidR="003F293A" w:rsidRPr="00BC4421" w:rsidRDefault="003F293A">
            <w:pPr>
              <w:pStyle w:val="Sraopastraipa"/>
              <w:numPr>
                <w:ilvl w:val="0"/>
                <w:numId w:val="9"/>
              </w:numPr>
              <w:spacing w:before="0"/>
              <w:ind w:left="317"/>
              <w:rPr>
                <w:szCs w:val="20"/>
              </w:rPr>
            </w:pPr>
          </w:p>
        </w:tc>
        <w:tc>
          <w:tcPr>
            <w:tcW w:w="4558" w:type="pct"/>
          </w:tcPr>
          <w:p w14:paraId="642306AB" w14:textId="77777777" w:rsidR="003F293A" w:rsidRPr="00BC4421" w:rsidRDefault="003F293A">
            <w:pPr>
              <w:pStyle w:val="Sraassuenkleliais"/>
              <w:numPr>
                <w:ilvl w:val="0"/>
                <w:numId w:val="0"/>
              </w:numPr>
              <w:spacing w:before="0" w:after="0"/>
              <w:rPr>
                <w:szCs w:val="18"/>
              </w:rPr>
            </w:pPr>
            <w:r w:rsidRPr="00BC4421">
              <w:rPr>
                <w:szCs w:val="18"/>
              </w:rPr>
              <w:t>Vidinio naudojimo modulio naudotojai, pagal turimas teises, turi turėti galimybę sudaryti ir administruoti savo Įstaigos tvarkaraščius. Visų Įstaigų tvarkaraščius turi turėti galimybę matyti ir administruoti tie Sistemos naudotojai, kuriems suteiktos atitinkamos teisės.</w:t>
            </w:r>
          </w:p>
        </w:tc>
      </w:tr>
      <w:tr w:rsidR="003F293A" w:rsidRPr="00BC4421" w14:paraId="7388C7C5" w14:textId="77777777">
        <w:trPr>
          <w:trHeight w:val="20"/>
        </w:trPr>
        <w:tc>
          <w:tcPr>
            <w:tcW w:w="442" w:type="pct"/>
          </w:tcPr>
          <w:p w14:paraId="289E3A06" w14:textId="77777777" w:rsidR="003F293A" w:rsidRPr="00BC4421" w:rsidRDefault="003F293A">
            <w:pPr>
              <w:pStyle w:val="Sraopastraipa"/>
              <w:numPr>
                <w:ilvl w:val="0"/>
                <w:numId w:val="9"/>
              </w:numPr>
              <w:spacing w:before="0"/>
              <w:ind w:left="317"/>
              <w:rPr>
                <w:szCs w:val="20"/>
              </w:rPr>
            </w:pPr>
          </w:p>
        </w:tc>
        <w:tc>
          <w:tcPr>
            <w:tcW w:w="4558" w:type="pct"/>
          </w:tcPr>
          <w:p w14:paraId="5924CAE6" w14:textId="2A9E3AC1" w:rsidR="003F293A" w:rsidRPr="00BC4421" w:rsidRDefault="003F293A">
            <w:pPr>
              <w:pStyle w:val="Sraassuenkleliais"/>
              <w:numPr>
                <w:ilvl w:val="0"/>
                <w:numId w:val="0"/>
              </w:numPr>
              <w:spacing w:before="0" w:after="0"/>
              <w:rPr>
                <w:szCs w:val="18"/>
              </w:rPr>
            </w:pPr>
            <w:r w:rsidRPr="00BC4421">
              <w:rPr>
                <w:szCs w:val="18"/>
              </w:rPr>
              <w:t>Sistema turi leisti sudaryti tvarkaraščius pagal su Užsakovu suderintus objektus (pvz., būreliai, mokymai, renginiai, vasaros stovyklos, programos).</w:t>
            </w:r>
            <w:r w:rsidR="00D725BA" w:rsidRPr="00BC4421">
              <w:rPr>
                <w:szCs w:val="18"/>
              </w:rPr>
              <w:t xml:space="preserve"> Tvarkaraščiai turi būti sudaromi pagal įstaigą, veiklą, mokytoją, vietą, klasę, metus, savaitės dieną, laiką ir kt.</w:t>
            </w:r>
          </w:p>
        </w:tc>
      </w:tr>
      <w:tr w:rsidR="003F293A" w:rsidRPr="00BC4421" w14:paraId="7D599B77" w14:textId="77777777">
        <w:trPr>
          <w:trHeight w:val="20"/>
        </w:trPr>
        <w:tc>
          <w:tcPr>
            <w:tcW w:w="442" w:type="pct"/>
          </w:tcPr>
          <w:p w14:paraId="6164D82F" w14:textId="77777777" w:rsidR="003F293A" w:rsidRPr="00BC4421" w:rsidRDefault="003F293A">
            <w:pPr>
              <w:pStyle w:val="Sraopastraipa"/>
              <w:numPr>
                <w:ilvl w:val="0"/>
                <w:numId w:val="9"/>
              </w:numPr>
              <w:spacing w:before="0"/>
              <w:ind w:left="317"/>
              <w:rPr>
                <w:szCs w:val="20"/>
              </w:rPr>
            </w:pPr>
          </w:p>
        </w:tc>
        <w:tc>
          <w:tcPr>
            <w:tcW w:w="4558" w:type="pct"/>
          </w:tcPr>
          <w:p w14:paraId="74C67A95" w14:textId="77777777" w:rsidR="003F293A" w:rsidRPr="00BC4421" w:rsidRDefault="003F293A">
            <w:pPr>
              <w:pStyle w:val="Sraassuenkleliais"/>
              <w:numPr>
                <w:ilvl w:val="0"/>
                <w:numId w:val="0"/>
              </w:numPr>
              <w:spacing w:before="0" w:after="0"/>
              <w:rPr>
                <w:szCs w:val="18"/>
              </w:rPr>
            </w:pPr>
            <w:r w:rsidRPr="00BC4421">
              <w:rPr>
                <w:szCs w:val="18"/>
              </w:rPr>
              <w:t xml:space="preserve">Sistema turi turėti funkcionalumą išpublikuoti tvarkaraščius, kurie po publikavimo turi būti matomi išorinio naudojimo modulyje. </w:t>
            </w:r>
          </w:p>
        </w:tc>
      </w:tr>
      <w:tr w:rsidR="003F293A" w:rsidRPr="00BC4421" w14:paraId="65452996" w14:textId="77777777">
        <w:trPr>
          <w:trHeight w:val="20"/>
        </w:trPr>
        <w:tc>
          <w:tcPr>
            <w:tcW w:w="442" w:type="pct"/>
          </w:tcPr>
          <w:p w14:paraId="71AE0F73" w14:textId="77777777" w:rsidR="003F293A" w:rsidRPr="00BC4421" w:rsidRDefault="003F293A">
            <w:pPr>
              <w:pStyle w:val="Sraopastraipa"/>
              <w:numPr>
                <w:ilvl w:val="0"/>
                <w:numId w:val="9"/>
              </w:numPr>
              <w:spacing w:before="0"/>
              <w:ind w:left="317"/>
              <w:rPr>
                <w:szCs w:val="20"/>
              </w:rPr>
            </w:pPr>
          </w:p>
        </w:tc>
        <w:tc>
          <w:tcPr>
            <w:tcW w:w="4558" w:type="pct"/>
          </w:tcPr>
          <w:p w14:paraId="3D93AC48" w14:textId="77777777" w:rsidR="003F293A" w:rsidRPr="00BC4421" w:rsidRDefault="003F293A">
            <w:pPr>
              <w:pStyle w:val="Sraassuenkleliais"/>
              <w:numPr>
                <w:ilvl w:val="0"/>
                <w:numId w:val="0"/>
              </w:numPr>
              <w:spacing w:before="0" w:after="0"/>
              <w:rPr>
                <w:szCs w:val="20"/>
              </w:rPr>
            </w:pPr>
            <w:r w:rsidRPr="00BC4421">
              <w:rPr>
                <w:szCs w:val="20"/>
              </w:rPr>
              <w:t>Sistema turi leisti atšaukti tvarkaraščių publikavimą, o Išorinio naudojimo modulyje turi būti rodomi tik publikuoti tvarkaraščiai.</w:t>
            </w:r>
          </w:p>
        </w:tc>
      </w:tr>
      <w:tr w:rsidR="003F293A" w:rsidRPr="00BC4421" w14:paraId="4ADB2D89" w14:textId="77777777">
        <w:trPr>
          <w:trHeight w:val="20"/>
        </w:trPr>
        <w:tc>
          <w:tcPr>
            <w:tcW w:w="442" w:type="pct"/>
          </w:tcPr>
          <w:p w14:paraId="29593AC2" w14:textId="77777777" w:rsidR="003F293A" w:rsidRPr="00BC4421" w:rsidRDefault="003F293A">
            <w:pPr>
              <w:pStyle w:val="Sraopastraipa"/>
              <w:numPr>
                <w:ilvl w:val="0"/>
                <w:numId w:val="9"/>
              </w:numPr>
              <w:spacing w:before="0"/>
              <w:ind w:left="317"/>
              <w:rPr>
                <w:szCs w:val="20"/>
              </w:rPr>
            </w:pPr>
          </w:p>
        </w:tc>
        <w:tc>
          <w:tcPr>
            <w:tcW w:w="4558" w:type="pct"/>
          </w:tcPr>
          <w:p w14:paraId="5F2FE118" w14:textId="77777777" w:rsidR="003F293A" w:rsidRPr="00BC4421" w:rsidRDefault="003F293A">
            <w:pPr>
              <w:pStyle w:val="Sraassuenkleliais"/>
              <w:numPr>
                <w:ilvl w:val="0"/>
                <w:numId w:val="0"/>
              </w:numPr>
              <w:spacing w:before="0" w:after="0"/>
              <w:rPr>
                <w:szCs w:val="20"/>
              </w:rPr>
            </w:pPr>
            <w:r w:rsidRPr="00BC4421">
              <w:rPr>
                <w:szCs w:val="20"/>
              </w:rPr>
              <w:t>Sistema turi turėti funkcionalumą peržiūrėti tvarkaraščius, užtikrinant jų detalią informaciją ir tvarkaraščio įvykių peržiūrą.</w:t>
            </w:r>
          </w:p>
        </w:tc>
      </w:tr>
      <w:tr w:rsidR="003F293A" w:rsidRPr="00BC4421" w14:paraId="176D6BEC" w14:textId="77777777">
        <w:trPr>
          <w:trHeight w:val="20"/>
        </w:trPr>
        <w:tc>
          <w:tcPr>
            <w:tcW w:w="442" w:type="pct"/>
          </w:tcPr>
          <w:p w14:paraId="556EB61D" w14:textId="77777777" w:rsidR="003F293A" w:rsidRPr="00BC4421" w:rsidRDefault="003F293A">
            <w:pPr>
              <w:pStyle w:val="Sraopastraipa"/>
              <w:numPr>
                <w:ilvl w:val="0"/>
                <w:numId w:val="9"/>
              </w:numPr>
              <w:spacing w:before="0"/>
              <w:ind w:left="317"/>
              <w:rPr>
                <w:szCs w:val="20"/>
              </w:rPr>
            </w:pPr>
          </w:p>
        </w:tc>
        <w:tc>
          <w:tcPr>
            <w:tcW w:w="4558" w:type="pct"/>
          </w:tcPr>
          <w:p w14:paraId="134D4C1B" w14:textId="77777777" w:rsidR="003F293A" w:rsidRPr="00BC4421" w:rsidRDefault="003F293A">
            <w:pPr>
              <w:pStyle w:val="Sraassuenkleliais"/>
              <w:numPr>
                <w:ilvl w:val="0"/>
                <w:numId w:val="0"/>
              </w:numPr>
              <w:spacing w:before="0" w:after="0"/>
              <w:rPr>
                <w:szCs w:val="20"/>
              </w:rPr>
            </w:pPr>
            <w:r w:rsidRPr="00BC4421">
              <w:rPr>
                <w:szCs w:val="20"/>
              </w:rPr>
              <w:t>Sistema turi turėti funkcionalumą koreguoti tvarkaraščius, įskaitant bet kokius pakeitimus, kurie gali būti reikalingi pagal paslaugų teikimo poreikius ar pokyčius.</w:t>
            </w:r>
          </w:p>
        </w:tc>
      </w:tr>
      <w:tr w:rsidR="003F293A" w:rsidRPr="00BC4421" w14:paraId="3FF9990A" w14:textId="77777777">
        <w:trPr>
          <w:trHeight w:val="20"/>
        </w:trPr>
        <w:tc>
          <w:tcPr>
            <w:tcW w:w="442" w:type="pct"/>
          </w:tcPr>
          <w:p w14:paraId="5BD1F47B" w14:textId="77777777" w:rsidR="003F293A" w:rsidRPr="00BC4421" w:rsidRDefault="003F293A">
            <w:pPr>
              <w:pStyle w:val="Sraopastraipa"/>
              <w:numPr>
                <w:ilvl w:val="0"/>
                <w:numId w:val="9"/>
              </w:numPr>
              <w:spacing w:before="0"/>
              <w:ind w:left="317"/>
              <w:rPr>
                <w:szCs w:val="20"/>
              </w:rPr>
            </w:pPr>
          </w:p>
        </w:tc>
        <w:tc>
          <w:tcPr>
            <w:tcW w:w="4558" w:type="pct"/>
          </w:tcPr>
          <w:p w14:paraId="209CF1EB" w14:textId="6EFC14E7" w:rsidR="003F293A" w:rsidRPr="00BC4421" w:rsidRDefault="003F293A">
            <w:pPr>
              <w:pStyle w:val="Sraassuenkleliais"/>
              <w:numPr>
                <w:ilvl w:val="0"/>
                <w:numId w:val="0"/>
              </w:numPr>
              <w:spacing w:before="0" w:after="0"/>
              <w:rPr>
                <w:szCs w:val="20"/>
              </w:rPr>
            </w:pPr>
            <w:r w:rsidRPr="00BC4421">
              <w:rPr>
                <w:szCs w:val="20"/>
              </w:rPr>
              <w:t xml:space="preserve">Sistema turi turėti funkcionalumą </w:t>
            </w:r>
            <w:r w:rsidR="000B10F4" w:rsidRPr="00BC4421">
              <w:rPr>
                <w:szCs w:val="20"/>
              </w:rPr>
              <w:t xml:space="preserve">deaktyvuoti </w:t>
            </w:r>
            <w:r w:rsidRPr="00BC4421">
              <w:rPr>
                <w:szCs w:val="20"/>
              </w:rPr>
              <w:t xml:space="preserve">tvarkaraščius, jei </w:t>
            </w:r>
            <w:r w:rsidR="000B10F4" w:rsidRPr="00BC4421">
              <w:rPr>
                <w:szCs w:val="20"/>
              </w:rPr>
              <w:t xml:space="preserve">jie </w:t>
            </w:r>
            <w:r w:rsidRPr="00BC4421">
              <w:rPr>
                <w:szCs w:val="20"/>
              </w:rPr>
              <w:t>ne</w:t>
            </w:r>
            <w:r w:rsidR="000B10F4" w:rsidRPr="00BC4421">
              <w:rPr>
                <w:szCs w:val="20"/>
              </w:rPr>
              <w:t xml:space="preserve">reikalingi </w:t>
            </w:r>
            <w:r w:rsidRPr="00BC4421">
              <w:rPr>
                <w:szCs w:val="20"/>
              </w:rPr>
              <w:t>ar juos reikia pakeisti pagal paslaugų teikimo pokyčius.</w:t>
            </w:r>
          </w:p>
        </w:tc>
      </w:tr>
      <w:tr w:rsidR="003F293A" w:rsidRPr="00BC4421" w14:paraId="2497E4AA" w14:textId="77777777">
        <w:trPr>
          <w:trHeight w:val="20"/>
        </w:trPr>
        <w:tc>
          <w:tcPr>
            <w:tcW w:w="442" w:type="pct"/>
          </w:tcPr>
          <w:p w14:paraId="6570F836" w14:textId="77777777" w:rsidR="003F293A" w:rsidRPr="00BC4421" w:rsidRDefault="003F293A">
            <w:pPr>
              <w:pStyle w:val="Sraopastraipa"/>
              <w:numPr>
                <w:ilvl w:val="0"/>
                <w:numId w:val="9"/>
              </w:numPr>
              <w:spacing w:before="0"/>
              <w:ind w:left="317"/>
              <w:rPr>
                <w:szCs w:val="20"/>
              </w:rPr>
            </w:pPr>
          </w:p>
        </w:tc>
        <w:tc>
          <w:tcPr>
            <w:tcW w:w="4558" w:type="pct"/>
          </w:tcPr>
          <w:p w14:paraId="39EF18D1" w14:textId="7E4248D9" w:rsidR="003F293A" w:rsidRPr="00BC4421" w:rsidRDefault="003F293A">
            <w:pPr>
              <w:pStyle w:val="Sraassuenkleliais"/>
              <w:numPr>
                <w:ilvl w:val="0"/>
                <w:numId w:val="0"/>
              </w:numPr>
              <w:spacing w:before="0" w:after="0"/>
              <w:rPr>
                <w:szCs w:val="20"/>
              </w:rPr>
            </w:pPr>
            <w:r w:rsidRPr="00BC4421">
              <w:rPr>
                <w:szCs w:val="20"/>
              </w:rPr>
              <w:t>Sistema turi suteikti galimybę pridėti</w:t>
            </w:r>
            <w:r w:rsidR="000B10F4" w:rsidRPr="00BC4421">
              <w:rPr>
                <w:szCs w:val="20"/>
              </w:rPr>
              <w:t xml:space="preserve"> prie tvarkaraščių</w:t>
            </w:r>
            <w:r w:rsidRPr="00BC4421">
              <w:rPr>
                <w:szCs w:val="20"/>
              </w:rPr>
              <w:t xml:space="preserve"> nuorodas į papildomą informaciją (pvz.,</w:t>
            </w:r>
            <w:r w:rsidR="001636AB" w:rsidRPr="00BC4421">
              <w:rPr>
                <w:szCs w:val="20"/>
              </w:rPr>
              <w:t xml:space="preserve"> </w:t>
            </w:r>
            <w:r w:rsidRPr="00BC4421">
              <w:rPr>
                <w:szCs w:val="20"/>
              </w:rPr>
              <w:t xml:space="preserve">įstaigos svetainė, informacija apie paslaugas ir pan.). Nuorodos turi būti aktyvios, lengvai prieinamos ir matomos kartu su tvarkaraščiu. </w:t>
            </w:r>
          </w:p>
        </w:tc>
      </w:tr>
    </w:tbl>
    <w:p w14:paraId="722C2652" w14:textId="77777777" w:rsidR="003F293A" w:rsidRPr="00BC4421" w:rsidRDefault="003F293A" w:rsidP="003F293A"/>
    <w:p w14:paraId="6756FE6E" w14:textId="5024AD5A" w:rsidR="0071311C" w:rsidRPr="00BC4421" w:rsidRDefault="005B002D" w:rsidP="0071311C">
      <w:pPr>
        <w:pStyle w:val="Antrat4"/>
        <w:rPr>
          <w:rFonts w:hint="eastAsia"/>
        </w:rPr>
      </w:pPr>
      <w:r w:rsidRPr="00BC4421">
        <w:lastRenderedPageBreak/>
        <w:t xml:space="preserve">Reikalavimai </w:t>
      </w:r>
      <w:r w:rsidR="009D6928" w:rsidRPr="00BC4421">
        <w:t>užduočių</w:t>
      </w:r>
      <w:r w:rsidRPr="00BC4421">
        <w:t xml:space="preserve"> moduliui</w:t>
      </w:r>
    </w:p>
    <w:tbl>
      <w:tblPr>
        <w:tblStyle w:val="CivittaTable2Purple"/>
        <w:tblW w:w="5000" w:type="pct"/>
        <w:tblLook w:val="0620" w:firstRow="1" w:lastRow="0" w:firstColumn="0" w:lastColumn="0" w:noHBand="1" w:noVBand="1"/>
      </w:tblPr>
      <w:tblGrid>
        <w:gridCol w:w="907"/>
        <w:gridCol w:w="9355"/>
      </w:tblGrid>
      <w:tr w:rsidR="00FD1F74" w:rsidRPr="00BC4421" w14:paraId="417CC921"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EC5C0B0" w14:textId="77777777" w:rsidR="00FD1F74" w:rsidRPr="00BC4421" w:rsidRDefault="00FD1F74">
            <w:pPr>
              <w:spacing w:before="0"/>
              <w:rPr>
                <w:szCs w:val="20"/>
              </w:rPr>
            </w:pPr>
            <w:r w:rsidRPr="00BC4421">
              <w:rPr>
                <w:szCs w:val="20"/>
              </w:rPr>
              <w:t>Nr.</w:t>
            </w:r>
          </w:p>
        </w:tc>
        <w:tc>
          <w:tcPr>
            <w:tcW w:w="0" w:type="pct"/>
            <w:hideMark/>
          </w:tcPr>
          <w:p w14:paraId="737DF068" w14:textId="77777777" w:rsidR="00FD1F74" w:rsidRPr="00BC4421" w:rsidRDefault="00FD1F74">
            <w:pPr>
              <w:spacing w:before="0"/>
              <w:rPr>
                <w:szCs w:val="20"/>
              </w:rPr>
            </w:pPr>
            <w:r w:rsidRPr="00BC4421">
              <w:rPr>
                <w:szCs w:val="20"/>
              </w:rPr>
              <w:t>Reikalavimas</w:t>
            </w:r>
          </w:p>
        </w:tc>
      </w:tr>
      <w:tr w:rsidR="00FD1F74" w:rsidRPr="00BC4421" w14:paraId="0FC98BEF" w14:textId="77777777" w:rsidTr="6EB25C05">
        <w:trPr>
          <w:trHeight w:val="20"/>
        </w:trPr>
        <w:tc>
          <w:tcPr>
            <w:tcW w:w="442" w:type="pct"/>
            <w:hideMark/>
          </w:tcPr>
          <w:p w14:paraId="6B3CE0DC" w14:textId="77777777" w:rsidR="00FD1F74" w:rsidRPr="00BC4421" w:rsidRDefault="00FD1F74" w:rsidP="00FD1F74">
            <w:pPr>
              <w:pStyle w:val="Sraopastraipa"/>
              <w:numPr>
                <w:ilvl w:val="0"/>
                <w:numId w:val="9"/>
              </w:numPr>
              <w:spacing w:before="0"/>
              <w:ind w:left="317"/>
              <w:rPr>
                <w:szCs w:val="20"/>
              </w:rPr>
            </w:pPr>
          </w:p>
        </w:tc>
        <w:tc>
          <w:tcPr>
            <w:tcW w:w="4558" w:type="pct"/>
            <w:hideMark/>
          </w:tcPr>
          <w:p w14:paraId="198B4B04" w14:textId="55FD711C" w:rsidR="00FD1F74" w:rsidRPr="00BC4421" w:rsidRDefault="00D75A2D">
            <w:pPr>
              <w:pStyle w:val="Sraassuenkleliais"/>
              <w:numPr>
                <w:ilvl w:val="0"/>
                <w:numId w:val="0"/>
              </w:numPr>
              <w:spacing w:before="0" w:after="0"/>
              <w:rPr>
                <w:szCs w:val="20"/>
              </w:rPr>
            </w:pPr>
            <w:r w:rsidRPr="00BC4421">
              <w:rPr>
                <w:szCs w:val="20"/>
              </w:rPr>
              <w:t xml:space="preserve">Sistema turi </w:t>
            </w:r>
            <w:r w:rsidR="004B41F3" w:rsidRPr="00BC4421">
              <w:rPr>
                <w:szCs w:val="20"/>
              </w:rPr>
              <w:t>turėti funkcionalumą</w:t>
            </w:r>
            <w:r w:rsidR="00FC22DF" w:rsidRPr="00BC4421">
              <w:rPr>
                <w:szCs w:val="20"/>
              </w:rPr>
              <w:t xml:space="preserve"> kurti ir valdyti užduotis.</w:t>
            </w:r>
            <w:r w:rsidR="00E6032C" w:rsidRPr="00BC4421">
              <w:rPr>
                <w:szCs w:val="20"/>
              </w:rPr>
              <w:t xml:space="preserve"> </w:t>
            </w:r>
          </w:p>
        </w:tc>
      </w:tr>
      <w:tr w:rsidR="00FD1F74" w:rsidRPr="00BC4421" w14:paraId="1798E740" w14:textId="77777777" w:rsidTr="6EB25C05">
        <w:trPr>
          <w:trHeight w:val="20"/>
        </w:trPr>
        <w:tc>
          <w:tcPr>
            <w:tcW w:w="442" w:type="pct"/>
          </w:tcPr>
          <w:p w14:paraId="4209FB22" w14:textId="77777777" w:rsidR="00FD1F74" w:rsidRPr="00BC4421" w:rsidRDefault="00FD1F74" w:rsidP="00FD1F74">
            <w:pPr>
              <w:pStyle w:val="Sraopastraipa"/>
              <w:numPr>
                <w:ilvl w:val="0"/>
                <w:numId w:val="9"/>
              </w:numPr>
              <w:spacing w:before="0"/>
              <w:ind w:left="317"/>
              <w:rPr>
                <w:szCs w:val="20"/>
              </w:rPr>
            </w:pPr>
          </w:p>
        </w:tc>
        <w:tc>
          <w:tcPr>
            <w:tcW w:w="4558" w:type="pct"/>
          </w:tcPr>
          <w:p w14:paraId="39BFCC8E" w14:textId="57BAE75D" w:rsidR="00FD1F74" w:rsidRPr="00BC4421" w:rsidRDefault="007F6C18">
            <w:pPr>
              <w:pStyle w:val="Sraassuenkleliais"/>
              <w:numPr>
                <w:ilvl w:val="0"/>
                <w:numId w:val="0"/>
              </w:numPr>
              <w:spacing w:before="0" w:after="0"/>
              <w:rPr>
                <w:szCs w:val="20"/>
              </w:rPr>
            </w:pPr>
            <w:r w:rsidRPr="00BC4421">
              <w:rPr>
                <w:szCs w:val="20"/>
              </w:rPr>
              <w:t>Sistem</w:t>
            </w:r>
            <w:r w:rsidR="00245C04" w:rsidRPr="00BC4421">
              <w:rPr>
                <w:szCs w:val="20"/>
              </w:rPr>
              <w:t>a</w:t>
            </w:r>
            <w:r w:rsidRPr="00BC4421">
              <w:rPr>
                <w:szCs w:val="20"/>
              </w:rPr>
              <w:t xml:space="preserve"> turi </w:t>
            </w:r>
            <w:r w:rsidR="00346A90" w:rsidRPr="00BC4421">
              <w:rPr>
                <w:szCs w:val="20"/>
              </w:rPr>
              <w:t xml:space="preserve">turėti funkcionalumą </w:t>
            </w:r>
            <w:r w:rsidR="00D725BA" w:rsidRPr="00BC4421">
              <w:rPr>
                <w:szCs w:val="20"/>
              </w:rPr>
              <w:t>tik tam teises turintiems naudotojams</w:t>
            </w:r>
            <w:r w:rsidR="006F3E15" w:rsidRPr="00BC4421">
              <w:rPr>
                <w:szCs w:val="20"/>
              </w:rPr>
              <w:t>:</w:t>
            </w:r>
          </w:p>
          <w:p w14:paraId="4C3991F3" w14:textId="5DAD73F0" w:rsidR="006B78AF" w:rsidRPr="00BC4421" w:rsidRDefault="006B78AF" w:rsidP="001F145E">
            <w:pPr>
              <w:pStyle w:val="Sraassuenkleliais"/>
              <w:numPr>
                <w:ilvl w:val="0"/>
                <w:numId w:val="111"/>
              </w:numPr>
              <w:rPr>
                <w:szCs w:val="20"/>
              </w:rPr>
            </w:pPr>
            <w:r w:rsidRPr="00BC4421">
              <w:rPr>
                <w:szCs w:val="20"/>
              </w:rPr>
              <w:t>Kurti naują užduotį (</w:t>
            </w:r>
            <w:r w:rsidR="002D56F3" w:rsidRPr="00BC4421">
              <w:rPr>
                <w:szCs w:val="20"/>
              </w:rPr>
              <w:t>pvz.,</w:t>
            </w:r>
            <w:r w:rsidR="001636AB" w:rsidRPr="00BC4421">
              <w:rPr>
                <w:szCs w:val="20"/>
              </w:rPr>
              <w:t xml:space="preserve"> </w:t>
            </w:r>
            <w:r w:rsidRPr="00BC4421">
              <w:rPr>
                <w:szCs w:val="20"/>
              </w:rPr>
              <w:t>atlikti paraiškos vertinimą). Užduotis turi būti galima kurti rankiniu būdu ir automatiškai, įvykus sistemoje tam tikriems veiksmams (</w:t>
            </w:r>
            <w:r w:rsidR="002D56F3" w:rsidRPr="00BC4421">
              <w:rPr>
                <w:szCs w:val="20"/>
              </w:rPr>
              <w:t>pvz.,</w:t>
            </w:r>
            <w:r w:rsidR="001636AB" w:rsidRPr="00BC4421">
              <w:rPr>
                <w:szCs w:val="20"/>
              </w:rPr>
              <w:t xml:space="preserve"> </w:t>
            </w:r>
            <w:r w:rsidRPr="00BC4421">
              <w:rPr>
                <w:szCs w:val="20"/>
              </w:rPr>
              <w:t>gavus paraišką vertinimui</w:t>
            </w:r>
            <w:r w:rsidR="00237A40" w:rsidRPr="00BC4421">
              <w:rPr>
                <w:szCs w:val="20"/>
              </w:rPr>
              <w:t>, suėjus nustatytam terminui</w:t>
            </w:r>
            <w:r w:rsidRPr="00BC4421">
              <w:rPr>
                <w:szCs w:val="20"/>
              </w:rPr>
              <w:t xml:space="preserve">). </w:t>
            </w:r>
          </w:p>
          <w:p w14:paraId="57A104D2" w14:textId="12E5CD2A" w:rsidR="006B78AF" w:rsidRPr="00BC4421" w:rsidRDefault="006B78AF" w:rsidP="001F145E">
            <w:pPr>
              <w:pStyle w:val="Sraassuenkleliais"/>
              <w:numPr>
                <w:ilvl w:val="0"/>
                <w:numId w:val="111"/>
              </w:numPr>
              <w:rPr>
                <w:szCs w:val="20"/>
              </w:rPr>
            </w:pPr>
            <w:r w:rsidRPr="00BC4421">
              <w:rPr>
                <w:szCs w:val="20"/>
              </w:rPr>
              <w:t>Susieti užduotį su objektais (</w:t>
            </w:r>
            <w:r w:rsidR="002D56F3" w:rsidRPr="00BC4421">
              <w:rPr>
                <w:szCs w:val="20"/>
              </w:rPr>
              <w:t>pvz.,</w:t>
            </w:r>
            <w:r w:rsidR="001636AB" w:rsidRPr="00BC4421">
              <w:rPr>
                <w:szCs w:val="20"/>
              </w:rPr>
              <w:t xml:space="preserve"> </w:t>
            </w:r>
            <w:r w:rsidRPr="00BC4421">
              <w:rPr>
                <w:szCs w:val="20"/>
              </w:rPr>
              <w:t>paraiška</w:t>
            </w:r>
            <w:r w:rsidR="00A50464" w:rsidRPr="00BC4421">
              <w:rPr>
                <w:szCs w:val="20"/>
              </w:rPr>
              <w:t>, prašymas</w:t>
            </w:r>
            <w:r w:rsidRPr="00BC4421">
              <w:rPr>
                <w:szCs w:val="20"/>
              </w:rPr>
              <w:t>);</w:t>
            </w:r>
          </w:p>
          <w:p w14:paraId="5742DB8E" w14:textId="1E47AB37" w:rsidR="006B78AF" w:rsidRPr="00BC4421" w:rsidRDefault="006B78AF" w:rsidP="001F145E">
            <w:pPr>
              <w:pStyle w:val="Sraassuenkleliais"/>
              <w:numPr>
                <w:ilvl w:val="0"/>
                <w:numId w:val="111"/>
              </w:numPr>
              <w:rPr>
                <w:szCs w:val="20"/>
              </w:rPr>
            </w:pPr>
            <w:r w:rsidRPr="00BC4421">
              <w:rPr>
                <w:szCs w:val="20"/>
              </w:rPr>
              <w:t>Prisegti papildomus dokumentus;</w:t>
            </w:r>
          </w:p>
          <w:p w14:paraId="3AEDCCAC" w14:textId="077833A1" w:rsidR="006B78AF" w:rsidRPr="00BC4421" w:rsidRDefault="006B78AF" w:rsidP="001F145E">
            <w:pPr>
              <w:pStyle w:val="Sraassuenkleliais"/>
              <w:numPr>
                <w:ilvl w:val="0"/>
                <w:numId w:val="111"/>
              </w:numPr>
              <w:rPr>
                <w:szCs w:val="20"/>
              </w:rPr>
            </w:pPr>
            <w:r w:rsidRPr="00BC4421">
              <w:rPr>
                <w:szCs w:val="20"/>
              </w:rPr>
              <w:t>Priskirti užduočiai atsakingą asmenį (naudotoją). Priskirtas naudotojas turi automatiškai įgyti reikiamas nurodytų objektų peržiūros ar tvarkymo teises</w:t>
            </w:r>
            <w:r w:rsidR="00F45368" w:rsidRPr="00BC4421">
              <w:rPr>
                <w:szCs w:val="20"/>
              </w:rPr>
              <w:t>;</w:t>
            </w:r>
          </w:p>
          <w:p w14:paraId="4FD1C683" w14:textId="0F142B8E" w:rsidR="006B78AF" w:rsidRPr="00BC4421" w:rsidRDefault="006B78AF" w:rsidP="001F145E">
            <w:pPr>
              <w:pStyle w:val="Sraassuenkleliais"/>
              <w:numPr>
                <w:ilvl w:val="0"/>
                <w:numId w:val="111"/>
              </w:numPr>
              <w:rPr>
                <w:szCs w:val="20"/>
              </w:rPr>
            </w:pPr>
            <w:r w:rsidRPr="00BC4421">
              <w:rPr>
                <w:szCs w:val="20"/>
              </w:rPr>
              <w:t>Redaguoti užduotį;</w:t>
            </w:r>
          </w:p>
          <w:p w14:paraId="3DB97C3D" w14:textId="384AC7F5" w:rsidR="006B78AF" w:rsidRPr="00BC4421" w:rsidRDefault="006B78AF" w:rsidP="001F145E">
            <w:pPr>
              <w:pStyle w:val="Sraassuenkleliais"/>
              <w:numPr>
                <w:ilvl w:val="0"/>
                <w:numId w:val="111"/>
              </w:numPr>
              <w:rPr>
                <w:szCs w:val="20"/>
              </w:rPr>
            </w:pPr>
            <w:r w:rsidRPr="00BC4421">
              <w:rPr>
                <w:szCs w:val="20"/>
              </w:rPr>
              <w:t xml:space="preserve">Keisti užduoties </w:t>
            </w:r>
            <w:r w:rsidR="00D725BA" w:rsidRPr="00BC4421">
              <w:rPr>
                <w:szCs w:val="20"/>
              </w:rPr>
              <w:t xml:space="preserve">būseną </w:t>
            </w:r>
            <w:r w:rsidRPr="00BC4421">
              <w:rPr>
                <w:szCs w:val="20"/>
              </w:rPr>
              <w:t>(pvz., užbaigti, vykdyti, grąžinti tikslinti ir pan.);</w:t>
            </w:r>
          </w:p>
          <w:p w14:paraId="0FDFF22D" w14:textId="49E74B00" w:rsidR="006B78AF" w:rsidRPr="00BC4421" w:rsidRDefault="006B78AF" w:rsidP="001F145E">
            <w:pPr>
              <w:pStyle w:val="Sraassuenkleliais"/>
              <w:numPr>
                <w:ilvl w:val="0"/>
                <w:numId w:val="111"/>
              </w:numPr>
              <w:rPr>
                <w:szCs w:val="20"/>
              </w:rPr>
            </w:pPr>
            <w:r w:rsidRPr="00BC4421">
              <w:rPr>
                <w:szCs w:val="20"/>
              </w:rPr>
              <w:t>Šalinti užduotį;</w:t>
            </w:r>
          </w:p>
          <w:p w14:paraId="0996715D" w14:textId="0640455A" w:rsidR="00B74511" w:rsidRPr="00BC4421" w:rsidRDefault="006B78AF" w:rsidP="001F145E">
            <w:pPr>
              <w:pStyle w:val="Sraassuenkleliais"/>
              <w:numPr>
                <w:ilvl w:val="0"/>
                <w:numId w:val="111"/>
              </w:numPr>
              <w:rPr>
                <w:szCs w:val="20"/>
              </w:rPr>
            </w:pPr>
            <w:r w:rsidRPr="00BC4421">
              <w:rPr>
                <w:szCs w:val="20"/>
              </w:rPr>
              <w:t>Peržiūrėti užduočių sąrašą</w:t>
            </w:r>
            <w:r w:rsidR="00F45368" w:rsidRPr="00BC4421">
              <w:rPr>
                <w:szCs w:val="20"/>
              </w:rPr>
              <w:t>;</w:t>
            </w:r>
            <w:r w:rsidRPr="00BC4421">
              <w:rPr>
                <w:szCs w:val="20"/>
              </w:rPr>
              <w:t xml:space="preserve"> </w:t>
            </w:r>
          </w:p>
          <w:p w14:paraId="2EA6DDA5" w14:textId="3523E0AB" w:rsidR="006B78AF" w:rsidRPr="00BC4421" w:rsidRDefault="5909D8F2" w:rsidP="0087404C">
            <w:pPr>
              <w:pStyle w:val="Sraassuenkleliais"/>
              <w:numPr>
                <w:ilvl w:val="0"/>
                <w:numId w:val="111"/>
              </w:numPr>
              <w:rPr>
                <w:szCs w:val="18"/>
              </w:rPr>
            </w:pPr>
            <w:r w:rsidRPr="00BC4421">
              <w:rPr>
                <w:szCs w:val="18"/>
              </w:rPr>
              <w:t xml:space="preserve">Atlikti užduočių paiešką ar filtravimą pagal kriterijus, suderintus su </w:t>
            </w:r>
            <w:r w:rsidR="00F66010" w:rsidRPr="00BC4421">
              <w:rPr>
                <w:szCs w:val="18"/>
              </w:rPr>
              <w:t>Užsakovu</w:t>
            </w:r>
            <w:r w:rsidRPr="00BC4421">
              <w:rPr>
                <w:szCs w:val="18"/>
              </w:rPr>
              <w:t>;</w:t>
            </w:r>
          </w:p>
          <w:p w14:paraId="5291CD1F" w14:textId="056531EF" w:rsidR="006B78AF" w:rsidRPr="00BC4421" w:rsidRDefault="006B78AF" w:rsidP="001F145E">
            <w:pPr>
              <w:pStyle w:val="Sraassuenkleliais"/>
              <w:numPr>
                <w:ilvl w:val="0"/>
                <w:numId w:val="111"/>
              </w:numPr>
              <w:rPr>
                <w:szCs w:val="20"/>
              </w:rPr>
            </w:pPr>
            <w:r w:rsidRPr="00BC4421">
              <w:rPr>
                <w:szCs w:val="20"/>
              </w:rPr>
              <w:t>Peržiūrėti konkrečią užduotį. Inicijuojant peržiūrą, turi būti atveriama detali užduoties informacija</w:t>
            </w:r>
            <w:r w:rsidR="002B7FA8" w:rsidRPr="00BC4421">
              <w:rPr>
                <w:szCs w:val="20"/>
              </w:rPr>
              <w:t>;</w:t>
            </w:r>
          </w:p>
          <w:p w14:paraId="4F6350ED" w14:textId="77777777" w:rsidR="006F3E15" w:rsidRPr="00BC4421" w:rsidRDefault="006B78AF" w:rsidP="001F145E">
            <w:pPr>
              <w:pStyle w:val="Sraassuenkleliais"/>
              <w:numPr>
                <w:ilvl w:val="0"/>
                <w:numId w:val="111"/>
              </w:numPr>
              <w:spacing w:before="0" w:after="0"/>
              <w:rPr>
                <w:szCs w:val="20"/>
              </w:rPr>
            </w:pPr>
            <w:r w:rsidRPr="00BC4421">
              <w:rPr>
                <w:szCs w:val="20"/>
              </w:rPr>
              <w:t>Atlikti veiksmus užduotyje (pvz., įvesti komentarus, grąžinti užduotį tikslinimui).</w:t>
            </w:r>
          </w:p>
          <w:p w14:paraId="30855327" w14:textId="77777777" w:rsidR="00F45368" w:rsidRPr="00BC4421" w:rsidRDefault="00F45368" w:rsidP="0087404C">
            <w:pPr>
              <w:pStyle w:val="Sraassuenkleliais"/>
              <w:numPr>
                <w:ilvl w:val="0"/>
                <w:numId w:val="0"/>
              </w:numPr>
              <w:spacing w:before="0" w:after="0"/>
              <w:rPr>
                <w:szCs w:val="20"/>
              </w:rPr>
            </w:pPr>
          </w:p>
          <w:p w14:paraId="13F420BE" w14:textId="3C6ECAC0" w:rsidR="002B7FA8" w:rsidRPr="00BC4421" w:rsidRDefault="51CC66B2" w:rsidP="00FE1FC8">
            <w:pPr>
              <w:pStyle w:val="Sraassuenkleliais"/>
              <w:numPr>
                <w:ilvl w:val="0"/>
                <w:numId w:val="0"/>
              </w:numPr>
              <w:spacing w:before="0" w:after="0"/>
              <w:rPr>
                <w:szCs w:val="18"/>
              </w:rPr>
            </w:pPr>
            <w:r w:rsidRPr="00BC4421">
              <w:rPr>
                <w:szCs w:val="18"/>
              </w:rPr>
              <w:t>Automatinės užduotys</w:t>
            </w:r>
            <w:r w:rsidR="70BA4C38" w:rsidRPr="00BC4421">
              <w:rPr>
                <w:szCs w:val="18"/>
              </w:rPr>
              <w:t>, sąrašuose pateikiami duomenys ir</w:t>
            </w:r>
            <w:r w:rsidR="33CA1251" w:rsidRPr="00BC4421">
              <w:rPr>
                <w:szCs w:val="18"/>
              </w:rPr>
              <w:t xml:space="preserve"> nurodytų teisių priskyrimo ir panaikinimo mechanizmas</w:t>
            </w:r>
            <w:r w:rsidRPr="00BC4421">
              <w:rPr>
                <w:szCs w:val="18"/>
              </w:rPr>
              <w:t xml:space="preserve"> turi būti suderint</w:t>
            </w:r>
            <w:r w:rsidR="45287673" w:rsidRPr="00BC4421">
              <w:rPr>
                <w:szCs w:val="18"/>
              </w:rPr>
              <w:t>i</w:t>
            </w:r>
            <w:r w:rsidRPr="00BC4421">
              <w:rPr>
                <w:szCs w:val="18"/>
              </w:rPr>
              <w:t xml:space="preserve"> projekto metu.</w:t>
            </w:r>
          </w:p>
        </w:tc>
      </w:tr>
      <w:tr w:rsidR="00FD1F74" w:rsidRPr="00BC4421" w14:paraId="52D9127D" w14:textId="77777777" w:rsidTr="6EB25C05">
        <w:trPr>
          <w:trHeight w:val="20"/>
        </w:trPr>
        <w:tc>
          <w:tcPr>
            <w:tcW w:w="442" w:type="pct"/>
          </w:tcPr>
          <w:p w14:paraId="5FEC4E00" w14:textId="77777777" w:rsidR="00FD1F74" w:rsidRPr="00BC4421" w:rsidRDefault="00FD1F74" w:rsidP="00FD1F74">
            <w:pPr>
              <w:pStyle w:val="Sraopastraipa"/>
              <w:numPr>
                <w:ilvl w:val="0"/>
                <w:numId w:val="9"/>
              </w:numPr>
              <w:spacing w:before="0"/>
              <w:ind w:left="317"/>
              <w:rPr>
                <w:szCs w:val="20"/>
              </w:rPr>
            </w:pPr>
          </w:p>
        </w:tc>
        <w:tc>
          <w:tcPr>
            <w:tcW w:w="4558" w:type="pct"/>
          </w:tcPr>
          <w:p w14:paraId="07794858" w14:textId="1A7C5538" w:rsidR="00FD1F74" w:rsidRPr="00BC4421" w:rsidRDefault="37E2BF02">
            <w:pPr>
              <w:pStyle w:val="Sraassuenkleliais"/>
              <w:numPr>
                <w:ilvl w:val="0"/>
                <w:numId w:val="0"/>
              </w:numPr>
              <w:spacing w:before="0" w:after="0"/>
              <w:rPr>
                <w:szCs w:val="18"/>
              </w:rPr>
            </w:pPr>
            <w:r w:rsidRPr="00BC4421">
              <w:rPr>
                <w:szCs w:val="18"/>
              </w:rPr>
              <w:t xml:space="preserve">Sistema turi turėti funkcionalumą automatiškai generuoti priminimus apie </w:t>
            </w:r>
            <w:r w:rsidR="002D66AF" w:rsidRPr="00BC4421">
              <w:rPr>
                <w:szCs w:val="18"/>
              </w:rPr>
              <w:t xml:space="preserve">vėluojamas </w:t>
            </w:r>
            <w:r w:rsidRPr="00BC4421">
              <w:rPr>
                <w:szCs w:val="18"/>
              </w:rPr>
              <w:t xml:space="preserve">užduotis pagal nustatytus terminus. Priminimai turi būti siunčiami </w:t>
            </w:r>
            <w:r w:rsidR="63DA8C6C" w:rsidRPr="00BC4421">
              <w:rPr>
                <w:szCs w:val="18"/>
              </w:rPr>
              <w:t xml:space="preserve">už </w:t>
            </w:r>
            <w:r w:rsidRPr="00BC4421">
              <w:rPr>
                <w:szCs w:val="18"/>
              </w:rPr>
              <w:t xml:space="preserve">užduoties </w:t>
            </w:r>
            <w:r w:rsidR="680AE680" w:rsidRPr="00BC4421">
              <w:rPr>
                <w:szCs w:val="18"/>
              </w:rPr>
              <w:t xml:space="preserve">atlikimą </w:t>
            </w:r>
            <w:r w:rsidRPr="00BC4421">
              <w:rPr>
                <w:szCs w:val="18"/>
              </w:rPr>
              <w:t>ats</w:t>
            </w:r>
            <w:r w:rsidR="004C5B08" w:rsidRPr="00BC4421">
              <w:rPr>
                <w:szCs w:val="18"/>
              </w:rPr>
              <w:t>a</w:t>
            </w:r>
            <w:r w:rsidRPr="00BC4421">
              <w:rPr>
                <w:szCs w:val="18"/>
              </w:rPr>
              <w:t xml:space="preserve">kingam asmeniui ir, esant poreikiui, atsakingo asmens vadovui </w:t>
            </w:r>
            <w:r w:rsidR="62D870C8" w:rsidRPr="00BC4421">
              <w:rPr>
                <w:szCs w:val="18"/>
              </w:rPr>
              <w:t>/ atstovui</w:t>
            </w:r>
            <w:r w:rsidR="0968DC06" w:rsidRPr="00BC4421">
              <w:rPr>
                <w:szCs w:val="18"/>
              </w:rPr>
              <w:t xml:space="preserve"> (</w:t>
            </w:r>
            <w:r w:rsidR="1E303D39" w:rsidRPr="00BC4421">
              <w:rPr>
                <w:szCs w:val="18"/>
              </w:rPr>
              <w:t xml:space="preserve">pvz.; </w:t>
            </w:r>
            <w:r w:rsidR="0968DC06" w:rsidRPr="00BC4421">
              <w:rPr>
                <w:szCs w:val="18"/>
              </w:rPr>
              <w:t>tėva</w:t>
            </w:r>
            <w:r w:rsidR="4D0F74A4" w:rsidRPr="00BC4421">
              <w:rPr>
                <w:szCs w:val="18"/>
              </w:rPr>
              <w:t>ms</w:t>
            </w:r>
            <w:r w:rsidR="0968DC06" w:rsidRPr="00BC4421">
              <w:rPr>
                <w:szCs w:val="18"/>
              </w:rPr>
              <w:t xml:space="preserve"> / globėja</w:t>
            </w:r>
            <w:r w:rsidR="4D0F74A4" w:rsidRPr="00BC4421">
              <w:rPr>
                <w:szCs w:val="18"/>
              </w:rPr>
              <w:t>ms</w:t>
            </w:r>
            <w:r w:rsidR="3B180284" w:rsidRPr="00BC4421">
              <w:rPr>
                <w:szCs w:val="18"/>
              </w:rPr>
              <w:t xml:space="preserve">, </w:t>
            </w:r>
            <w:r w:rsidR="4D0F74A4" w:rsidRPr="00BC4421">
              <w:rPr>
                <w:szCs w:val="18"/>
              </w:rPr>
              <w:t>PPT</w:t>
            </w:r>
            <w:r w:rsidR="1E303D39" w:rsidRPr="00BC4421">
              <w:rPr>
                <w:szCs w:val="18"/>
              </w:rPr>
              <w:t xml:space="preserve"> ir kt.)</w:t>
            </w:r>
            <w:r w:rsidR="50911E28" w:rsidRPr="00BC4421">
              <w:rPr>
                <w:szCs w:val="18"/>
              </w:rPr>
              <w:t xml:space="preserve">. </w:t>
            </w:r>
            <w:r w:rsidR="15DFF05F" w:rsidRPr="00BC4421">
              <w:rPr>
                <w:szCs w:val="18"/>
              </w:rPr>
              <w:t>Terminų taisyklės turi būti suderinto</w:t>
            </w:r>
            <w:r w:rsidR="490F3FB5" w:rsidRPr="00BC4421">
              <w:rPr>
                <w:szCs w:val="18"/>
              </w:rPr>
              <w:t>s</w:t>
            </w:r>
            <w:r w:rsidR="15DFF05F" w:rsidRPr="00BC4421">
              <w:rPr>
                <w:szCs w:val="18"/>
              </w:rPr>
              <w:t xml:space="preserve"> projekto metu.</w:t>
            </w:r>
          </w:p>
        </w:tc>
      </w:tr>
      <w:tr w:rsidR="00FD1F74" w:rsidRPr="00BC4421" w14:paraId="0256F7F7" w14:textId="77777777" w:rsidTr="6EB25C05">
        <w:trPr>
          <w:trHeight w:val="20"/>
        </w:trPr>
        <w:tc>
          <w:tcPr>
            <w:tcW w:w="442" w:type="pct"/>
          </w:tcPr>
          <w:p w14:paraId="6CA719ED" w14:textId="77777777" w:rsidR="00FD1F74" w:rsidRPr="00BC4421" w:rsidRDefault="00FD1F74" w:rsidP="00FD1F74">
            <w:pPr>
              <w:pStyle w:val="Sraopastraipa"/>
              <w:numPr>
                <w:ilvl w:val="0"/>
                <w:numId w:val="9"/>
              </w:numPr>
              <w:spacing w:before="0"/>
              <w:ind w:left="317"/>
              <w:rPr>
                <w:szCs w:val="20"/>
              </w:rPr>
            </w:pPr>
          </w:p>
        </w:tc>
        <w:tc>
          <w:tcPr>
            <w:tcW w:w="4558" w:type="pct"/>
          </w:tcPr>
          <w:p w14:paraId="6BB9B052" w14:textId="27E5CE6F" w:rsidR="006B7E7E" w:rsidRPr="00BC4421" w:rsidRDefault="006B7E7E" w:rsidP="006B7E7E">
            <w:pPr>
              <w:pStyle w:val="Sraassuenkleliais"/>
              <w:numPr>
                <w:ilvl w:val="0"/>
                <w:numId w:val="0"/>
              </w:numPr>
              <w:spacing w:before="0" w:after="0"/>
              <w:ind w:left="360" w:hanging="360"/>
              <w:rPr>
                <w:szCs w:val="20"/>
              </w:rPr>
            </w:pPr>
            <w:r w:rsidRPr="00BC4421">
              <w:rPr>
                <w:szCs w:val="20"/>
              </w:rPr>
              <w:t xml:space="preserve">Sistema turi turėti funkcionalumą </w:t>
            </w:r>
            <w:r w:rsidR="00416C97" w:rsidRPr="00BC4421">
              <w:rPr>
                <w:szCs w:val="20"/>
              </w:rPr>
              <w:t xml:space="preserve">fiksuoti </w:t>
            </w:r>
            <w:r w:rsidRPr="00BC4421">
              <w:rPr>
                <w:szCs w:val="20"/>
              </w:rPr>
              <w:t>užduoties atlikimo eigą. Turi būti galimybė:</w:t>
            </w:r>
          </w:p>
          <w:p w14:paraId="4DAE2FF3" w14:textId="77777777" w:rsidR="006B7E7E" w:rsidRPr="00BC4421" w:rsidRDefault="006B7E7E" w:rsidP="0087404C">
            <w:pPr>
              <w:pStyle w:val="Sraassuenkleliais"/>
              <w:numPr>
                <w:ilvl w:val="0"/>
                <w:numId w:val="111"/>
              </w:numPr>
              <w:rPr>
                <w:szCs w:val="20"/>
              </w:rPr>
            </w:pPr>
            <w:r w:rsidRPr="00BC4421">
              <w:rPr>
                <w:szCs w:val="20"/>
              </w:rPr>
              <w:t>Peržiūrėti užduoties atlikimo istoriją;</w:t>
            </w:r>
          </w:p>
          <w:p w14:paraId="2E72685A" w14:textId="2EDE143F" w:rsidR="006B7E7E" w:rsidRPr="00BC4421" w:rsidRDefault="006B7E7E" w:rsidP="0087404C">
            <w:pPr>
              <w:pStyle w:val="Sraassuenkleliais"/>
              <w:numPr>
                <w:ilvl w:val="0"/>
                <w:numId w:val="111"/>
              </w:numPr>
              <w:rPr>
                <w:szCs w:val="20"/>
              </w:rPr>
            </w:pPr>
            <w:r w:rsidRPr="00BC4421">
              <w:rPr>
                <w:szCs w:val="20"/>
              </w:rPr>
              <w:t>Matyti veiksmus, kuriuos atliko atsakingas naudotojas, jų atlikimo datas</w:t>
            </w:r>
            <w:r w:rsidR="16D67F87" w:rsidRPr="00BC4421">
              <w:rPr>
                <w:szCs w:val="20"/>
              </w:rPr>
              <w:t xml:space="preserve"> ir laikus</w:t>
            </w:r>
            <w:r w:rsidRPr="00BC4421">
              <w:rPr>
                <w:szCs w:val="20"/>
              </w:rPr>
              <w:t>;</w:t>
            </w:r>
          </w:p>
          <w:p w14:paraId="619A951A" w14:textId="761A0DD3" w:rsidR="00FD1F74" w:rsidRPr="00BC4421" w:rsidRDefault="006B7E7E" w:rsidP="0087404C">
            <w:pPr>
              <w:pStyle w:val="Sraassuenkleliais"/>
              <w:numPr>
                <w:ilvl w:val="0"/>
                <w:numId w:val="111"/>
              </w:numPr>
              <w:rPr>
                <w:szCs w:val="20"/>
              </w:rPr>
            </w:pPr>
            <w:r w:rsidRPr="00BC4421">
              <w:rPr>
                <w:szCs w:val="20"/>
              </w:rPr>
              <w:t>Identifikuoti užduoties būsenos keitimo priežastis (pvz., pridėti komentarą keičiant būseną).</w:t>
            </w:r>
          </w:p>
        </w:tc>
      </w:tr>
      <w:tr w:rsidR="00FE4CA9" w:rsidRPr="00BC4421" w14:paraId="42501313" w14:textId="77777777" w:rsidTr="6EB25C05">
        <w:trPr>
          <w:trHeight w:val="20"/>
        </w:trPr>
        <w:tc>
          <w:tcPr>
            <w:tcW w:w="442" w:type="pct"/>
          </w:tcPr>
          <w:p w14:paraId="18FF90BB" w14:textId="77777777" w:rsidR="00FE4CA9" w:rsidRPr="00BC4421" w:rsidRDefault="00FE4CA9" w:rsidP="00FD1F74">
            <w:pPr>
              <w:pStyle w:val="Sraopastraipa"/>
              <w:numPr>
                <w:ilvl w:val="0"/>
                <w:numId w:val="9"/>
              </w:numPr>
              <w:spacing w:before="0"/>
              <w:ind w:left="317"/>
              <w:rPr>
                <w:szCs w:val="20"/>
              </w:rPr>
            </w:pPr>
          </w:p>
        </w:tc>
        <w:tc>
          <w:tcPr>
            <w:tcW w:w="4558" w:type="pct"/>
          </w:tcPr>
          <w:p w14:paraId="1F600943" w14:textId="18BB7E22" w:rsidR="00FE4CA9" w:rsidRPr="00BC4421" w:rsidRDefault="2E8E8871">
            <w:pPr>
              <w:pStyle w:val="Sraassuenkleliais"/>
              <w:numPr>
                <w:ilvl w:val="0"/>
                <w:numId w:val="0"/>
              </w:numPr>
              <w:spacing w:before="0" w:after="0"/>
              <w:rPr>
                <w:szCs w:val="18"/>
              </w:rPr>
            </w:pPr>
            <w:r w:rsidRPr="00BC4421">
              <w:rPr>
                <w:szCs w:val="18"/>
              </w:rPr>
              <w:t xml:space="preserve">Sistema turi turėti funkcionalumą priskirti užduočių prioritetus (pvz., skubus, aukštas, vidutinis). Priskirti prioritetai turi būti matomi užduočių sąrašuose ir turėti įtakos jų </w:t>
            </w:r>
            <w:r w:rsidR="66986582" w:rsidRPr="00BC4421">
              <w:rPr>
                <w:szCs w:val="18"/>
              </w:rPr>
              <w:t>atlikimo</w:t>
            </w:r>
            <w:r w:rsidRPr="00BC4421">
              <w:rPr>
                <w:szCs w:val="18"/>
              </w:rPr>
              <w:t xml:space="preserve"> eilės tvarkai.</w:t>
            </w:r>
          </w:p>
        </w:tc>
      </w:tr>
      <w:tr w:rsidR="00204EB6" w:rsidRPr="00BC4421" w14:paraId="1D4F2B9F" w14:textId="77777777" w:rsidTr="6EB25C05">
        <w:trPr>
          <w:trHeight w:val="20"/>
        </w:trPr>
        <w:tc>
          <w:tcPr>
            <w:tcW w:w="442" w:type="pct"/>
          </w:tcPr>
          <w:p w14:paraId="75FC3048" w14:textId="77777777" w:rsidR="00204EB6" w:rsidRPr="00BC4421" w:rsidRDefault="00204EB6" w:rsidP="00FD1F74">
            <w:pPr>
              <w:pStyle w:val="Sraopastraipa"/>
              <w:numPr>
                <w:ilvl w:val="0"/>
                <w:numId w:val="9"/>
              </w:numPr>
              <w:spacing w:before="0"/>
              <w:ind w:left="317"/>
              <w:rPr>
                <w:szCs w:val="20"/>
              </w:rPr>
            </w:pPr>
          </w:p>
        </w:tc>
        <w:tc>
          <w:tcPr>
            <w:tcW w:w="4558" w:type="pct"/>
          </w:tcPr>
          <w:p w14:paraId="45A5E167" w14:textId="2B35150F" w:rsidR="00204EB6" w:rsidRPr="00BC4421" w:rsidRDefault="00204EB6" w:rsidP="00204EB6">
            <w:pPr>
              <w:pStyle w:val="Sraassuenkleliais"/>
              <w:numPr>
                <w:ilvl w:val="0"/>
                <w:numId w:val="0"/>
              </w:numPr>
              <w:spacing w:before="0" w:after="0"/>
              <w:rPr>
                <w:szCs w:val="20"/>
              </w:rPr>
            </w:pPr>
            <w:r w:rsidRPr="00BC4421">
              <w:rPr>
                <w:szCs w:val="20"/>
              </w:rPr>
              <w:t>Sistema turi turėti funkcionalumą konfigūruoti užduočių atlikimo terminus, nustatytus pagal užduoties tipą. Konfigūracijos metu turi būti galima:</w:t>
            </w:r>
          </w:p>
          <w:p w14:paraId="07C508A9" w14:textId="77777777" w:rsidR="00204EB6" w:rsidRPr="00BC4421" w:rsidRDefault="00204EB6" w:rsidP="0087404C">
            <w:pPr>
              <w:pStyle w:val="Sraassuenkleliais"/>
              <w:numPr>
                <w:ilvl w:val="0"/>
                <w:numId w:val="111"/>
              </w:numPr>
              <w:rPr>
                <w:szCs w:val="20"/>
              </w:rPr>
            </w:pPr>
            <w:r w:rsidRPr="00BC4421">
              <w:rPr>
                <w:szCs w:val="20"/>
              </w:rPr>
              <w:t>Nurodyti numatytą terminą kiekvienam užduoties tipui;</w:t>
            </w:r>
          </w:p>
          <w:p w14:paraId="66D53B41" w14:textId="2CE9DF83" w:rsidR="00204EB6" w:rsidRPr="00BC4421" w:rsidRDefault="00204EB6" w:rsidP="0087404C">
            <w:pPr>
              <w:pStyle w:val="Sraassuenkleliais"/>
              <w:numPr>
                <w:ilvl w:val="0"/>
                <w:numId w:val="111"/>
              </w:numPr>
              <w:rPr>
                <w:szCs w:val="20"/>
              </w:rPr>
            </w:pPr>
            <w:r w:rsidRPr="00BC4421">
              <w:rPr>
                <w:szCs w:val="20"/>
              </w:rPr>
              <w:t>Nustatyti automatinius perspėjimus apie artėjančius terminus naudotojams ir administratoriams.</w:t>
            </w:r>
          </w:p>
        </w:tc>
      </w:tr>
      <w:tr w:rsidR="00204EB6" w:rsidRPr="00BC4421" w14:paraId="26F66C13" w14:textId="77777777" w:rsidTr="6EB25C05">
        <w:trPr>
          <w:trHeight w:val="20"/>
        </w:trPr>
        <w:tc>
          <w:tcPr>
            <w:tcW w:w="442" w:type="pct"/>
          </w:tcPr>
          <w:p w14:paraId="4B3A6070" w14:textId="77777777" w:rsidR="00204EB6" w:rsidRPr="00BC4421" w:rsidRDefault="00204EB6" w:rsidP="00FD1F74">
            <w:pPr>
              <w:pStyle w:val="Sraopastraipa"/>
              <w:numPr>
                <w:ilvl w:val="0"/>
                <w:numId w:val="9"/>
              </w:numPr>
              <w:spacing w:before="0"/>
              <w:ind w:left="317"/>
              <w:rPr>
                <w:szCs w:val="20"/>
              </w:rPr>
            </w:pPr>
          </w:p>
        </w:tc>
        <w:tc>
          <w:tcPr>
            <w:tcW w:w="4558" w:type="pct"/>
          </w:tcPr>
          <w:p w14:paraId="199291F7" w14:textId="32E1E9B0" w:rsidR="00204EB6" w:rsidRPr="00BC4421" w:rsidRDefault="006D6D0E">
            <w:pPr>
              <w:pStyle w:val="Sraassuenkleliais"/>
              <w:numPr>
                <w:ilvl w:val="0"/>
                <w:numId w:val="0"/>
              </w:numPr>
              <w:spacing w:before="0" w:after="0"/>
              <w:rPr>
                <w:szCs w:val="20"/>
              </w:rPr>
            </w:pPr>
            <w:r w:rsidRPr="00BC4421">
              <w:rPr>
                <w:szCs w:val="20"/>
              </w:rPr>
              <w:t>Sistema turi turėti funkcionalumą sukurti užduočių šablonus, kuriuos naudotojai galėtų pasirinkti kurdami naujas užduotis. Šablonuose turi būti iš anksto apibrėžti užduoties parametrai, tokie kaip objektų tipai, prioritetai ir galimi veiksmai.</w:t>
            </w:r>
          </w:p>
        </w:tc>
      </w:tr>
      <w:tr w:rsidR="00204EB6" w:rsidRPr="00BC4421" w14:paraId="768AB350" w14:textId="77777777" w:rsidTr="6EB25C05">
        <w:trPr>
          <w:trHeight w:val="20"/>
        </w:trPr>
        <w:tc>
          <w:tcPr>
            <w:tcW w:w="442" w:type="pct"/>
          </w:tcPr>
          <w:p w14:paraId="764A59AF" w14:textId="77777777" w:rsidR="00204EB6" w:rsidRPr="00BC4421" w:rsidRDefault="00204EB6" w:rsidP="00FD1F74">
            <w:pPr>
              <w:pStyle w:val="Sraopastraipa"/>
              <w:numPr>
                <w:ilvl w:val="0"/>
                <w:numId w:val="9"/>
              </w:numPr>
              <w:spacing w:before="0"/>
              <w:ind w:left="317"/>
              <w:rPr>
                <w:szCs w:val="20"/>
              </w:rPr>
            </w:pPr>
          </w:p>
        </w:tc>
        <w:tc>
          <w:tcPr>
            <w:tcW w:w="4558" w:type="pct"/>
          </w:tcPr>
          <w:p w14:paraId="5C4B163E" w14:textId="7E7E10EE" w:rsidR="0085232B" w:rsidRPr="00BC4421" w:rsidRDefault="0085232B" w:rsidP="0085232B">
            <w:pPr>
              <w:pStyle w:val="Sraassuenkleliais"/>
              <w:numPr>
                <w:ilvl w:val="0"/>
                <w:numId w:val="0"/>
              </w:numPr>
              <w:spacing w:before="0" w:after="0"/>
              <w:rPr>
                <w:szCs w:val="20"/>
              </w:rPr>
            </w:pPr>
            <w:r w:rsidRPr="00BC4421">
              <w:rPr>
                <w:szCs w:val="20"/>
              </w:rPr>
              <w:t>Sistema turi turėti funkcionalumą integruoti užduočių modulį su kitais Sistemos moduliais, įskaitant:</w:t>
            </w:r>
          </w:p>
          <w:p w14:paraId="47A130C0" w14:textId="362D364A" w:rsidR="0085232B" w:rsidRPr="00BC4421" w:rsidRDefault="00416C97" w:rsidP="0087404C">
            <w:pPr>
              <w:pStyle w:val="Sraassuenkleliais"/>
              <w:numPr>
                <w:ilvl w:val="0"/>
                <w:numId w:val="111"/>
              </w:numPr>
              <w:rPr>
                <w:szCs w:val="20"/>
              </w:rPr>
            </w:pPr>
            <w:r w:rsidRPr="00BC4421">
              <w:t>eilių valdymo</w:t>
            </w:r>
            <w:r w:rsidR="0085232B" w:rsidRPr="00BC4421">
              <w:rPr>
                <w:szCs w:val="20"/>
              </w:rPr>
              <w:t xml:space="preserve"> modulį;</w:t>
            </w:r>
          </w:p>
          <w:p w14:paraId="5B007511" w14:textId="09E10E96" w:rsidR="00416C97" w:rsidRPr="00BC4421" w:rsidRDefault="00416C97" w:rsidP="0087404C">
            <w:pPr>
              <w:pStyle w:val="Sraassuenkleliais"/>
              <w:numPr>
                <w:ilvl w:val="0"/>
                <w:numId w:val="111"/>
              </w:numPr>
              <w:rPr>
                <w:szCs w:val="18"/>
              </w:rPr>
            </w:pPr>
            <w:r w:rsidRPr="00BC4421">
              <w:rPr>
                <w:szCs w:val="20"/>
              </w:rPr>
              <w:t>;</w:t>
            </w:r>
          </w:p>
          <w:p w14:paraId="7D6E9272" w14:textId="5F2F3401" w:rsidR="00D13EBE" w:rsidRPr="00BC4421" w:rsidRDefault="00416C97" w:rsidP="0087404C">
            <w:pPr>
              <w:pStyle w:val="Sraassuenkleliais"/>
              <w:numPr>
                <w:ilvl w:val="0"/>
                <w:numId w:val="111"/>
              </w:numPr>
              <w:rPr>
                <w:szCs w:val="18"/>
              </w:rPr>
            </w:pPr>
            <w:r w:rsidRPr="00BC4421">
              <w:t>dokumentų administravimo modulį</w:t>
            </w:r>
            <w:r w:rsidR="75DDB8E4" w:rsidRPr="00BC4421">
              <w:rPr>
                <w:szCs w:val="18"/>
              </w:rPr>
              <w:t>.</w:t>
            </w:r>
          </w:p>
          <w:p w14:paraId="1D5F92AD" w14:textId="0ADC70D4" w:rsidR="00D13EBE" w:rsidRPr="00BC4421" w:rsidRDefault="3B8A5074" w:rsidP="000C2CAC">
            <w:pPr>
              <w:pStyle w:val="Sraassuenkleliais"/>
              <w:numPr>
                <w:ilvl w:val="0"/>
                <w:numId w:val="0"/>
              </w:numPr>
              <w:spacing w:before="0" w:after="0"/>
              <w:ind w:left="360" w:hanging="360"/>
              <w:rPr>
                <w:szCs w:val="18"/>
              </w:rPr>
            </w:pPr>
            <w:r w:rsidRPr="00BC4421">
              <w:rPr>
                <w:szCs w:val="18"/>
              </w:rPr>
              <w:t xml:space="preserve">Detalus sąrašas turi būti </w:t>
            </w:r>
            <w:r w:rsidR="73501CD9" w:rsidRPr="00BC4421">
              <w:rPr>
                <w:szCs w:val="18"/>
              </w:rPr>
              <w:t xml:space="preserve">suderintas su </w:t>
            </w:r>
            <w:r w:rsidR="00FD17BB" w:rsidRPr="00BC4421">
              <w:rPr>
                <w:szCs w:val="18"/>
              </w:rPr>
              <w:t>Užsakovu</w:t>
            </w:r>
            <w:r w:rsidR="73501CD9" w:rsidRPr="00BC4421">
              <w:rPr>
                <w:szCs w:val="18"/>
              </w:rPr>
              <w:t xml:space="preserve"> projekto metu.</w:t>
            </w:r>
          </w:p>
        </w:tc>
      </w:tr>
      <w:tr w:rsidR="00204EB6" w:rsidRPr="00BC4421" w14:paraId="3EC29506" w14:textId="77777777" w:rsidTr="6EB25C05">
        <w:trPr>
          <w:trHeight w:val="20"/>
        </w:trPr>
        <w:tc>
          <w:tcPr>
            <w:tcW w:w="442" w:type="pct"/>
          </w:tcPr>
          <w:p w14:paraId="4E27BF4B" w14:textId="77777777" w:rsidR="00204EB6" w:rsidRPr="00BC4421" w:rsidRDefault="00204EB6" w:rsidP="00FD1F74">
            <w:pPr>
              <w:pStyle w:val="Sraopastraipa"/>
              <w:numPr>
                <w:ilvl w:val="0"/>
                <w:numId w:val="9"/>
              </w:numPr>
              <w:spacing w:before="0"/>
              <w:ind w:left="317"/>
              <w:rPr>
                <w:szCs w:val="20"/>
              </w:rPr>
            </w:pPr>
          </w:p>
        </w:tc>
        <w:tc>
          <w:tcPr>
            <w:tcW w:w="4558" w:type="pct"/>
          </w:tcPr>
          <w:p w14:paraId="10603F4B" w14:textId="7762B2B3" w:rsidR="00204EB6" w:rsidRPr="00BC4421" w:rsidRDefault="006C3C14" w:rsidP="006C3C14">
            <w:pPr>
              <w:pStyle w:val="Sraassuenkleliais"/>
              <w:numPr>
                <w:ilvl w:val="0"/>
                <w:numId w:val="0"/>
              </w:numPr>
              <w:spacing w:before="0" w:after="0"/>
              <w:rPr>
                <w:szCs w:val="18"/>
              </w:rPr>
            </w:pPr>
            <w:r w:rsidRPr="00BC4421">
              <w:rPr>
                <w:szCs w:val="18"/>
              </w:rPr>
              <w:t>Sistema turi turėti funkcionalumą įspėti naudotojus apie užduoties būsenos pasikeitimus realiuoju laiku (pvz., pranešti, kai užduotis perduodama kitam naudotojui ar pakeičiama jos būsena).</w:t>
            </w:r>
            <w:r w:rsidR="00172ED0" w:rsidRPr="00BC4421">
              <w:rPr>
                <w:szCs w:val="18"/>
              </w:rPr>
              <w:t xml:space="preserve"> Įspėjimai turi būti siunčiam</w:t>
            </w:r>
            <w:r w:rsidR="00690F41" w:rsidRPr="00BC4421">
              <w:rPr>
                <w:szCs w:val="18"/>
              </w:rPr>
              <w:t xml:space="preserve">i </w:t>
            </w:r>
            <w:r w:rsidR="00172ED0" w:rsidRPr="00BC4421">
              <w:rPr>
                <w:szCs w:val="18"/>
              </w:rPr>
              <w:t>sisteminiu pranešimu</w:t>
            </w:r>
            <w:r w:rsidR="00561077" w:rsidRPr="00BC4421">
              <w:rPr>
                <w:szCs w:val="18"/>
              </w:rPr>
              <w:t xml:space="preserve"> ir </w:t>
            </w:r>
            <w:r w:rsidR="00172ED0" w:rsidRPr="00BC4421">
              <w:rPr>
                <w:szCs w:val="18"/>
              </w:rPr>
              <w:t>el. paštu</w:t>
            </w:r>
            <w:r w:rsidR="002871F7" w:rsidRPr="00BC4421">
              <w:rPr>
                <w:szCs w:val="18"/>
              </w:rPr>
              <w:t xml:space="preserve"> su nuoroda į užduotį / dokumentą</w:t>
            </w:r>
            <w:r w:rsidR="00431811" w:rsidRPr="00BC4421">
              <w:rPr>
                <w:szCs w:val="18"/>
              </w:rPr>
              <w:t xml:space="preserve"> susijusioms šalims (užduoties / dokumento iniciatoriui, </w:t>
            </w:r>
            <w:r w:rsidR="00FD770D" w:rsidRPr="00BC4421">
              <w:rPr>
                <w:szCs w:val="18"/>
              </w:rPr>
              <w:t>teikianč</w:t>
            </w:r>
            <w:r w:rsidR="00CB0B3C" w:rsidRPr="00BC4421">
              <w:rPr>
                <w:szCs w:val="18"/>
              </w:rPr>
              <w:t>i</w:t>
            </w:r>
            <w:r w:rsidR="00FD770D" w:rsidRPr="00BC4421">
              <w:rPr>
                <w:szCs w:val="18"/>
              </w:rPr>
              <w:t>am asmeniui bei kitam atsakingam asmeniui, jeigu toks yra, kuriam paskirta atlikti užduotį ar veiksmą</w:t>
            </w:r>
            <w:r w:rsidR="00931F7A" w:rsidRPr="00BC4421">
              <w:rPr>
                <w:szCs w:val="18"/>
              </w:rPr>
              <w:t xml:space="preserve"> su dokumentu</w:t>
            </w:r>
            <w:r w:rsidR="00FD770D" w:rsidRPr="00BC4421">
              <w:rPr>
                <w:szCs w:val="18"/>
              </w:rPr>
              <w:t>)</w:t>
            </w:r>
            <w:r w:rsidR="00172ED0" w:rsidRPr="00BC4421">
              <w:rPr>
                <w:szCs w:val="18"/>
              </w:rPr>
              <w:t>.</w:t>
            </w:r>
          </w:p>
          <w:p w14:paraId="65E28985" w14:textId="3C9618E9" w:rsidR="006C3C14" w:rsidRPr="00BC4421" w:rsidRDefault="53387924" w:rsidP="006C3C14">
            <w:pPr>
              <w:pStyle w:val="Sraassuenkleliais"/>
              <w:numPr>
                <w:ilvl w:val="0"/>
                <w:numId w:val="0"/>
              </w:numPr>
              <w:spacing w:before="0" w:after="0"/>
              <w:rPr>
                <w:szCs w:val="18"/>
              </w:rPr>
            </w:pPr>
            <w:r w:rsidRPr="00BC4421">
              <w:rPr>
                <w:szCs w:val="18"/>
              </w:rPr>
              <w:t>Detalus sąrašas ir s</w:t>
            </w:r>
            <w:r w:rsidR="0B8382DB" w:rsidRPr="00BC4421">
              <w:rPr>
                <w:szCs w:val="18"/>
              </w:rPr>
              <w:t xml:space="preserve">ąlygos </w:t>
            </w:r>
            <w:r w:rsidRPr="00BC4421">
              <w:rPr>
                <w:szCs w:val="18"/>
              </w:rPr>
              <w:t xml:space="preserve">turi būti suderintas su </w:t>
            </w:r>
            <w:r w:rsidR="00F66010" w:rsidRPr="00BC4421">
              <w:rPr>
                <w:szCs w:val="18"/>
              </w:rPr>
              <w:t>Užsakovu</w:t>
            </w:r>
            <w:r w:rsidRPr="00BC4421">
              <w:rPr>
                <w:szCs w:val="18"/>
              </w:rPr>
              <w:t xml:space="preserve"> projekto metu.</w:t>
            </w:r>
          </w:p>
        </w:tc>
      </w:tr>
    </w:tbl>
    <w:p w14:paraId="363F1FE5" w14:textId="2A052CE6" w:rsidR="00FD1F74" w:rsidRPr="00BC4421" w:rsidRDefault="00FD1F74" w:rsidP="0071311C"/>
    <w:p w14:paraId="4156E6A3" w14:textId="6F960119" w:rsidR="003E262F" w:rsidRPr="00BC4421" w:rsidRDefault="00F35D8A" w:rsidP="003D7AE9">
      <w:pPr>
        <w:pStyle w:val="Antrat2"/>
        <w:spacing w:before="0" w:after="0"/>
        <w:rPr>
          <w:rFonts w:hint="eastAsia"/>
        </w:rPr>
      </w:pPr>
      <w:bookmarkStart w:id="13" w:name="_Toc187393760"/>
      <w:bookmarkStart w:id="14" w:name="_Toc187394544"/>
      <w:bookmarkStart w:id="15" w:name="_Toc187395328"/>
      <w:bookmarkStart w:id="16" w:name="_Toc187393764"/>
      <w:bookmarkStart w:id="17" w:name="_Toc187394548"/>
      <w:bookmarkStart w:id="18" w:name="_Toc187395332"/>
      <w:bookmarkStart w:id="19" w:name="_Toc187393770"/>
      <w:bookmarkStart w:id="20" w:name="_Toc187394554"/>
      <w:bookmarkStart w:id="21" w:name="_Toc187395338"/>
      <w:bookmarkStart w:id="22" w:name="_Toc187393777"/>
      <w:bookmarkStart w:id="23" w:name="_Toc187394561"/>
      <w:bookmarkStart w:id="24" w:name="_Toc187395345"/>
      <w:bookmarkStart w:id="25" w:name="_Toc187393788"/>
      <w:bookmarkStart w:id="26" w:name="_Toc187394572"/>
      <w:bookmarkStart w:id="27" w:name="_Toc187395356"/>
      <w:bookmarkStart w:id="28" w:name="_Toc187393791"/>
      <w:bookmarkStart w:id="29" w:name="_Toc187394575"/>
      <w:bookmarkStart w:id="30" w:name="_Toc187395359"/>
      <w:bookmarkStart w:id="31" w:name="_Toc187393794"/>
      <w:bookmarkStart w:id="32" w:name="_Toc187394578"/>
      <w:bookmarkStart w:id="33" w:name="_Toc187395362"/>
      <w:bookmarkStart w:id="34" w:name="_Toc187393797"/>
      <w:bookmarkStart w:id="35" w:name="_Toc187394581"/>
      <w:bookmarkStart w:id="36" w:name="_Toc187395365"/>
      <w:bookmarkStart w:id="37" w:name="_Toc187393803"/>
      <w:bookmarkStart w:id="38" w:name="_Toc187394587"/>
      <w:bookmarkStart w:id="39" w:name="_Toc187395371"/>
      <w:bookmarkStart w:id="40" w:name="_Toc187393807"/>
      <w:bookmarkStart w:id="41" w:name="_Toc187394591"/>
      <w:bookmarkStart w:id="42" w:name="_Toc187395375"/>
      <w:bookmarkStart w:id="43" w:name="_Toc187393810"/>
      <w:bookmarkStart w:id="44" w:name="_Toc187394594"/>
      <w:bookmarkStart w:id="45" w:name="_Toc187395378"/>
      <w:bookmarkStart w:id="46" w:name="_Toc187393813"/>
      <w:bookmarkStart w:id="47" w:name="_Toc187394597"/>
      <w:bookmarkStart w:id="48" w:name="_Toc187395381"/>
      <w:bookmarkStart w:id="49" w:name="_Toc187393814"/>
      <w:bookmarkStart w:id="50" w:name="_Toc187394598"/>
      <w:bookmarkStart w:id="51" w:name="_Toc187395382"/>
      <w:bookmarkStart w:id="52" w:name="_Toc187393818"/>
      <w:bookmarkStart w:id="53" w:name="_Toc187394602"/>
      <w:bookmarkStart w:id="54" w:name="_Toc187395386"/>
      <w:bookmarkStart w:id="55" w:name="_Toc187393821"/>
      <w:bookmarkStart w:id="56" w:name="_Toc187394605"/>
      <w:bookmarkStart w:id="57" w:name="_Toc187395389"/>
      <w:bookmarkStart w:id="58" w:name="_Toc187393826"/>
      <w:bookmarkStart w:id="59" w:name="_Toc187394610"/>
      <w:bookmarkStart w:id="60" w:name="_Toc187395394"/>
      <w:bookmarkStart w:id="61" w:name="_Toc187393829"/>
      <w:bookmarkStart w:id="62" w:name="_Toc187394613"/>
      <w:bookmarkStart w:id="63" w:name="_Toc187395397"/>
      <w:bookmarkStart w:id="64" w:name="_Toc187393832"/>
      <w:bookmarkStart w:id="65" w:name="_Toc187394616"/>
      <w:bookmarkStart w:id="66" w:name="_Toc187395400"/>
      <w:bookmarkStart w:id="67" w:name="_Toc187393835"/>
      <w:bookmarkStart w:id="68" w:name="_Toc187394619"/>
      <w:bookmarkStart w:id="69" w:name="_Toc187395403"/>
      <w:bookmarkStart w:id="70" w:name="_Toc187393838"/>
      <w:bookmarkStart w:id="71" w:name="_Toc187394622"/>
      <w:bookmarkStart w:id="72" w:name="_Toc187395406"/>
      <w:bookmarkStart w:id="73" w:name="_Toc187393842"/>
      <w:bookmarkStart w:id="74" w:name="_Toc187394626"/>
      <w:bookmarkStart w:id="75" w:name="_Toc187395410"/>
      <w:bookmarkStart w:id="76" w:name="_Toc187393845"/>
      <w:bookmarkStart w:id="77" w:name="_Toc187394629"/>
      <w:bookmarkStart w:id="78" w:name="_Toc187395413"/>
      <w:bookmarkStart w:id="79" w:name="_Toc187393848"/>
      <w:bookmarkStart w:id="80" w:name="_Toc187394632"/>
      <w:bookmarkStart w:id="81" w:name="_Toc187395416"/>
      <w:bookmarkStart w:id="82" w:name="_Toc187393851"/>
      <w:bookmarkStart w:id="83" w:name="_Toc187394635"/>
      <w:bookmarkStart w:id="84" w:name="_Toc187395419"/>
      <w:bookmarkStart w:id="85" w:name="_Toc187393854"/>
      <w:bookmarkStart w:id="86" w:name="_Toc187394638"/>
      <w:bookmarkStart w:id="87" w:name="_Toc187395422"/>
      <w:bookmarkStart w:id="88" w:name="_Toc187393857"/>
      <w:bookmarkStart w:id="89" w:name="_Toc187394641"/>
      <w:bookmarkStart w:id="90" w:name="_Toc187395425"/>
      <w:bookmarkStart w:id="91" w:name="_Toc187393860"/>
      <w:bookmarkStart w:id="92" w:name="_Toc187394644"/>
      <w:bookmarkStart w:id="93" w:name="_Toc187395428"/>
      <w:bookmarkStart w:id="94" w:name="_Toc187393863"/>
      <w:bookmarkStart w:id="95" w:name="_Toc187394647"/>
      <w:bookmarkStart w:id="96" w:name="_Toc187395431"/>
      <w:bookmarkStart w:id="97" w:name="_Toc187393866"/>
      <w:bookmarkStart w:id="98" w:name="_Toc187394650"/>
      <w:bookmarkStart w:id="99" w:name="_Toc187395434"/>
      <w:bookmarkStart w:id="100" w:name="_Toc187393869"/>
      <w:bookmarkStart w:id="101" w:name="_Toc187394653"/>
      <w:bookmarkStart w:id="102" w:name="_Toc187395437"/>
      <w:bookmarkStart w:id="103" w:name="_Toc187393872"/>
      <w:bookmarkStart w:id="104" w:name="_Toc187394656"/>
      <w:bookmarkStart w:id="105" w:name="_Toc187395440"/>
      <w:bookmarkStart w:id="106" w:name="_Toc187393875"/>
      <w:bookmarkStart w:id="107" w:name="_Toc187394659"/>
      <w:bookmarkStart w:id="108" w:name="_Toc187395443"/>
      <w:bookmarkStart w:id="109" w:name="_Toc187393878"/>
      <w:bookmarkStart w:id="110" w:name="_Toc187394662"/>
      <w:bookmarkStart w:id="111" w:name="_Toc187395446"/>
      <w:bookmarkStart w:id="112" w:name="_Toc187393881"/>
      <w:bookmarkStart w:id="113" w:name="_Toc187394665"/>
      <w:bookmarkStart w:id="114" w:name="_Toc187395449"/>
      <w:bookmarkStart w:id="115" w:name="_Toc187393884"/>
      <w:bookmarkStart w:id="116" w:name="_Toc187394668"/>
      <w:bookmarkStart w:id="117" w:name="_Toc187395452"/>
      <w:bookmarkStart w:id="118" w:name="_Toc187393887"/>
      <w:bookmarkStart w:id="119" w:name="_Toc187394671"/>
      <w:bookmarkStart w:id="120" w:name="_Toc187395455"/>
      <w:bookmarkStart w:id="121" w:name="_Toc187393890"/>
      <w:bookmarkStart w:id="122" w:name="_Toc187394674"/>
      <w:bookmarkStart w:id="123" w:name="_Toc187395458"/>
      <w:bookmarkStart w:id="124" w:name="_Toc187393891"/>
      <w:bookmarkStart w:id="125" w:name="_Toc187394675"/>
      <w:bookmarkStart w:id="126" w:name="_Toc187395459"/>
      <w:bookmarkStart w:id="127" w:name="_Toc187393895"/>
      <w:bookmarkStart w:id="128" w:name="_Toc187394679"/>
      <w:bookmarkStart w:id="129" w:name="_Toc187395463"/>
      <w:bookmarkStart w:id="130" w:name="_Toc187393898"/>
      <w:bookmarkStart w:id="131" w:name="_Toc187394682"/>
      <w:bookmarkStart w:id="132" w:name="_Toc187395466"/>
      <w:bookmarkStart w:id="133" w:name="_Toc187393901"/>
      <w:bookmarkStart w:id="134" w:name="_Toc187394685"/>
      <w:bookmarkStart w:id="135" w:name="_Toc187395469"/>
      <w:bookmarkStart w:id="136" w:name="_Toc187393904"/>
      <w:bookmarkStart w:id="137" w:name="_Toc187394688"/>
      <w:bookmarkStart w:id="138" w:name="_Toc187395472"/>
      <w:bookmarkStart w:id="139" w:name="_Toc187393907"/>
      <w:bookmarkStart w:id="140" w:name="_Toc187394691"/>
      <w:bookmarkStart w:id="141" w:name="_Toc187395475"/>
      <w:bookmarkStart w:id="142" w:name="_Toc187393910"/>
      <w:bookmarkStart w:id="143" w:name="_Toc187394694"/>
      <w:bookmarkStart w:id="144" w:name="_Toc187395478"/>
      <w:bookmarkStart w:id="145" w:name="_Toc187393913"/>
      <w:bookmarkStart w:id="146" w:name="_Toc187394697"/>
      <w:bookmarkStart w:id="147" w:name="_Toc187395481"/>
      <w:bookmarkStart w:id="148" w:name="_Toc187393916"/>
      <w:bookmarkStart w:id="149" w:name="_Toc187394700"/>
      <w:bookmarkStart w:id="150" w:name="_Toc187395484"/>
      <w:bookmarkStart w:id="151" w:name="_Toc187393919"/>
      <w:bookmarkStart w:id="152" w:name="_Toc187394703"/>
      <w:bookmarkStart w:id="153" w:name="_Toc187395487"/>
      <w:bookmarkStart w:id="154" w:name="_Toc187393922"/>
      <w:bookmarkStart w:id="155" w:name="_Toc187394706"/>
      <w:bookmarkStart w:id="156" w:name="_Toc187395490"/>
      <w:bookmarkStart w:id="157" w:name="_Toc187393923"/>
      <w:bookmarkStart w:id="158" w:name="_Toc187394707"/>
      <w:bookmarkStart w:id="159" w:name="_Toc187395491"/>
      <w:bookmarkStart w:id="160" w:name="_Toc187393927"/>
      <w:bookmarkStart w:id="161" w:name="_Toc187394711"/>
      <w:bookmarkStart w:id="162" w:name="_Toc187395495"/>
      <w:bookmarkStart w:id="163" w:name="_Toc187393933"/>
      <w:bookmarkStart w:id="164" w:name="_Toc187394717"/>
      <w:bookmarkStart w:id="165" w:name="_Toc187395501"/>
      <w:bookmarkStart w:id="166" w:name="_Toc187393938"/>
      <w:bookmarkStart w:id="167" w:name="_Toc187394722"/>
      <w:bookmarkStart w:id="168" w:name="_Toc187395506"/>
      <w:bookmarkStart w:id="169" w:name="_Toc187393942"/>
      <w:bookmarkStart w:id="170" w:name="_Toc187394726"/>
      <w:bookmarkStart w:id="171" w:name="_Toc187395510"/>
      <w:bookmarkStart w:id="172" w:name="_Toc187393946"/>
      <w:bookmarkStart w:id="173" w:name="_Toc187394730"/>
      <w:bookmarkStart w:id="174" w:name="_Toc187395514"/>
      <w:bookmarkStart w:id="175" w:name="_Toc187393951"/>
      <w:bookmarkStart w:id="176" w:name="_Toc187394735"/>
      <w:bookmarkStart w:id="177" w:name="_Toc187395519"/>
      <w:bookmarkStart w:id="178" w:name="_Toc187393957"/>
      <w:bookmarkStart w:id="179" w:name="_Toc187394741"/>
      <w:bookmarkStart w:id="180" w:name="_Toc187395525"/>
      <w:bookmarkStart w:id="181" w:name="_Toc187393960"/>
      <w:bookmarkStart w:id="182" w:name="_Toc187394744"/>
      <w:bookmarkStart w:id="183" w:name="_Toc187395528"/>
      <w:bookmarkStart w:id="184" w:name="_Toc187393965"/>
      <w:bookmarkStart w:id="185" w:name="_Toc187394749"/>
      <w:bookmarkStart w:id="186" w:name="_Toc187395533"/>
      <w:bookmarkStart w:id="187" w:name="_Toc187393970"/>
      <w:bookmarkStart w:id="188" w:name="_Toc187394754"/>
      <w:bookmarkStart w:id="189" w:name="_Toc187395538"/>
      <w:bookmarkStart w:id="190" w:name="_Toc187393971"/>
      <w:bookmarkStart w:id="191" w:name="_Toc187394755"/>
      <w:bookmarkStart w:id="192" w:name="_Toc187395539"/>
      <w:bookmarkStart w:id="193" w:name="_Toc187393975"/>
      <w:bookmarkStart w:id="194" w:name="_Toc187394759"/>
      <w:bookmarkStart w:id="195" w:name="_Toc187395543"/>
      <w:bookmarkStart w:id="196" w:name="_Toc187393978"/>
      <w:bookmarkStart w:id="197" w:name="_Toc187394762"/>
      <w:bookmarkStart w:id="198" w:name="_Toc187395546"/>
      <w:bookmarkStart w:id="199" w:name="_Toc187393987"/>
      <w:bookmarkStart w:id="200" w:name="_Toc187394771"/>
      <w:bookmarkStart w:id="201" w:name="_Toc187395555"/>
      <w:bookmarkStart w:id="202" w:name="_Toc187393994"/>
      <w:bookmarkStart w:id="203" w:name="_Toc187394778"/>
      <w:bookmarkStart w:id="204" w:name="_Toc187395562"/>
      <w:bookmarkStart w:id="205" w:name="_Toc187393998"/>
      <w:bookmarkStart w:id="206" w:name="_Toc187394782"/>
      <w:bookmarkStart w:id="207" w:name="_Toc187395566"/>
      <w:bookmarkStart w:id="208" w:name="_Toc187394001"/>
      <w:bookmarkStart w:id="209" w:name="_Toc187394785"/>
      <w:bookmarkStart w:id="210" w:name="_Toc187395569"/>
      <w:bookmarkStart w:id="211" w:name="_Toc187394004"/>
      <w:bookmarkStart w:id="212" w:name="_Toc187394788"/>
      <w:bookmarkStart w:id="213" w:name="_Toc187395572"/>
      <w:bookmarkStart w:id="214" w:name="_Toc187394009"/>
      <w:bookmarkStart w:id="215" w:name="_Toc187394793"/>
      <w:bookmarkStart w:id="216" w:name="_Toc187395577"/>
      <w:bookmarkStart w:id="217" w:name="_Toc187394012"/>
      <w:bookmarkStart w:id="218" w:name="_Toc187394796"/>
      <w:bookmarkStart w:id="219" w:name="_Toc187395580"/>
      <w:bookmarkStart w:id="220" w:name="_Toc187394015"/>
      <w:bookmarkStart w:id="221" w:name="_Toc187394799"/>
      <w:bookmarkStart w:id="222" w:name="_Toc187395583"/>
      <w:bookmarkStart w:id="223" w:name="_Toc187394016"/>
      <w:bookmarkStart w:id="224" w:name="_Toc187394800"/>
      <w:bookmarkStart w:id="225" w:name="_Toc187395584"/>
      <w:bookmarkStart w:id="226" w:name="_Toc187394020"/>
      <w:bookmarkStart w:id="227" w:name="_Toc187394804"/>
      <w:bookmarkStart w:id="228" w:name="_Toc187395588"/>
      <w:bookmarkStart w:id="229" w:name="_Toc187394023"/>
      <w:bookmarkStart w:id="230" w:name="_Toc187394807"/>
      <w:bookmarkStart w:id="231" w:name="_Toc187395591"/>
      <w:bookmarkStart w:id="232" w:name="_Toc187394028"/>
      <w:bookmarkStart w:id="233" w:name="_Toc187394812"/>
      <w:bookmarkStart w:id="234" w:name="_Toc187395596"/>
      <w:bookmarkStart w:id="235" w:name="_Toc187394034"/>
      <w:bookmarkStart w:id="236" w:name="_Toc187394818"/>
      <w:bookmarkStart w:id="237" w:name="_Toc187395602"/>
      <w:bookmarkStart w:id="238" w:name="_Toc187394037"/>
      <w:bookmarkStart w:id="239" w:name="_Toc187394821"/>
      <w:bookmarkStart w:id="240" w:name="_Toc187395605"/>
      <w:bookmarkStart w:id="241" w:name="_Toc187394040"/>
      <w:bookmarkStart w:id="242" w:name="_Toc187394824"/>
      <w:bookmarkStart w:id="243" w:name="_Toc187395608"/>
      <w:bookmarkStart w:id="244" w:name="_Toc187394046"/>
      <w:bookmarkStart w:id="245" w:name="_Toc187394830"/>
      <w:bookmarkStart w:id="246" w:name="_Toc187395614"/>
      <w:bookmarkStart w:id="247" w:name="_Toc187394051"/>
      <w:bookmarkStart w:id="248" w:name="_Toc187394835"/>
      <w:bookmarkStart w:id="249" w:name="_Toc187395619"/>
      <w:bookmarkStart w:id="250" w:name="_Toc187394056"/>
      <w:bookmarkStart w:id="251" w:name="_Toc187394840"/>
      <w:bookmarkStart w:id="252" w:name="_Toc187395624"/>
      <w:bookmarkStart w:id="253" w:name="_Toc187394060"/>
      <w:bookmarkStart w:id="254" w:name="_Toc187394844"/>
      <w:bookmarkStart w:id="255" w:name="_Toc187395628"/>
      <w:bookmarkStart w:id="256" w:name="_Toc187394065"/>
      <w:bookmarkStart w:id="257" w:name="_Toc187394849"/>
      <w:bookmarkStart w:id="258" w:name="_Toc187395633"/>
      <w:bookmarkStart w:id="259" w:name="_Toc187394069"/>
      <w:bookmarkStart w:id="260" w:name="_Toc187394853"/>
      <w:bookmarkStart w:id="261" w:name="_Toc187395637"/>
      <w:bookmarkStart w:id="262" w:name="_Toc187394074"/>
      <w:bookmarkStart w:id="263" w:name="_Toc187394858"/>
      <w:bookmarkStart w:id="264" w:name="_Toc187395642"/>
      <w:bookmarkStart w:id="265" w:name="_Toc187394079"/>
      <w:bookmarkStart w:id="266" w:name="_Toc187394863"/>
      <w:bookmarkStart w:id="267" w:name="_Toc187395647"/>
      <w:bookmarkStart w:id="268" w:name="_Toc187394085"/>
      <w:bookmarkStart w:id="269" w:name="_Toc187394869"/>
      <w:bookmarkStart w:id="270" w:name="_Toc187395653"/>
      <w:bookmarkStart w:id="271" w:name="_Toc187394091"/>
      <w:bookmarkStart w:id="272" w:name="_Toc187394875"/>
      <w:bookmarkStart w:id="273" w:name="_Toc187395659"/>
      <w:bookmarkStart w:id="274" w:name="_Toc187394092"/>
      <w:bookmarkStart w:id="275" w:name="_Toc187394876"/>
      <w:bookmarkStart w:id="276" w:name="_Toc187395660"/>
      <w:bookmarkStart w:id="277" w:name="_Toc187394096"/>
      <w:bookmarkStart w:id="278" w:name="_Toc187394880"/>
      <w:bookmarkStart w:id="279" w:name="_Toc187395664"/>
      <w:bookmarkStart w:id="280" w:name="_Toc187394099"/>
      <w:bookmarkStart w:id="281" w:name="_Toc187394883"/>
      <w:bookmarkStart w:id="282" w:name="_Toc187395667"/>
      <w:bookmarkStart w:id="283" w:name="_Toc187394102"/>
      <w:bookmarkStart w:id="284" w:name="_Toc187394886"/>
      <w:bookmarkStart w:id="285" w:name="_Toc187395670"/>
      <w:bookmarkStart w:id="286" w:name="_Toc187394105"/>
      <w:bookmarkStart w:id="287" w:name="_Toc187394889"/>
      <w:bookmarkStart w:id="288" w:name="_Toc187395673"/>
      <w:bookmarkStart w:id="289" w:name="_Toc187394109"/>
      <w:bookmarkStart w:id="290" w:name="_Toc187394893"/>
      <w:bookmarkStart w:id="291" w:name="_Toc187395677"/>
      <w:bookmarkStart w:id="292" w:name="_Toc187394114"/>
      <w:bookmarkStart w:id="293" w:name="_Toc187394898"/>
      <w:bookmarkStart w:id="294" w:name="_Toc187395682"/>
      <w:bookmarkStart w:id="295" w:name="_Toc187394117"/>
      <w:bookmarkStart w:id="296" w:name="_Toc187394901"/>
      <w:bookmarkStart w:id="297" w:name="_Toc187395685"/>
      <w:bookmarkStart w:id="298" w:name="_Toc187394120"/>
      <w:bookmarkStart w:id="299" w:name="_Toc187394904"/>
      <w:bookmarkStart w:id="300" w:name="_Toc187395688"/>
      <w:bookmarkStart w:id="301" w:name="_Toc187394123"/>
      <w:bookmarkStart w:id="302" w:name="_Toc187394907"/>
      <w:bookmarkStart w:id="303" w:name="_Toc187395691"/>
      <w:bookmarkStart w:id="304" w:name="_Toc187394126"/>
      <w:bookmarkStart w:id="305" w:name="_Toc187394910"/>
      <w:bookmarkStart w:id="306" w:name="_Toc187395694"/>
      <w:bookmarkStart w:id="307" w:name="_Toc187394129"/>
      <w:bookmarkStart w:id="308" w:name="_Toc187394913"/>
      <w:bookmarkStart w:id="309" w:name="_Toc187395697"/>
      <w:bookmarkStart w:id="310" w:name="_Toc187394130"/>
      <w:bookmarkStart w:id="311" w:name="_Toc187394914"/>
      <w:bookmarkStart w:id="312" w:name="_Toc187395698"/>
      <w:bookmarkStart w:id="313" w:name="_Toc187394134"/>
      <w:bookmarkStart w:id="314" w:name="_Toc187394918"/>
      <w:bookmarkStart w:id="315" w:name="_Toc187395702"/>
      <w:bookmarkStart w:id="316" w:name="_Toc187394137"/>
      <w:bookmarkStart w:id="317" w:name="_Toc187394921"/>
      <w:bookmarkStart w:id="318" w:name="_Toc187395705"/>
      <w:bookmarkStart w:id="319" w:name="_Toc187394140"/>
      <w:bookmarkStart w:id="320" w:name="_Toc187394924"/>
      <w:bookmarkStart w:id="321" w:name="_Toc187395708"/>
      <w:bookmarkStart w:id="322" w:name="_Toc187394143"/>
      <w:bookmarkStart w:id="323" w:name="_Toc187394927"/>
      <w:bookmarkStart w:id="324" w:name="_Toc187395711"/>
      <w:bookmarkStart w:id="325" w:name="_Toc187394146"/>
      <w:bookmarkStart w:id="326" w:name="_Toc187394930"/>
      <w:bookmarkStart w:id="327" w:name="_Toc187395714"/>
      <w:bookmarkStart w:id="328" w:name="_Toc187394149"/>
      <w:bookmarkStart w:id="329" w:name="_Toc187394933"/>
      <w:bookmarkStart w:id="330" w:name="_Toc187395717"/>
      <w:bookmarkStart w:id="331" w:name="_Toc187394152"/>
      <w:bookmarkStart w:id="332" w:name="_Toc187394936"/>
      <w:bookmarkStart w:id="333" w:name="_Toc187395720"/>
      <w:bookmarkStart w:id="334" w:name="_Toc187394153"/>
      <w:bookmarkStart w:id="335" w:name="_Toc187394937"/>
      <w:bookmarkStart w:id="336" w:name="_Toc187395721"/>
      <w:bookmarkStart w:id="337" w:name="_Toc187394157"/>
      <w:bookmarkStart w:id="338" w:name="_Toc187394941"/>
      <w:bookmarkStart w:id="339" w:name="_Toc187395725"/>
      <w:bookmarkStart w:id="340" w:name="_Toc187394164"/>
      <w:bookmarkStart w:id="341" w:name="_Toc187394948"/>
      <w:bookmarkStart w:id="342" w:name="_Toc187395732"/>
      <w:bookmarkStart w:id="343" w:name="_Toc187394169"/>
      <w:bookmarkStart w:id="344" w:name="_Toc187394953"/>
      <w:bookmarkStart w:id="345" w:name="_Toc187395737"/>
      <w:bookmarkStart w:id="346" w:name="_Toc187394174"/>
      <w:bookmarkStart w:id="347" w:name="_Toc187394958"/>
      <w:bookmarkStart w:id="348" w:name="_Toc187395742"/>
      <w:bookmarkStart w:id="349" w:name="_Toc187394179"/>
      <w:bookmarkStart w:id="350" w:name="_Toc187394963"/>
      <w:bookmarkStart w:id="351" w:name="_Toc187395747"/>
      <w:bookmarkStart w:id="352" w:name="_Toc187394184"/>
      <w:bookmarkStart w:id="353" w:name="_Toc187394968"/>
      <w:bookmarkStart w:id="354" w:name="_Toc187395752"/>
      <w:bookmarkStart w:id="355" w:name="_Toc187394189"/>
      <w:bookmarkStart w:id="356" w:name="_Toc187394973"/>
      <w:bookmarkStart w:id="357" w:name="_Toc187395757"/>
      <w:bookmarkStart w:id="358" w:name="_Toc187394194"/>
      <w:bookmarkStart w:id="359" w:name="_Toc187394978"/>
      <w:bookmarkStart w:id="360" w:name="_Toc187395762"/>
      <w:bookmarkStart w:id="361" w:name="_Toc187394195"/>
      <w:bookmarkStart w:id="362" w:name="_Toc187394979"/>
      <w:bookmarkStart w:id="363" w:name="_Toc187395763"/>
      <w:bookmarkStart w:id="364" w:name="_Toc187394199"/>
      <w:bookmarkStart w:id="365" w:name="_Toc187394983"/>
      <w:bookmarkStart w:id="366" w:name="_Toc187395767"/>
      <w:bookmarkStart w:id="367" w:name="_Toc187394202"/>
      <w:bookmarkStart w:id="368" w:name="_Toc187394986"/>
      <w:bookmarkStart w:id="369" w:name="_Toc187395770"/>
      <w:bookmarkStart w:id="370" w:name="_Toc187394205"/>
      <w:bookmarkStart w:id="371" w:name="_Toc187394989"/>
      <w:bookmarkStart w:id="372" w:name="_Toc187395773"/>
      <w:bookmarkStart w:id="373" w:name="_Toc187394208"/>
      <w:bookmarkStart w:id="374" w:name="_Toc187394992"/>
      <w:bookmarkStart w:id="375" w:name="_Toc187395776"/>
      <w:bookmarkStart w:id="376" w:name="_Toc187394211"/>
      <w:bookmarkStart w:id="377" w:name="_Toc187394995"/>
      <w:bookmarkStart w:id="378" w:name="_Toc187395779"/>
      <w:bookmarkStart w:id="379" w:name="_Toc187394214"/>
      <w:bookmarkStart w:id="380" w:name="_Toc187394998"/>
      <w:bookmarkStart w:id="381" w:name="_Toc187395782"/>
      <w:bookmarkStart w:id="382" w:name="_Toc187394217"/>
      <w:bookmarkStart w:id="383" w:name="_Toc187395001"/>
      <w:bookmarkStart w:id="384" w:name="_Toc187395785"/>
      <w:bookmarkStart w:id="385" w:name="_Toc187394220"/>
      <w:bookmarkStart w:id="386" w:name="_Toc187395004"/>
      <w:bookmarkStart w:id="387" w:name="_Toc187395788"/>
      <w:bookmarkStart w:id="388" w:name="_Toc187394223"/>
      <w:bookmarkStart w:id="389" w:name="_Toc187395007"/>
      <w:bookmarkStart w:id="390" w:name="_Toc187395791"/>
      <w:bookmarkStart w:id="391" w:name="_Toc187394226"/>
      <w:bookmarkStart w:id="392" w:name="_Toc187395010"/>
      <w:bookmarkStart w:id="393" w:name="_Toc187395794"/>
      <w:bookmarkStart w:id="394" w:name="_Toc187394229"/>
      <w:bookmarkStart w:id="395" w:name="_Toc187395013"/>
      <w:bookmarkStart w:id="396" w:name="_Toc187395797"/>
      <w:bookmarkStart w:id="397" w:name="_Toc187394232"/>
      <w:bookmarkStart w:id="398" w:name="_Toc187395016"/>
      <w:bookmarkStart w:id="399" w:name="_Toc187395800"/>
      <w:bookmarkStart w:id="400" w:name="_Toc187394235"/>
      <w:bookmarkStart w:id="401" w:name="_Toc187395019"/>
      <w:bookmarkStart w:id="402" w:name="_Toc187395803"/>
      <w:bookmarkStart w:id="403" w:name="_Toc187394238"/>
      <w:bookmarkStart w:id="404" w:name="_Toc187395022"/>
      <w:bookmarkStart w:id="405" w:name="_Toc187395806"/>
      <w:bookmarkStart w:id="406" w:name="_Toc187394241"/>
      <w:bookmarkStart w:id="407" w:name="_Toc187395025"/>
      <w:bookmarkStart w:id="408" w:name="_Toc187395809"/>
      <w:bookmarkStart w:id="409" w:name="_Toc187394244"/>
      <w:bookmarkStart w:id="410" w:name="_Toc187395028"/>
      <w:bookmarkStart w:id="411" w:name="_Toc187395812"/>
      <w:bookmarkStart w:id="412" w:name="_Toc187394245"/>
      <w:bookmarkStart w:id="413" w:name="_Toc187395029"/>
      <w:bookmarkStart w:id="414" w:name="_Toc187395813"/>
      <w:bookmarkStart w:id="415" w:name="_Toc187394246"/>
      <w:bookmarkStart w:id="416" w:name="_Toc187395030"/>
      <w:bookmarkStart w:id="417" w:name="_Toc187395814"/>
      <w:bookmarkStart w:id="418" w:name="_Toc187394250"/>
      <w:bookmarkStart w:id="419" w:name="_Toc187395034"/>
      <w:bookmarkStart w:id="420" w:name="_Toc187395818"/>
      <w:bookmarkStart w:id="421" w:name="_Toc187394253"/>
      <w:bookmarkStart w:id="422" w:name="_Toc187395037"/>
      <w:bookmarkStart w:id="423" w:name="_Toc187395821"/>
      <w:bookmarkStart w:id="424" w:name="_Toc187394261"/>
      <w:bookmarkStart w:id="425" w:name="_Toc187395045"/>
      <w:bookmarkStart w:id="426" w:name="_Toc187395829"/>
      <w:bookmarkStart w:id="427" w:name="_Toc187394264"/>
      <w:bookmarkStart w:id="428" w:name="_Toc187395048"/>
      <w:bookmarkStart w:id="429" w:name="_Toc187395832"/>
      <w:bookmarkStart w:id="430" w:name="_Toc187394268"/>
      <w:bookmarkStart w:id="431" w:name="_Toc187395052"/>
      <w:bookmarkStart w:id="432" w:name="_Toc187395836"/>
      <w:bookmarkStart w:id="433" w:name="_Toc187394275"/>
      <w:bookmarkStart w:id="434" w:name="_Toc187395059"/>
      <w:bookmarkStart w:id="435" w:name="_Toc187395843"/>
      <w:bookmarkStart w:id="436" w:name="_Toc187394284"/>
      <w:bookmarkStart w:id="437" w:name="_Toc187395068"/>
      <w:bookmarkStart w:id="438" w:name="_Toc187395852"/>
      <w:bookmarkStart w:id="439" w:name="_Toc187394288"/>
      <w:bookmarkStart w:id="440" w:name="_Toc187395072"/>
      <w:bookmarkStart w:id="441" w:name="_Toc187395856"/>
      <w:bookmarkStart w:id="442" w:name="_Toc187394293"/>
      <w:bookmarkStart w:id="443" w:name="_Toc187395077"/>
      <w:bookmarkStart w:id="444" w:name="_Toc187395861"/>
      <w:bookmarkStart w:id="445" w:name="_Toc187394299"/>
      <w:bookmarkStart w:id="446" w:name="_Toc187395083"/>
      <w:bookmarkStart w:id="447" w:name="_Toc187395867"/>
      <w:bookmarkStart w:id="448" w:name="_Toc187394304"/>
      <w:bookmarkStart w:id="449" w:name="_Toc187395088"/>
      <w:bookmarkStart w:id="450" w:name="_Toc187395872"/>
      <w:bookmarkStart w:id="451" w:name="_Toc187394305"/>
      <w:bookmarkStart w:id="452" w:name="_Toc187395089"/>
      <w:bookmarkStart w:id="453" w:name="_Toc187395873"/>
      <w:bookmarkStart w:id="454" w:name="_Toc187394309"/>
      <w:bookmarkStart w:id="455" w:name="_Toc187395093"/>
      <w:bookmarkStart w:id="456" w:name="_Toc187395877"/>
      <w:bookmarkStart w:id="457" w:name="_Toc187394312"/>
      <w:bookmarkStart w:id="458" w:name="_Toc187395096"/>
      <w:bookmarkStart w:id="459" w:name="_Toc187395880"/>
      <w:bookmarkStart w:id="460" w:name="_Toc187394317"/>
      <w:bookmarkStart w:id="461" w:name="_Toc187395101"/>
      <w:bookmarkStart w:id="462" w:name="_Toc187395885"/>
      <w:bookmarkStart w:id="463" w:name="_Toc187394322"/>
      <w:bookmarkStart w:id="464" w:name="_Toc187395106"/>
      <w:bookmarkStart w:id="465" w:name="_Toc187395890"/>
      <w:bookmarkStart w:id="466" w:name="_Toc187394325"/>
      <w:bookmarkStart w:id="467" w:name="_Toc187395109"/>
      <w:bookmarkStart w:id="468" w:name="_Toc187395893"/>
      <w:bookmarkStart w:id="469" w:name="_Toc187394328"/>
      <w:bookmarkStart w:id="470" w:name="_Toc187395112"/>
      <w:bookmarkStart w:id="471" w:name="_Toc187395896"/>
      <w:bookmarkStart w:id="472" w:name="_Toc187394331"/>
      <w:bookmarkStart w:id="473" w:name="_Toc187395115"/>
      <w:bookmarkStart w:id="474" w:name="_Toc187395899"/>
      <w:bookmarkStart w:id="475" w:name="_Toc187394334"/>
      <w:bookmarkStart w:id="476" w:name="_Toc187395118"/>
      <w:bookmarkStart w:id="477" w:name="_Toc187395902"/>
      <w:bookmarkStart w:id="478" w:name="_Toc187394337"/>
      <w:bookmarkStart w:id="479" w:name="_Toc187395121"/>
      <w:bookmarkStart w:id="480" w:name="_Toc187395905"/>
      <w:bookmarkStart w:id="481" w:name="_Toc187394338"/>
      <w:bookmarkStart w:id="482" w:name="_Toc187395122"/>
      <w:bookmarkStart w:id="483" w:name="_Toc187395906"/>
      <w:bookmarkStart w:id="484" w:name="_Toc187394339"/>
      <w:bookmarkStart w:id="485" w:name="_Toc187395123"/>
      <w:bookmarkStart w:id="486" w:name="_Toc187395907"/>
      <w:bookmarkStart w:id="487" w:name="_Toc187394343"/>
      <w:bookmarkStart w:id="488" w:name="_Toc187395127"/>
      <w:bookmarkStart w:id="489" w:name="_Toc187395911"/>
      <w:bookmarkStart w:id="490" w:name="_Toc187394346"/>
      <w:bookmarkStart w:id="491" w:name="_Toc187395130"/>
      <w:bookmarkStart w:id="492" w:name="_Toc187395914"/>
      <w:bookmarkStart w:id="493" w:name="_Toc187394349"/>
      <w:bookmarkStart w:id="494" w:name="_Toc187395133"/>
      <w:bookmarkStart w:id="495" w:name="_Toc187395917"/>
      <w:bookmarkStart w:id="496" w:name="_Toc187394352"/>
      <w:bookmarkStart w:id="497" w:name="_Toc187395136"/>
      <w:bookmarkStart w:id="498" w:name="_Toc187395920"/>
      <w:bookmarkStart w:id="499" w:name="_Toc187394355"/>
      <w:bookmarkStart w:id="500" w:name="_Toc187395139"/>
      <w:bookmarkStart w:id="501" w:name="_Toc187395923"/>
      <w:bookmarkStart w:id="502" w:name="_Toc187394358"/>
      <w:bookmarkStart w:id="503" w:name="_Toc187395142"/>
      <w:bookmarkStart w:id="504" w:name="_Toc187395926"/>
      <w:bookmarkStart w:id="505" w:name="_Toc187394361"/>
      <w:bookmarkStart w:id="506" w:name="_Toc187395145"/>
      <w:bookmarkStart w:id="507" w:name="_Toc187395929"/>
      <w:bookmarkStart w:id="508" w:name="_Toc187394364"/>
      <w:bookmarkStart w:id="509" w:name="_Toc187395148"/>
      <w:bookmarkStart w:id="510" w:name="_Toc187395932"/>
      <w:bookmarkStart w:id="511" w:name="_Toc187394367"/>
      <w:bookmarkStart w:id="512" w:name="_Toc187395151"/>
      <w:bookmarkStart w:id="513" w:name="_Toc187395935"/>
      <w:bookmarkStart w:id="514" w:name="_Toc187394368"/>
      <w:bookmarkStart w:id="515" w:name="_Toc187395152"/>
      <w:bookmarkStart w:id="516" w:name="_Toc187395936"/>
      <w:bookmarkStart w:id="517" w:name="_Toc187394372"/>
      <w:bookmarkStart w:id="518" w:name="_Toc187395156"/>
      <w:bookmarkStart w:id="519" w:name="_Toc187395940"/>
      <w:bookmarkStart w:id="520" w:name="_Toc187394375"/>
      <w:bookmarkStart w:id="521" w:name="_Toc187395159"/>
      <w:bookmarkStart w:id="522" w:name="_Toc187395943"/>
      <w:bookmarkStart w:id="523" w:name="_Toc187394378"/>
      <w:bookmarkStart w:id="524" w:name="_Toc187395162"/>
      <w:bookmarkStart w:id="525" w:name="_Toc187395946"/>
      <w:bookmarkStart w:id="526" w:name="_Toc187394381"/>
      <w:bookmarkStart w:id="527" w:name="_Toc187395165"/>
      <w:bookmarkStart w:id="528" w:name="_Toc187395949"/>
      <w:bookmarkStart w:id="529" w:name="_Toc187394384"/>
      <w:bookmarkStart w:id="530" w:name="_Toc187395168"/>
      <w:bookmarkStart w:id="531" w:name="_Toc187395952"/>
      <w:bookmarkStart w:id="532" w:name="_Toc187394387"/>
      <w:bookmarkStart w:id="533" w:name="_Toc187395171"/>
      <w:bookmarkStart w:id="534" w:name="_Toc187395955"/>
      <w:bookmarkStart w:id="535" w:name="_Toc187394388"/>
      <w:bookmarkStart w:id="536" w:name="_Toc187395172"/>
      <w:bookmarkStart w:id="537" w:name="_Toc187395956"/>
      <w:bookmarkStart w:id="538" w:name="_Toc187394392"/>
      <w:bookmarkStart w:id="539" w:name="_Toc187395176"/>
      <w:bookmarkStart w:id="540" w:name="_Toc187395960"/>
      <w:bookmarkStart w:id="541" w:name="_Toc187394395"/>
      <w:bookmarkStart w:id="542" w:name="_Toc187395179"/>
      <w:bookmarkStart w:id="543" w:name="_Toc187395963"/>
      <w:bookmarkStart w:id="544" w:name="_Toc187394398"/>
      <w:bookmarkStart w:id="545" w:name="_Toc187395182"/>
      <w:bookmarkStart w:id="546" w:name="_Toc187395966"/>
      <w:bookmarkStart w:id="547" w:name="_Toc187394401"/>
      <w:bookmarkStart w:id="548" w:name="_Toc187395185"/>
      <w:bookmarkStart w:id="549" w:name="_Toc187395969"/>
      <w:bookmarkStart w:id="550" w:name="_Toc187394404"/>
      <w:bookmarkStart w:id="551" w:name="_Toc187395188"/>
      <w:bookmarkStart w:id="552" w:name="_Toc187395972"/>
      <w:bookmarkStart w:id="553" w:name="_Toc187394407"/>
      <w:bookmarkStart w:id="554" w:name="_Toc187395191"/>
      <w:bookmarkStart w:id="555" w:name="_Toc187395975"/>
      <w:bookmarkStart w:id="556" w:name="_Toc187394410"/>
      <w:bookmarkStart w:id="557" w:name="_Toc187395194"/>
      <w:bookmarkStart w:id="558" w:name="_Toc187395978"/>
      <w:bookmarkStart w:id="559" w:name="_Toc187394413"/>
      <w:bookmarkStart w:id="560" w:name="_Toc187395197"/>
      <w:bookmarkStart w:id="561" w:name="_Toc187395981"/>
      <w:bookmarkStart w:id="562" w:name="_Toc187394414"/>
      <w:bookmarkStart w:id="563" w:name="_Toc187395198"/>
      <w:bookmarkStart w:id="564" w:name="_Toc187395982"/>
      <w:bookmarkStart w:id="565" w:name="_Toc187394415"/>
      <w:bookmarkStart w:id="566" w:name="_Toc187395199"/>
      <w:bookmarkStart w:id="567" w:name="_Toc187395983"/>
      <w:bookmarkStart w:id="568" w:name="_Toc187394419"/>
      <w:bookmarkStart w:id="569" w:name="_Toc187395203"/>
      <w:bookmarkStart w:id="570" w:name="_Toc187395987"/>
      <w:bookmarkStart w:id="571" w:name="_Toc187394426"/>
      <w:bookmarkStart w:id="572" w:name="_Toc187395210"/>
      <w:bookmarkStart w:id="573" w:name="_Toc187395994"/>
      <w:bookmarkStart w:id="574" w:name="_Toc187394429"/>
      <w:bookmarkStart w:id="575" w:name="_Toc187395213"/>
      <w:bookmarkStart w:id="576" w:name="_Toc187395997"/>
      <w:bookmarkStart w:id="577" w:name="_Toc187394432"/>
      <w:bookmarkStart w:id="578" w:name="_Toc187395216"/>
      <w:bookmarkStart w:id="579" w:name="_Toc187396000"/>
      <w:bookmarkStart w:id="580" w:name="_Toc187394435"/>
      <w:bookmarkStart w:id="581" w:name="_Toc187395219"/>
      <w:bookmarkStart w:id="582" w:name="_Toc187396003"/>
      <w:bookmarkStart w:id="583" w:name="_Toc187394438"/>
      <w:bookmarkStart w:id="584" w:name="_Toc187395222"/>
      <w:bookmarkStart w:id="585" w:name="_Toc187396006"/>
      <w:bookmarkStart w:id="586" w:name="_Toc187394439"/>
      <w:bookmarkStart w:id="587" w:name="_Toc187395223"/>
      <w:bookmarkStart w:id="588" w:name="_Toc187396007"/>
      <w:bookmarkStart w:id="589" w:name="_Toc187394440"/>
      <w:bookmarkStart w:id="590" w:name="_Toc187395224"/>
      <w:bookmarkStart w:id="591" w:name="_Toc187396008"/>
      <w:bookmarkStart w:id="592" w:name="_Toc187394444"/>
      <w:bookmarkStart w:id="593" w:name="_Toc187395228"/>
      <w:bookmarkStart w:id="594" w:name="_Toc187396012"/>
      <w:bookmarkStart w:id="595" w:name="_Toc187394447"/>
      <w:bookmarkStart w:id="596" w:name="_Toc187395231"/>
      <w:bookmarkStart w:id="597" w:name="_Toc187396015"/>
      <w:bookmarkStart w:id="598" w:name="_Toc187394450"/>
      <w:bookmarkStart w:id="599" w:name="_Toc187395234"/>
      <w:bookmarkStart w:id="600" w:name="_Toc187396018"/>
      <w:bookmarkStart w:id="601" w:name="_Toc187394453"/>
      <w:bookmarkStart w:id="602" w:name="_Toc187395237"/>
      <w:bookmarkStart w:id="603" w:name="_Toc187396021"/>
      <w:bookmarkStart w:id="604" w:name="_Toc187394456"/>
      <w:bookmarkStart w:id="605" w:name="_Toc187395240"/>
      <w:bookmarkStart w:id="606" w:name="_Toc187396024"/>
      <w:bookmarkStart w:id="607" w:name="_Toc187394459"/>
      <w:bookmarkStart w:id="608" w:name="_Toc187395243"/>
      <w:bookmarkStart w:id="609" w:name="_Toc187396027"/>
      <w:bookmarkStart w:id="610" w:name="_Toc187394462"/>
      <w:bookmarkStart w:id="611" w:name="_Toc187395246"/>
      <w:bookmarkStart w:id="612" w:name="_Toc187396030"/>
      <w:bookmarkStart w:id="613" w:name="_Toc187394465"/>
      <w:bookmarkStart w:id="614" w:name="_Toc187395249"/>
      <w:bookmarkStart w:id="615" w:name="_Toc187396033"/>
      <w:bookmarkStart w:id="616" w:name="_Toc187394468"/>
      <w:bookmarkStart w:id="617" w:name="_Toc187395252"/>
      <w:bookmarkStart w:id="618" w:name="_Toc187396036"/>
      <w:bookmarkStart w:id="619" w:name="_Toc187394471"/>
      <w:bookmarkStart w:id="620" w:name="_Toc187395255"/>
      <w:bookmarkStart w:id="621" w:name="_Toc187396039"/>
      <w:bookmarkStart w:id="622" w:name="_Toc187394472"/>
      <w:bookmarkStart w:id="623" w:name="_Toc187395256"/>
      <w:bookmarkStart w:id="624" w:name="_Toc187396040"/>
      <w:bookmarkStart w:id="625" w:name="_Toc187394476"/>
      <w:bookmarkStart w:id="626" w:name="_Toc187395260"/>
      <w:bookmarkStart w:id="627" w:name="_Toc187396044"/>
      <w:bookmarkStart w:id="628" w:name="_Toc187394481"/>
      <w:bookmarkStart w:id="629" w:name="_Toc187395265"/>
      <w:bookmarkStart w:id="630" w:name="_Toc187396049"/>
      <w:bookmarkStart w:id="631" w:name="_Toc187394486"/>
      <w:bookmarkStart w:id="632" w:name="_Toc187395270"/>
      <w:bookmarkStart w:id="633" w:name="_Toc187396054"/>
      <w:bookmarkStart w:id="634" w:name="_Toc187394489"/>
      <w:bookmarkStart w:id="635" w:name="_Toc187395273"/>
      <w:bookmarkStart w:id="636" w:name="_Toc187396057"/>
      <w:bookmarkStart w:id="637" w:name="_Toc187394494"/>
      <w:bookmarkStart w:id="638" w:name="_Toc187395278"/>
      <w:bookmarkStart w:id="639" w:name="_Toc187396062"/>
      <w:bookmarkStart w:id="640" w:name="_Toc187394497"/>
      <w:bookmarkStart w:id="641" w:name="_Toc187395281"/>
      <w:bookmarkStart w:id="642" w:name="_Toc187396065"/>
      <w:bookmarkStart w:id="643" w:name="_Toc187394500"/>
      <w:bookmarkStart w:id="644" w:name="_Toc187395284"/>
      <w:bookmarkStart w:id="645" w:name="_Toc187396068"/>
      <w:bookmarkStart w:id="646" w:name="_Toc187394503"/>
      <w:bookmarkStart w:id="647" w:name="_Toc187395287"/>
      <w:bookmarkStart w:id="648" w:name="_Toc187396071"/>
      <w:bookmarkStart w:id="649" w:name="_Toc187394504"/>
      <w:bookmarkStart w:id="650" w:name="_Toc187395288"/>
      <w:bookmarkStart w:id="651" w:name="_Toc187396072"/>
      <w:bookmarkStart w:id="652" w:name="_Toc187394505"/>
      <w:bookmarkStart w:id="653" w:name="_Toc187395289"/>
      <w:bookmarkStart w:id="654" w:name="_Toc187396073"/>
      <w:bookmarkStart w:id="655" w:name="_Toc187396074"/>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r w:rsidRPr="00BC4421">
        <w:t>Nefunkciniai</w:t>
      </w:r>
      <w:r w:rsidR="00A71C09" w:rsidRPr="00BC4421">
        <w:t xml:space="preserve"> (techniniai)</w:t>
      </w:r>
      <w:r w:rsidRPr="00BC4421">
        <w:t xml:space="preserve"> reikalavimai</w:t>
      </w:r>
      <w:bookmarkEnd w:id="655"/>
    </w:p>
    <w:p w14:paraId="3DDAC266" w14:textId="77777777" w:rsidR="003E262F" w:rsidRPr="00BC4421" w:rsidRDefault="003E262F" w:rsidP="003D7AE9">
      <w:pPr>
        <w:pStyle w:val="Antrat3"/>
        <w:spacing w:before="0" w:after="0"/>
        <w:rPr>
          <w:rFonts w:hint="eastAsia"/>
        </w:rPr>
      </w:pPr>
      <w:bookmarkStart w:id="656" w:name="_Toc187396075"/>
      <w:r w:rsidRPr="00BC4421">
        <w:t>Technologinės architektūros reikalavimai</w:t>
      </w:r>
      <w:bookmarkEnd w:id="656"/>
    </w:p>
    <w:p w14:paraId="574A0859" w14:textId="62BED531" w:rsidR="008629D7" w:rsidRPr="00BC4421" w:rsidRDefault="008629D7" w:rsidP="008629D7">
      <w:pPr>
        <w:pStyle w:val="Antrat4"/>
        <w:rPr>
          <w:rFonts w:hint="eastAsia"/>
        </w:rPr>
      </w:pPr>
      <w:r w:rsidRPr="00BC4421">
        <w:t>Reikalavimai programin</w:t>
      </w:r>
      <w:r w:rsidR="002E410C" w:rsidRPr="00BC4421">
        <w:t>e</w:t>
      </w:r>
      <w:r w:rsidRPr="00BC4421">
        <w:t>i įrangai ir architektūrai</w:t>
      </w:r>
    </w:p>
    <w:tbl>
      <w:tblPr>
        <w:tblStyle w:val="CivittaTable2Purple"/>
        <w:tblW w:w="5042" w:type="pct"/>
        <w:tblLayout w:type="fixed"/>
        <w:tblLook w:val="0620" w:firstRow="1" w:lastRow="0" w:firstColumn="0" w:lastColumn="0" w:noHBand="1" w:noVBand="1"/>
      </w:tblPr>
      <w:tblGrid>
        <w:gridCol w:w="851"/>
        <w:gridCol w:w="9497"/>
      </w:tblGrid>
      <w:tr w:rsidR="00F878CD" w:rsidRPr="00BC4421" w14:paraId="0F365263" w14:textId="77777777" w:rsidTr="00025F36">
        <w:trPr>
          <w:cnfStyle w:val="100000000000" w:firstRow="1" w:lastRow="0" w:firstColumn="0" w:lastColumn="0" w:oddVBand="0" w:evenVBand="0" w:oddHBand="0" w:evenHBand="0" w:firstRowFirstColumn="0" w:firstRowLastColumn="0" w:lastRowFirstColumn="0" w:lastRowLastColumn="0"/>
          <w:trHeight w:val="20"/>
          <w:tblHeader/>
        </w:trPr>
        <w:tc>
          <w:tcPr>
            <w:tcW w:w="411" w:type="pct"/>
            <w:hideMark/>
          </w:tcPr>
          <w:p w14:paraId="0C608BF7" w14:textId="77777777" w:rsidR="00F878CD" w:rsidRPr="00BC4421" w:rsidRDefault="00F878CD" w:rsidP="00D775FB">
            <w:pPr>
              <w:spacing w:before="0"/>
              <w:ind w:right="-588"/>
            </w:pPr>
            <w:r w:rsidRPr="00BC4421">
              <w:t>Nr.</w:t>
            </w:r>
          </w:p>
        </w:tc>
        <w:tc>
          <w:tcPr>
            <w:tcW w:w="4589" w:type="pct"/>
            <w:hideMark/>
          </w:tcPr>
          <w:p w14:paraId="6EE62C17" w14:textId="77777777" w:rsidR="00F878CD" w:rsidRPr="00BC4421" w:rsidRDefault="00F878CD" w:rsidP="003D7AE9">
            <w:pPr>
              <w:spacing w:before="0"/>
            </w:pPr>
            <w:r w:rsidRPr="00BC4421">
              <w:t>Reikalavimas</w:t>
            </w:r>
          </w:p>
        </w:tc>
      </w:tr>
      <w:tr w:rsidR="00F878CD" w:rsidRPr="00BC4421" w14:paraId="12AABA0C" w14:textId="77777777" w:rsidTr="00025F36">
        <w:trPr>
          <w:trHeight w:val="20"/>
        </w:trPr>
        <w:tc>
          <w:tcPr>
            <w:tcW w:w="411" w:type="pct"/>
          </w:tcPr>
          <w:p w14:paraId="32036653" w14:textId="5E80F607" w:rsidR="00F878CD" w:rsidRPr="00BC4421" w:rsidRDefault="00F878CD" w:rsidP="0086536E">
            <w:pPr>
              <w:pStyle w:val="Sraopastraipa"/>
              <w:numPr>
                <w:ilvl w:val="0"/>
                <w:numId w:val="10"/>
              </w:numPr>
              <w:spacing w:before="0"/>
              <w:ind w:left="317"/>
            </w:pPr>
          </w:p>
        </w:tc>
        <w:tc>
          <w:tcPr>
            <w:tcW w:w="4589" w:type="pct"/>
            <w:hideMark/>
          </w:tcPr>
          <w:p w14:paraId="47794722" w14:textId="48310B0D" w:rsidR="00F878CD" w:rsidRPr="00BC4421" w:rsidRDefault="003B4B60" w:rsidP="003D7AE9">
            <w:pPr>
              <w:pStyle w:val="Sraassuenkleliais"/>
              <w:numPr>
                <w:ilvl w:val="0"/>
                <w:numId w:val="0"/>
              </w:numPr>
              <w:spacing w:before="0" w:after="0"/>
              <w:rPr>
                <w:szCs w:val="18"/>
              </w:rPr>
            </w:pPr>
            <w:r w:rsidRPr="00BC4421">
              <w:rPr>
                <w:rFonts w:cstheme="minorHAnsi"/>
                <w:szCs w:val="18"/>
              </w:rPr>
              <w:t xml:space="preserve">Projektavimo etapo metu Diegėjas turi </w:t>
            </w:r>
            <w:r w:rsidR="005A01C8" w:rsidRPr="00BC4421">
              <w:rPr>
                <w:rFonts w:cstheme="minorHAnsi"/>
                <w:szCs w:val="18"/>
              </w:rPr>
              <w:t xml:space="preserve">užtikrinti </w:t>
            </w:r>
            <w:r w:rsidRPr="00BC4421">
              <w:rPr>
                <w:rFonts w:cstheme="minorHAnsi"/>
                <w:szCs w:val="18"/>
              </w:rPr>
              <w:t xml:space="preserve">Sistemos veikimui </w:t>
            </w:r>
            <w:r w:rsidR="00AA1687" w:rsidRPr="00BC4421">
              <w:rPr>
                <w:rFonts w:cstheme="minorHAnsi"/>
                <w:szCs w:val="18"/>
              </w:rPr>
              <w:t xml:space="preserve">būtiną techninę </w:t>
            </w:r>
            <w:r w:rsidRPr="00BC4421">
              <w:rPr>
                <w:rFonts w:cstheme="minorHAnsi"/>
                <w:szCs w:val="18"/>
              </w:rPr>
              <w:t xml:space="preserve">ir </w:t>
            </w:r>
            <w:r w:rsidR="00265320" w:rsidRPr="00BC4421">
              <w:rPr>
                <w:rFonts w:cstheme="minorHAnsi"/>
                <w:szCs w:val="18"/>
              </w:rPr>
              <w:t>jai reikaling</w:t>
            </w:r>
            <w:r w:rsidR="00AA1687" w:rsidRPr="00BC4421">
              <w:rPr>
                <w:rFonts w:cstheme="minorHAnsi"/>
                <w:szCs w:val="18"/>
              </w:rPr>
              <w:t>ą</w:t>
            </w:r>
            <w:r w:rsidR="00265320" w:rsidRPr="00BC4421">
              <w:rPr>
                <w:rFonts w:cstheme="minorHAnsi"/>
                <w:szCs w:val="18"/>
              </w:rPr>
              <w:t xml:space="preserve"> </w:t>
            </w:r>
            <w:r w:rsidR="00AA1687" w:rsidRPr="00BC4421">
              <w:rPr>
                <w:rFonts w:cstheme="minorHAnsi"/>
                <w:szCs w:val="18"/>
              </w:rPr>
              <w:t xml:space="preserve">programinę </w:t>
            </w:r>
            <w:r w:rsidRPr="00BC4421">
              <w:rPr>
                <w:rFonts w:cstheme="minorHAnsi"/>
                <w:szCs w:val="18"/>
              </w:rPr>
              <w:t>infrastruktūr</w:t>
            </w:r>
            <w:r w:rsidR="00AA1687" w:rsidRPr="00BC4421">
              <w:rPr>
                <w:rFonts w:cstheme="minorHAnsi"/>
                <w:szCs w:val="18"/>
              </w:rPr>
              <w:t>ą sistemos diegimo ir jos garantinio aptarnavimo laikotarpiui</w:t>
            </w:r>
            <w:r w:rsidRPr="00BC4421">
              <w:rPr>
                <w:rFonts w:cstheme="minorHAnsi"/>
                <w:szCs w:val="18"/>
              </w:rPr>
              <w:t>. Turi būti įvertintas techninės infrastruktūros</w:t>
            </w:r>
            <w:r w:rsidR="00D82DDE" w:rsidRPr="00BC4421">
              <w:rPr>
                <w:rFonts w:cstheme="minorHAnsi"/>
                <w:szCs w:val="18"/>
              </w:rPr>
              <w:t>,</w:t>
            </w:r>
            <w:r w:rsidRPr="00BC4421">
              <w:rPr>
                <w:rFonts w:cstheme="minorHAnsi"/>
                <w:szCs w:val="18"/>
              </w:rPr>
              <w:t xml:space="preserve"> programinės įrangos poreikis ir specifiniai reikalavimai (pvz., licencijuojamų produktų poreikis, reikalavimai prieinamumui, tinklo pralaidumui, saugumui ir pan.).</w:t>
            </w:r>
          </w:p>
        </w:tc>
      </w:tr>
      <w:tr w:rsidR="007B7F6B" w:rsidRPr="00BC4421" w14:paraId="309D36F5" w14:textId="77777777" w:rsidTr="00025F36">
        <w:trPr>
          <w:trHeight w:val="20"/>
        </w:trPr>
        <w:tc>
          <w:tcPr>
            <w:tcW w:w="411" w:type="pct"/>
          </w:tcPr>
          <w:p w14:paraId="4D299F81" w14:textId="77777777" w:rsidR="007B7F6B" w:rsidRPr="00BC4421" w:rsidRDefault="007B7F6B" w:rsidP="007B7F6B">
            <w:pPr>
              <w:pStyle w:val="Sraopastraipa"/>
              <w:numPr>
                <w:ilvl w:val="0"/>
                <w:numId w:val="10"/>
              </w:numPr>
              <w:spacing w:before="0"/>
              <w:ind w:left="317"/>
            </w:pPr>
          </w:p>
        </w:tc>
        <w:tc>
          <w:tcPr>
            <w:tcW w:w="4589" w:type="pct"/>
          </w:tcPr>
          <w:p w14:paraId="5524C4AB" w14:textId="47FEEF14" w:rsidR="00463148" w:rsidRPr="00BC4421" w:rsidRDefault="00463148" w:rsidP="006B2882">
            <w:pPr>
              <w:spacing w:before="0"/>
              <w:rPr>
                <w:rFonts w:cstheme="minorHAnsi"/>
                <w:szCs w:val="18"/>
              </w:rPr>
            </w:pPr>
            <w:r w:rsidRPr="00BC4421">
              <w:rPr>
                <w:rFonts w:cstheme="minorHAnsi"/>
                <w:szCs w:val="18"/>
              </w:rPr>
              <w:t>Sistemos moduliai turi būti sukurti, taip kad atitiktų</w:t>
            </w:r>
            <w:r w:rsidR="00BD1517" w:rsidRPr="00BC4421">
              <w:rPr>
                <w:rFonts w:cstheme="minorHAnsi"/>
                <w:szCs w:val="18"/>
              </w:rPr>
              <w:t xml:space="preserve"> </w:t>
            </w:r>
            <w:r w:rsidR="00E371D2" w:rsidRPr="00BC4421">
              <w:rPr>
                <w:rFonts w:cstheme="minorHAnsi"/>
                <w:szCs w:val="18"/>
              </w:rPr>
              <w:t>(neapsiribojant)</w:t>
            </w:r>
            <w:r w:rsidRPr="00BC4421">
              <w:rPr>
                <w:rFonts w:cstheme="minorHAnsi"/>
                <w:szCs w:val="18"/>
              </w:rPr>
              <w:t>:</w:t>
            </w:r>
          </w:p>
          <w:p w14:paraId="7E99BD9E" w14:textId="77777777" w:rsidR="00463148" w:rsidRPr="00BC4421" w:rsidRDefault="00463148" w:rsidP="00325457">
            <w:pPr>
              <w:pStyle w:val="Sraopastraipa"/>
              <w:numPr>
                <w:ilvl w:val="0"/>
                <w:numId w:val="70"/>
              </w:numPr>
              <w:spacing w:before="60" w:after="120" w:line="240" w:lineRule="auto"/>
              <w:contextualSpacing w:val="0"/>
              <w:rPr>
                <w:rFonts w:cstheme="minorHAnsi"/>
                <w:szCs w:val="18"/>
              </w:rPr>
            </w:pPr>
            <w:r w:rsidRPr="00BC4421">
              <w:rPr>
                <w:rFonts w:cstheme="minorHAnsi"/>
                <w:szCs w:val="18"/>
              </w:rPr>
              <w:t>Architektūra turi būti suprojektuota užtikrinant plečiamumo principą;</w:t>
            </w:r>
          </w:p>
          <w:p w14:paraId="6B0C4D02" w14:textId="77777777" w:rsidR="00463148" w:rsidRPr="00BC4421" w:rsidRDefault="00463148" w:rsidP="00325457">
            <w:pPr>
              <w:pStyle w:val="Sraopastraipa"/>
              <w:numPr>
                <w:ilvl w:val="0"/>
                <w:numId w:val="70"/>
              </w:numPr>
              <w:spacing w:before="60" w:after="120" w:line="240" w:lineRule="auto"/>
              <w:contextualSpacing w:val="0"/>
              <w:rPr>
                <w:rFonts w:cstheme="minorHAnsi"/>
                <w:szCs w:val="18"/>
              </w:rPr>
            </w:pPr>
            <w:r w:rsidRPr="00BC4421">
              <w:rPr>
                <w:rFonts w:cstheme="minorHAnsi"/>
                <w:szCs w:val="18"/>
              </w:rPr>
              <w:t>Architektūra turi palaikyti pajėgumų plėtros galimybes prijungiant papildomą virtualią infrastruktūrą arba techninę įrangą, bet nekeičiant programinės įrangos išeities kodų (programinė įranga neturi būti ribojantis veiksnys didinant našumą);</w:t>
            </w:r>
          </w:p>
          <w:p w14:paraId="51F3343F" w14:textId="77777777" w:rsidR="00463148" w:rsidRPr="00BC4421" w:rsidRDefault="00463148" w:rsidP="00325457">
            <w:pPr>
              <w:pStyle w:val="Sraopastraipa"/>
              <w:numPr>
                <w:ilvl w:val="0"/>
                <w:numId w:val="70"/>
              </w:numPr>
              <w:spacing w:before="60" w:after="120" w:line="240" w:lineRule="auto"/>
              <w:contextualSpacing w:val="0"/>
              <w:rPr>
                <w:rFonts w:cstheme="minorHAnsi"/>
                <w:szCs w:val="18"/>
              </w:rPr>
            </w:pPr>
            <w:r w:rsidRPr="00BC4421">
              <w:rPr>
                <w:rFonts w:cstheme="minorHAnsi"/>
                <w:szCs w:val="18"/>
              </w:rPr>
              <w:t>Daugiapakopė architektūra turi leisti vykdyti plėtrą atskirų sluoksnių lygmenyse;</w:t>
            </w:r>
          </w:p>
          <w:p w14:paraId="7A282BBA" w14:textId="7E79A9EC" w:rsidR="00463148" w:rsidRPr="00BC4421" w:rsidRDefault="00463148" w:rsidP="00325457">
            <w:pPr>
              <w:pStyle w:val="Sraopastraipa"/>
              <w:numPr>
                <w:ilvl w:val="0"/>
                <w:numId w:val="70"/>
              </w:numPr>
              <w:spacing w:before="60" w:after="120" w:line="240" w:lineRule="auto"/>
              <w:contextualSpacing w:val="0"/>
              <w:rPr>
                <w:rFonts w:cstheme="minorHAnsi"/>
                <w:szCs w:val="18"/>
              </w:rPr>
            </w:pPr>
            <w:r w:rsidRPr="00BC4421">
              <w:rPr>
                <w:rFonts w:cstheme="minorHAnsi"/>
                <w:szCs w:val="18"/>
              </w:rPr>
              <w:t xml:space="preserve">Turi būti užtikrinama galimybė stebėti </w:t>
            </w:r>
            <w:r w:rsidR="008D333F" w:rsidRPr="00BC4421">
              <w:rPr>
                <w:rFonts w:cstheme="minorHAnsi"/>
                <w:szCs w:val="18"/>
              </w:rPr>
              <w:t>Sistemos</w:t>
            </w:r>
            <w:r w:rsidRPr="00BC4421">
              <w:rPr>
                <w:rFonts w:cstheme="minorHAnsi"/>
                <w:szCs w:val="18"/>
              </w:rPr>
              <w:t xml:space="preserve"> bei atskirų jos komponentų (visuose lygmenyse: aplikacijų, operacinių sistemų, techninės įrangos) veikimo rodiklius (aktyvūs naudotojai, atminties panaudojimas, procesorių apkrova ir kiti svarbūs rodikliai) bei gauti parnešimus sutrikus komponentų veikimui ar rodikliams pasiekus kritines reikšmes</w:t>
            </w:r>
            <w:r w:rsidR="00B43338" w:rsidRPr="00BC4421">
              <w:rPr>
                <w:rFonts w:cstheme="minorHAnsi"/>
                <w:szCs w:val="18"/>
              </w:rPr>
              <w:t>.</w:t>
            </w:r>
            <w:r w:rsidRPr="00BC4421">
              <w:rPr>
                <w:rFonts w:cstheme="minorHAnsi"/>
                <w:szCs w:val="18"/>
              </w:rPr>
              <w:t xml:space="preserve"> </w:t>
            </w:r>
          </w:p>
          <w:p w14:paraId="50D904E2" w14:textId="72226C6A" w:rsidR="007B7F6B" w:rsidRPr="00BC4421" w:rsidRDefault="00463148" w:rsidP="00325457">
            <w:pPr>
              <w:pStyle w:val="Sraassuenkleliais"/>
              <w:numPr>
                <w:ilvl w:val="0"/>
                <w:numId w:val="70"/>
              </w:numPr>
              <w:spacing w:before="0" w:after="0"/>
              <w:rPr>
                <w:szCs w:val="18"/>
              </w:rPr>
            </w:pPr>
            <w:r w:rsidRPr="00BC4421">
              <w:rPr>
                <w:rFonts w:cstheme="minorHAnsi"/>
                <w:szCs w:val="18"/>
              </w:rPr>
              <w:t>Plėtimui neturi būti reikalaujama įsigyti papildomų veikimui reikalingų technologinių licencijų.</w:t>
            </w:r>
          </w:p>
        </w:tc>
      </w:tr>
      <w:tr w:rsidR="00F51383" w:rsidRPr="00BC4421" w14:paraId="5678A9EB" w14:textId="77777777" w:rsidTr="00025F36">
        <w:trPr>
          <w:trHeight w:val="20"/>
        </w:trPr>
        <w:tc>
          <w:tcPr>
            <w:tcW w:w="411" w:type="pct"/>
          </w:tcPr>
          <w:p w14:paraId="6C8389DD" w14:textId="77777777" w:rsidR="00F51383" w:rsidRPr="00BC4421" w:rsidRDefault="00F51383" w:rsidP="007B7F6B">
            <w:pPr>
              <w:pStyle w:val="Sraopastraipa"/>
              <w:numPr>
                <w:ilvl w:val="0"/>
                <w:numId w:val="10"/>
              </w:numPr>
              <w:spacing w:before="0"/>
              <w:ind w:left="317"/>
            </w:pPr>
          </w:p>
        </w:tc>
        <w:tc>
          <w:tcPr>
            <w:tcW w:w="4589" w:type="pct"/>
          </w:tcPr>
          <w:p w14:paraId="39F23994" w14:textId="1C81CC50" w:rsidR="003D424E" w:rsidRPr="00BC4421" w:rsidRDefault="003D424E" w:rsidP="003D424E">
            <w:pPr>
              <w:spacing w:before="0"/>
              <w:rPr>
                <w:rFonts w:cstheme="minorHAnsi"/>
                <w:szCs w:val="18"/>
              </w:rPr>
            </w:pPr>
            <w:r w:rsidRPr="00BC4421">
              <w:rPr>
                <w:rFonts w:cstheme="minorHAnsi"/>
                <w:szCs w:val="18"/>
              </w:rPr>
              <w:t xml:space="preserve">Projekto metu turi būti </w:t>
            </w:r>
            <w:r w:rsidR="00D82DDE" w:rsidRPr="00BC4421">
              <w:rPr>
                <w:rFonts w:cstheme="minorHAnsi"/>
                <w:szCs w:val="18"/>
              </w:rPr>
              <w:t xml:space="preserve">įvertinta </w:t>
            </w:r>
            <w:r w:rsidR="00AA1687" w:rsidRPr="00BC4421">
              <w:rPr>
                <w:rFonts w:cstheme="minorHAnsi"/>
                <w:szCs w:val="18"/>
              </w:rPr>
              <w:t>sistemos veikimui būtina įranga ir pateiktos jos techninės specifikacijos</w:t>
            </w:r>
            <w:r w:rsidRPr="00BC4421">
              <w:rPr>
                <w:rFonts w:cstheme="minorHAnsi"/>
                <w:szCs w:val="18"/>
              </w:rPr>
              <w:t xml:space="preserve">, užtikrinant, kad sprendimas stabiliai ir efektyviai veiktų </w:t>
            </w:r>
            <w:r w:rsidR="00D82DDE" w:rsidRPr="00BC4421">
              <w:rPr>
                <w:rFonts w:cstheme="minorHAnsi"/>
                <w:szCs w:val="18"/>
              </w:rPr>
              <w:t>Sistemoje</w:t>
            </w:r>
            <w:r w:rsidRPr="00BC4421">
              <w:rPr>
                <w:rFonts w:cstheme="minorHAnsi"/>
                <w:szCs w:val="18"/>
              </w:rPr>
              <w:t>:</w:t>
            </w:r>
          </w:p>
          <w:p w14:paraId="04D4F05B" w14:textId="438FEB01" w:rsidR="003D424E" w:rsidRPr="00BC4421" w:rsidRDefault="003D424E" w:rsidP="0087404C">
            <w:pPr>
              <w:pStyle w:val="Sraopastraipa"/>
              <w:numPr>
                <w:ilvl w:val="0"/>
                <w:numId w:val="280"/>
              </w:numPr>
              <w:spacing w:before="60" w:after="120" w:line="240" w:lineRule="auto"/>
              <w:contextualSpacing w:val="0"/>
              <w:rPr>
                <w:rFonts w:cstheme="minorHAnsi"/>
                <w:szCs w:val="18"/>
              </w:rPr>
            </w:pPr>
            <w:r w:rsidRPr="00BC4421">
              <w:rPr>
                <w:rFonts w:cstheme="minorHAnsi"/>
                <w:szCs w:val="18"/>
              </w:rPr>
              <w:t>Pažymėj</w:t>
            </w:r>
            <w:r w:rsidR="00D82DDE" w:rsidRPr="00BC4421">
              <w:rPr>
                <w:rFonts w:cstheme="minorHAnsi"/>
                <w:szCs w:val="18"/>
              </w:rPr>
              <w:t>i</w:t>
            </w:r>
            <w:r w:rsidR="00A806FD" w:rsidRPr="00BC4421">
              <w:rPr>
                <w:rFonts w:cstheme="minorHAnsi"/>
                <w:szCs w:val="18"/>
              </w:rPr>
              <w:t xml:space="preserve">mai </w:t>
            </w:r>
            <w:r w:rsidRPr="00BC4421">
              <w:rPr>
                <w:rFonts w:cstheme="minorHAnsi"/>
                <w:szCs w:val="18"/>
              </w:rPr>
              <w:t>(pvz., priešmokyklinio / ikimokyklinio, mokinio, suaugusiųjų)</w:t>
            </w:r>
            <w:r w:rsidR="00883F80" w:rsidRPr="00BC4421">
              <w:rPr>
                <w:rFonts w:cstheme="minorHAnsi"/>
                <w:szCs w:val="18"/>
              </w:rPr>
              <w:t>;</w:t>
            </w:r>
          </w:p>
          <w:p w14:paraId="7815791E" w14:textId="05C6BA8C" w:rsidR="003D424E" w:rsidRPr="00BC4421" w:rsidRDefault="00F97AD5" w:rsidP="0087404C">
            <w:pPr>
              <w:pStyle w:val="Sraopastraipa"/>
              <w:numPr>
                <w:ilvl w:val="0"/>
                <w:numId w:val="280"/>
              </w:numPr>
              <w:spacing w:before="60" w:after="120" w:line="240" w:lineRule="auto"/>
              <w:contextualSpacing w:val="0"/>
              <w:rPr>
                <w:rFonts w:cstheme="minorHAnsi"/>
                <w:szCs w:val="18"/>
              </w:rPr>
            </w:pPr>
            <w:r w:rsidRPr="00BC4421">
              <w:rPr>
                <w:rFonts w:cstheme="minorHAnsi"/>
                <w:szCs w:val="18"/>
              </w:rPr>
              <w:t xml:space="preserve">Atsiskaitymų </w:t>
            </w:r>
            <w:r w:rsidR="00E7147F" w:rsidRPr="00BC4421">
              <w:rPr>
                <w:rFonts w:cstheme="minorHAnsi"/>
                <w:szCs w:val="18"/>
              </w:rPr>
              <w:t xml:space="preserve">(e-piniginės) </w:t>
            </w:r>
            <w:r w:rsidR="003D424E" w:rsidRPr="00BC4421">
              <w:rPr>
                <w:rFonts w:cstheme="minorHAnsi"/>
                <w:szCs w:val="18"/>
              </w:rPr>
              <w:t>administravimo įranga</w:t>
            </w:r>
            <w:r w:rsidR="00303D7E" w:rsidRPr="00BC4421">
              <w:rPr>
                <w:rFonts w:cstheme="minorHAnsi"/>
                <w:szCs w:val="18"/>
              </w:rPr>
              <w:t>;</w:t>
            </w:r>
          </w:p>
          <w:p w14:paraId="6AD47E97" w14:textId="590D711B" w:rsidR="003D424E" w:rsidRPr="00BC4421" w:rsidRDefault="003D424E" w:rsidP="0087404C">
            <w:pPr>
              <w:pStyle w:val="Sraopastraipa"/>
              <w:numPr>
                <w:ilvl w:val="0"/>
                <w:numId w:val="280"/>
              </w:numPr>
              <w:spacing w:before="60" w:after="120" w:line="240" w:lineRule="auto"/>
              <w:contextualSpacing w:val="0"/>
              <w:rPr>
                <w:rFonts w:cstheme="minorHAnsi"/>
                <w:szCs w:val="18"/>
              </w:rPr>
            </w:pPr>
            <w:r w:rsidRPr="00BC4421">
              <w:rPr>
                <w:rFonts w:cstheme="minorHAnsi"/>
                <w:szCs w:val="18"/>
              </w:rPr>
              <w:t>Stacionari neformalaus ugdymo įranga (ikimokyklinis, priešmokyklinis, FŠPU, suaugusiųjų švietimas)</w:t>
            </w:r>
            <w:r w:rsidR="00303D7E" w:rsidRPr="00BC4421">
              <w:rPr>
                <w:rFonts w:cstheme="minorHAnsi"/>
                <w:szCs w:val="18"/>
              </w:rPr>
              <w:t>;</w:t>
            </w:r>
          </w:p>
          <w:p w14:paraId="75094915" w14:textId="190C09EE" w:rsidR="003D424E" w:rsidRPr="00BC4421" w:rsidRDefault="003D424E" w:rsidP="0087404C">
            <w:pPr>
              <w:pStyle w:val="Sraopastraipa"/>
              <w:numPr>
                <w:ilvl w:val="0"/>
                <w:numId w:val="280"/>
              </w:numPr>
              <w:spacing w:before="60" w:after="120" w:line="240" w:lineRule="auto"/>
              <w:contextualSpacing w:val="0"/>
              <w:rPr>
                <w:rFonts w:cstheme="minorHAnsi"/>
                <w:szCs w:val="18"/>
              </w:rPr>
            </w:pPr>
            <w:r w:rsidRPr="00BC4421">
              <w:rPr>
                <w:rFonts w:cstheme="minorHAnsi"/>
                <w:szCs w:val="18"/>
              </w:rPr>
              <w:t>Mobili neformalaus ugdymo įranga (ikimokyklinis, priešmokyklinis, FŠPU, suaugusiųjų švietimas)</w:t>
            </w:r>
            <w:r w:rsidR="00303D7E" w:rsidRPr="00BC4421">
              <w:rPr>
                <w:rFonts w:cstheme="minorHAnsi"/>
                <w:szCs w:val="18"/>
              </w:rPr>
              <w:t>;</w:t>
            </w:r>
          </w:p>
          <w:p w14:paraId="0D4CCD9D" w14:textId="32146ABB" w:rsidR="00F51383" w:rsidRPr="00BC4421" w:rsidRDefault="003D424E" w:rsidP="0087404C">
            <w:pPr>
              <w:pStyle w:val="Sraopastraipa"/>
              <w:numPr>
                <w:ilvl w:val="0"/>
                <w:numId w:val="280"/>
              </w:numPr>
              <w:spacing w:before="60" w:after="120" w:line="240" w:lineRule="auto"/>
              <w:contextualSpacing w:val="0"/>
              <w:rPr>
                <w:rFonts w:cstheme="minorHAnsi"/>
                <w:szCs w:val="18"/>
              </w:rPr>
            </w:pPr>
            <w:r w:rsidRPr="00BC4421">
              <w:rPr>
                <w:rFonts w:cstheme="minorHAnsi"/>
                <w:szCs w:val="18"/>
              </w:rPr>
              <w:t>Pavėžėjimo sistemos įranga.</w:t>
            </w:r>
          </w:p>
        </w:tc>
      </w:tr>
      <w:tr w:rsidR="0098349F" w:rsidRPr="00BC4421" w14:paraId="3F0633EE" w14:textId="77777777" w:rsidTr="00025F36">
        <w:trPr>
          <w:trHeight w:val="20"/>
        </w:trPr>
        <w:tc>
          <w:tcPr>
            <w:tcW w:w="411" w:type="pct"/>
          </w:tcPr>
          <w:p w14:paraId="65562C97" w14:textId="77777777" w:rsidR="0098349F" w:rsidRPr="00BC4421" w:rsidRDefault="0098349F" w:rsidP="0098349F">
            <w:pPr>
              <w:pStyle w:val="Sraopastraipa"/>
              <w:numPr>
                <w:ilvl w:val="0"/>
                <w:numId w:val="10"/>
              </w:numPr>
              <w:spacing w:before="0"/>
              <w:ind w:left="317"/>
            </w:pPr>
          </w:p>
        </w:tc>
        <w:tc>
          <w:tcPr>
            <w:tcW w:w="4589" w:type="pct"/>
          </w:tcPr>
          <w:p w14:paraId="35F97B91" w14:textId="2EFB7A75" w:rsidR="0098349F" w:rsidRPr="00BC4421" w:rsidRDefault="0098349F" w:rsidP="0098349F">
            <w:pPr>
              <w:pStyle w:val="Sraassuenkleliais"/>
              <w:numPr>
                <w:ilvl w:val="0"/>
                <w:numId w:val="0"/>
              </w:numPr>
              <w:spacing w:before="0" w:after="0"/>
              <w:rPr>
                <w:szCs w:val="20"/>
              </w:rPr>
            </w:pPr>
            <w:r w:rsidRPr="00BC4421">
              <w:rPr>
                <w:rFonts w:cstheme="minorHAnsi"/>
                <w:szCs w:val="20"/>
              </w:rPr>
              <w:t>Sistemos architektūra turi būti daugiapakopė (angl. Multi-tier, N-tier), ją turi sudaryti mažiausiai 4 hierarchiniai lygmenys (vaizdavimo, veiklos logikos, duomenų bazės, integracijų).</w:t>
            </w:r>
          </w:p>
        </w:tc>
      </w:tr>
      <w:tr w:rsidR="0098349F" w:rsidRPr="00BC4421" w14:paraId="3E77914D" w14:textId="6A0237F7" w:rsidTr="00025F36">
        <w:trPr>
          <w:trHeight w:val="20"/>
        </w:trPr>
        <w:tc>
          <w:tcPr>
            <w:tcW w:w="411" w:type="pct"/>
          </w:tcPr>
          <w:p w14:paraId="03E78814" w14:textId="77777777" w:rsidR="0098349F" w:rsidRPr="00BC4421" w:rsidRDefault="0098349F" w:rsidP="0098349F">
            <w:pPr>
              <w:pStyle w:val="Sraopastraipa"/>
              <w:numPr>
                <w:ilvl w:val="0"/>
                <w:numId w:val="10"/>
              </w:numPr>
              <w:spacing w:before="0"/>
              <w:ind w:left="317"/>
            </w:pPr>
          </w:p>
        </w:tc>
        <w:tc>
          <w:tcPr>
            <w:tcW w:w="4589" w:type="pct"/>
          </w:tcPr>
          <w:p w14:paraId="645C2801" w14:textId="3A171F7B" w:rsidR="0098349F" w:rsidRPr="00BC4421" w:rsidRDefault="0098349F" w:rsidP="0098349F">
            <w:pPr>
              <w:pStyle w:val="Sraassuenkleliais"/>
              <w:numPr>
                <w:ilvl w:val="0"/>
                <w:numId w:val="0"/>
              </w:numPr>
              <w:spacing w:before="0" w:after="0"/>
              <w:rPr>
                <w:szCs w:val="20"/>
              </w:rPr>
            </w:pPr>
            <w:r w:rsidRPr="00BC4421">
              <w:rPr>
                <w:rFonts w:cstheme="minorHAnsi"/>
                <w:szCs w:val="20"/>
              </w:rPr>
              <w:t xml:space="preserve">Vaizdavimo lygmuo (angl. Presentation Layer) turi užtikrinti kompiuterinių priemonių visumą prieigai prie </w:t>
            </w:r>
            <w:r w:rsidR="0016000E" w:rsidRPr="00BC4421">
              <w:rPr>
                <w:rFonts w:cstheme="minorHAnsi"/>
                <w:szCs w:val="20"/>
              </w:rPr>
              <w:t xml:space="preserve">Sistemos </w:t>
            </w:r>
            <w:r w:rsidRPr="00BC4421">
              <w:rPr>
                <w:rFonts w:cstheme="minorHAnsi"/>
                <w:szCs w:val="20"/>
              </w:rPr>
              <w:t xml:space="preserve">pateikiamo skaitmeninio turinio galimais skaitmeniniais kanalais ir tuo pačiu prie </w:t>
            </w:r>
            <w:r w:rsidR="0016000E" w:rsidRPr="00BC4421">
              <w:rPr>
                <w:rFonts w:cstheme="minorHAnsi"/>
                <w:szCs w:val="20"/>
              </w:rPr>
              <w:t>Sistemos</w:t>
            </w:r>
            <w:r w:rsidRPr="00BC4421">
              <w:rPr>
                <w:rFonts w:cstheme="minorHAnsi"/>
                <w:szCs w:val="20"/>
              </w:rPr>
              <w:t xml:space="preserve"> naudotojo sąsajų, reikalingų </w:t>
            </w:r>
            <w:r w:rsidR="00BA0B23" w:rsidRPr="00BC4421">
              <w:rPr>
                <w:rFonts w:cstheme="minorHAnsi"/>
                <w:szCs w:val="20"/>
              </w:rPr>
              <w:t xml:space="preserve">Sistemos </w:t>
            </w:r>
            <w:r w:rsidRPr="00BC4421">
              <w:rPr>
                <w:rFonts w:cstheme="minorHAnsi"/>
                <w:szCs w:val="20"/>
              </w:rPr>
              <w:t xml:space="preserve">funkcijų atlikimui. </w:t>
            </w:r>
          </w:p>
        </w:tc>
      </w:tr>
      <w:tr w:rsidR="0098349F" w:rsidRPr="00BC4421" w14:paraId="68F90073" w14:textId="77777777" w:rsidTr="00025F36">
        <w:trPr>
          <w:trHeight w:val="20"/>
        </w:trPr>
        <w:tc>
          <w:tcPr>
            <w:tcW w:w="411" w:type="pct"/>
          </w:tcPr>
          <w:p w14:paraId="2D6CE191" w14:textId="77777777" w:rsidR="0098349F" w:rsidRPr="00BC4421" w:rsidRDefault="0098349F" w:rsidP="0098349F">
            <w:pPr>
              <w:pStyle w:val="Sraopastraipa"/>
              <w:numPr>
                <w:ilvl w:val="0"/>
                <w:numId w:val="10"/>
              </w:numPr>
              <w:spacing w:before="0"/>
              <w:ind w:left="317"/>
            </w:pPr>
          </w:p>
        </w:tc>
        <w:tc>
          <w:tcPr>
            <w:tcW w:w="4589" w:type="pct"/>
          </w:tcPr>
          <w:p w14:paraId="451632B8" w14:textId="5CD427E1" w:rsidR="0098349F" w:rsidRPr="00BC4421" w:rsidRDefault="0098349F" w:rsidP="0098349F">
            <w:pPr>
              <w:pStyle w:val="Sraassuenkleliais"/>
              <w:numPr>
                <w:ilvl w:val="0"/>
                <w:numId w:val="0"/>
              </w:numPr>
              <w:spacing w:before="0" w:after="0"/>
              <w:rPr>
                <w:szCs w:val="20"/>
              </w:rPr>
            </w:pPr>
            <w:r w:rsidRPr="00BC4421">
              <w:rPr>
                <w:rFonts w:cstheme="minorHAnsi"/>
                <w:szCs w:val="20"/>
              </w:rPr>
              <w:t>Veiklos logikos lygmuo (angl. Application Layer) programinėmis priemonėmis turi pilnai ar iš dalies automatizuoti veiklos procesų žingsnius ar jų dalį bei kontroliuoti programinių funkcijų vykdymo eigą. Veiklos logikos lygmenyje sisteminiai pranešimai turi būti priimami, apdorojami ir perduodami vaizdavimo lygmeniui. Taip pat šis lygmuo turi aptarnauti: (a) duomenų lygmenį, teikiant atitinkamas duomenų užklausas, apdorojant gautus duomenis, perduodant juos saugojimui ar keičiant juos; (b) vaizdavimo lygmenį, perduodant į jį iš duomenų lygmens gautus ir/ ar veiklos logikos lygmenyje apdorotus duomenis bei priimant ir perduodant kitas sistemines instrukcijas.</w:t>
            </w:r>
          </w:p>
        </w:tc>
      </w:tr>
      <w:tr w:rsidR="0098349F" w:rsidRPr="00BC4421" w14:paraId="165ED20D" w14:textId="77777777" w:rsidTr="00025F36">
        <w:trPr>
          <w:trHeight w:val="20"/>
        </w:trPr>
        <w:tc>
          <w:tcPr>
            <w:tcW w:w="411" w:type="pct"/>
          </w:tcPr>
          <w:p w14:paraId="03185F10" w14:textId="77777777" w:rsidR="0098349F" w:rsidRPr="00BC4421" w:rsidRDefault="0098349F" w:rsidP="0098349F">
            <w:pPr>
              <w:pStyle w:val="Sraopastraipa"/>
              <w:numPr>
                <w:ilvl w:val="0"/>
                <w:numId w:val="10"/>
              </w:numPr>
              <w:spacing w:before="0"/>
              <w:ind w:left="317"/>
            </w:pPr>
          </w:p>
        </w:tc>
        <w:tc>
          <w:tcPr>
            <w:tcW w:w="4589" w:type="pct"/>
          </w:tcPr>
          <w:p w14:paraId="5903A893" w14:textId="520AC591" w:rsidR="0098349F" w:rsidRPr="00BC4421" w:rsidRDefault="0098349F" w:rsidP="0098349F">
            <w:pPr>
              <w:pStyle w:val="Sraassuenkleliais"/>
              <w:numPr>
                <w:ilvl w:val="0"/>
                <w:numId w:val="0"/>
              </w:numPr>
              <w:spacing w:before="0" w:after="0"/>
              <w:rPr>
                <w:szCs w:val="20"/>
              </w:rPr>
            </w:pPr>
            <w:r w:rsidRPr="00BC4421">
              <w:rPr>
                <w:rFonts w:cstheme="minorHAnsi"/>
                <w:szCs w:val="20"/>
              </w:rPr>
              <w:t>Duomenų bazės lygmuo (angl. Database Layer) turi būti realizuotas operacinių sistemų failų sistemos, duomenų bazių, duomenų talpyklų ar saugyklų pavidalu. Duomenų bazės lygmenyje skirtingi duomenų rinkiniai turi būti integruojami į vieną unifikuotą duomenų mainų platformą veiklos logikos lygmenyje esančių komponentų pagalba.</w:t>
            </w:r>
          </w:p>
        </w:tc>
      </w:tr>
      <w:tr w:rsidR="0098349F" w:rsidRPr="00BC4421" w14:paraId="2EF6F22C" w14:textId="77777777" w:rsidTr="00025F36">
        <w:trPr>
          <w:trHeight w:val="20"/>
        </w:trPr>
        <w:tc>
          <w:tcPr>
            <w:tcW w:w="411" w:type="pct"/>
          </w:tcPr>
          <w:p w14:paraId="42C8CB16" w14:textId="77777777" w:rsidR="0098349F" w:rsidRPr="00BC4421" w:rsidRDefault="0098349F" w:rsidP="0098349F">
            <w:pPr>
              <w:pStyle w:val="Sraopastraipa"/>
              <w:numPr>
                <w:ilvl w:val="0"/>
                <w:numId w:val="10"/>
              </w:numPr>
              <w:spacing w:before="0"/>
              <w:ind w:left="317"/>
            </w:pPr>
          </w:p>
        </w:tc>
        <w:tc>
          <w:tcPr>
            <w:tcW w:w="4589" w:type="pct"/>
          </w:tcPr>
          <w:p w14:paraId="2C23D925" w14:textId="349B3E28" w:rsidR="0098349F" w:rsidRPr="00BC4421" w:rsidRDefault="0098349F" w:rsidP="0098349F">
            <w:pPr>
              <w:pStyle w:val="Sraassuenkleliais"/>
              <w:numPr>
                <w:ilvl w:val="0"/>
                <w:numId w:val="0"/>
              </w:numPr>
              <w:spacing w:before="0" w:after="0"/>
              <w:rPr>
                <w:szCs w:val="20"/>
              </w:rPr>
            </w:pPr>
            <w:r w:rsidRPr="00BC4421">
              <w:rPr>
                <w:rFonts w:cstheme="minorHAnsi"/>
                <w:szCs w:val="20"/>
              </w:rPr>
              <w:t xml:space="preserve">Integracijų lygmuo (angl. Integration Layer) turi užtikrint reikalingų duomenų mainus tiek tarp vidinių </w:t>
            </w:r>
            <w:r w:rsidR="00883EDA" w:rsidRPr="00BC4421">
              <w:rPr>
                <w:rFonts w:cstheme="minorHAnsi"/>
                <w:szCs w:val="20"/>
              </w:rPr>
              <w:t>Sistemos</w:t>
            </w:r>
            <w:r w:rsidR="00FB4CA2" w:rsidRPr="00BC4421">
              <w:rPr>
                <w:rFonts w:cstheme="minorHAnsi"/>
                <w:szCs w:val="20"/>
              </w:rPr>
              <w:t xml:space="preserve"> </w:t>
            </w:r>
            <w:r w:rsidRPr="00BC4421">
              <w:rPr>
                <w:rFonts w:cstheme="minorHAnsi"/>
                <w:szCs w:val="20"/>
              </w:rPr>
              <w:t xml:space="preserve">komponentų tiek ir su išorinėmis informacinėmis sistemomis. Duomenų mainai užtikrinami realizuotomis WS ar RESTful integracinėmis sąsajomis ir / arba, tik suderinus su </w:t>
            </w:r>
            <w:r w:rsidR="00F66010" w:rsidRPr="00BC4421">
              <w:rPr>
                <w:rFonts w:cstheme="minorHAnsi"/>
                <w:szCs w:val="20"/>
              </w:rPr>
              <w:t>Užsakovu</w:t>
            </w:r>
            <w:r w:rsidRPr="00BC4421">
              <w:rPr>
                <w:rFonts w:cstheme="minorHAnsi"/>
                <w:szCs w:val="20"/>
              </w:rPr>
              <w:t>, tiesiogine prieiga prie DB.</w:t>
            </w:r>
          </w:p>
        </w:tc>
      </w:tr>
      <w:tr w:rsidR="00EF64D4" w:rsidRPr="00BC4421" w14:paraId="4D6F78A2" w14:textId="77777777" w:rsidTr="00025F36">
        <w:trPr>
          <w:trHeight w:val="20"/>
        </w:trPr>
        <w:tc>
          <w:tcPr>
            <w:tcW w:w="411" w:type="pct"/>
          </w:tcPr>
          <w:p w14:paraId="15DFB531" w14:textId="77777777" w:rsidR="00EF64D4" w:rsidRPr="00BC4421" w:rsidRDefault="00EF64D4" w:rsidP="0098349F">
            <w:pPr>
              <w:pStyle w:val="Sraopastraipa"/>
              <w:numPr>
                <w:ilvl w:val="0"/>
                <w:numId w:val="10"/>
              </w:numPr>
              <w:spacing w:before="0"/>
              <w:ind w:left="317"/>
            </w:pPr>
          </w:p>
        </w:tc>
        <w:tc>
          <w:tcPr>
            <w:tcW w:w="4589" w:type="pct"/>
          </w:tcPr>
          <w:p w14:paraId="4236DAAA" w14:textId="52183946" w:rsidR="00EF64D4" w:rsidRPr="00BC4421" w:rsidRDefault="00EF64D4" w:rsidP="0098349F">
            <w:pPr>
              <w:pStyle w:val="Sraassuenkleliais"/>
              <w:numPr>
                <w:ilvl w:val="0"/>
                <w:numId w:val="0"/>
              </w:numPr>
              <w:spacing w:before="0" w:after="0"/>
              <w:rPr>
                <w:rFonts w:cstheme="minorHAnsi"/>
              </w:rPr>
            </w:pPr>
            <w:r w:rsidRPr="00BC4421">
              <w:rPr>
                <w:rFonts w:cstheme="minorHAnsi"/>
                <w:szCs w:val="18"/>
              </w:rPr>
              <w:t>Sistemos operacijos duomenų bazėje gali būti atliekamos tik per Sistemos aplikacijos sluoksnį, t. y., tiesioginis komandų vykdymas duomenų bazėje turi būti neleidžiamas.</w:t>
            </w:r>
          </w:p>
        </w:tc>
      </w:tr>
      <w:tr w:rsidR="002A3CBF" w:rsidRPr="00BC4421" w14:paraId="40CAAF2C" w14:textId="77777777" w:rsidTr="00025F36">
        <w:trPr>
          <w:trHeight w:val="20"/>
        </w:trPr>
        <w:tc>
          <w:tcPr>
            <w:tcW w:w="411" w:type="pct"/>
          </w:tcPr>
          <w:p w14:paraId="18D69C31" w14:textId="77777777" w:rsidR="002A3CBF" w:rsidRPr="00BC4421" w:rsidRDefault="002A3CBF" w:rsidP="002A3CBF">
            <w:pPr>
              <w:pStyle w:val="Sraopastraipa"/>
              <w:numPr>
                <w:ilvl w:val="0"/>
                <w:numId w:val="10"/>
              </w:numPr>
              <w:spacing w:before="0"/>
              <w:ind w:left="317"/>
            </w:pPr>
          </w:p>
        </w:tc>
        <w:tc>
          <w:tcPr>
            <w:tcW w:w="4589" w:type="pct"/>
          </w:tcPr>
          <w:p w14:paraId="7C32B806" w14:textId="5B99D9ED" w:rsidR="002A3CBF" w:rsidRPr="00BC4421" w:rsidRDefault="002A3CBF" w:rsidP="002A3CBF">
            <w:pPr>
              <w:pStyle w:val="Sraassuenkleliais"/>
              <w:numPr>
                <w:ilvl w:val="0"/>
                <w:numId w:val="0"/>
              </w:numPr>
              <w:spacing w:before="0" w:after="0"/>
              <w:rPr>
                <w:rFonts w:cstheme="minorHAnsi"/>
                <w:szCs w:val="18"/>
              </w:rPr>
            </w:pPr>
            <w:r w:rsidRPr="00BC4421">
              <w:rPr>
                <w:rFonts w:cstheme="minorHAnsi"/>
                <w:szCs w:val="18"/>
              </w:rPr>
              <w:t>Sistemoje turi būti priemonės, užtikrinančios vieningą duomenų suvedimą (angl. Single Data Entry), t. y., suvedus tam tikrą duomenų reikšmę, pavyzdžiui, adresą, tam pačiam IS objektui dubliuojančių reikšmių suvedimas nebūtų galimas, kt.</w:t>
            </w:r>
          </w:p>
        </w:tc>
      </w:tr>
      <w:tr w:rsidR="00685058" w:rsidRPr="00BC4421" w14:paraId="6694C599" w14:textId="77777777" w:rsidTr="00025F36">
        <w:trPr>
          <w:trHeight w:val="20"/>
        </w:trPr>
        <w:tc>
          <w:tcPr>
            <w:tcW w:w="411" w:type="pct"/>
          </w:tcPr>
          <w:p w14:paraId="03A6F134" w14:textId="77777777" w:rsidR="00685058" w:rsidRPr="00BC4421" w:rsidRDefault="00685058" w:rsidP="002A3CBF">
            <w:pPr>
              <w:pStyle w:val="Sraopastraipa"/>
              <w:numPr>
                <w:ilvl w:val="0"/>
                <w:numId w:val="10"/>
              </w:numPr>
              <w:spacing w:before="0"/>
              <w:ind w:left="317"/>
            </w:pPr>
          </w:p>
        </w:tc>
        <w:tc>
          <w:tcPr>
            <w:tcW w:w="4589" w:type="pct"/>
          </w:tcPr>
          <w:p w14:paraId="367FF989" w14:textId="149A4E8F" w:rsidR="00685058" w:rsidRPr="00BC4421" w:rsidRDefault="00685058" w:rsidP="002A3CBF">
            <w:pPr>
              <w:pStyle w:val="Sraassuenkleliais"/>
              <w:numPr>
                <w:ilvl w:val="0"/>
                <w:numId w:val="0"/>
              </w:numPr>
              <w:spacing w:before="0" w:after="0"/>
              <w:rPr>
                <w:rFonts w:cstheme="minorHAnsi"/>
                <w:szCs w:val="18"/>
              </w:rPr>
            </w:pPr>
            <w:r w:rsidRPr="00BC4421">
              <w:rPr>
                <w:rFonts w:cstheme="minorHAnsi"/>
                <w:szCs w:val="18"/>
              </w:rPr>
              <w:t>Bendrų registrų duomenys Sistemoje turi būti įvedami vieną kartą, t. y., negali būti dubliuojami nei vieno registro duomenys.</w:t>
            </w:r>
          </w:p>
        </w:tc>
      </w:tr>
      <w:tr w:rsidR="002A3CBF" w:rsidRPr="00BC4421" w14:paraId="49610A19" w14:textId="77777777" w:rsidTr="00025F36">
        <w:trPr>
          <w:trHeight w:val="20"/>
        </w:trPr>
        <w:tc>
          <w:tcPr>
            <w:tcW w:w="411" w:type="pct"/>
          </w:tcPr>
          <w:p w14:paraId="2113AF28" w14:textId="77777777" w:rsidR="002A3CBF" w:rsidRPr="00BC4421" w:rsidRDefault="002A3CBF" w:rsidP="002A3CBF">
            <w:pPr>
              <w:pStyle w:val="Sraopastraipa"/>
              <w:numPr>
                <w:ilvl w:val="0"/>
                <w:numId w:val="10"/>
              </w:numPr>
              <w:spacing w:before="0"/>
              <w:ind w:left="317"/>
            </w:pPr>
          </w:p>
        </w:tc>
        <w:tc>
          <w:tcPr>
            <w:tcW w:w="4589" w:type="pct"/>
          </w:tcPr>
          <w:p w14:paraId="0B334815" w14:textId="384A4346" w:rsidR="002A3CBF" w:rsidRPr="00BC4421" w:rsidRDefault="002A3CBF" w:rsidP="002A3CBF">
            <w:pPr>
              <w:pStyle w:val="Sraassuenkleliais"/>
              <w:numPr>
                <w:ilvl w:val="0"/>
                <w:numId w:val="0"/>
              </w:numPr>
              <w:spacing w:before="0" w:after="0"/>
              <w:rPr>
                <w:rFonts w:cstheme="minorHAnsi"/>
                <w:szCs w:val="18"/>
              </w:rPr>
            </w:pPr>
            <w:r w:rsidRPr="00BC4421">
              <w:rPr>
                <w:rFonts w:cstheme="minorHAnsi"/>
                <w:szCs w:val="18"/>
              </w:rPr>
              <w:t>Sistemoje turi būti priemonės, užtikrinančios duomenų vientisumą (angl. Data integrity), t. y., pakoregavus IS objekto duomenis vienoje vietoje, duomenys turi pasikeisti ir kitose susijusiose objekto vietose, pavyzdžiui, pakoregavus kliento el. paštą vienoje vietoje, jis turi pasikeisti ir kitose vietose kur yra nurodytas.</w:t>
            </w:r>
          </w:p>
        </w:tc>
      </w:tr>
      <w:tr w:rsidR="002A3CBF" w:rsidRPr="00BC4421" w14:paraId="057918C3" w14:textId="77777777" w:rsidTr="00025F36">
        <w:trPr>
          <w:trHeight w:val="20"/>
        </w:trPr>
        <w:tc>
          <w:tcPr>
            <w:tcW w:w="411" w:type="pct"/>
          </w:tcPr>
          <w:p w14:paraId="79329E70" w14:textId="77777777" w:rsidR="002A3CBF" w:rsidRPr="00BC4421" w:rsidRDefault="002A3CBF" w:rsidP="002A3CBF">
            <w:pPr>
              <w:pStyle w:val="Sraopastraipa"/>
              <w:numPr>
                <w:ilvl w:val="0"/>
                <w:numId w:val="10"/>
              </w:numPr>
              <w:spacing w:before="0"/>
              <w:ind w:left="317"/>
            </w:pPr>
          </w:p>
        </w:tc>
        <w:tc>
          <w:tcPr>
            <w:tcW w:w="4589" w:type="pct"/>
          </w:tcPr>
          <w:p w14:paraId="25F52A19" w14:textId="6848C438" w:rsidR="002A3CBF" w:rsidRPr="00BC4421" w:rsidRDefault="002A3CBF" w:rsidP="002A3CBF">
            <w:pPr>
              <w:pStyle w:val="Sraassuenkleliais"/>
              <w:numPr>
                <w:ilvl w:val="0"/>
                <w:numId w:val="0"/>
              </w:numPr>
              <w:spacing w:before="0" w:after="0"/>
              <w:rPr>
                <w:szCs w:val="18"/>
              </w:rPr>
            </w:pPr>
            <w:r w:rsidRPr="00BC4421">
              <w:rPr>
                <w:szCs w:val="18"/>
              </w:rPr>
              <w:t>Sistem</w:t>
            </w:r>
            <w:r w:rsidR="2A94E462" w:rsidRPr="00BC4421">
              <w:rPr>
                <w:szCs w:val="18"/>
              </w:rPr>
              <w:t>a</w:t>
            </w:r>
            <w:r w:rsidRPr="00BC4421">
              <w:rPr>
                <w:szCs w:val="18"/>
              </w:rPr>
              <w:t xml:space="preserve"> gali būti kuriama ir diegiama vadovaujantis mikroservisų architektūros principais. Pasirinkus tokį diegimo būdą, turi būti užtikrinama, kad </w:t>
            </w:r>
            <w:r w:rsidR="004802CE" w:rsidRPr="00BC4421">
              <w:rPr>
                <w:szCs w:val="18"/>
              </w:rPr>
              <w:t>Sistem</w:t>
            </w:r>
            <w:r w:rsidR="7EBBF3D9" w:rsidRPr="00BC4421">
              <w:rPr>
                <w:szCs w:val="18"/>
              </w:rPr>
              <w:t>a</w:t>
            </w:r>
            <w:r w:rsidRPr="00BC4421">
              <w:rPr>
                <w:szCs w:val="18"/>
              </w:rPr>
              <w:t xml:space="preserve"> turi būti dekomponuojama į logiškus, racionalius, savarankiškai veikiančius programinius vienetus (mikroservisus), kurie su kitais Sistemos mikroservisais komunikuotų RESTful ar lygiaverčių technologijų principais.</w:t>
            </w:r>
          </w:p>
        </w:tc>
      </w:tr>
      <w:tr w:rsidR="002A3CBF" w:rsidRPr="00BC4421" w14:paraId="5EE36160" w14:textId="77777777" w:rsidTr="00025F36">
        <w:trPr>
          <w:trHeight w:val="20"/>
        </w:trPr>
        <w:tc>
          <w:tcPr>
            <w:tcW w:w="411" w:type="pct"/>
          </w:tcPr>
          <w:p w14:paraId="26881589" w14:textId="77777777" w:rsidR="002A3CBF" w:rsidRPr="00BC4421" w:rsidRDefault="002A3CBF" w:rsidP="002A3CBF">
            <w:pPr>
              <w:pStyle w:val="Sraopastraipa"/>
              <w:numPr>
                <w:ilvl w:val="0"/>
                <w:numId w:val="10"/>
              </w:numPr>
              <w:spacing w:before="0"/>
              <w:ind w:left="317"/>
            </w:pPr>
          </w:p>
        </w:tc>
        <w:tc>
          <w:tcPr>
            <w:tcW w:w="4589" w:type="pct"/>
          </w:tcPr>
          <w:p w14:paraId="4DAEE72F" w14:textId="4A9C7E05" w:rsidR="002A3CBF" w:rsidRPr="00BC4421" w:rsidRDefault="002A3CBF" w:rsidP="00BE779A">
            <w:pPr>
              <w:spacing w:before="0"/>
              <w:rPr>
                <w:rFonts w:cstheme="minorHAnsi"/>
                <w:szCs w:val="18"/>
              </w:rPr>
            </w:pPr>
            <w:r w:rsidRPr="00BC4421">
              <w:rPr>
                <w:rFonts w:cstheme="minorHAnsi"/>
                <w:szCs w:val="18"/>
              </w:rPr>
              <w:t>Sistemos komponentų diegimas ir paleidimas turi būti realizuojami naudojant konteinerizacijos technologiją (pvz., Docker ar alternatyvią).</w:t>
            </w:r>
            <w:r w:rsidR="00FB4CA2" w:rsidRPr="00BC4421">
              <w:rPr>
                <w:rFonts w:cstheme="minorHAnsi"/>
                <w:szCs w:val="18"/>
              </w:rPr>
              <w:t xml:space="preserve"> </w:t>
            </w:r>
            <w:r w:rsidRPr="00BC4421">
              <w:rPr>
                <w:rFonts w:cstheme="minorHAnsi"/>
                <w:szCs w:val="18"/>
              </w:rPr>
              <w:t>Konteinerių sprendimas turi naudoti orkestravimo įrankius, tokius kaip Kubernetes (OpenShift). Kiekvieno komponento diegimo principas turi būti pagrįstas projektavimo etape.</w:t>
            </w:r>
          </w:p>
        </w:tc>
      </w:tr>
      <w:tr w:rsidR="002A3CBF" w:rsidRPr="00BC4421" w14:paraId="0F94E4DA" w14:textId="77777777" w:rsidTr="00025F36">
        <w:trPr>
          <w:trHeight w:val="20"/>
        </w:trPr>
        <w:tc>
          <w:tcPr>
            <w:tcW w:w="411" w:type="pct"/>
          </w:tcPr>
          <w:p w14:paraId="276A50F3" w14:textId="77777777" w:rsidR="002A3CBF" w:rsidRPr="00BC4421" w:rsidRDefault="002A3CBF" w:rsidP="002A3CBF">
            <w:pPr>
              <w:pStyle w:val="Sraopastraipa"/>
              <w:numPr>
                <w:ilvl w:val="0"/>
                <w:numId w:val="10"/>
              </w:numPr>
              <w:spacing w:before="0"/>
              <w:ind w:left="317"/>
            </w:pPr>
          </w:p>
        </w:tc>
        <w:tc>
          <w:tcPr>
            <w:tcW w:w="4589" w:type="pct"/>
          </w:tcPr>
          <w:p w14:paraId="34B04E59" w14:textId="58A63C3D" w:rsidR="002A3CBF" w:rsidRPr="00BC4421" w:rsidRDefault="0E6ABEB1" w:rsidP="002A3CBF">
            <w:pPr>
              <w:pStyle w:val="Sraassuenkleliais"/>
              <w:numPr>
                <w:ilvl w:val="0"/>
                <w:numId w:val="0"/>
              </w:numPr>
              <w:spacing w:before="0" w:after="0"/>
              <w:rPr>
                <w:szCs w:val="18"/>
              </w:rPr>
            </w:pPr>
            <w:r w:rsidRPr="00BC4421">
              <w:rPr>
                <w:szCs w:val="18"/>
              </w:rPr>
              <w:t xml:space="preserve">Su </w:t>
            </w:r>
            <w:r w:rsidR="00F62874" w:rsidRPr="00BC4421">
              <w:rPr>
                <w:szCs w:val="18"/>
              </w:rPr>
              <w:t>S</w:t>
            </w:r>
            <w:r w:rsidR="2527AD47" w:rsidRPr="00BC4421">
              <w:rPr>
                <w:szCs w:val="18"/>
              </w:rPr>
              <w:t>istem</w:t>
            </w:r>
            <w:r w:rsidR="3639F26A" w:rsidRPr="00BC4421">
              <w:rPr>
                <w:szCs w:val="18"/>
              </w:rPr>
              <w:t>a</w:t>
            </w:r>
            <w:r w:rsidR="002A3CBF" w:rsidRPr="00BC4421">
              <w:rPr>
                <w:szCs w:val="18"/>
              </w:rPr>
              <w:t xml:space="preserve"> turi būti galimybė dirbti nutolusioje darbo vietoje, naudojantis saugia nuotoline prieiga (pavyzdžiui, VPN (angl. Virtual Private Network) ar analogiškomis priemonėmis).</w:t>
            </w:r>
          </w:p>
        </w:tc>
      </w:tr>
      <w:tr w:rsidR="002A3CBF" w:rsidRPr="00BC4421" w14:paraId="362306EC" w14:textId="77777777" w:rsidTr="00025F36">
        <w:trPr>
          <w:trHeight w:val="20"/>
        </w:trPr>
        <w:tc>
          <w:tcPr>
            <w:tcW w:w="411" w:type="pct"/>
          </w:tcPr>
          <w:p w14:paraId="2BBBD35C" w14:textId="77777777" w:rsidR="002A3CBF" w:rsidRPr="00BC4421" w:rsidRDefault="002A3CBF" w:rsidP="002A3CBF">
            <w:pPr>
              <w:pStyle w:val="Sraopastraipa"/>
              <w:numPr>
                <w:ilvl w:val="0"/>
                <w:numId w:val="10"/>
              </w:numPr>
              <w:spacing w:before="0"/>
              <w:ind w:left="317"/>
            </w:pPr>
          </w:p>
        </w:tc>
        <w:tc>
          <w:tcPr>
            <w:tcW w:w="4589" w:type="pct"/>
          </w:tcPr>
          <w:p w14:paraId="5FA832A8" w14:textId="36D12A1C" w:rsidR="002A3CBF" w:rsidRPr="00BC4421" w:rsidRDefault="002A3CBF" w:rsidP="002A3CBF">
            <w:pPr>
              <w:pStyle w:val="Sraassuenkleliais"/>
              <w:numPr>
                <w:ilvl w:val="0"/>
                <w:numId w:val="0"/>
              </w:numPr>
              <w:spacing w:before="0" w:after="0"/>
              <w:rPr>
                <w:szCs w:val="18"/>
              </w:rPr>
            </w:pPr>
            <w:r w:rsidRPr="00BC4421">
              <w:rPr>
                <w:rFonts w:cstheme="minorHAnsi"/>
                <w:szCs w:val="18"/>
              </w:rPr>
              <w:t>Visi Sistemos funkciniai komponentai privalo palaikyti Unicode (UTF – 8) standartą.</w:t>
            </w:r>
          </w:p>
        </w:tc>
      </w:tr>
      <w:tr w:rsidR="002A3CBF" w:rsidRPr="00BC4421" w14:paraId="7C3864D2" w14:textId="77777777" w:rsidTr="00025F36">
        <w:trPr>
          <w:trHeight w:val="20"/>
        </w:trPr>
        <w:tc>
          <w:tcPr>
            <w:tcW w:w="411" w:type="pct"/>
          </w:tcPr>
          <w:p w14:paraId="0150034E" w14:textId="77777777" w:rsidR="002A3CBF" w:rsidRPr="00BC4421" w:rsidRDefault="002A3CBF" w:rsidP="002A3CBF">
            <w:pPr>
              <w:pStyle w:val="Sraopastraipa"/>
              <w:numPr>
                <w:ilvl w:val="0"/>
                <w:numId w:val="10"/>
              </w:numPr>
              <w:spacing w:before="0"/>
              <w:ind w:left="317"/>
            </w:pPr>
          </w:p>
        </w:tc>
        <w:tc>
          <w:tcPr>
            <w:tcW w:w="4589" w:type="pct"/>
          </w:tcPr>
          <w:p w14:paraId="759B83A6" w14:textId="758D86BD" w:rsidR="002A3CBF" w:rsidRPr="00BC4421" w:rsidRDefault="002A3CBF" w:rsidP="002A3CBF">
            <w:pPr>
              <w:pStyle w:val="Sraassuenkleliais"/>
              <w:numPr>
                <w:ilvl w:val="0"/>
                <w:numId w:val="0"/>
              </w:numPr>
              <w:spacing w:before="0" w:after="0"/>
              <w:rPr>
                <w:szCs w:val="18"/>
              </w:rPr>
            </w:pPr>
            <w:r w:rsidRPr="00BC4421">
              <w:rPr>
                <w:rFonts w:cstheme="minorHAnsi"/>
                <w:szCs w:val="18"/>
              </w:rPr>
              <w:t>Turi būti užtikrinta, kad atliekami Sistemos naudotojų veiksmai neblokuotų kitų Sistemos naudotojų veiksmų, išskyrus atvejus, kai dėl duomenų integralumo, Sistemos naudotojams blokuojama prieiga prie tuo metu kitų Sistemos naudotojų tvarkomų duomenų. Jeigu yra sąlygų, kurioms esant vyksta Sistemos naudotojo blokavimas, šios sąlygos turi būti aprašytos ir suderintos. Apie blokavimo priežastis Sistemos naudotojai turi būti informuoti informatyviais pranešimais, pateikiamais blokavimo metu.</w:t>
            </w:r>
          </w:p>
        </w:tc>
      </w:tr>
      <w:tr w:rsidR="002A3CBF" w:rsidRPr="00BC4421" w14:paraId="4DA3127F" w14:textId="77777777" w:rsidTr="00025F36">
        <w:trPr>
          <w:trHeight w:val="20"/>
        </w:trPr>
        <w:tc>
          <w:tcPr>
            <w:tcW w:w="411" w:type="pct"/>
          </w:tcPr>
          <w:p w14:paraId="422D279C" w14:textId="77777777" w:rsidR="002A3CBF" w:rsidRPr="00BC4421" w:rsidRDefault="002A3CBF" w:rsidP="002A3CBF">
            <w:pPr>
              <w:pStyle w:val="Sraopastraipa"/>
              <w:numPr>
                <w:ilvl w:val="0"/>
                <w:numId w:val="10"/>
              </w:numPr>
              <w:spacing w:before="0"/>
              <w:ind w:left="317"/>
            </w:pPr>
          </w:p>
        </w:tc>
        <w:tc>
          <w:tcPr>
            <w:tcW w:w="4589" w:type="pct"/>
          </w:tcPr>
          <w:p w14:paraId="595564FC" w14:textId="2CDC9219" w:rsidR="002A3CBF" w:rsidRPr="00BC4421" w:rsidRDefault="002A3CBF" w:rsidP="002A3CBF">
            <w:pPr>
              <w:pStyle w:val="Sraassuenkleliais"/>
              <w:numPr>
                <w:ilvl w:val="0"/>
                <w:numId w:val="0"/>
              </w:numPr>
              <w:spacing w:before="0" w:after="0"/>
              <w:rPr>
                <w:szCs w:val="18"/>
              </w:rPr>
            </w:pPr>
            <w:r w:rsidRPr="00BC4421">
              <w:rPr>
                <w:rFonts w:cstheme="minorHAnsi"/>
                <w:color w:val="000000"/>
                <w:szCs w:val="18"/>
              </w:rPr>
              <w:t xml:space="preserve">Diegėjas spendimą gali realizuoti kurdamas programinę įrangą bei integruodamas įvairius jau sukurtus programinės įrangos komponentus. Įvertinęs specifikacijos reikalavimus, turi numatyti ir pateikti reikiamos programinės įrangos licencijas (ar bet kokius kitus leidimus) naudoti programinę įrangą, reikalingas siūlomo sprendimo realizacijai. Jeigu šioje techninėje specifikacijoje tokia programinė įranga ar licencijos nėra išreikštinai reikalaujamos, tačiau yra būtinos </w:t>
            </w:r>
            <w:r w:rsidRPr="00BC4421">
              <w:rPr>
                <w:rFonts w:cstheme="minorHAnsi"/>
                <w:szCs w:val="18"/>
              </w:rPr>
              <w:t>Sistemos</w:t>
            </w:r>
            <w:r w:rsidRPr="00BC4421">
              <w:rPr>
                <w:rFonts w:cstheme="minorHAnsi"/>
                <w:color w:val="000000"/>
                <w:szCs w:val="18"/>
              </w:rPr>
              <w:t xml:space="preserve"> kūrimo veikloms įgyvendinti bei vėliau eksploatuojant </w:t>
            </w:r>
            <w:r w:rsidR="00540893" w:rsidRPr="00BC4421">
              <w:rPr>
                <w:rFonts w:cstheme="minorHAnsi"/>
                <w:color w:val="000000"/>
                <w:szCs w:val="18"/>
              </w:rPr>
              <w:t>Sistemą</w:t>
            </w:r>
            <w:r w:rsidRPr="00BC4421">
              <w:rPr>
                <w:rFonts w:cstheme="minorHAnsi"/>
                <w:color w:val="000000"/>
                <w:szCs w:val="18"/>
              </w:rPr>
              <w:t>, Diegėjas turi pateikti tokią programinę įrangą ir licencijas.</w:t>
            </w:r>
          </w:p>
        </w:tc>
      </w:tr>
      <w:tr w:rsidR="002A3CBF" w:rsidRPr="00BC4421" w14:paraId="5660DFE6" w14:textId="77777777" w:rsidTr="00025F36">
        <w:trPr>
          <w:trHeight w:val="20"/>
        </w:trPr>
        <w:tc>
          <w:tcPr>
            <w:tcW w:w="411" w:type="pct"/>
          </w:tcPr>
          <w:p w14:paraId="7B683FF2" w14:textId="77777777" w:rsidR="002A3CBF" w:rsidRPr="00BC4421" w:rsidRDefault="002A3CBF" w:rsidP="002A3CBF">
            <w:pPr>
              <w:pStyle w:val="Sraopastraipa"/>
              <w:numPr>
                <w:ilvl w:val="0"/>
                <w:numId w:val="10"/>
              </w:numPr>
              <w:spacing w:before="0"/>
              <w:ind w:left="317"/>
              <w:rPr>
                <w:szCs w:val="20"/>
              </w:rPr>
            </w:pPr>
          </w:p>
        </w:tc>
        <w:tc>
          <w:tcPr>
            <w:tcW w:w="4589" w:type="pct"/>
          </w:tcPr>
          <w:p w14:paraId="696A1BA6" w14:textId="1F0DB852" w:rsidR="002A3CBF" w:rsidRPr="00BC4421" w:rsidRDefault="002A3CBF" w:rsidP="002A3CBF">
            <w:pPr>
              <w:pStyle w:val="Sraassuenkleliais"/>
              <w:numPr>
                <w:ilvl w:val="0"/>
                <w:numId w:val="0"/>
              </w:numPr>
              <w:spacing w:before="0" w:after="0"/>
              <w:rPr>
                <w:szCs w:val="18"/>
              </w:rPr>
            </w:pPr>
            <w:r w:rsidRPr="00BC4421">
              <w:rPr>
                <w:szCs w:val="18"/>
              </w:rPr>
              <w:t>Sistemos programiniai komponentai turi būti stabilūs ir plačiai naudojami praktikoje. Diegėjas negali siūlyti naudoti programinių komponentų versijų, kurios yra testavimo stadijoje, pažymėti „beta“ ar kitais tai pažyminčiais būdais.</w:t>
            </w:r>
          </w:p>
        </w:tc>
      </w:tr>
      <w:tr w:rsidR="001A6AD1" w:rsidRPr="00BC4421" w14:paraId="4B11308B" w14:textId="77777777" w:rsidTr="00025F36">
        <w:trPr>
          <w:trHeight w:val="20"/>
        </w:trPr>
        <w:tc>
          <w:tcPr>
            <w:tcW w:w="411" w:type="pct"/>
          </w:tcPr>
          <w:p w14:paraId="41761641" w14:textId="77777777" w:rsidR="001A6AD1" w:rsidRPr="00BC4421" w:rsidRDefault="001A6AD1" w:rsidP="001A6AD1">
            <w:pPr>
              <w:pStyle w:val="Sraopastraipa"/>
              <w:numPr>
                <w:ilvl w:val="0"/>
                <w:numId w:val="10"/>
              </w:numPr>
              <w:spacing w:before="0"/>
              <w:ind w:left="317"/>
            </w:pPr>
          </w:p>
        </w:tc>
        <w:tc>
          <w:tcPr>
            <w:tcW w:w="4589" w:type="pct"/>
          </w:tcPr>
          <w:p w14:paraId="6A4097EC" w14:textId="1B894BE4" w:rsidR="001A6AD1" w:rsidRPr="00BC4421" w:rsidRDefault="00A102BF" w:rsidP="001A6AD1">
            <w:pPr>
              <w:pStyle w:val="Sraassuenkleliais"/>
              <w:numPr>
                <w:ilvl w:val="0"/>
                <w:numId w:val="0"/>
              </w:numPr>
              <w:spacing w:before="0" w:after="0"/>
              <w:rPr>
                <w:rFonts w:cstheme="minorHAnsi"/>
                <w:szCs w:val="18"/>
              </w:rPr>
            </w:pPr>
            <w:r w:rsidRPr="00BC4421">
              <w:rPr>
                <w:rFonts w:cstheme="minorHAnsi"/>
                <w:szCs w:val="18"/>
              </w:rPr>
              <w:t xml:space="preserve">Sistemai turi būti suteiktas funkcionalumas, leidžiantis visus negrafinius kaupiamus ir generuojamus duomenis naudoti Sistemoje </w:t>
            </w:r>
            <w:r w:rsidR="00C42258" w:rsidRPr="00BC4421">
              <w:rPr>
                <w:rFonts w:cstheme="minorHAnsi"/>
                <w:szCs w:val="18"/>
              </w:rPr>
              <w:t>įdiegtam</w:t>
            </w:r>
            <w:r w:rsidRPr="00BC4421">
              <w:rPr>
                <w:rFonts w:cstheme="minorHAnsi"/>
                <w:szCs w:val="18"/>
              </w:rPr>
              <w:t xml:space="preserve"> analitiniame įrankyje.</w:t>
            </w:r>
          </w:p>
        </w:tc>
      </w:tr>
    </w:tbl>
    <w:p w14:paraId="0A4C75F9" w14:textId="77777777" w:rsidR="003B5A51" w:rsidRPr="00BC4421" w:rsidRDefault="003B5A51" w:rsidP="0087404C"/>
    <w:p w14:paraId="41225EBC" w14:textId="0F78045F" w:rsidR="00ED0A94" w:rsidRPr="00BC4421" w:rsidRDefault="00ED0A94" w:rsidP="00ED0A94">
      <w:pPr>
        <w:pStyle w:val="Antrat4"/>
        <w:rPr>
          <w:rFonts w:hint="eastAsia"/>
        </w:rPr>
      </w:pPr>
      <w:r w:rsidRPr="00BC4421">
        <w:t xml:space="preserve">Reikalavimai </w:t>
      </w:r>
      <w:r w:rsidR="00C22129" w:rsidRPr="00BC4421">
        <w:t>sistemos greitaveikai</w:t>
      </w:r>
    </w:p>
    <w:tbl>
      <w:tblPr>
        <w:tblStyle w:val="CivittaTable2Purple"/>
        <w:tblW w:w="5000" w:type="pct"/>
        <w:tblLook w:val="0620" w:firstRow="1" w:lastRow="0" w:firstColumn="0" w:lastColumn="0" w:noHBand="1" w:noVBand="1"/>
      </w:tblPr>
      <w:tblGrid>
        <w:gridCol w:w="905"/>
        <w:gridCol w:w="9357"/>
      </w:tblGrid>
      <w:tr w:rsidR="00CB10B5" w:rsidRPr="00BC4421" w14:paraId="6AE0E187"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E991774" w14:textId="77777777" w:rsidR="00CB10B5" w:rsidRPr="00BC4421" w:rsidRDefault="00CB10B5">
            <w:pPr>
              <w:spacing w:before="0"/>
              <w:rPr>
                <w:szCs w:val="20"/>
              </w:rPr>
            </w:pPr>
            <w:r w:rsidRPr="00BC4421">
              <w:rPr>
                <w:szCs w:val="20"/>
              </w:rPr>
              <w:t>Nr.</w:t>
            </w:r>
          </w:p>
        </w:tc>
        <w:tc>
          <w:tcPr>
            <w:tcW w:w="0" w:type="pct"/>
            <w:hideMark/>
          </w:tcPr>
          <w:p w14:paraId="3225B015" w14:textId="77777777" w:rsidR="00CB10B5" w:rsidRPr="00BC4421" w:rsidRDefault="00CB10B5">
            <w:pPr>
              <w:spacing w:before="0"/>
            </w:pPr>
            <w:r w:rsidRPr="00BC4421">
              <w:t>Reikalavimas</w:t>
            </w:r>
          </w:p>
        </w:tc>
      </w:tr>
      <w:tr w:rsidR="00AA0A1C" w:rsidRPr="00BC4421" w14:paraId="421D633B" w14:textId="77777777" w:rsidTr="00C14DC1">
        <w:trPr>
          <w:trHeight w:val="20"/>
        </w:trPr>
        <w:tc>
          <w:tcPr>
            <w:tcW w:w="441" w:type="pct"/>
          </w:tcPr>
          <w:p w14:paraId="5038F852" w14:textId="77777777" w:rsidR="00AA0A1C" w:rsidRPr="00BC4421" w:rsidRDefault="00AA0A1C" w:rsidP="00AA0A1C">
            <w:pPr>
              <w:pStyle w:val="Sraopastraipa"/>
              <w:numPr>
                <w:ilvl w:val="0"/>
                <w:numId w:val="10"/>
              </w:numPr>
              <w:spacing w:before="0"/>
              <w:ind w:left="317"/>
              <w:rPr>
                <w:szCs w:val="20"/>
              </w:rPr>
            </w:pPr>
          </w:p>
        </w:tc>
        <w:tc>
          <w:tcPr>
            <w:tcW w:w="4559" w:type="pct"/>
            <w:hideMark/>
          </w:tcPr>
          <w:p w14:paraId="3526DCD6" w14:textId="2941BA0D" w:rsidR="00572599" w:rsidRPr="00BC4421" w:rsidRDefault="00AA0A1C" w:rsidP="00AA0A1C">
            <w:pPr>
              <w:spacing w:before="0"/>
              <w:rPr>
                <w:rFonts w:cstheme="minorHAnsi"/>
                <w:szCs w:val="18"/>
              </w:rPr>
            </w:pPr>
            <w:r w:rsidRPr="00BC4421">
              <w:rPr>
                <w:rFonts w:cstheme="minorHAnsi"/>
                <w:szCs w:val="18"/>
              </w:rPr>
              <w:t>Sistemos greitaveikos reikalavimai naudotojo darbui:</w:t>
            </w:r>
          </w:p>
          <w:p w14:paraId="610FB614" w14:textId="7C61E39F" w:rsidR="005463ED" w:rsidRPr="00BC4421" w:rsidRDefault="00151ED9" w:rsidP="0087404C">
            <w:pPr>
              <w:pStyle w:val="Sraassuenkleliais"/>
              <w:numPr>
                <w:ilvl w:val="0"/>
                <w:numId w:val="111"/>
              </w:numPr>
              <w:spacing w:before="0" w:after="0"/>
              <w:ind w:left="714" w:hanging="357"/>
              <w:rPr>
                <w:szCs w:val="20"/>
              </w:rPr>
            </w:pPr>
            <w:r w:rsidRPr="00BC4421">
              <w:rPr>
                <w:szCs w:val="20"/>
              </w:rPr>
              <w:t>p</w:t>
            </w:r>
            <w:r w:rsidR="005463ED" w:rsidRPr="00BC4421">
              <w:rPr>
                <w:szCs w:val="20"/>
              </w:rPr>
              <w:t xml:space="preserve">aprastos operacijos (pavyzdžiui, lauko informacijos įvedimas ar pakeitimas) – </w:t>
            </w:r>
            <w:r w:rsidR="00DF7476" w:rsidRPr="00BC4421">
              <w:rPr>
                <w:szCs w:val="20"/>
              </w:rPr>
              <w:t xml:space="preserve">vidutiniškai </w:t>
            </w:r>
            <w:r w:rsidR="005463ED" w:rsidRPr="00BC4421">
              <w:rPr>
                <w:szCs w:val="20"/>
              </w:rPr>
              <w:t>1 sek.;</w:t>
            </w:r>
          </w:p>
          <w:p w14:paraId="59C208D9" w14:textId="6008CCA7" w:rsidR="00287403" w:rsidRPr="00BC4421" w:rsidRDefault="00287403" w:rsidP="0087404C">
            <w:pPr>
              <w:pStyle w:val="Sraassuenkleliais"/>
              <w:numPr>
                <w:ilvl w:val="0"/>
                <w:numId w:val="111"/>
              </w:numPr>
              <w:rPr>
                <w:szCs w:val="20"/>
              </w:rPr>
            </w:pPr>
            <w:r w:rsidRPr="00BC4421">
              <w:rPr>
                <w:szCs w:val="20"/>
              </w:rPr>
              <w:t xml:space="preserve">duomenų išsaugojimo operacija po keitimo turi trukti </w:t>
            </w:r>
            <w:r w:rsidR="00DF7476" w:rsidRPr="00BC4421">
              <w:rPr>
                <w:szCs w:val="20"/>
              </w:rPr>
              <w:t xml:space="preserve">vidutiniškai </w:t>
            </w:r>
            <w:r w:rsidRPr="00BC4421">
              <w:rPr>
                <w:szCs w:val="20"/>
              </w:rPr>
              <w:t xml:space="preserve">1 sekundę; </w:t>
            </w:r>
          </w:p>
          <w:p w14:paraId="03DA4DA5" w14:textId="77777777" w:rsidR="00287403" w:rsidRPr="00BC4421" w:rsidRDefault="00287403" w:rsidP="0087404C">
            <w:pPr>
              <w:pStyle w:val="Sraassuenkleliais"/>
              <w:numPr>
                <w:ilvl w:val="0"/>
                <w:numId w:val="111"/>
              </w:numPr>
              <w:rPr>
                <w:szCs w:val="20"/>
              </w:rPr>
            </w:pPr>
            <w:r w:rsidRPr="00BC4421">
              <w:rPr>
                <w:szCs w:val="20"/>
              </w:rPr>
              <w:t>meniu sąrašo (Sistemos funkcijų pasirinkimo) naudotojams pateikimas turi trukti ne ilgiau nei 1 sekundę;</w:t>
            </w:r>
          </w:p>
          <w:p w14:paraId="68E15A20" w14:textId="67463380" w:rsidR="00287403" w:rsidRPr="00BC4421" w:rsidRDefault="00287403" w:rsidP="0087404C">
            <w:pPr>
              <w:pStyle w:val="Sraassuenkleliais"/>
              <w:numPr>
                <w:ilvl w:val="0"/>
                <w:numId w:val="111"/>
              </w:numPr>
              <w:rPr>
                <w:szCs w:val="20"/>
              </w:rPr>
            </w:pPr>
            <w:r w:rsidRPr="00BC4421">
              <w:rPr>
                <w:szCs w:val="20"/>
              </w:rPr>
              <w:t xml:space="preserve">navigacija tarp skirtingų Sistemos naudotojo sąsajos langų (tiek naujo lango atidarymas, tiek lango pakeitimas) turi trukti </w:t>
            </w:r>
            <w:r w:rsidR="00DF7476" w:rsidRPr="00BC4421">
              <w:rPr>
                <w:szCs w:val="20"/>
              </w:rPr>
              <w:t>vidutiniškai</w:t>
            </w:r>
            <w:r w:rsidRPr="00BC4421">
              <w:rPr>
                <w:szCs w:val="20"/>
              </w:rPr>
              <w:t xml:space="preserve"> 1 sekundę (išskyrus atvejus, kai generuojama ataskaita);</w:t>
            </w:r>
          </w:p>
          <w:p w14:paraId="284B7DC1" w14:textId="6FE9C712" w:rsidR="00287403" w:rsidRPr="00BC4421" w:rsidRDefault="00287403" w:rsidP="0087404C">
            <w:pPr>
              <w:pStyle w:val="Sraassuenkleliais"/>
              <w:numPr>
                <w:ilvl w:val="0"/>
                <w:numId w:val="111"/>
              </w:numPr>
              <w:rPr>
                <w:szCs w:val="20"/>
              </w:rPr>
            </w:pPr>
            <w:r w:rsidRPr="00BC4421">
              <w:rPr>
                <w:szCs w:val="20"/>
              </w:rPr>
              <w:lastRenderedPageBreak/>
              <w:t xml:space="preserve">navigacija tarp skirtingų duomenų įvedimo laukų turi trukti </w:t>
            </w:r>
            <w:r w:rsidR="00DF7476" w:rsidRPr="00BC4421">
              <w:rPr>
                <w:szCs w:val="20"/>
              </w:rPr>
              <w:t xml:space="preserve">vidutiniškai </w:t>
            </w:r>
            <w:r w:rsidRPr="00BC4421">
              <w:rPr>
                <w:szCs w:val="20"/>
              </w:rPr>
              <w:t>1 sekundę (išskyrus atvejus, kai generuojama ataskaita);</w:t>
            </w:r>
          </w:p>
          <w:p w14:paraId="73241FD0" w14:textId="52E01A7B" w:rsidR="00287403" w:rsidRPr="00BC4421" w:rsidRDefault="00287403" w:rsidP="0087404C">
            <w:pPr>
              <w:pStyle w:val="Sraassuenkleliais"/>
              <w:numPr>
                <w:ilvl w:val="0"/>
                <w:numId w:val="111"/>
              </w:numPr>
              <w:rPr>
                <w:szCs w:val="20"/>
              </w:rPr>
            </w:pPr>
            <w:r w:rsidRPr="00BC4421">
              <w:rPr>
                <w:szCs w:val="20"/>
              </w:rPr>
              <w:t xml:space="preserve">sąrašo reikšmių pateikimas, pvz. konkretaus klasifikatoriaus reikšmių, turi trukti </w:t>
            </w:r>
            <w:r w:rsidR="00DF7476" w:rsidRPr="00BC4421">
              <w:rPr>
                <w:szCs w:val="20"/>
              </w:rPr>
              <w:t xml:space="preserve">vidutiniškai </w:t>
            </w:r>
            <w:r w:rsidRPr="00BC4421">
              <w:rPr>
                <w:szCs w:val="20"/>
              </w:rPr>
              <w:t xml:space="preserve">1 sekundę. </w:t>
            </w:r>
          </w:p>
          <w:p w14:paraId="1A73F3D0" w14:textId="5C1DB037" w:rsidR="003B379D" w:rsidRPr="00BC4421" w:rsidRDefault="006627A6" w:rsidP="0087404C">
            <w:pPr>
              <w:pStyle w:val="Sraassuenkleliais"/>
              <w:numPr>
                <w:ilvl w:val="0"/>
                <w:numId w:val="111"/>
              </w:numPr>
              <w:rPr>
                <w:szCs w:val="20"/>
              </w:rPr>
            </w:pPr>
            <w:r w:rsidRPr="00BC4421">
              <w:rPr>
                <w:szCs w:val="20"/>
              </w:rPr>
              <w:t>d</w:t>
            </w:r>
            <w:r w:rsidR="003B379D" w:rsidRPr="00BC4421">
              <w:rPr>
                <w:szCs w:val="20"/>
              </w:rPr>
              <w:t xml:space="preserve">etalaus lango (su visais norimais objektais) atidarymas turi trukti </w:t>
            </w:r>
            <w:r w:rsidR="00DF7476" w:rsidRPr="00BC4421">
              <w:rPr>
                <w:szCs w:val="20"/>
              </w:rPr>
              <w:t xml:space="preserve">vidutiniškai </w:t>
            </w:r>
            <w:r w:rsidR="003B379D" w:rsidRPr="00BC4421">
              <w:rPr>
                <w:szCs w:val="20"/>
              </w:rPr>
              <w:t>2 sek.;</w:t>
            </w:r>
          </w:p>
          <w:p w14:paraId="6D5D2A88" w14:textId="247EDC80" w:rsidR="003B379D" w:rsidRPr="00BC4421" w:rsidRDefault="006627A6" w:rsidP="0087404C">
            <w:pPr>
              <w:pStyle w:val="Sraassuenkleliais"/>
              <w:numPr>
                <w:ilvl w:val="0"/>
                <w:numId w:val="111"/>
              </w:numPr>
              <w:rPr>
                <w:szCs w:val="20"/>
              </w:rPr>
            </w:pPr>
            <w:r w:rsidRPr="00BC4421">
              <w:rPr>
                <w:szCs w:val="20"/>
              </w:rPr>
              <w:t>p</w:t>
            </w:r>
            <w:r w:rsidR="003B379D" w:rsidRPr="00BC4421">
              <w:rPr>
                <w:szCs w:val="20"/>
              </w:rPr>
              <w:t xml:space="preserve">aprastos ataskaitos ir ekrano formos (pavyzdžiui, dirbančiųjų sąrašas pagal pasirinktus kriterijus, sąrašo vaizdo pakeitimas, dirbančiojo kortelės išsaugojimas) – </w:t>
            </w:r>
            <w:r w:rsidR="00DF7476" w:rsidRPr="00BC4421">
              <w:rPr>
                <w:szCs w:val="20"/>
              </w:rPr>
              <w:t xml:space="preserve">vidutiniškai </w:t>
            </w:r>
            <w:r w:rsidR="003B379D" w:rsidRPr="00BC4421">
              <w:rPr>
                <w:szCs w:val="20"/>
              </w:rPr>
              <w:t>3 sek.;</w:t>
            </w:r>
          </w:p>
          <w:p w14:paraId="2A35978C" w14:textId="7DABB3A1" w:rsidR="003B379D" w:rsidRPr="00BC4421" w:rsidRDefault="006627A6" w:rsidP="0087404C">
            <w:pPr>
              <w:pStyle w:val="Sraassuenkleliais"/>
              <w:numPr>
                <w:ilvl w:val="0"/>
                <w:numId w:val="111"/>
              </w:numPr>
              <w:rPr>
                <w:szCs w:val="20"/>
              </w:rPr>
            </w:pPr>
            <w:r w:rsidRPr="00BC4421">
              <w:rPr>
                <w:szCs w:val="20"/>
              </w:rPr>
              <w:t>s</w:t>
            </w:r>
            <w:r w:rsidR="003B379D" w:rsidRPr="00BC4421">
              <w:rPr>
                <w:szCs w:val="20"/>
              </w:rPr>
              <w:t xml:space="preserve">udėtingos operacijos ir ekrano formos (pavyzdžiui, daugelio kriterijų ataskaitos generavimas) </w:t>
            </w:r>
            <w:r w:rsidR="00F16C11" w:rsidRPr="00BC4421">
              <w:rPr>
                <w:szCs w:val="20"/>
              </w:rPr>
              <w:t>- vidutiniškai</w:t>
            </w:r>
            <w:r w:rsidR="003B379D" w:rsidRPr="00BC4421">
              <w:rPr>
                <w:szCs w:val="20"/>
              </w:rPr>
              <w:t xml:space="preserve"> 7 sek.;</w:t>
            </w:r>
          </w:p>
          <w:p w14:paraId="65039E50" w14:textId="1F4FF0E6" w:rsidR="003B379D" w:rsidRPr="00BC4421" w:rsidRDefault="006627A6" w:rsidP="0087404C">
            <w:pPr>
              <w:pStyle w:val="Sraassuenkleliais"/>
              <w:numPr>
                <w:ilvl w:val="0"/>
                <w:numId w:val="111"/>
              </w:numPr>
              <w:rPr>
                <w:szCs w:val="18"/>
              </w:rPr>
            </w:pPr>
            <w:r w:rsidRPr="00BC4421">
              <w:rPr>
                <w:szCs w:val="20"/>
              </w:rPr>
              <w:t>d</w:t>
            </w:r>
            <w:r w:rsidR="003B379D" w:rsidRPr="00BC4421">
              <w:rPr>
                <w:szCs w:val="20"/>
              </w:rPr>
              <w:t xml:space="preserve">uomenų paieška </w:t>
            </w:r>
            <w:r w:rsidR="004C5CC6" w:rsidRPr="00BC4421">
              <w:rPr>
                <w:szCs w:val="20"/>
              </w:rPr>
              <w:t>Sistemoje</w:t>
            </w:r>
            <w:r w:rsidR="003B379D" w:rsidRPr="00BC4421">
              <w:rPr>
                <w:szCs w:val="20"/>
              </w:rPr>
              <w:t xml:space="preserve">, baigtinio paieškos rezultato atvaizdavimas turi užtrukti </w:t>
            </w:r>
            <w:r w:rsidR="00F659F9" w:rsidRPr="00BC4421">
              <w:rPr>
                <w:szCs w:val="20"/>
              </w:rPr>
              <w:t>vidutiniškai</w:t>
            </w:r>
            <w:r w:rsidR="003B379D" w:rsidRPr="00BC4421">
              <w:rPr>
                <w:szCs w:val="20"/>
              </w:rPr>
              <w:t xml:space="preserve"> 5 sek., išskyrus kompleksin</w:t>
            </w:r>
            <w:r w:rsidR="19D76FD4" w:rsidRPr="00BC4421">
              <w:rPr>
                <w:szCs w:val="20"/>
              </w:rPr>
              <w:t>e</w:t>
            </w:r>
            <w:r w:rsidR="003B379D" w:rsidRPr="00BC4421">
              <w:rPr>
                <w:szCs w:val="20"/>
              </w:rPr>
              <w:t>s, sudėting</w:t>
            </w:r>
            <w:r w:rsidR="5B6D4520" w:rsidRPr="00BC4421">
              <w:rPr>
                <w:szCs w:val="20"/>
              </w:rPr>
              <w:t>a</w:t>
            </w:r>
            <w:r w:rsidR="003B379D" w:rsidRPr="00BC4421">
              <w:rPr>
                <w:szCs w:val="20"/>
              </w:rPr>
              <w:t>s užklaus</w:t>
            </w:r>
            <w:r w:rsidR="2BB7A9F7" w:rsidRPr="00BC4421">
              <w:rPr>
                <w:szCs w:val="20"/>
              </w:rPr>
              <w:t>a</w:t>
            </w:r>
            <w:r w:rsidR="003B379D" w:rsidRPr="00BC4421">
              <w:rPr>
                <w:szCs w:val="20"/>
              </w:rPr>
              <w:t>s</w:t>
            </w:r>
            <w:r w:rsidR="003B379D" w:rsidRPr="00BC4421">
              <w:rPr>
                <w:szCs w:val="18"/>
              </w:rPr>
              <w:t>.</w:t>
            </w:r>
          </w:p>
          <w:p w14:paraId="603CE4DB" w14:textId="77777777" w:rsidR="00AA0A1C" w:rsidRPr="00BC4421" w:rsidRDefault="00AA0A1C" w:rsidP="00866DD0">
            <w:pPr>
              <w:spacing w:before="0"/>
              <w:rPr>
                <w:rFonts w:cstheme="minorHAnsi"/>
                <w:szCs w:val="18"/>
              </w:rPr>
            </w:pPr>
            <w:r w:rsidRPr="00BC4421">
              <w:rPr>
                <w:rFonts w:cstheme="minorHAnsi"/>
                <w:color w:val="000000"/>
                <w:szCs w:val="18"/>
              </w:rPr>
              <w:t xml:space="preserve">Projekto metu su Užsakovu gali būti suderintos funkcijos, kurioms nėra taikomos šiame reikalavime </w:t>
            </w:r>
            <w:r w:rsidRPr="00BC4421">
              <w:rPr>
                <w:rFonts w:cstheme="minorHAnsi"/>
                <w:szCs w:val="18"/>
              </w:rPr>
              <w:t>numatytos</w:t>
            </w:r>
            <w:r w:rsidRPr="00BC4421">
              <w:rPr>
                <w:rFonts w:cstheme="minorHAnsi"/>
                <w:color w:val="000000"/>
                <w:szCs w:val="18"/>
              </w:rPr>
              <w:t xml:space="preserve"> trukmės, pvz., gali būti suderinti konkretūs sudėtingi atvejai (pvz., kurių metu atliekamas informacijos agregavimas), kuriems taikomos kitos greitaveikos trukmės. Šie išimtiniai atvejai gali būti taikomi tik gavus Užsakovo patvirtinimą.</w:t>
            </w:r>
          </w:p>
          <w:p w14:paraId="349B3A6E" w14:textId="4B8906A3" w:rsidR="00AA0A1C" w:rsidRPr="00BC4421" w:rsidRDefault="00AA0A1C" w:rsidP="00AA0A1C">
            <w:pPr>
              <w:pStyle w:val="Sraassuenkleliais"/>
              <w:numPr>
                <w:ilvl w:val="0"/>
                <w:numId w:val="0"/>
              </w:numPr>
              <w:tabs>
                <w:tab w:val="left" w:pos="1490"/>
              </w:tabs>
              <w:spacing w:before="0" w:after="0"/>
              <w:rPr>
                <w:szCs w:val="18"/>
              </w:rPr>
            </w:pPr>
          </w:p>
        </w:tc>
      </w:tr>
      <w:tr w:rsidR="00AA0A1C" w:rsidRPr="00BC4421" w14:paraId="7A9DB1A8" w14:textId="77777777" w:rsidTr="00C14DC1">
        <w:trPr>
          <w:trHeight w:val="20"/>
        </w:trPr>
        <w:tc>
          <w:tcPr>
            <w:tcW w:w="441" w:type="pct"/>
          </w:tcPr>
          <w:p w14:paraId="72E6368D" w14:textId="77777777" w:rsidR="00AA0A1C" w:rsidRPr="00BC4421" w:rsidRDefault="00AA0A1C" w:rsidP="00AA0A1C">
            <w:pPr>
              <w:pStyle w:val="Sraopastraipa"/>
              <w:numPr>
                <w:ilvl w:val="0"/>
                <w:numId w:val="10"/>
              </w:numPr>
              <w:spacing w:before="0"/>
              <w:ind w:left="317"/>
              <w:rPr>
                <w:szCs w:val="20"/>
              </w:rPr>
            </w:pPr>
          </w:p>
        </w:tc>
        <w:tc>
          <w:tcPr>
            <w:tcW w:w="4559" w:type="pct"/>
          </w:tcPr>
          <w:p w14:paraId="04C7A8A7" w14:textId="62F8B854" w:rsidR="00AA0A1C" w:rsidRPr="00BC4421" w:rsidRDefault="00AA0A1C" w:rsidP="00AA0A1C">
            <w:pPr>
              <w:pStyle w:val="Sraassuenkleliais"/>
              <w:numPr>
                <w:ilvl w:val="0"/>
                <w:numId w:val="0"/>
              </w:numPr>
              <w:spacing w:before="0" w:after="0"/>
              <w:rPr>
                <w:szCs w:val="18"/>
              </w:rPr>
            </w:pPr>
            <w:r w:rsidRPr="00BC4421">
              <w:rPr>
                <w:szCs w:val="18"/>
              </w:rPr>
              <w:t xml:space="preserve">Sistema turi veikti pagal greitaveikos reikalavimus, kai su ja vienu metu dirbs </w:t>
            </w:r>
            <w:r w:rsidR="00B332AE" w:rsidRPr="00BC4421">
              <w:rPr>
                <w:szCs w:val="18"/>
              </w:rPr>
              <w:t>ne mažiau 500</w:t>
            </w:r>
            <w:r w:rsidRPr="00BC4421">
              <w:rPr>
                <w:szCs w:val="18"/>
              </w:rPr>
              <w:t xml:space="preserve">  prisijungusių naudotojų (atidarytų sesijų).</w:t>
            </w:r>
          </w:p>
        </w:tc>
      </w:tr>
      <w:tr w:rsidR="00177804" w:rsidRPr="00BC4421" w14:paraId="5FAD7DF3" w14:textId="77777777" w:rsidTr="00C14DC1">
        <w:trPr>
          <w:trHeight w:val="20"/>
        </w:trPr>
        <w:tc>
          <w:tcPr>
            <w:tcW w:w="441" w:type="pct"/>
          </w:tcPr>
          <w:p w14:paraId="438A44BB" w14:textId="77777777" w:rsidR="00177804" w:rsidRPr="00BC4421" w:rsidRDefault="00177804" w:rsidP="00AA0A1C">
            <w:pPr>
              <w:pStyle w:val="Sraopastraipa"/>
              <w:numPr>
                <w:ilvl w:val="0"/>
                <w:numId w:val="10"/>
              </w:numPr>
              <w:spacing w:before="0"/>
              <w:ind w:left="317"/>
              <w:rPr>
                <w:szCs w:val="20"/>
              </w:rPr>
            </w:pPr>
          </w:p>
        </w:tc>
        <w:tc>
          <w:tcPr>
            <w:tcW w:w="4559" w:type="pct"/>
          </w:tcPr>
          <w:p w14:paraId="2A7B8517" w14:textId="49BE34DC" w:rsidR="00177804" w:rsidRPr="00BC4421" w:rsidRDefault="00177804" w:rsidP="00AA0A1C">
            <w:pPr>
              <w:pStyle w:val="Sraassuenkleliais"/>
              <w:numPr>
                <w:ilvl w:val="0"/>
                <w:numId w:val="0"/>
              </w:numPr>
              <w:spacing w:before="0" w:after="0"/>
              <w:rPr>
                <w:rFonts w:cstheme="minorHAnsi"/>
                <w:szCs w:val="18"/>
              </w:rPr>
            </w:pPr>
            <w:r w:rsidRPr="00BC4421">
              <w:rPr>
                <w:rFonts w:cstheme="minorHAnsi"/>
                <w:szCs w:val="18"/>
              </w:rPr>
              <w:t>Sistemoje turi būti užtikrinta šio dokumento reikalavimuose nurodyta Sistemos greitaveika tvarkant duomenis bent 3 metų laikotarpiu, įvertinant duomenų augimą.</w:t>
            </w:r>
          </w:p>
        </w:tc>
      </w:tr>
      <w:tr w:rsidR="00BA26AA" w:rsidRPr="00BC4421" w14:paraId="19906CC2" w14:textId="77777777" w:rsidTr="00C14DC1">
        <w:trPr>
          <w:trHeight w:val="20"/>
        </w:trPr>
        <w:tc>
          <w:tcPr>
            <w:tcW w:w="441" w:type="pct"/>
          </w:tcPr>
          <w:p w14:paraId="742A0D65" w14:textId="77777777" w:rsidR="00BA26AA" w:rsidRPr="00BC4421" w:rsidRDefault="00BA26AA" w:rsidP="00BA26AA">
            <w:pPr>
              <w:pStyle w:val="Sraopastraipa"/>
              <w:numPr>
                <w:ilvl w:val="0"/>
                <w:numId w:val="10"/>
              </w:numPr>
              <w:spacing w:before="0"/>
              <w:ind w:left="317"/>
              <w:rPr>
                <w:szCs w:val="20"/>
              </w:rPr>
            </w:pPr>
          </w:p>
        </w:tc>
        <w:tc>
          <w:tcPr>
            <w:tcW w:w="4559" w:type="pct"/>
          </w:tcPr>
          <w:p w14:paraId="0C50C891" w14:textId="48830B4C" w:rsidR="00BA26AA" w:rsidRPr="00BC4421" w:rsidRDefault="00BA26AA" w:rsidP="00BA26AA">
            <w:pPr>
              <w:pStyle w:val="Sraassuenkleliais"/>
              <w:numPr>
                <w:ilvl w:val="0"/>
                <w:numId w:val="0"/>
              </w:numPr>
              <w:spacing w:before="0" w:after="0"/>
              <w:rPr>
                <w:szCs w:val="18"/>
              </w:rPr>
            </w:pPr>
            <w:r w:rsidRPr="00BC4421">
              <w:rPr>
                <w:szCs w:val="18"/>
              </w:rPr>
              <w:t xml:space="preserve">Sistemoje turi būti indikuojami </w:t>
            </w:r>
            <w:r w:rsidR="171D0297" w:rsidRPr="00BC4421">
              <w:rPr>
                <w:szCs w:val="18"/>
              </w:rPr>
              <w:t xml:space="preserve">ir atvaizduojami </w:t>
            </w:r>
            <w:r w:rsidRPr="00BC4421">
              <w:rPr>
                <w:szCs w:val="18"/>
              </w:rPr>
              <w:t xml:space="preserve">ilgiau trunkantys procesai (funkcijos), kad naudotojui būtų aišku, jog </w:t>
            </w:r>
            <w:r w:rsidR="00C529FA" w:rsidRPr="00BC4421">
              <w:rPr>
                <w:szCs w:val="18"/>
              </w:rPr>
              <w:t>Sistema</w:t>
            </w:r>
            <w:r w:rsidRPr="00BC4421">
              <w:rPr>
                <w:szCs w:val="18"/>
              </w:rPr>
              <w:t xml:space="preserve"> veikia ir nėra būtinybės iškviesti tų pačių funkcijų keletą kartų.</w:t>
            </w:r>
          </w:p>
        </w:tc>
      </w:tr>
      <w:tr w:rsidR="00BA26AA" w:rsidRPr="00BC4421" w14:paraId="07E5CED7" w14:textId="77777777" w:rsidTr="00C14DC1">
        <w:trPr>
          <w:trHeight w:val="20"/>
        </w:trPr>
        <w:tc>
          <w:tcPr>
            <w:tcW w:w="441" w:type="pct"/>
          </w:tcPr>
          <w:p w14:paraId="09D82CBE" w14:textId="77777777" w:rsidR="00BA26AA" w:rsidRPr="00BC4421" w:rsidRDefault="00BA26AA" w:rsidP="00BA26AA">
            <w:pPr>
              <w:pStyle w:val="Sraopastraipa"/>
              <w:numPr>
                <w:ilvl w:val="0"/>
                <w:numId w:val="10"/>
              </w:numPr>
              <w:spacing w:before="0"/>
              <w:ind w:left="317"/>
              <w:rPr>
                <w:szCs w:val="20"/>
              </w:rPr>
            </w:pPr>
          </w:p>
        </w:tc>
        <w:tc>
          <w:tcPr>
            <w:tcW w:w="4559" w:type="pct"/>
          </w:tcPr>
          <w:p w14:paraId="45393C0E" w14:textId="67B2C252" w:rsidR="00BA26AA" w:rsidRPr="00BC4421" w:rsidRDefault="00BA26AA" w:rsidP="00BA26AA">
            <w:pPr>
              <w:pStyle w:val="Sraassuenkleliais"/>
              <w:numPr>
                <w:ilvl w:val="0"/>
                <w:numId w:val="0"/>
              </w:numPr>
              <w:spacing w:before="0" w:after="0"/>
              <w:rPr>
                <w:szCs w:val="18"/>
              </w:rPr>
            </w:pPr>
            <w:r w:rsidRPr="00BC4421">
              <w:rPr>
                <w:rFonts w:cstheme="minorHAnsi"/>
                <w:szCs w:val="18"/>
              </w:rPr>
              <w:t xml:space="preserve">Integracinių sąsajų realizacija turi užtikrinti, kad projektavimo metu apibrėžti integraciniai scenarijai įvyks per racionalų laiko tarpą ir niekaip nedarys neigiamos įtakos </w:t>
            </w:r>
            <w:r w:rsidR="00BB3C9F" w:rsidRPr="00BC4421">
              <w:rPr>
                <w:szCs w:val="18"/>
              </w:rPr>
              <w:t>Sistemos</w:t>
            </w:r>
            <w:r w:rsidRPr="00BC4421">
              <w:rPr>
                <w:rFonts w:cstheme="minorHAnsi"/>
                <w:szCs w:val="18"/>
              </w:rPr>
              <w:t xml:space="preserve"> aplikacijos naudojimo patogumui ir našumui.</w:t>
            </w:r>
          </w:p>
        </w:tc>
      </w:tr>
      <w:tr w:rsidR="00BA26AA" w:rsidRPr="00BC4421" w14:paraId="24B4DAA0" w14:textId="77777777" w:rsidTr="00C14DC1">
        <w:trPr>
          <w:trHeight w:val="20"/>
        </w:trPr>
        <w:tc>
          <w:tcPr>
            <w:tcW w:w="441" w:type="pct"/>
          </w:tcPr>
          <w:p w14:paraId="10F1DAFB" w14:textId="77777777" w:rsidR="00BA26AA" w:rsidRPr="00BC4421" w:rsidRDefault="00BA26AA" w:rsidP="00BA26AA">
            <w:pPr>
              <w:pStyle w:val="Sraopastraipa"/>
              <w:numPr>
                <w:ilvl w:val="0"/>
                <w:numId w:val="10"/>
              </w:numPr>
              <w:spacing w:before="0"/>
              <w:ind w:left="317"/>
              <w:rPr>
                <w:szCs w:val="20"/>
              </w:rPr>
            </w:pPr>
          </w:p>
        </w:tc>
        <w:tc>
          <w:tcPr>
            <w:tcW w:w="4559" w:type="pct"/>
          </w:tcPr>
          <w:p w14:paraId="296A7BC5" w14:textId="1F1438FE" w:rsidR="00BA26AA" w:rsidRPr="00BC4421" w:rsidRDefault="00BA26AA" w:rsidP="00BA26AA">
            <w:pPr>
              <w:pStyle w:val="Sraassuenkleliais"/>
              <w:numPr>
                <w:ilvl w:val="0"/>
                <w:numId w:val="0"/>
              </w:numPr>
              <w:spacing w:before="0" w:after="0"/>
              <w:rPr>
                <w:szCs w:val="18"/>
              </w:rPr>
            </w:pPr>
            <w:r w:rsidRPr="00BC4421">
              <w:rPr>
                <w:rFonts w:cstheme="minorHAnsi"/>
                <w:szCs w:val="18"/>
              </w:rPr>
              <w:t>Jei operacijos</w:t>
            </w:r>
            <w:r w:rsidR="008F72DB" w:rsidRPr="00BC4421">
              <w:rPr>
                <w:rFonts w:cstheme="minorHAnsi"/>
                <w:szCs w:val="18"/>
              </w:rPr>
              <w:t xml:space="preserve"> </w:t>
            </w:r>
            <w:r w:rsidRPr="00BC4421">
              <w:rPr>
                <w:rFonts w:cstheme="minorHAnsi"/>
                <w:szCs w:val="18"/>
              </w:rPr>
              <w:t>/</w:t>
            </w:r>
            <w:r w:rsidR="008F72DB" w:rsidRPr="00BC4421">
              <w:rPr>
                <w:rFonts w:cstheme="minorHAnsi"/>
                <w:szCs w:val="18"/>
              </w:rPr>
              <w:t xml:space="preserve"> </w:t>
            </w:r>
            <w:r w:rsidRPr="00BC4421">
              <w:rPr>
                <w:rFonts w:cstheme="minorHAnsi"/>
                <w:szCs w:val="18"/>
              </w:rPr>
              <w:t>užklausos įvykdymo laikas yra ilgesnis nei techninėje specifikacijoje numatyti užklausų</w:t>
            </w:r>
            <w:r w:rsidR="00E5723A" w:rsidRPr="00BC4421">
              <w:rPr>
                <w:rFonts w:cstheme="minorHAnsi"/>
                <w:szCs w:val="18"/>
              </w:rPr>
              <w:t xml:space="preserve"> </w:t>
            </w:r>
            <w:r w:rsidRPr="00BC4421">
              <w:rPr>
                <w:rFonts w:cstheme="minorHAnsi"/>
                <w:szCs w:val="18"/>
              </w:rPr>
              <w:t>/</w:t>
            </w:r>
            <w:r w:rsidR="00E5723A" w:rsidRPr="00BC4421">
              <w:rPr>
                <w:rFonts w:cstheme="minorHAnsi"/>
                <w:szCs w:val="18"/>
              </w:rPr>
              <w:t xml:space="preserve"> </w:t>
            </w:r>
            <w:r w:rsidRPr="00BC4421">
              <w:rPr>
                <w:rFonts w:cstheme="minorHAnsi"/>
                <w:szCs w:val="18"/>
              </w:rPr>
              <w:t>operacijų įvykdymo laikai apie tai turi būti išsiunčiamas tipinis pranešimas Sistemos administratoriui</w:t>
            </w:r>
            <w:r w:rsidR="00D82DDE" w:rsidRPr="00BC4421">
              <w:rPr>
                <w:rFonts w:cstheme="minorHAnsi"/>
                <w:szCs w:val="18"/>
              </w:rPr>
              <w:t xml:space="preserve"> (turi būti  suderinta projekto metu su Užsakovu)</w:t>
            </w:r>
            <w:r w:rsidRPr="00BC4421">
              <w:rPr>
                <w:rFonts w:cstheme="minorHAnsi"/>
                <w:szCs w:val="18"/>
              </w:rPr>
              <w:t>.</w:t>
            </w:r>
          </w:p>
        </w:tc>
      </w:tr>
      <w:tr w:rsidR="00BA26AA" w:rsidRPr="00BC4421" w14:paraId="79CEBD9C" w14:textId="77777777" w:rsidTr="00C14DC1">
        <w:trPr>
          <w:trHeight w:val="20"/>
        </w:trPr>
        <w:tc>
          <w:tcPr>
            <w:tcW w:w="441" w:type="pct"/>
          </w:tcPr>
          <w:p w14:paraId="17075CBF" w14:textId="77777777" w:rsidR="00BA26AA" w:rsidRPr="00BC4421" w:rsidRDefault="00BA26AA" w:rsidP="00BA26AA">
            <w:pPr>
              <w:pStyle w:val="Sraopastraipa"/>
              <w:numPr>
                <w:ilvl w:val="0"/>
                <w:numId w:val="10"/>
              </w:numPr>
              <w:spacing w:before="0"/>
              <w:ind w:left="317"/>
              <w:rPr>
                <w:szCs w:val="20"/>
              </w:rPr>
            </w:pPr>
          </w:p>
        </w:tc>
        <w:tc>
          <w:tcPr>
            <w:tcW w:w="4559" w:type="pct"/>
          </w:tcPr>
          <w:p w14:paraId="107DBEB7" w14:textId="45D94F4A" w:rsidR="00BA26AA" w:rsidRPr="00BC4421" w:rsidRDefault="00BA26AA" w:rsidP="00BA26AA">
            <w:pPr>
              <w:pStyle w:val="Sraassuenkleliais"/>
              <w:numPr>
                <w:ilvl w:val="0"/>
                <w:numId w:val="0"/>
              </w:numPr>
              <w:spacing w:before="0" w:after="0"/>
              <w:rPr>
                <w:szCs w:val="18"/>
              </w:rPr>
            </w:pPr>
            <w:r w:rsidRPr="00BC4421">
              <w:rPr>
                <w:rFonts w:cstheme="minorHAnsi"/>
                <w:szCs w:val="18"/>
              </w:rPr>
              <w:t xml:space="preserve">Diegėjas turi atlikti reikiamus </w:t>
            </w:r>
            <w:r w:rsidR="00BB3C9F" w:rsidRPr="00BC4421">
              <w:rPr>
                <w:szCs w:val="18"/>
              </w:rPr>
              <w:t>Sistemos</w:t>
            </w:r>
            <w:r w:rsidRPr="00BC4421">
              <w:rPr>
                <w:rFonts w:cstheme="minorHAnsi"/>
                <w:szCs w:val="18"/>
              </w:rPr>
              <w:t xml:space="preserve"> programavimo ir / ar konfigūravimo darbus, atsižvelgiant į atliktų našumo ir greitaveikos testavimų rezultatus, jeigu testų rezultatai netenkins aukščiau punktuose įvardintų našumo ir greitaveikos reikalavimų.</w:t>
            </w:r>
          </w:p>
        </w:tc>
      </w:tr>
    </w:tbl>
    <w:p w14:paraId="37F1F87F" w14:textId="77777777" w:rsidR="00CA0F93" w:rsidRPr="00BC4421" w:rsidRDefault="00CA0F93" w:rsidP="0087404C"/>
    <w:p w14:paraId="67112187" w14:textId="6657234C" w:rsidR="00ED0A94" w:rsidRPr="00BC4421" w:rsidRDefault="00ED0A94" w:rsidP="00ED0A94">
      <w:pPr>
        <w:pStyle w:val="Antrat4"/>
        <w:rPr>
          <w:rFonts w:hint="eastAsia"/>
        </w:rPr>
      </w:pPr>
      <w:r w:rsidRPr="00BC4421">
        <w:t>Reikalavimai</w:t>
      </w:r>
      <w:r w:rsidR="00C22129" w:rsidRPr="00BC4421">
        <w:t xml:space="preserve"> sistemos pl</w:t>
      </w:r>
      <w:r w:rsidR="00FC074C" w:rsidRPr="00BC4421">
        <w:t>ečiamumui</w:t>
      </w:r>
    </w:p>
    <w:tbl>
      <w:tblPr>
        <w:tblStyle w:val="CivittaTable2Purple"/>
        <w:tblW w:w="5000" w:type="pct"/>
        <w:tblLook w:val="0620" w:firstRow="1" w:lastRow="0" w:firstColumn="0" w:lastColumn="0" w:noHBand="1" w:noVBand="1"/>
      </w:tblPr>
      <w:tblGrid>
        <w:gridCol w:w="907"/>
        <w:gridCol w:w="9355"/>
      </w:tblGrid>
      <w:tr w:rsidR="00ED0A94" w:rsidRPr="00BC4421" w14:paraId="6EA290B6"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17401927" w14:textId="77777777" w:rsidR="00ED0A94" w:rsidRPr="00BC4421" w:rsidRDefault="00ED0A94">
            <w:pPr>
              <w:spacing w:before="0"/>
              <w:rPr>
                <w:szCs w:val="20"/>
              </w:rPr>
            </w:pPr>
            <w:r w:rsidRPr="00BC4421">
              <w:rPr>
                <w:szCs w:val="20"/>
              </w:rPr>
              <w:t>Nr.</w:t>
            </w:r>
          </w:p>
        </w:tc>
        <w:tc>
          <w:tcPr>
            <w:tcW w:w="0" w:type="pct"/>
            <w:hideMark/>
          </w:tcPr>
          <w:p w14:paraId="1111B03B" w14:textId="77777777" w:rsidR="00ED0A94" w:rsidRPr="00BC4421" w:rsidRDefault="00ED0A94">
            <w:pPr>
              <w:spacing w:before="0"/>
              <w:rPr>
                <w:szCs w:val="18"/>
              </w:rPr>
            </w:pPr>
            <w:r w:rsidRPr="00BC4421">
              <w:rPr>
                <w:szCs w:val="18"/>
              </w:rPr>
              <w:t>Reikalavimas</w:t>
            </w:r>
          </w:p>
        </w:tc>
      </w:tr>
      <w:tr w:rsidR="00B769B0" w:rsidRPr="00BC4421" w14:paraId="692CB519" w14:textId="77777777" w:rsidTr="00875D17">
        <w:trPr>
          <w:trHeight w:val="20"/>
        </w:trPr>
        <w:tc>
          <w:tcPr>
            <w:tcW w:w="442" w:type="pct"/>
          </w:tcPr>
          <w:p w14:paraId="6D9688AE" w14:textId="77777777" w:rsidR="00B769B0" w:rsidRPr="00BC4421" w:rsidRDefault="00B769B0" w:rsidP="00B769B0">
            <w:pPr>
              <w:pStyle w:val="Sraopastraipa"/>
              <w:numPr>
                <w:ilvl w:val="0"/>
                <w:numId w:val="10"/>
              </w:numPr>
              <w:spacing w:before="0"/>
              <w:ind w:left="317"/>
              <w:rPr>
                <w:szCs w:val="20"/>
              </w:rPr>
            </w:pPr>
          </w:p>
        </w:tc>
        <w:tc>
          <w:tcPr>
            <w:tcW w:w="4558" w:type="pct"/>
            <w:hideMark/>
          </w:tcPr>
          <w:p w14:paraId="43067113" w14:textId="2C3054CC" w:rsidR="00B769B0" w:rsidRPr="00BC4421" w:rsidRDefault="00BA4844" w:rsidP="00B769B0">
            <w:pPr>
              <w:pStyle w:val="Sraassuenkleliais"/>
              <w:numPr>
                <w:ilvl w:val="0"/>
                <w:numId w:val="0"/>
              </w:numPr>
              <w:spacing w:before="0" w:after="0"/>
              <w:rPr>
                <w:szCs w:val="18"/>
              </w:rPr>
            </w:pPr>
            <w:r w:rsidRPr="00BC4421">
              <w:rPr>
                <w:rFonts w:cstheme="minorHAnsi"/>
                <w:szCs w:val="18"/>
              </w:rPr>
              <w:t>Sistem</w:t>
            </w:r>
            <w:r w:rsidR="00180BA0" w:rsidRPr="00BC4421">
              <w:rPr>
                <w:rFonts w:cstheme="minorHAnsi"/>
                <w:szCs w:val="18"/>
              </w:rPr>
              <w:t xml:space="preserve">os </w:t>
            </w:r>
            <w:r w:rsidR="00B769B0" w:rsidRPr="00BC4421">
              <w:rPr>
                <w:rFonts w:cstheme="minorHAnsi"/>
                <w:szCs w:val="18"/>
              </w:rPr>
              <w:t xml:space="preserve">programinė architektūra ir jos realizacija turi palaikyti </w:t>
            </w:r>
            <w:r w:rsidR="00180BA0" w:rsidRPr="00BC4421">
              <w:rPr>
                <w:rFonts w:cstheme="minorHAnsi"/>
                <w:szCs w:val="18"/>
              </w:rPr>
              <w:t>Sistemos</w:t>
            </w:r>
            <w:r w:rsidR="00B769B0" w:rsidRPr="00BC4421">
              <w:rPr>
                <w:rFonts w:cstheme="minorHAnsi"/>
                <w:szCs w:val="18"/>
              </w:rPr>
              <w:t xml:space="preserve"> pajėgumų plėtimą, prijungiant papildomą techninę įrangą (angl. scaling).</w:t>
            </w:r>
          </w:p>
        </w:tc>
      </w:tr>
      <w:tr w:rsidR="00B769B0" w:rsidRPr="00BC4421" w14:paraId="771EED97" w14:textId="77777777" w:rsidTr="00875D17">
        <w:trPr>
          <w:trHeight w:val="20"/>
        </w:trPr>
        <w:tc>
          <w:tcPr>
            <w:tcW w:w="442" w:type="pct"/>
          </w:tcPr>
          <w:p w14:paraId="732C800F" w14:textId="77777777" w:rsidR="00B769B0" w:rsidRPr="00BC4421" w:rsidRDefault="00B769B0" w:rsidP="00B769B0">
            <w:pPr>
              <w:pStyle w:val="Sraopastraipa"/>
              <w:numPr>
                <w:ilvl w:val="0"/>
                <w:numId w:val="10"/>
              </w:numPr>
              <w:spacing w:before="0"/>
              <w:ind w:left="317"/>
              <w:rPr>
                <w:szCs w:val="20"/>
              </w:rPr>
            </w:pPr>
          </w:p>
        </w:tc>
        <w:tc>
          <w:tcPr>
            <w:tcW w:w="4558" w:type="pct"/>
          </w:tcPr>
          <w:p w14:paraId="0D39A295" w14:textId="538DE726" w:rsidR="00B769B0" w:rsidRPr="00BC4421" w:rsidRDefault="00B769B0" w:rsidP="00B769B0">
            <w:pPr>
              <w:pStyle w:val="Sraassuenkleliais"/>
              <w:numPr>
                <w:ilvl w:val="0"/>
                <w:numId w:val="0"/>
              </w:numPr>
              <w:spacing w:before="0" w:after="0"/>
              <w:rPr>
                <w:szCs w:val="18"/>
              </w:rPr>
            </w:pPr>
            <w:r w:rsidRPr="00BC4421">
              <w:rPr>
                <w:rFonts w:cstheme="minorHAnsi"/>
                <w:szCs w:val="18"/>
              </w:rPr>
              <w:t xml:space="preserve">Turi būti numatytos </w:t>
            </w:r>
            <w:r w:rsidR="00180BA0" w:rsidRPr="00BC4421">
              <w:rPr>
                <w:rFonts w:cstheme="minorHAnsi"/>
                <w:szCs w:val="18"/>
              </w:rPr>
              <w:t>Sistemos</w:t>
            </w:r>
            <w:r w:rsidRPr="00BC4421">
              <w:rPr>
                <w:rFonts w:cstheme="minorHAnsi"/>
                <w:szCs w:val="18"/>
              </w:rPr>
              <w:t xml:space="preserve"> plėtimo ir našumo didinimo galimybės didėjant Sistemos naudotojų skaičiui bei duomenų kiekiui, įskaitant ir galimybę pridėti naujas (papildomas) tarnybines stotis, paskirstant apkrovimą tarp jų. </w:t>
            </w:r>
          </w:p>
        </w:tc>
      </w:tr>
      <w:tr w:rsidR="00B769B0" w:rsidRPr="00BC4421" w14:paraId="10819BE4" w14:textId="77777777" w:rsidTr="00875D17">
        <w:trPr>
          <w:trHeight w:val="20"/>
        </w:trPr>
        <w:tc>
          <w:tcPr>
            <w:tcW w:w="442" w:type="pct"/>
          </w:tcPr>
          <w:p w14:paraId="788DB449" w14:textId="77777777" w:rsidR="00B769B0" w:rsidRPr="00BC4421" w:rsidRDefault="00B769B0" w:rsidP="00B769B0">
            <w:pPr>
              <w:pStyle w:val="Sraopastraipa"/>
              <w:numPr>
                <w:ilvl w:val="0"/>
                <w:numId w:val="10"/>
              </w:numPr>
              <w:spacing w:before="0"/>
              <w:ind w:left="317"/>
              <w:rPr>
                <w:szCs w:val="20"/>
              </w:rPr>
            </w:pPr>
          </w:p>
        </w:tc>
        <w:tc>
          <w:tcPr>
            <w:tcW w:w="4558" w:type="pct"/>
          </w:tcPr>
          <w:p w14:paraId="6F4A4D3A" w14:textId="636D5598" w:rsidR="00B769B0" w:rsidRPr="00BC4421" w:rsidRDefault="00B769B0" w:rsidP="00B769B0">
            <w:pPr>
              <w:pStyle w:val="Sraassuenkleliais"/>
              <w:numPr>
                <w:ilvl w:val="0"/>
                <w:numId w:val="0"/>
              </w:numPr>
              <w:spacing w:before="0" w:after="0"/>
              <w:rPr>
                <w:szCs w:val="18"/>
              </w:rPr>
            </w:pPr>
            <w:r w:rsidRPr="00BC4421">
              <w:rPr>
                <w:rFonts w:cstheme="minorHAnsi"/>
                <w:szCs w:val="18"/>
              </w:rPr>
              <w:t>Turi būti sudarytos Sistemos plėtros galimybės neatliekant papildomų Sistemos perprojektavimo ar realizavimo darbų papildyti Sistemą naujais skaičiavimo ar saugyklų resursais. Pajėgumų didinimas turi būti atliekamas nestabdant Sistemos darbo.</w:t>
            </w:r>
          </w:p>
        </w:tc>
      </w:tr>
      <w:tr w:rsidR="00936D3F" w:rsidRPr="00BC4421" w14:paraId="12116DB5" w14:textId="77777777" w:rsidTr="00875D17">
        <w:trPr>
          <w:trHeight w:val="20"/>
        </w:trPr>
        <w:tc>
          <w:tcPr>
            <w:tcW w:w="442" w:type="pct"/>
          </w:tcPr>
          <w:p w14:paraId="0AF4745F" w14:textId="77777777" w:rsidR="00936D3F" w:rsidRPr="00BC4421" w:rsidRDefault="00936D3F" w:rsidP="00B769B0">
            <w:pPr>
              <w:pStyle w:val="Sraopastraipa"/>
              <w:numPr>
                <w:ilvl w:val="0"/>
                <w:numId w:val="10"/>
              </w:numPr>
              <w:spacing w:before="0"/>
              <w:ind w:left="317"/>
              <w:rPr>
                <w:szCs w:val="20"/>
              </w:rPr>
            </w:pPr>
          </w:p>
        </w:tc>
        <w:tc>
          <w:tcPr>
            <w:tcW w:w="4558" w:type="pct"/>
          </w:tcPr>
          <w:p w14:paraId="5F210D8B" w14:textId="22E79982" w:rsidR="00936D3F" w:rsidRPr="00BC4421" w:rsidRDefault="00EE2CE0" w:rsidP="00B769B0">
            <w:pPr>
              <w:pStyle w:val="Sraassuenkleliais"/>
              <w:numPr>
                <w:ilvl w:val="0"/>
                <w:numId w:val="0"/>
              </w:numPr>
              <w:spacing w:before="0" w:after="0"/>
              <w:rPr>
                <w:rFonts w:cstheme="minorHAnsi"/>
                <w:szCs w:val="18"/>
              </w:rPr>
            </w:pPr>
            <w:r w:rsidRPr="00BC4421">
              <w:rPr>
                <w:rFonts w:cstheme="minorHAnsi"/>
                <w:szCs w:val="18"/>
              </w:rPr>
              <w:t>Sistemos papildomų funkcijų pridėjimas turi būti galimas įdiegiant Diegėjo arba trečiųjų šalių sukurtus plėtinius.</w:t>
            </w:r>
          </w:p>
        </w:tc>
      </w:tr>
      <w:tr w:rsidR="001C0DF6" w:rsidRPr="00BC4421" w14:paraId="7A24B9FE" w14:textId="77777777" w:rsidTr="00875D17">
        <w:trPr>
          <w:trHeight w:val="20"/>
        </w:trPr>
        <w:tc>
          <w:tcPr>
            <w:tcW w:w="442" w:type="pct"/>
          </w:tcPr>
          <w:p w14:paraId="3487CE14" w14:textId="77777777" w:rsidR="001C0DF6" w:rsidRPr="00BC4421" w:rsidRDefault="001C0DF6" w:rsidP="001C0DF6">
            <w:pPr>
              <w:pStyle w:val="Sraopastraipa"/>
              <w:numPr>
                <w:ilvl w:val="0"/>
                <w:numId w:val="10"/>
              </w:numPr>
              <w:spacing w:before="0"/>
              <w:ind w:left="317"/>
              <w:rPr>
                <w:szCs w:val="20"/>
              </w:rPr>
            </w:pPr>
          </w:p>
        </w:tc>
        <w:tc>
          <w:tcPr>
            <w:tcW w:w="4558" w:type="pct"/>
          </w:tcPr>
          <w:p w14:paraId="58F9970D" w14:textId="568DB81B" w:rsidR="001C0DF6" w:rsidRPr="00BC4421" w:rsidRDefault="001C0DF6" w:rsidP="001C0DF6">
            <w:pPr>
              <w:pStyle w:val="Sraassuenkleliais"/>
              <w:numPr>
                <w:ilvl w:val="0"/>
                <w:numId w:val="0"/>
              </w:numPr>
              <w:spacing w:before="0" w:after="0"/>
              <w:rPr>
                <w:rFonts w:cstheme="minorHAnsi"/>
                <w:szCs w:val="18"/>
              </w:rPr>
            </w:pPr>
            <w:r w:rsidRPr="00BC4421">
              <w:rPr>
                <w:rFonts w:cstheme="minorHAnsi"/>
                <w:szCs w:val="18"/>
              </w:rPr>
              <w:t>Sistema turi būti suprojektuota ir realizuota taip, kad būtų lanksti modifikuojant – realizavus funkcionalumo pakeitimus vienoje ar keliose funkcinėse srityse, pakeitimai neturi būti visos Sistemos perkūrimo priežastimi.</w:t>
            </w:r>
          </w:p>
        </w:tc>
      </w:tr>
      <w:tr w:rsidR="001C0DF6" w:rsidRPr="00BC4421" w14:paraId="4CF09AC3" w14:textId="77777777" w:rsidTr="00875D17">
        <w:trPr>
          <w:trHeight w:val="20"/>
        </w:trPr>
        <w:tc>
          <w:tcPr>
            <w:tcW w:w="442" w:type="pct"/>
          </w:tcPr>
          <w:p w14:paraId="6BAAEAB8" w14:textId="77777777" w:rsidR="001C0DF6" w:rsidRPr="00BC4421" w:rsidRDefault="001C0DF6" w:rsidP="001C0DF6">
            <w:pPr>
              <w:pStyle w:val="Sraopastraipa"/>
              <w:numPr>
                <w:ilvl w:val="0"/>
                <w:numId w:val="10"/>
              </w:numPr>
              <w:spacing w:before="0"/>
              <w:ind w:left="317"/>
              <w:rPr>
                <w:szCs w:val="20"/>
              </w:rPr>
            </w:pPr>
          </w:p>
        </w:tc>
        <w:tc>
          <w:tcPr>
            <w:tcW w:w="4558" w:type="pct"/>
            <w:vAlign w:val="center"/>
          </w:tcPr>
          <w:p w14:paraId="16FB9786" w14:textId="15DCCA50" w:rsidR="001C0DF6" w:rsidRPr="00BC4421" w:rsidRDefault="001C0DF6" w:rsidP="001C0DF6">
            <w:pPr>
              <w:pStyle w:val="Sraassuenkleliais"/>
              <w:numPr>
                <w:ilvl w:val="0"/>
                <w:numId w:val="0"/>
              </w:numPr>
              <w:spacing w:before="0" w:after="0"/>
              <w:rPr>
                <w:rFonts w:cstheme="minorHAnsi"/>
                <w:szCs w:val="18"/>
              </w:rPr>
            </w:pPr>
            <w:r w:rsidRPr="00BC4421">
              <w:rPr>
                <w:rFonts w:cstheme="minorHAnsi"/>
                <w:szCs w:val="18"/>
              </w:rPr>
              <w:t>Sistema turi būti realizuota taip, kad pereinant prie aukštesnės Sistemos versijos (keičiant / papildant Sistemos funkcionalumą) ir / arba keičiant duomenų bazę nereikėtų atlikti papildomų darbų (išskyrus tuos, kuriuos standartiškai rekomenduoja Sistemos gamintojas pereinant iš vienos Sistemos versijos į kitą).</w:t>
            </w:r>
          </w:p>
        </w:tc>
      </w:tr>
      <w:tr w:rsidR="005E79A5" w:rsidRPr="00BC4421" w14:paraId="640E1B2C" w14:textId="77777777" w:rsidTr="00875D17">
        <w:trPr>
          <w:trHeight w:val="20"/>
        </w:trPr>
        <w:tc>
          <w:tcPr>
            <w:tcW w:w="442" w:type="pct"/>
          </w:tcPr>
          <w:p w14:paraId="117C371B" w14:textId="77777777" w:rsidR="005E79A5" w:rsidRPr="00BC4421" w:rsidRDefault="005E79A5" w:rsidP="005E79A5">
            <w:pPr>
              <w:pStyle w:val="Sraopastraipa"/>
              <w:numPr>
                <w:ilvl w:val="0"/>
                <w:numId w:val="10"/>
              </w:numPr>
              <w:spacing w:before="0"/>
              <w:ind w:left="317"/>
              <w:rPr>
                <w:szCs w:val="20"/>
              </w:rPr>
            </w:pPr>
          </w:p>
        </w:tc>
        <w:tc>
          <w:tcPr>
            <w:tcW w:w="4558" w:type="pct"/>
          </w:tcPr>
          <w:p w14:paraId="655AB63C" w14:textId="375935B7" w:rsidR="005E79A5" w:rsidRPr="00BC4421" w:rsidRDefault="005E79A5" w:rsidP="005E79A5">
            <w:pPr>
              <w:pStyle w:val="Sraassuenkleliais"/>
              <w:numPr>
                <w:ilvl w:val="0"/>
                <w:numId w:val="0"/>
              </w:numPr>
              <w:spacing w:before="0" w:after="0"/>
              <w:rPr>
                <w:rFonts w:cstheme="minorHAnsi"/>
                <w:szCs w:val="18"/>
              </w:rPr>
            </w:pPr>
            <w:r w:rsidRPr="00BC4421">
              <w:rPr>
                <w:rFonts w:cstheme="minorHAnsi"/>
                <w:szCs w:val="18"/>
              </w:rPr>
              <w:t>Sistemos programinė įranga neturi būti ribojantis veiksnys didinant Sistemos našumą, t. y., Sistemos našumui padidinti užtenka pridėti reikalingos aparatinės įrangos, tuo pačiu nekeičiant Sistemos programinės įrangos išeities tekstų.</w:t>
            </w:r>
          </w:p>
        </w:tc>
      </w:tr>
      <w:tr w:rsidR="005E79A5" w:rsidRPr="00BC4421" w14:paraId="47921E3E" w14:textId="77777777" w:rsidTr="00875D17">
        <w:trPr>
          <w:trHeight w:val="20"/>
        </w:trPr>
        <w:tc>
          <w:tcPr>
            <w:tcW w:w="442" w:type="pct"/>
          </w:tcPr>
          <w:p w14:paraId="367D5C15" w14:textId="77777777" w:rsidR="005E79A5" w:rsidRPr="00BC4421" w:rsidRDefault="005E79A5" w:rsidP="005E79A5">
            <w:pPr>
              <w:pStyle w:val="Sraopastraipa"/>
              <w:numPr>
                <w:ilvl w:val="0"/>
                <w:numId w:val="10"/>
              </w:numPr>
              <w:spacing w:before="0"/>
              <w:ind w:left="317"/>
              <w:rPr>
                <w:szCs w:val="20"/>
              </w:rPr>
            </w:pPr>
          </w:p>
        </w:tc>
        <w:tc>
          <w:tcPr>
            <w:tcW w:w="4558" w:type="pct"/>
            <w:vAlign w:val="center"/>
          </w:tcPr>
          <w:p w14:paraId="0242610F" w14:textId="746E8F1C" w:rsidR="005E79A5" w:rsidRPr="00BC4421" w:rsidRDefault="005E79A5" w:rsidP="005E79A5">
            <w:pPr>
              <w:pStyle w:val="Sraassuenkleliais"/>
              <w:numPr>
                <w:ilvl w:val="0"/>
                <w:numId w:val="0"/>
              </w:numPr>
              <w:spacing w:before="0" w:after="0"/>
              <w:rPr>
                <w:rFonts w:cstheme="minorHAnsi"/>
                <w:szCs w:val="18"/>
              </w:rPr>
            </w:pPr>
            <w:r w:rsidRPr="00BC4421">
              <w:rPr>
                <w:rFonts w:cstheme="minorHAnsi"/>
                <w:szCs w:val="18"/>
              </w:rPr>
              <w:t>Sistemoje turi būti priemonės, užtikrinančios, kad atliekant Sistemos ir / ar atskirų jos komponentų pakeitimą ir / ar atnaujinimą, būtų išlaikomi duomenų bazės lygmenyje atlikti pakeitimai ir konfigūracijos.</w:t>
            </w:r>
          </w:p>
        </w:tc>
      </w:tr>
      <w:tr w:rsidR="005E79A5" w:rsidRPr="00BC4421" w14:paraId="05ADAE82" w14:textId="77777777" w:rsidTr="00875D17">
        <w:trPr>
          <w:trHeight w:val="20"/>
        </w:trPr>
        <w:tc>
          <w:tcPr>
            <w:tcW w:w="442" w:type="pct"/>
          </w:tcPr>
          <w:p w14:paraId="0D6C1736" w14:textId="77777777" w:rsidR="005E79A5" w:rsidRPr="00BC4421" w:rsidRDefault="005E79A5" w:rsidP="005E79A5">
            <w:pPr>
              <w:pStyle w:val="Sraopastraipa"/>
              <w:numPr>
                <w:ilvl w:val="0"/>
                <w:numId w:val="10"/>
              </w:numPr>
              <w:spacing w:before="0"/>
              <w:ind w:left="317"/>
              <w:rPr>
                <w:szCs w:val="20"/>
              </w:rPr>
            </w:pPr>
          </w:p>
        </w:tc>
        <w:tc>
          <w:tcPr>
            <w:tcW w:w="4558" w:type="pct"/>
            <w:vAlign w:val="center"/>
          </w:tcPr>
          <w:p w14:paraId="06C31949" w14:textId="50751903" w:rsidR="005E79A5" w:rsidRPr="00BC4421" w:rsidRDefault="005E79A5" w:rsidP="005E79A5">
            <w:pPr>
              <w:pStyle w:val="Sraassuenkleliais"/>
              <w:numPr>
                <w:ilvl w:val="0"/>
                <w:numId w:val="0"/>
              </w:numPr>
              <w:spacing w:before="0" w:after="0"/>
              <w:rPr>
                <w:rFonts w:cstheme="minorHAnsi"/>
                <w:szCs w:val="18"/>
              </w:rPr>
            </w:pPr>
            <w:r w:rsidRPr="00BC4421">
              <w:rPr>
                <w:rFonts w:cstheme="minorHAnsi"/>
                <w:szCs w:val="18"/>
              </w:rPr>
              <w:t>Sistema turi būti realizuota taip, kad atliekant atnaujinimus, susijusius su architektūriniais komponentais ir / ar keičiant duomenų bazę, būtų galima atlikti visų duomenų migravimą be papildomų paslaugų ir licencijų nuomos iš Diegėjo / Sistemos gamintojo.</w:t>
            </w:r>
          </w:p>
        </w:tc>
      </w:tr>
      <w:tr w:rsidR="00214395" w:rsidRPr="00BC4421" w14:paraId="506CA474" w14:textId="77777777" w:rsidTr="00875D17">
        <w:trPr>
          <w:trHeight w:val="20"/>
        </w:trPr>
        <w:tc>
          <w:tcPr>
            <w:tcW w:w="442" w:type="pct"/>
          </w:tcPr>
          <w:p w14:paraId="3489D319" w14:textId="77777777" w:rsidR="00214395" w:rsidRPr="00BC4421" w:rsidRDefault="00214395" w:rsidP="00214395">
            <w:pPr>
              <w:pStyle w:val="Sraopastraipa"/>
              <w:numPr>
                <w:ilvl w:val="0"/>
                <w:numId w:val="10"/>
              </w:numPr>
              <w:spacing w:before="0"/>
              <w:ind w:left="317"/>
              <w:rPr>
                <w:szCs w:val="20"/>
              </w:rPr>
            </w:pPr>
          </w:p>
        </w:tc>
        <w:tc>
          <w:tcPr>
            <w:tcW w:w="4558" w:type="pct"/>
            <w:vAlign w:val="center"/>
          </w:tcPr>
          <w:p w14:paraId="267422ED" w14:textId="74099D9C" w:rsidR="00214395" w:rsidRPr="00BC4421" w:rsidRDefault="00214395" w:rsidP="00214395">
            <w:pPr>
              <w:pStyle w:val="Sraassuenkleliais"/>
              <w:numPr>
                <w:ilvl w:val="0"/>
                <w:numId w:val="0"/>
              </w:numPr>
              <w:spacing w:before="0" w:after="0"/>
              <w:rPr>
                <w:rFonts w:cstheme="minorHAnsi"/>
                <w:szCs w:val="18"/>
              </w:rPr>
            </w:pPr>
            <w:r w:rsidRPr="00BC4421">
              <w:rPr>
                <w:rFonts w:cstheme="minorHAnsi"/>
                <w:szCs w:val="18"/>
              </w:rPr>
              <w:t>Sistemos versijos atnaujinimas Sutarties galiojimo laikotarpiu turi būti atliekamas suderinus atnaujinimą su Užsakovu. Versijų naujinimas gali būti atliekamas ne daugiau nei 2 kartus per metus. Jei pats gamintojas reikalauja atlikti naujinimus, galima atlikti ir daugiau versijų naujinimų per metus, kurie turi būti suderinti su Užsakovu. Versijų naujinimo darbai turi būti įskaičiuoti į Pasiūlymo kainą.</w:t>
            </w:r>
          </w:p>
        </w:tc>
      </w:tr>
      <w:tr w:rsidR="00214395" w:rsidRPr="00BC4421" w14:paraId="3A00A4D2" w14:textId="77777777" w:rsidTr="00875D17">
        <w:trPr>
          <w:trHeight w:val="20"/>
        </w:trPr>
        <w:tc>
          <w:tcPr>
            <w:tcW w:w="442" w:type="pct"/>
          </w:tcPr>
          <w:p w14:paraId="29A6AB5C" w14:textId="77777777" w:rsidR="00214395" w:rsidRPr="00BC4421" w:rsidRDefault="00214395" w:rsidP="00214395">
            <w:pPr>
              <w:pStyle w:val="Sraopastraipa"/>
              <w:numPr>
                <w:ilvl w:val="0"/>
                <w:numId w:val="10"/>
              </w:numPr>
              <w:spacing w:before="0"/>
              <w:ind w:left="317"/>
              <w:rPr>
                <w:szCs w:val="20"/>
              </w:rPr>
            </w:pPr>
          </w:p>
        </w:tc>
        <w:tc>
          <w:tcPr>
            <w:tcW w:w="4558" w:type="pct"/>
            <w:vAlign w:val="center"/>
          </w:tcPr>
          <w:p w14:paraId="2FF06EAC" w14:textId="77777777" w:rsidR="00214395" w:rsidRPr="00BC4421" w:rsidRDefault="00214395" w:rsidP="00214395">
            <w:pPr>
              <w:spacing w:before="0"/>
              <w:rPr>
                <w:rFonts w:cstheme="minorHAnsi"/>
                <w:szCs w:val="18"/>
              </w:rPr>
            </w:pPr>
            <w:r w:rsidRPr="00BC4421">
              <w:rPr>
                <w:rFonts w:cstheme="minorHAnsi"/>
                <w:szCs w:val="18"/>
              </w:rPr>
              <w:t>Sistemoje atliekant pakeitimą ir / ar atnaujinimą, turi būti funkcionalumas, kuris užtikrintų, kad:</w:t>
            </w:r>
          </w:p>
          <w:p w14:paraId="35D27FD9" w14:textId="77777777" w:rsidR="00214395" w:rsidRPr="00BC4421" w:rsidRDefault="00214395" w:rsidP="006276E3">
            <w:pPr>
              <w:pStyle w:val="Sraopastraipa"/>
              <w:numPr>
                <w:ilvl w:val="0"/>
                <w:numId w:val="80"/>
              </w:numPr>
              <w:spacing w:before="0"/>
              <w:rPr>
                <w:rFonts w:cstheme="minorHAnsi"/>
                <w:szCs w:val="18"/>
              </w:rPr>
            </w:pPr>
            <w:r w:rsidRPr="00BC4421">
              <w:rPr>
                <w:rFonts w:cstheme="minorHAnsi"/>
                <w:szCs w:val="18"/>
              </w:rPr>
              <w:t>visi saugomi duomenys bus perkelti į naują duomenų bazės struktūrą;</w:t>
            </w:r>
          </w:p>
          <w:p w14:paraId="677F669F" w14:textId="1495AB17" w:rsidR="00214395" w:rsidRPr="00BC4421" w:rsidRDefault="00214395" w:rsidP="006276E3">
            <w:pPr>
              <w:pStyle w:val="Sraopastraipa"/>
              <w:numPr>
                <w:ilvl w:val="0"/>
                <w:numId w:val="80"/>
              </w:numPr>
              <w:spacing w:before="0"/>
              <w:rPr>
                <w:szCs w:val="18"/>
              </w:rPr>
            </w:pPr>
            <w:r w:rsidRPr="00BC4421">
              <w:rPr>
                <w:szCs w:val="18"/>
              </w:rPr>
              <w:t>bus išlaikytas duomenų vientisumas ir integralumas</w:t>
            </w:r>
            <w:r w:rsidR="34DA0C11" w:rsidRPr="00BC4421">
              <w:rPr>
                <w:szCs w:val="18"/>
              </w:rPr>
              <w:t>, prieinamumas ir konfidencialumas</w:t>
            </w:r>
            <w:r w:rsidRPr="00BC4421">
              <w:rPr>
                <w:szCs w:val="18"/>
              </w:rPr>
              <w:t>;</w:t>
            </w:r>
          </w:p>
          <w:p w14:paraId="1B16944E" w14:textId="7015CD47" w:rsidR="00A50A54" w:rsidRPr="00BC4421" w:rsidRDefault="00214395" w:rsidP="006276E3">
            <w:pPr>
              <w:pStyle w:val="Sraopastraipa"/>
              <w:numPr>
                <w:ilvl w:val="0"/>
                <w:numId w:val="80"/>
              </w:numPr>
              <w:spacing w:before="0"/>
              <w:rPr>
                <w:rFonts w:cstheme="minorHAnsi"/>
                <w:szCs w:val="18"/>
              </w:rPr>
            </w:pPr>
            <w:r w:rsidRPr="00BC4421">
              <w:rPr>
                <w:rFonts w:cstheme="minorHAnsi"/>
                <w:szCs w:val="18"/>
              </w:rPr>
              <w:t>jokie saugomi duomenys nebus prarasti;</w:t>
            </w:r>
          </w:p>
          <w:p w14:paraId="7A08ADCE" w14:textId="55B60664" w:rsidR="00214395" w:rsidRPr="00BC4421" w:rsidRDefault="00214395" w:rsidP="0087404C">
            <w:pPr>
              <w:pStyle w:val="Sraopastraipa"/>
              <w:numPr>
                <w:ilvl w:val="0"/>
                <w:numId w:val="80"/>
              </w:numPr>
              <w:spacing w:before="0"/>
              <w:rPr>
                <w:rFonts w:cstheme="minorHAnsi"/>
                <w:szCs w:val="18"/>
              </w:rPr>
            </w:pPr>
            <w:r w:rsidRPr="00BC4421">
              <w:rPr>
                <w:rFonts w:cstheme="minorHAnsi"/>
                <w:szCs w:val="18"/>
              </w:rPr>
              <w:t>nebus sutrikdytas Sistemoje realizuotas funkcionalumas.</w:t>
            </w:r>
          </w:p>
        </w:tc>
      </w:tr>
      <w:tr w:rsidR="00214395" w:rsidRPr="00BC4421" w14:paraId="66A1A0B1" w14:textId="77777777" w:rsidTr="00875D17">
        <w:trPr>
          <w:trHeight w:val="20"/>
        </w:trPr>
        <w:tc>
          <w:tcPr>
            <w:tcW w:w="442" w:type="pct"/>
          </w:tcPr>
          <w:p w14:paraId="336BDCAF" w14:textId="77777777" w:rsidR="00214395" w:rsidRPr="00BC4421" w:rsidRDefault="00214395" w:rsidP="00214395">
            <w:pPr>
              <w:pStyle w:val="Sraopastraipa"/>
              <w:numPr>
                <w:ilvl w:val="0"/>
                <w:numId w:val="10"/>
              </w:numPr>
              <w:spacing w:before="0"/>
              <w:ind w:left="317"/>
              <w:rPr>
                <w:szCs w:val="20"/>
              </w:rPr>
            </w:pPr>
          </w:p>
        </w:tc>
        <w:tc>
          <w:tcPr>
            <w:tcW w:w="4558" w:type="pct"/>
            <w:vAlign w:val="center"/>
          </w:tcPr>
          <w:p w14:paraId="4BFDE75C" w14:textId="43200AC3" w:rsidR="00214395" w:rsidRPr="00BC4421" w:rsidRDefault="00214395" w:rsidP="00214395">
            <w:pPr>
              <w:pStyle w:val="Sraassuenkleliais"/>
              <w:numPr>
                <w:ilvl w:val="0"/>
                <w:numId w:val="0"/>
              </w:numPr>
              <w:spacing w:before="0" w:after="0"/>
              <w:rPr>
                <w:rFonts w:cstheme="minorHAnsi"/>
                <w:szCs w:val="18"/>
              </w:rPr>
            </w:pPr>
            <w:r w:rsidRPr="00BC4421">
              <w:rPr>
                <w:rFonts w:cstheme="minorHAnsi"/>
                <w:szCs w:val="18"/>
              </w:rPr>
              <w:t>Sistemos techninės ir / arba programinės įrangos modifikavimas, tobulinimas ir klaidų taisymas negali turėti įtakos anksčiau įvestų duomenų vientisumui.</w:t>
            </w:r>
          </w:p>
        </w:tc>
      </w:tr>
    </w:tbl>
    <w:p w14:paraId="03EBCCAE" w14:textId="6431E7FF" w:rsidR="003E262F" w:rsidRPr="00BC4421" w:rsidRDefault="003E262F" w:rsidP="005F7165">
      <w:pPr>
        <w:pStyle w:val="Antrat3"/>
        <w:rPr>
          <w:rFonts w:hint="eastAsia"/>
        </w:rPr>
      </w:pPr>
      <w:bookmarkStart w:id="657" w:name="_Toc187396076"/>
      <w:r w:rsidRPr="00BC4421">
        <w:t>Saugos architektūros reikalavimai</w:t>
      </w:r>
      <w:bookmarkEnd w:id="657"/>
    </w:p>
    <w:p w14:paraId="6019D7EA" w14:textId="2017E6A1" w:rsidR="00A56DA5" w:rsidRPr="00BC4421" w:rsidRDefault="00911B3D" w:rsidP="00F24700">
      <w:pPr>
        <w:pStyle w:val="Antrat4"/>
        <w:rPr>
          <w:rFonts w:hint="eastAsia"/>
        </w:rPr>
      </w:pPr>
      <w:r w:rsidRPr="00BC4421">
        <w:t>Reikalavimai Sistemos ir duomenų saugumui</w:t>
      </w:r>
    </w:p>
    <w:tbl>
      <w:tblPr>
        <w:tblStyle w:val="CivittaTable2Purple"/>
        <w:tblW w:w="5000" w:type="pct"/>
        <w:tblLook w:val="0620" w:firstRow="1" w:lastRow="0" w:firstColumn="0" w:lastColumn="0" w:noHBand="1" w:noVBand="1"/>
      </w:tblPr>
      <w:tblGrid>
        <w:gridCol w:w="905"/>
        <w:gridCol w:w="9357"/>
      </w:tblGrid>
      <w:tr w:rsidR="00DB0792" w:rsidRPr="00BC4421" w14:paraId="48F7BBFB"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04599E00" w14:textId="77777777" w:rsidR="00DB0792" w:rsidRPr="00BC4421" w:rsidRDefault="00DB0792">
            <w:pPr>
              <w:spacing w:before="0"/>
              <w:rPr>
                <w:szCs w:val="20"/>
              </w:rPr>
            </w:pPr>
            <w:r w:rsidRPr="00BC4421">
              <w:rPr>
                <w:szCs w:val="20"/>
              </w:rPr>
              <w:t>Nr.</w:t>
            </w:r>
          </w:p>
        </w:tc>
        <w:tc>
          <w:tcPr>
            <w:tcW w:w="4559" w:type="pct"/>
            <w:hideMark/>
          </w:tcPr>
          <w:p w14:paraId="7D0F247D" w14:textId="77777777" w:rsidR="00DB0792" w:rsidRPr="00BC4421" w:rsidRDefault="00DB0792">
            <w:pPr>
              <w:spacing w:before="0"/>
              <w:rPr>
                <w:szCs w:val="20"/>
              </w:rPr>
            </w:pPr>
            <w:r w:rsidRPr="00BC4421">
              <w:rPr>
                <w:szCs w:val="20"/>
              </w:rPr>
              <w:t>Reikalavimas</w:t>
            </w:r>
          </w:p>
        </w:tc>
      </w:tr>
      <w:tr w:rsidR="00DB0792" w:rsidRPr="00BC4421" w14:paraId="65CA466E" w14:textId="77777777" w:rsidTr="6EB25C05">
        <w:trPr>
          <w:trHeight w:val="20"/>
        </w:trPr>
        <w:tc>
          <w:tcPr>
            <w:tcW w:w="441" w:type="pct"/>
          </w:tcPr>
          <w:p w14:paraId="62F36DAA" w14:textId="77777777" w:rsidR="00DB0792" w:rsidRPr="00BC4421" w:rsidRDefault="00DB0792" w:rsidP="00601B53">
            <w:pPr>
              <w:pStyle w:val="Sraopastraipa"/>
              <w:numPr>
                <w:ilvl w:val="0"/>
                <w:numId w:val="10"/>
              </w:numPr>
              <w:spacing w:before="0"/>
              <w:ind w:left="317"/>
              <w:rPr>
                <w:szCs w:val="20"/>
              </w:rPr>
            </w:pPr>
          </w:p>
        </w:tc>
        <w:tc>
          <w:tcPr>
            <w:tcW w:w="4559" w:type="pct"/>
            <w:hideMark/>
          </w:tcPr>
          <w:p w14:paraId="6F05DDA7" w14:textId="665533AE" w:rsidR="00DB0792" w:rsidRPr="00BC4421" w:rsidRDefault="00DB0792" w:rsidP="00601B53">
            <w:pPr>
              <w:spacing w:before="0"/>
              <w:rPr>
                <w:szCs w:val="20"/>
              </w:rPr>
            </w:pPr>
            <w:r w:rsidRPr="00BC4421">
              <w:rPr>
                <w:szCs w:val="20"/>
              </w:rPr>
              <w:t xml:space="preserve">Sistema turi būti projektuojama ir kuriama </w:t>
            </w:r>
            <w:r w:rsidR="00935445" w:rsidRPr="00BC4421">
              <w:t xml:space="preserve"> </w:t>
            </w:r>
            <w:r w:rsidR="00935445" w:rsidRPr="00BC4421">
              <w:rPr>
                <w:szCs w:val="20"/>
              </w:rPr>
              <w:t>vadovaujantis teisės aktais, reglamentuojančiais CNŠIS veiklos sritį</w:t>
            </w:r>
            <w:r w:rsidRPr="00BC4421">
              <w:rPr>
                <w:szCs w:val="20"/>
              </w:rPr>
              <w:t>:</w:t>
            </w:r>
          </w:p>
          <w:p w14:paraId="7A79E10E" w14:textId="77777777" w:rsidR="00935445" w:rsidRPr="00BC4421" w:rsidRDefault="00935445" w:rsidP="00935445">
            <w:pPr>
              <w:pStyle w:val="Sraopastraipa"/>
              <w:numPr>
                <w:ilvl w:val="0"/>
                <w:numId w:val="81"/>
              </w:numPr>
              <w:spacing w:before="0" w:line="240" w:lineRule="auto"/>
              <w:rPr>
                <w:rFonts w:cstheme="minorHAnsi"/>
                <w:szCs w:val="20"/>
              </w:rPr>
            </w:pPr>
            <w:r w:rsidRPr="00BC4421">
              <w:rPr>
                <w:rFonts w:cstheme="minorHAnsi"/>
                <w:szCs w:val="20"/>
              </w:rPr>
              <w:t>2016 m. balandžio 27 d. Europos Parlamento ir Tarybos reglamentu (ES) 2016/679 dėl fizinių asmenų apsaugos tvarkant asmens duomenis ir dėl laisvo tokių duomenų judėjimo ir kuriuo panaikinama Direktyva 95/46/EB (toliau – BDAR);</w:t>
            </w:r>
          </w:p>
          <w:p w14:paraId="30BBCDE6" w14:textId="77777777" w:rsidR="00935445" w:rsidRPr="00BC4421" w:rsidRDefault="00935445" w:rsidP="00935445">
            <w:pPr>
              <w:pStyle w:val="Sraopastraipa"/>
              <w:numPr>
                <w:ilvl w:val="0"/>
                <w:numId w:val="81"/>
              </w:numPr>
              <w:spacing w:before="0" w:line="240" w:lineRule="auto"/>
              <w:rPr>
                <w:rFonts w:cstheme="minorHAnsi"/>
                <w:szCs w:val="20"/>
              </w:rPr>
            </w:pPr>
            <w:r w:rsidRPr="00BC4421">
              <w:rPr>
                <w:rFonts w:cstheme="minorHAnsi"/>
                <w:szCs w:val="20"/>
              </w:rPr>
              <w:t>Lietuvos Respublikos valstybės informacinių išteklių valdymo įstatymu;</w:t>
            </w:r>
          </w:p>
          <w:p w14:paraId="2FD6B51E" w14:textId="734AB104" w:rsidR="00935445" w:rsidRPr="00BC4421" w:rsidRDefault="00935445" w:rsidP="00935445">
            <w:pPr>
              <w:pStyle w:val="Sraopastraipa"/>
              <w:numPr>
                <w:ilvl w:val="0"/>
                <w:numId w:val="81"/>
              </w:numPr>
              <w:spacing w:before="0" w:line="240" w:lineRule="auto"/>
              <w:rPr>
                <w:rFonts w:cstheme="minorHAnsi"/>
                <w:szCs w:val="20"/>
              </w:rPr>
            </w:pPr>
            <w:r w:rsidRPr="00BC4421">
              <w:rPr>
                <w:rFonts w:cstheme="minorHAnsi"/>
                <w:szCs w:val="20"/>
              </w:rPr>
              <w:t>Lietuvos Respublikos kibernetinio saugumo įstatymu ir šio įstatymo įgyvendinamųjų teisės aktų nustatyta tvarka;</w:t>
            </w:r>
          </w:p>
          <w:p w14:paraId="5AEEFB17" w14:textId="77777777" w:rsidR="00935445" w:rsidRPr="00BC4421" w:rsidRDefault="00935445" w:rsidP="00935445">
            <w:pPr>
              <w:pStyle w:val="Sraopastraipa"/>
              <w:numPr>
                <w:ilvl w:val="0"/>
                <w:numId w:val="81"/>
              </w:numPr>
              <w:spacing w:before="0" w:line="240" w:lineRule="auto"/>
              <w:rPr>
                <w:rFonts w:cstheme="minorHAnsi"/>
                <w:szCs w:val="20"/>
              </w:rPr>
            </w:pPr>
            <w:r w:rsidRPr="00BC4421">
              <w:rPr>
                <w:rFonts w:cstheme="minorHAnsi"/>
                <w:szCs w:val="20"/>
              </w:rPr>
              <w:t>Švietimo įstatymu;</w:t>
            </w:r>
          </w:p>
          <w:p w14:paraId="1D238E3B" w14:textId="77777777" w:rsidR="00935445" w:rsidRPr="00BC4421" w:rsidRDefault="00935445" w:rsidP="00935445">
            <w:pPr>
              <w:pStyle w:val="Sraopastraipa"/>
              <w:numPr>
                <w:ilvl w:val="0"/>
                <w:numId w:val="81"/>
              </w:numPr>
              <w:spacing w:before="0" w:line="240" w:lineRule="auto"/>
              <w:rPr>
                <w:rFonts w:cstheme="minorHAnsi"/>
                <w:szCs w:val="20"/>
              </w:rPr>
            </w:pPr>
            <w:r w:rsidRPr="00BC4421">
              <w:rPr>
                <w:rFonts w:cstheme="minorHAnsi"/>
                <w:szCs w:val="20"/>
              </w:rPr>
              <w:t>Lietuvos Respublikos profesinio mokymo įstatymu;</w:t>
            </w:r>
          </w:p>
          <w:p w14:paraId="78141DFC" w14:textId="77777777" w:rsidR="00935445" w:rsidRPr="00BC4421" w:rsidRDefault="00935445" w:rsidP="00935445">
            <w:pPr>
              <w:pStyle w:val="Sraopastraipa"/>
              <w:numPr>
                <w:ilvl w:val="0"/>
                <w:numId w:val="81"/>
              </w:numPr>
              <w:spacing w:before="0" w:line="240" w:lineRule="auto"/>
              <w:rPr>
                <w:rFonts w:cstheme="minorHAnsi"/>
                <w:szCs w:val="20"/>
              </w:rPr>
            </w:pPr>
            <w:r w:rsidRPr="00BC4421">
              <w:rPr>
                <w:rFonts w:cstheme="minorHAnsi"/>
                <w:szCs w:val="20"/>
              </w:rPr>
              <w:t>Lietuvos Respublikos asmens duomenų teisinės apsaugos įstatymu (toliau – ADTAĮ);</w:t>
            </w:r>
          </w:p>
          <w:p w14:paraId="36CF415C" w14:textId="77777777" w:rsidR="00935445" w:rsidRPr="00BC4421" w:rsidRDefault="00935445" w:rsidP="00935445">
            <w:pPr>
              <w:pStyle w:val="Sraopastraipa"/>
              <w:numPr>
                <w:ilvl w:val="0"/>
                <w:numId w:val="81"/>
              </w:numPr>
              <w:spacing w:before="0" w:line="240" w:lineRule="auto"/>
              <w:rPr>
                <w:rFonts w:cstheme="minorHAnsi"/>
                <w:szCs w:val="20"/>
              </w:rPr>
            </w:pPr>
            <w:r w:rsidRPr="00BC4421">
              <w:rPr>
                <w:rFonts w:cstheme="minorHAnsi"/>
                <w:szCs w:val="20"/>
              </w:rPr>
              <w:t>Lietuvos Respublikos teisės gauti informaciją ir duomenų pakartotinio naudojimo įstatymu;</w:t>
            </w:r>
          </w:p>
          <w:p w14:paraId="480B4727" w14:textId="77777777" w:rsidR="00935445" w:rsidRPr="00BC4421" w:rsidRDefault="00935445" w:rsidP="00935445">
            <w:pPr>
              <w:pStyle w:val="Sraopastraipa"/>
              <w:numPr>
                <w:ilvl w:val="0"/>
                <w:numId w:val="81"/>
              </w:numPr>
              <w:spacing w:before="0" w:line="240" w:lineRule="auto"/>
              <w:rPr>
                <w:rFonts w:cstheme="minorHAnsi"/>
                <w:szCs w:val="20"/>
              </w:rPr>
            </w:pPr>
            <w:r w:rsidRPr="00BC4421">
              <w:rPr>
                <w:rFonts w:cstheme="minorHAnsi"/>
                <w:szCs w:val="20"/>
              </w:rPr>
              <w:t>Informacinių sistemų steigimo, kūrimo, atnaujinimo, pertvarkymo ir likvidavimo tvarkos aprašu, patvirtintu Lietuvos Respublikos Vyriausybės 2024 m. gegužės 15 d. nutarimu Nr. 349 „Dėl Lietuvos Respublikos valstybės informacinių išteklių valdymo įstatymo įgyvendinimo“;</w:t>
            </w:r>
          </w:p>
          <w:p w14:paraId="73B5901C" w14:textId="77777777" w:rsidR="00935445" w:rsidRPr="00BC4421" w:rsidRDefault="00935445" w:rsidP="00935445">
            <w:pPr>
              <w:pStyle w:val="Sraopastraipa"/>
              <w:numPr>
                <w:ilvl w:val="0"/>
                <w:numId w:val="81"/>
              </w:numPr>
              <w:spacing w:before="0" w:line="240" w:lineRule="auto"/>
              <w:rPr>
                <w:rFonts w:cstheme="minorHAnsi"/>
                <w:szCs w:val="20"/>
              </w:rPr>
            </w:pPr>
            <w:r w:rsidRPr="00BC4421">
              <w:rPr>
                <w:rFonts w:cstheme="minorHAnsi"/>
                <w:szCs w:val="20"/>
              </w:rPr>
              <w:t>Valstybės informacinių sistemų gyvavimo ciklo valdymo metodika, patvirtinta Informacinės visuomenės plėtros komiteto prie Susisiekimo ministerijos direktoriaus 2014 m. vasario 25 d. įsakymu Nr. T-29 „Dėl Valstybės informacinių sistemų gyvavimo ciklo valdymo metodikos patvirtinimo“;</w:t>
            </w:r>
          </w:p>
          <w:p w14:paraId="1766866C" w14:textId="77777777" w:rsidR="00935445" w:rsidRPr="00BC4421" w:rsidRDefault="00935445" w:rsidP="00935445">
            <w:pPr>
              <w:pStyle w:val="Sraopastraipa"/>
              <w:numPr>
                <w:ilvl w:val="0"/>
                <w:numId w:val="81"/>
              </w:numPr>
              <w:spacing w:before="0" w:line="240" w:lineRule="auto"/>
              <w:rPr>
                <w:rFonts w:cstheme="minorHAnsi"/>
                <w:szCs w:val="20"/>
              </w:rPr>
            </w:pPr>
            <w:r w:rsidRPr="00BC4421">
              <w:rPr>
                <w:rFonts w:cstheme="minorHAnsi"/>
                <w:szCs w:val="20"/>
              </w:rPr>
              <w:t>Valstybės informacinių išteklių svarbos vertinimo tvarkos aprašu, patvirtintu Lietuvos Respublikos Vyriausybės 2023 m. liepos 19 d. nutarimu Nr. 576 „Dėl Valstybės informacinių išteklių svarbos vertinimo tvarkos aprašo patvirtinimo“;</w:t>
            </w:r>
          </w:p>
          <w:p w14:paraId="4BE255C7" w14:textId="5B9835C9" w:rsidR="00935445" w:rsidRPr="00BC4421" w:rsidRDefault="00935445" w:rsidP="6A4D212D">
            <w:pPr>
              <w:pStyle w:val="Sraopastraipa"/>
              <w:numPr>
                <w:ilvl w:val="0"/>
                <w:numId w:val="81"/>
              </w:numPr>
              <w:spacing w:before="0" w:after="120" w:line="240" w:lineRule="auto"/>
              <w:rPr>
                <w:szCs w:val="18"/>
              </w:rPr>
            </w:pPr>
            <w:r w:rsidRPr="00BC4421">
              <w:rPr>
                <w:rFonts w:cstheme="minorHAnsi"/>
                <w:szCs w:val="20"/>
              </w:rPr>
              <w:t>Valstybės informacinių išteklių svarbos vertinimo metodika, patvirtinta Lietuvos Respublikos ekonomikos ir inovacijų ministro 2023 m. liepos 19 d. įsakymu Nr. 4-418 „Dėl Valstybės informacinių išteklių svarbos vertinimo metodikos patvirtinimo“;</w:t>
            </w:r>
          </w:p>
          <w:p w14:paraId="0604DCF0" w14:textId="1BA12C6C" w:rsidR="00DB0792" w:rsidRPr="00BC4421" w:rsidRDefault="1898E297" w:rsidP="6A4D212D">
            <w:pPr>
              <w:pStyle w:val="Sraopastraipa"/>
              <w:numPr>
                <w:ilvl w:val="0"/>
                <w:numId w:val="81"/>
              </w:numPr>
              <w:spacing w:before="0" w:after="120" w:line="240" w:lineRule="auto"/>
              <w:rPr>
                <w:szCs w:val="18"/>
              </w:rPr>
            </w:pPr>
            <w:r w:rsidRPr="00BC4421">
              <w:rPr>
                <w:szCs w:val="18"/>
              </w:rPr>
              <w:t xml:space="preserve">Lietuvos Respublikos </w:t>
            </w:r>
            <w:r w:rsidR="00935445" w:rsidRPr="00BC4421">
              <w:rPr>
                <w:szCs w:val="18"/>
              </w:rPr>
              <w:t>švietimo, mokslo ir sporto ministro 2025 m. sausio 27 d. įsakymu Nr. V-96</w:t>
            </w:r>
            <w:r w:rsidR="00935445" w:rsidRPr="00BC4421" w:rsidDel="00935445">
              <w:rPr>
                <w:szCs w:val="18"/>
              </w:rPr>
              <w:t xml:space="preserve"> </w:t>
            </w:r>
            <w:r w:rsidR="00935445" w:rsidRPr="00BC4421">
              <w:rPr>
                <w:szCs w:val="18"/>
              </w:rPr>
              <w:t>„Dėl centralizuotos priėmimo į švietimo programas informacinės sistemos steigimo“</w:t>
            </w:r>
            <w:r w:rsidR="00647200" w:rsidRPr="00BC4421">
              <w:rPr>
                <w:szCs w:val="18"/>
              </w:rPr>
              <w:t>;</w:t>
            </w:r>
          </w:p>
          <w:p w14:paraId="2FC2F8A9" w14:textId="6DF02F4C" w:rsidR="00647200" w:rsidRPr="00BC4421" w:rsidRDefault="00647200" w:rsidP="6A4D212D">
            <w:pPr>
              <w:pStyle w:val="Sraopastraipa"/>
              <w:numPr>
                <w:ilvl w:val="0"/>
                <w:numId w:val="81"/>
              </w:numPr>
              <w:spacing w:before="0" w:after="120" w:line="240" w:lineRule="auto"/>
              <w:rPr>
                <w:szCs w:val="18"/>
              </w:rPr>
            </w:pPr>
            <w:r w:rsidRPr="00BC4421">
              <w:rPr>
                <w:szCs w:val="18"/>
              </w:rPr>
              <w:t>kitais CNŠIS veiklą reglamentuojančiais Europos Sąjungos ir Lietuvos Respublikos teisės aktais.</w:t>
            </w:r>
          </w:p>
        </w:tc>
      </w:tr>
      <w:tr w:rsidR="00F501F2" w:rsidRPr="00BC4421" w14:paraId="6472D6E2" w14:textId="77777777" w:rsidTr="6EB25C05">
        <w:trPr>
          <w:trHeight w:val="20"/>
        </w:trPr>
        <w:tc>
          <w:tcPr>
            <w:tcW w:w="441" w:type="pct"/>
          </w:tcPr>
          <w:p w14:paraId="5E4BD4D8" w14:textId="77777777" w:rsidR="00F501F2" w:rsidRPr="00BC4421" w:rsidRDefault="00F501F2" w:rsidP="00601B53">
            <w:pPr>
              <w:pStyle w:val="Sraopastraipa"/>
              <w:numPr>
                <w:ilvl w:val="0"/>
                <w:numId w:val="10"/>
              </w:numPr>
              <w:spacing w:before="0"/>
              <w:ind w:left="317"/>
              <w:rPr>
                <w:szCs w:val="20"/>
              </w:rPr>
            </w:pPr>
          </w:p>
        </w:tc>
        <w:tc>
          <w:tcPr>
            <w:tcW w:w="4559" w:type="pct"/>
          </w:tcPr>
          <w:p w14:paraId="1E314D65" w14:textId="7C2718BE" w:rsidR="00F501F2" w:rsidRPr="00BC4421" w:rsidRDefault="00F501F2" w:rsidP="00CF3AC7">
            <w:pPr>
              <w:pStyle w:val="Sraopastraipa"/>
              <w:suppressAutoHyphens/>
              <w:autoSpaceDN w:val="0"/>
              <w:spacing w:before="0"/>
              <w:ind w:left="0"/>
              <w:contextualSpacing w:val="0"/>
              <w:textAlignment w:val="baseline"/>
              <w:rPr>
                <w:rFonts w:cstheme="minorHAnsi"/>
                <w:szCs w:val="20"/>
              </w:rPr>
            </w:pPr>
            <w:r w:rsidRPr="00BC4421">
              <w:rPr>
                <w:rFonts w:cstheme="minorHAnsi"/>
                <w:szCs w:val="20"/>
              </w:rPr>
              <w:t xml:space="preserve">Diegėjas kurdamas Sistemą turi naudoti naujausias stabilias ir ištestuotas programinės įrangos versijas ir jos pataisymus (angl. patch / fix). Neturi būti naudojamos programinių komponentų versijos, kurios yra testavimo </w:t>
            </w:r>
            <w:r w:rsidRPr="00BC4421">
              <w:rPr>
                <w:rFonts w:cstheme="minorHAnsi"/>
                <w:szCs w:val="20"/>
              </w:rPr>
              <w:lastRenderedPageBreak/>
              <w:t>stadijoje arba yra oficialiai programinės įrangos gamintojo paskelbta, kad programinė įranga nuo tam tikros datos nebebus palaikoma, tobulinama ir / ar vystoma (angl. End-of-life product).</w:t>
            </w:r>
          </w:p>
        </w:tc>
      </w:tr>
      <w:tr w:rsidR="00DB0792" w:rsidRPr="00BC4421" w14:paraId="6E707904" w14:textId="77777777" w:rsidTr="6EB25C05">
        <w:trPr>
          <w:trHeight w:val="20"/>
        </w:trPr>
        <w:tc>
          <w:tcPr>
            <w:tcW w:w="441" w:type="pct"/>
          </w:tcPr>
          <w:p w14:paraId="1BFCDE67" w14:textId="77777777" w:rsidR="00DB0792" w:rsidRPr="00BC4421" w:rsidRDefault="00DB0792" w:rsidP="00601B53">
            <w:pPr>
              <w:pStyle w:val="Sraopastraipa"/>
              <w:numPr>
                <w:ilvl w:val="0"/>
                <w:numId w:val="10"/>
              </w:numPr>
              <w:spacing w:before="0"/>
              <w:ind w:left="317"/>
              <w:rPr>
                <w:szCs w:val="20"/>
              </w:rPr>
            </w:pPr>
          </w:p>
        </w:tc>
        <w:tc>
          <w:tcPr>
            <w:tcW w:w="4559" w:type="pct"/>
          </w:tcPr>
          <w:p w14:paraId="4EECD33C" w14:textId="7AF4A589" w:rsidR="00DB0792" w:rsidRPr="00BC4421" w:rsidRDefault="00DB0792" w:rsidP="00601B53">
            <w:pPr>
              <w:pStyle w:val="Sraassuenkleliais"/>
              <w:numPr>
                <w:ilvl w:val="0"/>
                <w:numId w:val="0"/>
              </w:numPr>
              <w:spacing w:before="0" w:after="0"/>
              <w:rPr>
                <w:szCs w:val="20"/>
              </w:rPr>
            </w:pPr>
            <w:r w:rsidRPr="00BC4421">
              <w:rPr>
                <w:rFonts w:cstheme="minorHAnsi"/>
                <w:szCs w:val="20"/>
              </w:rPr>
              <w:t xml:space="preserve">Įdiegta programinė įranga (kuriami moduliai ar standartinė programinė įranga) negali turėti Open Web Application Security Project (OWASP) Top 10 periodiškai skelbiamame aktualiame </w:t>
            </w:r>
            <w:r w:rsidR="003A7C64" w:rsidRPr="00BC4421">
              <w:rPr>
                <w:rFonts w:cstheme="minorHAnsi"/>
                <w:szCs w:val="20"/>
              </w:rPr>
              <w:t xml:space="preserve">(arba lygiaverčiame) </w:t>
            </w:r>
            <w:r w:rsidRPr="00BC4421">
              <w:rPr>
                <w:rFonts w:cstheme="minorHAnsi"/>
                <w:szCs w:val="20"/>
              </w:rPr>
              <w:t xml:space="preserve">dokumente ir ankstesnėse šio </w:t>
            </w:r>
            <w:r w:rsidR="00851248" w:rsidRPr="00BC4421">
              <w:rPr>
                <w:rFonts w:cstheme="minorHAnsi"/>
                <w:szCs w:val="20"/>
              </w:rPr>
              <w:t xml:space="preserve">(arba lygiaverčio) </w:t>
            </w:r>
            <w:r w:rsidRPr="00BC4421">
              <w:rPr>
                <w:rFonts w:cstheme="minorHAnsi"/>
                <w:szCs w:val="20"/>
              </w:rPr>
              <w:t>dokumento versijose nurodytų pažeidžiamumų.</w:t>
            </w:r>
          </w:p>
        </w:tc>
      </w:tr>
      <w:tr w:rsidR="00DB0792" w:rsidRPr="00BC4421" w14:paraId="6E4F6D85" w14:textId="77777777" w:rsidTr="6EB25C05">
        <w:trPr>
          <w:trHeight w:val="20"/>
        </w:trPr>
        <w:tc>
          <w:tcPr>
            <w:tcW w:w="441" w:type="pct"/>
          </w:tcPr>
          <w:p w14:paraId="6BDF6E95" w14:textId="77777777" w:rsidR="00DB0792" w:rsidRPr="00BC4421" w:rsidRDefault="00DB0792" w:rsidP="00601B53">
            <w:pPr>
              <w:pStyle w:val="Sraopastraipa"/>
              <w:numPr>
                <w:ilvl w:val="0"/>
                <w:numId w:val="10"/>
              </w:numPr>
              <w:spacing w:before="0"/>
              <w:ind w:left="317"/>
              <w:rPr>
                <w:szCs w:val="20"/>
              </w:rPr>
            </w:pPr>
          </w:p>
        </w:tc>
        <w:tc>
          <w:tcPr>
            <w:tcW w:w="4559" w:type="pct"/>
          </w:tcPr>
          <w:p w14:paraId="75A24C20" w14:textId="4E21BB5E" w:rsidR="00DB0792" w:rsidRPr="00BC4421" w:rsidRDefault="31FC475C" w:rsidP="00601B53">
            <w:pPr>
              <w:pStyle w:val="Sraassuenkleliais"/>
              <w:numPr>
                <w:ilvl w:val="0"/>
                <w:numId w:val="0"/>
              </w:numPr>
              <w:spacing w:before="0" w:after="0"/>
              <w:rPr>
                <w:szCs w:val="18"/>
              </w:rPr>
            </w:pPr>
            <w:r w:rsidRPr="00BC4421">
              <w:rPr>
                <w:szCs w:val="18"/>
              </w:rPr>
              <w:t>Sistemos kūrimo metu techninės priežiūros paslaugų teikėjas vykdys saugumo ir atsparumo įsilaužimui testavimą. Testavimo metu Diegėjas turės bendradarbiauti užtikrinant reikiamas sąlygas testavimo atlikimui, o po testavimo atsižvelgti į testavimo metu nustatytus trūkumus</w:t>
            </w:r>
            <w:r w:rsidR="4A50FFC5" w:rsidRPr="00BC4421">
              <w:rPr>
                <w:szCs w:val="18"/>
              </w:rPr>
              <w:t xml:space="preserve"> ir juos nedelsiant pašalinti</w:t>
            </w:r>
            <w:r w:rsidRPr="00BC4421">
              <w:rPr>
                <w:szCs w:val="18"/>
              </w:rPr>
              <w:t xml:space="preserve">. </w:t>
            </w:r>
          </w:p>
        </w:tc>
      </w:tr>
      <w:tr w:rsidR="00DB0792" w:rsidRPr="00BC4421" w14:paraId="7384FBFC" w14:textId="35C1E970" w:rsidTr="6EB25C05">
        <w:trPr>
          <w:trHeight w:val="20"/>
        </w:trPr>
        <w:tc>
          <w:tcPr>
            <w:tcW w:w="441" w:type="pct"/>
          </w:tcPr>
          <w:p w14:paraId="782977EE" w14:textId="77777777" w:rsidR="00DB0792" w:rsidRPr="00BC4421" w:rsidRDefault="00DB0792" w:rsidP="00601B53">
            <w:pPr>
              <w:pStyle w:val="Sraopastraipa"/>
              <w:numPr>
                <w:ilvl w:val="0"/>
                <w:numId w:val="10"/>
              </w:numPr>
              <w:spacing w:before="0"/>
              <w:ind w:left="317"/>
              <w:rPr>
                <w:szCs w:val="20"/>
              </w:rPr>
            </w:pPr>
          </w:p>
        </w:tc>
        <w:tc>
          <w:tcPr>
            <w:tcW w:w="4559" w:type="pct"/>
          </w:tcPr>
          <w:p w14:paraId="69EAE5F6" w14:textId="02162405" w:rsidR="00DB0792" w:rsidRPr="00BC4421" w:rsidRDefault="286F3EB7" w:rsidP="00601B53">
            <w:pPr>
              <w:pStyle w:val="Sraassuenkleliais"/>
              <w:numPr>
                <w:ilvl w:val="0"/>
                <w:numId w:val="0"/>
              </w:numPr>
              <w:spacing w:before="0" w:after="0"/>
              <w:rPr>
                <w:szCs w:val="18"/>
              </w:rPr>
            </w:pPr>
            <w:r w:rsidRPr="00BC4421">
              <w:rPr>
                <w:szCs w:val="18"/>
              </w:rPr>
              <w:t>S</w:t>
            </w:r>
            <w:r w:rsidR="2E8A87EF" w:rsidRPr="00BC4421">
              <w:rPr>
                <w:szCs w:val="18"/>
              </w:rPr>
              <w:t>istem</w:t>
            </w:r>
            <w:r w:rsidR="68B9B670" w:rsidRPr="00BC4421">
              <w:rPr>
                <w:szCs w:val="18"/>
              </w:rPr>
              <w:t>oje</w:t>
            </w:r>
            <w:r w:rsidR="31FC475C" w:rsidRPr="00BC4421">
              <w:rPr>
                <w:szCs w:val="18"/>
              </w:rPr>
              <w:t xml:space="preserve"> turi būti užtikrinti duomenų apsaugos įrankiai nuo neautorizuoto duomenų keitimo ar peržiūros.</w:t>
            </w:r>
          </w:p>
        </w:tc>
      </w:tr>
      <w:tr w:rsidR="00DB0792" w:rsidRPr="00BC4421" w14:paraId="570D9684" w14:textId="77777777" w:rsidTr="6EB25C05">
        <w:trPr>
          <w:trHeight w:val="20"/>
        </w:trPr>
        <w:tc>
          <w:tcPr>
            <w:tcW w:w="441" w:type="pct"/>
          </w:tcPr>
          <w:p w14:paraId="7464B855" w14:textId="77777777" w:rsidR="00DB0792" w:rsidRPr="00BC4421" w:rsidRDefault="00DB0792" w:rsidP="00601B53">
            <w:pPr>
              <w:pStyle w:val="Sraopastraipa"/>
              <w:numPr>
                <w:ilvl w:val="0"/>
                <w:numId w:val="10"/>
              </w:numPr>
              <w:spacing w:before="0"/>
              <w:ind w:left="317"/>
              <w:rPr>
                <w:szCs w:val="20"/>
              </w:rPr>
            </w:pPr>
          </w:p>
        </w:tc>
        <w:tc>
          <w:tcPr>
            <w:tcW w:w="4559" w:type="pct"/>
          </w:tcPr>
          <w:p w14:paraId="570080ED" w14:textId="5A9461EA" w:rsidR="00DB0792" w:rsidRPr="00BC4421" w:rsidRDefault="00DB0792" w:rsidP="00601B53">
            <w:pPr>
              <w:pStyle w:val="Sraassuenkleliais"/>
              <w:numPr>
                <w:ilvl w:val="0"/>
                <w:numId w:val="0"/>
              </w:numPr>
              <w:spacing w:before="0" w:after="0"/>
              <w:rPr>
                <w:szCs w:val="20"/>
              </w:rPr>
            </w:pPr>
            <w:r w:rsidRPr="00BC4421">
              <w:rPr>
                <w:rFonts w:cstheme="minorHAnsi"/>
                <w:szCs w:val="20"/>
              </w:rPr>
              <w:t>Konteinerių registre turėtų būti įgyvendintas automatizuotas konteinerių vaizdų (container images) saugumo pažeidžiamumų nuskaitymas (pvz., naudojant „Aqua Security“, „Trivy“ ar „Clair“), kuris leistų užtikrinti, kad saugumo spragos būtų identifikuotos ir pašalintos anksčiau, nei vaizdai bus pradėti naudoti gamybinėje aplinkoje.</w:t>
            </w:r>
          </w:p>
        </w:tc>
      </w:tr>
      <w:tr w:rsidR="00DB0792" w:rsidRPr="00BC4421" w14:paraId="45E35B6C" w14:textId="77777777" w:rsidTr="6EB25C05">
        <w:trPr>
          <w:trHeight w:val="20"/>
        </w:trPr>
        <w:tc>
          <w:tcPr>
            <w:tcW w:w="441" w:type="pct"/>
          </w:tcPr>
          <w:p w14:paraId="0FEA4390" w14:textId="77777777" w:rsidR="00DB0792" w:rsidRPr="00BC4421" w:rsidRDefault="00DB0792" w:rsidP="00601B53">
            <w:pPr>
              <w:pStyle w:val="Sraopastraipa"/>
              <w:numPr>
                <w:ilvl w:val="0"/>
                <w:numId w:val="10"/>
              </w:numPr>
              <w:spacing w:before="0"/>
              <w:ind w:left="317"/>
              <w:rPr>
                <w:szCs w:val="20"/>
              </w:rPr>
            </w:pPr>
          </w:p>
        </w:tc>
        <w:tc>
          <w:tcPr>
            <w:tcW w:w="4559" w:type="pct"/>
          </w:tcPr>
          <w:p w14:paraId="292EAF46" w14:textId="18A35E44" w:rsidR="00DB0792" w:rsidRPr="00BC4421" w:rsidRDefault="00931C02" w:rsidP="00601B53">
            <w:pPr>
              <w:pStyle w:val="Sraassuenkleliais"/>
              <w:numPr>
                <w:ilvl w:val="0"/>
                <w:numId w:val="0"/>
              </w:numPr>
              <w:spacing w:before="0" w:after="0"/>
              <w:rPr>
                <w:szCs w:val="20"/>
              </w:rPr>
            </w:pPr>
            <w:r w:rsidRPr="00BC4421">
              <w:rPr>
                <w:rFonts w:cstheme="minorHAnsi"/>
                <w:szCs w:val="20"/>
              </w:rPr>
              <w:t>Sistemos</w:t>
            </w:r>
            <w:r w:rsidR="00DB0792" w:rsidRPr="00BC4421">
              <w:rPr>
                <w:rFonts w:cstheme="minorHAnsi"/>
                <w:szCs w:val="20"/>
              </w:rPr>
              <w:t xml:space="preserve"> ryšys su naudotojų ir administratorių darbo vietomis (interneto naršyklėmis) turi būti šifruojamas naudojant SSL (angl. </w:t>
            </w:r>
            <w:r w:rsidR="00DB0792" w:rsidRPr="00BC4421">
              <w:rPr>
                <w:rFonts w:cstheme="minorHAnsi"/>
                <w:i/>
                <w:szCs w:val="20"/>
              </w:rPr>
              <w:t>Secure Socket Layer</w:t>
            </w:r>
            <w:r w:rsidR="00DB0792" w:rsidRPr="00BC4421">
              <w:rPr>
                <w:rFonts w:cstheme="minorHAnsi"/>
                <w:szCs w:val="20"/>
              </w:rPr>
              <w:t>) arba kitas lygiavertes šifravimo priemones.</w:t>
            </w:r>
          </w:p>
        </w:tc>
      </w:tr>
      <w:tr w:rsidR="003A04F8" w:rsidRPr="00BC4421" w14:paraId="5F111F89" w14:textId="77777777" w:rsidTr="6EB25C05">
        <w:trPr>
          <w:trHeight w:val="20"/>
        </w:trPr>
        <w:tc>
          <w:tcPr>
            <w:tcW w:w="441" w:type="pct"/>
          </w:tcPr>
          <w:p w14:paraId="52C49085" w14:textId="77777777" w:rsidR="003A04F8" w:rsidRPr="00BC4421" w:rsidRDefault="003A04F8" w:rsidP="00601B53">
            <w:pPr>
              <w:pStyle w:val="Sraopastraipa"/>
              <w:numPr>
                <w:ilvl w:val="0"/>
                <w:numId w:val="10"/>
              </w:numPr>
              <w:spacing w:before="0"/>
              <w:ind w:left="317"/>
              <w:rPr>
                <w:szCs w:val="20"/>
              </w:rPr>
            </w:pPr>
          </w:p>
        </w:tc>
        <w:tc>
          <w:tcPr>
            <w:tcW w:w="4559" w:type="pct"/>
          </w:tcPr>
          <w:p w14:paraId="59E91D2D" w14:textId="70175FD0" w:rsidR="003A04F8" w:rsidRPr="00BC4421" w:rsidRDefault="003A04F8" w:rsidP="00AF7C09">
            <w:pPr>
              <w:suppressAutoHyphens/>
              <w:autoSpaceDN w:val="0"/>
              <w:spacing w:before="0"/>
              <w:textAlignment w:val="baseline"/>
              <w:rPr>
                <w:rFonts w:cstheme="minorHAnsi"/>
                <w:szCs w:val="20"/>
              </w:rPr>
            </w:pPr>
            <w:r w:rsidRPr="00BC4421">
              <w:rPr>
                <w:rFonts w:cstheme="minorHAnsi"/>
                <w:szCs w:val="20"/>
              </w:rPr>
              <w:t>Paslaugų teikėjas turi pateikti ir įdiegti SSL sertifikatus, kuriuos interneto naršyklės laiko patikimais (angl. trusted).</w:t>
            </w:r>
          </w:p>
        </w:tc>
      </w:tr>
      <w:tr w:rsidR="00DB0792" w:rsidRPr="00BC4421" w14:paraId="2850460E" w14:textId="77777777" w:rsidTr="6EB25C05">
        <w:trPr>
          <w:trHeight w:val="20"/>
        </w:trPr>
        <w:tc>
          <w:tcPr>
            <w:tcW w:w="441" w:type="pct"/>
          </w:tcPr>
          <w:p w14:paraId="52781C28" w14:textId="77777777" w:rsidR="00DB0792" w:rsidRPr="00BC4421" w:rsidRDefault="00DB0792" w:rsidP="00601B53">
            <w:pPr>
              <w:pStyle w:val="Sraopastraipa"/>
              <w:numPr>
                <w:ilvl w:val="0"/>
                <w:numId w:val="10"/>
              </w:numPr>
              <w:spacing w:before="0"/>
              <w:ind w:left="317"/>
              <w:rPr>
                <w:szCs w:val="20"/>
              </w:rPr>
            </w:pPr>
          </w:p>
        </w:tc>
        <w:tc>
          <w:tcPr>
            <w:tcW w:w="4559" w:type="pct"/>
          </w:tcPr>
          <w:p w14:paraId="2120E4FF" w14:textId="0491E3D9" w:rsidR="00DB0792" w:rsidRPr="00BC4421" w:rsidRDefault="00DB0792" w:rsidP="00601B53">
            <w:pPr>
              <w:spacing w:before="0"/>
              <w:rPr>
                <w:rFonts w:cstheme="minorHAnsi"/>
                <w:szCs w:val="20"/>
              </w:rPr>
            </w:pPr>
            <w:r w:rsidRPr="00BC4421">
              <w:rPr>
                <w:rFonts w:cstheme="minorHAnsi"/>
                <w:szCs w:val="20"/>
              </w:rPr>
              <w:t xml:space="preserve">Priklausomai nuo </w:t>
            </w:r>
            <w:r w:rsidR="005118F7" w:rsidRPr="00BC4421">
              <w:rPr>
                <w:rFonts w:cstheme="minorHAnsi"/>
                <w:szCs w:val="20"/>
              </w:rPr>
              <w:t>Sistemos</w:t>
            </w:r>
            <w:r w:rsidRPr="00BC4421">
              <w:rPr>
                <w:rFonts w:cstheme="minorHAnsi"/>
                <w:szCs w:val="20"/>
              </w:rPr>
              <w:t xml:space="preserve"> architektūros, Diegėjas turi pateikti reikiamą kiekį bei reikiamų paskirčių sertifikatus, kuriuos naudojant bus atliekamas perduodamos / gaunamos informacijos šifravimas:</w:t>
            </w:r>
          </w:p>
          <w:p w14:paraId="05FDE035" w14:textId="77777777" w:rsidR="00DB0792" w:rsidRPr="00BC4421" w:rsidRDefault="00DB0792" w:rsidP="006276E3">
            <w:pPr>
              <w:pStyle w:val="Sraopastraipa"/>
              <w:numPr>
                <w:ilvl w:val="0"/>
                <w:numId w:val="82"/>
              </w:numPr>
              <w:spacing w:before="0" w:after="120" w:line="240" w:lineRule="auto"/>
              <w:contextualSpacing w:val="0"/>
              <w:rPr>
                <w:rFonts w:cstheme="minorHAnsi"/>
                <w:szCs w:val="20"/>
              </w:rPr>
            </w:pPr>
            <w:r w:rsidRPr="00BC4421">
              <w:rPr>
                <w:rFonts w:cstheme="minorHAnsi"/>
                <w:szCs w:val="20"/>
              </w:rPr>
              <w:t>Neautentifikuotos prieigos;</w:t>
            </w:r>
          </w:p>
          <w:p w14:paraId="778F155C" w14:textId="77777777" w:rsidR="00DB0792" w:rsidRPr="00BC4421" w:rsidRDefault="00DB0792" w:rsidP="006276E3">
            <w:pPr>
              <w:pStyle w:val="Sraopastraipa"/>
              <w:numPr>
                <w:ilvl w:val="0"/>
                <w:numId w:val="82"/>
              </w:numPr>
              <w:spacing w:before="0" w:after="120" w:line="240" w:lineRule="auto"/>
              <w:contextualSpacing w:val="0"/>
              <w:rPr>
                <w:rFonts w:cstheme="minorHAnsi"/>
                <w:szCs w:val="20"/>
              </w:rPr>
            </w:pPr>
            <w:r w:rsidRPr="00BC4421">
              <w:rPr>
                <w:rFonts w:cstheme="minorHAnsi"/>
                <w:szCs w:val="20"/>
              </w:rPr>
              <w:t>Nesankcionuoto naudotojo sesijos perėmimo;</w:t>
            </w:r>
          </w:p>
          <w:p w14:paraId="47336EE5" w14:textId="77777777" w:rsidR="00DB0792" w:rsidRPr="00BC4421" w:rsidRDefault="00DB0792" w:rsidP="006276E3">
            <w:pPr>
              <w:pStyle w:val="Sraopastraipa"/>
              <w:numPr>
                <w:ilvl w:val="0"/>
                <w:numId w:val="82"/>
              </w:numPr>
              <w:spacing w:before="0" w:after="120" w:line="240" w:lineRule="auto"/>
              <w:contextualSpacing w:val="0"/>
              <w:rPr>
                <w:rFonts w:cstheme="minorHAnsi"/>
                <w:szCs w:val="20"/>
              </w:rPr>
            </w:pPr>
            <w:r w:rsidRPr="00BC4421">
              <w:rPr>
                <w:rFonts w:cstheme="minorHAnsi"/>
                <w:szCs w:val="20"/>
              </w:rPr>
              <w:t>Nesankcionuoto duomenų perėmimo ar jų įterpimo;</w:t>
            </w:r>
          </w:p>
          <w:p w14:paraId="1B32266E" w14:textId="77777777" w:rsidR="00DB0792" w:rsidRPr="00BC4421" w:rsidRDefault="00DB0792" w:rsidP="006276E3">
            <w:pPr>
              <w:pStyle w:val="Sraopastraipa"/>
              <w:numPr>
                <w:ilvl w:val="0"/>
                <w:numId w:val="82"/>
              </w:numPr>
              <w:spacing w:before="0" w:after="120" w:line="240" w:lineRule="auto"/>
              <w:contextualSpacing w:val="0"/>
              <w:rPr>
                <w:rFonts w:cstheme="minorHAnsi"/>
                <w:szCs w:val="20"/>
              </w:rPr>
            </w:pPr>
            <w:r w:rsidRPr="00BC4421">
              <w:rPr>
                <w:rFonts w:cstheme="minorHAnsi"/>
                <w:szCs w:val="20"/>
              </w:rPr>
              <w:t xml:space="preserve">Žalingo kodo įterpimo (angl. </w:t>
            </w:r>
            <w:r w:rsidRPr="00BC4421">
              <w:rPr>
                <w:rFonts w:cstheme="minorHAnsi"/>
                <w:i/>
                <w:szCs w:val="20"/>
              </w:rPr>
              <w:t>Injection, XSS (Cross-sitescripting</w:t>
            </w:r>
            <w:r w:rsidRPr="00BC4421">
              <w:rPr>
                <w:rFonts w:cstheme="minorHAnsi"/>
                <w:szCs w:val="20"/>
              </w:rPr>
              <w:t>));</w:t>
            </w:r>
          </w:p>
          <w:p w14:paraId="64DCFC6D" w14:textId="6DF8F844" w:rsidR="00DB0792" w:rsidRPr="00BC4421" w:rsidRDefault="00DB0792" w:rsidP="00601B53">
            <w:pPr>
              <w:pStyle w:val="Sraassuenkleliais"/>
              <w:numPr>
                <w:ilvl w:val="0"/>
                <w:numId w:val="0"/>
              </w:numPr>
              <w:spacing w:before="0" w:after="0"/>
              <w:rPr>
                <w:szCs w:val="20"/>
              </w:rPr>
            </w:pPr>
            <w:r w:rsidRPr="00BC4421">
              <w:rPr>
                <w:rFonts w:cstheme="minorHAnsi"/>
                <w:szCs w:val="20"/>
              </w:rPr>
              <w:t>Kitų saugumo pažeidimų, kurie įvardijami OWASP TOP 10 (https://www.owasp.org) periodiškai skelbiamame aktualiame dokumente ir ankstesnėse šio dokumento versijose nurodytų pažeidžiamumų.</w:t>
            </w:r>
          </w:p>
        </w:tc>
      </w:tr>
      <w:tr w:rsidR="00DB0792" w:rsidRPr="00BC4421" w14:paraId="6D79A5A0" w14:textId="77777777" w:rsidTr="6EB25C05">
        <w:trPr>
          <w:trHeight w:val="20"/>
        </w:trPr>
        <w:tc>
          <w:tcPr>
            <w:tcW w:w="441" w:type="pct"/>
          </w:tcPr>
          <w:p w14:paraId="119F8196" w14:textId="77777777" w:rsidR="00DB0792" w:rsidRPr="00BC4421" w:rsidRDefault="00DB0792" w:rsidP="00601B53">
            <w:pPr>
              <w:pStyle w:val="Sraopastraipa"/>
              <w:numPr>
                <w:ilvl w:val="0"/>
                <w:numId w:val="10"/>
              </w:numPr>
              <w:spacing w:before="0"/>
              <w:ind w:left="317"/>
              <w:rPr>
                <w:szCs w:val="20"/>
              </w:rPr>
            </w:pPr>
          </w:p>
        </w:tc>
        <w:tc>
          <w:tcPr>
            <w:tcW w:w="4559" w:type="pct"/>
          </w:tcPr>
          <w:p w14:paraId="2F3B15E9" w14:textId="3C1FD4D2" w:rsidR="00DB0792" w:rsidRPr="00BC4421" w:rsidRDefault="31FC475C" w:rsidP="001C1640">
            <w:pPr>
              <w:pStyle w:val="Sraassuenkleliais"/>
              <w:numPr>
                <w:ilvl w:val="0"/>
                <w:numId w:val="0"/>
              </w:numPr>
              <w:spacing w:before="0" w:after="0"/>
              <w:rPr>
                <w:szCs w:val="18"/>
              </w:rPr>
            </w:pPr>
            <w:r w:rsidRPr="00BC4421">
              <w:rPr>
                <w:szCs w:val="18"/>
              </w:rPr>
              <w:t>Šifravimui naudojami sertifikatai turi būti patvirtinti kvalifikuotu sertifikatu (pvz., Veri Sign ar analogišku), kurį populiariosios interneto naršyklės gali verifikuoti automatiškai, t.</w:t>
            </w:r>
            <w:r w:rsidR="7F97F723" w:rsidRPr="00BC4421">
              <w:rPr>
                <w:szCs w:val="18"/>
              </w:rPr>
              <w:t xml:space="preserve"> </w:t>
            </w:r>
            <w:r w:rsidRPr="00BC4421">
              <w:rPr>
                <w:szCs w:val="18"/>
              </w:rPr>
              <w:t>y., darbo vietos naudotojui neturi reikėti savarankiškai sertifikato įtraukti į naršyklės ar operacinės sistemos patikimų sertifikatų saugyklą.</w:t>
            </w:r>
          </w:p>
        </w:tc>
      </w:tr>
      <w:tr w:rsidR="00DB0792" w:rsidRPr="00BC4421" w14:paraId="0D6A93CB" w14:textId="77777777" w:rsidTr="6EB25C05">
        <w:trPr>
          <w:trHeight w:val="20"/>
        </w:trPr>
        <w:tc>
          <w:tcPr>
            <w:tcW w:w="441" w:type="pct"/>
          </w:tcPr>
          <w:p w14:paraId="38C84BB4" w14:textId="77777777" w:rsidR="00DB0792" w:rsidRPr="00BC4421" w:rsidRDefault="00DB0792" w:rsidP="00601B53">
            <w:pPr>
              <w:pStyle w:val="Sraopastraipa"/>
              <w:numPr>
                <w:ilvl w:val="0"/>
                <w:numId w:val="10"/>
              </w:numPr>
              <w:spacing w:before="0"/>
              <w:ind w:left="317"/>
              <w:rPr>
                <w:szCs w:val="20"/>
              </w:rPr>
            </w:pPr>
          </w:p>
        </w:tc>
        <w:tc>
          <w:tcPr>
            <w:tcW w:w="4559" w:type="pct"/>
          </w:tcPr>
          <w:p w14:paraId="770D0A49" w14:textId="0F04AF6F" w:rsidR="00DB0792" w:rsidRPr="00BC4421" w:rsidRDefault="00DB0792" w:rsidP="00601B53">
            <w:pPr>
              <w:pStyle w:val="Sraassuenkleliais"/>
              <w:numPr>
                <w:ilvl w:val="0"/>
                <w:numId w:val="0"/>
              </w:numPr>
              <w:spacing w:before="0" w:after="0"/>
              <w:rPr>
                <w:szCs w:val="20"/>
              </w:rPr>
            </w:pPr>
            <w:r w:rsidRPr="00BC4421">
              <w:rPr>
                <w:rFonts w:cstheme="minorHAnsi"/>
                <w:szCs w:val="20"/>
              </w:rPr>
              <w:t>Diegėjo pateiktas sertifikatas(-ai) turi galioti visą garantinio aptarnavimo terminą. Pateikiamo sertifikato garantinis aptarnavimas (angl. support) turi būti užtikrinamas ne mažiau nei garantinio aptarnavimo etapo terminas.</w:t>
            </w:r>
          </w:p>
        </w:tc>
      </w:tr>
      <w:tr w:rsidR="00DB0792" w:rsidRPr="00BC4421" w14:paraId="3FCE247C" w14:textId="77777777" w:rsidTr="6EB25C05">
        <w:trPr>
          <w:trHeight w:val="20"/>
        </w:trPr>
        <w:tc>
          <w:tcPr>
            <w:tcW w:w="441" w:type="pct"/>
          </w:tcPr>
          <w:p w14:paraId="7C47D4E4" w14:textId="77777777" w:rsidR="00DB0792" w:rsidRPr="00BC4421" w:rsidRDefault="00DB0792" w:rsidP="00601B53">
            <w:pPr>
              <w:pStyle w:val="Sraopastraipa"/>
              <w:numPr>
                <w:ilvl w:val="0"/>
                <w:numId w:val="10"/>
              </w:numPr>
              <w:spacing w:before="0"/>
              <w:ind w:left="317"/>
              <w:rPr>
                <w:szCs w:val="20"/>
              </w:rPr>
            </w:pPr>
          </w:p>
        </w:tc>
        <w:tc>
          <w:tcPr>
            <w:tcW w:w="4559" w:type="pct"/>
          </w:tcPr>
          <w:p w14:paraId="6ABF2ECE" w14:textId="7F9C510A" w:rsidR="00DB0792" w:rsidRPr="00BC4421" w:rsidRDefault="0058176D" w:rsidP="00601B53">
            <w:pPr>
              <w:pStyle w:val="Sraassuenkleliais"/>
              <w:numPr>
                <w:ilvl w:val="0"/>
                <w:numId w:val="0"/>
              </w:numPr>
              <w:spacing w:before="0" w:after="0"/>
              <w:rPr>
                <w:rFonts w:cstheme="minorHAnsi"/>
                <w:szCs w:val="20"/>
              </w:rPr>
            </w:pPr>
            <w:r w:rsidRPr="00BC4421">
              <w:rPr>
                <w:rFonts w:cstheme="minorHAnsi"/>
                <w:szCs w:val="20"/>
              </w:rPr>
              <w:t>Sistemos</w:t>
            </w:r>
            <w:r w:rsidR="00DB0792" w:rsidRPr="00BC4421">
              <w:rPr>
                <w:rFonts w:cstheme="minorHAnsi"/>
                <w:szCs w:val="20"/>
              </w:rPr>
              <w:t xml:space="preserve"> naudotojų identifikavimo ir autentifikavimo priemonės turi būti saugomos su tinkamu prieigos kontrolės užtikrinimu ir informacijos šifravimu (pvz., slaptažodžiai, kodai turi būti šifruojami ir pan.).</w:t>
            </w:r>
          </w:p>
        </w:tc>
      </w:tr>
      <w:tr w:rsidR="00E41E6A" w:rsidRPr="00BC4421" w14:paraId="36BB5A7A" w14:textId="77777777" w:rsidTr="6EB25C05">
        <w:trPr>
          <w:trHeight w:val="20"/>
        </w:trPr>
        <w:tc>
          <w:tcPr>
            <w:tcW w:w="441" w:type="pct"/>
          </w:tcPr>
          <w:p w14:paraId="171ACF86" w14:textId="77777777" w:rsidR="00E41E6A" w:rsidRPr="00BC4421" w:rsidRDefault="00E41E6A" w:rsidP="00601B53">
            <w:pPr>
              <w:pStyle w:val="Sraopastraipa"/>
              <w:numPr>
                <w:ilvl w:val="0"/>
                <w:numId w:val="10"/>
              </w:numPr>
              <w:spacing w:before="0"/>
              <w:ind w:left="317"/>
              <w:rPr>
                <w:szCs w:val="20"/>
              </w:rPr>
            </w:pPr>
          </w:p>
        </w:tc>
        <w:tc>
          <w:tcPr>
            <w:tcW w:w="4559" w:type="pct"/>
          </w:tcPr>
          <w:p w14:paraId="0FD9BBF8" w14:textId="77777777" w:rsidR="00122F6F" w:rsidRPr="00BC4421" w:rsidRDefault="00122F6F" w:rsidP="00122F6F">
            <w:pPr>
              <w:pStyle w:val="Sraopastraipa"/>
              <w:suppressAutoHyphens/>
              <w:autoSpaceDN w:val="0"/>
              <w:spacing w:before="0"/>
              <w:ind w:left="0"/>
              <w:contextualSpacing w:val="0"/>
              <w:textAlignment w:val="baseline"/>
              <w:rPr>
                <w:szCs w:val="20"/>
              </w:rPr>
            </w:pPr>
            <w:r w:rsidRPr="00BC4421">
              <w:rPr>
                <w:szCs w:val="20"/>
              </w:rPr>
              <w:t>Turi būti vykdomas aplikacijose naudotojų atliekamų veiksmų auditavimas. Atliekant auditavimo įrašo išsaugojimą duomenų bazėje, turi būti kaupiama:</w:t>
            </w:r>
          </w:p>
          <w:p w14:paraId="2F0CCFCB" w14:textId="77777777" w:rsidR="00122F6F" w:rsidRPr="00BC4421" w:rsidRDefault="00122F6F" w:rsidP="001F145E">
            <w:pPr>
              <w:pStyle w:val="Sraopastraipa"/>
              <w:numPr>
                <w:ilvl w:val="0"/>
                <w:numId w:val="128"/>
              </w:numPr>
              <w:suppressAutoHyphens/>
              <w:autoSpaceDN w:val="0"/>
              <w:spacing w:before="0"/>
              <w:contextualSpacing w:val="0"/>
              <w:textAlignment w:val="baseline"/>
              <w:rPr>
                <w:szCs w:val="20"/>
              </w:rPr>
            </w:pPr>
            <w:r w:rsidRPr="00BC4421">
              <w:rPr>
                <w:szCs w:val="20"/>
              </w:rPr>
              <w:t>kas atliko veiksmą (naudotojas);</w:t>
            </w:r>
          </w:p>
          <w:p w14:paraId="198C6927" w14:textId="77777777" w:rsidR="00122F6F" w:rsidRPr="00BC4421" w:rsidRDefault="00122F6F" w:rsidP="001F145E">
            <w:pPr>
              <w:pStyle w:val="Sraopastraipa"/>
              <w:numPr>
                <w:ilvl w:val="0"/>
                <w:numId w:val="128"/>
              </w:numPr>
              <w:suppressAutoHyphens/>
              <w:autoSpaceDN w:val="0"/>
              <w:spacing w:before="0"/>
              <w:contextualSpacing w:val="0"/>
              <w:textAlignment w:val="baseline"/>
              <w:rPr>
                <w:szCs w:val="20"/>
              </w:rPr>
            </w:pPr>
            <w:r w:rsidRPr="00BC4421">
              <w:rPr>
                <w:szCs w:val="20"/>
              </w:rPr>
              <w:t>iš kokio IP adreso atliktas veiksmas;</w:t>
            </w:r>
          </w:p>
          <w:p w14:paraId="3AAABECE" w14:textId="77777777" w:rsidR="00122F6F" w:rsidRPr="00BC4421" w:rsidRDefault="00122F6F" w:rsidP="001F145E">
            <w:pPr>
              <w:pStyle w:val="Sraopastraipa"/>
              <w:numPr>
                <w:ilvl w:val="0"/>
                <w:numId w:val="128"/>
              </w:numPr>
              <w:suppressAutoHyphens/>
              <w:autoSpaceDN w:val="0"/>
              <w:spacing w:before="0"/>
              <w:contextualSpacing w:val="0"/>
              <w:textAlignment w:val="baseline"/>
              <w:rPr>
                <w:szCs w:val="20"/>
              </w:rPr>
            </w:pPr>
            <w:r w:rsidRPr="00BC4421">
              <w:rPr>
                <w:szCs w:val="20"/>
              </w:rPr>
              <w:t>kada atliko veiksmą (data);</w:t>
            </w:r>
          </w:p>
          <w:p w14:paraId="4366C32C" w14:textId="77777777" w:rsidR="00122F6F" w:rsidRPr="00BC4421" w:rsidRDefault="00122F6F" w:rsidP="001F145E">
            <w:pPr>
              <w:pStyle w:val="Sraopastraipa"/>
              <w:numPr>
                <w:ilvl w:val="0"/>
                <w:numId w:val="128"/>
              </w:numPr>
              <w:suppressAutoHyphens/>
              <w:autoSpaceDN w:val="0"/>
              <w:spacing w:before="0"/>
              <w:contextualSpacing w:val="0"/>
              <w:textAlignment w:val="baseline"/>
              <w:rPr>
                <w:szCs w:val="20"/>
              </w:rPr>
            </w:pPr>
            <w:r w:rsidRPr="00BC4421">
              <w:rPr>
                <w:szCs w:val="20"/>
              </w:rPr>
              <w:t>kokius duomenis atnaujino;</w:t>
            </w:r>
          </w:p>
          <w:p w14:paraId="585A3CC2" w14:textId="77777777" w:rsidR="00122F6F" w:rsidRPr="00BC4421" w:rsidRDefault="00122F6F" w:rsidP="001F145E">
            <w:pPr>
              <w:pStyle w:val="Sraopastraipa"/>
              <w:numPr>
                <w:ilvl w:val="0"/>
                <w:numId w:val="128"/>
              </w:numPr>
              <w:suppressAutoHyphens/>
              <w:autoSpaceDN w:val="0"/>
              <w:spacing w:before="0"/>
              <w:contextualSpacing w:val="0"/>
              <w:textAlignment w:val="baseline"/>
              <w:rPr>
                <w:szCs w:val="20"/>
              </w:rPr>
            </w:pPr>
            <w:r w:rsidRPr="00BC4421">
              <w:rPr>
                <w:szCs w:val="20"/>
              </w:rPr>
              <w:t>kokius duomenis įterpė;</w:t>
            </w:r>
          </w:p>
          <w:p w14:paraId="18D9CD26" w14:textId="77777777" w:rsidR="00122F6F" w:rsidRPr="00BC4421" w:rsidRDefault="00122F6F" w:rsidP="001F145E">
            <w:pPr>
              <w:pStyle w:val="Sraopastraipa"/>
              <w:numPr>
                <w:ilvl w:val="0"/>
                <w:numId w:val="128"/>
              </w:numPr>
              <w:suppressAutoHyphens/>
              <w:autoSpaceDN w:val="0"/>
              <w:spacing w:before="0"/>
              <w:contextualSpacing w:val="0"/>
              <w:textAlignment w:val="baseline"/>
              <w:rPr>
                <w:szCs w:val="20"/>
              </w:rPr>
            </w:pPr>
            <w:r w:rsidRPr="00BC4421">
              <w:rPr>
                <w:szCs w:val="20"/>
              </w:rPr>
              <w:t>kokius duomenis pašalino;</w:t>
            </w:r>
          </w:p>
          <w:p w14:paraId="769FE924" w14:textId="77777777" w:rsidR="00122F6F" w:rsidRPr="00BC4421" w:rsidRDefault="00122F6F" w:rsidP="001F145E">
            <w:pPr>
              <w:pStyle w:val="Sraopastraipa"/>
              <w:numPr>
                <w:ilvl w:val="0"/>
                <w:numId w:val="128"/>
              </w:numPr>
              <w:suppressAutoHyphens/>
              <w:autoSpaceDN w:val="0"/>
              <w:spacing w:before="0"/>
              <w:contextualSpacing w:val="0"/>
              <w:textAlignment w:val="baseline"/>
              <w:rPr>
                <w:szCs w:val="20"/>
              </w:rPr>
            </w:pPr>
            <w:r w:rsidRPr="00BC4421">
              <w:rPr>
                <w:szCs w:val="20"/>
              </w:rPr>
              <w:t>kokius duomenis peržiūrėjo;</w:t>
            </w:r>
          </w:p>
          <w:p w14:paraId="6FC00F13" w14:textId="77777777" w:rsidR="00122F6F" w:rsidRPr="00BC4421" w:rsidRDefault="00122F6F" w:rsidP="001F145E">
            <w:pPr>
              <w:pStyle w:val="Sraopastraipa"/>
              <w:numPr>
                <w:ilvl w:val="0"/>
                <w:numId w:val="128"/>
              </w:numPr>
              <w:suppressAutoHyphens/>
              <w:autoSpaceDN w:val="0"/>
              <w:spacing w:before="0"/>
              <w:contextualSpacing w:val="0"/>
              <w:textAlignment w:val="baseline"/>
              <w:rPr>
                <w:szCs w:val="20"/>
              </w:rPr>
            </w:pPr>
            <w:r w:rsidRPr="00BC4421">
              <w:rPr>
                <w:szCs w:val="20"/>
              </w:rPr>
              <w:t>kokias paieškos frazes naudojo;</w:t>
            </w:r>
          </w:p>
          <w:p w14:paraId="7A98106F" w14:textId="6ED51E57" w:rsidR="00E41E6A" w:rsidRPr="00BC4421" w:rsidRDefault="00122F6F" w:rsidP="001F145E">
            <w:pPr>
              <w:pStyle w:val="Sraopastraipa"/>
              <w:numPr>
                <w:ilvl w:val="0"/>
                <w:numId w:val="128"/>
              </w:numPr>
              <w:suppressAutoHyphens/>
              <w:autoSpaceDN w:val="0"/>
              <w:spacing w:before="0"/>
              <w:contextualSpacing w:val="0"/>
              <w:textAlignment w:val="baseline"/>
            </w:pPr>
            <w:r w:rsidRPr="00BC4421">
              <w:rPr>
                <w:szCs w:val="20"/>
              </w:rPr>
              <w:t>kita informacija, nustatyta analizės ir projektavimo etapų metu.</w:t>
            </w:r>
          </w:p>
        </w:tc>
      </w:tr>
      <w:tr w:rsidR="00DB0792" w:rsidRPr="00BC4421" w14:paraId="4DD82219" w14:textId="77777777" w:rsidTr="6EB25C05">
        <w:trPr>
          <w:trHeight w:val="20"/>
        </w:trPr>
        <w:tc>
          <w:tcPr>
            <w:tcW w:w="441" w:type="pct"/>
          </w:tcPr>
          <w:p w14:paraId="05F37A4C" w14:textId="77777777" w:rsidR="00DB0792" w:rsidRPr="00BC4421" w:rsidRDefault="00DB0792" w:rsidP="00601B53">
            <w:pPr>
              <w:pStyle w:val="Sraopastraipa"/>
              <w:numPr>
                <w:ilvl w:val="0"/>
                <w:numId w:val="10"/>
              </w:numPr>
              <w:spacing w:before="0"/>
              <w:ind w:left="317"/>
              <w:rPr>
                <w:szCs w:val="20"/>
              </w:rPr>
            </w:pPr>
          </w:p>
        </w:tc>
        <w:tc>
          <w:tcPr>
            <w:tcW w:w="4559" w:type="pct"/>
          </w:tcPr>
          <w:p w14:paraId="77A103B4" w14:textId="77777777" w:rsidR="00DB0792" w:rsidRPr="00BC4421" w:rsidRDefault="00DB0792" w:rsidP="00601B53">
            <w:pPr>
              <w:suppressAutoHyphens/>
              <w:autoSpaceDN w:val="0"/>
              <w:spacing w:before="0"/>
              <w:textAlignment w:val="baseline"/>
              <w:rPr>
                <w:rFonts w:cstheme="minorHAnsi"/>
                <w:szCs w:val="20"/>
              </w:rPr>
            </w:pPr>
            <w:r w:rsidRPr="00BC4421">
              <w:rPr>
                <w:rFonts w:cstheme="minorHAnsi"/>
                <w:szCs w:val="20"/>
              </w:rPr>
              <w:t>Duomenų sauga turi būti užtikrinama:</w:t>
            </w:r>
          </w:p>
          <w:p w14:paraId="7717FC6F" w14:textId="167F7035" w:rsidR="00DB0792" w:rsidRPr="00BC4421" w:rsidRDefault="31FC475C" w:rsidP="6EB25C05">
            <w:pPr>
              <w:pStyle w:val="Sraopastraipa"/>
              <w:numPr>
                <w:ilvl w:val="0"/>
                <w:numId w:val="83"/>
              </w:numPr>
              <w:suppressAutoHyphens/>
              <w:autoSpaceDN w:val="0"/>
              <w:spacing w:before="0"/>
              <w:textAlignment w:val="baseline"/>
              <w:rPr>
                <w:szCs w:val="18"/>
              </w:rPr>
            </w:pPr>
            <w:r w:rsidRPr="00BC4421">
              <w:rPr>
                <w:szCs w:val="18"/>
              </w:rPr>
              <w:t xml:space="preserve">Užtikrinant duomenų </w:t>
            </w:r>
            <w:r w:rsidR="375BF993" w:rsidRPr="00BC4421">
              <w:rPr>
                <w:szCs w:val="18"/>
              </w:rPr>
              <w:t>vientisumą, konfidencialumą</w:t>
            </w:r>
            <w:r w:rsidR="00167E68" w:rsidRPr="00BC4421">
              <w:rPr>
                <w:szCs w:val="18"/>
              </w:rPr>
              <w:t>,</w:t>
            </w:r>
            <w:r w:rsidR="375BF993" w:rsidRPr="00BC4421">
              <w:rPr>
                <w:szCs w:val="18"/>
              </w:rPr>
              <w:t xml:space="preserve"> prieinamumą</w:t>
            </w:r>
            <w:r w:rsidR="00167E68" w:rsidRPr="00BC4421">
              <w:rPr>
                <w:szCs w:val="18"/>
              </w:rPr>
              <w:t xml:space="preserve"> ir patikimumą</w:t>
            </w:r>
            <w:r w:rsidRPr="00BC4421">
              <w:rPr>
                <w:szCs w:val="18"/>
              </w:rPr>
              <w:t>;</w:t>
            </w:r>
          </w:p>
          <w:p w14:paraId="6E3C2BD4" w14:textId="0630ACBB" w:rsidR="00DB0792" w:rsidRPr="00BC4421"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BC4421">
              <w:rPr>
                <w:rFonts w:cstheme="minorHAnsi"/>
                <w:szCs w:val="20"/>
              </w:rPr>
              <w:lastRenderedPageBreak/>
              <w:t>Registruojant</w:t>
            </w:r>
            <w:r w:rsidR="00F92343" w:rsidRPr="00BC4421">
              <w:rPr>
                <w:rFonts w:cstheme="minorHAnsi"/>
                <w:szCs w:val="20"/>
              </w:rPr>
              <w:t xml:space="preserve"> </w:t>
            </w:r>
            <w:r w:rsidR="00A10899" w:rsidRPr="00BC4421">
              <w:rPr>
                <w:rFonts w:cstheme="minorHAnsi"/>
                <w:szCs w:val="20"/>
              </w:rPr>
              <w:t>Sistemos</w:t>
            </w:r>
            <w:r w:rsidR="00F92343" w:rsidRPr="00BC4421">
              <w:rPr>
                <w:rFonts w:cstheme="minorHAnsi"/>
                <w:szCs w:val="20"/>
              </w:rPr>
              <w:t xml:space="preserve"> </w:t>
            </w:r>
            <w:r w:rsidRPr="00BC4421">
              <w:rPr>
                <w:rFonts w:cstheme="minorHAnsi"/>
                <w:szCs w:val="20"/>
              </w:rPr>
              <w:t>naudotojų atliekamus veiksmus su duomenimis, įskaitant duomenų paiešką ir peržiūrėjimą;</w:t>
            </w:r>
          </w:p>
          <w:p w14:paraId="156A4773" w14:textId="0213EDAA" w:rsidR="00DB0792" w:rsidRPr="00BC4421"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BC4421">
              <w:rPr>
                <w:rFonts w:cstheme="minorHAnsi"/>
                <w:szCs w:val="20"/>
              </w:rPr>
              <w:t xml:space="preserve">Sukuriant priemones, sudarančias galimybes </w:t>
            </w:r>
            <w:r w:rsidR="00F92343" w:rsidRPr="00BC4421">
              <w:rPr>
                <w:rFonts w:cstheme="minorHAnsi"/>
                <w:szCs w:val="20"/>
              </w:rPr>
              <w:t>Sistemos</w:t>
            </w:r>
            <w:r w:rsidRPr="00BC4421">
              <w:rPr>
                <w:rFonts w:cstheme="minorHAnsi"/>
                <w:szCs w:val="20"/>
              </w:rPr>
              <w:t xml:space="preserve"> administratoriui patikrinti naudotojų veiksmus;</w:t>
            </w:r>
          </w:p>
          <w:p w14:paraId="2943BBC1" w14:textId="77777777" w:rsidR="00DB0792" w:rsidRPr="00BC4421"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BC4421">
              <w:rPr>
                <w:rFonts w:cstheme="minorHAnsi"/>
                <w:szCs w:val="20"/>
              </w:rPr>
              <w:t>Numatant apsaugos nuo atsitiktinio duomenų ištrynimo (pvz., perspėjimai apie numatomą duomenų ištrynimą) priemones;</w:t>
            </w:r>
          </w:p>
          <w:p w14:paraId="26869EB3" w14:textId="078A0A87" w:rsidR="00DB0792" w:rsidRPr="00BC4421"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BC4421">
              <w:rPr>
                <w:rFonts w:cstheme="minorHAnsi"/>
                <w:szCs w:val="20"/>
              </w:rPr>
              <w:t xml:space="preserve">Darbui su moduliais </w:t>
            </w:r>
            <w:r w:rsidR="00861AE1" w:rsidRPr="00BC4421">
              <w:rPr>
                <w:rFonts w:cstheme="minorHAnsi"/>
                <w:szCs w:val="20"/>
              </w:rPr>
              <w:t>Sistemos</w:t>
            </w:r>
            <w:r w:rsidRPr="00BC4421">
              <w:rPr>
                <w:rFonts w:cstheme="minorHAnsi"/>
                <w:szCs w:val="20"/>
              </w:rPr>
              <w:t xml:space="preserve"> naudotojus suskirstant į grupes pagal duomenų tvarkymo pobūdį, kai kuriems iš jų suteikiant specialiąsias teises (roles) atlikti tam tikrus tvarkymo veiksmus; </w:t>
            </w:r>
          </w:p>
          <w:p w14:paraId="15830CBA" w14:textId="77777777" w:rsidR="00DB0792" w:rsidRPr="00BC4421"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BC4421">
              <w:rPr>
                <w:rFonts w:cstheme="minorHAnsi"/>
                <w:szCs w:val="20"/>
              </w:rPr>
              <w:t>Saugoma informacija negali būti ištrinta jokiais kitais būdais ar aplinkybėmis išskyrus analizės ir projektavimo etapuose numatytais atvejais;</w:t>
            </w:r>
          </w:p>
          <w:p w14:paraId="68A7670F" w14:textId="1CA31DC4" w:rsidR="00DB0792" w:rsidRPr="00BC4421" w:rsidRDefault="31FC475C" w:rsidP="6EB25C05">
            <w:pPr>
              <w:pStyle w:val="Sraassuenkleliais"/>
              <w:numPr>
                <w:ilvl w:val="0"/>
                <w:numId w:val="0"/>
              </w:numPr>
              <w:spacing w:before="0" w:after="0"/>
              <w:rPr>
                <w:szCs w:val="18"/>
              </w:rPr>
            </w:pPr>
            <w:r w:rsidRPr="00BC4421">
              <w:rPr>
                <w:szCs w:val="18"/>
              </w:rPr>
              <w:t xml:space="preserve">Diegėjas turi suderinti failų formatus, kuriuos leidžiama prisegti </w:t>
            </w:r>
            <w:r w:rsidR="02F6B566" w:rsidRPr="00BC4421">
              <w:rPr>
                <w:szCs w:val="18"/>
              </w:rPr>
              <w:t>Sistemo</w:t>
            </w:r>
            <w:r w:rsidR="69DA9E18" w:rsidRPr="00BC4421">
              <w:rPr>
                <w:szCs w:val="18"/>
              </w:rPr>
              <w:t>je</w:t>
            </w:r>
            <w:r w:rsidRPr="00BC4421">
              <w:rPr>
                <w:szCs w:val="18"/>
              </w:rPr>
              <w:t xml:space="preserve">, ir suderinti juos su </w:t>
            </w:r>
            <w:r w:rsidR="00F66010" w:rsidRPr="00BC4421">
              <w:rPr>
                <w:szCs w:val="18"/>
              </w:rPr>
              <w:t>Užsakovu</w:t>
            </w:r>
            <w:r w:rsidRPr="00BC4421">
              <w:rPr>
                <w:szCs w:val="18"/>
              </w:rPr>
              <w:t xml:space="preserve"> (pvz., neturi būti leidžiama prisegti potencialiai nesaugių, galinčių automatiškai pasileisti (angl. self-execut</w:t>
            </w:r>
            <w:r w:rsidR="003E1A4B" w:rsidRPr="00BC4421">
              <w:rPr>
                <w:szCs w:val="18"/>
              </w:rPr>
              <w:t>able</w:t>
            </w:r>
            <w:r w:rsidRPr="00BC4421">
              <w:rPr>
                <w:szCs w:val="18"/>
              </w:rPr>
              <w:t>) failų).</w:t>
            </w:r>
          </w:p>
        </w:tc>
      </w:tr>
      <w:tr w:rsidR="00746C1B" w:rsidRPr="00BC4421" w14:paraId="5F5A7D49" w14:textId="77777777" w:rsidTr="6EB25C05">
        <w:trPr>
          <w:trHeight w:val="20"/>
        </w:trPr>
        <w:tc>
          <w:tcPr>
            <w:tcW w:w="441" w:type="pct"/>
          </w:tcPr>
          <w:p w14:paraId="2BC2BFDA" w14:textId="77777777" w:rsidR="00746C1B" w:rsidRPr="00BC4421" w:rsidRDefault="00746C1B" w:rsidP="00746C1B">
            <w:pPr>
              <w:pStyle w:val="Sraopastraipa"/>
              <w:numPr>
                <w:ilvl w:val="0"/>
                <w:numId w:val="10"/>
              </w:numPr>
              <w:spacing w:before="0"/>
              <w:ind w:left="317"/>
              <w:rPr>
                <w:szCs w:val="20"/>
              </w:rPr>
            </w:pPr>
          </w:p>
        </w:tc>
        <w:tc>
          <w:tcPr>
            <w:tcW w:w="4559" w:type="pct"/>
            <w:vAlign w:val="center"/>
          </w:tcPr>
          <w:p w14:paraId="6946E20A" w14:textId="11683DF4" w:rsidR="00746C1B" w:rsidRPr="00BC4421" w:rsidRDefault="00746C1B" w:rsidP="00746C1B">
            <w:pPr>
              <w:suppressAutoHyphens/>
              <w:autoSpaceDN w:val="0"/>
              <w:spacing w:before="0"/>
              <w:textAlignment w:val="baseline"/>
              <w:rPr>
                <w:rFonts w:cstheme="minorHAnsi"/>
                <w:szCs w:val="20"/>
              </w:rPr>
            </w:pPr>
            <w:r w:rsidRPr="00BC4421">
              <w:rPr>
                <w:rFonts w:cstheme="minorHAnsi"/>
                <w:szCs w:val="20"/>
              </w:rPr>
              <w:t>Sistema</w:t>
            </w:r>
            <w:r w:rsidR="00526896" w:rsidRPr="00BC4421">
              <w:rPr>
                <w:rFonts w:cstheme="minorHAnsi"/>
                <w:szCs w:val="20"/>
              </w:rPr>
              <w:t xml:space="preserve"> </w:t>
            </w:r>
            <w:r w:rsidRPr="00BC4421">
              <w:rPr>
                <w:rFonts w:cstheme="minorHAnsi"/>
                <w:szCs w:val="20"/>
              </w:rPr>
              <w:t xml:space="preserve">turi turėti funkcijas, suteikiančias galimybę atlikti </w:t>
            </w:r>
            <w:r w:rsidR="0019434E" w:rsidRPr="00BC4421">
              <w:rPr>
                <w:rFonts w:cstheme="minorHAnsi"/>
                <w:szCs w:val="20"/>
              </w:rPr>
              <w:t>Sistemos</w:t>
            </w:r>
            <w:r w:rsidRPr="00BC4421">
              <w:rPr>
                <w:rFonts w:cstheme="minorHAnsi"/>
                <w:szCs w:val="20"/>
              </w:rPr>
              <w:t xml:space="preserve"> tvarkomų duomenų loginį archyvavimą. Realizuojant loginio duomenų archyvavimo priemones, duomenų objektui (įrašui, susijusiems įrašams, failui ar kitam objektui) turi būti priskiriamas archyvo požymis, </w:t>
            </w:r>
            <w:r w:rsidR="00AC6952" w:rsidRPr="00BC4421">
              <w:rPr>
                <w:rFonts w:cstheme="minorHAnsi"/>
                <w:szCs w:val="20"/>
              </w:rPr>
              <w:t xml:space="preserve">Sistemos </w:t>
            </w:r>
            <w:r w:rsidRPr="00BC4421">
              <w:rPr>
                <w:rFonts w:cstheme="minorHAnsi"/>
                <w:szCs w:val="20"/>
              </w:rPr>
              <w:t xml:space="preserve">funkciniams moduliams paliekant tokio paties lygio prieigą kaip ir prie nearchyvuotų duomenų. </w:t>
            </w:r>
          </w:p>
        </w:tc>
      </w:tr>
      <w:tr w:rsidR="00746C1B" w:rsidRPr="00BC4421" w14:paraId="2DD80CE7" w14:textId="77777777" w:rsidTr="6EB25C05">
        <w:trPr>
          <w:trHeight w:val="20"/>
        </w:trPr>
        <w:tc>
          <w:tcPr>
            <w:tcW w:w="441" w:type="pct"/>
          </w:tcPr>
          <w:p w14:paraId="2C8099C0" w14:textId="77777777" w:rsidR="00746C1B" w:rsidRPr="00BC4421" w:rsidRDefault="00746C1B" w:rsidP="00746C1B">
            <w:pPr>
              <w:pStyle w:val="Sraopastraipa"/>
              <w:numPr>
                <w:ilvl w:val="0"/>
                <w:numId w:val="10"/>
              </w:numPr>
              <w:spacing w:before="0"/>
              <w:ind w:left="317"/>
              <w:rPr>
                <w:szCs w:val="20"/>
              </w:rPr>
            </w:pPr>
          </w:p>
        </w:tc>
        <w:tc>
          <w:tcPr>
            <w:tcW w:w="4559" w:type="pct"/>
            <w:vAlign w:val="center"/>
          </w:tcPr>
          <w:p w14:paraId="5C9727A0" w14:textId="38B9A5DF" w:rsidR="00746C1B" w:rsidRPr="00BC4421" w:rsidRDefault="00746C1B" w:rsidP="00746C1B">
            <w:pPr>
              <w:suppressAutoHyphens/>
              <w:autoSpaceDN w:val="0"/>
              <w:spacing w:before="0"/>
              <w:textAlignment w:val="baseline"/>
              <w:rPr>
                <w:rFonts w:cstheme="minorHAnsi"/>
                <w:szCs w:val="20"/>
              </w:rPr>
            </w:pPr>
            <w:r w:rsidRPr="00BC4421">
              <w:rPr>
                <w:rFonts w:cstheme="minorHAnsi"/>
                <w:szCs w:val="20"/>
              </w:rPr>
              <w:t xml:space="preserve">Projektavimo metu su </w:t>
            </w:r>
            <w:r w:rsidR="00F66010" w:rsidRPr="00BC4421">
              <w:rPr>
                <w:rFonts w:cstheme="minorHAnsi"/>
                <w:szCs w:val="20"/>
              </w:rPr>
              <w:t>Užsakovu</w:t>
            </w:r>
            <w:r w:rsidRPr="00BC4421">
              <w:rPr>
                <w:rFonts w:cstheme="minorHAnsi"/>
                <w:szCs w:val="20"/>
              </w:rPr>
              <w:t xml:space="preserve"> turės būti suderinta kurios duomenų grupės po archyvinio požymio priskyrimo, turės būti perkeliamos į atskirą duomenų bazę ar saugyklą.</w:t>
            </w:r>
          </w:p>
        </w:tc>
      </w:tr>
      <w:tr w:rsidR="00746C1B" w:rsidRPr="00BC4421" w14:paraId="277FEF03" w14:textId="77777777" w:rsidTr="6EB25C05">
        <w:trPr>
          <w:trHeight w:val="20"/>
        </w:trPr>
        <w:tc>
          <w:tcPr>
            <w:tcW w:w="441" w:type="pct"/>
          </w:tcPr>
          <w:p w14:paraId="6C5E73E7" w14:textId="77777777" w:rsidR="00746C1B" w:rsidRPr="00BC4421" w:rsidRDefault="00746C1B" w:rsidP="00746C1B">
            <w:pPr>
              <w:pStyle w:val="Sraopastraipa"/>
              <w:numPr>
                <w:ilvl w:val="0"/>
                <w:numId w:val="10"/>
              </w:numPr>
              <w:spacing w:before="0"/>
              <w:ind w:left="317"/>
              <w:rPr>
                <w:szCs w:val="20"/>
              </w:rPr>
            </w:pPr>
          </w:p>
        </w:tc>
        <w:tc>
          <w:tcPr>
            <w:tcW w:w="4559" w:type="pct"/>
            <w:vAlign w:val="center"/>
          </w:tcPr>
          <w:p w14:paraId="7E914E90" w14:textId="24395F19" w:rsidR="00746C1B" w:rsidRPr="00BC4421" w:rsidRDefault="00746C1B" w:rsidP="00746C1B">
            <w:pPr>
              <w:suppressAutoHyphens/>
              <w:autoSpaceDN w:val="0"/>
              <w:spacing w:before="0"/>
              <w:textAlignment w:val="baseline"/>
              <w:rPr>
                <w:rFonts w:cstheme="minorHAnsi"/>
                <w:szCs w:val="20"/>
              </w:rPr>
            </w:pPr>
            <w:r w:rsidRPr="00BC4421">
              <w:rPr>
                <w:szCs w:val="20"/>
              </w:rPr>
              <w:t>Turi būti sukurtos priemonės archyvinių duomenų peržiūrai.</w:t>
            </w:r>
          </w:p>
        </w:tc>
      </w:tr>
      <w:tr w:rsidR="00746C1B" w:rsidRPr="00BC4421" w14:paraId="0D24BFBA" w14:textId="77777777" w:rsidTr="6EB25C05">
        <w:trPr>
          <w:trHeight w:val="20"/>
        </w:trPr>
        <w:tc>
          <w:tcPr>
            <w:tcW w:w="441" w:type="pct"/>
          </w:tcPr>
          <w:p w14:paraId="1F433A7B" w14:textId="77777777" w:rsidR="00746C1B" w:rsidRPr="00BC4421" w:rsidRDefault="00746C1B" w:rsidP="00746C1B">
            <w:pPr>
              <w:pStyle w:val="Sraopastraipa"/>
              <w:numPr>
                <w:ilvl w:val="0"/>
                <w:numId w:val="10"/>
              </w:numPr>
              <w:spacing w:before="0"/>
              <w:ind w:left="317"/>
              <w:rPr>
                <w:szCs w:val="20"/>
              </w:rPr>
            </w:pPr>
          </w:p>
        </w:tc>
        <w:tc>
          <w:tcPr>
            <w:tcW w:w="4559" w:type="pct"/>
            <w:vAlign w:val="center"/>
          </w:tcPr>
          <w:p w14:paraId="71275640" w14:textId="54D8B7E9" w:rsidR="00746C1B" w:rsidRPr="00BC4421" w:rsidRDefault="00746C1B" w:rsidP="00746C1B">
            <w:pPr>
              <w:suppressAutoHyphens/>
              <w:autoSpaceDN w:val="0"/>
              <w:spacing w:before="0"/>
              <w:textAlignment w:val="baseline"/>
              <w:rPr>
                <w:rFonts w:cstheme="minorHAnsi"/>
                <w:szCs w:val="20"/>
              </w:rPr>
            </w:pPr>
            <w:r w:rsidRPr="00BC4421">
              <w:rPr>
                <w:rFonts w:cstheme="minorHAnsi"/>
                <w:szCs w:val="20"/>
              </w:rPr>
              <w:t xml:space="preserve">Archyvinių duomenų atvaizdavimas turi būti užtikrinamas naudojant duomenų sukūrimo metu </w:t>
            </w:r>
            <w:r w:rsidR="00167E68" w:rsidRPr="00BC4421">
              <w:rPr>
                <w:rFonts w:cstheme="minorHAnsi"/>
                <w:szCs w:val="20"/>
              </w:rPr>
              <w:t>galiojančius parametrus</w:t>
            </w:r>
            <w:r w:rsidRPr="00BC4421">
              <w:rPr>
                <w:rFonts w:cstheme="minorHAnsi"/>
                <w:szCs w:val="20"/>
              </w:rPr>
              <w:t>.</w:t>
            </w:r>
          </w:p>
        </w:tc>
      </w:tr>
      <w:tr w:rsidR="00746C1B" w:rsidRPr="00BC4421" w14:paraId="47138111" w14:textId="77777777" w:rsidTr="6EB25C05">
        <w:trPr>
          <w:trHeight w:val="20"/>
        </w:trPr>
        <w:tc>
          <w:tcPr>
            <w:tcW w:w="441" w:type="pct"/>
          </w:tcPr>
          <w:p w14:paraId="20BB507C" w14:textId="77777777" w:rsidR="00746C1B" w:rsidRPr="00BC4421" w:rsidRDefault="00746C1B" w:rsidP="00746C1B">
            <w:pPr>
              <w:pStyle w:val="Sraopastraipa"/>
              <w:numPr>
                <w:ilvl w:val="0"/>
                <w:numId w:val="10"/>
              </w:numPr>
              <w:spacing w:before="0"/>
              <w:ind w:left="317"/>
              <w:rPr>
                <w:szCs w:val="20"/>
              </w:rPr>
            </w:pPr>
          </w:p>
        </w:tc>
        <w:tc>
          <w:tcPr>
            <w:tcW w:w="4559" w:type="pct"/>
            <w:vAlign w:val="center"/>
          </w:tcPr>
          <w:p w14:paraId="4D0B56F3" w14:textId="2C61D194" w:rsidR="00746C1B" w:rsidRPr="00BC4421" w:rsidRDefault="00234983" w:rsidP="00746C1B">
            <w:pPr>
              <w:suppressAutoHyphens/>
              <w:autoSpaceDN w:val="0"/>
              <w:spacing w:before="0"/>
              <w:textAlignment w:val="baseline"/>
              <w:rPr>
                <w:rFonts w:cstheme="minorHAnsi"/>
                <w:szCs w:val="20"/>
              </w:rPr>
            </w:pPr>
            <w:r w:rsidRPr="00BC4421">
              <w:rPr>
                <w:rFonts w:cstheme="minorHAnsi"/>
                <w:szCs w:val="20"/>
              </w:rPr>
              <w:t xml:space="preserve">Sistemos </w:t>
            </w:r>
            <w:r w:rsidR="00746C1B" w:rsidRPr="00BC4421">
              <w:rPr>
                <w:rFonts w:cstheme="minorHAnsi"/>
                <w:szCs w:val="20"/>
              </w:rPr>
              <w:t xml:space="preserve">funkcinių modulių veiklos logikoje turi būti numatytos taisyklės kaip elgtis su logiškai suarchyvuotais duomenimis (pvz., vykdant turinio paiešką, pagal nutylėjimą paiešką atlikti tik tuose </w:t>
            </w:r>
            <w:r w:rsidR="008466C2" w:rsidRPr="00BC4421">
              <w:rPr>
                <w:rFonts w:cstheme="minorHAnsi"/>
                <w:szCs w:val="20"/>
              </w:rPr>
              <w:t>Sistemos</w:t>
            </w:r>
            <w:r w:rsidR="00746C1B" w:rsidRPr="00BC4421">
              <w:rPr>
                <w:rFonts w:cstheme="minorHAnsi"/>
                <w:szCs w:val="20"/>
              </w:rPr>
              <w:t xml:space="preserve"> duomenyse, kurie nėra pažymėti kaip perkelti į </w:t>
            </w:r>
            <w:r w:rsidR="008466C2" w:rsidRPr="00BC4421">
              <w:rPr>
                <w:rFonts w:cstheme="minorHAnsi"/>
                <w:szCs w:val="20"/>
              </w:rPr>
              <w:t>Sistemos</w:t>
            </w:r>
            <w:r w:rsidR="00746C1B" w:rsidRPr="00BC4421">
              <w:rPr>
                <w:rFonts w:cstheme="minorHAnsi"/>
                <w:szCs w:val="20"/>
              </w:rPr>
              <w:t xml:space="preserve"> loginį archyvą, tačiau</w:t>
            </w:r>
            <w:r w:rsidR="00DE181F" w:rsidRPr="00BC4421">
              <w:rPr>
                <w:rFonts w:cstheme="minorHAnsi"/>
                <w:szCs w:val="20"/>
              </w:rPr>
              <w:t xml:space="preserve"> Sistemos</w:t>
            </w:r>
            <w:r w:rsidR="00FB4CA2" w:rsidRPr="00BC4421">
              <w:rPr>
                <w:rFonts w:cstheme="minorHAnsi"/>
                <w:szCs w:val="20"/>
              </w:rPr>
              <w:t xml:space="preserve"> </w:t>
            </w:r>
            <w:r w:rsidR="00746C1B" w:rsidRPr="00BC4421">
              <w:rPr>
                <w:rFonts w:cstheme="minorHAnsi"/>
                <w:szCs w:val="20"/>
              </w:rPr>
              <w:t xml:space="preserve">naudotojo sąsajoje palikti galimybę įjungti paiešką ir tarp logiškai archyvuotų duomenų), kad užtikrinti </w:t>
            </w:r>
            <w:r w:rsidR="00DE181F" w:rsidRPr="00BC4421">
              <w:rPr>
                <w:rFonts w:cstheme="minorHAnsi"/>
                <w:szCs w:val="20"/>
              </w:rPr>
              <w:t>Sistemos</w:t>
            </w:r>
            <w:r w:rsidR="00746C1B" w:rsidRPr="00BC4421">
              <w:rPr>
                <w:rFonts w:cstheme="minorHAnsi"/>
                <w:szCs w:val="20"/>
              </w:rPr>
              <w:t xml:space="preserve"> paieškos funkcijų ir kitų funkcijų veikimo optimizavimui. Su </w:t>
            </w:r>
            <w:r w:rsidR="00F66010" w:rsidRPr="00BC4421">
              <w:rPr>
                <w:rFonts w:cstheme="minorHAnsi"/>
                <w:szCs w:val="20"/>
              </w:rPr>
              <w:t>Užsakovu</w:t>
            </w:r>
            <w:r w:rsidR="00746C1B" w:rsidRPr="00BC4421">
              <w:rPr>
                <w:rFonts w:cstheme="minorHAnsi"/>
                <w:szCs w:val="20"/>
              </w:rPr>
              <w:t xml:space="preserve"> detalios analizės ir projektavimo etapo metu archyvuotinų duomenų taisyklės (dažnumas, apimtis ir pan.).</w:t>
            </w:r>
          </w:p>
        </w:tc>
      </w:tr>
    </w:tbl>
    <w:p w14:paraId="73B606F1" w14:textId="77777777" w:rsidR="004E26B4" w:rsidRPr="00BC4421" w:rsidRDefault="004E26B4" w:rsidP="0087404C"/>
    <w:p w14:paraId="3CE043F2" w14:textId="71D0D631" w:rsidR="00A56DA5" w:rsidRPr="00BC4421" w:rsidRDefault="00F24700" w:rsidP="00F24700">
      <w:pPr>
        <w:pStyle w:val="Antrat4"/>
        <w:rPr>
          <w:rFonts w:hint="eastAsia"/>
        </w:rPr>
      </w:pPr>
      <w:r w:rsidRPr="00BC4421">
        <w:t>Reikalavimai prieinamumui ir patikimumui</w:t>
      </w:r>
    </w:p>
    <w:tbl>
      <w:tblPr>
        <w:tblStyle w:val="CivittaTable2Purple"/>
        <w:tblW w:w="5000" w:type="pct"/>
        <w:tblLook w:val="0620" w:firstRow="1" w:lastRow="0" w:firstColumn="0" w:lastColumn="0" w:noHBand="1" w:noVBand="1"/>
      </w:tblPr>
      <w:tblGrid>
        <w:gridCol w:w="905"/>
        <w:gridCol w:w="9357"/>
      </w:tblGrid>
      <w:tr w:rsidR="00A75372" w:rsidRPr="00BC4421" w14:paraId="31FE806D" w14:textId="77777777" w:rsidTr="6EB25C05">
        <w:trPr>
          <w:cnfStyle w:val="100000000000" w:firstRow="1" w:lastRow="0" w:firstColumn="0" w:lastColumn="0" w:oddVBand="0" w:evenVBand="0" w:oddHBand="0" w:evenHBand="0" w:firstRowFirstColumn="0" w:firstRowLastColumn="0" w:lastRowFirstColumn="0" w:lastRowLastColumn="0"/>
          <w:trHeight w:val="20"/>
        </w:trPr>
        <w:tc>
          <w:tcPr>
            <w:tcW w:w="441" w:type="pct"/>
            <w:hideMark/>
          </w:tcPr>
          <w:p w14:paraId="7C9EA217" w14:textId="77777777" w:rsidR="00A75372" w:rsidRPr="00BC4421" w:rsidRDefault="00A75372">
            <w:pPr>
              <w:spacing w:before="0"/>
            </w:pPr>
            <w:r w:rsidRPr="00BC4421">
              <w:t>Nr.</w:t>
            </w:r>
          </w:p>
        </w:tc>
        <w:tc>
          <w:tcPr>
            <w:tcW w:w="4559" w:type="pct"/>
            <w:hideMark/>
          </w:tcPr>
          <w:p w14:paraId="6CBD3747" w14:textId="77777777" w:rsidR="00A75372" w:rsidRPr="00BC4421" w:rsidRDefault="00A75372">
            <w:pPr>
              <w:spacing w:before="0"/>
              <w:rPr>
                <w:szCs w:val="20"/>
              </w:rPr>
            </w:pPr>
            <w:r w:rsidRPr="00BC4421">
              <w:rPr>
                <w:szCs w:val="20"/>
              </w:rPr>
              <w:t>Reikalavimas</w:t>
            </w:r>
          </w:p>
        </w:tc>
      </w:tr>
      <w:tr w:rsidR="00A75372" w:rsidRPr="00BC4421" w14:paraId="693125BE" w14:textId="77777777" w:rsidTr="6EB25C05">
        <w:trPr>
          <w:trHeight w:val="20"/>
        </w:trPr>
        <w:tc>
          <w:tcPr>
            <w:tcW w:w="441" w:type="pct"/>
          </w:tcPr>
          <w:p w14:paraId="0B91A327" w14:textId="77777777" w:rsidR="00A75372" w:rsidRPr="00BC4421" w:rsidRDefault="00A75372" w:rsidP="008327FA">
            <w:pPr>
              <w:pStyle w:val="Sraopastraipa"/>
              <w:numPr>
                <w:ilvl w:val="0"/>
                <w:numId w:val="10"/>
              </w:numPr>
              <w:spacing w:before="0"/>
              <w:ind w:left="317"/>
            </w:pPr>
          </w:p>
        </w:tc>
        <w:tc>
          <w:tcPr>
            <w:tcW w:w="4559" w:type="pct"/>
            <w:hideMark/>
          </w:tcPr>
          <w:p w14:paraId="6D2CC291" w14:textId="36F8EA36" w:rsidR="00A75372" w:rsidRPr="00BC4421" w:rsidRDefault="00A75372" w:rsidP="008327FA">
            <w:pPr>
              <w:pStyle w:val="Sraassuenkleliais"/>
              <w:numPr>
                <w:ilvl w:val="0"/>
                <w:numId w:val="0"/>
              </w:numPr>
              <w:spacing w:before="0" w:after="0"/>
              <w:rPr>
                <w:szCs w:val="20"/>
              </w:rPr>
            </w:pPr>
            <w:r w:rsidRPr="00BC4421">
              <w:rPr>
                <w:rFonts w:cstheme="minorHAnsi"/>
                <w:szCs w:val="20"/>
              </w:rPr>
              <w:t xml:space="preserve">Sistemos architektūra turi užtikrinti Sistemos veikimą aukšto prieinamumo (angl. High availability) principu, kuris gali būti realizuojamas operacinių sistemų funkcionalumu, techninės įrangos galimybėmis ar kitos programinės įrangos pagalba. Aukštas prieinamumas turi būti realizuojamas paslaugų, integracijų ir duomenų </w:t>
            </w:r>
            <w:r w:rsidR="00167E68" w:rsidRPr="00BC4421">
              <w:rPr>
                <w:rFonts w:cstheme="minorHAnsi"/>
                <w:szCs w:val="20"/>
              </w:rPr>
              <w:t>lygiuose</w:t>
            </w:r>
            <w:r w:rsidRPr="00BC4421">
              <w:rPr>
                <w:rFonts w:cstheme="minorHAnsi"/>
                <w:szCs w:val="20"/>
              </w:rPr>
              <w:t>.</w:t>
            </w:r>
          </w:p>
        </w:tc>
      </w:tr>
      <w:tr w:rsidR="00A75372" w:rsidRPr="00BC4421" w14:paraId="4AF52CED" w14:textId="77777777" w:rsidTr="6EB25C05">
        <w:trPr>
          <w:trHeight w:val="20"/>
        </w:trPr>
        <w:tc>
          <w:tcPr>
            <w:tcW w:w="441" w:type="pct"/>
          </w:tcPr>
          <w:p w14:paraId="1D81C79C" w14:textId="77777777" w:rsidR="00A75372" w:rsidRPr="00BC4421" w:rsidRDefault="00A75372" w:rsidP="008327FA">
            <w:pPr>
              <w:pStyle w:val="Sraopastraipa"/>
              <w:numPr>
                <w:ilvl w:val="0"/>
                <w:numId w:val="10"/>
              </w:numPr>
              <w:spacing w:before="0"/>
              <w:ind w:left="317"/>
            </w:pPr>
          </w:p>
        </w:tc>
        <w:tc>
          <w:tcPr>
            <w:tcW w:w="4559" w:type="pct"/>
          </w:tcPr>
          <w:p w14:paraId="16D3807E" w14:textId="7DFD23B6" w:rsidR="00A75372" w:rsidRPr="00BC4421" w:rsidRDefault="00A75372" w:rsidP="008327FA">
            <w:pPr>
              <w:pStyle w:val="Sraassuenkleliais"/>
              <w:numPr>
                <w:ilvl w:val="0"/>
                <w:numId w:val="0"/>
              </w:numPr>
              <w:spacing w:before="0" w:after="0"/>
              <w:rPr>
                <w:szCs w:val="20"/>
              </w:rPr>
            </w:pPr>
            <w:r w:rsidRPr="00BC4421">
              <w:rPr>
                <w:rFonts w:cstheme="minorHAnsi"/>
                <w:szCs w:val="20"/>
              </w:rPr>
              <w:t xml:space="preserve">Visų diegiamų komponentų ir jų valdymo komponentų diegimas turi užtikrinti jų aukštą prieinamumą. </w:t>
            </w:r>
          </w:p>
        </w:tc>
      </w:tr>
      <w:tr w:rsidR="00A75372" w:rsidRPr="00BC4421" w14:paraId="5B83A5EC" w14:textId="77777777" w:rsidTr="6EB25C05">
        <w:trPr>
          <w:trHeight w:val="20"/>
        </w:trPr>
        <w:tc>
          <w:tcPr>
            <w:tcW w:w="441" w:type="pct"/>
          </w:tcPr>
          <w:p w14:paraId="3AC9610E" w14:textId="77777777" w:rsidR="00A75372" w:rsidRPr="00BC4421" w:rsidRDefault="00A75372" w:rsidP="008327FA">
            <w:pPr>
              <w:pStyle w:val="Sraopastraipa"/>
              <w:numPr>
                <w:ilvl w:val="0"/>
                <w:numId w:val="10"/>
              </w:numPr>
              <w:spacing w:before="0"/>
              <w:ind w:left="317"/>
            </w:pPr>
          </w:p>
        </w:tc>
        <w:tc>
          <w:tcPr>
            <w:tcW w:w="4559" w:type="pct"/>
          </w:tcPr>
          <w:p w14:paraId="5A9D3192" w14:textId="3FB1D3F0" w:rsidR="00A75372" w:rsidRPr="00BC4421" w:rsidRDefault="3884B896" w:rsidP="008327FA">
            <w:pPr>
              <w:pStyle w:val="Sraassuenkleliais"/>
              <w:numPr>
                <w:ilvl w:val="0"/>
                <w:numId w:val="0"/>
              </w:numPr>
              <w:spacing w:before="0" w:after="0"/>
              <w:rPr>
                <w:szCs w:val="18"/>
              </w:rPr>
            </w:pPr>
            <w:r w:rsidRPr="00BC4421">
              <w:rPr>
                <w:szCs w:val="18"/>
              </w:rPr>
              <w:t>Sistemos architektūra turi užtikrinti, kad nustojus veikti vienam Sistemos komponentui neturėtų nustoti veikti visa Sistem</w:t>
            </w:r>
            <w:r w:rsidR="5B85FBD0" w:rsidRPr="00BC4421">
              <w:rPr>
                <w:szCs w:val="18"/>
              </w:rPr>
              <w:t>a</w:t>
            </w:r>
            <w:r w:rsidRPr="00BC4421">
              <w:rPr>
                <w:szCs w:val="18"/>
              </w:rPr>
              <w:t>.</w:t>
            </w:r>
          </w:p>
        </w:tc>
      </w:tr>
      <w:tr w:rsidR="00A75372" w:rsidRPr="00BC4421" w14:paraId="16E34C4F" w14:textId="1A807F76" w:rsidTr="6EB25C05">
        <w:trPr>
          <w:trHeight w:val="20"/>
        </w:trPr>
        <w:tc>
          <w:tcPr>
            <w:tcW w:w="441" w:type="pct"/>
          </w:tcPr>
          <w:p w14:paraId="6481408C" w14:textId="77777777" w:rsidR="00A75372" w:rsidRPr="00BC4421" w:rsidRDefault="00A75372" w:rsidP="008327FA">
            <w:pPr>
              <w:pStyle w:val="Sraopastraipa"/>
              <w:numPr>
                <w:ilvl w:val="0"/>
                <w:numId w:val="10"/>
              </w:numPr>
              <w:spacing w:before="0"/>
              <w:ind w:left="317"/>
            </w:pPr>
          </w:p>
        </w:tc>
        <w:tc>
          <w:tcPr>
            <w:tcW w:w="4559" w:type="pct"/>
          </w:tcPr>
          <w:p w14:paraId="4D9637B0" w14:textId="241C685E" w:rsidR="00A75372" w:rsidRPr="00BC4421" w:rsidRDefault="3884B896" w:rsidP="008327FA">
            <w:pPr>
              <w:pStyle w:val="Sraassuenkleliais"/>
              <w:numPr>
                <w:ilvl w:val="0"/>
                <w:numId w:val="0"/>
              </w:numPr>
              <w:spacing w:before="0" w:after="0"/>
              <w:rPr>
                <w:szCs w:val="18"/>
              </w:rPr>
            </w:pPr>
            <w:r w:rsidRPr="00BC4421">
              <w:rPr>
                <w:szCs w:val="18"/>
              </w:rPr>
              <w:t>Sistemos architektūros sprendim</w:t>
            </w:r>
            <w:r w:rsidR="5868A353" w:rsidRPr="00BC4421">
              <w:rPr>
                <w:szCs w:val="18"/>
              </w:rPr>
              <w:t>as</w:t>
            </w:r>
            <w:r w:rsidRPr="00BC4421">
              <w:rPr>
                <w:szCs w:val="18"/>
              </w:rPr>
              <w:t xml:space="preserve"> turi užtikrinti apkrovų balansavimo (angl. load balancing) panaudojimą jeigu to reikia, kad būtų pasiekti Sistemos našumo reikalavimai.</w:t>
            </w:r>
          </w:p>
        </w:tc>
      </w:tr>
      <w:tr w:rsidR="00A75372" w:rsidRPr="00BC4421" w14:paraId="415EFFF5" w14:textId="77777777" w:rsidTr="6EB25C05">
        <w:trPr>
          <w:trHeight w:val="20"/>
        </w:trPr>
        <w:tc>
          <w:tcPr>
            <w:tcW w:w="441" w:type="pct"/>
          </w:tcPr>
          <w:p w14:paraId="73FF364F" w14:textId="77777777" w:rsidR="00A75372" w:rsidRPr="00BC4421" w:rsidRDefault="00A75372" w:rsidP="008327FA">
            <w:pPr>
              <w:pStyle w:val="Sraopastraipa"/>
              <w:numPr>
                <w:ilvl w:val="0"/>
                <w:numId w:val="10"/>
              </w:numPr>
              <w:spacing w:before="0"/>
              <w:ind w:left="317"/>
            </w:pPr>
          </w:p>
        </w:tc>
        <w:tc>
          <w:tcPr>
            <w:tcW w:w="4559" w:type="pct"/>
          </w:tcPr>
          <w:p w14:paraId="20D372F5" w14:textId="7647726D" w:rsidR="00A75372" w:rsidRPr="00BC4421" w:rsidRDefault="00A75372" w:rsidP="008327FA">
            <w:pPr>
              <w:pStyle w:val="Sraassuenkleliais"/>
              <w:numPr>
                <w:ilvl w:val="0"/>
                <w:numId w:val="0"/>
              </w:numPr>
              <w:spacing w:before="0" w:after="0"/>
              <w:rPr>
                <w:szCs w:val="20"/>
              </w:rPr>
            </w:pPr>
            <w:r w:rsidRPr="00BC4421">
              <w:rPr>
                <w:szCs w:val="20"/>
              </w:rPr>
              <w:t>Diegėjo suprojektuotas Sistemos sprendimas turi užtikrinti, kad Sistemos prieinamumas būtų ne mažesnis nei 99</w:t>
            </w:r>
            <w:r w:rsidR="00167E95" w:rsidRPr="00BC4421">
              <w:rPr>
                <w:szCs w:val="20"/>
              </w:rPr>
              <w:t>.5</w:t>
            </w:r>
            <w:r w:rsidRPr="00BC4421">
              <w:rPr>
                <w:szCs w:val="20"/>
              </w:rPr>
              <w:t xml:space="preserve">% laiko per mėnesį, kiek to neribos Sistemos infrastruktūra (kai tokį ar geresnį paslaugų teikimo lygį užtikrina duomenų centro infrastruktūra). </w:t>
            </w:r>
          </w:p>
        </w:tc>
      </w:tr>
      <w:tr w:rsidR="00676B4A" w:rsidRPr="00BC4421" w14:paraId="40536E8C" w14:textId="77777777" w:rsidTr="6EB25C05">
        <w:trPr>
          <w:trHeight w:val="20"/>
        </w:trPr>
        <w:tc>
          <w:tcPr>
            <w:tcW w:w="441" w:type="pct"/>
          </w:tcPr>
          <w:p w14:paraId="02B54C7B" w14:textId="77777777" w:rsidR="00676B4A" w:rsidRPr="00BC4421" w:rsidRDefault="00676B4A" w:rsidP="00676B4A">
            <w:pPr>
              <w:pStyle w:val="Sraopastraipa"/>
              <w:numPr>
                <w:ilvl w:val="0"/>
                <w:numId w:val="10"/>
              </w:numPr>
              <w:spacing w:before="0"/>
              <w:ind w:left="317"/>
            </w:pPr>
          </w:p>
        </w:tc>
        <w:tc>
          <w:tcPr>
            <w:tcW w:w="4559" w:type="pct"/>
          </w:tcPr>
          <w:p w14:paraId="0043B3C0" w14:textId="2BAF6CA4" w:rsidR="00676B4A" w:rsidRPr="00BC4421" w:rsidRDefault="00676B4A" w:rsidP="00676B4A">
            <w:pPr>
              <w:pStyle w:val="Sraassuenkleliais"/>
              <w:numPr>
                <w:ilvl w:val="0"/>
                <w:numId w:val="0"/>
              </w:numPr>
              <w:spacing w:before="0" w:after="0"/>
              <w:rPr>
                <w:szCs w:val="20"/>
              </w:rPr>
            </w:pPr>
            <w:r w:rsidRPr="00BC4421">
              <w:rPr>
                <w:rFonts w:cstheme="minorHAnsi"/>
                <w:szCs w:val="18"/>
              </w:rPr>
              <w:t>Rengiant Sistemos rezervinę kopiją arba archyvą, neturi būti prarastos Sistemoje vykdomos transakcijos ir apdorojami duomenys, t. y., prieš rezervinės kopijos arba archyvo parengimą, turi būti užbaigiamos visos vykdomos transakcijos ir išsaugojami įvesti duomenys.</w:t>
            </w:r>
          </w:p>
        </w:tc>
      </w:tr>
      <w:tr w:rsidR="00676B4A" w:rsidRPr="00BC4421" w14:paraId="6CB30C6F" w14:textId="77777777" w:rsidTr="6EB25C05">
        <w:trPr>
          <w:trHeight w:val="20"/>
        </w:trPr>
        <w:tc>
          <w:tcPr>
            <w:tcW w:w="441" w:type="pct"/>
          </w:tcPr>
          <w:p w14:paraId="32F140E9" w14:textId="77777777" w:rsidR="00676B4A" w:rsidRPr="00BC4421" w:rsidRDefault="00676B4A" w:rsidP="00676B4A">
            <w:pPr>
              <w:pStyle w:val="Sraopastraipa"/>
              <w:numPr>
                <w:ilvl w:val="0"/>
                <w:numId w:val="10"/>
              </w:numPr>
              <w:spacing w:before="0"/>
              <w:ind w:left="317"/>
            </w:pPr>
          </w:p>
        </w:tc>
        <w:tc>
          <w:tcPr>
            <w:tcW w:w="4559" w:type="pct"/>
          </w:tcPr>
          <w:p w14:paraId="6C53FA37" w14:textId="03E79E2F" w:rsidR="00676B4A" w:rsidRPr="00BC4421" w:rsidRDefault="00676B4A" w:rsidP="00676B4A">
            <w:pPr>
              <w:pStyle w:val="Sraassuenkleliais"/>
              <w:numPr>
                <w:ilvl w:val="0"/>
                <w:numId w:val="0"/>
              </w:numPr>
              <w:spacing w:before="0" w:after="0"/>
              <w:rPr>
                <w:szCs w:val="20"/>
              </w:rPr>
            </w:pPr>
            <w:r w:rsidRPr="00BC4421">
              <w:rPr>
                <w:rFonts w:cstheme="minorHAnsi"/>
                <w:szCs w:val="18"/>
              </w:rPr>
              <w:t>Turi būti galima dirbti su Sistema, kol vykdomi kiti darbai, pavyzdžiui, atliekamų paketinių užduočių veiksmai, registravimai, naudotojo veiksmai, išskyrus Sistemos administratoriaus veiksmus, neturi blokuoti kito naudotojo veiksmų ir neturi daryti įtakos Sistemos greitaveikai ir pan.</w:t>
            </w:r>
          </w:p>
        </w:tc>
      </w:tr>
    </w:tbl>
    <w:p w14:paraId="1471F09C" w14:textId="77777777" w:rsidR="00235CEC" w:rsidRPr="00BC4421" w:rsidRDefault="00235CEC" w:rsidP="0087404C">
      <w:bookmarkStart w:id="658" w:name="_Toc187396077"/>
    </w:p>
    <w:p w14:paraId="21264D71" w14:textId="63036621" w:rsidR="003E262F" w:rsidRPr="00BC4421" w:rsidRDefault="003E262F" w:rsidP="000F5055">
      <w:pPr>
        <w:pStyle w:val="Antrat3"/>
        <w:rPr>
          <w:rFonts w:hint="eastAsia"/>
        </w:rPr>
      </w:pPr>
      <w:r w:rsidRPr="00BC4421">
        <w:t>Duomenų architektūros reikalavimai</w:t>
      </w:r>
      <w:bookmarkEnd w:id="658"/>
    </w:p>
    <w:p w14:paraId="735B68E9" w14:textId="6E1CDB25" w:rsidR="005F7165" w:rsidRPr="00BC4421" w:rsidRDefault="005F7165" w:rsidP="000F5055">
      <w:pPr>
        <w:pStyle w:val="Antrat4"/>
        <w:rPr>
          <w:rFonts w:hint="eastAsia"/>
        </w:rPr>
      </w:pPr>
      <w:r w:rsidRPr="00BC4421">
        <w:t>Reikalavimai atsarginėms kopijoms ir ats</w:t>
      </w:r>
      <w:r w:rsidR="00FF1A81" w:rsidRPr="00BC4421">
        <w:t>t</w:t>
      </w:r>
      <w:r w:rsidRPr="00BC4421">
        <w:t>a</w:t>
      </w:r>
      <w:r w:rsidR="00FF1A81" w:rsidRPr="00BC4421">
        <w:t>t</w:t>
      </w:r>
      <w:r w:rsidRPr="00BC4421">
        <w:t>ymui</w:t>
      </w:r>
    </w:p>
    <w:tbl>
      <w:tblPr>
        <w:tblStyle w:val="CivittaTable2Purple"/>
        <w:tblW w:w="5000" w:type="pct"/>
        <w:tblLook w:val="0620" w:firstRow="1" w:lastRow="0" w:firstColumn="0" w:lastColumn="0" w:noHBand="1" w:noVBand="1"/>
      </w:tblPr>
      <w:tblGrid>
        <w:gridCol w:w="905"/>
        <w:gridCol w:w="9357"/>
      </w:tblGrid>
      <w:tr w:rsidR="00016747" w:rsidRPr="00BC4421" w14:paraId="1FC74EE9" w14:textId="77777777" w:rsidTr="00CF7DA1">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42161CBA" w14:textId="77777777" w:rsidR="00016747" w:rsidRPr="00BC4421" w:rsidRDefault="00016747">
            <w:pPr>
              <w:spacing w:before="0"/>
            </w:pPr>
            <w:r w:rsidRPr="00BC4421">
              <w:t>Nr.</w:t>
            </w:r>
          </w:p>
        </w:tc>
        <w:tc>
          <w:tcPr>
            <w:tcW w:w="4559" w:type="pct"/>
            <w:hideMark/>
          </w:tcPr>
          <w:p w14:paraId="6558EEA0" w14:textId="77777777" w:rsidR="00016747" w:rsidRPr="00BC4421" w:rsidRDefault="00016747">
            <w:pPr>
              <w:spacing w:before="0"/>
            </w:pPr>
            <w:r w:rsidRPr="00BC4421">
              <w:t>Reikalavimas</w:t>
            </w:r>
          </w:p>
        </w:tc>
      </w:tr>
      <w:tr w:rsidR="00016747" w:rsidRPr="00BC4421" w14:paraId="2F0E7B90" w14:textId="77777777" w:rsidTr="00CF7DA1">
        <w:trPr>
          <w:trHeight w:val="20"/>
        </w:trPr>
        <w:tc>
          <w:tcPr>
            <w:tcW w:w="441" w:type="pct"/>
          </w:tcPr>
          <w:p w14:paraId="58A198B4" w14:textId="77777777" w:rsidR="00016747" w:rsidRPr="00BC4421" w:rsidRDefault="00016747" w:rsidP="0086536E">
            <w:pPr>
              <w:pStyle w:val="Sraopastraipa"/>
              <w:numPr>
                <w:ilvl w:val="0"/>
                <w:numId w:val="10"/>
              </w:numPr>
              <w:spacing w:before="0"/>
              <w:ind w:left="317"/>
            </w:pPr>
          </w:p>
        </w:tc>
        <w:tc>
          <w:tcPr>
            <w:tcW w:w="4559" w:type="pct"/>
          </w:tcPr>
          <w:p w14:paraId="4A6C127F" w14:textId="47D290A6" w:rsidR="00016747" w:rsidRPr="00BC4421" w:rsidRDefault="00016747">
            <w:pPr>
              <w:pStyle w:val="Sraassuenkleliais"/>
              <w:numPr>
                <w:ilvl w:val="0"/>
                <w:numId w:val="0"/>
              </w:numPr>
              <w:spacing w:before="0" w:after="0"/>
            </w:pPr>
            <w:r w:rsidRPr="00BC4421">
              <w:rPr>
                <w:rFonts w:cstheme="minorHAnsi"/>
                <w:szCs w:val="20"/>
              </w:rPr>
              <w:t xml:space="preserve">Diegėjas turi pasiūlyti ir suderinti su </w:t>
            </w:r>
            <w:r w:rsidR="00F66010" w:rsidRPr="00BC4421">
              <w:rPr>
                <w:rFonts w:cstheme="minorHAnsi"/>
                <w:szCs w:val="20"/>
              </w:rPr>
              <w:t>Užsakovu</w:t>
            </w:r>
            <w:r w:rsidRPr="00BC4421" w:rsidDel="00615478">
              <w:rPr>
                <w:rFonts w:cstheme="minorHAnsi"/>
                <w:szCs w:val="20"/>
              </w:rPr>
              <w:t xml:space="preserve"> </w:t>
            </w:r>
            <w:r w:rsidRPr="00BC4421">
              <w:rPr>
                <w:rFonts w:cstheme="minorHAnsi"/>
                <w:szCs w:val="20"/>
              </w:rPr>
              <w:t>rezervinių kopijų darymo procesus ir taisykles.</w:t>
            </w:r>
          </w:p>
        </w:tc>
      </w:tr>
      <w:tr w:rsidR="00BE49A2" w:rsidRPr="00BC4421" w14:paraId="633B96D6" w14:textId="77777777" w:rsidTr="00CF7DA1">
        <w:trPr>
          <w:trHeight w:val="20"/>
        </w:trPr>
        <w:tc>
          <w:tcPr>
            <w:tcW w:w="441" w:type="pct"/>
          </w:tcPr>
          <w:p w14:paraId="68A44FB8" w14:textId="77777777" w:rsidR="00BE49A2" w:rsidRPr="00BC4421" w:rsidRDefault="00BE49A2" w:rsidP="0086536E">
            <w:pPr>
              <w:pStyle w:val="Sraopastraipa"/>
              <w:numPr>
                <w:ilvl w:val="0"/>
                <w:numId w:val="10"/>
              </w:numPr>
              <w:spacing w:before="0"/>
              <w:ind w:left="317"/>
            </w:pPr>
          </w:p>
        </w:tc>
        <w:tc>
          <w:tcPr>
            <w:tcW w:w="4559" w:type="pct"/>
          </w:tcPr>
          <w:p w14:paraId="02932D40" w14:textId="4FCB4993" w:rsidR="00BE49A2" w:rsidRPr="00BC4421" w:rsidRDefault="004500E8" w:rsidP="00D87D70">
            <w:pPr>
              <w:pStyle w:val="Sraopastraipa"/>
              <w:suppressAutoHyphens/>
              <w:autoSpaceDN w:val="0"/>
              <w:spacing w:before="0"/>
              <w:ind w:left="0"/>
              <w:contextualSpacing w:val="0"/>
              <w:textAlignment w:val="baseline"/>
              <w:rPr>
                <w:rFonts w:cstheme="minorHAnsi"/>
                <w:szCs w:val="18"/>
              </w:rPr>
            </w:pPr>
            <w:r w:rsidRPr="00BC4421">
              <w:rPr>
                <w:rFonts w:cstheme="minorHAnsi"/>
                <w:szCs w:val="18"/>
              </w:rPr>
              <w:t xml:space="preserve">Atsarginių kopijų darymui ir atstatymui turi būti naudojama Paslaugų teikėjo pateikta </w:t>
            </w:r>
            <w:bookmarkStart w:id="659" w:name="_Hlk157504577"/>
            <w:r w:rsidRPr="00BC4421">
              <w:rPr>
                <w:rFonts w:cstheme="minorHAnsi"/>
                <w:szCs w:val="18"/>
              </w:rPr>
              <w:t>atsarginių kopijų darymo ir atstatymo įranga</w:t>
            </w:r>
            <w:bookmarkEnd w:id="659"/>
            <w:r w:rsidR="00167E68" w:rsidRPr="00BC4421">
              <w:rPr>
                <w:rFonts w:cstheme="minorHAnsi"/>
                <w:szCs w:val="18"/>
              </w:rPr>
              <w:t xml:space="preserve"> turi būti suderinta su Užsakovu Projekto metu</w:t>
            </w:r>
            <w:r w:rsidRPr="00BC4421">
              <w:rPr>
                <w:rFonts w:cstheme="minorHAnsi"/>
                <w:szCs w:val="18"/>
              </w:rPr>
              <w:t>.</w:t>
            </w:r>
          </w:p>
        </w:tc>
      </w:tr>
      <w:tr w:rsidR="00016747" w:rsidRPr="00BC4421" w14:paraId="6ADFD1A8" w14:textId="349E7967" w:rsidTr="00CF7DA1">
        <w:trPr>
          <w:trHeight w:val="20"/>
        </w:trPr>
        <w:tc>
          <w:tcPr>
            <w:tcW w:w="441" w:type="pct"/>
          </w:tcPr>
          <w:p w14:paraId="59A70C97" w14:textId="77777777" w:rsidR="00016747" w:rsidRPr="00BC4421" w:rsidRDefault="00016747" w:rsidP="00AD5510">
            <w:pPr>
              <w:pStyle w:val="Sraopastraipa"/>
              <w:numPr>
                <w:ilvl w:val="0"/>
                <w:numId w:val="10"/>
              </w:numPr>
              <w:spacing w:before="0"/>
              <w:ind w:left="317"/>
            </w:pPr>
          </w:p>
        </w:tc>
        <w:tc>
          <w:tcPr>
            <w:tcW w:w="4559" w:type="pct"/>
          </w:tcPr>
          <w:p w14:paraId="789AEF6B" w14:textId="050CA354" w:rsidR="00016747" w:rsidRPr="00BC4421" w:rsidRDefault="00016747" w:rsidP="00AD5510">
            <w:pPr>
              <w:pStyle w:val="Sraassuenkleliais"/>
              <w:numPr>
                <w:ilvl w:val="0"/>
                <w:numId w:val="0"/>
              </w:numPr>
              <w:spacing w:before="0" w:after="0"/>
            </w:pPr>
            <w:r w:rsidRPr="00BC4421">
              <w:rPr>
                <w:rFonts w:cstheme="minorHAnsi"/>
                <w:szCs w:val="18"/>
              </w:rPr>
              <w:t>Sistema turi turėti funkcionalumą nustatyti automatinį rezervinį kopijavimą pagal nurodytą dažnumą, nustatytą duomenų saugojimo vietą, kopijuojamų įrašų kategorijas, įrašus, taip pat vykdyti visos Sistemos kopijavimą. Kopijavimo dažnumas turės būti suderintas Projekto metu.</w:t>
            </w:r>
          </w:p>
        </w:tc>
      </w:tr>
      <w:tr w:rsidR="00016747" w:rsidRPr="00BC4421" w14:paraId="1620074F" w14:textId="77777777" w:rsidTr="00CF7DA1">
        <w:trPr>
          <w:trHeight w:val="20"/>
        </w:trPr>
        <w:tc>
          <w:tcPr>
            <w:tcW w:w="441" w:type="pct"/>
          </w:tcPr>
          <w:p w14:paraId="6C87A49C" w14:textId="77777777" w:rsidR="00016747" w:rsidRPr="00BC4421" w:rsidRDefault="00016747" w:rsidP="00AD5510">
            <w:pPr>
              <w:pStyle w:val="Sraopastraipa"/>
              <w:numPr>
                <w:ilvl w:val="0"/>
                <w:numId w:val="10"/>
              </w:numPr>
              <w:spacing w:before="0"/>
              <w:ind w:left="317"/>
            </w:pPr>
          </w:p>
        </w:tc>
        <w:tc>
          <w:tcPr>
            <w:tcW w:w="4559" w:type="pct"/>
          </w:tcPr>
          <w:p w14:paraId="5F0FF2E9" w14:textId="77777777" w:rsidR="00016747" w:rsidRPr="00BC4421" w:rsidRDefault="00016747" w:rsidP="00AD5510">
            <w:pPr>
              <w:spacing w:before="0"/>
              <w:rPr>
                <w:rFonts w:cstheme="minorHAnsi"/>
                <w:szCs w:val="18"/>
              </w:rPr>
            </w:pPr>
            <w:r w:rsidRPr="00BC4421">
              <w:rPr>
                <w:rFonts w:cstheme="minorHAnsi"/>
                <w:szCs w:val="18"/>
              </w:rPr>
              <w:t xml:space="preserve">Sistema turi turėti funkcionalumą nustatyti automatinį rezervinių kopijų darymo grafiką ir dažnumą su galimybe pasirinkti (neapsiribojant): </w:t>
            </w:r>
          </w:p>
          <w:p w14:paraId="01E6CEA2" w14:textId="77777777" w:rsidR="00016747" w:rsidRPr="00BC4421" w:rsidRDefault="00016747" w:rsidP="006276E3">
            <w:pPr>
              <w:numPr>
                <w:ilvl w:val="0"/>
                <w:numId w:val="71"/>
              </w:numPr>
              <w:spacing w:before="0"/>
              <w:ind w:left="714" w:hanging="357"/>
              <w:rPr>
                <w:rFonts w:cstheme="minorHAnsi"/>
                <w:szCs w:val="18"/>
              </w:rPr>
            </w:pPr>
            <w:r w:rsidRPr="00BC4421">
              <w:rPr>
                <w:rFonts w:cstheme="minorHAnsi"/>
                <w:szCs w:val="18"/>
              </w:rPr>
              <w:t xml:space="preserve">rezervinės kopijos saugojimo vietą; </w:t>
            </w:r>
          </w:p>
          <w:p w14:paraId="2AC2F5C6" w14:textId="0E91C53E" w:rsidR="00016747" w:rsidRPr="00BC4421" w:rsidRDefault="00016747" w:rsidP="006276E3">
            <w:pPr>
              <w:numPr>
                <w:ilvl w:val="0"/>
                <w:numId w:val="71"/>
              </w:numPr>
              <w:spacing w:before="0"/>
              <w:ind w:left="714" w:hanging="357"/>
            </w:pPr>
            <w:r w:rsidRPr="00BC4421">
              <w:rPr>
                <w:rFonts w:cstheme="minorHAnsi"/>
                <w:szCs w:val="18"/>
              </w:rPr>
              <w:t>nutolusį serverį.</w:t>
            </w:r>
          </w:p>
        </w:tc>
      </w:tr>
      <w:tr w:rsidR="00016747" w:rsidRPr="00BC4421" w14:paraId="24FF618E" w14:textId="77777777" w:rsidTr="00CF7DA1">
        <w:trPr>
          <w:trHeight w:val="20"/>
        </w:trPr>
        <w:tc>
          <w:tcPr>
            <w:tcW w:w="441" w:type="pct"/>
          </w:tcPr>
          <w:p w14:paraId="059236E2" w14:textId="77777777" w:rsidR="00016747" w:rsidRPr="00BC4421" w:rsidRDefault="00016747" w:rsidP="00AD5510">
            <w:pPr>
              <w:pStyle w:val="Sraopastraipa"/>
              <w:numPr>
                <w:ilvl w:val="0"/>
                <w:numId w:val="10"/>
              </w:numPr>
              <w:spacing w:before="0"/>
              <w:ind w:left="317"/>
            </w:pPr>
          </w:p>
        </w:tc>
        <w:tc>
          <w:tcPr>
            <w:tcW w:w="4559" w:type="pct"/>
          </w:tcPr>
          <w:p w14:paraId="55503F03" w14:textId="063DDC4F" w:rsidR="00016747" w:rsidRPr="00BC4421" w:rsidRDefault="00016747" w:rsidP="00AD5510">
            <w:pPr>
              <w:pStyle w:val="Sraassuenkleliais"/>
              <w:numPr>
                <w:ilvl w:val="0"/>
                <w:numId w:val="0"/>
              </w:numPr>
              <w:spacing w:before="0" w:after="0"/>
            </w:pPr>
            <w:r w:rsidRPr="00BC4421">
              <w:rPr>
                <w:rFonts w:cstheme="minorHAnsi"/>
                <w:szCs w:val="18"/>
              </w:rPr>
              <w:t xml:space="preserve">Sistema turi turėti funkcionalumą Sistemos administratoriui inicijuoti Sistemos duomenų atstatymo iš rezervinės kopijos procedūrą. Atstačius duomenis, turi egzistuoti sprendimas, užtikrinantis, kad būtų išlaikytas duomenų integralumas, t. y., Sistemoje turi būti realizuotos priemonės, automatiniu būdu atliekančios patikrinimą, ar atliekant duomenų atstatymą, buvo išlaikytas duomenų </w:t>
            </w:r>
            <w:r w:rsidR="00167E68" w:rsidRPr="00BC4421">
              <w:rPr>
                <w:rFonts w:cstheme="minorHAnsi"/>
                <w:szCs w:val="18"/>
              </w:rPr>
              <w:t xml:space="preserve">patikimumas </w:t>
            </w:r>
            <w:r w:rsidRPr="00BC4421">
              <w:rPr>
                <w:rFonts w:cstheme="minorHAnsi"/>
                <w:szCs w:val="18"/>
              </w:rPr>
              <w:t>ir vientisumas.</w:t>
            </w:r>
          </w:p>
        </w:tc>
      </w:tr>
      <w:tr w:rsidR="00016747" w:rsidRPr="00BC4421" w14:paraId="27BC5C51" w14:textId="77777777" w:rsidTr="00CF7DA1">
        <w:trPr>
          <w:trHeight w:val="20"/>
        </w:trPr>
        <w:tc>
          <w:tcPr>
            <w:tcW w:w="441" w:type="pct"/>
          </w:tcPr>
          <w:p w14:paraId="1F1BF014" w14:textId="77777777" w:rsidR="00016747" w:rsidRPr="00BC4421" w:rsidRDefault="00016747" w:rsidP="00AD5510">
            <w:pPr>
              <w:pStyle w:val="Sraopastraipa"/>
              <w:numPr>
                <w:ilvl w:val="0"/>
                <w:numId w:val="10"/>
              </w:numPr>
              <w:spacing w:before="0"/>
              <w:ind w:left="317"/>
            </w:pPr>
          </w:p>
        </w:tc>
        <w:tc>
          <w:tcPr>
            <w:tcW w:w="4559" w:type="pct"/>
          </w:tcPr>
          <w:p w14:paraId="0DD5F720" w14:textId="4A580787" w:rsidR="00016747" w:rsidRPr="00BC4421" w:rsidRDefault="00016747" w:rsidP="00AD5510">
            <w:pPr>
              <w:pStyle w:val="Sraassuenkleliais"/>
              <w:numPr>
                <w:ilvl w:val="0"/>
                <w:numId w:val="0"/>
              </w:numPr>
              <w:spacing w:before="0" w:after="0"/>
            </w:pPr>
            <w:r w:rsidRPr="00BC4421">
              <w:rPr>
                <w:rFonts w:cstheme="minorHAnsi"/>
                <w:szCs w:val="18"/>
              </w:rPr>
              <w:t>Sistema turi turėti rezervinio kopijavimo ir atstatymo žurnalą, kuris turi būti saugojamas 12 mėnesių. Sistema turi turėti funkcionalumą peržiūrėti, išsaugoti ir eksportuoti žurnalo kopiją į saugyklą bei esant poreikiui atsispausdinti žurnalą.</w:t>
            </w:r>
          </w:p>
        </w:tc>
      </w:tr>
      <w:tr w:rsidR="00016747" w:rsidRPr="00BC4421" w14:paraId="4B3515A6" w14:textId="77777777" w:rsidTr="00CF7DA1">
        <w:trPr>
          <w:trHeight w:val="20"/>
        </w:trPr>
        <w:tc>
          <w:tcPr>
            <w:tcW w:w="441" w:type="pct"/>
          </w:tcPr>
          <w:p w14:paraId="48B2C530" w14:textId="77777777" w:rsidR="00016747" w:rsidRPr="00BC4421" w:rsidRDefault="00016747" w:rsidP="00C14D25">
            <w:pPr>
              <w:pStyle w:val="Sraopastraipa"/>
              <w:numPr>
                <w:ilvl w:val="0"/>
                <w:numId w:val="10"/>
              </w:numPr>
              <w:spacing w:before="0"/>
              <w:ind w:left="317"/>
            </w:pPr>
          </w:p>
        </w:tc>
        <w:tc>
          <w:tcPr>
            <w:tcW w:w="4559" w:type="pct"/>
          </w:tcPr>
          <w:p w14:paraId="0D43AF44" w14:textId="4B834486" w:rsidR="00016747" w:rsidRPr="00BC4421" w:rsidRDefault="00016747" w:rsidP="00C14D25">
            <w:pPr>
              <w:pStyle w:val="Sraassuenkleliais"/>
              <w:numPr>
                <w:ilvl w:val="0"/>
                <w:numId w:val="0"/>
              </w:numPr>
              <w:spacing w:before="0" w:after="0"/>
              <w:rPr>
                <w:szCs w:val="20"/>
              </w:rPr>
            </w:pPr>
            <w:r w:rsidRPr="00BC4421">
              <w:rPr>
                <w:rFonts w:cstheme="minorHAnsi"/>
                <w:szCs w:val="20"/>
              </w:rPr>
              <w:t>Sistema turi būti suprojektuota su galimybe būti atstatyta į iš anksto paruoš</w:t>
            </w:r>
            <w:r w:rsidR="00167E68" w:rsidRPr="00BC4421">
              <w:rPr>
                <w:rFonts w:cstheme="minorHAnsi"/>
                <w:szCs w:val="20"/>
              </w:rPr>
              <w:t>t</w:t>
            </w:r>
            <w:r w:rsidRPr="00BC4421">
              <w:rPr>
                <w:rFonts w:cstheme="minorHAnsi"/>
                <w:szCs w:val="20"/>
              </w:rPr>
              <w:t>ą įrangą (angl. warm recovery). Tam turi būti pateiktos reikiamos licencijos, jei to reikia.</w:t>
            </w:r>
          </w:p>
        </w:tc>
      </w:tr>
    </w:tbl>
    <w:p w14:paraId="17A75CAB" w14:textId="77777777" w:rsidR="008B4C89" w:rsidRPr="00BC4421" w:rsidRDefault="008B4C89" w:rsidP="0087404C"/>
    <w:p w14:paraId="0869A28D" w14:textId="5FD8B512" w:rsidR="00A56DA5" w:rsidRPr="00BC4421" w:rsidRDefault="00A56DA5" w:rsidP="00A56DA5">
      <w:pPr>
        <w:pStyle w:val="Antrat4"/>
        <w:rPr>
          <w:rFonts w:hint="eastAsia"/>
        </w:rPr>
      </w:pPr>
      <w:r w:rsidRPr="00BC4421">
        <w:t>Reikalavimai integracinėms sąsajoms</w:t>
      </w:r>
    </w:p>
    <w:tbl>
      <w:tblPr>
        <w:tblStyle w:val="CivittaTable2Purple"/>
        <w:tblW w:w="5000" w:type="pct"/>
        <w:tblLook w:val="0620" w:firstRow="1" w:lastRow="0" w:firstColumn="0" w:lastColumn="0" w:noHBand="1" w:noVBand="1"/>
      </w:tblPr>
      <w:tblGrid>
        <w:gridCol w:w="907"/>
        <w:gridCol w:w="9355"/>
      </w:tblGrid>
      <w:tr w:rsidR="00A56DA5" w:rsidRPr="00BC4421" w14:paraId="56604992" w14:textId="77777777" w:rsidTr="00CF7DA1">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CAFED5F" w14:textId="77777777" w:rsidR="00A56DA5" w:rsidRPr="00BC4421" w:rsidRDefault="00A56DA5">
            <w:pPr>
              <w:spacing w:before="0"/>
              <w:rPr>
                <w:szCs w:val="18"/>
              </w:rPr>
            </w:pPr>
            <w:r w:rsidRPr="00BC4421">
              <w:rPr>
                <w:szCs w:val="18"/>
              </w:rPr>
              <w:t>Nr.</w:t>
            </w:r>
          </w:p>
        </w:tc>
        <w:tc>
          <w:tcPr>
            <w:tcW w:w="4558" w:type="pct"/>
            <w:hideMark/>
          </w:tcPr>
          <w:p w14:paraId="44323D23" w14:textId="77777777" w:rsidR="00A56DA5" w:rsidRPr="00BC4421" w:rsidRDefault="00A56DA5">
            <w:pPr>
              <w:spacing w:before="0"/>
              <w:rPr>
                <w:szCs w:val="18"/>
              </w:rPr>
            </w:pPr>
            <w:r w:rsidRPr="00BC4421">
              <w:rPr>
                <w:szCs w:val="18"/>
              </w:rPr>
              <w:t>Reikalavimas</w:t>
            </w:r>
          </w:p>
        </w:tc>
      </w:tr>
      <w:tr w:rsidR="0086682F" w:rsidRPr="00BC4421" w14:paraId="4A34F912" w14:textId="77777777" w:rsidTr="00CF7DA1">
        <w:trPr>
          <w:trHeight w:val="20"/>
        </w:trPr>
        <w:tc>
          <w:tcPr>
            <w:tcW w:w="442" w:type="pct"/>
          </w:tcPr>
          <w:p w14:paraId="46F3486B" w14:textId="77777777" w:rsidR="0086682F" w:rsidRPr="00BC4421" w:rsidRDefault="0086682F" w:rsidP="0086682F">
            <w:pPr>
              <w:pStyle w:val="Sraopastraipa"/>
              <w:numPr>
                <w:ilvl w:val="0"/>
                <w:numId w:val="10"/>
              </w:numPr>
              <w:spacing w:before="0"/>
              <w:ind w:left="317"/>
              <w:rPr>
                <w:szCs w:val="18"/>
              </w:rPr>
            </w:pPr>
          </w:p>
        </w:tc>
        <w:tc>
          <w:tcPr>
            <w:tcW w:w="4558" w:type="pct"/>
            <w:hideMark/>
          </w:tcPr>
          <w:p w14:paraId="7E2E1DAA" w14:textId="3667A977" w:rsidR="0086682F" w:rsidRPr="00BC4421" w:rsidRDefault="0086682F" w:rsidP="0086682F">
            <w:pPr>
              <w:pStyle w:val="Sraassuenkleliais"/>
              <w:numPr>
                <w:ilvl w:val="0"/>
                <w:numId w:val="0"/>
              </w:numPr>
              <w:spacing w:before="0" w:after="0"/>
              <w:rPr>
                <w:szCs w:val="18"/>
              </w:rPr>
            </w:pPr>
            <w:r w:rsidRPr="00BC4421">
              <w:rPr>
                <w:rFonts w:cstheme="minorHAnsi"/>
                <w:szCs w:val="18"/>
              </w:rPr>
              <w:t xml:space="preserve">Sistemoje turi būti realizuotos </w:t>
            </w:r>
            <w:r w:rsidR="002545C2" w:rsidRPr="00BC4421">
              <w:rPr>
                <w:rFonts w:cstheme="minorHAnsi"/>
                <w:szCs w:val="18"/>
              </w:rPr>
              <w:t xml:space="preserve">sistemos sprendimo įgyvendinimui būtinos </w:t>
            </w:r>
            <w:r w:rsidRPr="00BC4421">
              <w:rPr>
                <w:rFonts w:cstheme="minorHAnsi"/>
                <w:szCs w:val="18"/>
              </w:rPr>
              <w:t>integracinės sąsajos (žr. į</w:t>
            </w:r>
            <w:r w:rsidR="002216CD" w:rsidRPr="00BC4421">
              <w:rPr>
                <w:rFonts w:cstheme="minorHAnsi"/>
                <w:szCs w:val="18"/>
              </w:rPr>
              <w:t xml:space="preserve"> </w:t>
            </w:r>
            <w:r w:rsidR="002216CD" w:rsidRPr="00BC4421">
              <w:rPr>
                <w:rFonts w:cstheme="minorHAnsi"/>
                <w:szCs w:val="18"/>
              </w:rPr>
              <w:fldChar w:fldCharType="begin"/>
            </w:r>
            <w:r w:rsidR="002216CD" w:rsidRPr="00BC4421">
              <w:rPr>
                <w:rFonts w:cstheme="minorHAnsi"/>
                <w:szCs w:val="18"/>
              </w:rPr>
              <w:instrText xml:space="preserve"> REF _Ref187417494 \n \h </w:instrText>
            </w:r>
            <w:r w:rsidR="002216CD" w:rsidRPr="00BC4421">
              <w:rPr>
                <w:rFonts w:cstheme="minorHAnsi"/>
                <w:szCs w:val="18"/>
              </w:rPr>
            </w:r>
            <w:r w:rsidR="00BC4421">
              <w:rPr>
                <w:rFonts w:cstheme="minorHAnsi"/>
                <w:szCs w:val="18"/>
              </w:rPr>
              <w:instrText xml:space="preserve"> \* MERGEFORMAT </w:instrText>
            </w:r>
            <w:r w:rsidR="002216CD" w:rsidRPr="00BC4421">
              <w:rPr>
                <w:rFonts w:cstheme="minorHAnsi"/>
                <w:szCs w:val="18"/>
              </w:rPr>
              <w:fldChar w:fldCharType="separate"/>
            </w:r>
            <w:r w:rsidR="002216CD" w:rsidRPr="00BC4421">
              <w:rPr>
                <w:rFonts w:cstheme="minorHAnsi"/>
                <w:szCs w:val="18"/>
              </w:rPr>
              <w:t>2 PRIEDAS</w:t>
            </w:r>
            <w:r w:rsidR="002216CD" w:rsidRPr="00BC4421">
              <w:rPr>
                <w:rFonts w:cstheme="minorHAnsi"/>
                <w:szCs w:val="18"/>
              </w:rPr>
              <w:fldChar w:fldCharType="end"/>
            </w:r>
            <w:r w:rsidRPr="00BC4421">
              <w:rPr>
                <w:rFonts w:cstheme="minorHAnsi"/>
                <w:szCs w:val="18"/>
              </w:rPr>
              <w:t>). Detalios integracinės sąsajos turės būti suderintos Projekto metu.</w:t>
            </w:r>
          </w:p>
        </w:tc>
      </w:tr>
      <w:tr w:rsidR="0086682F" w:rsidRPr="00BC4421" w14:paraId="673589AE" w14:textId="77777777" w:rsidTr="00CF7DA1">
        <w:trPr>
          <w:trHeight w:val="20"/>
        </w:trPr>
        <w:tc>
          <w:tcPr>
            <w:tcW w:w="442" w:type="pct"/>
          </w:tcPr>
          <w:p w14:paraId="6D43FA2F" w14:textId="77777777" w:rsidR="0086682F" w:rsidRPr="00BC4421" w:rsidRDefault="0086682F" w:rsidP="0086682F">
            <w:pPr>
              <w:pStyle w:val="Sraopastraipa"/>
              <w:numPr>
                <w:ilvl w:val="0"/>
                <w:numId w:val="10"/>
              </w:numPr>
              <w:spacing w:before="0"/>
              <w:ind w:left="317"/>
              <w:rPr>
                <w:szCs w:val="18"/>
              </w:rPr>
            </w:pPr>
          </w:p>
        </w:tc>
        <w:tc>
          <w:tcPr>
            <w:tcW w:w="4558" w:type="pct"/>
          </w:tcPr>
          <w:p w14:paraId="63E1C453" w14:textId="220F60D6" w:rsidR="0086682F" w:rsidRPr="00BC4421" w:rsidRDefault="0086682F" w:rsidP="0086682F">
            <w:pPr>
              <w:pStyle w:val="Sraassuenkleliais"/>
              <w:numPr>
                <w:ilvl w:val="0"/>
                <w:numId w:val="0"/>
              </w:numPr>
              <w:spacing w:before="0" w:after="0"/>
              <w:rPr>
                <w:szCs w:val="18"/>
              </w:rPr>
            </w:pPr>
            <w:r w:rsidRPr="00BC4421">
              <w:rPr>
                <w:rFonts w:cstheme="minorHAnsi"/>
                <w:szCs w:val="18"/>
              </w:rPr>
              <w:t>Duomenų mainai turi būti vykdomi naudojant žiniatinklio paslaugas ar lygiavertes technologijas, SOAP, HTTP (RESTfull) ar lygiavertį protokolą. Esant objektyvioms priežastims (pvz., neegzistuoja išorinės Sistemos žiniatinklio sąsaja), galimos išimtys. Diegėjas turi suderinti duomenų mainams naudojamas technologijas ir protokolą. Diegėjas turi atsižvelgti į patvirtintą Informacinės visuomenės plėtros komiteto prie Susisiekimo ministerijos direktoriaus 2013 m. kovo 25 d. įsakymą Nr. T-36 „Dėl duomenų teikimo formatų ir standartų rekomendacijų patvirtinimo“.</w:t>
            </w:r>
          </w:p>
        </w:tc>
      </w:tr>
      <w:tr w:rsidR="0086682F" w:rsidRPr="00BC4421" w14:paraId="67820131" w14:textId="77777777" w:rsidTr="00CF7DA1">
        <w:trPr>
          <w:trHeight w:val="20"/>
        </w:trPr>
        <w:tc>
          <w:tcPr>
            <w:tcW w:w="442" w:type="pct"/>
          </w:tcPr>
          <w:p w14:paraId="0BEFB6C6" w14:textId="77777777" w:rsidR="0086682F" w:rsidRPr="00BC4421" w:rsidRDefault="0086682F" w:rsidP="0086682F">
            <w:pPr>
              <w:pStyle w:val="Sraopastraipa"/>
              <w:numPr>
                <w:ilvl w:val="0"/>
                <w:numId w:val="10"/>
              </w:numPr>
              <w:spacing w:before="0"/>
              <w:ind w:left="317"/>
              <w:rPr>
                <w:szCs w:val="18"/>
              </w:rPr>
            </w:pPr>
          </w:p>
        </w:tc>
        <w:tc>
          <w:tcPr>
            <w:tcW w:w="4558" w:type="pct"/>
          </w:tcPr>
          <w:p w14:paraId="4302C97C" w14:textId="77777777" w:rsidR="0086682F" w:rsidRPr="00BC4421" w:rsidRDefault="0086682F" w:rsidP="0086682F">
            <w:pPr>
              <w:spacing w:before="0"/>
              <w:rPr>
                <w:rFonts w:cstheme="minorHAnsi"/>
                <w:szCs w:val="18"/>
              </w:rPr>
            </w:pPr>
            <w:r w:rsidRPr="00BC4421">
              <w:rPr>
                <w:rFonts w:cstheme="minorHAnsi"/>
                <w:szCs w:val="18"/>
              </w:rPr>
              <w:t>Jei integracija realizuota žiniatinklio paslaugų pagrindu, duomenų teikimui turi būti:</w:t>
            </w:r>
          </w:p>
          <w:p w14:paraId="5CF8686C" w14:textId="77777777" w:rsidR="0086682F" w:rsidRPr="00BC4421" w:rsidRDefault="0086682F" w:rsidP="006276E3">
            <w:pPr>
              <w:pStyle w:val="Sraopastraipa"/>
              <w:numPr>
                <w:ilvl w:val="0"/>
                <w:numId w:val="72"/>
              </w:numPr>
              <w:spacing w:before="0"/>
              <w:contextualSpacing w:val="0"/>
              <w:rPr>
                <w:rFonts w:cstheme="minorHAnsi"/>
                <w:szCs w:val="18"/>
              </w:rPr>
            </w:pPr>
            <w:r w:rsidRPr="00BC4421">
              <w:rPr>
                <w:rFonts w:cstheme="minorHAnsi"/>
                <w:szCs w:val="18"/>
              </w:rPr>
              <w:t>Naudojamas XML (angl. Extensible Markup Language) formatas;</w:t>
            </w:r>
          </w:p>
          <w:p w14:paraId="40CAD0EC" w14:textId="77777777" w:rsidR="0086682F" w:rsidRPr="00BC4421" w:rsidRDefault="0086682F" w:rsidP="006276E3">
            <w:pPr>
              <w:pStyle w:val="Sraopastraipa"/>
              <w:numPr>
                <w:ilvl w:val="0"/>
                <w:numId w:val="72"/>
              </w:numPr>
              <w:spacing w:before="0"/>
              <w:contextualSpacing w:val="0"/>
              <w:rPr>
                <w:rFonts w:cstheme="minorHAnsi"/>
                <w:szCs w:val="18"/>
              </w:rPr>
            </w:pPr>
            <w:r w:rsidRPr="00BC4421">
              <w:rPr>
                <w:rFonts w:cstheme="minorHAnsi"/>
                <w:szCs w:val="18"/>
              </w:rPr>
              <w:t>Atlikta žiniatinklio paslaugos patikra pagal WS-I (angl. Web Services Interoperability) standartą;</w:t>
            </w:r>
          </w:p>
          <w:p w14:paraId="06438640" w14:textId="3FBDD7D5" w:rsidR="0086682F" w:rsidRPr="00BC4421" w:rsidRDefault="0086682F" w:rsidP="006276E3">
            <w:pPr>
              <w:pStyle w:val="Sraopastraipa"/>
              <w:numPr>
                <w:ilvl w:val="0"/>
                <w:numId w:val="72"/>
              </w:numPr>
              <w:spacing w:before="0"/>
              <w:contextualSpacing w:val="0"/>
              <w:rPr>
                <w:szCs w:val="18"/>
              </w:rPr>
            </w:pPr>
            <w:r w:rsidRPr="00BC4421">
              <w:rPr>
                <w:rFonts w:cstheme="minorHAnsi"/>
                <w:szCs w:val="18"/>
              </w:rPr>
              <w:t>Naudojamas vieningas duomenų teikimo protokolas SOAP 1.2 (angl. Simple Object Access Protocol).</w:t>
            </w:r>
          </w:p>
        </w:tc>
      </w:tr>
      <w:tr w:rsidR="0086682F" w:rsidRPr="00BC4421" w14:paraId="315DD608" w14:textId="77777777" w:rsidTr="00CF7DA1">
        <w:trPr>
          <w:trHeight w:val="20"/>
        </w:trPr>
        <w:tc>
          <w:tcPr>
            <w:tcW w:w="442" w:type="pct"/>
          </w:tcPr>
          <w:p w14:paraId="422B2156" w14:textId="77777777" w:rsidR="0086682F" w:rsidRPr="00BC4421" w:rsidRDefault="0086682F" w:rsidP="0086682F">
            <w:pPr>
              <w:pStyle w:val="Sraopastraipa"/>
              <w:numPr>
                <w:ilvl w:val="0"/>
                <w:numId w:val="10"/>
              </w:numPr>
              <w:spacing w:before="0"/>
              <w:ind w:left="317"/>
              <w:rPr>
                <w:szCs w:val="18"/>
              </w:rPr>
            </w:pPr>
          </w:p>
        </w:tc>
        <w:tc>
          <w:tcPr>
            <w:tcW w:w="4558" w:type="pct"/>
          </w:tcPr>
          <w:p w14:paraId="0BAAC540" w14:textId="710DE802" w:rsidR="0086682F" w:rsidRPr="00BC4421" w:rsidRDefault="0086682F" w:rsidP="0086682F">
            <w:pPr>
              <w:pStyle w:val="Sraassuenkleliais"/>
              <w:numPr>
                <w:ilvl w:val="0"/>
                <w:numId w:val="0"/>
              </w:numPr>
              <w:spacing w:before="0" w:after="0"/>
              <w:rPr>
                <w:szCs w:val="18"/>
              </w:rPr>
            </w:pPr>
            <w:r w:rsidRPr="00BC4421">
              <w:rPr>
                <w:rFonts w:cstheme="minorHAnsi"/>
                <w:szCs w:val="18"/>
              </w:rPr>
              <w:t>Turi būti galimybė užtikrinti, jog duomenys gauti integracijos būdu nebūtų keičiami.</w:t>
            </w:r>
          </w:p>
        </w:tc>
      </w:tr>
      <w:tr w:rsidR="0086682F" w:rsidRPr="00BC4421" w14:paraId="7DCB4958" w14:textId="77777777" w:rsidTr="00CF7DA1">
        <w:trPr>
          <w:trHeight w:val="20"/>
        </w:trPr>
        <w:tc>
          <w:tcPr>
            <w:tcW w:w="442" w:type="pct"/>
          </w:tcPr>
          <w:p w14:paraId="378C1A20" w14:textId="77777777" w:rsidR="0086682F" w:rsidRPr="00BC4421" w:rsidRDefault="0086682F" w:rsidP="0086682F">
            <w:pPr>
              <w:pStyle w:val="Sraopastraipa"/>
              <w:numPr>
                <w:ilvl w:val="0"/>
                <w:numId w:val="10"/>
              </w:numPr>
              <w:spacing w:before="0"/>
              <w:ind w:left="317"/>
              <w:rPr>
                <w:szCs w:val="18"/>
              </w:rPr>
            </w:pPr>
          </w:p>
        </w:tc>
        <w:tc>
          <w:tcPr>
            <w:tcW w:w="4558" w:type="pct"/>
          </w:tcPr>
          <w:p w14:paraId="14D3009D" w14:textId="6E97823A" w:rsidR="0086682F" w:rsidRPr="00BC4421" w:rsidRDefault="0086682F" w:rsidP="0086682F">
            <w:pPr>
              <w:pStyle w:val="Sraassuenkleliais"/>
              <w:numPr>
                <w:ilvl w:val="0"/>
                <w:numId w:val="0"/>
              </w:numPr>
              <w:spacing w:before="0" w:after="0"/>
              <w:rPr>
                <w:szCs w:val="18"/>
              </w:rPr>
            </w:pPr>
            <w:r w:rsidRPr="00BC4421">
              <w:rPr>
                <w:rFonts w:cstheme="minorHAnsi"/>
                <w:szCs w:val="18"/>
              </w:rPr>
              <w:t>Sistema turi turėti standartinius sprendimus, protokolus ir sąsajas duomenų mainams su kitomis sistemomis.</w:t>
            </w:r>
          </w:p>
        </w:tc>
      </w:tr>
      <w:tr w:rsidR="0086682F" w:rsidRPr="00BC4421" w14:paraId="44FAF3A1" w14:textId="77777777" w:rsidTr="00CF7DA1">
        <w:trPr>
          <w:trHeight w:val="20"/>
        </w:trPr>
        <w:tc>
          <w:tcPr>
            <w:tcW w:w="442" w:type="pct"/>
          </w:tcPr>
          <w:p w14:paraId="2996E8EB" w14:textId="77777777" w:rsidR="0086682F" w:rsidRPr="00BC4421" w:rsidRDefault="0086682F" w:rsidP="0086682F">
            <w:pPr>
              <w:pStyle w:val="Sraopastraipa"/>
              <w:numPr>
                <w:ilvl w:val="0"/>
                <w:numId w:val="10"/>
              </w:numPr>
              <w:spacing w:before="0"/>
              <w:ind w:left="317"/>
              <w:rPr>
                <w:szCs w:val="18"/>
              </w:rPr>
            </w:pPr>
          </w:p>
        </w:tc>
        <w:tc>
          <w:tcPr>
            <w:tcW w:w="4558" w:type="pct"/>
          </w:tcPr>
          <w:p w14:paraId="1D724CD9" w14:textId="456BEEF2" w:rsidR="0086682F" w:rsidRPr="00BC4421" w:rsidRDefault="0086682F" w:rsidP="0086682F">
            <w:pPr>
              <w:pStyle w:val="Sraassuenkleliais"/>
              <w:numPr>
                <w:ilvl w:val="0"/>
                <w:numId w:val="0"/>
              </w:numPr>
              <w:spacing w:before="0" w:after="0"/>
              <w:rPr>
                <w:szCs w:val="18"/>
              </w:rPr>
            </w:pPr>
            <w:r w:rsidRPr="00BC4421">
              <w:rPr>
                <w:rFonts w:cstheme="minorHAnsi"/>
                <w:szCs w:val="18"/>
              </w:rPr>
              <w:t>Sistema privalo turėti standartinį įrankį duomenų importo kontrolei, suteikiantį galimybę sekti duomenų importo procesą, pateikti klaidų pranešimus bei perspėjimus, nurodant klaidos priežastis bei vietas.</w:t>
            </w:r>
          </w:p>
        </w:tc>
      </w:tr>
      <w:tr w:rsidR="0086682F" w:rsidRPr="00BC4421" w14:paraId="14515023" w14:textId="77777777" w:rsidTr="00CF7DA1">
        <w:trPr>
          <w:trHeight w:val="20"/>
        </w:trPr>
        <w:tc>
          <w:tcPr>
            <w:tcW w:w="442" w:type="pct"/>
          </w:tcPr>
          <w:p w14:paraId="7290F84C" w14:textId="77777777" w:rsidR="0086682F" w:rsidRPr="00BC4421" w:rsidRDefault="0086682F" w:rsidP="0086682F">
            <w:pPr>
              <w:pStyle w:val="Sraopastraipa"/>
              <w:numPr>
                <w:ilvl w:val="0"/>
                <w:numId w:val="10"/>
              </w:numPr>
              <w:spacing w:before="0"/>
              <w:ind w:left="317"/>
              <w:rPr>
                <w:szCs w:val="18"/>
              </w:rPr>
            </w:pPr>
          </w:p>
        </w:tc>
        <w:tc>
          <w:tcPr>
            <w:tcW w:w="4558" w:type="pct"/>
          </w:tcPr>
          <w:p w14:paraId="3E9279A4" w14:textId="58BA87C3" w:rsidR="0086682F" w:rsidRPr="00BC4421" w:rsidRDefault="0086682F" w:rsidP="0086682F">
            <w:pPr>
              <w:pStyle w:val="Sraassuenkleliais"/>
              <w:numPr>
                <w:ilvl w:val="0"/>
                <w:numId w:val="0"/>
              </w:numPr>
              <w:spacing w:before="0" w:after="0"/>
              <w:rPr>
                <w:szCs w:val="18"/>
              </w:rPr>
            </w:pPr>
            <w:r w:rsidRPr="00BC4421">
              <w:rPr>
                <w:rFonts w:cstheme="minorHAnsi"/>
                <w:szCs w:val="18"/>
              </w:rPr>
              <w:t>Sistemos integracinės sąsajos turi būti realizuotos naudojant aplikacijų programavimo sąsaj</w:t>
            </w:r>
            <w:r w:rsidR="00167E68" w:rsidRPr="00BC4421">
              <w:rPr>
                <w:rFonts w:cstheme="minorHAnsi"/>
                <w:szCs w:val="18"/>
              </w:rPr>
              <w:t>ą</w:t>
            </w:r>
            <w:r w:rsidRPr="00BC4421">
              <w:rPr>
                <w:rFonts w:cstheme="minorHAnsi"/>
                <w:szCs w:val="18"/>
              </w:rPr>
              <w:t xml:space="preserve"> (angl. application programming interface, API).</w:t>
            </w:r>
          </w:p>
        </w:tc>
      </w:tr>
      <w:tr w:rsidR="0086682F" w:rsidRPr="00BC4421" w14:paraId="59DCE8FD" w14:textId="77777777" w:rsidTr="00CF7DA1">
        <w:trPr>
          <w:trHeight w:val="20"/>
        </w:trPr>
        <w:tc>
          <w:tcPr>
            <w:tcW w:w="442" w:type="pct"/>
          </w:tcPr>
          <w:p w14:paraId="12C0A52B" w14:textId="77777777" w:rsidR="0086682F" w:rsidRPr="00BC4421" w:rsidRDefault="0086682F" w:rsidP="0086682F">
            <w:pPr>
              <w:pStyle w:val="Sraopastraipa"/>
              <w:numPr>
                <w:ilvl w:val="0"/>
                <w:numId w:val="10"/>
              </w:numPr>
              <w:spacing w:before="0"/>
              <w:ind w:left="317"/>
              <w:rPr>
                <w:szCs w:val="18"/>
              </w:rPr>
            </w:pPr>
          </w:p>
        </w:tc>
        <w:tc>
          <w:tcPr>
            <w:tcW w:w="4558" w:type="pct"/>
          </w:tcPr>
          <w:p w14:paraId="72C33692" w14:textId="77777777" w:rsidR="0086682F" w:rsidRPr="00BC4421" w:rsidRDefault="0086682F" w:rsidP="0086682F">
            <w:pPr>
              <w:spacing w:before="0"/>
              <w:rPr>
                <w:rFonts w:cstheme="minorHAnsi"/>
                <w:szCs w:val="18"/>
              </w:rPr>
            </w:pPr>
            <w:r w:rsidRPr="00BC4421">
              <w:rPr>
                <w:rFonts w:cstheme="minorHAnsi"/>
                <w:szCs w:val="18"/>
              </w:rPr>
              <w:t>Sistema turi užtikrinti importuojamų duomenų integralumą:</w:t>
            </w:r>
          </w:p>
          <w:p w14:paraId="46117786" w14:textId="77777777" w:rsidR="0086682F" w:rsidRPr="00BC4421" w:rsidRDefault="0086682F" w:rsidP="006276E3">
            <w:pPr>
              <w:numPr>
                <w:ilvl w:val="0"/>
                <w:numId w:val="71"/>
              </w:numPr>
              <w:spacing w:before="0"/>
              <w:ind w:left="714" w:hanging="357"/>
              <w:rPr>
                <w:rFonts w:cstheme="minorHAnsi"/>
                <w:szCs w:val="18"/>
              </w:rPr>
            </w:pPr>
            <w:r w:rsidRPr="00BC4421">
              <w:rPr>
                <w:rFonts w:cstheme="minorHAnsi"/>
                <w:szCs w:val="18"/>
              </w:rPr>
              <w:t>aptikus klaidas importuojamuose duomenyse, turi būti importuojami visi ne klaidingai pateikti duomenys;</w:t>
            </w:r>
          </w:p>
          <w:p w14:paraId="27232C85" w14:textId="77777777" w:rsidR="0086682F" w:rsidRPr="00BC4421" w:rsidRDefault="0086682F" w:rsidP="006276E3">
            <w:pPr>
              <w:numPr>
                <w:ilvl w:val="0"/>
                <w:numId w:val="71"/>
              </w:numPr>
              <w:spacing w:before="0"/>
              <w:ind w:left="714" w:hanging="357"/>
              <w:rPr>
                <w:rFonts w:cstheme="minorHAnsi"/>
                <w:szCs w:val="18"/>
              </w:rPr>
            </w:pPr>
            <w:r w:rsidRPr="00BC4421">
              <w:rPr>
                <w:rFonts w:cstheme="minorHAnsi"/>
                <w:szCs w:val="18"/>
              </w:rPr>
              <w:t>aptikus klaidas importuojamuose duomenyse, nėra importuojami jokie duomenys;</w:t>
            </w:r>
          </w:p>
          <w:p w14:paraId="0B6F9FD2" w14:textId="77777777" w:rsidR="0086682F" w:rsidRPr="00BC4421" w:rsidRDefault="0086682F" w:rsidP="006276E3">
            <w:pPr>
              <w:numPr>
                <w:ilvl w:val="0"/>
                <w:numId w:val="71"/>
              </w:numPr>
              <w:spacing w:before="0"/>
              <w:ind w:left="714" w:hanging="357"/>
              <w:rPr>
                <w:rFonts w:cstheme="minorHAnsi"/>
                <w:szCs w:val="18"/>
              </w:rPr>
            </w:pPr>
            <w:r w:rsidRPr="00BC4421">
              <w:rPr>
                <w:rFonts w:cstheme="minorHAnsi"/>
                <w:szCs w:val="18"/>
              </w:rPr>
              <w:t>aptikus klaidas importuojamuose duomenys, turi būti suimportuoti teisingi ir atskirai pateikti klaidingi duomenys bei įvardintos jų klaidos.</w:t>
            </w:r>
          </w:p>
          <w:p w14:paraId="038D2BFB" w14:textId="5452E2ED" w:rsidR="0086682F" w:rsidRPr="00BC4421" w:rsidRDefault="0086682F" w:rsidP="0086682F">
            <w:pPr>
              <w:pStyle w:val="Sraassuenkleliais"/>
              <w:numPr>
                <w:ilvl w:val="0"/>
                <w:numId w:val="0"/>
              </w:numPr>
              <w:spacing w:before="0" w:after="0"/>
              <w:rPr>
                <w:szCs w:val="18"/>
              </w:rPr>
            </w:pPr>
            <w:r w:rsidRPr="00BC4421">
              <w:rPr>
                <w:rFonts w:cstheme="minorHAnsi"/>
                <w:szCs w:val="18"/>
              </w:rPr>
              <w:t>Detalios duomenų importavimo taisyklės turės būti suderintos Projekto metu.</w:t>
            </w:r>
          </w:p>
        </w:tc>
      </w:tr>
      <w:tr w:rsidR="0086682F" w:rsidRPr="00BC4421" w14:paraId="5718D5ED" w14:textId="77777777" w:rsidTr="00CF7DA1">
        <w:trPr>
          <w:trHeight w:val="20"/>
        </w:trPr>
        <w:tc>
          <w:tcPr>
            <w:tcW w:w="442" w:type="pct"/>
          </w:tcPr>
          <w:p w14:paraId="223677CF" w14:textId="77777777" w:rsidR="0086682F" w:rsidRPr="00BC4421" w:rsidRDefault="0086682F" w:rsidP="0086682F">
            <w:pPr>
              <w:pStyle w:val="Sraopastraipa"/>
              <w:numPr>
                <w:ilvl w:val="0"/>
                <w:numId w:val="10"/>
              </w:numPr>
              <w:spacing w:before="0"/>
              <w:ind w:left="317"/>
              <w:rPr>
                <w:szCs w:val="18"/>
              </w:rPr>
            </w:pPr>
          </w:p>
        </w:tc>
        <w:tc>
          <w:tcPr>
            <w:tcW w:w="4558" w:type="pct"/>
            <w:vAlign w:val="center"/>
          </w:tcPr>
          <w:p w14:paraId="1E9F0F40" w14:textId="434D321E" w:rsidR="0086682F" w:rsidRPr="00BC4421" w:rsidRDefault="00A70BC1" w:rsidP="0086682F">
            <w:pPr>
              <w:pStyle w:val="Sraassuenkleliais"/>
              <w:numPr>
                <w:ilvl w:val="0"/>
                <w:numId w:val="0"/>
              </w:numPr>
              <w:spacing w:before="0" w:after="0"/>
              <w:rPr>
                <w:szCs w:val="18"/>
              </w:rPr>
            </w:pPr>
            <w:r w:rsidRPr="00BC4421">
              <w:rPr>
                <w:rFonts w:cstheme="minorHAnsi"/>
                <w:szCs w:val="18"/>
              </w:rPr>
              <w:t>Sistema turi turėti funkcionalumą atlikti integracijos būdu gautų duomenų / dokumentų tvirtinimą ir, jei duomenys / dokumentai nėra patvirtinami, grąžinti tik priimto/nepriimto dokumento / duomenų būseną atgal į sistemą, iš kurios duomenys buvo gauti. Pavyzdžiui, jei iš DVS gauti duomenys Sistemoje nėra patvirtinami, į DVS turi būti grąžinama būsena "nepriimta".</w:t>
            </w:r>
          </w:p>
        </w:tc>
      </w:tr>
      <w:tr w:rsidR="0086682F" w:rsidRPr="00BC4421" w14:paraId="0EF100FC" w14:textId="77777777" w:rsidTr="00CF7DA1">
        <w:trPr>
          <w:trHeight w:val="20"/>
        </w:trPr>
        <w:tc>
          <w:tcPr>
            <w:tcW w:w="442" w:type="pct"/>
          </w:tcPr>
          <w:p w14:paraId="59552C69" w14:textId="77777777" w:rsidR="0086682F" w:rsidRPr="00BC4421" w:rsidRDefault="0086682F" w:rsidP="0086682F">
            <w:pPr>
              <w:pStyle w:val="Sraopastraipa"/>
              <w:numPr>
                <w:ilvl w:val="0"/>
                <w:numId w:val="10"/>
              </w:numPr>
              <w:spacing w:before="0"/>
              <w:ind w:left="317"/>
              <w:rPr>
                <w:szCs w:val="18"/>
              </w:rPr>
            </w:pPr>
          </w:p>
        </w:tc>
        <w:tc>
          <w:tcPr>
            <w:tcW w:w="4558" w:type="pct"/>
            <w:vAlign w:val="center"/>
          </w:tcPr>
          <w:p w14:paraId="3395A53E" w14:textId="6DF5EF3E" w:rsidR="0086682F" w:rsidRPr="00BC4421" w:rsidRDefault="0086682F" w:rsidP="0086682F">
            <w:pPr>
              <w:pStyle w:val="Sraassuenkleliais"/>
              <w:numPr>
                <w:ilvl w:val="0"/>
                <w:numId w:val="0"/>
              </w:numPr>
              <w:spacing w:before="0" w:after="0"/>
              <w:rPr>
                <w:rFonts w:cstheme="minorHAnsi"/>
                <w:szCs w:val="18"/>
              </w:rPr>
            </w:pPr>
            <w:r w:rsidRPr="00BC4421">
              <w:rPr>
                <w:rFonts w:cstheme="minorHAnsi"/>
                <w:szCs w:val="18"/>
              </w:rPr>
              <w:t xml:space="preserve">Diegėjas turi parengti ir suderinti </w:t>
            </w:r>
            <w:r w:rsidR="00E91992" w:rsidRPr="00BC4421">
              <w:rPr>
                <w:rFonts w:cstheme="minorHAnsi"/>
                <w:szCs w:val="18"/>
              </w:rPr>
              <w:t xml:space="preserve">su Užsakovu </w:t>
            </w:r>
            <w:r w:rsidRPr="00BC4421">
              <w:rPr>
                <w:rFonts w:cstheme="minorHAnsi"/>
                <w:szCs w:val="18"/>
              </w:rPr>
              <w:t>integracinės sąsajos techninę specifikaciją, t. y., parengti projektinę integracinės sąsajos dokumentaciją, kurios pagrindu kita šalis turės atlikti reikalingus informacinės sistemos vystymo darbus, susijusius su reikiama integracine sąsaja.</w:t>
            </w:r>
          </w:p>
        </w:tc>
      </w:tr>
      <w:tr w:rsidR="00A9748D" w:rsidRPr="00BC4421" w14:paraId="70D2F66B" w14:textId="77777777" w:rsidTr="00CF7DA1">
        <w:trPr>
          <w:trHeight w:val="20"/>
        </w:trPr>
        <w:tc>
          <w:tcPr>
            <w:tcW w:w="442" w:type="pct"/>
          </w:tcPr>
          <w:p w14:paraId="633701C1" w14:textId="77777777" w:rsidR="00A9748D" w:rsidRPr="00BC4421" w:rsidRDefault="00A9748D" w:rsidP="0086682F">
            <w:pPr>
              <w:pStyle w:val="Sraopastraipa"/>
              <w:numPr>
                <w:ilvl w:val="0"/>
                <w:numId w:val="10"/>
              </w:numPr>
              <w:spacing w:before="0"/>
              <w:ind w:left="317"/>
              <w:rPr>
                <w:szCs w:val="18"/>
              </w:rPr>
            </w:pPr>
          </w:p>
        </w:tc>
        <w:tc>
          <w:tcPr>
            <w:tcW w:w="4558" w:type="pct"/>
            <w:vAlign w:val="center"/>
          </w:tcPr>
          <w:p w14:paraId="504B38E8" w14:textId="2D6428E2" w:rsidR="00A9748D" w:rsidRPr="00BC4421" w:rsidRDefault="00046264" w:rsidP="00046264">
            <w:pPr>
              <w:pStyle w:val="Sraopastraipa"/>
              <w:suppressAutoHyphens/>
              <w:autoSpaceDN w:val="0"/>
              <w:spacing w:before="0"/>
              <w:ind w:left="0"/>
              <w:contextualSpacing w:val="0"/>
              <w:textAlignment w:val="baseline"/>
              <w:rPr>
                <w:szCs w:val="18"/>
              </w:rPr>
            </w:pPr>
            <w:r w:rsidRPr="00BC4421">
              <w:rPr>
                <w:szCs w:val="18"/>
              </w:rPr>
              <w:t xml:space="preserve">Paslaugų teikėjas turi suprojektuoti ir realizuoti integracines sąsajas su žemiau išvardintomis valstybės informacinėmis sistemomis ir registrais. Jei skaitmeninio sprendimo (Sistemos) kūrimo etape paaiškėtų, kad turi būti realizuojamos naujos integracinės sąsajos, kurių nėra VIISP, tai jos turi būti realizuojamos vadovaujantis Duomenų teikimo formatų ir standartų rekomendacijomis ir suderintos su </w:t>
            </w:r>
            <w:r w:rsidR="00F708AE" w:rsidRPr="00BC4421">
              <w:rPr>
                <w:szCs w:val="18"/>
              </w:rPr>
              <w:t>VSSA</w:t>
            </w:r>
            <w:r w:rsidRPr="00BC4421">
              <w:rPr>
                <w:szCs w:val="18"/>
              </w:rPr>
              <w:t>.</w:t>
            </w:r>
          </w:p>
        </w:tc>
      </w:tr>
      <w:tr w:rsidR="00A9748D" w:rsidRPr="00BC4421" w14:paraId="31B61894" w14:textId="77777777" w:rsidTr="00CF7DA1">
        <w:trPr>
          <w:trHeight w:val="20"/>
        </w:trPr>
        <w:tc>
          <w:tcPr>
            <w:tcW w:w="442" w:type="pct"/>
          </w:tcPr>
          <w:p w14:paraId="461077DA" w14:textId="77777777" w:rsidR="00A9748D" w:rsidRPr="00BC4421" w:rsidRDefault="00A9748D" w:rsidP="0086682F">
            <w:pPr>
              <w:pStyle w:val="Sraopastraipa"/>
              <w:numPr>
                <w:ilvl w:val="0"/>
                <w:numId w:val="10"/>
              </w:numPr>
              <w:spacing w:before="0"/>
              <w:ind w:left="317"/>
              <w:rPr>
                <w:szCs w:val="18"/>
              </w:rPr>
            </w:pPr>
          </w:p>
        </w:tc>
        <w:tc>
          <w:tcPr>
            <w:tcW w:w="4558" w:type="pct"/>
            <w:vAlign w:val="center"/>
          </w:tcPr>
          <w:p w14:paraId="00D2CAAE" w14:textId="7A157B6A" w:rsidR="00A9748D" w:rsidRPr="00BC4421" w:rsidRDefault="002A5D2C" w:rsidP="002A5D2C">
            <w:pPr>
              <w:pStyle w:val="Sraopastraipa"/>
              <w:suppressAutoHyphens/>
              <w:autoSpaceDN w:val="0"/>
              <w:spacing w:before="0"/>
              <w:ind w:left="0"/>
              <w:contextualSpacing w:val="0"/>
              <w:textAlignment w:val="baseline"/>
              <w:rPr>
                <w:szCs w:val="18"/>
              </w:rPr>
            </w:pPr>
            <w:r w:rsidRPr="00BC4421">
              <w:rPr>
                <w:szCs w:val="20"/>
              </w:rPr>
              <w:t>Visos Sistemos realizuojamos tinklinės paslaugos skirtos išorinėmis informacinėms sistemomis ir registrams turi būti registruojamos VIISP saityno paslaugų kataloge (https://www.epaslaugos.lt/portal/content/1255). Paslaugų teikėjas turi parengti saityno paslaugų techninių parametrų ir duomenų teikimo tvarkos aprašą pagal VIISP pateikiamą struktūrą (https://www.epaslaugos.lt/portal/content/1254) ir, esant poreikiui, atlikti saityno sąsajų konfigūravimo darbus siekiant saityno paslaugas publikuoti VIISP duomenų mainų platformoje.</w:t>
            </w:r>
          </w:p>
        </w:tc>
      </w:tr>
    </w:tbl>
    <w:p w14:paraId="2A46364D" w14:textId="77777777" w:rsidR="00B962BE" w:rsidRPr="00BC4421" w:rsidRDefault="00B962BE" w:rsidP="0087404C">
      <w:bookmarkStart w:id="660" w:name="_Toc181632194"/>
      <w:bookmarkStart w:id="661" w:name="_Toc187396078"/>
      <w:bookmarkStart w:id="662" w:name="_Toc181632196"/>
    </w:p>
    <w:p w14:paraId="3C1CF4A6" w14:textId="7F0CD4A2" w:rsidR="00937687" w:rsidRPr="00BC4421" w:rsidRDefault="00937687" w:rsidP="00937687">
      <w:pPr>
        <w:pStyle w:val="Antrat3"/>
        <w:rPr>
          <w:rFonts w:hint="eastAsia"/>
        </w:rPr>
      </w:pPr>
      <w:r w:rsidRPr="00BC4421">
        <w:t>Aplikacijos architektūros reikalavimai</w:t>
      </w:r>
      <w:bookmarkEnd w:id="660"/>
      <w:bookmarkEnd w:id="661"/>
    </w:p>
    <w:p w14:paraId="3DE24E42" w14:textId="77777777" w:rsidR="00937687" w:rsidRPr="00BC4421" w:rsidRDefault="00937687" w:rsidP="00937687">
      <w:pPr>
        <w:pStyle w:val="Antrat4"/>
        <w:rPr>
          <w:rFonts w:hint="eastAsia"/>
        </w:rPr>
      </w:pPr>
      <w:r w:rsidRPr="00BC4421">
        <w:t>Reikalavimai naudotojo sąsajos ergonomikai</w:t>
      </w:r>
    </w:p>
    <w:tbl>
      <w:tblPr>
        <w:tblStyle w:val="CivittaTable2Purple"/>
        <w:tblW w:w="5000" w:type="pct"/>
        <w:tblLook w:val="0620" w:firstRow="1" w:lastRow="0" w:firstColumn="0" w:lastColumn="0" w:noHBand="1" w:noVBand="1"/>
      </w:tblPr>
      <w:tblGrid>
        <w:gridCol w:w="905"/>
        <w:gridCol w:w="9357"/>
      </w:tblGrid>
      <w:tr w:rsidR="002208A3" w:rsidRPr="00BC4421" w14:paraId="2069F961" w14:textId="77777777" w:rsidTr="00CF7DA1">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507AFBE0" w14:textId="77777777" w:rsidR="002208A3" w:rsidRPr="00BC4421" w:rsidRDefault="002208A3" w:rsidP="00384C37">
            <w:pPr>
              <w:spacing w:before="0"/>
              <w:rPr>
                <w:szCs w:val="20"/>
              </w:rPr>
            </w:pPr>
            <w:r w:rsidRPr="00BC4421">
              <w:rPr>
                <w:szCs w:val="20"/>
              </w:rPr>
              <w:t>Nr.</w:t>
            </w:r>
          </w:p>
        </w:tc>
        <w:tc>
          <w:tcPr>
            <w:tcW w:w="4559" w:type="pct"/>
            <w:hideMark/>
          </w:tcPr>
          <w:p w14:paraId="191D9F03" w14:textId="77777777" w:rsidR="002208A3" w:rsidRPr="00BC4421" w:rsidRDefault="002208A3" w:rsidP="00384C37">
            <w:pPr>
              <w:spacing w:before="0"/>
              <w:rPr>
                <w:szCs w:val="20"/>
              </w:rPr>
            </w:pPr>
            <w:r w:rsidRPr="00BC4421">
              <w:rPr>
                <w:szCs w:val="20"/>
              </w:rPr>
              <w:t>Reikalavimas</w:t>
            </w:r>
          </w:p>
        </w:tc>
      </w:tr>
      <w:tr w:rsidR="002208A3" w:rsidRPr="00BC4421" w14:paraId="3D212E37" w14:textId="77777777" w:rsidTr="00CF7DA1">
        <w:trPr>
          <w:trHeight w:val="20"/>
        </w:trPr>
        <w:tc>
          <w:tcPr>
            <w:tcW w:w="441" w:type="pct"/>
          </w:tcPr>
          <w:p w14:paraId="1C90B610" w14:textId="77777777" w:rsidR="002208A3" w:rsidRPr="00BC4421" w:rsidRDefault="002208A3" w:rsidP="00384C37">
            <w:pPr>
              <w:pStyle w:val="Sraopastraipa"/>
              <w:numPr>
                <w:ilvl w:val="0"/>
                <w:numId w:val="10"/>
              </w:numPr>
              <w:spacing w:before="0"/>
              <w:ind w:left="317"/>
              <w:rPr>
                <w:szCs w:val="20"/>
              </w:rPr>
            </w:pPr>
          </w:p>
        </w:tc>
        <w:tc>
          <w:tcPr>
            <w:tcW w:w="4559" w:type="pct"/>
            <w:hideMark/>
          </w:tcPr>
          <w:p w14:paraId="76A543A6" w14:textId="06F7397B" w:rsidR="002208A3" w:rsidRPr="00BC4421" w:rsidRDefault="002208A3" w:rsidP="00384C37">
            <w:pPr>
              <w:pStyle w:val="Sraassuenkleliais"/>
              <w:numPr>
                <w:ilvl w:val="0"/>
                <w:numId w:val="0"/>
              </w:numPr>
              <w:spacing w:before="0" w:after="0"/>
              <w:rPr>
                <w:szCs w:val="20"/>
              </w:rPr>
            </w:pPr>
            <w:r w:rsidRPr="00BC4421">
              <w:rPr>
                <w:rFonts w:cstheme="minorHAnsi"/>
                <w:szCs w:val="20"/>
              </w:rPr>
              <w:t xml:space="preserve">Naudotojo sąsaja turi atitikti šiuolaikinius ergonomikos reikalavimus, tenkinti </w:t>
            </w:r>
            <w:hyperlink r:id="rId15" w:history="1">
              <w:r w:rsidRPr="00BC4421">
                <w:rPr>
                  <w:rFonts w:cstheme="minorHAnsi"/>
                  <w:szCs w:val="20"/>
                </w:rPr>
                <w:t>Elektroninių paslaugų tinkamumo naudotojams metodinėje medžiag</w:t>
              </w:r>
            </w:hyperlink>
            <w:r w:rsidRPr="00BC4421">
              <w:rPr>
                <w:rFonts w:cstheme="minorHAnsi"/>
                <w:szCs w:val="20"/>
              </w:rPr>
              <w:t>oje (nuoroda</w:t>
            </w:r>
            <w:r w:rsidR="00F708AE" w:rsidRPr="00BC4421">
              <w:rPr>
                <w:rFonts w:cstheme="minorHAnsi"/>
                <w:szCs w:val="20"/>
              </w:rPr>
              <w:t>:</w:t>
            </w:r>
            <w:r w:rsidRPr="00BC4421">
              <w:rPr>
                <w:rFonts w:cstheme="minorHAnsi"/>
                <w:szCs w:val="20"/>
              </w:rPr>
              <w:t xml:space="preserve"> </w:t>
            </w:r>
            <w:hyperlink r:id="rId16" w:history="1">
              <w:r w:rsidR="00741684" w:rsidRPr="00BC4421">
                <w:rPr>
                  <w:rStyle w:val="Hipersaitas"/>
                  <w:rFonts w:cstheme="minorHAnsi"/>
                  <w:szCs w:val="20"/>
                </w:rPr>
                <w:t>https://vssa.lrv.lt/uploads/ivpk/documents/files/IVPK_leidiniai/Metodika.pdf</w:t>
              </w:r>
            </w:hyperlink>
            <w:r w:rsidRPr="00BC4421">
              <w:rPr>
                <w:rFonts w:cstheme="minorHAnsi"/>
                <w:szCs w:val="20"/>
              </w:rPr>
              <w:t xml:space="preserve">) pateikiamus reikalavimus bei būti projektuojama vadovaujantis gerosiomis praktikomis, pvz., </w:t>
            </w:r>
            <w:r w:rsidRPr="00BC4421">
              <w:rPr>
                <w:rStyle w:val="ng-binding"/>
                <w:rFonts w:cstheme="minorHAnsi"/>
                <w:szCs w:val="20"/>
              </w:rPr>
              <w:t xml:space="preserve">ISO 9241-210 </w:t>
            </w:r>
            <w:r w:rsidRPr="00BC4421">
              <w:rPr>
                <w:rFonts w:cstheme="minorHAnsi"/>
                <w:szCs w:val="20"/>
              </w:rPr>
              <w:t>Ergonomics of human-system interaction — Part 210: Human-centred design for interactive systems ar lygiavertėmis.</w:t>
            </w:r>
          </w:p>
        </w:tc>
      </w:tr>
      <w:tr w:rsidR="002208A3" w:rsidRPr="00BC4421" w14:paraId="358B026D" w14:textId="77777777" w:rsidTr="00CF7DA1">
        <w:trPr>
          <w:trHeight w:val="20"/>
        </w:trPr>
        <w:tc>
          <w:tcPr>
            <w:tcW w:w="441" w:type="pct"/>
          </w:tcPr>
          <w:p w14:paraId="2D8A0BDF" w14:textId="77777777" w:rsidR="002208A3" w:rsidRPr="00BC4421" w:rsidRDefault="002208A3" w:rsidP="00384C37">
            <w:pPr>
              <w:pStyle w:val="Sraopastraipa"/>
              <w:numPr>
                <w:ilvl w:val="0"/>
                <w:numId w:val="10"/>
              </w:numPr>
              <w:spacing w:before="0"/>
              <w:ind w:left="317"/>
              <w:rPr>
                <w:szCs w:val="20"/>
              </w:rPr>
            </w:pPr>
          </w:p>
        </w:tc>
        <w:tc>
          <w:tcPr>
            <w:tcW w:w="4559" w:type="pct"/>
          </w:tcPr>
          <w:p w14:paraId="059E2932" w14:textId="48B90BDE" w:rsidR="002208A3" w:rsidRPr="00BC4421" w:rsidRDefault="002208A3" w:rsidP="00384C37">
            <w:pPr>
              <w:spacing w:before="0"/>
              <w:rPr>
                <w:rFonts w:cstheme="minorHAnsi"/>
                <w:szCs w:val="20"/>
              </w:rPr>
            </w:pPr>
            <w:r w:rsidRPr="00BC4421">
              <w:rPr>
                <w:rFonts w:cstheme="minorHAnsi"/>
                <w:szCs w:val="20"/>
              </w:rPr>
              <w:t>Sistema turi vienodai funkcionuoti bei būti atvaizduojami šiose interneto naršyklėse (gamintojų palaikomose ir naujausiose jų versijose likus 6 mėn. ir garantinio aptarnavimo periodo pradžios):</w:t>
            </w:r>
          </w:p>
          <w:p w14:paraId="1F9F070F" w14:textId="77777777" w:rsidR="002208A3" w:rsidRPr="00BC4421" w:rsidRDefault="002208A3" w:rsidP="006276E3">
            <w:pPr>
              <w:pStyle w:val="Sraopastraipa"/>
              <w:numPr>
                <w:ilvl w:val="0"/>
                <w:numId w:val="73"/>
              </w:numPr>
              <w:spacing w:before="0" w:line="240" w:lineRule="auto"/>
              <w:contextualSpacing w:val="0"/>
              <w:rPr>
                <w:rFonts w:cstheme="minorHAnsi"/>
                <w:szCs w:val="20"/>
              </w:rPr>
            </w:pPr>
            <w:r w:rsidRPr="00BC4421">
              <w:rPr>
                <w:rFonts w:cstheme="minorHAnsi"/>
                <w:szCs w:val="20"/>
              </w:rPr>
              <w:t>Microsoft Edge;</w:t>
            </w:r>
          </w:p>
          <w:p w14:paraId="32DE7E27" w14:textId="77777777" w:rsidR="002208A3" w:rsidRPr="00BC4421" w:rsidRDefault="002208A3" w:rsidP="006276E3">
            <w:pPr>
              <w:pStyle w:val="Sraopastraipa"/>
              <w:numPr>
                <w:ilvl w:val="0"/>
                <w:numId w:val="73"/>
              </w:numPr>
              <w:spacing w:before="0" w:line="240" w:lineRule="auto"/>
              <w:contextualSpacing w:val="0"/>
              <w:rPr>
                <w:rFonts w:cstheme="minorHAnsi"/>
                <w:szCs w:val="20"/>
              </w:rPr>
            </w:pPr>
            <w:r w:rsidRPr="00BC4421">
              <w:rPr>
                <w:rFonts w:cstheme="minorHAnsi"/>
                <w:szCs w:val="20"/>
              </w:rPr>
              <w:t>Mozilla Firefox;</w:t>
            </w:r>
          </w:p>
          <w:p w14:paraId="1C9A5E62" w14:textId="77777777" w:rsidR="002208A3" w:rsidRPr="00BC4421" w:rsidRDefault="002208A3" w:rsidP="006276E3">
            <w:pPr>
              <w:pStyle w:val="Sraopastraipa"/>
              <w:numPr>
                <w:ilvl w:val="0"/>
                <w:numId w:val="73"/>
              </w:numPr>
              <w:spacing w:before="0" w:line="240" w:lineRule="auto"/>
              <w:contextualSpacing w:val="0"/>
              <w:rPr>
                <w:rFonts w:cstheme="minorHAnsi"/>
                <w:szCs w:val="20"/>
              </w:rPr>
            </w:pPr>
            <w:r w:rsidRPr="00BC4421">
              <w:rPr>
                <w:rFonts w:cstheme="minorHAnsi"/>
                <w:szCs w:val="20"/>
              </w:rPr>
              <w:t>Google Chrome;</w:t>
            </w:r>
          </w:p>
          <w:p w14:paraId="6923A2A0" w14:textId="77777777" w:rsidR="002208A3" w:rsidRPr="00BC4421" w:rsidRDefault="002208A3" w:rsidP="006276E3">
            <w:pPr>
              <w:pStyle w:val="Sraopastraipa"/>
              <w:numPr>
                <w:ilvl w:val="0"/>
                <w:numId w:val="73"/>
              </w:numPr>
              <w:spacing w:before="0" w:line="240" w:lineRule="auto"/>
              <w:contextualSpacing w:val="0"/>
              <w:rPr>
                <w:rFonts w:cstheme="minorHAnsi"/>
                <w:szCs w:val="20"/>
              </w:rPr>
            </w:pPr>
            <w:r w:rsidRPr="00BC4421">
              <w:rPr>
                <w:rFonts w:cstheme="minorHAnsi"/>
                <w:szCs w:val="20"/>
              </w:rPr>
              <w:t>Safari;</w:t>
            </w:r>
          </w:p>
          <w:p w14:paraId="23F628E1" w14:textId="1722C9D7" w:rsidR="002208A3" w:rsidRPr="00BC4421" w:rsidRDefault="002208A3" w:rsidP="006276E3">
            <w:pPr>
              <w:pStyle w:val="Sraassuenkleliais"/>
              <w:numPr>
                <w:ilvl w:val="0"/>
                <w:numId w:val="73"/>
              </w:numPr>
              <w:spacing w:before="0" w:after="0"/>
              <w:rPr>
                <w:rFonts w:cstheme="minorHAnsi"/>
                <w:szCs w:val="20"/>
              </w:rPr>
            </w:pPr>
            <w:r w:rsidRPr="00BC4421">
              <w:rPr>
                <w:rFonts w:cstheme="minorHAnsi"/>
                <w:szCs w:val="20"/>
              </w:rPr>
              <w:t>Opera.</w:t>
            </w:r>
          </w:p>
        </w:tc>
      </w:tr>
      <w:tr w:rsidR="002208A3" w:rsidRPr="00BC4421" w14:paraId="28A671E3" w14:textId="77777777" w:rsidTr="00CF7DA1">
        <w:trPr>
          <w:trHeight w:val="20"/>
        </w:trPr>
        <w:tc>
          <w:tcPr>
            <w:tcW w:w="441" w:type="pct"/>
          </w:tcPr>
          <w:p w14:paraId="3CF6D803" w14:textId="77777777" w:rsidR="002208A3" w:rsidRPr="00BC4421" w:rsidRDefault="002208A3" w:rsidP="00384C37">
            <w:pPr>
              <w:pStyle w:val="Sraopastraipa"/>
              <w:numPr>
                <w:ilvl w:val="0"/>
                <w:numId w:val="10"/>
              </w:numPr>
              <w:spacing w:before="0"/>
              <w:ind w:left="317"/>
              <w:rPr>
                <w:szCs w:val="20"/>
              </w:rPr>
            </w:pPr>
          </w:p>
        </w:tc>
        <w:tc>
          <w:tcPr>
            <w:tcW w:w="4559" w:type="pct"/>
          </w:tcPr>
          <w:p w14:paraId="64C9B15F" w14:textId="2A3293CA" w:rsidR="002208A3" w:rsidRPr="00BC4421" w:rsidRDefault="00996499" w:rsidP="00384C37">
            <w:pPr>
              <w:pStyle w:val="Sraassuenkleliais"/>
              <w:numPr>
                <w:ilvl w:val="0"/>
                <w:numId w:val="0"/>
              </w:numPr>
              <w:spacing w:before="0" w:after="0"/>
              <w:rPr>
                <w:szCs w:val="20"/>
              </w:rPr>
            </w:pPr>
            <w:r w:rsidRPr="00BC4421">
              <w:rPr>
                <w:rFonts w:cstheme="minorHAnsi"/>
                <w:szCs w:val="20"/>
              </w:rPr>
              <w:t>Sistemos</w:t>
            </w:r>
            <w:r w:rsidR="00FB4CA2" w:rsidRPr="00BC4421">
              <w:rPr>
                <w:rFonts w:cstheme="minorHAnsi"/>
                <w:szCs w:val="20"/>
              </w:rPr>
              <w:t xml:space="preserve"> </w:t>
            </w:r>
            <w:r w:rsidR="0042394D" w:rsidRPr="00BC4421">
              <w:rPr>
                <w:rFonts w:cstheme="minorHAnsi"/>
                <w:szCs w:val="20"/>
              </w:rPr>
              <w:t xml:space="preserve">aplinkos </w:t>
            </w:r>
            <w:r w:rsidRPr="00BC4421">
              <w:rPr>
                <w:rFonts w:cstheme="minorHAnsi"/>
                <w:szCs w:val="20"/>
              </w:rPr>
              <w:t>(visų rolių) turi b</w:t>
            </w:r>
            <w:r w:rsidR="0042394D" w:rsidRPr="00BC4421">
              <w:rPr>
                <w:rFonts w:cstheme="minorHAnsi"/>
                <w:szCs w:val="20"/>
              </w:rPr>
              <w:t>ūti konstruojamos vadovaujantis „responsive web design“ principais.</w:t>
            </w:r>
          </w:p>
        </w:tc>
      </w:tr>
      <w:tr w:rsidR="002208A3" w:rsidRPr="00BC4421" w14:paraId="3A0E43B2" w14:textId="77777777" w:rsidTr="00CF7DA1">
        <w:trPr>
          <w:trHeight w:val="20"/>
        </w:trPr>
        <w:tc>
          <w:tcPr>
            <w:tcW w:w="441" w:type="pct"/>
          </w:tcPr>
          <w:p w14:paraId="146BEC48" w14:textId="77777777" w:rsidR="002208A3" w:rsidRPr="00BC4421" w:rsidRDefault="002208A3" w:rsidP="00384C37">
            <w:pPr>
              <w:pStyle w:val="Sraopastraipa"/>
              <w:numPr>
                <w:ilvl w:val="0"/>
                <w:numId w:val="10"/>
              </w:numPr>
              <w:spacing w:before="0"/>
              <w:ind w:left="317"/>
              <w:rPr>
                <w:szCs w:val="20"/>
              </w:rPr>
            </w:pPr>
          </w:p>
        </w:tc>
        <w:tc>
          <w:tcPr>
            <w:tcW w:w="4559" w:type="pct"/>
          </w:tcPr>
          <w:p w14:paraId="0B543F55" w14:textId="6E32FB39" w:rsidR="002208A3" w:rsidRPr="00BC4421" w:rsidRDefault="002208A3" w:rsidP="00384C37">
            <w:pPr>
              <w:pStyle w:val="Sraassuenkleliais"/>
              <w:numPr>
                <w:ilvl w:val="0"/>
                <w:numId w:val="0"/>
              </w:numPr>
              <w:spacing w:before="0" w:after="0"/>
              <w:rPr>
                <w:szCs w:val="20"/>
              </w:rPr>
            </w:pPr>
            <w:r w:rsidRPr="00BC4421">
              <w:rPr>
                <w:rFonts w:cstheme="minorHAnsi"/>
                <w:szCs w:val="20"/>
              </w:rPr>
              <w:t xml:space="preserve">Sistemos naudotojo sąsaja turi būti pritaikyta reikalavimams, kurie keliami neįgaliesiems pritaikytų valstybės ir savivaldybių institucijų ir įstaigų interneto svetainių kūrimo, testavimo ir įvertinimo metodinėse rekomendacijose, </w:t>
            </w:r>
            <w:r w:rsidRPr="00BC4421">
              <w:rPr>
                <w:rFonts w:cstheme="minorHAnsi"/>
                <w:szCs w:val="20"/>
              </w:rPr>
              <w:lastRenderedPageBreak/>
              <w:t>patvirtintose Informacinės visuomenės plėtros komiteto prie Lietuvos respublikos susisiekimo ministerijos direktoriaus 2013 m. gegužės 23 d. įsakymo Nr. T-72 „Dėl Informacinės visuomenės plėtros komiteto prie Lietuvos Respublikos Vyriausybės direktoriaus 2004 m. kovo 31 d. įsakymo Nr. T-40 „Dėl Neįgaliesiems pritaikytų valstybės ir savivaldybių institucijų ir įstaigų interneto svetainių kūrimo, testavimo ir įvertinimo metodinių rekomendacijų patvirtinimo“ pakeitimo“.</w:t>
            </w:r>
          </w:p>
        </w:tc>
      </w:tr>
      <w:tr w:rsidR="002208A3" w:rsidRPr="00BC4421" w14:paraId="708A3D09" w14:textId="606A564A" w:rsidTr="00CF7DA1">
        <w:trPr>
          <w:trHeight w:val="20"/>
        </w:trPr>
        <w:tc>
          <w:tcPr>
            <w:tcW w:w="441" w:type="pct"/>
          </w:tcPr>
          <w:p w14:paraId="7AEE9C86" w14:textId="77777777" w:rsidR="002208A3" w:rsidRPr="00BC4421" w:rsidRDefault="002208A3" w:rsidP="00384C37">
            <w:pPr>
              <w:pStyle w:val="Sraopastraipa"/>
              <w:numPr>
                <w:ilvl w:val="0"/>
                <w:numId w:val="10"/>
              </w:numPr>
              <w:spacing w:before="0"/>
              <w:ind w:left="317"/>
              <w:rPr>
                <w:szCs w:val="20"/>
              </w:rPr>
            </w:pPr>
          </w:p>
        </w:tc>
        <w:tc>
          <w:tcPr>
            <w:tcW w:w="4559" w:type="pct"/>
          </w:tcPr>
          <w:p w14:paraId="2EF7B93E" w14:textId="747A78E9" w:rsidR="002208A3" w:rsidRPr="00BC4421" w:rsidRDefault="002208A3" w:rsidP="00384C37">
            <w:pPr>
              <w:pStyle w:val="Sraassuenkleliais"/>
              <w:numPr>
                <w:ilvl w:val="0"/>
                <w:numId w:val="0"/>
              </w:numPr>
              <w:spacing w:before="0" w:after="0"/>
              <w:rPr>
                <w:szCs w:val="20"/>
              </w:rPr>
            </w:pPr>
            <w:r w:rsidRPr="00BC4421">
              <w:rPr>
                <w:rFonts w:cstheme="minorHAnsi"/>
                <w:szCs w:val="20"/>
              </w:rPr>
              <w:t>Naudotojui turi būti pateikiamos pagalbos priemonės padedančios greičiau išmokti naudotis Sistema (pvz., pagalbos mygtukai, naudotojo vadovas).</w:t>
            </w:r>
          </w:p>
        </w:tc>
      </w:tr>
      <w:tr w:rsidR="002208A3" w:rsidRPr="00BC4421" w14:paraId="312A956D" w14:textId="77777777" w:rsidTr="00CF7DA1">
        <w:trPr>
          <w:trHeight w:val="20"/>
        </w:trPr>
        <w:tc>
          <w:tcPr>
            <w:tcW w:w="441" w:type="pct"/>
          </w:tcPr>
          <w:p w14:paraId="6AA23001" w14:textId="77777777" w:rsidR="002208A3" w:rsidRPr="00BC4421" w:rsidRDefault="002208A3" w:rsidP="00384C37">
            <w:pPr>
              <w:pStyle w:val="Sraopastraipa"/>
              <w:numPr>
                <w:ilvl w:val="0"/>
                <w:numId w:val="10"/>
              </w:numPr>
              <w:spacing w:before="0"/>
              <w:ind w:left="317"/>
              <w:rPr>
                <w:szCs w:val="20"/>
              </w:rPr>
            </w:pPr>
          </w:p>
        </w:tc>
        <w:tc>
          <w:tcPr>
            <w:tcW w:w="4559" w:type="pct"/>
          </w:tcPr>
          <w:p w14:paraId="6B1883AE" w14:textId="34DCA9A7" w:rsidR="002208A3" w:rsidRPr="00BC4421" w:rsidRDefault="002208A3" w:rsidP="00384C37">
            <w:pPr>
              <w:pStyle w:val="Sraassuenkleliais"/>
              <w:numPr>
                <w:ilvl w:val="0"/>
                <w:numId w:val="0"/>
              </w:numPr>
              <w:spacing w:before="0" w:after="0"/>
              <w:rPr>
                <w:szCs w:val="20"/>
              </w:rPr>
            </w:pPr>
            <w:r w:rsidRPr="00BC4421">
              <w:rPr>
                <w:rFonts w:cstheme="minorHAnsi"/>
                <w:szCs w:val="20"/>
              </w:rPr>
              <w:t xml:space="preserve">Atliekamas loginis tikrinimas tarp formos elementų – vieno formos elemento parinkimas (įvedimas) turi galėti įjungti/ išjungti kitus formos elementus ir atlikti kitus veiksmus, kurie turės būti suderinti su </w:t>
            </w:r>
            <w:r w:rsidR="00741684" w:rsidRPr="00BC4421">
              <w:rPr>
                <w:rFonts w:cstheme="minorHAnsi"/>
                <w:szCs w:val="20"/>
              </w:rPr>
              <w:t>Užsakovu</w:t>
            </w:r>
            <w:r w:rsidRPr="00BC4421">
              <w:rPr>
                <w:rFonts w:cstheme="minorHAnsi"/>
                <w:szCs w:val="20"/>
              </w:rPr>
              <w:t>.</w:t>
            </w:r>
          </w:p>
        </w:tc>
      </w:tr>
      <w:tr w:rsidR="002208A3" w:rsidRPr="00BC4421" w14:paraId="78896D68" w14:textId="77777777" w:rsidTr="00CF7DA1">
        <w:trPr>
          <w:trHeight w:val="20"/>
        </w:trPr>
        <w:tc>
          <w:tcPr>
            <w:tcW w:w="441" w:type="pct"/>
          </w:tcPr>
          <w:p w14:paraId="45B91438" w14:textId="77777777" w:rsidR="002208A3" w:rsidRPr="00BC4421" w:rsidRDefault="002208A3" w:rsidP="00384C37">
            <w:pPr>
              <w:pStyle w:val="Sraopastraipa"/>
              <w:numPr>
                <w:ilvl w:val="0"/>
                <w:numId w:val="10"/>
              </w:numPr>
              <w:spacing w:before="0"/>
              <w:ind w:left="317"/>
              <w:rPr>
                <w:szCs w:val="20"/>
              </w:rPr>
            </w:pPr>
          </w:p>
        </w:tc>
        <w:tc>
          <w:tcPr>
            <w:tcW w:w="4559" w:type="pct"/>
          </w:tcPr>
          <w:p w14:paraId="68499390" w14:textId="1246525F" w:rsidR="002208A3" w:rsidRPr="00BC4421" w:rsidRDefault="002208A3" w:rsidP="00384C37">
            <w:pPr>
              <w:pStyle w:val="Sraassuenkleliais"/>
              <w:numPr>
                <w:ilvl w:val="0"/>
                <w:numId w:val="0"/>
              </w:numPr>
              <w:spacing w:before="0" w:after="0"/>
              <w:rPr>
                <w:szCs w:val="20"/>
              </w:rPr>
            </w:pPr>
            <w:r w:rsidRPr="00BC4421">
              <w:rPr>
                <w:rFonts w:cstheme="minorHAnsi"/>
                <w:szCs w:val="20"/>
              </w:rPr>
              <w:t>Sistemos komponentų ir modulių naudotojo sąsaja turi būti prieinama naudojant interneto naršyklę.</w:t>
            </w:r>
          </w:p>
        </w:tc>
      </w:tr>
      <w:tr w:rsidR="002208A3" w:rsidRPr="00BC4421" w14:paraId="0A8F9FB4" w14:textId="77777777" w:rsidTr="00CF7DA1">
        <w:trPr>
          <w:trHeight w:val="20"/>
        </w:trPr>
        <w:tc>
          <w:tcPr>
            <w:tcW w:w="441" w:type="pct"/>
          </w:tcPr>
          <w:p w14:paraId="28FA7B74" w14:textId="77777777" w:rsidR="002208A3" w:rsidRPr="00BC4421" w:rsidRDefault="002208A3" w:rsidP="00384C37">
            <w:pPr>
              <w:pStyle w:val="Sraopastraipa"/>
              <w:numPr>
                <w:ilvl w:val="0"/>
                <w:numId w:val="10"/>
              </w:numPr>
              <w:spacing w:before="0"/>
              <w:ind w:left="317"/>
              <w:rPr>
                <w:szCs w:val="20"/>
              </w:rPr>
            </w:pPr>
          </w:p>
        </w:tc>
        <w:tc>
          <w:tcPr>
            <w:tcW w:w="4559" w:type="pct"/>
          </w:tcPr>
          <w:p w14:paraId="3752F10A" w14:textId="77777777" w:rsidR="002208A3" w:rsidRPr="00BC4421" w:rsidRDefault="002208A3" w:rsidP="00384C37">
            <w:pPr>
              <w:spacing w:before="0"/>
              <w:rPr>
                <w:rFonts w:cstheme="minorHAnsi"/>
                <w:szCs w:val="20"/>
              </w:rPr>
            </w:pPr>
            <w:r w:rsidRPr="00BC4421">
              <w:rPr>
                <w:rFonts w:cstheme="minorHAnsi"/>
                <w:szCs w:val="20"/>
              </w:rPr>
              <w:t>Turi būti realizuotas naudojimo patogumą užtikrinantis funkcionalumas:</w:t>
            </w:r>
          </w:p>
          <w:p w14:paraId="03F5D9D0" w14:textId="77777777" w:rsidR="002208A3" w:rsidRPr="00BC4421" w:rsidRDefault="002208A3" w:rsidP="006276E3">
            <w:pPr>
              <w:pStyle w:val="Sraopastraipa"/>
              <w:numPr>
                <w:ilvl w:val="0"/>
                <w:numId w:val="74"/>
              </w:numPr>
              <w:spacing w:before="0" w:line="240" w:lineRule="auto"/>
              <w:contextualSpacing w:val="0"/>
              <w:rPr>
                <w:rFonts w:cstheme="minorHAnsi"/>
                <w:szCs w:val="20"/>
              </w:rPr>
            </w:pPr>
            <w:r w:rsidRPr="00BC4421">
              <w:rPr>
                <w:rFonts w:cstheme="minorHAnsi"/>
                <w:szCs w:val="20"/>
              </w:rPr>
              <w:t>TAB klavišo seka einant per duomenų įvedimo laukus;</w:t>
            </w:r>
          </w:p>
          <w:p w14:paraId="09B1B77D" w14:textId="77777777" w:rsidR="002208A3" w:rsidRPr="00BC4421" w:rsidRDefault="002208A3" w:rsidP="006276E3">
            <w:pPr>
              <w:pStyle w:val="Sraopastraipa"/>
              <w:numPr>
                <w:ilvl w:val="0"/>
                <w:numId w:val="74"/>
              </w:numPr>
              <w:spacing w:before="0" w:line="240" w:lineRule="auto"/>
              <w:contextualSpacing w:val="0"/>
              <w:rPr>
                <w:rFonts w:cstheme="minorHAnsi"/>
                <w:szCs w:val="20"/>
              </w:rPr>
            </w:pPr>
            <w:r w:rsidRPr="00BC4421">
              <w:rPr>
                <w:rFonts w:cstheme="minorHAnsi"/>
                <w:szCs w:val="20"/>
              </w:rPr>
              <w:t>Užuominų ir paaiškinimų pateikimas pelės žymeklį užvedus ant grafinio objekto (lietuvių kalba);</w:t>
            </w:r>
          </w:p>
          <w:p w14:paraId="01D8EF5C" w14:textId="77777777" w:rsidR="002208A3" w:rsidRPr="00BC4421" w:rsidRDefault="002208A3" w:rsidP="006276E3">
            <w:pPr>
              <w:pStyle w:val="Sraopastraipa"/>
              <w:numPr>
                <w:ilvl w:val="0"/>
                <w:numId w:val="74"/>
              </w:numPr>
              <w:spacing w:before="0" w:line="240" w:lineRule="auto"/>
              <w:contextualSpacing w:val="0"/>
              <w:rPr>
                <w:rFonts w:cstheme="minorHAnsi"/>
                <w:szCs w:val="20"/>
              </w:rPr>
            </w:pPr>
            <w:r w:rsidRPr="00BC4421">
              <w:rPr>
                <w:rFonts w:cstheme="minorHAnsi"/>
                <w:szCs w:val="20"/>
              </w:rPr>
              <w:t xml:space="preserve">Duomenų įvedimo formose duomenų laukai turi būti užpildomi automatiškai, jeigu Sistemoje yra saugomi atitinkami duomenys; </w:t>
            </w:r>
          </w:p>
          <w:p w14:paraId="2C5ECDAF" w14:textId="7A6351B1" w:rsidR="002208A3" w:rsidRPr="00BC4421" w:rsidRDefault="002208A3" w:rsidP="006276E3">
            <w:pPr>
              <w:pStyle w:val="Sraassuenkleliais"/>
              <w:numPr>
                <w:ilvl w:val="0"/>
                <w:numId w:val="74"/>
              </w:numPr>
              <w:spacing w:before="0" w:after="0"/>
              <w:rPr>
                <w:szCs w:val="20"/>
              </w:rPr>
            </w:pPr>
            <w:r w:rsidRPr="00BC4421">
              <w:rPr>
                <w:rFonts w:cstheme="minorHAnsi"/>
                <w:szCs w:val="20"/>
              </w:rPr>
              <w:t>Sistemos veiksmai, kurie gali būti vykdomi fone, turi būti taip realizuojami, kad naudotojas galėtų naudoti kitas Sistemos funkcijas.</w:t>
            </w:r>
          </w:p>
        </w:tc>
      </w:tr>
      <w:tr w:rsidR="002208A3" w:rsidRPr="00BC4421" w14:paraId="2AC243A6" w14:textId="77777777" w:rsidTr="00CF7DA1">
        <w:trPr>
          <w:trHeight w:val="20"/>
        </w:trPr>
        <w:tc>
          <w:tcPr>
            <w:tcW w:w="441" w:type="pct"/>
          </w:tcPr>
          <w:p w14:paraId="3BB96E5D" w14:textId="77777777" w:rsidR="002208A3" w:rsidRPr="00BC4421" w:rsidRDefault="002208A3" w:rsidP="00384C37">
            <w:pPr>
              <w:pStyle w:val="Sraopastraipa"/>
              <w:numPr>
                <w:ilvl w:val="0"/>
                <w:numId w:val="10"/>
              </w:numPr>
              <w:spacing w:before="0"/>
              <w:ind w:left="317"/>
              <w:rPr>
                <w:szCs w:val="20"/>
              </w:rPr>
            </w:pPr>
          </w:p>
        </w:tc>
        <w:tc>
          <w:tcPr>
            <w:tcW w:w="4559" w:type="pct"/>
          </w:tcPr>
          <w:p w14:paraId="0B9703EA" w14:textId="77777777" w:rsidR="002208A3" w:rsidRPr="00BC4421" w:rsidRDefault="002208A3" w:rsidP="00384C37">
            <w:pPr>
              <w:spacing w:before="0"/>
              <w:rPr>
                <w:rFonts w:cstheme="minorHAnsi"/>
                <w:szCs w:val="20"/>
              </w:rPr>
            </w:pPr>
            <w:r w:rsidRPr="00BC4421">
              <w:rPr>
                <w:rFonts w:cstheme="minorHAnsi"/>
                <w:szCs w:val="20"/>
              </w:rPr>
              <w:t>Duomenų sąrašai turi būti:</w:t>
            </w:r>
          </w:p>
          <w:p w14:paraId="3B7DEDB1" w14:textId="77777777" w:rsidR="002208A3" w:rsidRPr="00BC4421" w:rsidRDefault="002208A3" w:rsidP="006276E3">
            <w:pPr>
              <w:pStyle w:val="Sraopastraipa"/>
              <w:numPr>
                <w:ilvl w:val="0"/>
                <w:numId w:val="75"/>
              </w:numPr>
              <w:spacing w:before="0" w:line="240" w:lineRule="auto"/>
              <w:contextualSpacing w:val="0"/>
              <w:rPr>
                <w:rFonts w:cstheme="minorHAnsi"/>
                <w:szCs w:val="20"/>
              </w:rPr>
            </w:pPr>
            <w:r w:rsidRPr="00BC4421">
              <w:rPr>
                <w:rFonts w:cstheme="minorHAnsi"/>
                <w:szCs w:val="20"/>
              </w:rPr>
              <w:t>Puslapiuojami, su galimybe nurodyti kiek sąrašo puslapyje rodyti eilučių;</w:t>
            </w:r>
          </w:p>
          <w:p w14:paraId="6914764A" w14:textId="715C6973" w:rsidR="002208A3" w:rsidRPr="00BC4421" w:rsidRDefault="002208A3" w:rsidP="006276E3">
            <w:pPr>
              <w:pStyle w:val="Sraopastraipa"/>
              <w:numPr>
                <w:ilvl w:val="0"/>
                <w:numId w:val="75"/>
              </w:numPr>
              <w:spacing w:before="0" w:line="240" w:lineRule="auto"/>
              <w:contextualSpacing w:val="0"/>
              <w:rPr>
                <w:rFonts w:cstheme="minorHAnsi"/>
                <w:szCs w:val="20"/>
              </w:rPr>
            </w:pPr>
            <w:r w:rsidRPr="00BC4421">
              <w:rPr>
                <w:rFonts w:cstheme="minorHAnsi"/>
                <w:szCs w:val="20"/>
              </w:rPr>
              <w:t xml:space="preserve">Filtruojami pagal sąrašui aktualius kriterijus (vieną ar daugiau kriterijų vienu metu). Diegėjas, su </w:t>
            </w:r>
            <w:r w:rsidR="00F66010" w:rsidRPr="00BC4421">
              <w:rPr>
                <w:rFonts w:cstheme="minorHAnsi"/>
                <w:szCs w:val="20"/>
              </w:rPr>
              <w:t>Užsakovu</w:t>
            </w:r>
            <w:r w:rsidRPr="00BC4421">
              <w:rPr>
                <w:rFonts w:cstheme="minorHAnsi"/>
                <w:szCs w:val="20"/>
              </w:rPr>
              <w:t xml:space="preserve"> detalios analizės ir projektavimo etapo metu, turės identifikuoti kiekvieno sąrašo filtravimo kriterijus ir juos realizuoti;</w:t>
            </w:r>
          </w:p>
          <w:p w14:paraId="510AF0AA" w14:textId="77777777" w:rsidR="002208A3" w:rsidRPr="00BC4421" w:rsidRDefault="002208A3" w:rsidP="006276E3">
            <w:pPr>
              <w:pStyle w:val="Sraopastraipa"/>
              <w:numPr>
                <w:ilvl w:val="0"/>
                <w:numId w:val="75"/>
              </w:numPr>
              <w:spacing w:before="0" w:line="240" w:lineRule="auto"/>
              <w:contextualSpacing w:val="0"/>
              <w:rPr>
                <w:rFonts w:cstheme="minorHAnsi"/>
                <w:szCs w:val="20"/>
              </w:rPr>
            </w:pPr>
            <w:r w:rsidRPr="00BC4421">
              <w:rPr>
                <w:rFonts w:cstheme="minorHAnsi"/>
                <w:szCs w:val="20"/>
              </w:rPr>
              <w:t>Rikiuojami pagal sąrašo rikiuotinus elementus.</w:t>
            </w:r>
          </w:p>
          <w:p w14:paraId="2BBF864C" w14:textId="77777777" w:rsidR="002208A3" w:rsidRPr="00BC4421" w:rsidRDefault="002208A3" w:rsidP="00384C37">
            <w:pPr>
              <w:spacing w:before="0"/>
              <w:rPr>
                <w:rFonts w:cstheme="minorHAnsi"/>
                <w:szCs w:val="20"/>
              </w:rPr>
            </w:pPr>
            <w:r w:rsidRPr="00BC4421">
              <w:rPr>
                <w:rFonts w:cstheme="minorHAnsi"/>
                <w:szCs w:val="20"/>
              </w:rPr>
              <w:t>Reikalavimai naudotojų informavimui:</w:t>
            </w:r>
          </w:p>
          <w:p w14:paraId="6D8FD198" w14:textId="77777777" w:rsidR="002208A3" w:rsidRPr="00BC4421" w:rsidRDefault="002208A3" w:rsidP="006276E3">
            <w:pPr>
              <w:pStyle w:val="Sraopastraipa"/>
              <w:numPr>
                <w:ilvl w:val="0"/>
                <w:numId w:val="76"/>
              </w:numPr>
              <w:spacing w:before="0" w:line="240" w:lineRule="auto"/>
              <w:contextualSpacing w:val="0"/>
              <w:rPr>
                <w:rFonts w:cstheme="minorHAnsi"/>
                <w:szCs w:val="20"/>
              </w:rPr>
            </w:pPr>
            <w:r w:rsidRPr="00BC4421">
              <w:rPr>
                <w:rFonts w:cstheme="minorHAnsi"/>
                <w:szCs w:val="20"/>
              </w:rPr>
              <w:t>Naudotojui pateikiami pranešimai turi būti suformuluoti taip, kad naudotojui būtų aiški pranešimo pateikimo priežastis. Informacija apie pranešimo pateikimą sąlygojančią priežastį privalo būti pateikiama nurodant konkrečius Sistemos duomenų objektus (pavyzdžiui, laukų pavadinimus);</w:t>
            </w:r>
          </w:p>
          <w:p w14:paraId="4168B911" w14:textId="12BD6775" w:rsidR="002208A3" w:rsidRPr="00BC4421" w:rsidRDefault="002208A3" w:rsidP="006276E3">
            <w:pPr>
              <w:pStyle w:val="Sraopastraipa"/>
              <w:numPr>
                <w:ilvl w:val="0"/>
                <w:numId w:val="76"/>
              </w:numPr>
              <w:spacing w:before="0" w:line="240" w:lineRule="auto"/>
              <w:contextualSpacing w:val="0"/>
              <w:rPr>
                <w:rFonts w:cstheme="minorHAnsi"/>
                <w:szCs w:val="20"/>
              </w:rPr>
            </w:pPr>
            <w:r w:rsidRPr="00BC4421">
              <w:rPr>
                <w:rFonts w:cstheme="minorHAnsi"/>
                <w:szCs w:val="20"/>
              </w:rPr>
              <w:t xml:space="preserve">Jeigu naudotojui atlikus veiksmus rezultatai turės didelės įtakos, prieš atliekant veiksmą </w:t>
            </w:r>
            <w:r w:rsidR="00A665B5" w:rsidRPr="00BC4421">
              <w:rPr>
                <w:rFonts w:cstheme="minorHAnsi"/>
                <w:szCs w:val="20"/>
              </w:rPr>
              <w:t>Sistema</w:t>
            </w:r>
            <w:r w:rsidRPr="00BC4421">
              <w:rPr>
                <w:rFonts w:cstheme="minorHAnsi"/>
                <w:szCs w:val="20"/>
              </w:rPr>
              <w:t xml:space="preserve"> turi pateikti pranešimą ir paprašyti naudotojo patvirtinti, kad tikrai norima vykdyti;</w:t>
            </w:r>
          </w:p>
          <w:p w14:paraId="69909CF6" w14:textId="20EF369D" w:rsidR="002208A3" w:rsidRPr="00BC4421" w:rsidRDefault="002208A3" w:rsidP="006276E3">
            <w:pPr>
              <w:pStyle w:val="Sraopastraipa"/>
              <w:numPr>
                <w:ilvl w:val="0"/>
                <w:numId w:val="76"/>
              </w:numPr>
              <w:spacing w:before="0" w:line="240" w:lineRule="auto"/>
              <w:contextualSpacing w:val="0"/>
              <w:rPr>
                <w:rFonts w:cstheme="minorHAnsi"/>
                <w:szCs w:val="20"/>
              </w:rPr>
            </w:pPr>
            <w:r w:rsidRPr="00BC4421">
              <w:rPr>
                <w:rFonts w:cstheme="minorHAnsi"/>
                <w:szCs w:val="20"/>
              </w:rPr>
              <w:t xml:space="preserve">Naudotojui pateikiamame klaidos pranešime privalo būti nurodoma, kokius veiksmus naudotojas privalo atlikti tam, kad galėtų pašalinti pranešimo pateikimo priežastis ir tęsti darbą su </w:t>
            </w:r>
            <w:r w:rsidR="00A665B5" w:rsidRPr="00BC4421">
              <w:rPr>
                <w:rFonts w:cstheme="minorHAnsi"/>
                <w:szCs w:val="20"/>
              </w:rPr>
              <w:t>Sistema</w:t>
            </w:r>
            <w:r w:rsidRPr="00BC4421">
              <w:rPr>
                <w:rFonts w:cstheme="minorHAnsi"/>
                <w:szCs w:val="20"/>
              </w:rPr>
              <w:t>. Įvykus klaidai naudotojas apie tai turi būti aiškiai informuojamas (pvz., nukreipiamas į klaidą sąlygojančią ekraninės formos vietą, paryškinami netinkamai užpildyti formos laukai ir pan.);</w:t>
            </w:r>
          </w:p>
          <w:p w14:paraId="6BE276C3" w14:textId="77777777" w:rsidR="002208A3" w:rsidRPr="00BC4421" w:rsidRDefault="002208A3" w:rsidP="006276E3">
            <w:pPr>
              <w:pStyle w:val="Sraopastraipa"/>
              <w:numPr>
                <w:ilvl w:val="0"/>
                <w:numId w:val="76"/>
              </w:numPr>
              <w:spacing w:before="0" w:line="240" w:lineRule="auto"/>
              <w:contextualSpacing w:val="0"/>
              <w:rPr>
                <w:rFonts w:cstheme="minorHAnsi"/>
                <w:szCs w:val="20"/>
              </w:rPr>
            </w:pPr>
            <w:r w:rsidRPr="00BC4421">
              <w:rPr>
                <w:rFonts w:cstheme="minorHAnsi"/>
                <w:szCs w:val="20"/>
              </w:rPr>
              <w:t>Naudotojui turi būti pateikiami sėkmės pranešimai, nurodantys, kad naudotojo atlikti veiksmai yra sėkmingi (pavyzdžiui, informuojama, kad įrašas išsaugotas / ištrintas / pakoreguotas, duomenys sėkmingai įkelti ir pan.);</w:t>
            </w:r>
          </w:p>
          <w:p w14:paraId="53CBCC10" w14:textId="69F2F82B" w:rsidR="002208A3" w:rsidRPr="00BC4421" w:rsidRDefault="002208A3" w:rsidP="00384C37">
            <w:pPr>
              <w:pStyle w:val="Sraassuenkleliais"/>
              <w:numPr>
                <w:ilvl w:val="0"/>
                <w:numId w:val="0"/>
              </w:numPr>
              <w:spacing w:before="0" w:after="0"/>
              <w:rPr>
                <w:szCs w:val="20"/>
              </w:rPr>
            </w:pPr>
            <w:r w:rsidRPr="00BC4421">
              <w:rPr>
                <w:rFonts w:cstheme="minorHAnsi"/>
                <w:szCs w:val="20"/>
              </w:rPr>
              <w:t>Klaidų pranešimai, sėkmės pranešimai ir informaciniai pranešimai turi būti išskirti skirtingomis spalvomis ar skirtingais simboliais, kad vizualiai būtų galima atskirti.</w:t>
            </w:r>
          </w:p>
        </w:tc>
      </w:tr>
      <w:tr w:rsidR="002208A3" w:rsidRPr="00BC4421" w14:paraId="12681770" w14:textId="77777777" w:rsidTr="00CF7DA1">
        <w:trPr>
          <w:trHeight w:val="20"/>
        </w:trPr>
        <w:tc>
          <w:tcPr>
            <w:tcW w:w="441" w:type="pct"/>
          </w:tcPr>
          <w:p w14:paraId="69DF8DDC" w14:textId="77777777" w:rsidR="002208A3" w:rsidRPr="00BC4421" w:rsidRDefault="002208A3" w:rsidP="00384C37">
            <w:pPr>
              <w:pStyle w:val="Sraopastraipa"/>
              <w:numPr>
                <w:ilvl w:val="0"/>
                <w:numId w:val="10"/>
              </w:numPr>
              <w:spacing w:before="0"/>
              <w:ind w:left="317"/>
              <w:rPr>
                <w:szCs w:val="20"/>
              </w:rPr>
            </w:pPr>
          </w:p>
        </w:tc>
        <w:tc>
          <w:tcPr>
            <w:tcW w:w="4559" w:type="pct"/>
          </w:tcPr>
          <w:p w14:paraId="76A63C21" w14:textId="0146530C" w:rsidR="002208A3" w:rsidRPr="00BC4421" w:rsidRDefault="002208A3" w:rsidP="00384C37">
            <w:pPr>
              <w:spacing w:before="0"/>
              <w:rPr>
                <w:rFonts w:cstheme="minorHAnsi"/>
                <w:szCs w:val="20"/>
              </w:rPr>
            </w:pPr>
            <w:r w:rsidRPr="00BC4421">
              <w:rPr>
                <w:rFonts w:cstheme="minorHAnsi"/>
                <w:szCs w:val="20"/>
              </w:rPr>
              <w:t xml:space="preserve">Naudotojo sąsajoje esantys duomenų įvedimo laukai turi turėti duomenų validavimo taisykles ir tikrinti įvedamų duomenų logikos korektiškumą. Laukai ir laukų validavimo taisyklės turi būti suderinti su </w:t>
            </w:r>
            <w:r w:rsidR="00F66010" w:rsidRPr="00BC4421">
              <w:rPr>
                <w:rFonts w:cstheme="minorHAnsi"/>
                <w:szCs w:val="20"/>
              </w:rPr>
              <w:t>Užsakovu</w:t>
            </w:r>
            <w:r w:rsidRPr="00BC4421">
              <w:rPr>
                <w:rFonts w:cstheme="minorHAnsi"/>
                <w:szCs w:val="20"/>
              </w:rPr>
              <w:t>. Preliminariai turės būti:</w:t>
            </w:r>
          </w:p>
          <w:p w14:paraId="625DA311" w14:textId="77777777" w:rsidR="002208A3" w:rsidRPr="00BC4421" w:rsidRDefault="002208A3" w:rsidP="006276E3">
            <w:pPr>
              <w:pStyle w:val="Sraopastraipa"/>
              <w:numPr>
                <w:ilvl w:val="0"/>
                <w:numId w:val="77"/>
              </w:numPr>
              <w:spacing w:before="0" w:line="240" w:lineRule="auto"/>
              <w:contextualSpacing w:val="0"/>
              <w:rPr>
                <w:rFonts w:cstheme="minorHAnsi"/>
                <w:szCs w:val="20"/>
              </w:rPr>
            </w:pPr>
            <w:r w:rsidRPr="00BC4421">
              <w:rPr>
                <w:rFonts w:cstheme="minorHAnsi"/>
                <w:szCs w:val="20"/>
              </w:rPr>
              <w:t>Tikrinami privalomi įvesti duomenys;</w:t>
            </w:r>
          </w:p>
          <w:p w14:paraId="3D459E5D" w14:textId="77777777" w:rsidR="002208A3" w:rsidRPr="00BC4421" w:rsidRDefault="002208A3" w:rsidP="006276E3">
            <w:pPr>
              <w:pStyle w:val="Sraopastraipa"/>
              <w:numPr>
                <w:ilvl w:val="0"/>
                <w:numId w:val="77"/>
              </w:numPr>
              <w:spacing w:before="0" w:line="240" w:lineRule="auto"/>
              <w:contextualSpacing w:val="0"/>
              <w:rPr>
                <w:rFonts w:cstheme="minorHAnsi"/>
                <w:szCs w:val="20"/>
              </w:rPr>
            </w:pPr>
            <w:r w:rsidRPr="00BC4421">
              <w:rPr>
                <w:rFonts w:cstheme="minorHAnsi"/>
                <w:szCs w:val="20"/>
              </w:rPr>
              <w:t>Tikrinimas duomenų formatas (datos, skaičiaus, teksto ar kitas nustatytas taisykles);</w:t>
            </w:r>
          </w:p>
          <w:p w14:paraId="1D0DD3FE" w14:textId="1406682E" w:rsidR="003047B8" w:rsidRPr="00BC4421" w:rsidRDefault="002208A3" w:rsidP="006276E3">
            <w:pPr>
              <w:pStyle w:val="Sraopastraipa"/>
              <w:numPr>
                <w:ilvl w:val="0"/>
                <w:numId w:val="77"/>
              </w:numPr>
              <w:spacing w:before="0" w:line="240" w:lineRule="auto"/>
              <w:contextualSpacing w:val="0"/>
              <w:rPr>
                <w:rFonts w:cstheme="minorHAnsi"/>
                <w:szCs w:val="20"/>
              </w:rPr>
            </w:pPr>
            <w:r w:rsidRPr="00BC4421">
              <w:rPr>
                <w:rFonts w:cstheme="minorHAnsi"/>
                <w:szCs w:val="20"/>
              </w:rPr>
              <w:t>Tikrinami įkeliamų rinkmenų plėtiniai ir dydžiai;</w:t>
            </w:r>
          </w:p>
          <w:p w14:paraId="405230D3" w14:textId="51583B0C" w:rsidR="002208A3" w:rsidRPr="00BC4421" w:rsidRDefault="002208A3" w:rsidP="0087404C">
            <w:pPr>
              <w:pStyle w:val="Sraopastraipa"/>
              <w:numPr>
                <w:ilvl w:val="0"/>
                <w:numId w:val="77"/>
              </w:numPr>
              <w:spacing w:before="0" w:line="240" w:lineRule="auto"/>
              <w:contextualSpacing w:val="0"/>
              <w:rPr>
                <w:szCs w:val="20"/>
              </w:rPr>
            </w:pPr>
            <w:r w:rsidRPr="00BC4421">
              <w:rPr>
                <w:rFonts w:cstheme="minorHAnsi"/>
                <w:szCs w:val="20"/>
              </w:rPr>
              <w:t>Atliekamas loginis tikrinimas tarp formos elementų – vieno formos elemento parinkimas (įvedimas) turi galėti įjungti/ išjungti kitus formos elementus ir atlikti kitus veiksmus, kurie turės būti suderinti su Perkančiąja organizaciją.</w:t>
            </w:r>
          </w:p>
        </w:tc>
      </w:tr>
      <w:tr w:rsidR="002208A3" w:rsidRPr="00BC4421" w14:paraId="60EA7BED" w14:textId="77777777" w:rsidTr="00CF7DA1">
        <w:trPr>
          <w:trHeight w:val="20"/>
        </w:trPr>
        <w:tc>
          <w:tcPr>
            <w:tcW w:w="441" w:type="pct"/>
          </w:tcPr>
          <w:p w14:paraId="0F22412F" w14:textId="77777777" w:rsidR="002208A3" w:rsidRPr="00BC4421" w:rsidRDefault="002208A3" w:rsidP="00384C37">
            <w:pPr>
              <w:pStyle w:val="Sraopastraipa"/>
              <w:numPr>
                <w:ilvl w:val="0"/>
                <w:numId w:val="10"/>
              </w:numPr>
              <w:spacing w:before="0"/>
              <w:ind w:left="317"/>
              <w:rPr>
                <w:szCs w:val="20"/>
              </w:rPr>
            </w:pPr>
          </w:p>
        </w:tc>
        <w:tc>
          <w:tcPr>
            <w:tcW w:w="4559" w:type="pct"/>
          </w:tcPr>
          <w:p w14:paraId="302B60CC" w14:textId="40DE1054" w:rsidR="002208A3" w:rsidRPr="00BC4421" w:rsidRDefault="002208A3" w:rsidP="00384C37">
            <w:pPr>
              <w:pStyle w:val="Sraassuenkleliais"/>
              <w:numPr>
                <w:ilvl w:val="0"/>
                <w:numId w:val="0"/>
              </w:numPr>
              <w:spacing w:before="0" w:after="0"/>
              <w:rPr>
                <w:szCs w:val="20"/>
              </w:rPr>
            </w:pPr>
            <w:r w:rsidRPr="00BC4421">
              <w:rPr>
                <w:rFonts w:cstheme="minorHAnsi"/>
                <w:szCs w:val="20"/>
              </w:rPr>
              <w:t xml:space="preserve">Naudotojui pateikiama informacija turi būti ribojama pagal jam suteiktas roles bei prieigos teises prie konkretaus objekto informacijos. </w:t>
            </w:r>
          </w:p>
        </w:tc>
      </w:tr>
    </w:tbl>
    <w:p w14:paraId="6E90091B" w14:textId="77777777" w:rsidR="003047B8" w:rsidRPr="00BC4421" w:rsidRDefault="003047B8" w:rsidP="0087404C">
      <w:bookmarkStart w:id="663" w:name="_Ref184912434"/>
    </w:p>
    <w:p w14:paraId="4717771E" w14:textId="16E872FD" w:rsidR="00C66229" w:rsidRPr="00BC4421" w:rsidRDefault="00C66229" w:rsidP="00C66229">
      <w:pPr>
        <w:pStyle w:val="Antrat4"/>
        <w:rPr>
          <w:rFonts w:hint="eastAsia"/>
        </w:rPr>
      </w:pPr>
      <w:r w:rsidRPr="00BC4421">
        <w:lastRenderedPageBreak/>
        <w:t>Reikalavimai naudotojų autentifikacijai</w:t>
      </w:r>
      <w:bookmarkEnd w:id="663"/>
    </w:p>
    <w:tbl>
      <w:tblPr>
        <w:tblStyle w:val="CivittaTable2Purple"/>
        <w:tblW w:w="5000" w:type="pct"/>
        <w:tblLook w:val="0620" w:firstRow="1" w:lastRow="0" w:firstColumn="0" w:lastColumn="0" w:noHBand="1" w:noVBand="1"/>
      </w:tblPr>
      <w:tblGrid>
        <w:gridCol w:w="905"/>
        <w:gridCol w:w="9357"/>
      </w:tblGrid>
      <w:tr w:rsidR="00C66229" w:rsidRPr="00BC4421" w14:paraId="2DCF5666"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6A419DED" w14:textId="77777777" w:rsidR="00C66229" w:rsidRPr="00BC4421" w:rsidRDefault="00C66229">
            <w:pPr>
              <w:spacing w:before="0"/>
              <w:rPr>
                <w:szCs w:val="20"/>
              </w:rPr>
            </w:pPr>
            <w:r w:rsidRPr="00BC4421">
              <w:rPr>
                <w:szCs w:val="20"/>
              </w:rPr>
              <w:t>Nr.</w:t>
            </w:r>
          </w:p>
        </w:tc>
        <w:tc>
          <w:tcPr>
            <w:tcW w:w="4559" w:type="pct"/>
            <w:hideMark/>
          </w:tcPr>
          <w:p w14:paraId="725479BE" w14:textId="77777777" w:rsidR="00C66229" w:rsidRPr="00BC4421" w:rsidRDefault="00C66229">
            <w:pPr>
              <w:spacing w:before="0"/>
              <w:rPr>
                <w:szCs w:val="20"/>
              </w:rPr>
            </w:pPr>
            <w:r w:rsidRPr="00BC4421">
              <w:rPr>
                <w:szCs w:val="20"/>
              </w:rPr>
              <w:t>Reikalavimas</w:t>
            </w:r>
          </w:p>
        </w:tc>
      </w:tr>
      <w:tr w:rsidR="00C66229" w:rsidRPr="00BC4421" w14:paraId="30A07C25" w14:textId="77777777" w:rsidTr="6EB25C05">
        <w:trPr>
          <w:trHeight w:val="20"/>
        </w:trPr>
        <w:tc>
          <w:tcPr>
            <w:tcW w:w="441" w:type="pct"/>
          </w:tcPr>
          <w:p w14:paraId="063261F2" w14:textId="77777777" w:rsidR="00C66229" w:rsidRPr="00BC4421" w:rsidRDefault="00C66229">
            <w:pPr>
              <w:pStyle w:val="Sraopastraipa"/>
              <w:numPr>
                <w:ilvl w:val="0"/>
                <w:numId w:val="10"/>
              </w:numPr>
              <w:spacing w:before="0"/>
              <w:ind w:left="317"/>
              <w:rPr>
                <w:szCs w:val="20"/>
              </w:rPr>
            </w:pPr>
          </w:p>
        </w:tc>
        <w:tc>
          <w:tcPr>
            <w:tcW w:w="4559" w:type="pct"/>
          </w:tcPr>
          <w:p w14:paraId="74C344EB" w14:textId="77777777" w:rsidR="00914613" w:rsidRPr="00BC4421" w:rsidRDefault="00914613" w:rsidP="00914613">
            <w:pPr>
              <w:pStyle w:val="Sraassuenkleliais"/>
              <w:numPr>
                <w:ilvl w:val="0"/>
                <w:numId w:val="0"/>
              </w:numPr>
              <w:spacing w:before="0" w:after="0"/>
              <w:ind w:left="360" w:hanging="360"/>
              <w:rPr>
                <w:szCs w:val="18"/>
              </w:rPr>
            </w:pPr>
            <w:r w:rsidRPr="00BC4421">
              <w:rPr>
                <w:szCs w:val="18"/>
              </w:rPr>
              <w:t>Sistemoje turi būti galimybė naudoti VIISP platformą asmens tapatybės nustatymui ir autentifikavimui, palaikant:</w:t>
            </w:r>
          </w:p>
          <w:p w14:paraId="368EB590" w14:textId="77777777" w:rsidR="00914613" w:rsidRPr="00BC4421" w:rsidRDefault="00914613" w:rsidP="0087404C">
            <w:pPr>
              <w:pStyle w:val="Sraassuenkleliais"/>
              <w:numPr>
                <w:ilvl w:val="0"/>
                <w:numId w:val="239"/>
              </w:numPr>
              <w:spacing w:before="0" w:after="0"/>
              <w:rPr>
                <w:szCs w:val="18"/>
              </w:rPr>
            </w:pPr>
            <w:r w:rsidRPr="00BC4421">
              <w:rPr>
                <w:szCs w:val="18"/>
              </w:rPr>
              <w:t>Elektroninius parašus (Smart-ID, mobilųjį parašą ir kt.).</w:t>
            </w:r>
          </w:p>
          <w:p w14:paraId="1BD82FFB" w14:textId="77777777" w:rsidR="00914613" w:rsidRPr="00BC4421" w:rsidRDefault="00914613" w:rsidP="0087404C">
            <w:pPr>
              <w:pStyle w:val="Sraassuenkleliais"/>
              <w:numPr>
                <w:ilvl w:val="0"/>
                <w:numId w:val="239"/>
              </w:numPr>
              <w:spacing w:before="0" w:after="0"/>
              <w:rPr>
                <w:szCs w:val="18"/>
              </w:rPr>
            </w:pPr>
            <w:r w:rsidRPr="00BC4421">
              <w:rPr>
                <w:szCs w:val="18"/>
              </w:rPr>
              <w:t>Prisijungimus per bankininkystės sistemas (Bank-Link).</w:t>
            </w:r>
          </w:p>
          <w:p w14:paraId="55E4410D" w14:textId="5804873E" w:rsidR="00C66229" w:rsidRPr="00BC4421" w:rsidRDefault="00914613" w:rsidP="0087404C">
            <w:pPr>
              <w:pStyle w:val="Sraassuenkleliais"/>
              <w:numPr>
                <w:ilvl w:val="0"/>
                <w:numId w:val="239"/>
              </w:numPr>
            </w:pPr>
            <w:r w:rsidRPr="00BC4421">
              <w:rPr>
                <w:szCs w:val="18"/>
              </w:rPr>
              <w:t>Kitus autentifikacijos metodus.</w:t>
            </w:r>
          </w:p>
        </w:tc>
      </w:tr>
      <w:tr w:rsidR="00C66229" w:rsidRPr="00BC4421" w14:paraId="0F657DB4" w14:textId="77777777" w:rsidTr="6EB25C05">
        <w:trPr>
          <w:trHeight w:val="20"/>
        </w:trPr>
        <w:tc>
          <w:tcPr>
            <w:tcW w:w="441" w:type="pct"/>
          </w:tcPr>
          <w:p w14:paraId="17C76AEA" w14:textId="77777777" w:rsidR="00C66229" w:rsidRPr="00BC4421" w:rsidRDefault="00C66229">
            <w:pPr>
              <w:pStyle w:val="Sraopastraipa"/>
              <w:numPr>
                <w:ilvl w:val="0"/>
                <w:numId w:val="10"/>
              </w:numPr>
              <w:spacing w:before="0"/>
              <w:ind w:left="317"/>
              <w:rPr>
                <w:szCs w:val="20"/>
              </w:rPr>
            </w:pPr>
          </w:p>
        </w:tc>
        <w:tc>
          <w:tcPr>
            <w:tcW w:w="4559" w:type="pct"/>
          </w:tcPr>
          <w:p w14:paraId="2A644194" w14:textId="77777777" w:rsidR="00144044" w:rsidRPr="00BC4421" w:rsidRDefault="00144044" w:rsidP="00AC168E">
            <w:pPr>
              <w:pStyle w:val="Sraassuenkleliais"/>
              <w:numPr>
                <w:ilvl w:val="0"/>
                <w:numId w:val="0"/>
              </w:numPr>
              <w:spacing w:before="0" w:after="0"/>
              <w:ind w:left="360" w:hanging="360"/>
              <w:rPr>
                <w:szCs w:val="20"/>
              </w:rPr>
            </w:pPr>
            <w:r w:rsidRPr="00BC4421">
              <w:rPr>
                <w:szCs w:val="20"/>
              </w:rPr>
              <w:t>Sistemoje turi būti galimybė:</w:t>
            </w:r>
          </w:p>
          <w:p w14:paraId="63349C70" w14:textId="77777777" w:rsidR="00144044" w:rsidRPr="00BC4421" w:rsidRDefault="00144044" w:rsidP="0087404C">
            <w:pPr>
              <w:pStyle w:val="Sraassuenkleliais"/>
              <w:numPr>
                <w:ilvl w:val="0"/>
                <w:numId w:val="240"/>
              </w:numPr>
              <w:spacing w:before="0" w:after="0"/>
              <w:rPr>
                <w:szCs w:val="20"/>
              </w:rPr>
            </w:pPr>
            <w:r w:rsidRPr="00BC4421">
              <w:rPr>
                <w:szCs w:val="20"/>
              </w:rPr>
              <w:t>Priskirti naudotojams vaidmenis (pvz., administratorius, paslaugos teikėjas, naudotojas) ir prieigos lygius.</w:t>
            </w:r>
          </w:p>
          <w:p w14:paraId="585D53D2" w14:textId="29853531" w:rsidR="00C66229" w:rsidRPr="00BC4421" w:rsidRDefault="00144044" w:rsidP="0087404C">
            <w:pPr>
              <w:pStyle w:val="Sraassuenkleliais"/>
              <w:numPr>
                <w:ilvl w:val="0"/>
                <w:numId w:val="240"/>
              </w:numPr>
              <w:spacing w:before="0" w:after="0"/>
              <w:rPr>
                <w:szCs w:val="20"/>
              </w:rPr>
            </w:pPr>
            <w:r w:rsidRPr="00BC4421">
              <w:rPr>
                <w:szCs w:val="20"/>
              </w:rPr>
              <w:t>Apibrėžti detalius naudotojo teisių ir veiksmų ribojimus (pvz., kokius duomenis galima peržiūrėti, redaguoti, atsisiųsti).</w:t>
            </w:r>
          </w:p>
        </w:tc>
      </w:tr>
      <w:tr w:rsidR="00C66229" w:rsidRPr="00BC4421" w14:paraId="152C7D9E" w14:textId="77777777" w:rsidTr="6EB25C05">
        <w:trPr>
          <w:trHeight w:val="20"/>
        </w:trPr>
        <w:tc>
          <w:tcPr>
            <w:tcW w:w="441" w:type="pct"/>
          </w:tcPr>
          <w:p w14:paraId="439410C5" w14:textId="77777777" w:rsidR="00C66229" w:rsidRPr="00BC4421" w:rsidRDefault="00C66229">
            <w:pPr>
              <w:pStyle w:val="Sraopastraipa"/>
              <w:numPr>
                <w:ilvl w:val="0"/>
                <w:numId w:val="10"/>
              </w:numPr>
              <w:spacing w:before="0"/>
              <w:ind w:left="317"/>
              <w:rPr>
                <w:szCs w:val="20"/>
              </w:rPr>
            </w:pPr>
          </w:p>
        </w:tc>
        <w:tc>
          <w:tcPr>
            <w:tcW w:w="4559" w:type="pct"/>
          </w:tcPr>
          <w:p w14:paraId="2254401E" w14:textId="0293F52B" w:rsidR="00C66229" w:rsidRPr="00BC4421" w:rsidRDefault="00BA39F4">
            <w:pPr>
              <w:pStyle w:val="Sraassuenkleliais"/>
              <w:numPr>
                <w:ilvl w:val="0"/>
                <w:numId w:val="0"/>
              </w:numPr>
              <w:spacing w:before="0" w:after="0"/>
              <w:rPr>
                <w:szCs w:val="20"/>
              </w:rPr>
            </w:pPr>
            <w:r w:rsidRPr="00BC4421">
              <w:rPr>
                <w:szCs w:val="20"/>
              </w:rPr>
              <w:t>Sistemoje turi būti užtikrinamas naudotojo veiksmų registravimas (</w:t>
            </w:r>
            <w:r w:rsidR="00C8584B" w:rsidRPr="00BC4421">
              <w:rPr>
                <w:szCs w:val="20"/>
              </w:rPr>
              <w:t xml:space="preserve">angl. </w:t>
            </w:r>
            <w:r w:rsidRPr="00BC4421">
              <w:rPr>
                <w:szCs w:val="20"/>
              </w:rPr>
              <w:t>audit trail), kad būtų galima atsekti naudotojo veiklą sistemoje.</w:t>
            </w:r>
          </w:p>
        </w:tc>
      </w:tr>
      <w:tr w:rsidR="00C66229" w:rsidRPr="00BC4421" w14:paraId="2D3D75E4" w14:textId="77777777" w:rsidTr="6EB25C05">
        <w:trPr>
          <w:trHeight w:val="20"/>
        </w:trPr>
        <w:tc>
          <w:tcPr>
            <w:tcW w:w="441" w:type="pct"/>
          </w:tcPr>
          <w:p w14:paraId="66DBCB25" w14:textId="77777777" w:rsidR="00C66229" w:rsidRPr="00BC4421" w:rsidRDefault="00C66229">
            <w:pPr>
              <w:pStyle w:val="Sraopastraipa"/>
              <w:numPr>
                <w:ilvl w:val="0"/>
                <w:numId w:val="10"/>
              </w:numPr>
              <w:spacing w:before="0"/>
              <w:ind w:left="317"/>
              <w:rPr>
                <w:szCs w:val="20"/>
              </w:rPr>
            </w:pPr>
          </w:p>
        </w:tc>
        <w:tc>
          <w:tcPr>
            <w:tcW w:w="4559" w:type="pct"/>
          </w:tcPr>
          <w:p w14:paraId="2804B296" w14:textId="078429DB" w:rsidR="00FC637B" w:rsidRPr="00BC4421" w:rsidRDefault="00FC637B" w:rsidP="00E16DD3">
            <w:pPr>
              <w:pStyle w:val="Sraassuenkleliais"/>
              <w:numPr>
                <w:ilvl w:val="0"/>
                <w:numId w:val="0"/>
              </w:numPr>
              <w:spacing w:before="0" w:after="0"/>
              <w:ind w:left="360" w:hanging="360"/>
              <w:rPr>
                <w:szCs w:val="20"/>
              </w:rPr>
            </w:pPr>
            <w:r w:rsidRPr="00BC4421">
              <w:rPr>
                <w:szCs w:val="20"/>
              </w:rPr>
              <w:t>Autentifikacijos proces</w:t>
            </w:r>
            <w:r w:rsidR="009E4E84" w:rsidRPr="00BC4421">
              <w:rPr>
                <w:szCs w:val="20"/>
              </w:rPr>
              <w:t>as</w:t>
            </w:r>
            <w:r w:rsidRPr="00BC4421">
              <w:rPr>
                <w:szCs w:val="20"/>
              </w:rPr>
              <w:t>:</w:t>
            </w:r>
          </w:p>
          <w:p w14:paraId="6AF510BA" w14:textId="77777777" w:rsidR="00E16DD3" w:rsidRPr="00BC4421" w:rsidRDefault="00FC637B" w:rsidP="0087404C">
            <w:pPr>
              <w:pStyle w:val="Sraassuenkleliais"/>
              <w:numPr>
                <w:ilvl w:val="0"/>
                <w:numId w:val="241"/>
              </w:numPr>
              <w:spacing w:before="0" w:after="0"/>
              <w:rPr>
                <w:szCs w:val="20"/>
              </w:rPr>
            </w:pPr>
            <w:r w:rsidRPr="00BC4421">
              <w:rPr>
                <w:szCs w:val="20"/>
              </w:rPr>
              <w:t>Prisijungiant naudotojas turi būti nukreipiamas į VIISP autentifikacijos sąsają.</w:t>
            </w:r>
          </w:p>
          <w:p w14:paraId="190D45DA" w14:textId="1B17611B" w:rsidR="00C66229" w:rsidRPr="00BC4421" w:rsidRDefault="00FC637B" w:rsidP="0087404C">
            <w:pPr>
              <w:pStyle w:val="Sraassuenkleliais"/>
              <w:numPr>
                <w:ilvl w:val="0"/>
                <w:numId w:val="241"/>
              </w:numPr>
              <w:spacing w:before="0" w:after="0"/>
              <w:rPr>
                <w:szCs w:val="20"/>
              </w:rPr>
            </w:pPr>
            <w:r w:rsidRPr="00BC4421">
              <w:rPr>
                <w:szCs w:val="20"/>
              </w:rPr>
              <w:t>Po sėkmingos autentifikacijos naudotojo duomenys (pvz., vardas, pavardė, asmens kodas, unikalus identifikatorius) turi būti perduoti į sistemą, naudojant saugų šifruotą ryšį.</w:t>
            </w:r>
          </w:p>
        </w:tc>
      </w:tr>
      <w:tr w:rsidR="00C66229" w:rsidRPr="00BC4421" w14:paraId="6420CACA" w14:textId="77777777" w:rsidTr="6EB25C05">
        <w:trPr>
          <w:trHeight w:val="20"/>
        </w:trPr>
        <w:tc>
          <w:tcPr>
            <w:tcW w:w="441" w:type="pct"/>
          </w:tcPr>
          <w:p w14:paraId="29E0806D" w14:textId="77777777" w:rsidR="00C66229" w:rsidRPr="00BC4421" w:rsidRDefault="00C66229">
            <w:pPr>
              <w:pStyle w:val="Sraopastraipa"/>
              <w:numPr>
                <w:ilvl w:val="0"/>
                <w:numId w:val="10"/>
              </w:numPr>
              <w:spacing w:before="0"/>
              <w:ind w:left="317"/>
              <w:rPr>
                <w:szCs w:val="20"/>
              </w:rPr>
            </w:pPr>
          </w:p>
        </w:tc>
        <w:tc>
          <w:tcPr>
            <w:tcW w:w="4559" w:type="pct"/>
          </w:tcPr>
          <w:p w14:paraId="24AB8BD9" w14:textId="54D7735E" w:rsidR="00C66229" w:rsidRPr="00BC4421" w:rsidRDefault="1B2EFBF1" w:rsidP="00A96960">
            <w:pPr>
              <w:pStyle w:val="Sraassuenkleliais"/>
              <w:numPr>
                <w:ilvl w:val="0"/>
                <w:numId w:val="0"/>
              </w:numPr>
              <w:spacing w:before="0" w:after="0"/>
              <w:rPr>
                <w:szCs w:val="18"/>
              </w:rPr>
            </w:pPr>
            <w:r w:rsidRPr="00BC4421">
              <w:rPr>
                <w:szCs w:val="18"/>
              </w:rPr>
              <w:t>Sistemoje turi būti užtikrinamas visų autentifikacijos metu perduodamų duomenų šifravimas (TLS 1.2 ar naujesnis protokolas).</w:t>
            </w:r>
            <w:r w:rsidR="3A1410AE" w:rsidRPr="00BC4421">
              <w:rPr>
                <w:szCs w:val="18"/>
              </w:rPr>
              <w:t xml:space="preserve"> </w:t>
            </w:r>
            <w:r w:rsidRPr="00BC4421">
              <w:rPr>
                <w:szCs w:val="18"/>
              </w:rPr>
              <w:t xml:space="preserve">Duomenys apie autentifikaciją turi būti laikomi tik tiek, kiek būtina funkcionalumui užtikrinti, laikantis </w:t>
            </w:r>
            <w:r w:rsidR="00993EA0" w:rsidRPr="00BC4421">
              <w:rPr>
                <w:szCs w:val="18"/>
              </w:rPr>
              <w:t>BDAR</w:t>
            </w:r>
            <w:r w:rsidRPr="00BC4421">
              <w:rPr>
                <w:szCs w:val="18"/>
              </w:rPr>
              <w:t xml:space="preserve"> reikalavimų.</w:t>
            </w:r>
          </w:p>
        </w:tc>
      </w:tr>
      <w:tr w:rsidR="00C66229" w:rsidRPr="00BC4421" w14:paraId="7DA4FCDC" w14:textId="77777777" w:rsidTr="6EB25C05">
        <w:trPr>
          <w:trHeight w:val="20"/>
        </w:trPr>
        <w:tc>
          <w:tcPr>
            <w:tcW w:w="441" w:type="pct"/>
          </w:tcPr>
          <w:p w14:paraId="591081BF" w14:textId="77777777" w:rsidR="00C66229" w:rsidRPr="00BC4421" w:rsidRDefault="00C66229">
            <w:pPr>
              <w:pStyle w:val="Sraopastraipa"/>
              <w:numPr>
                <w:ilvl w:val="0"/>
                <w:numId w:val="10"/>
              </w:numPr>
              <w:spacing w:before="0"/>
              <w:ind w:left="317"/>
              <w:rPr>
                <w:szCs w:val="20"/>
              </w:rPr>
            </w:pPr>
          </w:p>
        </w:tc>
        <w:tc>
          <w:tcPr>
            <w:tcW w:w="4559" w:type="pct"/>
          </w:tcPr>
          <w:p w14:paraId="5FFC03AC" w14:textId="77777777" w:rsidR="00B32139" w:rsidRPr="00BC4421" w:rsidRDefault="00B32139" w:rsidP="00B32139">
            <w:pPr>
              <w:pStyle w:val="Sraassuenkleliais"/>
              <w:numPr>
                <w:ilvl w:val="0"/>
                <w:numId w:val="0"/>
              </w:numPr>
              <w:spacing w:before="0" w:after="0"/>
              <w:rPr>
                <w:szCs w:val="20"/>
              </w:rPr>
            </w:pPr>
            <w:r w:rsidRPr="00BC4421">
              <w:rPr>
                <w:szCs w:val="20"/>
              </w:rPr>
              <w:t>Sistemoje turi būti galimybė:</w:t>
            </w:r>
          </w:p>
          <w:p w14:paraId="6225B7C5" w14:textId="77777777" w:rsidR="00B32139" w:rsidRPr="00BC4421" w:rsidRDefault="00B32139" w:rsidP="0087404C">
            <w:pPr>
              <w:pStyle w:val="Sraassuenkleliais"/>
              <w:numPr>
                <w:ilvl w:val="0"/>
                <w:numId w:val="242"/>
              </w:numPr>
              <w:spacing w:before="0" w:after="0"/>
              <w:rPr>
                <w:szCs w:val="20"/>
              </w:rPr>
            </w:pPr>
            <w:r w:rsidRPr="00BC4421">
              <w:rPr>
                <w:szCs w:val="20"/>
              </w:rPr>
              <w:t>Apibrėžti sesijos galiojimo laiką (pvz., 15 minučių be veiklos).</w:t>
            </w:r>
          </w:p>
          <w:p w14:paraId="41DC85C0" w14:textId="77777777" w:rsidR="00B32139" w:rsidRPr="00BC4421" w:rsidRDefault="00B32139" w:rsidP="0087404C">
            <w:pPr>
              <w:pStyle w:val="Sraassuenkleliais"/>
              <w:numPr>
                <w:ilvl w:val="0"/>
                <w:numId w:val="242"/>
              </w:numPr>
              <w:spacing w:before="0" w:after="0"/>
              <w:rPr>
                <w:szCs w:val="20"/>
              </w:rPr>
            </w:pPr>
            <w:r w:rsidRPr="00BC4421">
              <w:rPr>
                <w:szCs w:val="20"/>
              </w:rPr>
              <w:t>Užtikrinti automatinį atsijungimą pasibaigus sesijos galiojimo laikui.</w:t>
            </w:r>
          </w:p>
          <w:p w14:paraId="694E5879" w14:textId="191C83A7" w:rsidR="00C66229" w:rsidRPr="00BC4421" w:rsidRDefault="00B32139" w:rsidP="0087404C">
            <w:pPr>
              <w:pStyle w:val="Sraassuenkleliais"/>
              <w:numPr>
                <w:ilvl w:val="0"/>
                <w:numId w:val="242"/>
              </w:numPr>
              <w:spacing w:before="0" w:after="0"/>
              <w:rPr>
                <w:szCs w:val="20"/>
              </w:rPr>
            </w:pPr>
            <w:r w:rsidRPr="00BC4421">
              <w:rPr>
                <w:szCs w:val="20"/>
              </w:rPr>
              <w:t>Naudoti apsaugą nuo sesijos pagrobimo (</w:t>
            </w:r>
            <w:r w:rsidR="00FF6BD0" w:rsidRPr="00BC4421">
              <w:rPr>
                <w:szCs w:val="20"/>
              </w:rPr>
              <w:t xml:space="preserve">angl. </w:t>
            </w:r>
            <w:r w:rsidRPr="00BC4421">
              <w:rPr>
                <w:szCs w:val="20"/>
              </w:rPr>
              <w:t>session hijacking), įskaitant sesijos ryšį su naudotojo IP adresu ar naršykle.</w:t>
            </w:r>
          </w:p>
        </w:tc>
      </w:tr>
      <w:tr w:rsidR="00C66229" w:rsidRPr="00BC4421" w14:paraId="391626FE" w14:textId="77777777" w:rsidTr="6EB25C05">
        <w:trPr>
          <w:trHeight w:val="20"/>
        </w:trPr>
        <w:tc>
          <w:tcPr>
            <w:tcW w:w="441" w:type="pct"/>
          </w:tcPr>
          <w:p w14:paraId="3D857B22" w14:textId="77777777" w:rsidR="00C66229" w:rsidRPr="00BC4421" w:rsidRDefault="00C66229">
            <w:pPr>
              <w:pStyle w:val="Sraopastraipa"/>
              <w:numPr>
                <w:ilvl w:val="0"/>
                <w:numId w:val="10"/>
              </w:numPr>
              <w:spacing w:before="0"/>
              <w:ind w:left="317"/>
              <w:rPr>
                <w:szCs w:val="20"/>
              </w:rPr>
            </w:pPr>
          </w:p>
        </w:tc>
        <w:tc>
          <w:tcPr>
            <w:tcW w:w="4559" w:type="pct"/>
          </w:tcPr>
          <w:p w14:paraId="1F3478D3" w14:textId="77777777" w:rsidR="00021F7C" w:rsidRPr="00BC4421" w:rsidRDefault="00021F7C" w:rsidP="00021F7C">
            <w:pPr>
              <w:pStyle w:val="Sraassuenkleliais"/>
              <w:numPr>
                <w:ilvl w:val="0"/>
                <w:numId w:val="0"/>
              </w:numPr>
              <w:spacing w:before="0" w:after="0"/>
              <w:rPr>
                <w:szCs w:val="20"/>
              </w:rPr>
            </w:pPr>
            <w:r w:rsidRPr="00BC4421">
              <w:rPr>
                <w:szCs w:val="20"/>
              </w:rPr>
              <w:t>Sistemoje turi būti galimybė:</w:t>
            </w:r>
          </w:p>
          <w:p w14:paraId="6DAA3B2C" w14:textId="77777777" w:rsidR="00021F7C" w:rsidRPr="00BC4421" w:rsidRDefault="00021F7C" w:rsidP="0087404C">
            <w:pPr>
              <w:pStyle w:val="Sraassuenkleliais"/>
              <w:numPr>
                <w:ilvl w:val="0"/>
                <w:numId w:val="243"/>
              </w:numPr>
              <w:spacing w:before="0" w:after="0"/>
              <w:rPr>
                <w:szCs w:val="20"/>
              </w:rPr>
            </w:pPr>
            <w:r w:rsidRPr="00BC4421">
              <w:rPr>
                <w:szCs w:val="20"/>
              </w:rPr>
              <w:t>Informuoti naudotoją apie nesėkmingą autentifikaciją (pvz., neteisingas slaptažodis, pasibaigęs elektroninis parašas).</w:t>
            </w:r>
          </w:p>
          <w:p w14:paraId="44D1A0E4" w14:textId="7F7CB149" w:rsidR="00C66229" w:rsidRPr="00BC4421" w:rsidRDefault="00021F7C" w:rsidP="0087404C">
            <w:pPr>
              <w:pStyle w:val="Sraassuenkleliais"/>
              <w:numPr>
                <w:ilvl w:val="0"/>
                <w:numId w:val="243"/>
              </w:numPr>
              <w:spacing w:before="0" w:after="0"/>
              <w:rPr>
                <w:szCs w:val="20"/>
              </w:rPr>
            </w:pPr>
            <w:r w:rsidRPr="00BC4421">
              <w:rPr>
                <w:szCs w:val="20"/>
              </w:rPr>
              <w:t>Apriboti prisijungimo bandymų skaičių (pvz., 5 nesėkmingi bandymai, po kurių reikia papildomos autentifikacijos).</w:t>
            </w:r>
          </w:p>
        </w:tc>
      </w:tr>
      <w:tr w:rsidR="00C66229" w:rsidRPr="00BC4421" w14:paraId="63704139" w14:textId="77777777" w:rsidTr="6EB25C05">
        <w:trPr>
          <w:trHeight w:val="20"/>
        </w:trPr>
        <w:tc>
          <w:tcPr>
            <w:tcW w:w="441" w:type="pct"/>
          </w:tcPr>
          <w:p w14:paraId="21E2A1C9" w14:textId="77777777" w:rsidR="00C66229" w:rsidRPr="00BC4421" w:rsidRDefault="00C66229">
            <w:pPr>
              <w:pStyle w:val="Sraopastraipa"/>
              <w:numPr>
                <w:ilvl w:val="0"/>
                <w:numId w:val="10"/>
              </w:numPr>
              <w:spacing w:before="0"/>
              <w:ind w:left="317"/>
              <w:rPr>
                <w:szCs w:val="20"/>
              </w:rPr>
            </w:pPr>
          </w:p>
        </w:tc>
        <w:tc>
          <w:tcPr>
            <w:tcW w:w="4559" w:type="pct"/>
          </w:tcPr>
          <w:p w14:paraId="0E6568C0" w14:textId="4DA8804B" w:rsidR="00C66229" w:rsidRPr="00BC4421" w:rsidRDefault="00AB0B23">
            <w:pPr>
              <w:pStyle w:val="Sraassuenkleliais"/>
              <w:numPr>
                <w:ilvl w:val="0"/>
                <w:numId w:val="0"/>
              </w:numPr>
              <w:spacing w:before="0" w:after="0"/>
              <w:rPr>
                <w:szCs w:val="20"/>
              </w:rPr>
            </w:pPr>
            <w:r w:rsidRPr="00BC4421">
              <w:rPr>
                <w:szCs w:val="20"/>
              </w:rPr>
              <w:t>Autentifikacijos integracija su VIISP turi būti ištestuota ir sertifikuota pagal VIISP nustatytus standartus.</w:t>
            </w:r>
          </w:p>
        </w:tc>
      </w:tr>
      <w:tr w:rsidR="00C66229" w:rsidRPr="00BC4421" w14:paraId="7521D1BB" w14:textId="77777777" w:rsidTr="6EB25C05">
        <w:trPr>
          <w:trHeight w:val="20"/>
        </w:trPr>
        <w:tc>
          <w:tcPr>
            <w:tcW w:w="441" w:type="pct"/>
          </w:tcPr>
          <w:p w14:paraId="64831FBE" w14:textId="77777777" w:rsidR="00C66229" w:rsidRPr="00BC4421" w:rsidRDefault="00C66229">
            <w:pPr>
              <w:pStyle w:val="Sraopastraipa"/>
              <w:numPr>
                <w:ilvl w:val="0"/>
                <w:numId w:val="10"/>
              </w:numPr>
              <w:spacing w:before="0"/>
              <w:ind w:left="317"/>
              <w:rPr>
                <w:szCs w:val="20"/>
              </w:rPr>
            </w:pPr>
          </w:p>
        </w:tc>
        <w:tc>
          <w:tcPr>
            <w:tcW w:w="4559" w:type="pct"/>
          </w:tcPr>
          <w:p w14:paraId="1565956A" w14:textId="18245554" w:rsidR="00C66229" w:rsidRPr="00BC4421" w:rsidRDefault="00805D72">
            <w:pPr>
              <w:pStyle w:val="Sraassuenkleliais"/>
              <w:numPr>
                <w:ilvl w:val="0"/>
                <w:numId w:val="0"/>
              </w:numPr>
              <w:spacing w:before="0" w:after="0"/>
              <w:rPr>
                <w:szCs w:val="20"/>
              </w:rPr>
            </w:pPr>
            <w:r w:rsidRPr="00BC4421">
              <w:rPr>
                <w:szCs w:val="20"/>
              </w:rPr>
              <w:t>Turi būti atlikti saugumo testai, įskaitant autentifikacijos proceso įsilaužimo testavimą (</w:t>
            </w:r>
            <w:r w:rsidR="00FF6BD0" w:rsidRPr="00BC4421">
              <w:rPr>
                <w:szCs w:val="20"/>
              </w:rPr>
              <w:t xml:space="preserve">angl. </w:t>
            </w:r>
            <w:r w:rsidRPr="00BC4421">
              <w:rPr>
                <w:szCs w:val="20"/>
              </w:rPr>
              <w:t>penetration testing).</w:t>
            </w:r>
          </w:p>
        </w:tc>
      </w:tr>
      <w:tr w:rsidR="001E28DE" w:rsidRPr="00BC4421" w14:paraId="3DF72F48" w14:textId="77777777" w:rsidTr="6EB25C05">
        <w:trPr>
          <w:trHeight w:val="20"/>
        </w:trPr>
        <w:tc>
          <w:tcPr>
            <w:tcW w:w="441" w:type="pct"/>
          </w:tcPr>
          <w:p w14:paraId="79EDBCC3" w14:textId="77777777" w:rsidR="001E28DE" w:rsidRPr="00BC4421" w:rsidRDefault="001E28DE">
            <w:pPr>
              <w:pStyle w:val="Sraopastraipa"/>
              <w:numPr>
                <w:ilvl w:val="0"/>
                <w:numId w:val="10"/>
              </w:numPr>
              <w:spacing w:before="0"/>
              <w:ind w:left="317"/>
              <w:rPr>
                <w:szCs w:val="20"/>
              </w:rPr>
            </w:pPr>
          </w:p>
        </w:tc>
        <w:tc>
          <w:tcPr>
            <w:tcW w:w="4559" w:type="pct"/>
          </w:tcPr>
          <w:p w14:paraId="306F6EB7" w14:textId="0EBF2BDD" w:rsidR="001E28DE" w:rsidRPr="00BC4421" w:rsidRDefault="001E28DE">
            <w:pPr>
              <w:pStyle w:val="Sraassuenkleliais"/>
              <w:numPr>
                <w:ilvl w:val="0"/>
                <w:numId w:val="0"/>
              </w:numPr>
              <w:spacing w:before="0" w:after="0"/>
              <w:rPr>
                <w:szCs w:val="20"/>
              </w:rPr>
            </w:pPr>
            <w:r w:rsidRPr="00BC4421">
              <w:rPr>
                <w:szCs w:val="18"/>
              </w:rPr>
              <w:t>Sistemoje turi būti užtikrinama galimybė pasirašyti dokumentus kvalifikuotu elektroniniu parašu, atitinkančiu eIDAS reglamento (ES) Nr. 910/2014 reikalavimus.</w:t>
            </w:r>
          </w:p>
        </w:tc>
      </w:tr>
      <w:tr w:rsidR="001E28DE" w:rsidRPr="00BC4421" w14:paraId="21E4C390" w14:textId="77777777" w:rsidTr="6EB25C05">
        <w:trPr>
          <w:trHeight w:val="20"/>
        </w:trPr>
        <w:tc>
          <w:tcPr>
            <w:tcW w:w="441" w:type="pct"/>
          </w:tcPr>
          <w:p w14:paraId="50E59810" w14:textId="77777777" w:rsidR="001E28DE" w:rsidRPr="00BC4421" w:rsidRDefault="001E28DE">
            <w:pPr>
              <w:pStyle w:val="Sraopastraipa"/>
              <w:numPr>
                <w:ilvl w:val="0"/>
                <w:numId w:val="10"/>
              </w:numPr>
              <w:spacing w:before="0"/>
              <w:ind w:left="317"/>
              <w:rPr>
                <w:szCs w:val="20"/>
              </w:rPr>
            </w:pPr>
          </w:p>
        </w:tc>
        <w:tc>
          <w:tcPr>
            <w:tcW w:w="4559" w:type="pct"/>
          </w:tcPr>
          <w:p w14:paraId="71CBEF5F" w14:textId="77777777" w:rsidR="001E28DE" w:rsidRPr="00BC4421" w:rsidRDefault="00177E50">
            <w:pPr>
              <w:pStyle w:val="Sraassuenkleliais"/>
              <w:numPr>
                <w:ilvl w:val="0"/>
                <w:numId w:val="0"/>
              </w:numPr>
              <w:spacing w:before="0" w:after="0"/>
              <w:rPr>
                <w:szCs w:val="18"/>
              </w:rPr>
            </w:pPr>
            <w:r w:rsidRPr="00BC4421">
              <w:rPr>
                <w:szCs w:val="18"/>
              </w:rPr>
              <w:t>Sistemoje turi būti realizuotas patikimas kvalifikuoto e. parašo formavimo ir tikrinimo procesas:</w:t>
            </w:r>
          </w:p>
          <w:p w14:paraId="077AC32F" w14:textId="77777777" w:rsidR="00177E50" w:rsidRPr="00BC4421" w:rsidRDefault="00177E50" w:rsidP="00177E50">
            <w:pPr>
              <w:pStyle w:val="Sraassuenkleliais"/>
              <w:numPr>
                <w:ilvl w:val="0"/>
                <w:numId w:val="249"/>
              </w:numPr>
              <w:spacing w:before="0" w:after="0"/>
              <w:rPr>
                <w:szCs w:val="18"/>
              </w:rPr>
            </w:pPr>
            <w:r w:rsidRPr="00BC4421">
              <w:rPr>
                <w:szCs w:val="18"/>
              </w:rPr>
              <w:t>Parašo formavimo procesas turi vykti saugioje aplinkoje, užkertant kelią neautorizuotam duomenų keitimui.</w:t>
            </w:r>
          </w:p>
          <w:p w14:paraId="69E5F679" w14:textId="77777777" w:rsidR="00177E50" w:rsidRPr="00BC4421" w:rsidRDefault="00177E50" w:rsidP="00177E50">
            <w:pPr>
              <w:pStyle w:val="Sraassuenkleliais"/>
              <w:numPr>
                <w:ilvl w:val="0"/>
                <w:numId w:val="249"/>
              </w:numPr>
              <w:spacing w:before="0" w:after="0"/>
              <w:rPr>
                <w:szCs w:val="18"/>
              </w:rPr>
            </w:pPr>
            <w:r w:rsidRPr="00BC4421">
              <w:rPr>
                <w:szCs w:val="18"/>
              </w:rPr>
              <w:t>Pasirinkti e. parašo komponentai (tarpiniai moduliai, išorinės bibliotekos) turi būti stabilūs, palaikomi ir atitikti galiojančius saugumo standartus (OWASP, ISO 27001 ar kitus).</w:t>
            </w:r>
          </w:p>
          <w:p w14:paraId="1EAFEF08" w14:textId="77777777" w:rsidR="00177E50" w:rsidRPr="00BC4421" w:rsidRDefault="00177E50" w:rsidP="00177E50">
            <w:pPr>
              <w:pStyle w:val="Sraassuenkleliais"/>
              <w:numPr>
                <w:ilvl w:val="0"/>
                <w:numId w:val="249"/>
              </w:numPr>
              <w:spacing w:before="0" w:after="0"/>
              <w:rPr>
                <w:szCs w:val="18"/>
              </w:rPr>
            </w:pPr>
            <w:r w:rsidRPr="00BC4421">
              <w:rPr>
                <w:szCs w:val="18"/>
              </w:rPr>
              <w:t>Turi būti numatyta informacinė naudotojo sąsaja (angl. user interface) su pranešimais, rodanti pasirašymo eigą bei galutinį patvirtinimą apie sėkmingą ar nesėkmingą parašą.</w:t>
            </w:r>
          </w:p>
          <w:p w14:paraId="130780CC" w14:textId="39557680" w:rsidR="00177E50" w:rsidRPr="00BC4421" w:rsidRDefault="00177E50" w:rsidP="0087404C">
            <w:pPr>
              <w:pStyle w:val="Sraassuenkleliais"/>
              <w:numPr>
                <w:ilvl w:val="0"/>
                <w:numId w:val="249"/>
              </w:numPr>
              <w:spacing w:before="0" w:after="0"/>
              <w:rPr>
                <w:szCs w:val="18"/>
              </w:rPr>
            </w:pPr>
            <w:r w:rsidRPr="00BC4421">
              <w:rPr>
                <w:szCs w:val="18"/>
              </w:rPr>
              <w:t>Visi parašyti dokumentai turi būti galimi atsisiųsti ir patikrinti išorinėmis priemonėmis (pvz., išoriniuose e. parašo tikrinimo portaluose).</w:t>
            </w:r>
          </w:p>
        </w:tc>
      </w:tr>
    </w:tbl>
    <w:p w14:paraId="31BF4CB1" w14:textId="77777777" w:rsidR="0089109D" w:rsidRPr="00BC4421" w:rsidRDefault="0089109D" w:rsidP="00C66229"/>
    <w:p w14:paraId="0A93DBDF" w14:textId="6F2C6692" w:rsidR="00150BF9" w:rsidRPr="00BC4421" w:rsidRDefault="28A47485" w:rsidP="00150BF9">
      <w:pPr>
        <w:pStyle w:val="Antrat3"/>
        <w:rPr>
          <w:rFonts w:hint="eastAsia"/>
        </w:rPr>
      </w:pPr>
      <w:bookmarkStart w:id="664" w:name="_Toc187396079"/>
      <w:r w:rsidRPr="00BC4421">
        <w:lastRenderedPageBreak/>
        <w:t>Reikalavimai UDTS (Universalio</w:t>
      </w:r>
      <w:r w:rsidR="585DA08F" w:rsidRPr="00BC4421">
        <w:t>ji</w:t>
      </w:r>
      <w:r w:rsidRPr="00BC4421">
        <w:t xml:space="preserve"> duomenų teikimo sąsaj</w:t>
      </w:r>
      <w:r w:rsidR="6C56693B" w:rsidRPr="00BC4421">
        <w:t>a</w:t>
      </w:r>
      <w:r w:rsidRPr="00BC4421">
        <w:t>)</w:t>
      </w:r>
      <w:bookmarkEnd w:id="664"/>
    </w:p>
    <w:tbl>
      <w:tblPr>
        <w:tblStyle w:val="CivittaTable2Purple"/>
        <w:tblW w:w="5000" w:type="pct"/>
        <w:tblLook w:val="0620" w:firstRow="1" w:lastRow="0" w:firstColumn="0" w:lastColumn="0" w:noHBand="1" w:noVBand="1"/>
      </w:tblPr>
      <w:tblGrid>
        <w:gridCol w:w="905"/>
        <w:gridCol w:w="9357"/>
      </w:tblGrid>
      <w:tr w:rsidR="00150BF9" w:rsidRPr="00BC4421" w14:paraId="3484A321"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6566AD69" w14:textId="77777777" w:rsidR="00150BF9" w:rsidRPr="00BC4421" w:rsidRDefault="00150BF9">
            <w:pPr>
              <w:spacing w:before="0"/>
              <w:rPr>
                <w:szCs w:val="20"/>
              </w:rPr>
            </w:pPr>
            <w:r w:rsidRPr="00BC4421">
              <w:rPr>
                <w:szCs w:val="20"/>
              </w:rPr>
              <w:t>Nr.</w:t>
            </w:r>
          </w:p>
        </w:tc>
        <w:tc>
          <w:tcPr>
            <w:tcW w:w="4559" w:type="pct"/>
            <w:hideMark/>
          </w:tcPr>
          <w:p w14:paraId="2F178636" w14:textId="77777777" w:rsidR="00150BF9" w:rsidRPr="00BC4421" w:rsidRDefault="00150BF9">
            <w:pPr>
              <w:spacing w:before="0"/>
              <w:rPr>
                <w:szCs w:val="20"/>
              </w:rPr>
            </w:pPr>
            <w:r w:rsidRPr="00BC4421">
              <w:rPr>
                <w:szCs w:val="20"/>
              </w:rPr>
              <w:t>Reikalavimas</w:t>
            </w:r>
          </w:p>
        </w:tc>
      </w:tr>
      <w:tr w:rsidR="00150BF9" w:rsidRPr="00BC4421" w14:paraId="04621AD3" w14:textId="77777777" w:rsidTr="6EB25C05">
        <w:trPr>
          <w:trHeight w:val="20"/>
        </w:trPr>
        <w:tc>
          <w:tcPr>
            <w:tcW w:w="441" w:type="pct"/>
          </w:tcPr>
          <w:p w14:paraId="5F72F6D6" w14:textId="77777777" w:rsidR="00150BF9" w:rsidRPr="00BC4421" w:rsidRDefault="00150BF9">
            <w:pPr>
              <w:pStyle w:val="Sraopastraipa"/>
              <w:numPr>
                <w:ilvl w:val="0"/>
                <w:numId w:val="10"/>
              </w:numPr>
              <w:spacing w:before="0"/>
              <w:ind w:left="317"/>
              <w:rPr>
                <w:szCs w:val="20"/>
              </w:rPr>
            </w:pPr>
          </w:p>
        </w:tc>
        <w:tc>
          <w:tcPr>
            <w:tcW w:w="4559" w:type="pct"/>
          </w:tcPr>
          <w:p w14:paraId="58746561" w14:textId="4AB48459" w:rsidR="00150BF9" w:rsidRPr="00BC4421" w:rsidRDefault="28A47485">
            <w:pPr>
              <w:pStyle w:val="Sraassuenkleliais"/>
              <w:numPr>
                <w:ilvl w:val="0"/>
                <w:numId w:val="0"/>
              </w:numPr>
              <w:spacing w:before="0" w:after="0"/>
              <w:rPr>
                <w:szCs w:val="18"/>
              </w:rPr>
            </w:pPr>
            <w:r w:rsidRPr="00BC4421">
              <w:rPr>
                <w:szCs w:val="18"/>
              </w:rPr>
              <w:t xml:space="preserve">Sistemoje turi būti sukurta </w:t>
            </w:r>
            <w:r w:rsidR="644846A9" w:rsidRPr="00BC4421">
              <w:rPr>
                <w:szCs w:val="18"/>
              </w:rPr>
              <w:t xml:space="preserve">ir su </w:t>
            </w:r>
            <w:r w:rsidR="00F708AE" w:rsidRPr="00BC4421">
              <w:rPr>
                <w:szCs w:val="18"/>
              </w:rPr>
              <w:t>VSSA</w:t>
            </w:r>
            <w:r w:rsidR="00565E20" w:rsidRPr="00BC4421">
              <w:rPr>
                <w:szCs w:val="18"/>
              </w:rPr>
              <w:t xml:space="preserve"> </w:t>
            </w:r>
            <w:r w:rsidR="644846A9" w:rsidRPr="00BC4421">
              <w:rPr>
                <w:szCs w:val="18"/>
              </w:rPr>
              <w:t xml:space="preserve">suderinta </w:t>
            </w:r>
            <w:r w:rsidRPr="00BC4421">
              <w:rPr>
                <w:szCs w:val="18"/>
              </w:rPr>
              <w:t xml:space="preserve">Universalioji duomenų teikimo sąsaja (UDTS), kuri atitinka Duomenų teikimo formatų ir standartų rekomendacijų reikalavimus, išdėstytus </w:t>
            </w:r>
            <w:hyperlink r:id="rId17">
              <w:r w:rsidRPr="00BC4421">
                <w:rPr>
                  <w:rStyle w:val="Hipersaitas"/>
                  <w:szCs w:val="18"/>
                </w:rPr>
                <w:t>https://www.e-tar.lt/portal/lt/legalAct/TAR.E6B3CA284A0F/asr</w:t>
              </w:r>
            </w:hyperlink>
            <w:r w:rsidRPr="00BC4421">
              <w:rPr>
                <w:szCs w:val="18"/>
              </w:rPr>
              <w:t xml:space="preserve"> 14-26 punktuose.</w:t>
            </w:r>
          </w:p>
        </w:tc>
      </w:tr>
      <w:tr w:rsidR="00150BF9" w:rsidRPr="00BC4421" w14:paraId="3117723E" w14:textId="77777777" w:rsidTr="6EB25C05">
        <w:trPr>
          <w:trHeight w:val="20"/>
        </w:trPr>
        <w:tc>
          <w:tcPr>
            <w:tcW w:w="441" w:type="pct"/>
          </w:tcPr>
          <w:p w14:paraId="42ABC94C" w14:textId="77777777" w:rsidR="00150BF9" w:rsidRPr="00BC4421" w:rsidRDefault="00150BF9">
            <w:pPr>
              <w:pStyle w:val="Sraopastraipa"/>
              <w:numPr>
                <w:ilvl w:val="0"/>
                <w:numId w:val="10"/>
              </w:numPr>
              <w:spacing w:before="0"/>
              <w:ind w:left="317"/>
              <w:rPr>
                <w:szCs w:val="20"/>
              </w:rPr>
            </w:pPr>
          </w:p>
        </w:tc>
        <w:tc>
          <w:tcPr>
            <w:tcW w:w="4559" w:type="pct"/>
          </w:tcPr>
          <w:p w14:paraId="53564EBC" w14:textId="77777777" w:rsidR="00150BF9" w:rsidRPr="00BC4421" w:rsidRDefault="00150BF9">
            <w:pPr>
              <w:pStyle w:val="Sraassuenkleliais"/>
              <w:numPr>
                <w:ilvl w:val="0"/>
                <w:numId w:val="0"/>
              </w:numPr>
              <w:spacing w:before="0" w:after="0"/>
              <w:rPr>
                <w:szCs w:val="20"/>
              </w:rPr>
            </w:pPr>
            <w:r w:rsidRPr="00BC4421">
              <w:rPr>
                <w:szCs w:val="20"/>
              </w:rPr>
              <w:t>UDTS turi būti pateikiama OpenAPI JSON/YAML formato failu, kuriame aprašoma sąsajos struktūra, funkcijos ir duomenų teikimo procesai.</w:t>
            </w:r>
          </w:p>
        </w:tc>
      </w:tr>
      <w:tr w:rsidR="00150BF9" w:rsidRPr="00BC4421" w14:paraId="68470EF4" w14:textId="77777777" w:rsidTr="6EB25C05">
        <w:trPr>
          <w:trHeight w:val="20"/>
        </w:trPr>
        <w:tc>
          <w:tcPr>
            <w:tcW w:w="441" w:type="pct"/>
          </w:tcPr>
          <w:p w14:paraId="6B86763C" w14:textId="77777777" w:rsidR="00150BF9" w:rsidRPr="00BC4421" w:rsidRDefault="00150BF9">
            <w:pPr>
              <w:pStyle w:val="Sraopastraipa"/>
              <w:numPr>
                <w:ilvl w:val="0"/>
                <w:numId w:val="10"/>
              </w:numPr>
              <w:spacing w:before="0"/>
              <w:ind w:left="317"/>
              <w:rPr>
                <w:szCs w:val="20"/>
              </w:rPr>
            </w:pPr>
          </w:p>
        </w:tc>
        <w:tc>
          <w:tcPr>
            <w:tcW w:w="4559" w:type="pct"/>
          </w:tcPr>
          <w:p w14:paraId="2072C11A" w14:textId="77777777" w:rsidR="00150BF9" w:rsidRPr="00BC4421" w:rsidRDefault="00150BF9">
            <w:pPr>
              <w:pStyle w:val="Sraassuenkleliais"/>
              <w:numPr>
                <w:ilvl w:val="0"/>
                <w:numId w:val="0"/>
              </w:numPr>
              <w:spacing w:before="0" w:after="0"/>
              <w:ind w:left="360" w:hanging="360"/>
              <w:rPr>
                <w:szCs w:val="20"/>
              </w:rPr>
            </w:pPr>
            <w:r w:rsidRPr="00BC4421">
              <w:rPr>
                <w:szCs w:val="20"/>
              </w:rPr>
              <w:t>Sistemoje turi būti galimybė generuoti ir palaikyti OpenAPI specifikaciją, kuri užtikrina:</w:t>
            </w:r>
          </w:p>
          <w:p w14:paraId="6D66CC19" w14:textId="77777777" w:rsidR="00150BF9" w:rsidRPr="00BC4421" w:rsidRDefault="00150BF9" w:rsidP="0087404C">
            <w:pPr>
              <w:pStyle w:val="Sraassuenkleliais"/>
              <w:numPr>
                <w:ilvl w:val="0"/>
                <w:numId w:val="244"/>
              </w:numPr>
              <w:spacing w:before="0" w:after="0"/>
              <w:rPr>
                <w:szCs w:val="20"/>
              </w:rPr>
            </w:pPr>
            <w:r w:rsidRPr="00BC4421">
              <w:rPr>
                <w:szCs w:val="20"/>
              </w:rPr>
              <w:t>Universalią prieigą prie duomenų teikimo sąsajos nepriklausomai nuo konkretaus duomenų gavėjo;</w:t>
            </w:r>
          </w:p>
          <w:p w14:paraId="1BB0CA21" w14:textId="77777777" w:rsidR="00150BF9" w:rsidRPr="00BC4421" w:rsidRDefault="00150BF9" w:rsidP="0087404C">
            <w:pPr>
              <w:pStyle w:val="Sraassuenkleliais"/>
              <w:numPr>
                <w:ilvl w:val="0"/>
                <w:numId w:val="244"/>
              </w:numPr>
              <w:spacing w:after="0"/>
              <w:rPr>
                <w:szCs w:val="20"/>
              </w:rPr>
            </w:pPr>
            <w:r w:rsidRPr="00BC4421">
              <w:rPr>
                <w:szCs w:val="20"/>
              </w:rPr>
              <w:t>Duomenų mainų standartizaciją, užtikrinant suderinamumą su būsimais duomenų mainais.</w:t>
            </w:r>
          </w:p>
        </w:tc>
      </w:tr>
      <w:tr w:rsidR="00150BF9" w:rsidRPr="00BC4421" w14:paraId="6FB10F7A" w14:textId="77777777" w:rsidTr="6EB25C05">
        <w:trPr>
          <w:trHeight w:val="20"/>
        </w:trPr>
        <w:tc>
          <w:tcPr>
            <w:tcW w:w="441" w:type="pct"/>
          </w:tcPr>
          <w:p w14:paraId="0915A4F9" w14:textId="77777777" w:rsidR="00150BF9" w:rsidRPr="00BC4421" w:rsidRDefault="00150BF9">
            <w:pPr>
              <w:pStyle w:val="Sraopastraipa"/>
              <w:numPr>
                <w:ilvl w:val="0"/>
                <w:numId w:val="10"/>
              </w:numPr>
              <w:spacing w:before="0"/>
              <w:ind w:left="317"/>
              <w:rPr>
                <w:szCs w:val="20"/>
              </w:rPr>
            </w:pPr>
          </w:p>
        </w:tc>
        <w:tc>
          <w:tcPr>
            <w:tcW w:w="4559" w:type="pct"/>
          </w:tcPr>
          <w:p w14:paraId="1E66A160" w14:textId="77777777" w:rsidR="00150BF9" w:rsidRPr="00BC4421" w:rsidRDefault="00150BF9">
            <w:pPr>
              <w:pStyle w:val="Sraassuenkleliais"/>
              <w:numPr>
                <w:ilvl w:val="0"/>
                <w:numId w:val="0"/>
              </w:numPr>
              <w:spacing w:before="0" w:after="0"/>
              <w:ind w:left="360" w:hanging="360"/>
              <w:rPr>
                <w:szCs w:val="20"/>
              </w:rPr>
            </w:pPr>
            <w:r w:rsidRPr="00BC4421">
              <w:rPr>
                <w:szCs w:val="20"/>
              </w:rPr>
              <w:t>UDTS turi apibrėžti duomenų teikimo procesą ir technines specifikacijas šiais aspektais:</w:t>
            </w:r>
          </w:p>
          <w:p w14:paraId="6249AD33" w14:textId="77777777" w:rsidR="00150BF9" w:rsidRPr="00BC4421" w:rsidRDefault="00150BF9" w:rsidP="0087404C">
            <w:pPr>
              <w:pStyle w:val="Sraassuenkleliais"/>
              <w:numPr>
                <w:ilvl w:val="0"/>
                <w:numId w:val="245"/>
              </w:numPr>
              <w:spacing w:before="0" w:after="0"/>
              <w:rPr>
                <w:szCs w:val="20"/>
              </w:rPr>
            </w:pPr>
            <w:r w:rsidRPr="00BC4421">
              <w:rPr>
                <w:szCs w:val="20"/>
              </w:rPr>
              <w:t>Duomenų gavėjų identifikavimas ir autentiškumo tikrinimas;</w:t>
            </w:r>
          </w:p>
          <w:p w14:paraId="3F8668C0" w14:textId="77777777" w:rsidR="00150BF9" w:rsidRPr="00BC4421" w:rsidRDefault="00150BF9" w:rsidP="0087404C">
            <w:pPr>
              <w:pStyle w:val="Sraassuenkleliais"/>
              <w:numPr>
                <w:ilvl w:val="0"/>
                <w:numId w:val="245"/>
              </w:numPr>
              <w:spacing w:before="0" w:after="0"/>
              <w:rPr>
                <w:szCs w:val="20"/>
              </w:rPr>
            </w:pPr>
            <w:r w:rsidRPr="00BC4421">
              <w:rPr>
                <w:szCs w:val="20"/>
              </w:rPr>
              <w:t>Duomenų teikimo procesų aprašymas (GET, POST, PUT, DELETE metodai);</w:t>
            </w:r>
          </w:p>
          <w:p w14:paraId="226D64D2" w14:textId="77777777" w:rsidR="00150BF9" w:rsidRPr="00BC4421" w:rsidRDefault="00150BF9" w:rsidP="0087404C">
            <w:pPr>
              <w:pStyle w:val="Sraassuenkleliais"/>
              <w:numPr>
                <w:ilvl w:val="0"/>
                <w:numId w:val="245"/>
              </w:numPr>
              <w:spacing w:before="0" w:after="0"/>
              <w:rPr>
                <w:szCs w:val="20"/>
              </w:rPr>
            </w:pPr>
            <w:r w:rsidRPr="00BC4421">
              <w:rPr>
                <w:szCs w:val="20"/>
              </w:rPr>
              <w:t>Pateikiamų duomenų formatų specifikavimas (JSON schema, YAML aprašai);</w:t>
            </w:r>
          </w:p>
          <w:p w14:paraId="59C18250" w14:textId="77777777" w:rsidR="00150BF9" w:rsidRPr="00BC4421" w:rsidRDefault="00150BF9" w:rsidP="0087404C">
            <w:pPr>
              <w:pStyle w:val="Sraassuenkleliais"/>
              <w:numPr>
                <w:ilvl w:val="0"/>
                <w:numId w:val="245"/>
              </w:numPr>
              <w:spacing w:after="0"/>
              <w:rPr>
                <w:szCs w:val="20"/>
              </w:rPr>
            </w:pPr>
            <w:r w:rsidRPr="00BC4421">
              <w:rPr>
                <w:szCs w:val="20"/>
              </w:rPr>
              <w:t>Klaidų valdymo aprašas (statuso kodai, klaidų pranešimų formatas).</w:t>
            </w:r>
          </w:p>
        </w:tc>
      </w:tr>
      <w:tr w:rsidR="00150BF9" w:rsidRPr="00BC4421" w14:paraId="5D94F434" w14:textId="77777777" w:rsidTr="6EB25C05">
        <w:trPr>
          <w:trHeight w:val="20"/>
        </w:trPr>
        <w:tc>
          <w:tcPr>
            <w:tcW w:w="441" w:type="pct"/>
          </w:tcPr>
          <w:p w14:paraId="76ABA20B" w14:textId="77777777" w:rsidR="00150BF9" w:rsidRPr="00BC4421" w:rsidRDefault="00150BF9">
            <w:pPr>
              <w:pStyle w:val="Sraopastraipa"/>
              <w:numPr>
                <w:ilvl w:val="0"/>
                <w:numId w:val="10"/>
              </w:numPr>
              <w:spacing w:before="0"/>
              <w:ind w:left="317"/>
              <w:rPr>
                <w:szCs w:val="20"/>
              </w:rPr>
            </w:pPr>
          </w:p>
        </w:tc>
        <w:tc>
          <w:tcPr>
            <w:tcW w:w="4559" w:type="pct"/>
          </w:tcPr>
          <w:p w14:paraId="31748166" w14:textId="77777777" w:rsidR="00150BF9" w:rsidRPr="00BC4421" w:rsidRDefault="00150BF9">
            <w:pPr>
              <w:pStyle w:val="Sraassuenkleliais"/>
              <w:numPr>
                <w:ilvl w:val="0"/>
                <w:numId w:val="0"/>
              </w:numPr>
              <w:spacing w:before="0" w:after="0"/>
              <w:rPr>
                <w:szCs w:val="20"/>
              </w:rPr>
            </w:pPr>
            <w:r w:rsidRPr="00BC4421">
              <w:rPr>
                <w:szCs w:val="20"/>
              </w:rPr>
              <w:t>Sistemoje turi būti užtikrinama galimybė dokumentuoti UDTS veikimą ir naudotojų sąsają OpenAPI aprašyme.</w:t>
            </w:r>
          </w:p>
        </w:tc>
      </w:tr>
      <w:tr w:rsidR="00150BF9" w:rsidRPr="00BC4421" w14:paraId="353F4371" w14:textId="77777777" w:rsidTr="6EB25C05">
        <w:trPr>
          <w:trHeight w:val="20"/>
        </w:trPr>
        <w:tc>
          <w:tcPr>
            <w:tcW w:w="441" w:type="pct"/>
          </w:tcPr>
          <w:p w14:paraId="36695A0A" w14:textId="77777777" w:rsidR="00150BF9" w:rsidRPr="00BC4421" w:rsidRDefault="00150BF9">
            <w:pPr>
              <w:pStyle w:val="Sraopastraipa"/>
              <w:numPr>
                <w:ilvl w:val="0"/>
                <w:numId w:val="10"/>
              </w:numPr>
              <w:spacing w:before="0"/>
              <w:ind w:left="317"/>
              <w:rPr>
                <w:szCs w:val="20"/>
              </w:rPr>
            </w:pPr>
          </w:p>
        </w:tc>
        <w:tc>
          <w:tcPr>
            <w:tcW w:w="4559" w:type="pct"/>
          </w:tcPr>
          <w:p w14:paraId="02B001BC" w14:textId="77777777" w:rsidR="00150BF9" w:rsidRPr="00BC4421" w:rsidRDefault="00150BF9">
            <w:pPr>
              <w:pStyle w:val="Sraassuenkleliais"/>
              <w:numPr>
                <w:ilvl w:val="0"/>
                <w:numId w:val="0"/>
              </w:numPr>
              <w:spacing w:before="0" w:after="0"/>
              <w:rPr>
                <w:szCs w:val="20"/>
              </w:rPr>
            </w:pPr>
            <w:r w:rsidRPr="00BC4421">
              <w:rPr>
                <w:szCs w:val="20"/>
              </w:rPr>
              <w:t>UDTS turi būti integruojama į sistemos ar registro techninį aprašą (reglamentinę specifikaciją), kuris derinamas su duomenų teikėjais ir VSSA.</w:t>
            </w:r>
          </w:p>
        </w:tc>
      </w:tr>
      <w:tr w:rsidR="00150BF9" w:rsidRPr="00BC4421" w14:paraId="501075CF" w14:textId="77777777" w:rsidTr="6EB25C05">
        <w:trPr>
          <w:trHeight w:val="20"/>
        </w:trPr>
        <w:tc>
          <w:tcPr>
            <w:tcW w:w="441" w:type="pct"/>
          </w:tcPr>
          <w:p w14:paraId="570B1E18" w14:textId="77777777" w:rsidR="00150BF9" w:rsidRPr="00BC4421" w:rsidRDefault="00150BF9">
            <w:pPr>
              <w:pStyle w:val="Sraopastraipa"/>
              <w:numPr>
                <w:ilvl w:val="0"/>
                <w:numId w:val="10"/>
              </w:numPr>
              <w:spacing w:before="0"/>
              <w:ind w:left="317"/>
              <w:rPr>
                <w:szCs w:val="20"/>
              </w:rPr>
            </w:pPr>
          </w:p>
        </w:tc>
        <w:tc>
          <w:tcPr>
            <w:tcW w:w="4559" w:type="pct"/>
          </w:tcPr>
          <w:p w14:paraId="608E599B" w14:textId="77777777" w:rsidR="00150BF9" w:rsidRPr="00BC4421" w:rsidRDefault="00150BF9">
            <w:pPr>
              <w:pStyle w:val="Sraassuenkleliais"/>
              <w:numPr>
                <w:ilvl w:val="0"/>
                <w:numId w:val="0"/>
              </w:numPr>
              <w:spacing w:before="0" w:after="0"/>
              <w:rPr>
                <w:szCs w:val="20"/>
              </w:rPr>
            </w:pPr>
            <w:r w:rsidRPr="00BC4421">
              <w:rPr>
                <w:szCs w:val="20"/>
              </w:rPr>
              <w:t>Sistemoje turi būti galimybė testuoti ir validuoti OpenAPI aprašą, užtikrinant, kad sąsaja veiks pagal specifikacijas.</w:t>
            </w:r>
          </w:p>
        </w:tc>
      </w:tr>
      <w:tr w:rsidR="00150BF9" w:rsidRPr="00BC4421" w14:paraId="5857EB9C" w14:textId="77777777" w:rsidTr="6EB25C05">
        <w:trPr>
          <w:trHeight w:val="20"/>
        </w:trPr>
        <w:tc>
          <w:tcPr>
            <w:tcW w:w="441" w:type="pct"/>
          </w:tcPr>
          <w:p w14:paraId="2284729F" w14:textId="77777777" w:rsidR="00150BF9" w:rsidRPr="00BC4421" w:rsidRDefault="00150BF9">
            <w:pPr>
              <w:pStyle w:val="Sraopastraipa"/>
              <w:numPr>
                <w:ilvl w:val="0"/>
                <w:numId w:val="10"/>
              </w:numPr>
              <w:spacing w:before="0"/>
              <w:ind w:left="317"/>
              <w:rPr>
                <w:szCs w:val="20"/>
              </w:rPr>
            </w:pPr>
          </w:p>
        </w:tc>
        <w:tc>
          <w:tcPr>
            <w:tcW w:w="4559" w:type="pct"/>
          </w:tcPr>
          <w:p w14:paraId="4E2E113B" w14:textId="10652D88" w:rsidR="00150BF9" w:rsidRPr="00BC4421" w:rsidRDefault="00150BF9">
            <w:pPr>
              <w:pStyle w:val="Sraassuenkleliais"/>
              <w:numPr>
                <w:ilvl w:val="0"/>
                <w:numId w:val="0"/>
              </w:numPr>
              <w:spacing w:before="0" w:after="0"/>
              <w:rPr>
                <w:szCs w:val="20"/>
              </w:rPr>
            </w:pPr>
            <w:r w:rsidRPr="00BC4421">
              <w:rPr>
                <w:szCs w:val="20"/>
              </w:rPr>
              <w:t>UDTS turi būti sukurta kaip dalis sistemos ar registro, nepriklausomai nuo konkretaus duomenų gavėjo.</w:t>
            </w:r>
          </w:p>
        </w:tc>
      </w:tr>
      <w:tr w:rsidR="00150BF9" w:rsidRPr="00BC4421" w14:paraId="5EA468F8" w14:textId="77777777" w:rsidTr="6EB25C05">
        <w:trPr>
          <w:trHeight w:val="20"/>
        </w:trPr>
        <w:tc>
          <w:tcPr>
            <w:tcW w:w="441" w:type="pct"/>
          </w:tcPr>
          <w:p w14:paraId="3FF69E15" w14:textId="77777777" w:rsidR="00150BF9" w:rsidRPr="00BC4421" w:rsidRDefault="00150BF9">
            <w:pPr>
              <w:pStyle w:val="Sraopastraipa"/>
              <w:numPr>
                <w:ilvl w:val="0"/>
                <w:numId w:val="10"/>
              </w:numPr>
              <w:spacing w:before="0"/>
              <w:ind w:left="317"/>
              <w:rPr>
                <w:szCs w:val="20"/>
              </w:rPr>
            </w:pPr>
          </w:p>
        </w:tc>
        <w:tc>
          <w:tcPr>
            <w:tcW w:w="4559" w:type="pct"/>
          </w:tcPr>
          <w:p w14:paraId="731B605F" w14:textId="77777777" w:rsidR="00150BF9" w:rsidRPr="00BC4421" w:rsidRDefault="00150BF9">
            <w:pPr>
              <w:pStyle w:val="Sraassuenkleliais"/>
              <w:numPr>
                <w:ilvl w:val="0"/>
                <w:numId w:val="0"/>
              </w:numPr>
              <w:spacing w:before="0" w:after="0"/>
              <w:rPr>
                <w:szCs w:val="20"/>
              </w:rPr>
            </w:pPr>
            <w:r w:rsidRPr="00BC4421">
              <w:rPr>
                <w:szCs w:val="20"/>
              </w:rPr>
              <w:t>UDTS kūrimo procesas turi atitikti:</w:t>
            </w:r>
          </w:p>
          <w:p w14:paraId="7C4D070E" w14:textId="77777777" w:rsidR="00150BF9" w:rsidRPr="00BC4421" w:rsidRDefault="00150BF9" w:rsidP="0087404C">
            <w:pPr>
              <w:pStyle w:val="Sraassuenkleliais"/>
              <w:numPr>
                <w:ilvl w:val="0"/>
                <w:numId w:val="246"/>
              </w:numPr>
              <w:spacing w:before="0" w:after="0"/>
              <w:rPr>
                <w:szCs w:val="20"/>
              </w:rPr>
            </w:pPr>
            <w:r w:rsidRPr="00BC4421">
              <w:rPr>
                <w:szCs w:val="20"/>
              </w:rPr>
              <w:t>„Priemonių, kurių reikia prašomam valstybės ar žinybinio registro (kadastro) ar valstybės informacinės sistemos duomenų“ tvarkos aprašo reikalavimus.</w:t>
            </w:r>
          </w:p>
          <w:p w14:paraId="3214AFAE" w14:textId="77777777" w:rsidR="00150BF9" w:rsidRPr="00BC4421" w:rsidRDefault="00150BF9" w:rsidP="0087404C">
            <w:pPr>
              <w:pStyle w:val="Sraassuenkleliais"/>
              <w:numPr>
                <w:ilvl w:val="0"/>
                <w:numId w:val="246"/>
              </w:numPr>
              <w:rPr>
                <w:szCs w:val="20"/>
              </w:rPr>
            </w:pPr>
            <w:r w:rsidRPr="00BC4421">
              <w:rPr>
                <w:szCs w:val="20"/>
              </w:rPr>
              <w:t>2018 m. vasario 7 d. LRV nutarimo Nr. 134 reikalavimus dėl techninės specifikacijos derinimo su VSSA.</w:t>
            </w:r>
          </w:p>
        </w:tc>
      </w:tr>
    </w:tbl>
    <w:p w14:paraId="6A571C6B" w14:textId="7FCE8C20" w:rsidR="00CF4868" w:rsidRPr="00BC4421" w:rsidRDefault="00CF4868" w:rsidP="00543C2D">
      <w:pPr>
        <w:pStyle w:val="Antrat2"/>
        <w:rPr>
          <w:rFonts w:hint="eastAsia"/>
        </w:rPr>
      </w:pPr>
      <w:bookmarkStart w:id="665" w:name="_Toc187396080"/>
      <w:r w:rsidRPr="00BC4421">
        <w:t xml:space="preserve">Reikalavimai </w:t>
      </w:r>
      <w:r w:rsidR="00543C2D" w:rsidRPr="00BC4421">
        <w:t>programinės įrangos licencijoms</w:t>
      </w:r>
      <w:bookmarkEnd w:id="665"/>
    </w:p>
    <w:tbl>
      <w:tblPr>
        <w:tblStyle w:val="CivittaTable2Purple"/>
        <w:tblW w:w="5000" w:type="pct"/>
        <w:tblLook w:val="0620" w:firstRow="1" w:lastRow="0" w:firstColumn="0" w:lastColumn="0" w:noHBand="1" w:noVBand="1"/>
      </w:tblPr>
      <w:tblGrid>
        <w:gridCol w:w="905"/>
        <w:gridCol w:w="9357"/>
      </w:tblGrid>
      <w:tr w:rsidR="00CF4868" w:rsidRPr="00BC4421" w14:paraId="41B42E57"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2AEA34B3" w14:textId="77777777" w:rsidR="00CF4868" w:rsidRPr="00BC4421" w:rsidRDefault="00CF4868">
            <w:pPr>
              <w:spacing w:before="0"/>
            </w:pPr>
            <w:r w:rsidRPr="00BC4421">
              <w:t>Nr.</w:t>
            </w:r>
          </w:p>
        </w:tc>
        <w:tc>
          <w:tcPr>
            <w:tcW w:w="4559" w:type="pct"/>
            <w:hideMark/>
          </w:tcPr>
          <w:p w14:paraId="75F48C38" w14:textId="77777777" w:rsidR="00CF4868" w:rsidRPr="00BC4421" w:rsidRDefault="00CF4868">
            <w:pPr>
              <w:spacing w:before="0"/>
            </w:pPr>
            <w:r w:rsidRPr="00BC4421">
              <w:t>Reikalavimas</w:t>
            </w:r>
          </w:p>
        </w:tc>
      </w:tr>
      <w:tr w:rsidR="00CF4868" w:rsidRPr="00BC4421" w14:paraId="20DA0323" w14:textId="77777777">
        <w:trPr>
          <w:trHeight w:val="20"/>
        </w:trPr>
        <w:tc>
          <w:tcPr>
            <w:tcW w:w="441" w:type="pct"/>
          </w:tcPr>
          <w:p w14:paraId="38628BF5" w14:textId="77777777" w:rsidR="00CF4868" w:rsidRPr="00BC4421" w:rsidRDefault="00CF4868" w:rsidP="00CF4868">
            <w:pPr>
              <w:pStyle w:val="Sraopastraipa"/>
              <w:numPr>
                <w:ilvl w:val="0"/>
                <w:numId w:val="10"/>
              </w:numPr>
              <w:spacing w:before="0"/>
              <w:ind w:left="317"/>
            </w:pPr>
          </w:p>
        </w:tc>
        <w:tc>
          <w:tcPr>
            <w:tcW w:w="4559" w:type="pct"/>
            <w:hideMark/>
          </w:tcPr>
          <w:p w14:paraId="1E2231B7" w14:textId="58A72D0F" w:rsidR="00CF4868" w:rsidRPr="00BC4421" w:rsidRDefault="00AC0C0A">
            <w:pPr>
              <w:pStyle w:val="Sraassuenkleliais"/>
              <w:numPr>
                <w:ilvl w:val="0"/>
                <w:numId w:val="0"/>
              </w:numPr>
              <w:spacing w:before="0" w:after="0"/>
              <w:rPr>
                <w:szCs w:val="20"/>
              </w:rPr>
            </w:pPr>
            <w:r w:rsidRPr="00BC4421">
              <w:rPr>
                <w:rFonts w:cstheme="minorHAnsi"/>
                <w:szCs w:val="20"/>
              </w:rPr>
              <w:t xml:space="preserve">Diegėjas, įvertinęs </w:t>
            </w:r>
            <w:r w:rsidR="008D3F48" w:rsidRPr="00BC4421">
              <w:rPr>
                <w:rFonts w:cstheme="minorHAnsi"/>
                <w:szCs w:val="20"/>
              </w:rPr>
              <w:t xml:space="preserve">techninės </w:t>
            </w:r>
            <w:r w:rsidRPr="00BC4421">
              <w:rPr>
                <w:rFonts w:cstheme="minorHAnsi"/>
                <w:szCs w:val="20"/>
              </w:rPr>
              <w:t xml:space="preserve">specifikacijos reikalavimus, turi pateikti reikiamą programinę įrangą ir licencijas (ar bet kokius kitus leidimus (sertifikatus, prenumeratas ir pan.) naudoti programinę įrangą), reikalingas siūlomo sprendimo realizacijai. </w:t>
            </w:r>
          </w:p>
        </w:tc>
      </w:tr>
      <w:tr w:rsidR="00AC0C0A" w:rsidRPr="00BC4421" w14:paraId="329E08E0" w14:textId="77777777">
        <w:trPr>
          <w:trHeight w:val="20"/>
        </w:trPr>
        <w:tc>
          <w:tcPr>
            <w:tcW w:w="441" w:type="pct"/>
          </w:tcPr>
          <w:p w14:paraId="6E9B0B51" w14:textId="77777777" w:rsidR="00AC0C0A" w:rsidRPr="00BC4421" w:rsidRDefault="00AC0C0A" w:rsidP="00AC0C0A">
            <w:pPr>
              <w:pStyle w:val="Sraopastraipa"/>
              <w:numPr>
                <w:ilvl w:val="0"/>
                <w:numId w:val="10"/>
              </w:numPr>
              <w:spacing w:before="0"/>
              <w:ind w:left="317"/>
            </w:pPr>
          </w:p>
        </w:tc>
        <w:tc>
          <w:tcPr>
            <w:tcW w:w="4559" w:type="pct"/>
          </w:tcPr>
          <w:p w14:paraId="4D0E2493" w14:textId="41DD0EF9" w:rsidR="00AC0C0A" w:rsidRPr="00BC4421" w:rsidRDefault="000F49D0" w:rsidP="00AC0C0A">
            <w:pPr>
              <w:pStyle w:val="Sraassuenkleliais"/>
              <w:numPr>
                <w:ilvl w:val="0"/>
                <w:numId w:val="0"/>
              </w:numPr>
              <w:spacing w:before="0" w:after="0"/>
              <w:rPr>
                <w:rFonts w:cstheme="minorHAnsi"/>
                <w:szCs w:val="20"/>
              </w:rPr>
            </w:pPr>
            <w:r w:rsidRPr="00BC4421">
              <w:rPr>
                <w:rFonts w:cstheme="minorHAnsi"/>
                <w:szCs w:val="20"/>
              </w:rPr>
              <w:t>Sistemos veikimui reikalingos licencijos turi būti parinktos atsižvelgiant į Sistemos vartotojų tipus ir jų poreikius, užtikrinant, kad visi vartotojai (vidiniai ir išoriniai) galėtų naudotis Sistemos funkcionalumu pagal nustatytus naudojimo scenarijus. Licencijų politika turi būti lanksti ir proporcinga faktiniam Sistemos naudojimui, suderinama su planuojamu vartotojų skaičiumi ir jų rolėmis</w:t>
            </w:r>
            <w:r w:rsidR="00961EEE" w:rsidRPr="00BC4421">
              <w:rPr>
                <w:rFonts w:cstheme="minorHAnsi"/>
                <w:szCs w:val="20"/>
              </w:rPr>
              <w:t xml:space="preserve"> (</w:t>
            </w:r>
            <w:r w:rsidR="00EB182E" w:rsidRPr="00BC4421">
              <w:rPr>
                <w:rFonts w:cstheme="minorHAnsi"/>
                <w:szCs w:val="20"/>
              </w:rPr>
              <w:fldChar w:fldCharType="begin"/>
            </w:r>
            <w:r w:rsidR="00EB182E" w:rsidRPr="00BC4421">
              <w:rPr>
                <w:rFonts w:cstheme="minorHAnsi"/>
                <w:szCs w:val="20"/>
              </w:rPr>
              <w:instrText xml:space="preserve"> REF _Ref184820978 \r \h </w:instrText>
            </w:r>
            <w:r w:rsidR="00EB182E" w:rsidRPr="00BC4421">
              <w:rPr>
                <w:rFonts w:cstheme="minorHAnsi"/>
                <w:szCs w:val="20"/>
              </w:rPr>
            </w:r>
            <w:r w:rsidR="00BC4421">
              <w:rPr>
                <w:rFonts w:cstheme="minorHAnsi"/>
                <w:szCs w:val="20"/>
              </w:rPr>
              <w:instrText xml:space="preserve"> \* MERGEFORMAT </w:instrText>
            </w:r>
            <w:r w:rsidR="00EB182E" w:rsidRPr="00BC4421">
              <w:rPr>
                <w:rFonts w:cstheme="minorHAnsi"/>
                <w:szCs w:val="20"/>
              </w:rPr>
              <w:fldChar w:fldCharType="separate"/>
            </w:r>
            <w:r w:rsidR="009A777E" w:rsidRPr="00BC4421">
              <w:rPr>
                <w:rFonts w:cstheme="minorHAnsi"/>
                <w:szCs w:val="20"/>
              </w:rPr>
              <w:t>1 PRIEDAS</w:t>
            </w:r>
            <w:r w:rsidR="00EB182E" w:rsidRPr="00BC4421">
              <w:rPr>
                <w:rFonts w:cstheme="minorHAnsi"/>
                <w:szCs w:val="20"/>
              </w:rPr>
              <w:fldChar w:fldCharType="end"/>
            </w:r>
            <w:r w:rsidR="00EB182E" w:rsidRPr="00BC4421">
              <w:rPr>
                <w:rFonts w:cstheme="minorHAnsi"/>
                <w:szCs w:val="20"/>
              </w:rPr>
              <w:t>)</w:t>
            </w:r>
          </w:p>
        </w:tc>
      </w:tr>
      <w:tr w:rsidR="00AC0C0A" w:rsidRPr="00BC4421" w14:paraId="404153F9" w14:textId="77777777">
        <w:trPr>
          <w:trHeight w:val="20"/>
        </w:trPr>
        <w:tc>
          <w:tcPr>
            <w:tcW w:w="441" w:type="pct"/>
          </w:tcPr>
          <w:p w14:paraId="6054C2DC" w14:textId="77777777" w:rsidR="00AC0C0A" w:rsidRPr="00BC4421" w:rsidRDefault="00AC0C0A" w:rsidP="00AC0C0A">
            <w:pPr>
              <w:pStyle w:val="Sraopastraipa"/>
              <w:numPr>
                <w:ilvl w:val="0"/>
                <w:numId w:val="10"/>
              </w:numPr>
              <w:spacing w:before="0"/>
              <w:ind w:left="317"/>
            </w:pPr>
          </w:p>
        </w:tc>
        <w:tc>
          <w:tcPr>
            <w:tcW w:w="4559" w:type="pct"/>
          </w:tcPr>
          <w:p w14:paraId="2EC46AC8" w14:textId="5033458A" w:rsidR="00AC0C0A" w:rsidRPr="00BC4421" w:rsidRDefault="00AC0C0A" w:rsidP="00AC0C0A">
            <w:pPr>
              <w:pStyle w:val="Sraassuenkleliais"/>
              <w:numPr>
                <w:ilvl w:val="0"/>
                <w:numId w:val="0"/>
              </w:numPr>
              <w:spacing w:before="0" w:after="0"/>
              <w:rPr>
                <w:rFonts w:cstheme="minorHAnsi"/>
                <w:szCs w:val="20"/>
              </w:rPr>
            </w:pPr>
            <w:r w:rsidRPr="00BC4421">
              <w:rPr>
                <w:rFonts w:cstheme="minorHAnsi"/>
                <w:szCs w:val="20"/>
              </w:rPr>
              <w:t xml:space="preserve">Jeigu siūloma programinė įranga yra licencijuojama priklausomai nuo sistemą naudojančių naudotojų (žmonių ar sistemų), tvarkomų įstaigoje darbuotojų (dirbančiųjų, kuriems yra skaičiuojamas DU ar darbo laiko apskaita) kiekio, tarnybinių stočių parametrų ar pan., tai Diegėjas turi pateikti licencijas, kurios užtikrintų racionalų ir efektyvų </w:t>
            </w:r>
            <w:r w:rsidR="003A4732" w:rsidRPr="00BC4421">
              <w:rPr>
                <w:rFonts w:cstheme="minorHAnsi"/>
                <w:szCs w:val="20"/>
              </w:rPr>
              <w:t>Sistemos</w:t>
            </w:r>
            <w:r w:rsidRPr="00BC4421">
              <w:rPr>
                <w:rFonts w:cstheme="minorHAnsi"/>
                <w:szCs w:val="20"/>
              </w:rPr>
              <w:t xml:space="preserve"> veikimą ir naudojimą.</w:t>
            </w:r>
          </w:p>
        </w:tc>
      </w:tr>
      <w:tr w:rsidR="00AC0C0A" w:rsidRPr="00BC4421" w14:paraId="43453791" w14:textId="77777777">
        <w:trPr>
          <w:trHeight w:val="20"/>
        </w:trPr>
        <w:tc>
          <w:tcPr>
            <w:tcW w:w="441" w:type="pct"/>
          </w:tcPr>
          <w:p w14:paraId="67A37FCC" w14:textId="77777777" w:rsidR="00AC0C0A" w:rsidRPr="00BC4421" w:rsidRDefault="00AC0C0A" w:rsidP="00AC0C0A">
            <w:pPr>
              <w:pStyle w:val="Sraopastraipa"/>
              <w:numPr>
                <w:ilvl w:val="0"/>
                <w:numId w:val="10"/>
              </w:numPr>
              <w:spacing w:before="0"/>
              <w:ind w:left="317"/>
            </w:pPr>
          </w:p>
        </w:tc>
        <w:tc>
          <w:tcPr>
            <w:tcW w:w="4559" w:type="pct"/>
          </w:tcPr>
          <w:p w14:paraId="066A9E3D" w14:textId="5171925D" w:rsidR="00AC0C0A" w:rsidRPr="00BC4421" w:rsidRDefault="00AC0C0A" w:rsidP="00AC0C0A">
            <w:pPr>
              <w:pStyle w:val="Sraassuenkleliais"/>
              <w:numPr>
                <w:ilvl w:val="0"/>
                <w:numId w:val="0"/>
              </w:numPr>
              <w:spacing w:before="0" w:after="0"/>
              <w:rPr>
                <w:rFonts w:cstheme="minorHAnsi"/>
                <w:szCs w:val="20"/>
              </w:rPr>
            </w:pPr>
            <w:r w:rsidRPr="00BC4421">
              <w:rPr>
                <w:rFonts w:cstheme="minorHAnsi"/>
                <w:color w:val="000000"/>
                <w:szCs w:val="20"/>
              </w:rPr>
              <w:t>Perkančioji organizacija turi turėti teisę naudotis Sistema net ir neįsigijus licencijų palaikymo.</w:t>
            </w:r>
          </w:p>
        </w:tc>
      </w:tr>
      <w:tr w:rsidR="00AC0C0A" w:rsidRPr="00BC4421" w14:paraId="4AE266B9" w14:textId="77777777">
        <w:trPr>
          <w:trHeight w:val="20"/>
        </w:trPr>
        <w:tc>
          <w:tcPr>
            <w:tcW w:w="441" w:type="pct"/>
          </w:tcPr>
          <w:p w14:paraId="525A8C16" w14:textId="77777777" w:rsidR="00AC0C0A" w:rsidRPr="00BC4421" w:rsidRDefault="00AC0C0A" w:rsidP="00AC0C0A">
            <w:pPr>
              <w:pStyle w:val="Sraopastraipa"/>
              <w:numPr>
                <w:ilvl w:val="0"/>
                <w:numId w:val="10"/>
              </w:numPr>
              <w:spacing w:before="0"/>
              <w:ind w:left="317"/>
            </w:pPr>
          </w:p>
        </w:tc>
        <w:tc>
          <w:tcPr>
            <w:tcW w:w="4559" w:type="pct"/>
          </w:tcPr>
          <w:p w14:paraId="76BCFA7C" w14:textId="3864D727" w:rsidR="00AC0C0A" w:rsidRPr="00BC4421" w:rsidRDefault="00AC0C0A" w:rsidP="00AC0C0A">
            <w:pPr>
              <w:pStyle w:val="Sraassuenkleliais"/>
              <w:numPr>
                <w:ilvl w:val="0"/>
                <w:numId w:val="0"/>
              </w:numPr>
              <w:spacing w:before="0" w:after="0"/>
              <w:rPr>
                <w:color w:val="000000"/>
                <w:szCs w:val="20"/>
              </w:rPr>
            </w:pPr>
            <w:r w:rsidRPr="00BC4421">
              <w:rPr>
                <w:rFonts w:cstheme="minorHAnsi"/>
                <w:szCs w:val="20"/>
              </w:rPr>
              <w:t xml:space="preserve">Jeigu šioje techninėje specifikacijoje tokia programinė įranga ar licencijos nėra išreikštinai reikalaujamos, tačiau yra būtinos </w:t>
            </w:r>
            <w:r w:rsidR="0044712B" w:rsidRPr="00BC4421">
              <w:rPr>
                <w:rFonts w:cstheme="minorHAnsi"/>
                <w:szCs w:val="20"/>
              </w:rPr>
              <w:t>Sistemos</w:t>
            </w:r>
            <w:r w:rsidRPr="00BC4421">
              <w:rPr>
                <w:rFonts w:cstheme="minorHAnsi"/>
                <w:szCs w:val="20"/>
              </w:rPr>
              <w:t xml:space="preserve"> kūrimo, diegimo ir veikimo veikloms įgyvendinti (pavyzdžiui, aplikacijų serveriai, ataskaitų programinė įranga, programavimo karkasai (angl. framework), </w:t>
            </w:r>
            <w:r w:rsidRPr="00BC4421">
              <w:rPr>
                <w:rFonts w:cstheme="minorHAnsi"/>
                <w:color w:val="000000"/>
                <w:szCs w:val="20"/>
              </w:rPr>
              <w:t xml:space="preserve">virtualizavimo platformų, integravimo įrankių, kodo </w:t>
            </w:r>
            <w:r w:rsidRPr="00BC4421">
              <w:rPr>
                <w:rFonts w:cstheme="minorHAnsi"/>
                <w:color w:val="000000"/>
                <w:szCs w:val="20"/>
              </w:rPr>
              <w:lastRenderedPageBreak/>
              <w:t xml:space="preserve">kompiliavimo </w:t>
            </w:r>
            <w:r w:rsidRPr="00BC4421">
              <w:rPr>
                <w:rFonts w:cstheme="minorHAnsi"/>
                <w:szCs w:val="20"/>
              </w:rPr>
              <w:t xml:space="preserve">ar pan.), Diegėjas turi pateikti tokią programinę įrangą ir licencijas </w:t>
            </w:r>
            <w:r w:rsidRPr="00BC4421">
              <w:rPr>
                <w:rFonts w:cstheme="minorHAnsi"/>
                <w:color w:val="000000"/>
                <w:szCs w:val="20"/>
              </w:rPr>
              <w:t>(naujausios versijos ir gamintojo palaikomos) kartu su visomis reikiamomis licencijomis.</w:t>
            </w:r>
          </w:p>
        </w:tc>
      </w:tr>
      <w:tr w:rsidR="00AC0C0A" w:rsidRPr="00BC4421" w14:paraId="3681DC6A" w14:textId="77777777">
        <w:trPr>
          <w:trHeight w:val="20"/>
        </w:trPr>
        <w:tc>
          <w:tcPr>
            <w:tcW w:w="441" w:type="pct"/>
          </w:tcPr>
          <w:p w14:paraId="344F765E" w14:textId="77777777" w:rsidR="00AC0C0A" w:rsidRPr="00BC4421" w:rsidRDefault="00AC0C0A" w:rsidP="00AC0C0A">
            <w:pPr>
              <w:pStyle w:val="Sraopastraipa"/>
              <w:numPr>
                <w:ilvl w:val="0"/>
                <w:numId w:val="10"/>
              </w:numPr>
              <w:spacing w:before="0"/>
              <w:ind w:left="317"/>
            </w:pPr>
          </w:p>
        </w:tc>
        <w:tc>
          <w:tcPr>
            <w:tcW w:w="4559" w:type="pct"/>
          </w:tcPr>
          <w:p w14:paraId="677CB6E8" w14:textId="0A46297F" w:rsidR="00AC0C0A" w:rsidRPr="00BC4421" w:rsidRDefault="00AC0C0A" w:rsidP="00AC0C0A">
            <w:pPr>
              <w:pStyle w:val="Sraassuenkleliais"/>
              <w:numPr>
                <w:ilvl w:val="0"/>
                <w:numId w:val="0"/>
              </w:numPr>
              <w:spacing w:before="0" w:after="0"/>
              <w:rPr>
                <w:rFonts w:cstheme="minorHAnsi"/>
                <w:szCs w:val="20"/>
              </w:rPr>
            </w:pPr>
            <w:r w:rsidRPr="00BC4421">
              <w:rPr>
                <w:rFonts w:cstheme="minorHAnsi"/>
                <w:szCs w:val="20"/>
              </w:rPr>
              <w:t xml:space="preserve">Diegėjas turi pasiūlyti tokią licencijų apimtį, kuri tenkina visus </w:t>
            </w:r>
            <w:r w:rsidR="00F66010" w:rsidRPr="00BC4421">
              <w:rPr>
                <w:rFonts w:cstheme="minorHAnsi"/>
                <w:szCs w:val="20"/>
              </w:rPr>
              <w:t>Užsakovo</w:t>
            </w:r>
            <w:r w:rsidRPr="00BC4421">
              <w:rPr>
                <w:rFonts w:cstheme="minorHAnsi"/>
                <w:szCs w:val="20"/>
              </w:rPr>
              <w:t xml:space="preserve"> keliamus funkcinius, nefunkcinius ir kitus reikalavimus. Jei Projekto eigoje paaiškės, kad tam tikriems reikalavimams įgyvendinti yra reikalinga didesnė licencijų apimtis, Diegėjas turės pateikti visas trūkstamas reikalingas licencijas savo sąskaita.</w:t>
            </w:r>
          </w:p>
        </w:tc>
      </w:tr>
      <w:tr w:rsidR="00AC0C0A" w:rsidRPr="00BC4421" w14:paraId="0F6219EC" w14:textId="77777777">
        <w:trPr>
          <w:trHeight w:val="20"/>
        </w:trPr>
        <w:tc>
          <w:tcPr>
            <w:tcW w:w="441" w:type="pct"/>
          </w:tcPr>
          <w:p w14:paraId="7719F50A" w14:textId="77777777" w:rsidR="00AC0C0A" w:rsidRPr="00BC4421" w:rsidRDefault="00AC0C0A" w:rsidP="00AC0C0A">
            <w:pPr>
              <w:pStyle w:val="Sraopastraipa"/>
              <w:numPr>
                <w:ilvl w:val="0"/>
                <w:numId w:val="10"/>
              </w:numPr>
              <w:spacing w:before="0"/>
              <w:ind w:left="317"/>
            </w:pPr>
          </w:p>
        </w:tc>
        <w:tc>
          <w:tcPr>
            <w:tcW w:w="4559" w:type="pct"/>
          </w:tcPr>
          <w:p w14:paraId="39DA8661" w14:textId="41892EAD" w:rsidR="00AC0C0A" w:rsidRPr="00BC4421" w:rsidRDefault="00AC0C0A" w:rsidP="00AC0C0A">
            <w:pPr>
              <w:pStyle w:val="Sraassuenkleliais"/>
              <w:numPr>
                <w:ilvl w:val="0"/>
                <w:numId w:val="0"/>
              </w:numPr>
              <w:spacing w:before="0" w:after="0"/>
              <w:rPr>
                <w:rFonts w:cstheme="minorHAnsi"/>
                <w:szCs w:val="20"/>
              </w:rPr>
            </w:pPr>
            <w:r w:rsidRPr="00BC4421">
              <w:rPr>
                <w:rFonts w:cstheme="minorHAnsi"/>
                <w:szCs w:val="20"/>
              </w:rPr>
              <w:t>Visi reikalingos programinės įrangos kaštai turi būti įskaičiuoti į pasiūlymo kainą.</w:t>
            </w:r>
          </w:p>
        </w:tc>
      </w:tr>
      <w:tr w:rsidR="00AC0C0A" w:rsidRPr="00BC4421" w14:paraId="653B856C" w14:textId="77777777">
        <w:trPr>
          <w:trHeight w:val="20"/>
        </w:trPr>
        <w:tc>
          <w:tcPr>
            <w:tcW w:w="441" w:type="pct"/>
          </w:tcPr>
          <w:p w14:paraId="3EE69191" w14:textId="77777777" w:rsidR="00AC0C0A" w:rsidRPr="00BC4421" w:rsidRDefault="00AC0C0A" w:rsidP="00AC0C0A">
            <w:pPr>
              <w:pStyle w:val="Sraopastraipa"/>
              <w:numPr>
                <w:ilvl w:val="0"/>
                <w:numId w:val="10"/>
              </w:numPr>
              <w:spacing w:before="0"/>
              <w:ind w:left="317"/>
            </w:pPr>
          </w:p>
        </w:tc>
        <w:tc>
          <w:tcPr>
            <w:tcW w:w="4559" w:type="pct"/>
          </w:tcPr>
          <w:p w14:paraId="2E6B4B7B" w14:textId="3AE6F0F8" w:rsidR="00AC0C0A" w:rsidRPr="00BC4421" w:rsidRDefault="00AC0C0A" w:rsidP="00AC0C0A">
            <w:pPr>
              <w:pStyle w:val="Sraassuenkleliais"/>
              <w:numPr>
                <w:ilvl w:val="0"/>
                <w:numId w:val="0"/>
              </w:numPr>
              <w:spacing w:before="0" w:after="0"/>
              <w:rPr>
                <w:rFonts w:cstheme="minorHAnsi"/>
                <w:szCs w:val="20"/>
              </w:rPr>
            </w:pPr>
            <w:r w:rsidRPr="00BC4421">
              <w:rPr>
                <w:rFonts w:cstheme="minorHAnsi"/>
                <w:szCs w:val="20"/>
              </w:rPr>
              <w:t xml:space="preserve">Diegėjas turi pateikti tokią programinę įrangą ir licencijas visoms numatomoms įdiegti </w:t>
            </w:r>
            <w:r w:rsidR="00316FAB" w:rsidRPr="00BC4421">
              <w:rPr>
                <w:rFonts w:cstheme="minorHAnsi"/>
                <w:szCs w:val="20"/>
              </w:rPr>
              <w:t>Sistemos</w:t>
            </w:r>
            <w:r w:rsidRPr="00BC4421">
              <w:rPr>
                <w:rFonts w:cstheme="minorHAnsi"/>
                <w:szCs w:val="20"/>
              </w:rPr>
              <w:t xml:space="preserve"> aplinkoms.</w:t>
            </w:r>
          </w:p>
        </w:tc>
      </w:tr>
      <w:tr w:rsidR="00AC0C0A" w:rsidRPr="00BC4421" w14:paraId="271BFFE1" w14:textId="77777777">
        <w:trPr>
          <w:trHeight w:val="20"/>
        </w:trPr>
        <w:tc>
          <w:tcPr>
            <w:tcW w:w="441" w:type="pct"/>
          </w:tcPr>
          <w:p w14:paraId="439D4EC4" w14:textId="77777777" w:rsidR="00AC0C0A" w:rsidRPr="00BC4421" w:rsidRDefault="00AC0C0A" w:rsidP="00AC0C0A">
            <w:pPr>
              <w:pStyle w:val="Sraopastraipa"/>
              <w:numPr>
                <w:ilvl w:val="0"/>
                <w:numId w:val="10"/>
              </w:numPr>
              <w:spacing w:before="0"/>
              <w:ind w:left="317"/>
            </w:pPr>
          </w:p>
        </w:tc>
        <w:tc>
          <w:tcPr>
            <w:tcW w:w="4559" w:type="pct"/>
          </w:tcPr>
          <w:p w14:paraId="04E382C2" w14:textId="4E4145D1" w:rsidR="00AC0C0A" w:rsidRPr="00BC4421" w:rsidRDefault="00AC0C0A" w:rsidP="00AC0C0A">
            <w:pPr>
              <w:pStyle w:val="Sraassuenkleliais"/>
              <w:numPr>
                <w:ilvl w:val="0"/>
                <w:numId w:val="0"/>
              </w:numPr>
              <w:spacing w:before="0" w:after="0"/>
              <w:rPr>
                <w:rFonts w:cstheme="minorHAnsi"/>
                <w:szCs w:val="20"/>
              </w:rPr>
            </w:pPr>
            <w:r w:rsidRPr="00BC4421">
              <w:rPr>
                <w:rFonts w:cstheme="minorHAnsi"/>
                <w:color w:val="000000"/>
                <w:szCs w:val="20"/>
              </w:rPr>
              <w:t xml:space="preserve">Visos reikalingos licencijos turi būti įgyjamos </w:t>
            </w:r>
            <w:r w:rsidR="00F66010" w:rsidRPr="00BC4421">
              <w:rPr>
                <w:rFonts w:cstheme="minorHAnsi"/>
                <w:color w:val="000000"/>
                <w:szCs w:val="20"/>
              </w:rPr>
              <w:t>Užsakovo</w:t>
            </w:r>
            <w:r w:rsidRPr="00BC4421">
              <w:rPr>
                <w:rFonts w:cstheme="minorHAnsi"/>
                <w:color w:val="000000"/>
                <w:szCs w:val="20"/>
              </w:rPr>
              <w:t xml:space="preserve"> vardu. Pateikiamų licencijų (ir sertifikatų) galiojimo pradžia turi būti ne ankstesnė nei testavimo pradžia ir ne vėlesnė nei garantinio aptarnavimo etapo pradžia ir turi būti suderintas su </w:t>
            </w:r>
            <w:r w:rsidR="00F66010" w:rsidRPr="00BC4421">
              <w:rPr>
                <w:rFonts w:cstheme="minorHAnsi"/>
                <w:color w:val="000000"/>
                <w:szCs w:val="20"/>
              </w:rPr>
              <w:t>Užsakovu</w:t>
            </w:r>
            <w:r w:rsidRPr="00BC4421">
              <w:rPr>
                <w:rFonts w:cstheme="minorHAnsi"/>
                <w:color w:val="000000"/>
                <w:szCs w:val="20"/>
              </w:rPr>
              <w:t xml:space="preserve"> (pavyzdžiui jeigu licencijos priklauso nuo naudotojų kiekio licencijų kiekis reikalingas pateikti iki testavimo pradžios ir iki eksploatacijos pradžios turi būti suderintas su </w:t>
            </w:r>
            <w:r w:rsidR="00F66010" w:rsidRPr="00BC4421">
              <w:rPr>
                <w:rFonts w:cstheme="minorHAnsi"/>
                <w:color w:val="000000"/>
                <w:szCs w:val="20"/>
              </w:rPr>
              <w:t>Užsakovu</w:t>
            </w:r>
            <w:r w:rsidRPr="00BC4421">
              <w:rPr>
                <w:rFonts w:cstheme="minorHAnsi"/>
                <w:color w:val="000000"/>
                <w:szCs w:val="20"/>
              </w:rPr>
              <w:t xml:space="preserve">). </w:t>
            </w:r>
          </w:p>
        </w:tc>
      </w:tr>
    </w:tbl>
    <w:p w14:paraId="705E6897" w14:textId="4856A6E8" w:rsidR="000839B5" w:rsidRPr="00BC4421" w:rsidRDefault="000839B5" w:rsidP="00276AEE">
      <w:pPr>
        <w:pStyle w:val="Antrat2"/>
        <w:rPr>
          <w:rFonts w:hint="eastAsia"/>
        </w:rPr>
      </w:pPr>
      <w:bookmarkStart w:id="666" w:name="_Toc187396081"/>
      <w:r w:rsidRPr="00BC4421">
        <w:rPr>
          <w:rFonts w:hint="eastAsia"/>
        </w:rPr>
        <w:t>Reikalavimai techninei įrangai</w:t>
      </w:r>
    </w:p>
    <w:tbl>
      <w:tblPr>
        <w:tblStyle w:val="CivittaTable2Purple"/>
        <w:tblW w:w="5000" w:type="pct"/>
        <w:tblLook w:val="0620" w:firstRow="1" w:lastRow="0" w:firstColumn="0" w:lastColumn="0" w:noHBand="1" w:noVBand="1"/>
      </w:tblPr>
      <w:tblGrid>
        <w:gridCol w:w="905"/>
        <w:gridCol w:w="9357"/>
      </w:tblGrid>
      <w:tr w:rsidR="000839B5" w:rsidRPr="00BC4421" w14:paraId="0F9741AB" w14:textId="77777777" w:rsidTr="004B22A4">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1397C768" w14:textId="77777777" w:rsidR="000839B5" w:rsidRPr="00BC4421" w:rsidRDefault="000839B5" w:rsidP="004B22A4">
            <w:pPr>
              <w:spacing w:before="0"/>
            </w:pPr>
            <w:r w:rsidRPr="00BC4421">
              <w:t>Nr.</w:t>
            </w:r>
          </w:p>
        </w:tc>
        <w:tc>
          <w:tcPr>
            <w:tcW w:w="4559" w:type="pct"/>
            <w:hideMark/>
          </w:tcPr>
          <w:p w14:paraId="40C98F9D" w14:textId="77777777" w:rsidR="000839B5" w:rsidRPr="00BC4421" w:rsidRDefault="000839B5" w:rsidP="004B22A4">
            <w:pPr>
              <w:spacing w:before="0"/>
            </w:pPr>
            <w:r w:rsidRPr="00BC4421">
              <w:t>Reikalavimas</w:t>
            </w:r>
          </w:p>
        </w:tc>
      </w:tr>
      <w:tr w:rsidR="000839B5" w:rsidRPr="00BC4421" w14:paraId="1D94D539" w14:textId="77777777" w:rsidTr="004B22A4">
        <w:trPr>
          <w:trHeight w:val="20"/>
        </w:trPr>
        <w:tc>
          <w:tcPr>
            <w:tcW w:w="441" w:type="pct"/>
          </w:tcPr>
          <w:p w14:paraId="38BF0979" w14:textId="77777777" w:rsidR="000839B5" w:rsidRPr="00BC4421" w:rsidRDefault="000839B5" w:rsidP="004B22A4">
            <w:pPr>
              <w:pStyle w:val="Sraopastraipa"/>
              <w:numPr>
                <w:ilvl w:val="0"/>
                <w:numId w:val="10"/>
              </w:numPr>
              <w:spacing w:before="0"/>
              <w:ind w:left="317"/>
            </w:pPr>
          </w:p>
        </w:tc>
        <w:tc>
          <w:tcPr>
            <w:tcW w:w="4559" w:type="pct"/>
            <w:hideMark/>
          </w:tcPr>
          <w:p w14:paraId="7DCC3186" w14:textId="14908749" w:rsidR="000839B5" w:rsidRPr="00BC4421" w:rsidRDefault="006A019F" w:rsidP="0087404C">
            <w:pPr>
              <w:tabs>
                <w:tab w:val="left" w:pos="1547"/>
              </w:tabs>
              <w:autoSpaceDN w:val="0"/>
              <w:spacing w:before="0"/>
            </w:pPr>
            <w:r w:rsidRPr="00BC4421">
              <w:rPr>
                <w:szCs w:val="18"/>
              </w:rPr>
              <w:t xml:space="preserve">Diegėjas turi parengti reikalavimus techninei </w:t>
            </w:r>
            <w:r w:rsidR="008D3F48" w:rsidRPr="00BC4421">
              <w:rPr>
                <w:rFonts w:cstheme="minorHAnsi"/>
                <w:szCs w:val="18"/>
              </w:rPr>
              <w:t xml:space="preserve">ir jos veikimui reikalingai programinei </w:t>
            </w:r>
            <w:r w:rsidRPr="00BC4421">
              <w:rPr>
                <w:szCs w:val="18"/>
              </w:rPr>
              <w:t>įrangai, reikalingai CNŠIS sistemos veikimui užtikrinti. Parengti reikalavimai bus naudojami atskiram techninės įrangos pirkimui ir diegimui, už kurį atsako užsakovas.</w:t>
            </w:r>
          </w:p>
        </w:tc>
      </w:tr>
      <w:tr w:rsidR="00AA3439" w:rsidRPr="00BC4421" w14:paraId="6CCA0FD5" w14:textId="77777777" w:rsidTr="004B22A4">
        <w:trPr>
          <w:trHeight w:val="20"/>
        </w:trPr>
        <w:tc>
          <w:tcPr>
            <w:tcW w:w="441" w:type="pct"/>
          </w:tcPr>
          <w:p w14:paraId="067A03A5" w14:textId="77777777" w:rsidR="00AA3439" w:rsidRPr="00BC4421" w:rsidRDefault="00AA3439" w:rsidP="004B22A4">
            <w:pPr>
              <w:pStyle w:val="Sraopastraipa"/>
              <w:numPr>
                <w:ilvl w:val="0"/>
                <w:numId w:val="10"/>
              </w:numPr>
              <w:spacing w:before="0"/>
              <w:ind w:left="317"/>
            </w:pPr>
          </w:p>
        </w:tc>
        <w:tc>
          <w:tcPr>
            <w:tcW w:w="4559" w:type="pct"/>
          </w:tcPr>
          <w:p w14:paraId="11EA83AC" w14:textId="07A2BCF0" w:rsidR="00AA3439" w:rsidRPr="00BC4421" w:rsidRDefault="008B2083">
            <w:pPr>
              <w:tabs>
                <w:tab w:val="left" w:pos="1547"/>
              </w:tabs>
              <w:autoSpaceDN w:val="0"/>
              <w:spacing w:before="0"/>
              <w:rPr>
                <w:szCs w:val="18"/>
              </w:rPr>
            </w:pPr>
            <w:r w:rsidRPr="00BC4421">
              <w:rPr>
                <w:szCs w:val="18"/>
              </w:rPr>
              <w:t>Diegėjas turi užtikrinti, kad parengti techninės įrangos reikalavimai užtikrintų sklandžią CNŠIS platformos integraciją su numatytomis funkcijomis ir procesais. Parengti reikalavimai turi atitikti aprašytus veiklos procesus, funkcinius bei nefunkcinius sistemos reikalavimus.</w:t>
            </w:r>
          </w:p>
        </w:tc>
      </w:tr>
      <w:tr w:rsidR="00B56552" w:rsidRPr="00BC4421" w14:paraId="74E38D03" w14:textId="77777777" w:rsidTr="004B22A4">
        <w:trPr>
          <w:trHeight w:val="20"/>
        </w:trPr>
        <w:tc>
          <w:tcPr>
            <w:tcW w:w="441" w:type="pct"/>
          </w:tcPr>
          <w:p w14:paraId="3860633B" w14:textId="77777777" w:rsidR="00B56552" w:rsidRPr="00BC4421" w:rsidRDefault="00B56552" w:rsidP="004B22A4">
            <w:pPr>
              <w:pStyle w:val="Sraopastraipa"/>
              <w:numPr>
                <w:ilvl w:val="0"/>
                <w:numId w:val="10"/>
              </w:numPr>
              <w:spacing w:before="0"/>
              <w:ind w:left="317"/>
            </w:pPr>
          </w:p>
        </w:tc>
        <w:tc>
          <w:tcPr>
            <w:tcW w:w="4559" w:type="pct"/>
          </w:tcPr>
          <w:p w14:paraId="1E84473E" w14:textId="77777777" w:rsidR="00B56552" w:rsidRPr="00BC4421" w:rsidRDefault="000C743A" w:rsidP="002B2541">
            <w:pPr>
              <w:tabs>
                <w:tab w:val="left" w:pos="1547"/>
              </w:tabs>
              <w:autoSpaceDN w:val="0"/>
              <w:spacing w:before="0"/>
              <w:rPr>
                <w:szCs w:val="18"/>
              </w:rPr>
            </w:pPr>
            <w:r w:rsidRPr="00BC4421">
              <w:rPr>
                <w:szCs w:val="18"/>
              </w:rPr>
              <w:t>Techninė įranga, reikalinga CNŠIS sistemos veikimui, suskirstoma į šias grupes:</w:t>
            </w:r>
          </w:p>
          <w:p w14:paraId="1F289D5C" w14:textId="42041976" w:rsidR="00AD4C41" w:rsidRPr="00BC4421" w:rsidRDefault="00AD4C41" w:rsidP="00AD4C41">
            <w:pPr>
              <w:pStyle w:val="Sraopastraipa"/>
              <w:numPr>
                <w:ilvl w:val="0"/>
                <w:numId w:val="292"/>
              </w:numPr>
              <w:tabs>
                <w:tab w:val="left" w:pos="1547"/>
              </w:tabs>
              <w:autoSpaceDN w:val="0"/>
              <w:spacing w:before="0" w:after="160"/>
              <w:rPr>
                <w:szCs w:val="18"/>
              </w:rPr>
            </w:pPr>
            <w:r w:rsidRPr="00BC4421">
              <w:rPr>
                <w:b/>
                <w:bCs/>
                <w:szCs w:val="18"/>
              </w:rPr>
              <w:t>Neformaliojo švietimo lankomumo registravimo įranga</w:t>
            </w:r>
            <w:r w:rsidRPr="00BC4421">
              <w:rPr>
                <w:szCs w:val="18"/>
              </w:rPr>
              <w:t xml:space="preserve"> - Skirta dalyvių lankomumo fiksavimui ir </w:t>
            </w:r>
            <w:r w:rsidR="008C15F7" w:rsidRPr="00BC4421">
              <w:rPr>
                <w:szCs w:val="18"/>
              </w:rPr>
              <w:t xml:space="preserve"> duomenų perdavimui į</w:t>
            </w:r>
            <w:r w:rsidRPr="00BC4421">
              <w:rPr>
                <w:szCs w:val="18"/>
              </w:rPr>
              <w:t xml:space="preserve"> CNŠIS. Komponentai: Stacionarūs ir mobilūs terminalai – įrengti mokyklose, neformaliojo ugdymo centruose ir suaugusiųjų švietimo įstaigose. Mobilūs terminalai taip pat naudojami išvykstamuosiuose užsiėmimuose ir renginiuose. Stacionarių ir mobilių įrenginių programinė įranga turi </w:t>
            </w:r>
            <w:r w:rsidR="008C15F7" w:rsidRPr="00BC4421">
              <w:rPr>
                <w:szCs w:val="18"/>
              </w:rPr>
              <w:t xml:space="preserve">turėti galimybę nuskaityti QR kodus ir NFC korteles (mokinių, suaugusių </w:t>
            </w:r>
            <w:r w:rsidR="004E31AD" w:rsidRPr="00BC4421">
              <w:rPr>
                <w:szCs w:val="18"/>
              </w:rPr>
              <w:t xml:space="preserve">elektroninius </w:t>
            </w:r>
            <w:r w:rsidR="008C15F7" w:rsidRPr="00BC4421">
              <w:rPr>
                <w:szCs w:val="18"/>
              </w:rPr>
              <w:t>pažymėjimus)</w:t>
            </w:r>
            <w:r w:rsidR="000B0A35" w:rsidRPr="00BC4421">
              <w:rPr>
                <w:szCs w:val="18"/>
              </w:rPr>
              <w:t>.</w:t>
            </w:r>
          </w:p>
          <w:p w14:paraId="11953F15" w14:textId="4FA20226" w:rsidR="00084423" w:rsidRPr="00BC4421" w:rsidRDefault="000B0A35">
            <w:pPr>
              <w:pStyle w:val="Sraopastraipa"/>
              <w:numPr>
                <w:ilvl w:val="0"/>
                <w:numId w:val="292"/>
              </w:numPr>
              <w:tabs>
                <w:tab w:val="left" w:pos="1547"/>
              </w:tabs>
              <w:autoSpaceDN w:val="0"/>
              <w:spacing w:before="0" w:after="160"/>
              <w:rPr>
                <w:b/>
                <w:bCs/>
                <w:szCs w:val="18"/>
              </w:rPr>
            </w:pPr>
            <w:r w:rsidRPr="00BC4421">
              <w:rPr>
                <w:b/>
                <w:bCs/>
                <w:szCs w:val="18"/>
              </w:rPr>
              <w:t>Elektroniniai pažymėjimai</w:t>
            </w:r>
            <w:r w:rsidR="004E31AD" w:rsidRPr="00BC4421">
              <w:rPr>
                <w:b/>
                <w:bCs/>
                <w:szCs w:val="18"/>
              </w:rPr>
              <w:t xml:space="preserve"> (NFC kortelės)</w:t>
            </w:r>
            <w:r w:rsidRPr="00BC4421">
              <w:rPr>
                <w:b/>
                <w:bCs/>
                <w:szCs w:val="18"/>
              </w:rPr>
              <w:t xml:space="preserve"> su integruot</w:t>
            </w:r>
            <w:r w:rsidR="00084423" w:rsidRPr="00BC4421">
              <w:rPr>
                <w:b/>
                <w:bCs/>
                <w:szCs w:val="18"/>
              </w:rPr>
              <w:t>a</w:t>
            </w:r>
            <w:r w:rsidRPr="00BC4421">
              <w:rPr>
                <w:b/>
                <w:bCs/>
                <w:szCs w:val="18"/>
              </w:rPr>
              <w:t>is funkci</w:t>
            </w:r>
            <w:r w:rsidR="00084423" w:rsidRPr="00BC4421">
              <w:rPr>
                <w:b/>
                <w:bCs/>
                <w:szCs w:val="18"/>
              </w:rPr>
              <w:t>onalumais</w:t>
            </w:r>
            <w:r w:rsidRPr="00BC4421">
              <w:rPr>
                <w:b/>
                <w:bCs/>
                <w:szCs w:val="18"/>
              </w:rPr>
              <w:t>:</w:t>
            </w:r>
            <w:r w:rsidR="004E31AD" w:rsidRPr="00BC4421">
              <w:rPr>
                <w:b/>
                <w:bCs/>
                <w:szCs w:val="18"/>
              </w:rPr>
              <w:t xml:space="preserve"> </w:t>
            </w:r>
          </w:p>
          <w:p w14:paraId="23FDADCB" w14:textId="68CA4083" w:rsidR="00084423" w:rsidRPr="00BC4421" w:rsidRDefault="00084423" w:rsidP="00084423">
            <w:pPr>
              <w:pStyle w:val="Sraopastraipa"/>
              <w:tabs>
                <w:tab w:val="left" w:pos="1547"/>
              </w:tabs>
              <w:autoSpaceDN w:val="0"/>
              <w:spacing w:before="0" w:after="160"/>
              <w:rPr>
                <w:szCs w:val="18"/>
              </w:rPr>
            </w:pPr>
            <w:r w:rsidRPr="00BC4421">
              <w:rPr>
                <w:szCs w:val="18"/>
              </w:rPr>
              <w:t xml:space="preserve">2.1. </w:t>
            </w:r>
            <w:r w:rsidR="008C15F7" w:rsidRPr="00BC4421">
              <w:rPr>
                <w:szCs w:val="18"/>
              </w:rPr>
              <w:t>E-piniginės - atsiskaitymų</w:t>
            </w:r>
            <w:r w:rsidR="00AD4C41" w:rsidRPr="00BC4421">
              <w:rPr>
                <w:szCs w:val="18"/>
              </w:rPr>
              <w:t xml:space="preserve">, </w:t>
            </w:r>
            <w:r w:rsidR="000C743A" w:rsidRPr="00BC4421">
              <w:rPr>
                <w:szCs w:val="18"/>
              </w:rPr>
              <w:t xml:space="preserve">administravimo įranga </w:t>
            </w:r>
            <w:r w:rsidR="008C15F7" w:rsidRPr="00BC4421">
              <w:rPr>
                <w:szCs w:val="18"/>
              </w:rPr>
              <w:t xml:space="preserve">leidžianti paslaugų gavėjams atsiskaityti </w:t>
            </w:r>
            <w:r w:rsidR="00EF03A4" w:rsidRPr="00BC4421">
              <w:rPr>
                <w:szCs w:val="18"/>
              </w:rPr>
              <w:t>už</w:t>
            </w:r>
            <w:r w:rsidR="008C15F7" w:rsidRPr="00BC4421">
              <w:rPr>
                <w:szCs w:val="18"/>
              </w:rPr>
              <w:t xml:space="preserve"> paslaugas</w:t>
            </w:r>
            <w:r w:rsidR="004E31AD" w:rsidRPr="00BC4421">
              <w:rPr>
                <w:szCs w:val="18"/>
              </w:rPr>
              <w:t>.</w:t>
            </w:r>
            <w:r w:rsidRPr="00BC4421">
              <w:rPr>
                <w:szCs w:val="18"/>
              </w:rPr>
              <w:t xml:space="preserve"> </w:t>
            </w:r>
          </w:p>
          <w:p w14:paraId="7ACD2D83" w14:textId="0BFDD870" w:rsidR="00084423" w:rsidRPr="00BC4421" w:rsidRDefault="00084423" w:rsidP="00084423">
            <w:pPr>
              <w:pStyle w:val="Sraopastraipa"/>
              <w:tabs>
                <w:tab w:val="left" w:pos="1547"/>
              </w:tabs>
              <w:autoSpaceDN w:val="0"/>
              <w:spacing w:before="0" w:after="160"/>
              <w:rPr>
                <w:szCs w:val="18"/>
              </w:rPr>
            </w:pPr>
            <w:r w:rsidRPr="00BC4421">
              <w:rPr>
                <w:szCs w:val="18"/>
              </w:rPr>
              <w:t xml:space="preserve">2.2. </w:t>
            </w:r>
            <w:r w:rsidR="00EF03A4" w:rsidRPr="00BC4421">
              <w:rPr>
                <w:szCs w:val="18"/>
              </w:rPr>
              <w:t>Atsiskaityti už maitinimo paslaugas ir g</w:t>
            </w:r>
            <w:r w:rsidRPr="00BC4421">
              <w:rPr>
                <w:szCs w:val="18"/>
              </w:rPr>
              <w:t xml:space="preserve">auti paslaugų gavėjui priklausančias nemokamo maitinimo paslaugas įstaigos valgykloje. Duomenys apie paslaugų gavėjui priklausantį nemokamą maitinimą turi būti gaunami </w:t>
            </w:r>
            <w:r w:rsidR="00BA2AA4" w:rsidRPr="00BC4421">
              <w:rPr>
                <w:szCs w:val="18"/>
              </w:rPr>
              <w:t xml:space="preserve">automatizuotai </w:t>
            </w:r>
            <w:r w:rsidRPr="00BC4421">
              <w:rPr>
                <w:szCs w:val="18"/>
              </w:rPr>
              <w:t>iš CNŠIS.</w:t>
            </w:r>
            <w:r w:rsidR="00AD4C41" w:rsidRPr="00BC4421">
              <w:rPr>
                <w:szCs w:val="18"/>
              </w:rPr>
              <w:t xml:space="preserve"> </w:t>
            </w:r>
          </w:p>
          <w:p w14:paraId="05F35C09" w14:textId="59C04401" w:rsidR="00EF03A4" w:rsidRPr="00BC4421" w:rsidRDefault="00084423" w:rsidP="00EF03A4">
            <w:pPr>
              <w:pStyle w:val="Sraopastraipa"/>
              <w:tabs>
                <w:tab w:val="left" w:pos="1547"/>
              </w:tabs>
              <w:autoSpaceDN w:val="0"/>
              <w:spacing w:before="0" w:after="160"/>
              <w:rPr>
                <w:szCs w:val="18"/>
              </w:rPr>
            </w:pPr>
            <w:r w:rsidRPr="00BC4421">
              <w:rPr>
                <w:szCs w:val="18"/>
              </w:rPr>
              <w:t xml:space="preserve">2.3. </w:t>
            </w:r>
            <w:r w:rsidR="00EF03A4" w:rsidRPr="00BC4421">
              <w:rPr>
                <w:szCs w:val="18"/>
              </w:rPr>
              <w:t>Atsiskaityti už pavėžėjimo paslaugas ir gauti paslaugų gavėjui priklausančias nemokamo pavėžėjimo paslaugas, elektroninį pažymėjimą</w:t>
            </w:r>
            <w:r w:rsidRPr="00BC4421">
              <w:rPr>
                <w:szCs w:val="18"/>
              </w:rPr>
              <w:t xml:space="preserve"> integruojant su </w:t>
            </w:r>
            <w:r w:rsidR="00EF03A4" w:rsidRPr="00BC4421">
              <w:rPr>
                <w:szCs w:val="18"/>
              </w:rPr>
              <w:t>ARS savivaldybėje naudojamu transporto bilietu. Duomenys elektroniniame pažymėjime apie paslaugų gavėjui priklausantį nemokamą pavėžėjimą turi būti gaunami</w:t>
            </w:r>
            <w:r w:rsidR="00BA2AA4" w:rsidRPr="00BC4421">
              <w:rPr>
                <w:szCs w:val="18"/>
              </w:rPr>
              <w:t xml:space="preserve"> automatizuotai</w:t>
            </w:r>
            <w:r w:rsidR="00EF03A4" w:rsidRPr="00BC4421">
              <w:rPr>
                <w:szCs w:val="18"/>
              </w:rPr>
              <w:t xml:space="preserve"> iš CNŠIS.</w:t>
            </w:r>
          </w:p>
          <w:p w14:paraId="0F44A18D" w14:textId="0E2CDD06" w:rsidR="000C743A" w:rsidRPr="00BC4421" w:rsidRDefault="000C743A" w:rsidP="003850BF">
            <w:pPr>
              <w:pStyle w:val="Sraopastraipa"/>
              <w:tabs>
                <w:tab w:val="left" w:pos="1547"/>
              </w:tabs>
              <w:autoSpaceDN w:val="0"/>
              <w:spacing w:before="0" w:after="160"/>
              <w:rPr>
                <w:szCs w:val="18"/>
              </w:rPr>
            </w:pPr>
          </w:p>
          <w:p w14:paraId="64CBAE1D" w14:textId="3E8F5E5A" w:rsidR="00D52071" w:rsidRPr="00BC4421" w:rsidRDefault="00D52071" w:rsidP="0087404C">
            <w:pPr>
              <w:pStyle w:val="Sraopastraipa"/>
              <w:numPr>
                <w:ilvl w:val="0"/>
                <w:numId w:val="292"/>
              </w:numPr>
              <w:tabs>
                <w:tab w:val="left" w:pos="1547"/>
              </w:tabs>
              <w:autoSpaceDN w:val="0"/>
              <w:spacing w:before="0"/>
              <w:rPr>
                <w:szCs w:val="18"/>
              </w:rPr>
            </w:pPr>
          </w:p>
        </w:tc>
      </w:tr>
      <w:tr w:rsidR="009E7102" w:rsidRPr="00BC4421" w14:paraId="7AD13C4D" w14:textId="77777777" w:rsidTr="004B22A4">
        <w:trPr>
          <w:trHeight w:val="20"/>
        </w:trPr>
        <w:tc>
          <w:tcPr>
            <w:tcW w:w="441" w:type="pct"/>
          </w:tcPr>
          <w:p w14:paraId="11E1ADDC" w14:textId="77777777" w:rsidR="009E7102" w:rsidRPr="00BC4421" w:rsidRDefault="009E7102" w:rsidP="004B22A4">
            <w:pPr>
              <w:pStyle w:val="Sraopastraipa"/>
              <w:numPr>
                <w:ilvl w:val="0"/>
                <w:numId w:val="10"/>
              </w:numPr>
              <w:spacing w:before="0"/>
              <w:ind w:left="317"/>
            </w:pPr>
          </w:p>
        </w:tc>
        <w:tc>
          <w:tcPr>
            <w:tcW w:w="4559" w:type="pct"/>
          </w:tcPr>
          <w:p w14:paraId="670AC27B" w14:textId="68A0E24B" w:rsidR="009E7102" w:rsidRPr="00BC4421" w:rsidRDefault="000B4E5B" w:rsidP="00B56552">
            <w:pPr>
              <w:tabs>
                <w:tab w:val="left" w:pos="1547"/>
              </w:tabs>
              <w:autoSpaceDN w:val="0"/>
              <w:spacing w:before="0"/>
              <w:rPr>
                <w:szCs w:val="18"/>
              </w:rPr>
            </w:pPr>
            <w:r w:rsidRPr="00BC4421">
              <w:rPr>
                <w:szCs w:val="18"/>
              </w:rPr>
              <w:t>Turės būti įsigyta ši įranga</w:t>
            </w:r>
            <w:r w:rsidR="003433D8" w:rsidRPr="00BC4421">
              <w:rPr>
                <w:szCs w:val="18"/>
              </w:rPr>
              <w:t xml:space="preserve"> (</w:t>
            </w:r>
            <w:r w:rsidR="002D03CB" w:rsidRPr="00BC4421">
              <w:rPr>
                <w:szCs w:val="18"/>
              </w:rPr>
              <w:t>numatomi kiekiai</w:t>
            </w:r>
            <w:r w:rsidR="003433D8" w:rsidRPr="00BC4421">
              <w:rPr>
                <w:szCs w:val="18"/>
              </w:rPr>
              <w:t>)</w:t>
            </w:r>
            <w:r w:rsidRPr="00BC4421">
              <w:rPr>
                <w:szCs w:val="18"/>
              </w:rPr>
              <w:t>:</w:t>
            </w:r>
          </w:p>
          <w:p w14:paraId="53D21EB4" w14:textId="072C56CF" w:rsidR="00C941C5" w:rsidRPr="00BC4421" w:rsidRDefault="00C941C5" w:rsidP="0087404C">
            <w:pPr>
              <w:pStyle w:val="Sraopastraipa"/>
              <w:numPr>
                <w:ilvl w:val="0"/>
                <w:numId w:val="282"/>
              </w:numPr>
              <w:tabs>
                <w:tab w:val="left" w:pos="1547"/>
              </w:tabs>
              <w:autoSpaceDN w:val="0"/>
              <w:spacing w:before="0"/>
              <w:rPr>
                <w:szCs w:val="18"/>
              </w:rPr>
            </w:pPr>
            <w:r w:rsidRPr="00BC4421">
              <w:rPr>
                <w:szCs w:val="18"/>
              </w:rPr>
              <w:t>Stacionari neformalaus ugdymo įranga (ikimokyklinis, priešmokyklinis, FŠPU, suaugusieji)</w:t>
            </w:r>
            <w:r w:rsidR="005671FE" w:rsidRPr="00BC4421">
              <w:rPr>
                <w:szCs w:val="18"/>
              </w:rPr>
              <w:t xml:space="preserve"> – 82 vnt.</w:t>
            </w:r>
          </w:p>
          <w:p w14:paraId="3EF0B0D7" w14:textId="35B8EF6D" w:rsidR="00C941C5" w:rsidRPr="00BC4421" w:rsidRDefault="00C941C5" w:rsidP="0087404C">
            <w:pPr>
              <w:pStyle w:val="Sraopastraipa"/>
              <w:numPr>
                <w:ilvl w:val="0"/>
                <w:numId w:val="282"/>
              </w:numPr>
              <w:tabs>
                <w:tab w:val="left" w:pos="1547"/>
              </w:tabs>
              <w:autoSpaceDN w:val="0"/>
              <w:spacing w:before="0"/>
              <w:rPr>
                <w:szCs w:val="18"/>
              </w:rPr>
            </w:pPr>
            <w:r w:rsidRPr="00BC4421">
              <w:rPr>
                <w:szCs w:val="18"/>
              </w:rPr>
              <w:t>Mobili neformalaus ugdymo įranga (ikimokyklinis, priešmokyklinis, FŠPU, suaugusieji)</w:t>
            </w:r>
            <w:r w:rsidR="005671FE" w:rsidRPr="00BC4421">
              <w:rPr>
                <w:szCs w:val="18"/>
              </w:rPr>
              <w:t xml:space="preserve"> </w:t>
            </w:r>
            <w:r w:rsidR="001621D0" w:rsidRPr="00BC4421">
              <w:rPr>
                <w:szCs w:val="18"/>
              </w:rPr>
              <w:t>–</w:t>
            </w:r>
            <w:r w:rsidR="005671FE" w:rsidRPr="00BC4421">
              <w:rPr>
                <w:szCs w:val="18"/>
              </w:rPr>
              <w:t xml:space="preserve"> </w:t>
            </w:r>
            <w:r w:rsidR="001621D0" w:rsidRPr="00BC4421">
              <w:rPr>
                <w:szCs w:val="18"/>
              </w:rPr>
              <w:t>320 vnt.</w:t>
            </w:r>
          </w:p>
          <w:p w14:paraId="6E005F56" w14:textId="6B7500C0" w:rsidR="000B4E5B" w:rsidRPr="00BC4421" w:rsidRDefault="00C941C5" w:rsidP="00AE01AC">
            <w:pPr>
              <w:pStyle w:val="Sraopastraipa"/>
              <w:numPr>
                <w:ilvl w:val="0"/>
                <w:numId w:val="282"/>
              </w:numPr>
              <w:tabs>
                <w:tab w:val="left" w:pos="1547"/>
              </w:tabs>
              <w:autoSpaceDN w:val="0"/>
              <w:spacing w:before="0"/>
              <w:rPr>
                <w:strike/>
                <w:szCs w:val="18"/>
              </w:rPr>
            </w:pPr>
            <w:r w:rsidRPr="00BC4421">
              <w:rPr>
                <w:strike/>
                <w:szCs w:val="18"/>
              </w:rPr>
              <w:t>Pavežėjimo sistemos įranga</w:t>
            </w:r>
            <w:r w:rsidR="000B6A28" w:rsidRPr="00BC4421">
              <w:rPr>
                <w:strike/>
                <w:szCs w:val="18"/>
              </w:rPr>
              <w:t xml:space="preserve"> </w:t>
            </w:r>
            <w:r w:rsidR="00671C6C" w:rsidRPr="00BC4421">
              <w:rPr>
                <w:strike/>
                <w:szCs w:val="18"/>
              </w:rPr>
              <w:t>–</w:t>
            </w:r>
            <w:r w:rsidR="000B6A28" w:rsidRPr="00BC4421">
              <w:rPr>
                <w:strike/>
                <w:szCs w:val="18"/>
              </w:rPr>
              <w:t xml:space="preserve"> 6</w:t>
            </w:r>
            <w:r w:rsidR="00671C6C" w:rsidRPr="00BC4421">
              <w:rPr>
                <w:strike/>
                <w:szCs w:val="18"/>
              </w:rPr>
              <w:t>1 vnt.</w:t>
            </w:r>
          </w:p>
          <w:p w14:paraId="7BC619C1" w14:textId="00B06E04" w:rsidR="0022460D" w:rsidRPr="00BC4421" w:rsidRDefault="0022460D" w:rsidP="00AE01AC">
            <w:pPr>
              <w:pStyle w:val="Sraopastraipa"/>
              <w:numPr>
                <w:ilvl w:val="0"/>
                <w:numId w:val="282"/>
              </w:numPr>
              <w:tabs>
                <w:tab w:val="left" w:pos="1547"/>
              </w:tabs>
              <w:autoSpaceDN w:val="0"/>
              <w:spacing w:before="0"/>
              <w:rPr>
                <w:szCs w:val="18"/>
              </w:rPr>
            </w:pPr>
            <w:r w:rsidRPr="00BC4421">
              <w:rPr>
                <w:szCs w:val="18"/>
              </w:rPr>
              <w:t>Pažymėjimai (preliminariai):</w:t>
            </w:r>
          </w:p>
          <w:p w14:paraId="5902ECC5" w14:textId="360C231F" w:rsidR="00DC009A" w:rsidRPr="00BC4421" w:rsidRDefault="00DC009A" w:rsidP="00AE01AC">
            <w:pPr>
              <w:pStyle w:val="Sraopastraipa"/>
              <w:numPr>
                <w:ilvl w:val="1"/>
                <w:numId w:val="282"/>
              </w:numPr>
              <w:tabs>
                <w:tab w:val="left" w:pos="1547"/>
              </w:tabs>
              <w:autoSpaceDN w:val="0"/>
              <w:spacing w:before="0"/>
              <w:rPr>
                <w:szCs w:val="18"/>
              </w:rPr>
            </w:pPr>
            <w:r w:rsidRPr="00BC4421">
              <w:rPr>
                <w:szCs w:val="18"/>
              </w:rPr>
              <w:t>Priešmokykliniai/ikimokykliniai pažymėjimai - 4779 vnt.</w:t>
            </w:r>
          </w:p>
          <w:p w14:paraId="0CF15C67" w14:textId="3F6BEAB5" w:rsidR="00DC009A" w:rsidRPr="00BC4421" w:rsidRDefault="00DC009A" w:rsidP="00AE01AC">
            <w:pPr>
              <w:pStyle w:val="Sraopastraipa"/>
              <w:numPr>
                <w:ilvl w:val="1"/>
                <w:numId w:val="282"/>
              </w:numPr>
              <w:tabs>
                <w:tab w:val="left" w:pos="1547"/>
              </w:tabs>
              <w:autoSpaceDN w:val="0"/>
              <w:spacing w:before="0"/>
              <w:rPr>
                <w:szCs w:val="18"/>
              </w:rPr>
            </w:pPr>
            <w:r w:rsidRPr="00BC4421">
              <w:rPr>
                <w:szCs w:val="18"/>
              </w:rPr>
              <w:t>Mokinio pažymėjimai - 10747 vnt.</w:t>
            </w:r>
          </w:p>
          <w:p w14:paraId="7F2F3EFB" w14:textId="3A8B71F5" w:rsidR="00DC009A" w:rsidRPr="00BC4421" w:rsidRDefault="00DC009A" w:rsidP="00AE01AC">
            <w:pPr>
              <w:pStyle w:val="Sraopastraipa"/>
              <w:numPr>
                <w:ilvl w:val="1"/>
                <w:numId w:val="282"/>
              </w:numPr>
              <w:tabs>
                <w:tab w:val="left" w:pos="1547"/>
              </w:tabs>
              <w:autoSpaceDN w:val="0"/>
              <w:spacing w:before="0"/>
              <w:rPr>
                <w:szCs w:val="18"/>
              </w:rPr>
            </w:pPr>
            <w:r w:rsidRPr="00BC4421">
              <w:rPr>
                <w:szCs w:val="18"/>
              </w:rPr>
              <w:t>Suaugusiųjų pažymėjimai - 9124 vnt.</w:t>
            </w:r>
          </w:p>
          <w:p w14:paraId="31D299FB" w14:textId="0C65A27A" w:rsidR="00DC009A" w:rsidRPr="00BC4421" w:rsidRDefault="00DC009A" w:rsidP="00AE01AC">
            <w:pPr>
              <w:pStyle w:val="Sraopastraipa"/>
              <w:numPr>
                <w:ilvl w:val="1"/>
                <w:numId w:val="282"/>
              </w:numPr>
              <w:tabs>
                <w:tab w:val="left" w:pos="1547"/>
              </w:tabs>
              <w:autoSpaceDN w:val="0"/>
              <w:spacing w:before="0"/>
              <w:rPr>
                <w:szCs w:val="18"/>
              </w:rPr>
            </w:pPr>
            <w:r w:rsidRPr="00BC4421">
              <w:rPr>
                <w:szCs w:val="18"/>
              </w:rPr>
              <w:t>Esamų pažymėjimų integravimas į CNŠIS - 3817 vnt.</w:t>
            </w:r>
          </w:p>
          <w:p w14:paraId="19D77C88" w14:textId="0A5732D4" w:rsidR="00DF2A3D" w:rsidRPr="00BC4421" w:rsidRDefault="00981009" w:rsidP="0087404C">
            <w:pPr>
              <w:pStyle w:val="Sraopastraipa"/>
              <w:numPr>
                <w:ilvl w:val="0"/>
                <w:numId w:val="282"/>
              </w:numPr>
              <w:tabs>
                <w:tab w:val="left" w:pos="1547"/>
              </w:tabs>
              <w:autoSpaceDN w:val="0"/>
              <w:spacing w:before="0"/>
              <w:rPr>
                <w:szCs w:val="18"/>
              </w:rPr>
            </w:pPr>
            <w:r w:rsidRPr="00BC4421">
              <w:rPr>
                <w:szCs w:val="18"/>
              </w:rPr>
              <w:t xml:space="preserve">Atsiskaitymų </w:t>
            </w:r>
            <w:r w:rsidR="00AE01AC" w:rsidRPr="00BC4421">
              <w:rPr>
                <w:szCs w:val="18"/>
              </w:rPr>
              <w:t>administravimo ir nemokamo maitinimo įrenginiai: 37 vnt.</w:t>
            </w:r>
          </w:p>
        </w:tc>
      </w:tr>
      <w:tr w:rsidR="009A6749" w:rsidRPr="00BC4421" w14:paraId="4BE17714" w14:textId="77777777" w:rsidTr="004B22A4">
        <w:trPr>
          <w:trHeight w:val="20"/>
        </w:trPr>
        <w:tc>
          <w:tcPr>
            <w:tcW w:w="441" w:type="pct"/>
          </w:tcPr>
          <w:p w14:paraId="65110B93" w14:textId="77777777" w:rsidR="009A6749" w:rsidRPr="00BC4421" w:rsidRDefault="009A6749" w:rsidP="004B22A4">
            <w:pPr>
              <w:pStyle w:val="Sraopastraipa"/>
              <w:numPr>
                <w:ilvl w:val="0"/>
                <w:numId w:val="10"/>
              </w:numPr>
              <w:spacing w:before="0"/>
              <w:ind w:left="317"/>
            </w:pPr>
          </w:p>
        </w:tc>
        <w:tc>
          <w:tcPr>
            <w:tcW w:w="4559" w:type="pct"/>
          </w:tcPr>
          <w:p w14:paraId="59F5F5BF" w14:textId="010E6FD7" w:rsidR="009A6749" w:rsidRPr="00BC4421" w:rsidRDefault="0036353E" w:rsidP="0029414A">
            <w:pPr>
              <w:tabs>
                <w:tab w:val="left" w:pos="1547"/>
              </w:tabs>
              <w:autoSpaceDN w:val="0"/>
              <w:spacing w:before="0"/>
              <w:rPr>
                <w:szCs w:val="18"/>
              </w:rPr>
            </w:pPr>
            <w:r w:rsidRPr="00BC4421">
              <w:rPr>
                <w:szCs w:val="18"/>
              </w:rPr>
              <w:t>Į</w:t>
            </w:r>
            <w:r w:rsidR="0029414A" w:rsidRPr="00BC4421">
              <w:rPr>
                <w:szCs w:val="18"/>
              </w:rPr>
              <w:t>ranga turi palaikyti nuotolinio valdymo ir atnaujinimo galimybę (pvz., per centralizuotą valdymo konsolę).  Reikalavimas taikomas tiek stacionariai, tiek mobiliai įrangai.</w:t>
            </w:r>
          </w:p>
        </w:tc>
      </w:tr>
      <w:tr w:rsidR="0029414A" w:rsidRPr="00BC4421" w14:paraId="74F2DA7E" w14:textId="77777777" w:rsidTr="004B22A4">
        <w:trPr>
          <w:trHeight w:val="20"/>
        </w:trPr>
        <w:tc>
          <w:tcPr>
            <w:tcW w:w="441" w:type="pct"/>
          </w:tcPr>
          <w:p w14:paraId="1B4DDD0E" w14:textId="77777777" w:rsidR="0029414A" w:rsidRPr="00BC4421" w:rsidRDefault="0029414A" w:rsidP="004B22A4">
            <w:pPr>
              <w:pStyle w:val="Sraopastraipa"/>
              <w:numPr>
                <w:ilvl w:val="0"/>
                <w:numId w:val="10"/>
              </w:numPr>
              <w:spacing w:before="0"/>
              <w:ind w:left="317"/>
            </w:pPr>
          </w:p>
        </w:tc>
        <w:tc>
          <w:tcPr>
            <w:tcW w:w="4559" w:type="pct"/>
          </w:tcPr>
          <w:p w14:paraId="15262F57" w14:textId="676B8740" w:rsidR="0029414A" w:rsidRPr="00BC4421" w:rsidRDefault="005D367B" w:rsidP="005D367B">
            <w:pPr>
              <w:tabs>
                <w:tab w:val="left" w:pos="1547"/>
              </w:tabs>
              <w:autoSpaceDN w:val="0"/>
              <w:spacing w:before="0"/>
              <w:rPr>
                <w:szCs w:val="18"/>
              </w:rPr>
            </w:pPr>
            <w:r w:rsidRPr="00BC4421">
              <w:rPr>
                <w:szCs w:val="18"/>
              </w:rPr>
              <w:t>Naudojama įranga turi būti pritaikyta patogiam naudojimui visoms amžiaus grupėms (pvz., aiškus ekranų vaizdas, ergonomiški dizaino sprendimai). Naudojimo instrukcijos turi būti pateiktos lietuvių kalba.</w:t>
            </w:r>
          </w:p>
        </w:tc>
      </w:tr>
      <w:tr w:rsidR="00F64D3D" w:rsidRPr="00BC4421" w14:paraId="557A6B97" w14:textId="77777777" w:rsidTr="004B22A4">
        <w:trPr>
          <w:trHeight w:val="20"/>
        </w:trPr>
        <w:tc>
          <w:tcPr>
            <w:tcW w:w="441" w:type="pct"/>
          </w:tcPr>
          <w:p w14:paraId="314CB410" w14:textId="77777777" w:rsidR="00F64D3D" w:rsidRPr="00BC4421" w:rsidRDefault="00F64D3D" w:rsidP="004B22A4">
            <w:pPr>
              <w:pStyle w:val="Sraopastraipa"/>
              <w:numPr>
                <w:ilvl w:val="0"/>
                <w:numId w:val="10"/>
              </w:numPr>
              <w:spacing w:before="0"/>
              <w:ind w:left="317"/>
            </w:pPr>
          </w:p>
        </w:tc>
        <w:tc>
          <w:tcPr>
            <w:tcW w:w="4559" w:type="pct"/>
          </w:tcPr>
          <w:p w14:paraId="66A4A5D3" w14:textId="4E0730AA" w:rsidR="00F64D3D" w:rsidRPr="00BC4421" w:rsidRDefault="00F64D3D" w:rsidP="00F64D3D">
            <w:pPr>
              <w:tabs>
                <w:tab w:val="left" w:pos="1547"/>
              </w:tabs>
              <w:autoSpaceDN w:val="0"/>
              <w:spacing w:before="0"/>
              <w:rPr>
                <w:szCs w:val="18"/>
              </w:rPr>
            </w:pPr>
            <w:r w:rsidRPr="00BC4421">
              <w:rPr>
                <w:szCs w:val="18"/>
              </w:rPr>
              <w:t>Visa įranga turi turėti vidinius duomenų apsaugos mechanizmus (pvz., užšifruotą duomenų laikymą). Turi būti įdiegtas įrangos veiklos logų registravimas atitikties užtikrinimui.</w:t>
            </w:r>
          </w:p>
        </w:tc>
      </w:tr>
      <w:tr w:rsidR="00F64D3D" w:rsidRPr="00BC4421" w14:paraId="2DA249C5" w14:textId="77777777" w:rsidTr="004B22A4">
        <w:trPr>
          <w:trHeight w:val="20"/>
        </w:trPr>
        <w:tc>
          <w:tcPr>
            <w:tcW w:w="441" w:type="pct"/>
          </w:tcPr>
          <w:p w14:paraId="4EB2452A" w14:textId="77777777" w:rsidR="00F64D3D" w:rsidRPr="00BC4421" w:rsidRDefault="00F64D3D" w:rsidP="004B22A4">
            <w:pPr>
              <w:pStyle w:val="Sraopastraipa"/>
              <w:numPr>
                <w:ilvl w:val="0"/>
                <w:numId w:val="10"/>
              </w:numPr>
              <w:spacing w:before="0"/>
              <w:ind w:left="317"/>
            </w:pPr>
          </w:p>
        </w:tc>
        <w:tc>
          <w:tcPr>
            <w:tcW w:w="4559" w:type="pct"/>
          </w:tcPr>
          <w:p w14:paraId="28144B87" w14:textId="200EA0FA" w:rsidR="00F64D3D" w:rsidRPr="00BC4421" w:rsidRDefault="00F64D3D" w:rsidP="001F5CE0">
            <w:pPr>
              <w:tabs>
                <w:tab w:val="left" w:pos="1547"/>
              </w:tabs>
              <w:autoSpaceDN w:val="0"/>
              <w:spacing w:before="0"/>
              <w:rPr>
                <w:szCs w:val="18"/>
              </w:rPr>
            </w:pPr>
            <w:r w:rsidRPr="00BC4421">
              <w:rPr>
                <w:szCs w:val="18"/>
              </w:rPr>
              <w:t>Diegėjas privalo užtikrinti įrangos diegimą ir testavimą visose numatytose lokacijose, pateikiant testavimo ataskaitą. Turi būti įgyvendinta naudotojų mokymo programa, apimanti visas įrangos naudojimo funkcijas.</w:t>
            </w:r>
          </w:p>
        </w:tc>
      </w:tr>
      <w:tr w:rsidR="00F107FB" w:rsidRPr="00BC4421" w14:paraId="5329B94B" w14:textId="77777777" w:rsidTr="004B22A4">
        <w:trPr>
          <w:trHeight w:val="20"/>
        </w:trPr>
        <w:tc>
          <w:tcPr>
            <w:tcW w:w="441" w:type="pct"/>
          </w:tcPr>
          <w:p w14:paraId="17E77F03" w14:textId="77777777" w:rsidR="00F107FB" w:rsidRPr="00BC4421" w:rsidRDefault="00F107FB" w:rsidP="004B22A4">
            <w:pPr>
              <w:pStyle w:val="Sraopastraipa"/>
              <w:numPr>
                <w:ilvl w:val="0"/>
                <w:numId w:val="10"/>
              </w:numPr>
              <w:spacing w:before="0"/>
              <w:ind w:left="317"/>
            </w:pPr>
          </w:p>
        </w:tc>
        <w:tc>
          <w:tcPr>
            <w:tcW w:w="4559" w:type="pct"/>
          </w:tcPr>
          <w:p w14:paraId="27005781" w14:textId="740BD558" w:rsidR="00F107FB" w:rsidRPr="00BC4421" w:rsidRDefault="00BF4F65" w:rsidP="001F5CE0">
            <w:pPr>
              <w:tabs>
                <w:tab w:val="left" w:pos="1547"/>
              </w:tabs>
              <w:autoSpaceDN w:val="0"/>
              <w:spacing w:before="0"/>
              <w:rPr>
                <w:szCs w:val="18"/>
              </w:rPr>
            </w:pPr>
            <w:r w:rsidRPr="00BC4421">
              <w:rPr>
                <w:szCs w:val="18"/>
              </w:rPr>
              <w:t>Visa įranga turi būti suderinama su CNŠIS, užtikrinant vieningą autentifikavimo ir duomenų apdorojimo standartą.</w:t>
            </w:r>
          </w:p>
        </w:tc>
      </w:tr>
      <w:tr w:rsidR="00157A32" w:rsidRPr="00BC4421" w14:paraId="4A7A1BD6" w14:textId="77777777" w:rsidTr="004B22A4">
        <w:trPr>
          <w:trHeight w:val="20"/>
        </w:trPr>
        <w:tc>
          <w:tcPr>
            <w:tcW w:w="441" w:type="pct"/>
          </w:tcPr>
          <w:p w14:paraId="69A36D01" w14:textId="77777777" w:rsidR="00157A32" w:rsidRPr="00BC4421" w:rsidRDefault="00157A32" w:rsidP="004B22A4">
            <w:pPr>
              <w:pStyle w:val="Sraopastraipa"/>
              <w:numPr>
                <w:ilvl w:val="0"/>
                <w:numId w:val="10"/>
              </w:numPr>
              <w:spacing w:before="0"/>
              <w:ind w:left="317"/>
            </w:pPr>
          </w:p>
        </w:tc>
        <w:tc>
          <w:tcPr>
            <w:tcW w:w="4559" w:type="pct"/>
          </w:tcPr>
          <w:p w14:paraId="3D99A5CA" w14:textId="73C4397A" w:rsidR="00157A32" w:rsidRPr="00BC4421" w:rsidRDefault="00157A32" w:rsidP="001F5CE0">
            <w:pPr>
              <w:tabs>
                <w:tab w:val="left" w:pos="1547"/>
              </w:tabs>
              <w:autoSpaceDN w:val="0"/>
              <w:spacing w:before="0"/>
              <w:rPr>
                <w:szCs w:val="18"/>
              </w:rPr>
            </w:pPr>
            <w:r w:rsidRPr="00BC4421">
              <w:rPr>
                <w:szCs w:val="18"/>
              </w:rPr>
              <w:t>Visa įranga turi užtikrinti realiojo laiko duomenų sinchronizaciją su CNŠIS.</w:t>
            </w:r>
            <w:r w:rsidR="00807374" w:rsidRPr="00BC4421">
              <w:rPr>
                <w:szCs w:val="18"/>
              </w:rPr>
              <w:t xml:space="preserve"> Sinchronizacija turi veikti tiek internetu, tiek lokaliomis tinklo sąlygomis.</w:t>
            </w:r>
            <w:r w:rsidR="00562259" w:rsidRPr="00BC4421">
              <w:rPr>
                <w:szCs w:val="18"/>
              </w:rPr>
              <w:t xml:space="preserve"> </w:t>
            </w:r>
          </w:p>
        </w:tc>
      </w:tr>
      <w:tr w:rsidR="00562259" w:rsidRPr="00BC4421" w14:paraId="1D0CA5C3" w14:textId="77777777" w:rsidTr="004B22A4">
        <w:trPr>
          <w:trHeight w:val="20"/>
        </w:trPr>
        <w:tc>
          <w:tcPr>
            <w:tcW w:w="441" w:type="pct"/>
          </w:tcPr>
          <w:p w14:paraId="12ADF41D" w14:textId="77777777" w:rsidR="00562259" w:rsidRPr="00BC4421" w:rsidRDefault="00562259" w:rsidP="004B22A4">
            <w:pPr>
              <w:pStyle w:val="Sraopastraipa"/>
              <w:numPr>
                <w:ilvl w:val="0"/>
                <w:numId w:val="10"/>
              </w:numPr>
              <w:spacing w:before="0"/>
              <w:ind w:left="317"/>
            </w:pPr>
          </w:p>
        </w:tc>
        <w:tc>
          <w:tcPr>
            <w:tcW w:w="4559" w:type="pct"/>
          </w:tcPr>
          <w:p w14:paraId="367AB8B4" w14:textId="0A41C914" w:rsidR="00562259" w:rsidRPr="00BC4421" w:rsidRDefault="00562259" w:rsidP="001F5CE0">
            <w:pPr>
              <w:tabs>
                <w:tab w:val="left" w:pos="1547"/>
              </w:tabs>
              <w:autoSpaceDN w:val="0"/>
              <w:spacing w:before="0"/>
              <w:rPr>
                <w:szCs w:val="18"/>
              </w:rPr>
            </w:pPr>
            <w:r w:rsidRPr="00BC4421">
              <w:rPr>
                <w:szCs w:val="18"/>
              </w:rPr>
              <w:t>Įranga turi turėti galimybę veikti offline režimu (pvz., jei nėra interneto ryšio), o vėliau sinchronizuoti duomenis su CNŠIS, kai ryšys atstatomas.</w:t>
            </w:r>
          </w:p>
        </w:tc>
      </w:tr>
      <w:tr w:rsidR="003F445C" w:rsidRPr="00BC4421" w14:paraId="238001CE" w14:textId="77777777" w:rsidTr="004B22A4">
        <w:trPr>
          <w:trHeight w:val="20"/>
        </w:trPr>
        <w:tc>
          <w:tcPr>
            <w:tcW w:w="441" w:type="pct"/>
          </w:tcPr>
          <w:p w14:paraId="646570B3" w14:textId="77777777" w:rsidR="003F445C" w:rsidRPr="00BC4421" w:rsidRDefault="003F445C" w:rsidP="004B22A4">
            <w:pPr>
              <w:pStyle w:val="Sraopastraipa"/>
              <w:numPr>
                <w:ilvl w:val="0"/>
                <w:numId w:val="10"/>
              </w:numPr>
              <w:spacing w:before="0"/>
              <w:ind w:left="317"/>
            </w:pPr>
          </w:p>
        </w:tc>
        <w:tc>
          <w:tcPr>
            <w:tcW w:w="4559" w:type="pct"/>
          </w:tcPr>
          <w:p w14:paraId="3F49B15D" w14:textId="68338A20" w:rsidR="000C096F" w:rsidRPr="00BC4421" w:rsidRDefault="00175D6E" w:rsidP="000513C6">
            <w:pPr>
              <w:tabs>
                <w:tab w:val="left" w:pos="1547"/>
              </w:tabs>
              <w:autoSpaceDN w:val="0"/>
              <w:spacing w:before="0"/>
              <w:rPr>
                <w:szCs w:val="18"/>
              </w:rPr>
            </w:pPr>
            <w:r w:rsidRPr="00BC4421">
              <w:rPr>
                <w:szCs w:val="18"/>
              </w:rPr>
              <w:t xml:space="preserve">Neformaliojo švietimo stacionari ir mobili įranga </w:t>
            </w:r>
            <w:r w:rsidR="000C096F" w:rsidRPr="00BC4421">
              <w:rPr>
                <w:szCs w:val="18"/>
              </w:rPr>
              <w:t>turi palaikyti:</w:t>
            </w:r>
          </w:p>
          <w:p w14:paraId="09261D12" w14:textId="1C46CF09" w:rsidR="000C096F" w:rsidRPr="00BC4421" w:rsidRDefault="000C096F" w:rsidP="0087404C">
            <w:pPr>
              <w:pStyle w:val="Sraopastraipa"/>
              <w:numPr>
                <w:ilvl w:val="0"/>
                <w:numId w:val="284"/>
              </w:numPr>
              <w:tabs>
                <w:tab w:val="left" w:pos="1547"/>
              </w:tabs>
              <w:autoSpaceDN w:val="0"/>
              <w:spacing w:before="0"/>
              <w:rPr>
                <w:szCs w:val="18"/>
              </w:rPr>
            </w:pPr>
            <w:r w:rsidRPr="00BC4421">
              <w:rPr>
                <w:szCs w:val="18"/>
              </w:rPr>
              <w:t>Kontaktinių (NFC) ir bekontakčių (RFID) duomenų</w:t>
            </w:r>
            <w:r w:rsidR="00175D6E" w:rsidRPr="00BC4421">
              <w:rPr>
                <w:szCs w:val="18"/>
              </w:rPr>
              <w:t xml:space="preserve">, QR kodų </w:t>
            </w:r>
            <w:r w:rsidRPr="00BC4421">
              <w:rPr>
                <w:szCs w:val="18"/>
              </w:rPr>
              <w:t>skaitymą.</w:t>
            </w:r>
          </w:p>
          <w:p w14:paraId="1635FEAD" w14:textId="0177C595" w:rsidR="000C096F" w:rsidRPr="00BC4421" w:rsidRDefault="000C096F" w:rsidP="0087404C">
            <w:pPr>
              <w:pStyle w:val="Sraopastraipa"/>
              <w:numPr>
                <w:ilvl w:val="0"/>
                <w:numId w:val="284"/>
              </w:numPr>
              <w:tabs>
                <w:tab w:val="left" w:pos="1547"/>
              </w:tabs>
              <w:autoSpaceDN w:val="0"/>
              <w:spacing w:before="0"/>
              <w:rPr>
                <w:szCs w:val="18"/>
              </w:rPr>
            </w:pPr>
            <w:r w:rsidRPr="00BC4421">
              <w:rPr>
                <w:szCs w:val="18"/>
              </w:rPr>
              <w:t>Duomenų validavimą vietoje, nepriklausomai nuo interneto ryšio.</w:t>
            </w:r>
          </w:p>
          <w:p w14:paraId="22A15D2B" w14:textId="638144D7" w:rsidR="003F445C" w:rsidRPr="00BC4421" w:rsidRDefault="000C096F" w:rsidP="000C096F">
            <w:pPr>
              <w:tabs>
                <w:tab w:val="left" w:pos="1547"/>
              </w:tabs>
              <w:autoSpaceDN w:val="0"/>
              <w:spacing w:before="0"/>
              <w:rPr>
                <w:szCs w:val="18"/>
              </w:rPr>
            </w:pPr>
            <w:r w:rsidRPr="00BC4421">
              <w:rPr>
                <w:szCs w:val="18"/>
              </w:rPr>
              <w:t xml:space="preserve">Turi būti užtikrintas </w:t>
            </w:r>
            <w:r w:rsidR="00BA2AA4" w:rsidRPr="00BC4421">
              <w:rPr>
                <w:szCs w:val="18"/>
              </w:rPr>
              <w:t xml:space="preserve">elektroninių </w:t>
            </w:r>
            <w:r w:rsidRPr="00BC4421">
              <w:rPr>
                <w:szCs w:val="18"/>
              </w:rPr>
              <w:t>pažymėjimų</w:t>
            </w:r>
            <w:r w:rsidR="00BA2AA4" w:rsidRPr="00BC4421">
              <w:rPr>
                <w:szCs w:val="18"/>
              </w:rPr>
              <w:t xml:space="preserve"> ir QR kodų</w:t>
            </w:r>
            <w:r w:rsidRPr="00BC4421">
              <w:rPr>
                <w:szCs w:val="18"/>
              </w:rPr>
              <w:t xml:space="preserve"> susiejimas su </w:t>
            </w:r>
            <w:r w:rsidR="00BA2AA4" w:rsidRPr="00BC4421">
              <w:rPr>
                <w:szCs w:val="18"/>
              </w:rPr>
              <w:t>paslaugų gavėju besinaudojančiu neformaliojo švietimo paslaugomis</w:t>
            </w:r>
            <w:r w:rsidRPr="00BC4421">
              <w:rPr>
                <w:szCs w:val="18"/>
              </w:rPr>
              <w:t xml:space="preserve"> CNŠIS.</w:t>
            </w:r>
          </w:p>
        </w:tc>
      </w:tr>
      <w:tr w:rsidR="000513C6" w:rsidRPr="00BC4421" w14:paraId="54288CD6" w14:textId="77777777" w:rsidTr="004B22A4">
        <w:trPr>
          <w:trHeight w:val="20"/>
        </w:trPr>
        <w:tc>
          <w:tcPr>
            <w:tcW w:w="441" w:type="pct"/>
          </w:tcPr>
          <w:p w14:paraId="665F0AF4" w14:textId="77777777" w:rsidR="000513C6" w:rsidRPr="00BC4421" w:rsidRDefault="000513C6" w:rsidP="004B22A4">
            <w:pPr>
              <w:pStyle w:val="Sraopastraipa"/>
              <w:numPr>
                <w:ilvl w:val="0"/>
                <w:numId w:val="10"/>
              </w:numPr>
              <w:spacing w:before="0"/>
              <w:ind w:left="317"/>
            </w:pPr>
          </w:p>
        </w:tc>
        <w:tc>
          <w:tcPr>
            <w:tcW w:w="4559" w:type="pct"/>
          </w:tcPr>
          <w:p w14:paraId="4D4A8C31" w14:textId="713ACB43" w:rsidR="0060550A" w:rsidRPr="00BC4421" w:rsidRDefault="00766B86" w:rsidP="0060550A">
            <w:pPr>
              <w:tabs>
                <w:tab w:val="left" w:pos="1547"/>
              </w:tabs>
              <w:autoSpaceDN w:val="0"/>
              <w:spacing w:before="0"/>
              <w:rPr>
                <w:szCs w:val="18"/>
              </w:rPr>
            </w:pPr>
            <w:r w:rsidRPr="00BC4421">
              <w:rPr>
                <w:szCs w:val="18"/>
              </w:rPr>
              <w:t xml:space="preserve">Atsiskaitymų </w:t>
            </w:r>
            <w:r w:rsidR="0060550A" w:rsidRPr="00BC4421">
              <w:rPr>
                <w:szCs w:val="18"/>
              </w:rPr>
              <w:t>ir nemokamo maitinimo sistemos įranga turi palaikyti elektroninių mokėjimų apdorojimą naudojant NFC korteles</w:t>
            </w:r>
            <w:r w:rsidR="00BA2AA4" w:rsidRPr="00BC4421">
              <w:rPr>
                <w:szCs w:val="18"/>
              </w:rPr>
              <w:t xml:space="preserve"> (elektroninį pažymėjimą) </w:t>
            </w:r>
            <w:r w:rsidR="0060550A" w:rsidRPr="00BC4421">
              <w:rPr>
                <w:szCs w:val="18"/>
              </w:rPr>
              <w:t>ir mobiliąsias programas.</w:t>
            </w:r>
          </w:p>
          <w:p w14:paraId="67341578" w14:textId="7794BD67" w:rsidR="000513C6" w:rsidRPr="00BC4421" w:rsidRDefault="00BA2AA4" w:rsidP="0060550A">
            <w:pPr>
              <w:tabs>
                <w:tab w:val="left" w:pos="1547"/>
              </w:tabs>
              <w:autoSpaceDN w:val="0"/>
              <w:spacing w:before="0"/>
              <w:rPr>
                <w:szCs w:val="18"/>
              </w:rPr>
            </w:pPr>
            <w:r w:rsidRPr="00BC4421">
              <w:rPr>
                <w:szCs w:val="18"/>
              </w:rPr>
              <w:t>Duomenys apie paslaugų gavėjui priklausantį nemokamą maitinimą turi būti gaunami automatizuotai iš CNŠIS.</w:t>
            </w:r>
          </w:p>
        </w:tc>
      </w:tr>
      <w:tr w:rsidR="0060550A" w:rsidRPr="00BC4421" w14:paraId="43487CB1" w14:textId="77777777" w:rsidTr="004B22A4">
        <w:trPr>
          <w:trHeight w:val="20"/>
        </w:trPr>
        <w:tc>
          <w:tcPr>
            <w:tcW w:w="441" w:type="pct"/>
          </w:tcPr>
          <w:p w14:paraId="731C0732" w14:textId="77777777" w:rsidR="0060550A" w:rsidRPr="00BC4421" w:rsidRDefault="0060550A" w:rsidP="004B22A4">
            <w:pPr>
              <w:pStyle w:val="Sraopastraipa"/>
              <w:numPr>
                <w:ilvl w:val="0"/>
                <w:numId w:val="10"/>
              </w:numPr>
              <w:spacing w:before="0"/>
              <w:ind w:left="317"/>
            </w:pPr>
          </w:p>
        </w:tc>
        <w:tc>
          <w:tcPr>
            <w:tcW w:w="4559" w:type="pct"/>
          </w:tcPr>
          <w:p w14:paraId="7DDB2DD4" w14:textId="5F9B47AB" w:rsidR="00C92C18" w:rsidRPr="00BC4421" w:rsidRDefault="00C92C18" w:rsidP="00C92C18">
            <w:pPr>
              <w:tabs>
                <w:tab w:val="left" w:pos="1547"/>
              </w:tabs>
              <w:autoSpaceDN w:val="0"/>
              <w:spacing w:before="0"/>
              <w:rPr>
                <w:szCs w:val="18"/>
              </w:rPr>
            </w:pPr>
            <w:r w:rsidRPr="00BC4421">
              <w:rPr>
                <w:szCs w:val="18"/>
              </w:rPr>
              <w:t xml:space="preserve">Neformaliojo </w:t>
            </w:r>
            <w:r w:rsidR="00BA2AA4" w:rsidRPr="00BC4421">
              <w:rPr>
                <w:szCs w:val="18"/>
              </w:rPr>
              <w:t xml:space="preserve">švietimo </w:t>
            </w:r>
            <w:r w:rsidR="00846360" w:rsidRPr="00BC4421">
              <w:rPr>
                <w:szCs w:val="18"/>
              </w:rPr>
              <w:t>stacionari</w:t>
            </w:r>
            <w:r w:rsidR="00BA2AA4" w:rsidRPr="00BC4421">
              <w:rPr>
                <w:szCs w:val="18"/>
              </w:rPr>
              <w:t xml:space="preserve"> ir mobili </w:t>
            </w:r>
            <w:r w:rsidR="00846360" w:rsidRPr="00BC4421">
              <w:rPr>
                <w:szCs w:val="18"/>
              </w:rPr>
              <w:t xml:space="preserve"> </w:t>
            </w:r>
            <w:r w:rsidRPr="00BC4421">
              <w:rPr>
                <w:szCs w:val="18"/>
              </w:rPr>
              <w:t>įranga</w:t>
            </w:r>
            <w:r w:rsidR="00846360" w:rsidRPr="00BC4421">
              <w:rPr>
                <w:szCs w:val="18"/>
              </w:rPr>
              <w:t xml:space="preserve"> turi būti pritaikyta naudoti užtikrinant</w:t>
            </w:r>
            <w:r w:rsidRPr="00BC4421">
              <w:rPr>
                <w:szCs w:val="18"/>
              </w:rPr>
              <w:t>:</w:t>
            </w:r>
          </w:p>
          <w:p w14:paraId="7B3462D4" w14:textId="63194C3A" w:rsidR="00C92C18" w:rsidRPr="00BC4421" w:rsidRDefault="00C92C18" w:rsidP="0087404C">
            <w:pPr>
              <w:pStyle w:val="Sraopastraipa"/>
              <w:numPr>
                <w:ilvl w:val="0"/>
                <w:numId w:val="285"/>
              </w:numPr>
              <w:tabs>
                <w:tab w:val="left" w:pos="1547"/>
              </w:tabs>
              <w:autoSpaceDN w:val="0"/>
              <w:spacing w:before="0"/>
              <w:rPr>
                <w:szCs w:val="18"/>
              </w:rPr>
            </w:pPr>
            <w:r w:rsidRPr="00BC4421">
              <w:rPr>
                <w:szCs w:val="18"/>
              </w:rPr>
              <w:t xml:space="preserve">Greitą lankomumo </w:t>
            </w:r>
            <w:r w:rsidR="00BA2AA4" w:rsidRPr="00BC4421">
              <w:rPr>
                <w:szCs w:val="18"/>
              </w:rPr>
              <w:t xml:space="preserve">fiksavimą </w:t>
            </w:r>
            <w:r w:rsidRPr="00BC4421">
              <w:rPr>
                <w:szCs w:val="18"/>
              </w:rPr>
              <w:t>naudojant QR kodus</w:t>
            </w:r>
            <w:r w:rsidR="00BA2AA4" w:rsidRPr="00BC4421">
              <w:rPr>
                <w:szCs w:val="18"/>
              </w:rPr>
              <w:t xml:space="preserve"> NFC korteles (elektroninius pažymėjimus)</w:t>
            </w:r>
            <w:r w:rsidRPr="00BC4421">
              <w:rPr>
                <w:szCs w:val="18"/>
              </w:rPr>
              <w:t>.</w:t>
            </w:r>
          </w:p>
          <w:p w14:paraId="154CEDB9" w14:textId="5C8E367E" w:rsidR="0060550A" w:rsidRPr="00BC4421" w:rsidRDefault="00BA2AA4" w:rsidP="0087404C">
            <w:pPr>
              <w:pStyle w:val="Sraopastraipa"/>
              <w:numPr>
                <w:ilvl w:val="0"/>
                <w:numId w:val="285"/>
              </w:numPr>
              <w:tabs>
                <w:tab w:val="left" w:pos="1547"/>
              </w:tabs>
              <w:autoSpaceDN w:val="0"/>
              <w:spacing w:before="0"/>
              <w:rPr>
                <w:szCs w:val="18"/>
              </w:rPr>
            </w:pPr>
            <w:r w:rsidRPr="00BC4421">
              <w:rPr>
                <w:szCs w:val="18"/>
              </w:rPr>
              <w:t>D</w:t>
            </w:r>
            <w:r w:rsidR="00C92C18" w:rsidRPr="00BC4421">
              <w:rPr>
                <w:szCs w:val="18"/>
              </w:rPr>
              <w:t>uomenų automatinį perdavimą į CNŠIS.</w:t>
            </w:r>
          </w:p>
        </w:tc>
      </w:tr>
      <w:tr w:rsidR="00846360" w:rsidRPr="00BC4421" w14:paraId="2EF4DD41" w14:textId="77777777" w:rsidTr="004B22A4">
        <w:trPr>
          <w:trHeight w:val="20"/>
        </w:trPr>
        <w:tc>
          <w:tcPr>
            <w:tcW w:w="441" w:type="pct"/>
          </w:tcPr>
          <w:p w14:paraId="1447621C" w14:textId="77777777" w:rsidR="00846360" w:rsidRPr="00BC4421" w:rsidRDefault="00846360" w:rsidP="004B22A4">
            <w:pPr>
              <w:pStyle w:val="Sraopastraipa"/>
              <w:numPr>
                <w:ilvl w:val="0"/>
                <w:numId w:val="10"/>
              </w:numPr>
              <w:spacing w:before="0"/>
              <w:ind w:left="317"/>
            </w:pPr>
          </w:p>
        </w:tc>
        <w:tc>
          <w:tcPr>
            <w:tcW w:w="4559" w:type="pct"/>
          </w:tcPr>
          <w:p w14:paraId="4E69EE12" w14:textId="472B42C6" w:rsidR="00846360" w:rsidRPr="00BC4421" w:rsidRDefault="00846360" w:rsidP="00846360">
            <w:pPr>
              <w:tabs>
                <w:tab w:val="left" w:pos="1547"/>
              </w:tabs>
              <w:autoSpaceDN w:val="0"/>
              <w:spacing w:before="0"/>
              <w:rPr>
                <w:szCs w:val="18"/>
              </w:rPr>
            </w:pPr>
            <w:r w:rsidRPr="00BC4421">
              <w:rPr>
                <w:szCs w:val="18"/>
              </w:rPr>
              <w:t>Pavėžėjimo sistema:</w:t>
            </w:r>
          </w:p>
          <w:p w14:paraId="50DEFDF5" w14:textId="77777777" w:rsidR="00846360" w:rsidRPr="00BC4421" w:rsidRDefault="00846360" w:rsidP="0087404C">
            <w:pPr>
              <w:pStyle w:val="Sraopastraipa"/>
              <w:numPr>
                <w:ilvl w:val="0"/>
                <w:numId w:val="286"/>
              </w:numPr>
              <w:tabs>
                <w:tab w:val="left" w:pos="1547"/>
              </w:tabs>
              <w:autoSpaceDN w:val="0"/>
              <w:spacing w:before="0"/>
              <w:rPr>
                <w:szCs w:val="18"/>
              </w:rPr>
            </w:pPr>
            <w:r w:rsidRPr="00BC4421">
              <w:rPr>
                <w:szCs w:val="18"/>
              </w:rPr>
              <w:t>Įranga transporto priemonėse turi palaikyti:</w:t>
            </w:r>
          </w:p>
          <w:p w14:paraId="15C17C8B" w14:textId="77777777" w:rsidR="00846360" w:rsidRPr="00BC4421" w:rsidRDefault="00846360" w:rsidP="0087404C">
            <w:pPr>
              <w:pStyle w:val="Sraopastraipa"/>
              <w:numPr>
                <w:ilvl w:val="1"/>
                <w:numId w:val="286"/>
              </w:numPr>
              <w:tabs>
                <w:tab w:val="left" w:pos="1547"/>
              </w:tabs>
              <w:autoSpaceDN w:val="0"/>
              <w:spacing w:before="0"/>
              <w:rPr>
                <w:szCs w:val="18"/>
              </w:rPr>
            </w:pPr>
            <w:r w:rsidRPr="00BC4421">
              <w:rPr>
                <w:szCs w:val="18"/>
              </w:rPr>
              <w:t>GPS lokalizacijos funkciją, susietą su CNŠIS pavežėjimo maršrutų stebėjimo moduliu.</w:t>
            </w:r>
          </w:p>
          <w:p w14:paraId="3AD3A07C" w14:textId="77777777" w:rsidR="00846360" w:rsidRPr="00BC4421" w:rsidRDefault="00846360" w:rsidP="0087404C">
            <w:pPr>
              <w:pStyle w:val="Sraopastraipa"/>
              <w:numPr>
                <w:ilvl w:val="1"/>
                <w:numId w:val="286"/>
              </w:numPr>
              <w:tabs>
                <w:tab w:val="left" w:pos="1547"/>
              </w:tabs>
              <w:autoSpaceDN w:val="0"/>
              <w:spacing w:before="0"/>
              <w:rPr>
                <w:szCs w:val="18"/>
              </w:rPr>
            </w:pPr>
            <w:r w:rsidRPr="00BC4421">
              <w:rPr>
                <w:szCs w:val="18"/>
              </w:rPr>
              <w:t>NFC kortelių ar QR kodų skaitytuvus, skirtus mokinių judėjimui registruoti.</w:t>
            </w:r>
          </w:p>
          <w:p w14:paraId="118B7ADB" w14:textId="63C09388" w:rsidR="00846360" w:rsidRPr="00BC4421" w:rsidRDefault="00846360" w:rsidP="0087404C">
            <w:pPr>
              <w:pStyle w:val="Sraopastraipa"/>
              <w:numPr>
                <w:ilvl w:val="0"/>
                <w:numId w:val="286"/>
              </w:numPr>
              <w:tabs>
                <w:tab w:val="left" w:pos="1547"/>
              </w:tabs>
              <w:autoSpaceDN w:val="0"/>
              <w:spacing w:before="0"/>
              <w:rPr>
                <w:szCs w:val="18"/>
              </w:rPr>
            </w:pPr>
            <w:r w:rsidRPr="00BC4421">
              <w:rPr>
                <w:szCs w:val="18"/>
              </w:rPr>
              <w:t>Duomenys apie kelionės laiką ir trukmę turi būti automatiškai perduodami į CNŠIS.</w:t>
            </w:r>
          </w:p>
        </w:tc>
      </w:tr>
    </w:tbl>
    <w:p w14:paraId="5C386109" w14:textId="77777777" w:rsidR="000839B5" w:rsidRPr="00BC4421" w:rsidRDefault="000839B5" w:rsidP="0087404C"/>
    <w:p w14:paraId="57C05C73" w14:textId="7B185AC0" w:rsidR="00761A10" w:rsidRPr="00BC4421" w:rsidRDefault="00761A10" w:rsidP="00276AEE">
      <w:pPr>
        <w:pStyle w:val="Antrat2"/>
        <w:rPr>
          <w:rFonts w:hint="eastAsia"/>
        </w:rPr>
      </w:pPr>
      <w:r w:rsidRPr="00BC4421">
        <w:t>Reikalavimai asmens duomenų saugai (BDAR)</w:t>
      </w:r>
      <w:bookmarkEnd w:id="662"/>
      <w:bookmarkEnd w:id="666"/>
    </w:p>
    <w:tbl>
      <w:tblPr>
        <w:tblStyle w:val="CivittaTable2Purple"/>
        <w:tblW w:w="5000" w:type="pct"/>
        <w:tblLook w:val="0620" w:firstRow="1" w:lastRow="0" w:firstColumn="0" w:lastColumn="0" w:noHBand="1" w:noVBand="1"/>
      </w:tblPr>
      <w:tblGrid>
        <w:gridCol w:w="905"/>
        <w:gridCol w:w="9357"/>
      </w:tblGrid>
      <w:tr w:rsidR="002208A3" w:rsidRPr="00BC4421" w14:paraId="46C3E42F" w14:textId="77777777" w:rsidTr="002879C2">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0906DC8D" w14:textId="77777777" w:rsidR="002208A3" w:rsidRPr="00BC4421" w:rsidRDefault="002208A3">
            <w:pPr>
              <w:spacing w:before="0"/>
            </w:pPr>
            <w:r w:rsidRPr="00BC4421">
              <w:t>Nr.</w:t>
            </w:r>
          </w:p>
        </w:tc>
        <w:tc>
          <w:tcPr>
            <w:tcW w:w="4559" w:type="pct"/>
            <w:hideMark/>
          </w:tcPr>
          <w:p w14:paraId="6747C0FF" w14:textId="77777777" w:rsidR="002208A3" w:rsidRPr="00BC4421" w:rsidRDefault="002208A3">
            <w:pPr>
              <w:spacing w:before="0"/>
            </w:pPr>
            <w:r w:rsidRPr="00BC4421">
              <w:t>Reikalavimas</w:t>
            </w:r>
          </w:p>
        </w:tc>
      </w:tr>
      <w:tr w:rsidR="00FC1E1D" w:rsidRPr="00BC4421" w14:paraId="22D40350" w14:textId="77777777" w:rsidTr="002879C2">
        <w:trPr>
          <w:trHeight w:val="20"/>
        </w:trPr>
        <w:tc>
          <w:tcPr>
            <w:tcW w:w="441" w:type="pct"/>
          </w:tcPr>
          <w:p w14:paraId="6415A7FA" w14:textId="77777777" w:rsidR="00FC1E1D" w:rsidRPr="00BC4421" w:rsidRDefault="00FC1E1D" w:rsidP="00FC1E1D">
            <w:pPr>
              <w:pStyle w:val="Sraopastraipa"/>
              <w:numPr>
                <w:ilvl w:val="0"/>
                <w:numId w:val="10"/>
              </w:numPr>
              <w:spacing w:before="0"/>
              <w:ind w:left="317"/>
            </w:pPr>
          </w:p>
        </w:tc>
        <w:tc>
          <w:tcPr>
            <w:tcW w:w="4559" w:type="pct"/>
            <w:hideMark/>
          </w:tcPr>
          <w:p w14:paraId="66654F46" w14:textId="77777777" w:rsidR="00FC1E1D" w:rsidRPr="00BC4421" w:rsidRDefault="00FC1E1D" w:rsidP="00FC1E1D">
            <w:pPr>
              <w:tabs>
                <w:tab w:val="left" w:pos="1547"/>
              </w:tabs>
              <w:autoSpaceDN w:val="0"/>
              <w:spacing w:before="0"/>
              <w:rPr>
                <w:szCs w:val="18"/>
              </w:rPr>
            </w:pPr>
            <w:r w:rsidRPr="00BC4421">
              <w:rPr>
                <w:szCs w:val="18"/>
              </w:rPr>
              <w:t xml:space="preserve"> Turi būti galimybė įgyvendinti Bendrojo duomenų apsaugos reglamento (toliau – BDAR) reikalavimus ir jame numatytas duomenų subjektų teises:</w:t>
            </w:r>
          </w:p>
          <w:p w14:paraId="6AD2C3DD" w14:textId="6821EBB8" w:rsidR="00652D10" w:rsidRPr="00BC4421" w:rsidRDefault="00FC1E1D" w:rsidP="006276E3">
            <w:pPr>
              <w:pStyle w:val="Sraopastraipa"/>
              <w:numPr>
                <w:ilvl w:val="0"/>
                <w:numId w:val="78"/>
              </w:numPr>
              <w:tabs>
                <w:tab w:val="left" w:pos="1547"/>
              </w:tabs>
              <w:autoSpaceDN w:val="0"/>
              <w:spacing w:before="0"/>
              <w:rPr>
                <w:szCs w:val="18"/>
              </w:rPr>
            </w:pPr>
            <w:r w:rsidRPr="00BC4421">
              <w:rPr>
                <w:szCs w:val="18"/>
              </w:rPr>
              <w:t xml:space="preserve">Teisė susipažinti su tvarkomais duomenimis (galimybė suformuoti asmens duomenų išrašą) apimanti šias sąlygas: </w:t>
            </w:r>
          </w:p>
          <w:p w14:paraId="0C4CAFC7" w14:textId="77777777" w:rsidR="00FC1E1D" w:rsidRPr="00BC4421" w:rsidRDefault="00FC1E1D" w:rsidP="0087404C">
            <w:pPr>
              <w:pStyle w:val="Sraopastraipa"/>
              <w:numPr>
                <w:ilvl w:val="1"/>
                <w:numId w:val="78"/>
              </w:numPr>
              <w:tabs>
                <w:tab w:val="left" w:pos="1547"/>
              </w:tabs>
              <w:autoSpaceDN w:val="0"/>
              <w:spacing w:before="0"/>
              <w:ind w:left="1077" w:hanging="357"/>
              <w:rPr>
                <w:szCs w:val="18"/>
              </w:rPr>
            </w:pPr>
            <w:r w:rsidRPr="00BC4421">
              <w:rPr>
                <w:szCs w:val="18"/>
              </w:rPr>
              <w:t xml:space="preserve">Informacija apie visus Sistemoje tvarkomus konkretaus fizinio asmens duomenis; </w:t>
            </w:r>
          </w:p>
          <w:p w14:paraId="750011DF" w14:textId="77777777" w:rsidR="00FC1E1D" w:rsidRPr="00BC4421" w:rsidRDefault="00FC1E1D" w:rsidP="0087404C">
            <w:pPr>
              <w:pStyle w:val="Sraopastraipa"/>
              <w:numPr>
                <w:ilvl w:val="1"/>
                <w:numId w:val="78"/>
              </w:numPr>
              <w:tabs>
                <w:tab w:val="left" w:pos="1547"/>
              </w:tabs>
              <w:autoSpaceDN w:val="0"/>
              <w:spacing w:before="0"/>
              <w:ind w:left="1077" w:hanging="357"/>
              <w:rPr>
                <w:szCs w:val="18"/>
              </w:rPr>
            </w:pPr>
            <w:r w:rsidRPr="00BC4421">
              <w:rPr>
                <w:szCs w:val="18"/>
              </w:rPr>
              <w:t xml:space="preserve">Iš kokių šaltinių asmens duomenys gauti; </w:t>
            </w:r>
          </w:p>
          <w:p w14:paraId="1EBA9B23" w14:textId="77777777" w:rsidR="00FC1E1D" w:rsidRPr="00BC4421" w:rsidRDefault="00FC1E1D" w:rsidP="0087404C">
            <w:pPr>
              <w:pStyle w:val="Sraopastraipa"/>
              <w:numPr>
                <w:ilvl w:val="1"/>
                <w:numId w:val="78"/>
              </w:numPr>
              <w:tabs>
                <w:tab w:val="left" w:pos="1547"/>
              </w:tabs>
              <w:autoSpaceDN w:val="0"/>
              <w:spacing w:before="0"/>
              <w:ind w:left="1077" w:hanging="357"/>
              <w:rPr>
                <w:szCs w:val="18"/>
              </w:rPr>
            </w:pPr>
            <w:r w:rsidRPr="00BC4421">
              <w:rPr>
                <w:szCs w:val="18"/>
              </w:rPr>
              <w:t>Kokiu tikslu duomenys tvarkomi;</w:t>
            </w:r>
          </w:p>
          <w:p w14:paraId="77DE62C1" w14:textId="77777777" w:rsidR="00FC1E1D" w:rsidRPr="00BC4421" w:rsidRDefault="00FC1E1D" w:rsidP="0087404C">
            <w:pPr>
              <w:pStyle w:val="Sraopastraipa"/>
              <w:numPr>
                <w:ilvl w:val="1"/>
                <w:numId w:val="78"/>
              </w:numPr>
              <w:tabs>
                <w:tab w:val="left" w:pos="1547"/>
              </w:tabs>
              <w:autoSpaceDN w:val="0"/>
              <w:spacing w:before="0"/>
              <w:ind w:left="1077" w:hanging="357"/>
              <w:rPr>
                <w:szCs w:val="18"/>
              </w:rPr>
            </w:pPr>
            <w:r w:rsidRPr="00BC4421">
              <w:rPr>
                <w:szCs w:val="18"/>
              </w:rPr>
              <w:t>Kam asmens duomenys buvo pateikti.</w:t>
            </w:r>
          </w:p>
          <w:p w14:paraId="297F8C89" w14:textId="77777777" w:rsidR="00FC1E1D" w:rsidRPr="00BC4421" w:rsidRDefault="00FC1E1D" w:rsidP="006276E3">
            <w:pPr>
              <w:pStyle w:val="Sraopastraipa"/>
              <w:numPr>
                <w:ilvl w:val="0"/>
                <w:numId w:val="78"/>
              </w:numPr>
              <w:tabs>
                <w:tab w:val="left" w:pos="1547"/>
              </w:tabs>
              <w:autoSpaceDN w:val="0"/>
              <w:spacing w:before="0"/>
              <w:rPr>
                <w:szCs w:val="18"/>
              </w:rPr>
            </w:pPr>
            <w:r w:rsidRPr="00BC4421">
              <w:rPr>
                <w:szCs w:val="18"/>
              </w:rPr>
              <w:t>Teisė reikalauti ištaisyti asmens duomenis (galimybė koreguoti asmens duomenis);</w:t>
            </w:r>
          </w:p>
          <w:p w14:paraId="2DDA17E9" w14:textId="1D3F3884" w:rsidR="00FC1E1D" w:rsidRPr="00BC4421" w:rsidRDefault="00FC1E1D" w:rsidP="00FC1E1D">
            <w:pPr>
              <w:pStyle w:val="Sraassuenkleliais"/>
              <w:numPr>
                <w:ilvl w:val="0"/>
                <w:numId w:val="0"/>
              </w:numPr>
              <w:spacing w:before="0" w:after="0"/>
            </w:pPr>
            <w:r w:rsidRPr="00BC4421">
              <w:rPr>
                <w:szCs w:val="18"/>
              </w:rPr>
              <w:t>Teisė reikalauti ištrinti duomenis („teisė būti pamirštam“) (galimybė tiek automatiniu (pagal nustatytus konkrečius saugojimo terminus), tiek ir rankiniu būdu, ištrinti arba nuasmeninti visus konkretaus asmens duomenis, kurie neturi būti saugomi nustatytais asmens duomenų tvarkymo pagrindiniais ar tikslais).</w:t>
            </w:r>
          </w:p>
        </w:tc>
      </w:tr>
      <w:tr w:rsidR="00FC1E1D" w:rsidRPr="00BC4421" w14:paraId="2808ECC9" w14:textId="77777777" w:rsidTr="002879C2">
        <w:trPr>
          <w:trHeight w:val="20"/>
        </w:trPr>
        <w:tc>
          <w:tcPr>
            <w:tcW w:w="441" w:type="pct"/>
          </w:tcPr>
          <w:p w14:paraId="3A8FDA59" w14:textId="77777777" w:rsidR="00FC1E1D" w:rsidRPr="00BC4421" w:rsidRDefault="00FC1E1D" w:rsidP="00FC1E1D">
            <w:pPr>
              <w:pStyle w:val="Sraopastraipa"/>
              <w:numPr>
                <w:ilvl w:val="0"/>
                <w:numId w:val="10"/>
              </w:numPr>
              <w:spacing w:before="0"/>
              <w:ind w:left="317"/>
            </w:pPr>
          </w:p>
        </w:tc>
        <w:tc>
          <w:tcPr>
            <w:tcW w:w="4559" w:type="pct"/>
          </w:tcPr>
          <w:p w14:paraId="1D67E424" w14:textId="77777777" w:rsidR="00FC1E1D" w:rsidRPr="00BC4421" w:rsidRDefault="00FC1E1D" w:rsidP="00FC1E1D">
            <w:pPr>
              <w:tabs>
                <w:tab w:val="left" w:pos="1547"/>
              </w:tabs>
              <w:autoSpaceDN w:val="0"/>
              <w:spacing w:before="0"/>
              <w:rPr>
                <w:szCs w:val="18"/>
              </w:rPr>
            </w:pPr>
            <w:r w:rsidRPr="00BC4421">
              <w:rPr>
                <w:szCs w:val="18"/>
              </w:rPr>
              <w:t xml:space="preserve">Sistemos naudotojui pirmą kartą jungiantis prie Sistemos turi būti pateikiamas informacinis pranešimas apie asmens duomenų tvarkymą Sistemoje, Sistemos saugumą ir priežiūrą, duomenų tvarkytojus bei Sistemos naudotojų teises. Susipažinęs su informacija, Sistemos naudotojas turi patvirtinti susipažinimą su asmens duomenų tvarkymo taisyklėmis ir tik tada turi teisę bei galimybę Sistema naudotis. </w:t>
            </w:r>
          </w:p>
          <w:p w14:paraId="35A7F7CB" w14:textId="785CD366" w:rsidR="00FC1E1D" w:rsidRPr="00BC4421" w:rsidRDefault="00FC1E1D" w:rsidP="00FC1E1D">
            <w:pPr>
              <w:tabs>
                <w:tab w:val="left" w:pos="1547"/>
              </w:tabs>
              <w:autoSpaceDN w:val="0"/>
              <w:spacing w:before="0"/>
              <w:rPr>
                <w:szCs w:val="18"/>
              </w:rPr>
            </w:pPr>
            <w:r w:rsidRPr="00BC4421">
              <w:rPr>
                <w:szCs w:val="18"/>
              </w:rPr>
              <w:t xml:space="preserve">Sistemos administravimo modulyje turi būti galimybė tvarkyti Sistemos asmens duomenų tvarkymo taisykles, jų versijas, galiojimo terminus ir kitus suderintus laukus su </w:t>
            </w:r>
            <w:r w:rsidR="00F66010" w:rsidRPr="00BC4421">
              <w:rPr>
                <w:szCs w:val="18"/>
              </w:rPr>
              <w:t>Užsakovu</w:t>
            </w:r>
            <w:r w:rsidRPr="00BC4421">
              <w:rPr>
                <w:szCs w:val="18"/>
              </w:rPr>
              <w:t xml:space="preserve">. </w:t>
            </w:r>
          </w:p>
          <w:p w14:paraId="3BB84A58" w14:textId="07DA01DD" w:rsidR="00FC1E1D" w:rsidRPr="00BC4421" w:rsidRDefault="00FC1E1D" w:rsidP="00FC1E1D">
            <w:pPr>
              <w:pStyle w:val="Sraassuenkleliais"/>
              <w:numPr>
                <w:ilvl w:val="0"/>
                <w:numId w:val="0"/>
              </w:numPr>
              <w:spacing w:before="0" w:after="0"/>
            </w:pPr>
            <w:r w:rsidRPr="00BC4421">
              <w:rPr>
                <w:szCs w:val="18"/>
              </w:rPr>
              <w:t>Turi būti galimybė peržiūrėti saugojamus naudotojų sutikimus (fiksuojama sutikimo data, taisyklių versija).</w:t>
            </w:r>
          </w:p>
        </w:tc>
      </w:tr>
      <w:tr w:rsidR="00FC1E1D" w:rsidRPr="00BC4421" w14:paraId="5110A16E" w14:textId="77777777" w:rsidTr="002879C2">
        <w:trPr>
          <w:trHeight w:val="20"/>
        </w:trPr>
        <w:tc>
          <w:tcPr>
            <w:tcW w:w="441" w:type="pct"/>
          </w:tcPr>
          <w:p w14:paraId="79709430" w14:textId="77777777" w:rsidR="00FC1E1D" w:rsidRPr="00BC4421" w:rsidRDefault="00FC1E1D" w:rsidP="00FC1E1D">
            <w:pPr>
              <w:pStyle w:val="Sraopastraipa"/>
              <w:numPr>
                <w:ilvl w:val="0"/>
                <w:numId w:val="10"/>
              </w:numPr>
              <w:spacing w:before="0"/>
              <w:ind w:left="317"/>
            </w:pPr>
          </w:p>
        </w:tc>
        <w:tc>
          <w:tcPr>
            <w:tcW w:w="4559" w:type="pct"/>
          </w:tcPr>
          <w:p w14:paraId="6EF1E5FA" w14:textId="518629F7" w:rsidR="00FC1E1D" w:rsidRPr="00BC4421" w:rsidRDefault="00FC1E1D" w:rsidP="00FC1E1D">
            <w:pPr>
              <w:pStyle w:val="Sraassuenkleliais"/>
              <w:numPr>
                <w:ilvl w:val="0"/>
                <w:numId w:val="0"/>
              </w:numPr>
              <w:spacing w:before="0" w:after="0"/>
            </w:pPr>
            <w:r w:rsidRPr="00BC4421">
              <w:rPr>
                <w:szCs w:val="18"/>
              </w:rPr>
              <w:t>Turi būti galimybė nustatyti informacinio pranešimo apie asmens duomenų tvarkymą pakartotinį siuntimą, jei yra identifikuoti pakeitimai asmens duomenų tvarkymo taisyklėse ar pan. Toks pakartotinis siuntimas turi būti inicijuojamas rankiniu būdu visiems naudotojams kartu ir turi būti rodomas visiems naudotojams jungiantis iš naujo į Sistemą.</w:t>
            </w:r>
          </w:p>
        </w:tc>
      </w:tr>
      <w:tr w:rsidR="00FC1E1D" w:rsidRPr="00BC4421" w14:paraId="75AC3DE4" w14:textId="1EEC8AE8" w:rsidTr="002879C2">
        <w:trPr>
          <w:trHeight w:val="20"/>
        </w:trPr>
        <w:tc>
          <w:tcPr>
            <w:tcW w:w="441" w:type="pct"/>
          </w:tcPr>
          <w:p w14:paraId="1E24E0B7" w14:textId="77777777" w:rsidR="00FC1E1D" w:rsidRPr="00BC4421" w:rsidRDefault="00FC1E1D" w:rsidP="00FC1E1D">
            <w:pPr>
              <w:pStyle w:val="Sraopastraipa"/>
              <w:numPr>
                <w:ilvl w:val="0"/>
                <w:numId w:val="10"/>
              </w:numPr>
              <w:spacing w:before="0"/>
              <w:ind w:left="317"/>
            </w:pPr>
          </w:p>
        </w:tc>
        <w:tc>
          <w:tcPr>
            <w:tcW w:w="4559" w:type="pct"/>
          </w:tcPr>
          <w:p w14:paraId="07CD9A7C" w14:textId="2304C8CA" w:rsidR="00FC1E1D" w:rsidRPr="00BC4421" w:rsidRDefault="00FC1E1D" w:rsidP="00FC1E1D">
            <w:pPr>
              <w:pStyle w:val="Sraassuenkleliais"/>
              <w:numPr>
                <w:ilvl w:val="0"/>
                <w:numId w:val="0"/>
              </w:numPr>
              <w:spacing w:before="0" w:after="0"/>
            </w:pPr>
            <w:r w:rsidRPr="00BC4421">
              <w:rPr>
                <w:szCs w:val="18"/>
              </w:rPr>
              <w:t>Sistemoje tvarkyti asmens duomenis turi būti galimybė tik Sistemos naudotojams, kuriems yra suteiktos atitinkamos rolės ir prieigos teisės. Asmens duomenų sąrašas turės būti suderintas Projekto metu.</w:t>
            </w:r>
          </w:p>
        </w:tc>
      </w:tr>
      <w:tr w:rsidR="00FC1E1D" w:rsidRPr="00BC4421" w14:paraId="1AB9D3E1" w14:textId="77777777" w:rsidTr="002879C2">
        <w:trPr>
          <w:trHeight w:val="20"/>
        </w:trPr>
        <w:tc>
          <w:tcPr>
            <w:tcW w:w="441" w:type="pct"/>
          </w:tcPr>
          <w:p w14:paraId="3A0C1D11" w14:textId="77777777" w:rsidR="00FC1E1D" w:rsidRPr="00BC4421" w:rsidRDefault="00FC1E1D" w:rsidP="00FC1E1D">
            <w:pPr>
              <w:pStyle w:val="Sraopastraipa"/>
              <w:numPr>
                <w:ilvl w:val="0"/>
                <w:numId w:val="10"/>
              </w:numPr>
              <w:spacing w:before="0"/>
              <w:ind w:left="317"/>
            </w:pPr>
          </w:p>
        </w:tc>
        <w:tc>
          <w:tcPr>
            <w:tcW w:w="4559" w:type="pct"/>
          </w:tcPr>
          <w:p w14:paraId="7DC3DCA7" w14:textId="0997C1FB" w:rsidR="00FC1E1D" w:rsidRPr="00BC4421" w:rsidRDefault="00FC1E1D" w:rsidP="00FC1E1D">
            <w:pPr>
              <w:pStyle w:val="Sraassuenkleliais"/>
              <w:numPr>
                <w:ilvl w:val="0"/>
                <w:numId w:val="0"/>
              </w:numPr>
              <w:spacing w:before="0" w:after="0"/>
            </w:pPr>
            <w:r w:rsidRPr="00BC4421">
              <w:rPr>
                <w:szCs w:val="18"/>
              </w:rPr>
              <w:t>Turi būti galimybė pagal nustatytas taisykles nuasmeninti visus arba konkrečius pasirinkto asmens ar asmenų grupės asmeninius duomenis, suteiktus pseudonimus. Atliekant funkciją, turi būti išlaikomas duomenų vientisumas. Taisyklės turės būti suderintos Projekto metu. Funkcija gali būti taikoma ir atskiroms aplinkoms, pavyzdžiui, atliekant testavimo aplinkos duomenų nuasmeninimą.</w:t>
            </w:r>
          </w:p>
        </w:tc>
      </w:tr>
      <w:tr w:rsidR="00FC1E1D" w:rsidRPr="00BC4421" w14:paraId="592E067B" w14:textId="77777777" w:rsidTr="002879C2">
        <w:trPr>
          <w:trHeight w:val="20"/>
        </w:trPr>
        <w:tc>
          <w:tcPr>
            <w:tcW w:w="441" w:type="pct"/>
          </w:tcPr>
          <w:p w14:paraId="3F019150" w14:textId="77777777" w:rsidR="00FC1E1D" w:rsidRPr="00BC4421" w:rsidRDefault="00FC1E1D" w:rsidP="00E040C0">
            <w:pPr>
              <w:pStyle w:val="Sraopastraipa"/>
              <w:numPr>
                <w:ilvl w:val="0"/>
                <w:numId w:val="10"/>
              </w:numPr>
              <w:spacing w:before="0"/>
              <w:ind w:left="317"/>
            </w:pPr>
          </w:p>
        </w:tc>
        <w:tc>
          <w:tcPr>
            <w:tcW w:w="4559" w:type="pct"/>
          </w:tcPr>
          <w:p w14:paraId="3A308939" w14:textId="1DF9706F" w:rsidR="00FC1E1D" w:rsidRPr="00BC4421" w:rsidRDefault="00FC1E1D" w:rsidP="00E040C0">
            <w:pPr>
              <w:spacing w:before="0"/>
              <w:rPr>
                <w:szCs w:val="20"/>
              </w:rPr>
            </w:pPr>
            <w:r w:rsidRPr="00BC4421">
              <w:rPr>
                <w:szCs w:val="20"/>
              </w:rPr>
              <w:t>Turi būti galimybė tvarkyti asmens duomenų saugojimo terminus.</w:t>
            </w:r>
          </w:p>
        </w:tc>
      </w:tr>
    </w:tbl>
    <w:p w14:paraId="3B40A8D0" w14:textId="191E0031" w:rsidR="008A1885" w:rsidRPr="00BC4421" w:rsidRDefault="008A1885" w:rsidP="003D7AE9">
      <w:pPr>
        <w:pStyle w:val="Antrat1"/>
        <w:spacing w:before="0" w:after="0"/>
        <w:rPr>
          <w:rFonts w:hint="eastAsia"/>
        </w:rPr>
      </w:pPr>
      <w:bookmarkStart w:id="667" w:name="_Toc187396082"/>
      <w:r w:rsidRPr="00BC4421">
        <w:lastRenderedPageBreak/>
        <w:t xml:space="preserve">Projekto </w:t>
      </w:r>
      <w:r w:rsidR="00AB4A9C" w:rsidRPr="00BC4421">
        <w:t>diegim</w:t>
      </w:r>
      <w:r w:rsidR="00866105" w:rsidRPr="00BC4421">
        <w:t>o darbai</w:t>
      </w:r>
      <w:bookmarkEnd w:id="667"/>
    </w:p>
    <w:p w14:paraId="24F370E6" w14:textId="6B90AD5D" w:rsidR="00593F90" w:rsidRPr="00BC4421" w:rsidRDefault="00593F90" w:rsidP="00E82F32">
      <w:pPr>
        <w:pStyle w:val="Antrat2"/>
        <w:rPr>
          <w:rFonts w:hint="eastAsia"/>
        </w:rPr>
      </w:pPr>
      <w:bookmarkStart w:id="668" w:name="_Toc187396083"/>
      <w:r w:rsidRPr="00BC4421">
        <w:t>Bendri</w:t>
      </w:r>
      <w:r w:rsidR="002B50F9" w:rsidRPr="00BC4421">
        <w:t xml:space="preserve"> projekto įgyvendinimo reikalavimai</w:t>
      </w:r>
      <w:bookmarkEnd w:id="668"/>
    </w:p>
    <w:tbl>
      <w:tblPr>
        <w:tblStyle w:val="CivittaTable2Purple"/>
        <w:tblW w:w="0" w:type="auto"/>
        <w:tblLook w:val="0620" w:firstRow="1" w:lastRow="0" w:firstColumn="0" w:lastColumn="0" w:noHBand="1" w:noVBand="1"/>
      </w:tblPr>
      <w:tblGrid>
        <w:gridCol w:w="851"/>
        <w:gridCol w:w="9411"/>
      </w:tblGrid>
      <w:tr w:rsidR="007D79AF" w:rsidRPr="00BC4421" w14:paraId="3A6B87B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851" w:type="dxa"/>
            <w:hideMark/>
          </w:tcPr>
          <w:p w14:paraId="2A3EED2A" w14:textId="77777777" w:rsidR="007D79AF" w:rsidRPr="00BC4421" w:rsidRDefault="007D79AF">
            <w:pPr>
              <w:spacing w:before="0"/>
              <w:rPr>
                <w:szCs w:val="18"/>
              </w:rPr>
            </w:pPr>
            <w:r w:rsidRPr="00BC4421">
              <w:rPr>
                <w:szCs w:val="18"/>
              </w:rPr>
              <w:t>Nr.</w:t>
            </w:r>
          </w:p>
        </w:tc>
        <w:tc>
          <w:tcPr>
            <w:tcW w:w="9411" w:type="dxa"/>
            <w:hideMark/>
          </w:tcPr>
          <w:p w14:paraId="4B1D3448" w14:textId="77777777" w:rsidR="007D79AF" w:rsidRPr="00BC4421" w:rsidRDefault="007D79AF">
            <w:pPr>
              <w:spacing w:before="0"/>
            </w:pPr>
            <w:r w:rsidRPr="00BC4421">
              <w:t>Reikalavimas</w:t>
            </w:r>
          </w:p>
        </w:tc>
      </w:tr>
      <w:tr w:rsidR="007D79AF" w:rsidRPr="00BC4421" w14:paraId="7A81DAC4" w14:textId="77777777" w:rsidTr="00913F55">
        <w:trPr>
          <w:trHeight w:val="20"/>
        </w:trPr>
        <w:tc>
          <w:tcPr>
            <w:tcW w:w="851" w:type="dxa"/>
          </w:tcPr>
          <w:p w14:paraId="4A4193D3" w14:textId="77777777" w:rsidR="007D79AF" w:rsidRPr="00BC4421" w:rsidRDefault="007D79AF" w:rsidP="0086536E">
            <w:pPr>
              <w:pStyle w:val="Sraopastraipa"/>
              <w:numPr>
                <w:ilvl w:val="0"/>
                <w:numId w:val="15"/>
              </w:numPr>
              <w:spacing w:before="0"/>
              <w:ind w:left="317"/>
              <w:jc w:val="right"/>
              <w:rPr>
                <w:szCs w:val="18"/>
              </w:rPr>
            </w:pPr>
          </w:p>
        </w:tc>
        <w:tc>
          <w:tcPr>
            <w:tcW w:w="9411" w:type="dxa"/>
            <w:hideMark/>
          </w:tcPr>
          <w:p w14:paraId="50D0EF86" w14:textId="28082F6B"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Projekto įgyvendinimo metu turi būti laikomasi reikalavimų, pateiktų Lietuvos Respublikos viešųjų pirkimų įstatyme ir kituose teisės aktuose, taip pat kitų Projekto įgyvendinimo metu galiojančių teisės aktų, reglamentuojančių švietimo srities perkančiųjų subjektų vykdomus pirkimus.</w:t>
            </w:r>
          </w:p>
        </w:tc>
      </w:tr>
      <w:tr w:rsidR="007D79AF" w:rsidRPr="00BC4421" w14:paraId="5076B2F1" w14:textId="77777777" w:rsidTr="00913F55">
        <w:trPr>
          <w:trHeight w:val="20"/>
        </w:trPr>
        <w:tc>
          <w:tcPr>
            <w:tcW w:w="851" w:type="dxa"/>
          </w:tcPr>
          <w:p w14:paraId="43AE73BD" w14:textId="77777777" w:rsidR="007D79AF" w:rsidRPr="00BC4421" w:rsidRDefault="007D79AF" w:rsidP="0086536E">
            <w:pPr>
              <w:pStyle w:val="Sraopastraipa"/>
              <w:numPr>
                <w:ilvl w:val="0"/>
                <w:numId w:val="15"/>
              </w:numPr>
              <w:spacing w:before="0"/>
              <w:ind w:left="317"/>
              <w:jc w:val="right"/>
              <w:rPr>
                <w:szCs w:val="18"/>
              </w:rPr>
            </w:pPr>
          </w:p>
        </w:tc>
        <w:tc>
          <w:tcPr>
            <w:tcW w:w="9411" w:type="dxa"/>
          </w:tcPr>
          <w:p w14:paraId="169AECAF" w14:textId="537305E2"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Sistemos diegimo metu turi būti laikomasi reikalavimų, pateiktų Lietuvos Respublikos krašto apsaugos ministro 2015 m. gegužės 5 d. įsakyme Nr. V-461 „</w:t>
            </w:r>
            <w:hyperlink r:id="rId18" w:history="1">
              <w:r w:rsidRPr="00BC4421">
                <w:rPr>
                  <w:rStyle w:val="Hipersaitas"/>
                </w:rPr>
                <w:t>Dėl techninių kibernetinio saugumo priemonių diegimo ir valdymo valstybės informaciniuose ištekliuose ir ypatingos svarbos informacinėje infrastruktūroje tvarkos aprašo patvirtinimo</w:t>
              </w:r>
            </w:hyperlink>
            <w:r w:rsidRPr="00BC4421">
              <w:rPr>
                <w:rFonts w:cstheme="minorHAnsi"/>
                <w:szCs w:val="18"/>
              </w:rPr>
              <w:t>“ bei kitų, Sistemos diegimo metu galiojančių teisės aktų, reglamentuojančių ypatingos svarbos informacinės infrastruktūros diegimą ir/ar priežiūrą.</w:t>
            </w:r>
          </w:p>
        </w:tc>
      </w:tr>
      <w:tr w:rsidR="007D79AF" w:rsidRPr="00BC4421" w14:paraId="2DFD5F67" w14:textId="77777777" w:rsidTr="00913F55">
        <w:trPr>
          <w:trHeight w:val="20"/>
        </w:trPr>
        <w:tc>
          <w:tcPr>
            <w:tcW w:w="851" w:type="dxa"/>
          </w:tcPr>
          <w:p w14:paraId="62B29167" w14:textId="77777777" w:rsidR="007D79AF" w:rsidRPr="00BC4421" w:rsidRDefault="007D79AF" w:rsidP="0086536E">
            <w:pPr>
              <w:pStyle w:val="Sraopastraipa"/>
              <w:numPr>
                <w:ilvl w:val="0"/>
                <w:numId w:val="15"/>
              </w:numPr>
              <w:spacing w:before="0"/>
              <w:ind w:left="317"/>
              <w:jc w:val="right"/>
              <w:rPr>
                <w:szCs w:val="18"/>
              </w:rPr>
            </w:pPr>
          </w:p>
        </w:tc>
        <w:tc>
          <w:tcPr>
            <w:tcW w:w="9411" w:type="dxa"/>
            <w:vAlign w:val="center"/>
          </w:tcPr>
          <w:p w14:paraId="77811486" w14:textId="2328A78D"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Visi projekto progresai ir atsiskaitymai turi būti pateikiami reguliariomis ataskaitomis, pagal susitartą grafiką. Ataskaitos turi apimti atliktų veiklų aprašymą, pasiektus rezultatus, galimus nukrypimus nuo tvarkaraščio ir klaidų / incidentų apžvalgą. Atsiskaitymai tarp šalių turi būti vykdomi pagal numatytas darbų apimtis ir patvirtintas darbų sąmatas.</w:t>
            </w:r>
          </w:p>
        </w:tc>
      </w:tr>
      <w:tr w:rsidR="007D79AF" w:rsidRPr="00BC4421" w14:paraId="06AACB22" w14:textId="77777777" w:rsidTr="00913F55">
        <w:trPr>
          <w:trHeight w:val="20"/>
        </w:trPr>
        <w:tc>
          <w:tcPr>
            <w:tcW w:w="851" w:type="dxa"/>
          </w:tcPr>
          <w:p w14:paraId="544E9F0E" w14:textId="77777777" w:rsidR="007D79AF" w:rsidRPr="00BC4421" w:rsidRDefault="007D79AF" w:rsidP="0086536E">
            <w:pPr>
              <w:pStyle w:val="Sraopastraipa"/>
              <w:numPr>
                <w:ilvl w:val="0"/>
                <w:numId w:val="15"/>
              </w:numPr>
              <w:spacing w:before="0"/>
              <w:ind w:left="317"/>
              <w:jc w:val="right"/>
              <w:rPr>
                <w:szCs w:val="18"/>
              </w:rPr>
            </w:pPr>
          </w:p>
        </w:tc>
        <w:tc>
          <w:tcPr>
            <w:tcW w:w="9411" w:type="dxa"/>
            <w:vAlign w:val="center"/>
          </w:tcPr>
          <w:p w14:paraId="6738BCAB" w14:textId="46D0EA1E"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Visa projekto informacija ir dokumentacija turi būti saugoma laikantis galiojančių duomenų apsaugos ir informacijos saugumo reikalavimų. Projekto metu turi būti užtikrinta, kad informacija būtų pasiekiama tik autorizuotiems asmenims. Bet koks informacijos pažeidimas ar praradimas turi būti nedelsiant praneštas Užsakovui.</w:t>
            </w:r>
          </w:p>
        </w:tc>
      </w:tr>
      <w:tr w:rsidR="007D79AF" w:rsidRPr="00BC4421" w14:paraId="2CBEB952" w14:textId="77777777" w:rsidTr="00913F55">
        <w:trPr>
          <w:trHeight w:val="20"/>
        </w:trPr>
        <w:tc>
          <w:tcPr>
            <w:tcW w:w="851" w:type="dxa"/>
          </w:tcPr>
          <w:p w14:paraId="2D75CC42" w14:textId="77777777" w:rsidR="007D79AF" w:rsidRPr="00BC4421" w:rsidRDefault="007D79AF" w:rsidP="0086536E">
            <w:pPr>
              <w:pStyle w:val="Sraopastraipa"/>
              <w:numPr>
                <w:ilvl w:val="0"/>
                <w:numId w:val="15"/>
              </w:numPr>
              <w:spacing w:before="0"/>
              <w:ind w:left="317"/>
              <w:jc w:val="right"/>
              <w:rPr>
                <w:szCs w:val="18"/>
              </w:rPr>
            </w:pPr>
          </w:p>
        </w:tc>
        <w:tc>
          <w:tcPr>
            <w:tcW w:w="9411" w:type="dxa"/>
            <w:vAlign w:val="center"/>
          </w:tcPr>
          <w:p w14:paraId="1B29C6DC" w14:textId="38192E69"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Projekto metu Diegėjas ir Užsakovas turi užtikrinti atvirą ir konstruktyvų bendradarbiavimą, įskaitant reguliarias projektines sesijas, progresą aptariančius susitikimus ir operatyvų atsakymą į užklausas. Konfliktų sprendimas ir nesusipratimai turi būti sprendžiami derybų būdu, prioritetą teikiant geriausiam projekto rezultatui.</w:t>
            </w:r>
          </w:p>
        </w:tc>
      </w:tr>
      <w:tr w:rsidR="007D79AF" w:rsidRPr="00BC4421" w14:paraId="27C5B6F8" w14:textId="77777777" w:rsidTr="00913F55">
        <w:trPr>
          <w:trHeight w:val="20"/>
        </w:trPr>
        <w:tc>
          <w:tcPr>
            <w:tcW w:w="851" w:type="dxa"/>
          </w:tcPr>
          <w:p w14:paraId="271E7E47" w14:textId="77777777" w:rsidR="007D79AF" w:rsidRPr="00BC4421" w:rsidRDefault="007D79AF" w:rsidP="0086536E">
            <w:pPr>
              <w:pStyle w:val="Sraopastraipa"/>
              <w:numPr>
                <w:ilvl w:val="0"/>
                <w:numId w:val="15"/>
              </w:numPr>
              <w:spacing w:before="0"/>
              <w:ind w:left="317"/>
              <w:jc w:val="right"/>
              <w:rPr>
                <w:szCs w:val="18"/>
              </w:rPr>
            </w:pPr>
          </w:p>
        </w:tc>
        <w:tc>
          <w:tcPr>
            <w:tcW w:w="9411" w:type="dxa"/>
            <w:vAlign w:val="center"/>
          </w:tcPr>
          <w:p w14:paraId="57DF2CC7" w14:textId="391634FB"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Visos projekto veiklos, dokumentacija ir sistemos funkcionalumas turi atitikti užsakovo lūkesčius, pateiktus techninėje specifikacijoje. Jei diegimo metu aptinkama nesuderinamumų ar reikalavimų neatitinkančių elementų, diegėjas privalo operatyviai imtis veiksmų šių trūkumų pašalinimui.</w:t>
            </w:r>
          </w:p>
        </w:tc>
      </w:tr>
      <w:tr w:rsidR="007D79AF" w:rsidRPr="00BC4421" w14:paraId="7F529D95" w14:textId="77777777" w:rsidTr="00913F55">
        <w:trPr>
          <w:trHeight w:val="20"/>
        </w:trPr>
        <w:tc>
          <w:tcPr>
            <w:tcW w:w="851" w:type="dxa"/>
          </w:tcPr>
          <w:p w14:paraId="6C41BCAB" w14:textId="77777777" w:rsidR="007D79AF" w:rsidRPr="00BC4421" w:rsidRDefault="007D79AF" w:rsidP="0086536E">
            <w:pPr>
              <w:pStyle w:val="Sraopastraipa"/>
              <w:numPr>
                <w:ilvl w:val="0"/>
                <w:numId w:val="15"/>
              </w:numPr>
              <w:spacing w:before="0"/>
              <w:ind w:left="317"/>
              <w:jc w:val="right"/>
              <w:rPr>
                <w:szCs w:val="18"/>
              </w:rPr>
            </w:pPr>
          </w:p>
        </w:tc>
        <w:tc>
          <w:tcPr>
            <w:tcW w:w="9411" w:type="dxa"/>
            <w:vAlign w:val="center"/>
          </w:tcPr>
          <w:p w14:paraId="30EFEC8D" w14:textId="193B4547"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Užbaigus diegimo darbus, Diegėjas turi užtikrinti reikalingą techninę pagalbą ir priežiūrą per sutartą laikotarpį. Šiuo laikotarpiu Diegėjas privalo pašalinti visus aptiktus trūkumus ir suteikti naudotojų konsultacijas dėl sistemos naudojimo, jei tai yra būtina sėkmingam sistemos veikimui.</w:t>
            </w:r>
          </w:p>
        </w:tc>
      </w:tr>
      <w:tr w:rsidR="007D79AF" w:rsidRPr="00BC4421" w14:paraId="0541FCE3" w14:textId="77777777" w:rsidTr="00913F55">
        <w:trPr>
          <w:trHeight w:val="20"/>
        </w:trPr>
        <w:tc>
          <w:tcPr>
            <w:tcW w:w="851" w:type="dxa"/>
          </w:tcPr>
          <w:p w14:paraId="5183FA4C" w14:textId="77777777" w:rsidR="007D79AF" w:rsidRPr="00BC4421" w:rsidRDefault="007D79AF" w:rsidP="0086536E">
            <w:pPr>
              <w:pStyle w:val="Sraopastraipa"/>
              <w:numPr>
                <w:ilvl w:val="0"/>
                <w:numId w:val="15"/>
              </w:numPr>
              <w:spacing w:before="0"/>
              <w:ind w:left="317"/>
              <w:jc w:val="right"/>
              <w:rPr>
                <w:szCs w:val="18"/>
              </w:rPr>
            </w:pPr>
          </w:p>
        </w:tc>
        <w:tc>
          <w:tcPr>
            <w:tcW w:w="9411" w:type="dxa"/>
            <w:vAlign w:val="center"/>
          </w:tcPr>
          <w:p w14:paraId="4F26240E" w14:textId="7D02454C"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Projekto apimtis ir tikslai yra aiškiai apibrėžti šioje techninėje specifikacijoje. Visi diegimo veiklos žingsniai, dokumentacija, testavimas ir rezultatai turi atitikti šiame dokumente nustatytus reikalavimus. Bet kokie papildomi darbai ar pakeitimai turi būti iš anksto suderinti ir įtraukti į projektą kaip atskiri pakeitimų užsakymai (angl. change requests).</w:t>
            </w:r>
          </w:p>
        </w:tc>
      </w:tr>
      <w:tr w:rsidR="009844C8" w:rsidRPr="00BC4421" w14:paraId="05C72144" w14:textId="77777777" w:rsidTr="00913F55">
        <w:trPr>
          <w:trHeight w:val="20"/>
        </w:trPr>
        <w:tc>
          <w:tcPr>
            <w:tcW w:w="851" w:type="dxa"/>
          </w:tcPr>
          <w:p w14:paraId="4B9DC4CD" w14:textId="77777777" w:rsidR="009844C8" w:rsidRPr="00BC4421" w:rsidRDefault="009844C8" w:rsidP="0086536E">
            <w:pPr>
              <w:pStyle w:val="Sraopastraipa"/>
              <w:numPr>
                <w:ilvl w:val="0"/>
                <w:numId w:val="15"/>
              </w:numPr>
              <w:spacing w:before="0"/>
              <w:ind w:left="317"/>
              <w:jc w:val="right"/>
              <w:rPr>
                <w:szCs w:val="18"/>
              </w:rPr>
            </w:pPr>
          </w:p>
        </w:tc>
        <w:tc>
          <w:tcPr>
            <w:tcW w:w="9411" w:type="dxa"/>
            <w:vAlign w:val="center"/>
          </w:tcPr>
          <w:p w14:paraId="7E93C3B0" w14:textId="4CF47871" w:rsidR="009844C8" w:rsidRPr="00BC4421" w:rsidRDefault="00E20E0B" w:rsidP="00B47EEE">
            <w:pPr>
              <w:pStyle w:val="Sraassuenkleliais"/>
              <w:numPr>
                <w:ilvl w:val="0"/>
                <w:numId w:val="0"/>
              </w:numPr>
              <w:spacing w:before="0" w:after="0"/>
              <w:rPr>
                <w:rFonts w:cstheme="minorHAnsi"/>
                <w:szCs w:val="18"/>
              </w:rPr>
            </w:pPr>
            <w:r w:rsidRPr="00BC4421">
              <w:rPr>
                <w:rFonts w:cstheme="minorHAnsi"/>
                <w:szCs w:val="18"/>
              </w:rPr>
              <w:t xml:space="preserve">Įgyvendinant projektą turi būti atsižvelgta, kad visi būsimos situacijos procesai naujoje sistemoje veiktų tinkamai taip, kaip pateikta Priede Nr. </w:t>
            </w:r>
            <w:r w:rsidRPr="00BC4421">
              <w:rPr>
                <w:rFonts w:cstheme="minorHAnsi"/>
                <w:szCs w:val="18"/>
              </w:rPr>
              <w:fldChar w:fldCharType="begin"/>
            </w:r>
            <w:r w:rsidRPr="00BC4421">
              <w:rPr>
                <w:rFonts w:cstheme="minorHAnsi"/>
                <w:szCs w:val="18"/>
              </w:rPr>
              <w:instrText xml:space="preserve"> REF _Ref184936617 \r \h </w:instrText>
            </w:r>
            <w:r w:rsidRPr="00BC4421">
              <w:rPr>
                <w:rFonts w:cstheme="minorHAnsi"/>
                <w:szCs w:val="18"/>
              </w:rPr>
            </w:r>
            <w:r w:rsidR="00BC4421">
              <w:rPr>
                <w:rFonts w:cstheme="minorHAnsi"/>
                <w:szCs w:val="18"/>
              </w:rPr>
              <w:instrText xml:space="preserve"> \* MERGEFORMAT </w:instrText>
            </w:r>
            <w:r w:rsidRPr="00BC4421">
              <w:rPr>
                <w:rFonts w:cstheme="minorHAnsi"/>
                <w:szCs w:val="18"/>
              </w:rPr>
              <w:fldChar w:fldCharType="separate"/>
            </w:r>
            <w:r w:rsidR="009A777E" w:rsidRPr="00BC4421">
              <w:rPr>
                <w:rFonts w:cstheme="minorHAnsi"/>
                <w:szCs w:val="18"/>
              </w:rPr>
              <w:t>5</w:t>
            </w:r>
            <w:r w:rsidRPr="00BC4421">
              <w:rPr>
                <w:rFonts w:cstheme="minorHAnsi"/>
                <w:szCs w:val="18"/>
              </w:rPr>
              <w:fldChar w:fldCharType="end"/>
            </w:r>
            <w:r w:rsidR="00F63CA9" w:rsidRPr="00BC4421">
              <w:rPr>
                <w:rFonts w:cstheme="minorHAnsi"/>
                <w:szCs w:val="18"/>
              </w:rPr>
              <w:t xml:space="preserve">. </w:t>
            </w:r>
            <w:r w:rsidR="004F01E8" w:rsidRPr="00BC4421">
              <w:rPr>
                <w:rFonts w:cstheme="minorHAnsi"/>
                <w:szCs w:val="18"/>
              </w:rPr>
              <w:t xml:space="preserve">Diegėjas projekto metu gali pasiūlyti tokį įgyvendinimo būdą, kuris pasiektų </w:t>
            </w:r>
            <w:r w:rsidR="0097242F" w:rsidRPr="00BC4421">
              <w:rPr>
                <w:rFonts w:cstheme="minorHAnsi"/>
                <w:szCs w:val="18"/>
              </w:rPr>
              <w:t xml:space="preserve">tiek </w:t>
            </w:r>
            <w:r w:rsidR="00143465" w:rsidRPr="00BC4421">
              <w:rPr>
                <w:rFonts w:cstheme="minorHAnsi"/>
                <w:szCs w:val="18"/>
              </w:rPr>
              <w:t xml:space="preserve">Priede Nr. </w:t>
            </w:r>
            <w:r w:rsidR="004B7E04" w:rsidRPr="00BC4421">
              <w:rPr>
                <w:rFonts w:cstheme="minorHAnsi"/>
                <w:szCs w:val="18"/>
              </w:rPr>
              <w:fldChar w:fldCharType="begin"/>
            </w:r>
            <w:r w:rsidR="004B7E04" w:rsidRPr="00BC4421">
              <w:rPr>
                <w:rFonts w:cstheme="minorHAnsi"/>
                <w:szCs w:val="18"/>
              </w:rPr>
              <w:instrText xml:space="preserve"> REF _Ref184936617 \r \h </w:instrText>
            </w:r>
            <w:r w:rsidR="004B7E04" w:rsidRPr="00BC4421">
              <w:rPr>
                <w:rFonts w:cstheme="minorHAnsi"/>
                <w:szCs w:val="18"/>
              </w:rPr>
            </w:r>
            <w:r w:rsidR="00BC4421">
              <w:rPr>
                <w:rFonts w:cstheme="minorHAnsi"/>
                <w:szCs w:val="18"/>
              </w:rPr>
              <w:instrText xml:space="preserve"> \* MERGEFORMAT </w:instrText>
            </w:r>
            <w:r w:rsidR="004B7E04" w:rsidRPr="00BC4421">
              <w:rPr>
                <w:rFonts w:cstheme="minorHAnsi"/>
                <w:szCs w:val="18"/>
              </w:rPr>
              <w:fldChar w:fldCharType="separate"/>
            </w:r>
            <w:r w:rsidR="009A777E" w:rsidRPr="00BC4421">
              <w:rPr>
                <w:rFonts w:cstheme="minorHAnsi"/>
                <w:szCs w:val="18"/>
              </w:rPr>
              <w:t>5</w:t>
            </w:r>
            <w:r w:rsidR="004B7E04" w:rsidRPr="00BC4421">
              <w:rPr>
                <w:rFonts w:cstheme="minorHAnsi"/>
                <w:szCs w:val="18"/>
              </w:rPr>
              <w:fldChar w:fldCharType="end"/>
            </w:r>
            <w:r w:rsidR="004B7E04" w:rsidRPr="00BC4421">
              <w:rPr>
                <w:rFonts w:cstheme="minorHAnsi"/>
                <w:szCs w:val="18"/>
              </w:rPr>
              <w:t xml:space="preserve"> nustatytų tikslų, tiek atitiktų šią Techninę specifikaciją.</w:t>
            </w:r>
            <w:r w:rsidR="00FB4CA2" w:rsidRPr="00BC4421">
              <w:rPr>
                <w:rFonts w:cstheme="minorHAnsi"/>
                <w:szCs w:val="18"/>
              </w:rPr>
              <w:t xml:space="preserve"> </w:t>
            </w:r>
          </w:p>
        </w:tc>
      </w:tr>
      <w:tr w:rsidR="007D79AF" w:rsidRPr="00BC4421" w14:paraId="72A314AE" w14:textId="77777777" w:rsidTr="00913F55">
        <w:trPr>
          <w:trHeight w:val="20"/>
        </w:trPr>
        <w:tc>
          <w:tcPr>
            <w:tcW w:w="851" w:type="dxa"/>
          </w:tcPr>
          <w:p w14:paraId="6D58675F" w14:textId="77777777" w:rsidR="007D79AF" w:rsidRPr="00BC4421" w:rsidRDefault="007D79AF" w:rsidP="0086536E">
            <w:pPr>
              <w:pStyle w:val="Sraopastraipa"/>
              <w:numPr>
                <w:ilvl w:val="0"/>
                <w:numId w:val="15"/>
              </w:numPr>
              <w:spacing w:before="0"/>
              <w:ind w:left="317"/>
              <w:jc w:val="right"/>
              <w:rPr>
                <w:szCs w:val="18"/>
              </w:rPr>
            </w:pPr>
          </w:p>
        </w:tc>
        <w:tc>
          <w:tcPr>
            <w:tcW w:w="9411" w:type="dxa"/>
            <w:vAlign w:val="center"/>
          </w:tcPr>
          <w:p w14:paraId="73828E89" w14:textId="5B296945"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Šio projekto metu visi reikalavimų, tvarkaraščių ar rezultatų pakeitimai yra tvarkomi per oficialius pakeitimų valdymo procesus. Diegėjas turi parengti pakeitimų valdymo registrą ir užtikrinti, kad bet kokie pakeitimai būtų įrašyti ir patvirtinti abiejų šalių prieš pradedant jų vykdymą.</w:t>
            </w:r>
          </w:p>
        </w:tc>
      </w:tr>
      <w:tr w:rsidR="007D79AF" w:rsidRPr="00BC4421" w14:paraId="1AB9CEBF" w14:textId="77777777" w:rsidTr="00913F55">
        <w:trPr>
          <w:trHeight w:val="20"/>
        </w:trPr>
        <w:tc>
          <w:tcPr>
            <w:tcW w:w="851" w:type="dxa"/>
          </w:tcPr>
          <w:p w14:paraId="1711228C"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07672317" w14:textId="11DD8545"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Projekto metu visi pakeitimai turi būti teikiami per oficialų pakeitimų registrą. Pakeitimai, kurie nedaro esminio poveikio funkcionalumui, terminams arba biudžetui, gali būti tvirtinami be papildomo susitarimo, tačiau esminiai pakeitimai reikalauja abiejų šalių susitarimo ir atitinkamo pakeitimo įtraukimo į projekto apimtį.</w:t>
            </w:r>
          </w:p>
        </w:tc>
      </w:tr>
      <w:tr w:rsidR="007D79AF" w:rsidRPr="00BC4421" w14:paraId="1C46AFCA" w14:textId="77777777" w:rsidTr="00913F55">
        <w:trPr>
          <w:trHeight w:val="20"/>
        </w:trPr>
        <w:tc>
          <w:tcPr>
            <w:tcW w:w="851" w:type="dxa"/>
          </w:tcPr>
          <w:p w14:paraId="23D90DA4"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657600E5" w14:textId="77777777"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 xml:space="preserve">Pakeitimų valdymo ir registravimo tvarka: </w:t>
            </w:r>
          </w:p>
          <w:p w14:paraId="7B0D2E53" w14:textId="155FB6E2" w:rsidR="007D79AF" w:rsidRPr="00BC4421" w:rsidRDefault="007D79AF" w:rsidP="0086536E">
            <w:pPr>
              <w:pStyle w:val="Sraassuenkleliais"/>
              <w:numPr>
                <w:ilvl w:val="0"/>
                <w:numId w:val="17"/>
              </w:numPr>
              <w:spacing w:before="0" w:after="0"/>
              <w:rPr>
                <w:rFonts w:cstheme="minorHAnsi"/>
                <w:szCs w:val="18"/>
              </w:rPr>
            </w:pPr>
            <w:r w:rsidRPr="00BC4421">
              <w:rPr>
                <w:rFonts w:cstheme="minorHAnsi"/>
                <w:szCs w:val="18"/>
              </w:rPr>
              <w:t>Diegėjas, identifikuoja potencialų TS reikalavimo keitimą;</w:t>
            </w:r>
          </w:p>
          <w:p w14:paraId="43B71DE3" w14:textId="77777777" w:rsidR="007D79AF" w:rsidRPr="00BC4421" w:rsidRDefault="007D79AF" w:rsidP="0086536E">
            <w:pPr>
              <w:pStyle w:val="Sraassuenkleliais"/>
              <w:numPr>
                <w:ilvl w:val="0"/>
                <w:numId w:val="17"/>
              </w:numPr>
              <w:spacing w:before="0" w:after="0"/>
              <w:rPr>
                <w:rFonts w:cstheme="minorHAnsi"/>
                <w:szCs w:val="18"/>
              </w:rPr>
            </w:pPr>
            <w:r w:rsidRPr="00BC4421">
              <w:rPr>
                <w:rFonts w:cstheme="minorHAnsi"/>
                <w:szCs w:val="18"/>
              </w:rPr>
              <w:t>Potencialų keitimą Diegėjas registruojamas pakeitimų valdymo registre, nurodydamas:</w:t>
            </w:r>
          </w:p>
          <w:p w14:paraId="6302717E" w14:textId="77777777" w:rsidR="007D79AF" w:rsidRPr="00BC4421" w:rsidRDefault="007D79AF" w:rsidP="0086536E">
            <w:pPr>
              <w:pStyle w:val="Sraassuenkleliais"/>
              <w:numPr>
                <w:ilvl w:val="1"/>
                <w:numId w:val="17"/>
              </w:numPr>
              <w:spacing w:before="0" w:after="0"/>
              <w:rPr>
                <w:rFonts w:cstheme="minorHAnsi"/>
                <w:szCs w:val="18"/>
              </w:rPr>
            </w:pPr>
            <w:r w:rsidRPr="00BC4421">
              <w:rPr>
                <w:rFonts w:cstheme="minorHAnsi"/>
                <w:szCs w:val="18"/>
              </w:rPr>
              <w:t>Eilės Nr.;</w:t>
            </w:r>
          </w:p>
          <w:p w14:paraId="6FC8DB6B" w14:textId="77777777" w:rsidR="007D79AF" w:rsidRPr="00BC4421" w:rsidRDefault="007D79AF" w:rsidP="0086536E">
            <w:pPr>
              <w:pStyle w:val="Sraassuenkleliais"/>
              <w:numPr>
                <w:ilvl w:val="1"/>
                <w:numId w:val="17"/>
              </w:numPr>
              <w:spacing w:before="0" w:after="0"/>
              <w:rPr>
                <w:rFonts w:cstheme="minorHAnsi"/>
                <w:szCs w:val="18"/>
              </w:rPr>
            </w:pPr>
            <w:r w:rsidRPr="00BC4421">
              <w:rPr>
                <w:rFonts w:cstheme="minorHAnsi"/>
                <w:szCs w:val="18"/>
              </w:rPr>
              <w:t>Keičiamo reikalavimo Nr.;</w:t>
            </w:r>
          </w:p>
          <w:p w14:paraId="07968040" w14:textId="77777777" w:rsidR="007D79AF" w:rsidRPr="00BC4421" w:rsidRDefault="007D79AF" w:rsidP="0086536E">
            <w:pPr>
              <w:pStyle w:val="Sraassuenkleliais"/>
              <w:numPr>
                <w:ilvl w:val="1"/>
                <w:numId w:val="17"/>
              </w:numPr>
              <w:spacing w:before="0" w:after="0"/>
              <w:rPr>
                <w:rFonts w:cstheme="minorHAnsi"/>
                <w:szCs w:val="18"/>
              </w:rPr>
            </w:pPr>
            <w:r w:rsidRPr="00BC4421">
              <w:rPr>
                <w:rFonts w:cstheme="minorHAnsi"/>
                <w:szCs w:val="18"/>
              </w:rPr>
              <w:lastRenderedPageBreak/>
              <w:t>Keičiamo reikalavimo aprašymą;</w:t>
            </w:r>
          </w:p>
          <w:p w14:paraId="33C2CBC7" w14:textId="77777777" w:rsidR="007D79AF" w:rsidRPr="00BC4421" w:rsidRDefault="007D79AF" w:rsidP="0086536E">
            <w:pPr>
              <w:pStyle w:val="Sraassuenkleliais"/>
              <w:numPr>
                <w:ilvl w:val="1"/>
                <w:numId w:val="17"/>
              </w:numPr>
              <w:spacing w:before="0" w:after="0"/>
              <w:rPr>
                <w:rFonts w:cstheme="minorHAnsi"/>
                <w:szCs w:val="18"/>
              </w:rPr>
            </w:pPr>
            <w:r w:rsidRPr="00BC4421">
              <w:rPr>
                <w:rFonts w:cstheme="minorHAnsi"/>
                <w:szCs w:val="18"/>
              </w:rPr>
              <w:t>Siūlomo pakeitimo įgyvendinimo būdą, pagrindimą, argumentus, išaiškinimus;</w:t>
            </w:r>
          </w:p>
          <w:p w14:paraId="5310516E" w14:textId="77777777" w:rsidR="007D79AF" w:rsidRPr="00BC4421" w:rsidRDefault="007D79AF" w:rsidP="0086536E">
            <w:pPr>
              <w:pStyle w:val="Sraassuenkleliais"/>
              <w:numPr>
                <w:ilvl w:val="1"/>
                <w:numId w:val="17"/>
              </w:numPr>
              <w:spacing w:before="0" w:after="0"/>
              <w:rPr>
                <w:rFonts w:cstheme="minorHAnsi"/>
                <w:szCs w:val="18"/>
              </w:rPr>
            </w:pPr>
            <w:r w:rsidRPr="00BC4421">
              <w:rPr>
                <w:rFonts w:cstheme="minorHAnsi"/>
                <w:szCs w:val="18"/>
              </w:rPr>
              <w:t>Keitimo įgyvendinimui reikalingą valandų skaičių;</w:t>
            </w:r>
          </w:p>
          <w:p w14:paraId="3410D562" w14:textId="77777777" w:rsidR="007D79AF" w:rsidRPr="00BC4421" w:rsidRDefault="007D79AF" w:rsidP="0086536E">
            <w:pPr>
              <w:pStyle w:val="Sraassuenkleliais"/>
              <w:numPr>
                <w:ilvl w:val="1"/>
                <w:numId w:val="17"/>
              </w:numPr>
              <w:spacing w:before="0" w:after="0"/>
              <w:rPr>
                <w:rFonts w:cstheme="minorHAnsi"/>
                <w:szCs w:val="18"/>
              </w:rPr>
            </w:pPr>
            <w:r w:rsidRPr="00BC4421">
              <w:rPr>
                <w:rFonts w:cstheme="minorHAnsi"/>
                <w:szCs w:val="18"/>
              </w:rPr>
              <w:t>Keitimo įgyvendinimui reikalingą terminą, nurodant Projekto etapą, kurio metu turėtų būti įgyvendintas keitimas;</w:t>
            </w:r>
          </w:p>
          <w:p w14:paraId="04D6E413" w14:textId="77777777" w:rsidR="007D79AF" w:rsidRPr="00BC4421" w:rsidRDefault="007D79AF" w:rsidP="0086536E">
            <w:pPr>
              <w:pStyle w:val="Sraassuenkleliais"/>
              <w:numPr>
                <w:ilvl w:val="1"/>
                <w:numId w:val="17"/>
              </w:numPr>
              <w:spacing w:before="0" w:after="0"/>
              <w:rPr>
                <w:rFonts w:cstheme="minorHAnsi"/>
                <w:szCs w:val="18"/>
              </w:rPr>
            </w:pPr>
            <w:r w:rsidRPr="00BC4421">
              <w:rPr>
                <w:rFonts w:cstheme="minorHAnsi"/>
                <w:szCs w:val="18"/>
              </w:rPr>
              <w:t>Keitimo įgyvendinimui reikalingų resursų sąrašą;</w:t>
            </w:r>
          </w:p>
          <w:p w14:paraId="42F86DB7" w14:textId="77777777" w:rsidR="007D79AF" w:rsidRPr="00BC4421" w:rsidRDefault="007D79AF" w:rsidP="0086536E">
            <w:pPr>
              <w:pStyle w:val="Sraassuenkleliais"/>
              <w:numPr>
                <w:ilvl w:val="1"/>
                <w:numId w:val="17"/>
              </w:numPr>
              <w:spacing w:before="0" w:after="0"/>
              <w:rPr>
                <w:rFonts w:cstheme="minorHAnsi"/>
                <w:szCs w:val="18"/>
              </w:rPr>
            </w:pPr>
            <w:r w:rsidRPr="00BC4421">
              <w:rPr>
                <w:rFonts w:cstheme="minorHAnsi"/>
                <w:szCs w:val="18"/>
              </w:rPr>
              <w:t>Būsena (Priimta, atmesta, užsakyta, įgyvendinta ir pan.).</w:t>
            </w:r>
          </w:p>
          <w:p w14:paraId="4F95E3E4" w14:textId="77777777" w:rsidR="007D79AF" w:rsidRPr="00BC4421" w:rsidRDefault="007D79AF" w:rsidP="0086536E">
            <w:pPr>
              <w:pStyle w:val="Sraassuenkleliais"/>
              <w:numPr>
                <w:ilvl w:val="0"/>
                <w:numId w:val="17"/>
              </w:numPr>
              <w:spacing w:before="0" w:after="0"/>
              <w:rPr>
                <w:rFonts w:cstheme="minorHAnsi"/>
                <w:szCs w:val="18"/>
              </w:rPr>
            </w:pPr>
            <w:r w:rsidRPr="00BC4421">
              <w:rPr>
                <w:rFonts w:cstheme="minorHAnsi"/>
                <w:szCs w:val="18"/>
              </w:rPr>
              <w:t>Informuoti Užsakovą apie naujai užregistruotą pakeitimą;</w:t>
            </w:r>
          </w:p>
          <w:p w14:paraId="44547692" w14:textId="77777777" w:rsidR="007D79AF" w:rsidRPr="00BC4421" w:rsidRDefault="007D79AF" w:rsidP="0086536E">
            <w:pPr>
              <w:pStyle w:val="Sraassuenkleliais"/>
              <w:numPr>
                <w:ilvl w:val="0"/>
                <w:numId w:val="17"/>
              </w:numPr>
              <w:spacing w:before="0" w:after="0"/>
              <w:rPr>
                <w:rFonts w:cstheme="minorHAnsi"/>
                <w:szCs w:val="18"/>
              </w:rPr>
            </w:pPr>
            <w:r w:rsidRPr="00BC4421">
              <w:rPr>
                <w:rFonts w:cstheme="minorHAnsi"/>
                <w:szCs w:val="18"/>
              </w:rPr>
              <w:t>Užsakovas įvertina pateiktą informaciją apie keitimą;</w:t>
            </w:r>
          </w:p>
          <w:p w14:paraId="7755A996" w14:textId="77777777" w:rsidR="007D79AF" w:rsidRPr="00BC4421" w:rsidRDefault="007D79AF" w:rsidP="0086536E">
            <w:pPr>
              <w:pStyle w:val="Sraassuenkleliais"/>
              <w:numPr>
                <w:ilvl w:val="0"/>
                <w:numId w:val="17"/>
              </w:numPr>
              <w:spacing w:before="0" w:after="0"/>
              <w:rPr>
                <w:rFonts w:cstheme="minorHAnsi"/>
                <w:szCs w:val="18"/>
              </w:rPr>
            </w:pPr>
            <w:r w:rsidRPr="00BC4421">
              <w:rPr>
                <w:rFonts w:cstheme="minorHAnsi"/>
                <w:szCs w:val="18"/>
              </w:rPr>
              <w:t xml:space="preserve">Užsakovas priima sprendimą dėl keitimo (ne)įgyvendinimo. </w:t>
            </w:r>
          </w:p>
          <w:p w14:paraId="2C57C492" w14:textId="77777777" w:rsidR="007D79AF" w:rsidRPr="00BC4421" w:rsidRDefault="007D79AF" w:rsidP="0086536E">
            <w:pPr>
              <w:pStyle w:val="Sraassuenkleliais"/>
              <w:numPr>
                <w:ilvl w:val="0"/>
                <w:numId w:val="17"/>
              </w:numPr>
              <w:spacing w:before="0" w:after="0"/>
              <w:rPr>
                <w:rFonts w:cstheme="minorHAnsi"/>
                <w:szCs w:val="18"/>
              </w:rPr>
            </w:pPr>
            <w:r w:rsidRPr="00BC4421">
              <w:rPr>
                <w:rFonts w:cstheme="minorHAnsi"/>
                <w:szCs w:val="18"/>
              </w:rPr>
              <w:t>Priimti keitimai yra Užsakomi pagal papildomų užsakymų valdymo procedūrą;</w:t>
            </w:r>
          </w:p>
          <w:p w14:paraId="3E1CF03A" w14:textId="77777777" w:rsidR="007D79AF" w:rsidRPr="00BC4421" w:rsidRDefault="007D79AF" w:rsidP="0086536E">
            <w:pPr>
              <w:pStyle w:val="Sraassuenkleliais"/>
              <w:numPr>
                <w:ilvl w:val="0"/>
                <w:numId w:val="17"/>
              </w:numPr>
              <w:spacing w:before="0" w:after="0"/>
              <w:rPr>
                <w:rFonts w:cstheme="minorHAnsi"/>
                <w:szCs w:val="18"/>
              </w:rPr>
            </w:pPr>
            <w:r w:rsidRPr="00BC4421">
              <w:rPr>
                <w:rFonts w:cstheme="minorHAnsi"/>
                <w:szCs w:val="18"/>
              </w:rPr>
              <w:t>Įgyvendinamas keitimas;</w:t>
            </w:r>
          </w:p>
          <w:p w14:paraId="7738BD14" w14:textId="77777777" w:rsidR="007D79AF" w:rsidRPr="00BC4421" w:rsidRDefault="007D79AF" w:rsidP="0086536E">
            <w:pPr>
              <w:pStyle w:val="Sraassuenkleliais"/>
              <w:numPr>
                <w:ilvl w:val="0"/>
                <w:numId w:val="17"/>
              </w:numPr>
              <w:spacing w:before="0" w:after="0"/>
              <w:rPr>
                <w:rFonts w:cstheme="minorHAnsi"/>
                <w:szCs w:val="18"/>
              </w:rPr>
            </w:pPr>
            <w:r w:rsidRPr="00BC4421">
              <w:rPr>
                <w:rFonts w:cstheme="minorHAnsi"/>
                <w:szCs w:val="18"/>
              </w:rPr>
              <w:t>Atnaujinama visa susijusi dokumentacija.</w:t>
            </w:r>
          </w:p>
          <w:p w14:paraId="58ED2238" w14:textId="56BAAA91"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Diegėjas gali pasiūlyti savo pakeitimų valdymo tvarką.</w:t>
            </w:r>
          </w:p>
        </w:tc>
      </w:tr>
      <w:tr w:rsidR="007D79AF" w:rsidRPr="00BC4421" w14:paraId="573FB00B" w14:textId="77777777" w:rsidTr="00913F55">
        <w:trPr>
          <w:trHeight w:val="20"/>
        </w:trPr>
        <w:tc>
          <w:tcPr>
            <w:tcW w:w="851" w:type="dxa"/>
          </w:tcPr>
          <w:p w14:paraId="3C169C64"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44D86CC3" w14:textId="10D651F0"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Jeigu užsakovas nusprendžia atsisakyti kurio nors techninėje specifikacijoje numatyto reikalavimo įgyvendinimo, projekto apimtis gali būti atitinkamai koreguojama. Tokiu atveju į pradinę projekto apimtį gali būti įtraukiami papildomi darbai, įtraukti į pakeitimų registrą, kad būtų išlaikytas numatytas darbų kiekis ir projekto biudžeto vientisumas. Jei atsisakyti reikalavimai nėra keičiami kitais reikalavimais arba papildomais darbais, projekto biudžetas sumažinamas atitinkama suma pagal valandinį įkainį, nustatytą pradinio pasiūlymo teikimo metu.</w:t>
            </w:r>
            <w:r w:rsidR="00BC31E6" w:rsidRPr="00BC4421">
              <w:rPr>
                <w:rFonts w:cstheme="minorHAnsi"/>
                <w:szCs w:val="18"/>
              </w:rPr>
              <w:t xml:space="preserve"> Reikalavimų įgyvendinimo gali būti atsisakyta dėl šių priežasčių:</w:t>
            </w:r>
          </w:p>
          <w:p w14:paraId="6963F7EB" w14:textId="77777777" w:rsidR="00A81690" w:rsidRPr="00BC4421" w:rsidRDefault="00A81690" w:rsidP="006276E3">
            <w:pPr>
              <w:pStyle w:val="Sraassuenkleliais"/>
              <w:numPr>
                <w:ilvl w:val="0"/>
                <w:numId w:val="88"/>
              </w:numPr>
              <w:spacing w:before="0" w:after="0"/>
              <w:rPr>
                <w:rFonts w:cstheme="minorHAnsi"/>
                <w:szCs w:val="18"/>
              </w:rPr>
            </w:pPr>
            <w:r w:rsidRPr="00BC4421">
              <w:rPr>
                <w:rFonts w:cstheme="minorHAnsi"/>
                <w:szCs w:val="18"/>
              </w:rPr>
              <w:t>Jeigu pasikeičia Užsakovo veiklos poreikiai, kuriems aprašyti reikalavimai nebetenka galios;</w:t>
            </w:r>
          </w:p>
          <w:p w14:paraId="4A7A774D" w14:textId="3B2AF319" w:rsidR="00D3175C" w:rsidRPr="00BC4421" w:rsidRDefault="00A81690" w:rsidP="006276E3">
            <w:pPr>
              <w:pStyle w:val="Sraassuenkleliais"/>
              <w:numPr>
                <w:ilvl w:val="0"/>
                <w:numId w:val="88"/>
              </w:numPr>
              <w:spacing w:before="0" w:after="0"/>
              <w:rPr>
                <w:rFonts w:cstheme="minorHAnsi"/>
                <w:szCs w:val="18"/>
              </w:rPr>
            </w:pPr>
            <w:r w:rsidRPr="00BC4421">
              <w:rPr>
                <w:rFonts w:cstheme="minorHAnsi"/>
                <w:szCs w:val="18"/>
              </w:rPr>
              <w:t>Jeigu reikalavimui įgyvendinti reikalinga trečioji šalis, su kuria nėra galimybės sudaryti reikiamos sutarties, gauti reikalingos informacijos ar kaip kitaip trečioji šalis trukdys projekto įgyvendinimui.</w:t>
            </w:r>
          </w:p>
        </w:tc>
      </w:tr>
      <w:tr w:rsidR="007D79AF" w:rsidRPr="00BC4421" w14:paraId="334655DF" w14:textId="77777777" w:rsidTr="00913F55">
        <w:trPr>
          <w:trHeight w:val="20"/>
        </w:trPr>
        <w:tc>
          <w:tcPr>
            <w:tcW w:w="851" w:type="dxa"/>
          </w:tcPr>
          <w:p w14:paraId="52154979"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15B09B66" w14:textId="20F77584"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Visi dokumentai, susiję su projekto eiga, turi būti nuolat atnaujinami ir talpinami darbinėje projekto aplinkoje (pvz., Confluence, Teams, kt.), kad Užsakovas ir techninė priežiūra galėtų stebėti projekto eigą. Bet kokia dokumentacija turi būti pateikta aiškiai ir suprantamai, laikantis nustatytų terminų.</w:t>
            </w:r>
          </w:p>
        </w:tc>
      </w:tr>
      <w:tr w:rsidR="007D79AF" w:rsidRPr="00BC4421" w14:paraId="5A7D92BD" w14:textId="77777777" w:rsidTr="00913F55">
        <w:trPr>
          <w:trHeight w:val="20"/>
        </w:trPr>
        <w:tc>
          <w:tcPr>
            <w:tcW w:w="851" w:type="dxa"/>
          </w:tcPr>
          <w:p w14:paraId="29CA313D"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4CCFC9CD" w14:textId="19690549"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Diegėjas privalo atlikti sistemingą testavimą pagal parengtą testavimo planą, užtikrinant, kad sistema veiktų pagal specifikaciją. Priėmimo kriterijai yra aiškiai apibrėžti šioje techninėje specifikacijoje</w:t>
            </w:r>
            <w:r w:rsidR="0088552B" w:rsidRPr="00BC4421">
              <w:rPr>
                <w:rFonts w:cstheme="minorHAnsi"/>
                <w:szCs w:val="18"/>
              </w:rPr>
              <w:t xml:space="preserve"> 4.6 p.</w:t>
            </w:r>
            <w:r w:rsidRPr="00BC4421">
              <w:rPr>
                <w:rFonts w:cstheme="minorHAnsi"/>
                <w:szCs w:val="18"/>
              </w:rPr>
              <w:t xml:space="preserve"> ir tik sėkmingai išlaikius visus testavimus projektas gali būti priimtas.</w:t>
            </w:r>
          </w:p>
        </w:tc>
      </w:tr>
      <w:tr w:rsidR="007D79AF" w:rsidRPr="00BC4421" w14:paraId="610B1546" w14:textId="7C9BFFC9" w:rsidTr="00913F55">
        <w:trPr>
          <w:trHeight w:val="20"/>
        </w:trPr>
        <w:tc>
          <w:tcPr>
            <w:tcW w:w="851" w:type="dxa"/>
          </w:tcPr>
          <w:p w14:paraId="4B5FAC12"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3058FDBD" w14:textId="57B2696C"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Klaidų ir incidentų registravimas vykdomi naudojant incidentų registravimo informacinę sistemą. Visos problemos, klaidos, defektai turi būti registruojamos ir sprendžiamos pagal procedūras, prioritetus ir terminus</w:t>
            </w:r>
            <w:r w:rsidR="00D750B0" w:rsidRPr="00BC4421">
              <w:rPr>
                <w:rFonts w:cstheme="minorHAnsi"/>
                <w:szCs w:val="18"/>
              </w:rPr>
              <w:t xml:space="preserve">, kurie turi būti nustatyti </w:t>
            </w:r>
            <w:r w:rsidR="00C25E39" w:rsidRPr="00BC4421">
              <w:rPr>
                <w:rFonts w:cstheme="minorHAnsi"/>
                <w:szCs w:val="18"/>
              </w:rPr>
              <w:t>klaidų šalinimo plane</w:t>
            </w:r>
            <w:r w:rsidRPr="00BC4421">
              <w:rPr>
                <w:rFonts w:cstheme="minorHAnsi"/>
                <w:szCs w:val="18"/>
              </w:rPr>
              <w:t>.</w:t>
            </w:r>
          </w:p>
        </w:tc>
      </w:tr>
      <w:tr w:rsidR="007D79AF" w:rsidRPr="00BC4421" w14:paraId="2437D53C" w14:textId="77777777" w:rsidTr="00913F55">
        <w:trPr>
          <w:trHeight w:val="20"/>
        </w:trPr>
        <w:tc>
          <w:tcPr>
            <w:tcW w:w="851" w:type="dxa"/>
          </w:tcPr>
          <w:p w14:paraId="48BE106C"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3E88DD92" w14:textId="3608B140"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Projekto rizikų identifikavimas, vertinimas ir valdymas yra atliekamas pagal iš anksto parengtą rizikų registrą. Projekto eigoje atsiradusios rizikos turi būti nedelsiant įvertintos ir dokumentuotos, o rizikos valdymo strategijos parengtos abiejų šalių susitarimu.</w:t>
            </w:r>
          </w:p>
        </w:tc>
      </w:tr>
      <w:tr w:rsidR="007D79AF" w:rsidRPr="00BC4421" w14:paraId="3C68877A" w14:textId="77777777" w:rsidTr="00913F55">
        <w:trPr>
          <w:trHeight w:val="20"/>
        </w:trPr>
        <w:tc>
          <w:tcPr>
            <w:tcW w:w="851" w:type="dxa"/>
          </w:tcPr>
          <w:p w14:paraId="3B4BB45E"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62536059" w14:textId="0684C729"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Techninėje specifikacijoje išdėstyti reikalavimai ir nuostatos laikytini privalomais, nebent būtų pateiktas oficialus pakeitimo ar paaiškinimo prašymas. Specifikacijos turinys interpretuojamas taip, kad būtų užtikrintas geriausias projekto rezultatas ir aiškus reikalavimų įvykdymas.</w:t>
            </w:r>
          </w:p>
        </w:tc>
      </w:tr>
      <w:tr w:rsidR="007D79AF" w:rsidRPr="00BC4421" w14:paraId="6A553D0B" w14:textId="77777777" w:rsidTr="00913F55">
        <w:trPr>
          <w:trHeight w:val="20"/>
        </w:trPr>
        <w:tc>
          <w:tcPr>
            <w:tcW w:w="851" w:type="dxa"/>
          </w:tcPr>
          <w:p w14:paraId="258EAAA0"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6D348567" w14:textId="59D5D4B4"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Pateiktuose reikalavimuose minimų taisyklių administravimo galimybės ir jų funkcionalumas turi būti nustatyti ir suderinti su Užsakovu Projekto metu.</w:t>
            </w:r>
          </w:p>
        </w:tc>
      </w:tr>
      <w:tr w:rsidR="007D79AF" w:rsidRPr="00BC4421" w14:paraId="7A035E23" w14:textId="77777777" w:rsidTr="00913F55">
        <w:trPr>
          <w:trHeight w:val="20"/>
        </w:trPr>
        <w:tc>
          <w:tcPr>
            <w:tcW w:w="851" w:type="dxa"/>
          </w:tcPr>
          <w:p w14:paraId="12D8529B"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0FE5AE92" w14:textId="7B4DD295"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Pagal pateiktus reikalavimus Diegėjas turi įsipareigoti be papildomo mokesčio realizuoti visus detalizuotinus reikalavimus (pavyzdžiui, detalizuotas funkcijų vykdymo taisykles ir pan.). Taip pat Diegėjo atsakomybė yra pašalinti Sistemos diegimo ar jos įgyvendinimo metu atsiradusius trūkumus, jei Diegėjas, teikdamas pasiūlymą ar atlikdamas Projekto darbus, naudos nesuderintas su Užsakovu sąvokas ar sutrumpinimus, kurie skirsis nuo Užsakovo įsivaizdavimo ar supratimo, o tai sąlygos neteisingą ar nepilną reikalavimų supratimą bei realizavimą.</w:t>
            </w:r>
          </w:p>
        </w:tc>
      </w:tr>
      <w:tr w:rsidR="007D79AF" w:rsidRPr="00BC4421" w14:paraId="5E60C5ED" w14:textId="77777777" w:rsidTr="00913F55">
        <w:trPr>
          <w:trHeight w:val="20"/>
        </w:trPr>
        <w:tc>
          <w:tcPr>
            <w:tcW w:w="851" w:type="dxa"/>
          </w:tcPr>
          <w:p w14:paraId="57EBE20B"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0F4B9B30" w14:textId="72833CFB"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Pateiktuose reikalavimuose automatizuotai(-as) veiksmas / veikla yra atliekama</w:t>
            </w:r>
            <w:r w:rsidR="00BA2AA4" w:rsidRPr="00BC4421">
              <w:rPr>
                <w:rFonts w:cstheme="minorHAnsi"/>
                <w:szCs w:val="18"/>
              </w:rPr>
              <w:t>(-as)</w:t>
            </w:r>
            <w:r w:rsidRPr="00BC4421">
              <w:rPr>
                <w:rFonts w:cstheme="minorHAnsi"/>
                <w:szCs w:val="18"/>
              </w:rPr>
              <w:t xml:space="preserve"> naudojantis Sistema. MS Word, MS Excel, el. pašto sistemos nėra ir negali būti laikomos Sistemos dalimi.</w:t>
            </w:r>
          </w:p>
        </w:tc>
      </w:tr>
      <w:tr w:rsidR="007D79AF" w:rsidRPr="00BC4421" w14:paraId="7D2C27BF" w14:textId="77777777" w:rsidTr="00913F55">
        <w:trPr>
          <w:trHeight w:val="20"/>
        </w:trPr>
        <w:tc>
          <w:tcPr>
            <w:tcW w:w="851" w:type="dxa"/>
          </w:tcPr>
          <w:p w14:paraId="14290FDA"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0651D3D9" w14:textId="396605E0"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 xml:space="preserve">Projekto metu turi būti naudojama </w:t>
            </w:r>
            <w:r w:rsidR="009931E1" w:rsidRPr="00BC4421">
              <w:rPr>
                <w:rFonts w:cstheme="minorHAnsi"/>
                <w:szCs w:val="18"/>
              </w:rPr>
              <w:t>Diegėjo</w:t>
            </w:r>
            <w:r w:rsidRPr="00BC4421">
              <w:rPr>
                <w:rFonts w:cstheme="minorHAnsi"/>
                <w:szCs w:val="18"/>
              </w:rPr>
              <w:t xml:space="preserve"> pateikta incidentų valdymo informacinė sistema. </w:t>
            </w:r>
          </w:p>
        </w:tc>
      </w:tr>
      <w:tr w:rsidR="007D79AF" w:rsidRPr="00BC4421" w14:paraId="4F29991C" w14:textId="77777777" w:rsidTr="00913F55">
        <w:trPr>
          <w:trHeight w:val="20"/>
        </w:trPr>
        <w:tc>
          <w:tcPr>
            <w:tcW w:w="851" w:type="dxa"/>
          </w:tcPr>
          <w:p w14:paraId="278AC2FC"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1167027C" w14:textId="0135C23C"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Sistemos diegimo metu turi būti atsižvelgta į aktualius ir tuo metu galiojančius teisės aktus. Teisės aktų pokyčiai turi būti suderinti tarp Užsakovo ir Diegėjo ir turi būti realizuoti Papildomų paslaugų užsakymo principu.</w:t>
            </w:r>
          </w:p>
        </w:tc>
      </w:tr>
      <w:tr w:rsidR="007D79AF" w:rsidRPr="00BC4421" w14:paraId="754ACA6B" w14:textId="77777777" w:rsidTr="00913F55">
        <w:trPr>
          <w:trHeight w:val="20"/>
        </w:trPr>
        <w:tc>
          <w:tcPr>
            <w:tcW w:w="851" w:type="dxa"/>
          </w:tcPr>
          <w:p w14:paraId="1E44C106"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4EADB588" w14:textId="31836C0C"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Diegėjas teikdamas diegimo paslaugas turi užtikrinti, jog būtų laiku įvertintos su paslaugų teikimu susijusios rizikos (finansinės, valdymo rizikos ir parengti rizikų valdymo planai, t.y., kokia tikimybė, kad ta rizika įvyks, koks jos galimas poveikis ir koks galimas finansinis poveikis) ir informuotas Užsakovas.</w:t>
            </w:r>
          </w:p>
        </w:tc>
      </w:tr>
      <w:tr w:rsidR="007D79AF" w:rsidRPr="00BC4421" w14:paraId="214B23CC" w14:textId="77777777" w:rsidTr="00913F55">
        <w:trPr>
          <w:trHeight w:val="20"/>
        </w:trPr>
        <w:tc>
          <w:tcPr>
            <w:tcW w:w="851" w:type="dxa"/>
          </w:tcPr>
          <w:p w14:paraId="032226A3"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5030DE48" w14:textId="19D4D563"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 xml:space="preserve">Tiekėjo bankroto, veiklos vykdymo stabdymo ir kitais panašiais atvejais, Sistemos programinis, išeities, kodas su visomis atliktomis modifikacijomis ir nuosavybės teisėmis turi būti perduotas Užsakovui. </w:t>
            </w:r>
          </w:p>
        </w:tc>
      </w:tr>
      <w:tr w:rsidR="007D79AF" w:rsidRPr="00BC4421" w14:paraId="4A5BE323" w14:textId="77777777" w:rsidTr="00913F55">
        <w:trPr>
          <w:trHeight w:val="20"/>
        </w:trPr>
        <w:tc>
          <w:tcPr>
            <w:tcW w:w="851" w:type="dxa"/>
          </w:tcPr>
          <w:p w14:paraId="63FFDAAC"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6974F743" w14:textId="2322928F"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 xml:space="preserve">Turi būti užtikrinta galimybė Užsakovui savarankiškai vystyti Sistemą ir atlikti jos priežiūrą. </w:t>
            </w:r>
          </w:p>
        </w:tc>
      </w:tr>
      <w:tr w:rsidR="007D79AF" w:rsidRPr="00BC4421" w14:paraId="5A241594" w14:textId="77777777" w:rsidTr="00913F55">
        <w:trPr>
          <w:trHeight w:val="20"/>
        </w:trPr>
        <w:tc>
          <w:tcPr>
            <w:tcW w:w="851" w:type="dxa"/>
          </w:tcPr>
          <w:p w14:paraId="53340E7F"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0F1D0E4F" w14:textId="1893A33D"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Sistemos naudojamos funkcijos turi naudoti kuo mažiau asmens duomenų t.y., asmens duomenys turi būti naudojami tik būtinu atveju.</w:t>
            </w:r>
          </w:p>
        </w:tc>
      </w:tr>
      <w:tr w:rsidR="007D79AF" w:rsidRPr="00BC4421" w14:paraId="3BE06063" w14:textId="77777777" w:rsidTr="00913F55">
        <w:trPr>
          <w:trHeight w:val="20"/>
        </w:trPr>
        <w:tc>
          <w:tcPr>
            <w:tcW w:w="851" w:type="dxa"/>
          </w:tcPr>
          <w:p w14:paraId="022C0DB1"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6F15F612" w14:textId="35919AAF"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Sistema turi laikytis gerųjų programinės įrangos saugumo praktikų, įskaitant saugumo gaires, kurios taikomos programinės įrangos kūrimui, ir naudojamas saugumo kūrimo struktūras (angl</w:t>
            </w:r>
            <w:r w:rsidR="00A02E23" w:rsidRPr="00BC4421">
              <w:rPr>
                <w:rFonts w:cstheme="minorHAnsi"/>
                <w:szCs w:val="18"/>
              </w:rPr>
              <w:t>.</w:t>
            </w:r>
            <w:r w:rsidRPr="00BC4421">
              <w:rPr>
                <w:rFonts w:cstheme="minorHAnsi"/>
                <w:szCs w:val="18"/>
              </w:rPr>
              <w:t xml:space="preserve"> framework) bei standartus, tokius kaip Agile, OWASP ir kt., atsižvelgiant į sistemos specifiką.</w:t>
            </w:r>
          </w:p>
        </w:tc>
      </w:tr>
      <w:tr w:rsidR="007D79AF" w:rsidRPr="00BC4421" w14:paraId="17DEA84F" w14:textId="77777777" w:rsidTr="00913F55">
        <w:trPr>
          <w:trHeight w:val="20"/>
        </w:trPr>
        <w:tc>
          <w:tcPr>
            <w:tcW w:w="851" w:type="dxa"/>
          </w:tcPr>
          <w:p w14:paraId="1280EB86"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76D82521" w14:textId="567B4ECF"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Diegėjas Projekto analizės, projektavimo metu, turi ne tik derinti su Užsakovu dokumentaciją, bet ir demonstruoti realų Sistemos sprendimą (prototipą ar demonstracinę versiją).</w:t>
            </w:r>
          </w:p>
        </w:tc>
      </w:tr>
      <w:tr w:rsidR="007D79AF" w:rsidRPr="00BC4421" w14:paraId="04824F4C" w14:textId="77777777" w:rsidTr="00913F55">
        <w:trPr>
          <w:trHeight w:val="20"/>
        </w:trPr>
        <w:tc>
          <w:tcPr>
            <w:tcW w:w="851" w:type="dxa"/>
          </w:tcPr>
          <w:p w14:paraId="29F7EE5A" w14:textId="77777777" w:rsidR="007D79AF" w:rsidRPr="00BC4421" w:rsidRDefault="007D79AF" w:rsidP="0086536E">
            <w:pPr>
              <w:pStyle w:val="Sraopastraipa"/>
              <w:numPr>
                <w:ilvl w:val="0"/>
                <w:numId w:val="15"/>
              </w:numPr>
              <w:spacing w:before="0"/>
              <w:jc w:val="right"/>
              <w:rPr>
                <w:szCs w:val="18"/>
              </w:rPr>
            </w:pPr>
          </w:p>
        </w:tc>
        <w:tc>
          <w:tcPr>
            <w:tcW w:w="9411" w:type="dxa"/>
            <w:vAlign w:val="center"/>
          </w:tcPr>
          <w:p w14:paraId="277FC1AC" w14:textId="538B4E10"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Reikalavimai Techninėje specifikacijoje yra suskirstyti pagal sritis, tačiau Projekto metu reikalavimai gali būti realizuojami ir kituose moduliuose, priklausomai nuo siūlomo sprendimo. Taip pat tas pats reikalavimas gali būti taikomas keliems moduliams.</w:t>
            </w:r>
          </w:p>
        </w:tc>
      </w:tr>
      <w:tr w:rsidR="007D79AF" w:rsidRPr="00BC4421" w14:paraId="3EC62AA4" w14:textId="77777777" w:rsidTr="00913F55">
        <w:trPr>
          <w:trHeight w:val="20"/>
        </w:trPr>
        <w:tc>
          <w:tcPr>
            <w:tcW w:w="851" w:type="dxa"/>
          </w:tcPr>
          <w:p w14:paraId="566FD3BA" w14:textId="77777777" w:rsidR="007D79AF" w:rsidRPr="00BC4421" w:rsidRDefault="007D79AF" w:rsidP="0086536E">
            <w:pPr>
              <w:pStyle w:val="Sraopastraipa"/>
              <w:numPr>
                <w:ilvl w:val="0"/>
                <w:numId w:val="15"/>
              </w:numPr>
              <w:spacing w:before="0"/>
              <w:jc w:val="right"/>
              <w:rPr>
                <w:szCs w:val="18"/>
              </w:rPr>
            </w:pPr>
          </w:p>
        </w:tc>
        <w:tc>
          <w:tcPr>
            <w:tcW w:w="9411" w:type="dxa"/>
          </w:tcPr>
          <w:p w14:paraId="1B1A777D" w14:textId="3623B885"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Diegėjas sutartu periodiškumu, bet ne rečiau kaip kartą per mėnesį, turi pateikti Užsakovui tarpinius Projekto rezultatus. Kiekvieno etapo tarpinių rezultatų pateikimo ir derinimo tvarka turi būti suderinta Projekto vykdymo reglamente.</w:t>
            </w:r>
          </w:p>
        </w:tc>
      </w:tr>
      <w:tr w:rsidR="007D79AF" w:rsidRPr="00BC4421" w14:paraId="4DD34C50" w14:textId="77777777" w:rsidTr="00913F55">
        <w:trPr>
          <w:trHeight w:val="20"/>
        </w:trPr>
        <w:tc>
          <w:tcPr>
            <w:tcW w:w="851" w:type="dxa"/>
          </w:tcPr>
          <w:p w14:paraId="0B2F7B43" w14:textId="77777777" w:rsidR="007D79AF" w:rsidRPr="00BC4421" w:rsidRDefault="007D79AF" w:rsidP="0086536E">
            <w:pPr>
              <w:pStyle w:val="Sraopastraipa"/>
              <w:numPr>
                <w:ilvl w:val="0"/>
                <w:numId w:val="15"/>
              </w:numPr>
              <w:spacing w:before="0"/>
              <w:jc w:val="right"/>
              <w:rPr>
                <w:szCs w:val="18"/>
              </w:rPr>
            </w:pPr>
          </w:p>
        </w:tc>
        <w:tc>
          <w:tcPr>
            <w:tcW w:w="9411" w:type="dxa"/>
          </w:tcPr>
          <w:p w14:paraId="37986878" w14:textId="136A9F1C"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Diegėjas su Užsakovu turi organizuoti periodiškus susitikimus, kurių metu būtų pereinama per Projekto grafiką, rizikas ir atvirus klausimus. Susitikimų periodiškumas turi būti suderintas Projekto vykdymo reglamente, tačiau turi vykti ne rečiau kaip du kartus per mėnesį.</w:t>
            </w:r>
          </w:p>
        </w:tc>
      </w:tr>
      <w:tr w:rsidR="007D79AF" w:rsidRPr="00BC4421" w14:paraId="05774B84" w14:textId="77777777" w:rsidTr="00913F55">
        <w:trPr>
          <w:trHeight w:val="20"/>
        </w:trPr>
        <w:tc>
          <w:tcPr>
            <w:tcW w:w="851" w:type="dxa"/>
          </w:tcPr>
          <w:p w14:paraId="274D3FFA" w14:textId="77777777" w:rsidR="007D79AF" w:rsidRPr="00BC4421" w:rsidRDefault="007D79AF" w:rsidP="0086536E">
            <w:pPr>
              <w:pStyle w:val="Sraopastraipa"/>
              <w:numPr>
                <w:ilvl w:val="0"/>
                <w:numId w:val="15"/>
              </w:numPr>
              <w:spacing w:before="0"/>
              <w:jc w:val="right"/>
              <w:rPr>
                <w:szCs w:val="18"/>
              </w:rPr>
            </w:pPr>
          </w:p>
        </w:tc>
        <w:tc>
          <w:tcPr>
            <w:tcW w:w="9411" w:type="dxa"/>
          </w:tcPr>
          <w:p w14:paraId="7C66B203" w14:textId="77777777" w:rsidR="007D79AF" w:rsidRPr="00BC4421" w:rsidRDefault="007D79AF" w:rsidP="00B47EEE">
            <w:pPr>
              <w:pStyle w:val="Sraassuenkleliais"/>
              <w:numPr>
                <w:ilvl w:val="0"/>
                <w:numId w:val="0"/>
              </w:numPr>
              <w:spacing w:before="0" w:after="160"/>
              <w:rPr>
                <w:rFonts w:cstheme="minorHAnsi"/>
                <w:szCs w:val="18"/>
              </w:rPr>
            </w:pPr>
            <w:r w:rsidRPr="00BC4421">
              <w:rPr>
                <w:rFonts w:cstheme="minorHAnsi"/>
                <w:szCs w:val="18"/>
              </w:rPr>
              <w:t xml:space="preserve">Diegėjas ne rečiau kaip kartą per mėnesį turi parengti projekto pažangos ataskaitą, kurioje turi būti aprašyta (neapsiribojant): </w:t>
            </w:r>
          </w:p>
          <w:p w14:paraId="0AC809D0" w14:textId="77777777" w:rsidR="007D79AF" w:rsidRPr="00BC4421" w:rsidRDefault="007D79AF" w:rsidP="0086536E">
            <w:pPr>
              <w:pStyle w:val="Sraassuenkleliais"/>
              <w:numPr>
                <w:ilvl w:val="0"/>
                <w:numId w:val="18"/>
              </w:numPr>
              <w:spacing w:before="0" w:after="160"/>
              <w:rPr>
                <w:rFonts w:cstheme="minorHAnsi"/>
                <w:szCs w:val="18"/>
              </w:rPr>
            </w:pPr>
            <w:r w:rsidRPr="00BC4421">
              <w:rPr>
                <w:rFonts w:cstheme="minorHAnsi"/>
                <w:szCs w:val="18"/>
              </w:rPr>
              <w:t xml:space="preserve">šiuo metu atliekami ir būsimuoju ataskaitiniu laikotarpiu planuojami atlikti darbai; </w:t>
            </w:r>
          </w:p>
          <w:p w14:paraId="372D399E" w14:textId="77777777" w:rsidR="007D79AF" w:rsidRPr="00BC4421" w:rsidRDefault="007D79AF" w:rsidP="0086536E">
            <w:pPr>
              <w:pStyle w:val="Sraassuenkleliais"/>
              <w:numPr>
                <w:ilvl w:val="0"/>
                <w:numId w:val="18"/>
              </w:numPr>
              <w:spacing w:before="0" w:after="160"/>
              <w:rPr>
                <w:rFonts w:cstheme="minorHAnsi"/>
                <w:szCs w:val="18"/>
              </w:rPr>
            </w:pPr>
            <w:r w:rsidRPr="00BC4421">
              <w:rPr>
                <w:rFonts w:cstheme="minorHAnsi"/>
                <w:szCs w:val="18"/>
              </w:rPr>
              <w:t xml:space="preserve">kiekvieno etapo veiklų įgyvendinimo progresas, statusas, aprašymai, atviri klausimai; </w:t>
            </w:r>
          </w:p>
          <w:p w14:paraId="5D08400F" w14:textId="77777777" w:rsidR="007D79AF" w:rsidRPr="00BC4421" w:rsidRDefault="007D79AF" w:rsidP="0086536E">
            <w:pPr>
              <w:pStyle w:val="Sraassuenkleliais"/>
              <w:numPr>
                <w:ilvl w:val="0"/>
                <w:numId w:val="18"/>
              </w:numPr>
              <w:spacing w:before="0" w:after="160"/>
              <w:rPr>
                <w:rFonts w:cstheme="minorHAnsi"/>
                <w:szCs w:val="18"/>
              </w:rPr>
            </w:pPr>
            <w:r w:rsidRPr="00BC4421">
              <w:rPr>
                <w:rFonts w:cstheme="minorHAnsi"/>
                <w:szCs w:val="18"/>
              </w:rPr>
              <w:t xml:space="preserve">ataskaitinio laikotarpio metu identifikuotos rizikos bei jų suvaldymo priemonės, metodai; </w:t>
            </w:r>
          </w:p>
          <w:p w14:paraId="208E5B3D" w14:textId="77777777" w:rsidR="007D79AF" w:rsidRPr="00BC4421" w:rsidRDefault="007D79AF" w:rsidP="0086536E">
            <w:pPr>
              <w:pStyle w:val="Sraassuenkleliais"/>
              <w:numPr>
                <w:ilvl w:val="0"/>
                <w:numId w:val="18"/>
              </w:numPr>
              <w:spacing w:before="0" w:after="160"/>
              <w:rPr>
                <w:rFonts w:cstheme="minorHAnsi"/>
                <w:szCs w:val="18"/>
              </w:rPr>
            </w:pPr>
            <w:r w:rsidRPr="00BC4421">
              <w:rPr>
                <w:rFonts w:cstheme="minorHAnsi"/>
                <w:szCs w:val="18"/>
              </w:rPr>
              <w:t xml:space="preserve">papildomai pateiktų užsakymų suvestinė; </w:t>
            </w:r>
          </w:p>
          <w:p w14:paraId="104EFA32" w14:textId="2DE80CE8" w:rsidR="007D79AF" w:rsidRPr="00BC4421" w:rsidRDefault="007D79AF" w:rsidP="0086536E">
            <w:pPr>
              <w:pStyle w:val="Sraassuenkleliais"/>
              <w:numPr>
                <w:ilvl w:val="0"/>
                <w:numId w:val="18"/>
              </w:numPr>
              <w:spacing w:before="0" w:after="0"/>
              <w:rPr>
                <w:rFonts w:cstheme="minorHAnsi"/>
                <w:szCs w:val="18"/>
              </w:rPr>
            </w:pPr>
            <w:r w:rsidRPr="00BC4421">
              <w:rPr>
                <w:rFonts w:cstheme="minorHAnsi"/>
                <w:szCs w:val="18"/>
              </w:rPr>
              <w:t>su projekto valdymu susiję klausimai,</w:t>
            </w:r>
            <w:r w:rsidR="00FB4CA2" w:rsidRPr="00BC4421">
              <w:rPr>
                <w:rFonts w:cstheme="minorHAnsi"/>
                <w:szCs w:val="18"/>
              </w:rPr>
              <w:t xml:space="preserve"> </w:t>
            </w:r>
            <w:r w:rsidRPr="00BC4421">
              <w:rPr>
                <w:rFonts w:cstheme="minorHAnsi"/>
                <w:szCs w:val="18"/>
              </w:rPr>
              <w:t xml:space="preserve">rekomendacijos; </w:t>
            </w:r>
          </w:p>
          <w:p w14:paraId="3C820028" w14:textId="381D7AF3" w:rsidR="00A02E23" w:rsidRPr="00BC4421" w:rsidRDefault="007D79AF" w:rsidP="0086536E">
            <w:pPr>
              <w:pStyle w:val="Sraassuenkleliais"/>
              <w:numPr>
                <w:ilvl w:val="0"/>
                <w:numId w:val="18"/>
              </w:numPr>
              <w:spacing w:before="0" w:after="160"/>
              <w:rPr>
                <w:rFonts w:cstheme="minorHAnsi"/>
                <w:szCs w:val="18"/>
              </w:rPr>
            </w:pPr>
            <w:r w:rsidRPr="00BC4421">
              <w:rPr>
                <w:rFonts w:cstheme="minorHAnsi"/>
                <w:szCs w:val="18"/>
              </w:rPr>
              <w:t xml:space="preserve">projekto veiklų grafiko pokyčiai lyginant su buvusiu ataskaitiniu laikotarpiu; </w:t>
            </w:r>
          </w:p>
          <w:p w14:paraId="599C2340" w14:textId="1474EF52" w:rsidR="007D79AF" w:rsidRPr="00BC4421" w:rsidRDefault="007D79AF" w:rsidP="0087404C">
            <w:pPr>
              <w:pStyle w:val="Sraassuenkleliais"/>
              <w:numPr>
                <w:ilvl w:val="0"/>
                <w:numId w:val="18"/>
              </w:numPr>
              <w:spacing w:before="0" w:after="0"/>
              <w:ind w:left="714" w:hanging="357"/>
              <w:rPr>
                <w:rFonts w:cstheme="minorHAnsi"/>
                <w:szCs w:val="18"/>
              </w:rPr>
            </w:pPr>
            <w:r w:rsidRPr="00BC4421">
              <w:rPr>
                <w:rFonts w:cstheme="minorHAnsi"/>
                <w:szCs w:val="18"/>
              </w:rPr>
              <w:t xml:space="preserve">kita reikalinga informacija, susijusi projekto įgyvendinimu. </w:t>
            </w:r>
          </w:p>
        </w:tc>
      </w:tr>
      <w:tr w:rsidR="007D79AF" w:rsidRPr="00BC4421" w14:paraId="190AFA15" w14:textId="77777777" w:rsidTr="00913F55">
        <w:trPr>
          <w:trHeight w:val="20"/>
        </w:trPr>
        <w:tc>
          <w:tcPr>
            <w:tcW w:w="851" w:type="dxa"/>
          </w:tcPr>
          <w:p w14:paraId="0E1A01ED" w14:textId="77777777" w:rsidR="007D79AF" w:rsidRPr="00BC4421" w:rsidRDefault="007D79AF" w:rsidP="0086536E">
            <w:pPr>
              <w:pStyle w:val="Sraopastraipa"/>
              <w:numPr>
                <w:ilvl w:val="0"/>
                <w:numId w:val="15"/>
              </w:numPr>
              <w:spacing w:before="0"/>
              <w:jc w:val="right"/>
              <w:rPr>
                <w:szCs w:val="18"/>
              </w:rPr>
            </w:pPr>
          </w:p>
        </w:tc>
        <w:tc>
          <w:tcPr>
            <w:tcW w:w="9411" w:type="dxa"/>
          </w:tcPr>
          <w:p w14:paraId="16C8A31D" w14:textId="650DD9B4"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 xml:space="preserve">Diegėjas turi užtikrinti tinkamą vidinę komunikaciją, siekiant išvengti pakartotinų klausimų, pakartotinių dokumentų pateikimų ir panašių atvejų / situacijų. </w:t>
            </w:r>
          </w:p>
        </w:tc>
      </w:tr>
      <w:tr w:rsidR="007D79AF" w:rsidRPr="00BC4421" w14:paraId="0CB16673" w14:textId="77777777" w:rsidTr="00913F55">
        <w:trPr>
          <w:trHeight w:val="20"/>
        </w:trPr>
        <w:tc>
          <w:tcPr>
            <w:tcW w:w="851" w:type="dxa"/>
          </w:tcPr>
          <w:p w14:paraId="78399890" w14:textId="77777777" w:rsidR="007D79AF" w:rsidRPr="00BC4421" w:rsidRDefault="007D79AF" w:rsidP="0086536E">
            <w:pPr>
              <w:pStyle w:val="Sraopastraipa"/>
              <w:numPr>
                <w:ilvl w:val="0"/>
                <w:numId w:val="15"/>
              </w:numPr>
              <w:spacing w:before="0"/>
              <w:jc w:val="right"/>
              <w:rPr>
                <w:szCs w:val="18"/>
              </w:rPr>
            </w:pPr>
          </w:p>
        </w:tc>
        <w:tc>
          <w:tcPr>
            <w:tcW w:w="9411" w:type="dxa"/>
          </w:tcPr>
          <w:p w14:paraId="549EC59F" w14:textId="5F65C214"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 xml:space="preserve">Jeigu Projekto metu atsiranda neaiškumai dėl techninėje specifikacijoje įvardintų reikalavimų ar aprašymų, o Užsakovo atstovai neturi galimybės pateikti arba dėl kitų priežasčių nepateikia paaiškinimo, diegėjas privalo pateikti savo interpretaciją, siūlymus ir/ar rekomendacijas tinkamam reikalavimo įgyvendinimui. Užsakovo atstovai turi patvirtinti, ar sutinka su siūlymais ir/ar rekomendacijomis. </w:t>
            </w:r>
          </w:p>
        </w:tc>
      </w:tr>
      <w:tr w:rsidR="007D79AF" w:rsidRPr="00BC4421" w14:paraId="12740B23" w14:textId="77777777" w:rsidTr="00913F55">
        <w:trPr>
          <w:trHeight w:val="20"/>
        </w:trPr>
        <w:tc>
          <w:tcPr>
            <w:tcW w:w="851" w:type="dxa"/>
          </w:tcPr>
          <w:p w14:paraId="730575E8" w14:textId="77777777" w:rsidR="007D79AF" w:rsidRPr="00BC4421" w:rsidRDefault="007D79AF" w:rsidP="0086536E">
            <w:pPr>
              <w:pStyle w:val="Sraopastraipa"/>
              <w:numPr>
                <w:ilvl w:val="0"/>
                <w:numId w:val="15"/>
              </w:numPr>
              <w:spacing w:before="0"/>
              <w:jc w:val="right"/>
              <w:rPr>
                <w:szCs w:val="18"/>
              </w:rPr>
            </w:pPr>
          </w:p>
        </w:tc>
        <w:tc>
          <w:tcPr>
            <w:tcW w:w="9411" w:type="dxa"/>
          </w:tcPr>
          <w:p w14:paraId="33892B56" w14:textId="5DD3647D"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 xml:space="preserve">Jeigu projekto metu atsiranda papildomų reikalavimų ar poreikis esamų reikalavimų pokyčiams, Diegėjas privalo atlikti esamos situacijos analizę, įvardinti problematiką, įvardinti reikalavimus ir aprašyti tokiu pat principu, kaip aprašyta analizės ataskaitoje ir techninėje specifikacijoje, o Užsakovas juos užsako papildomų užsakymų principu. </w:t>
            </w:r>
          </w:p>
        </w:tc>
      </w:tr>
      <w:tr w:rsidR="007D79AF" w:rsidRPr="00BC4421" w14:paraId="4E6485DD" w14:textId="77777777" w:rsidTr="00913F55">
        <w:trPr>
          <w:trHeight w:val="20"/>
        </w:trPr>
        <w:tc>
          <w:tcPr>
            <w:tcW w:w="851" w:type="dxa"/>
          </w:tcPr>
          <w:p w14:paraId="6B9E2156" w14:textId="77777777" w:rsidR="007D79AF" w:rsidRPr="00BC4421" w:rsidRDefault="007D79AF" w:rsidP="0086536E">
            <w:pPr>
              <w:pStyle w:val="Sraopastraipa"/>
              <w:numPr>
                <w:ilvl w:val="0"/>
                <w:numId w:val="15"/>
              </w:numPr>
              <w:spacing w:before="0"/>
              <w:jc w:val="right"/>
              <w:rPr>
                <w:szCs w:val="18"/>
              </w:rPr>
            </w:pPr>
          </w:p>
        </w:tc>
        <w:tc>
          <w:tcPr>
            <w:tcW w:w="9411" w:type="dxa"/>
          </w:tcPr>
          <w:p w14:paraId="2C71C6AC" w14:textId="7831A360"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Planuojant Projektą, Projekto grafiką</w:t>
            </w:r>
            <w:r w:rsidR="00A02E23" w:rsidRPr="00BC4421">
              <w:rPr>
                <w:rFonts w:cstheme="minorHAnsi"/>
                <w:szCs w:val="18"/>
              </w:rPr>
              <w:t>,</w:t>
            </w:r>
            <w:r w:rsidRPr="00BC4421">
              <w:rPr>
                <w:rFonts w:cstheme="minorHAnsi"/>
                <w:szCs w:val="18"/>
              </w:rPr>
              <w:t xml:space="preserve"> Diegėjas turi suderinti su Užsakovu, kurie darbai turėtų būti vykdomi nuotoliniu būdu, o kurie darbai Užsakovo patalpose / darbo vietoje. </w:t>
            </w:r>
          </w:p>
        </w:tc>
      </w:tr>
      <w:tr w:rsidR="007D79AF" w:rsidRPr="00BC4421" w14:paraId="3D00AD9F" w14:textId="77777777" w:rsidTr="00913F55">
        <w:trPr>
          <w:trHeight w:val="20"/>
        </w:trPr>
        <w:tc>
          <w:tcPr>
            <w:tcW w:w="851" w:type="dxa"/>
          </w:tcPr>
          <w:p w14:paraId="610CAC9D" w14:textId="77777777" w:rsidR="007D79AF" w:rsidRPr="00BC4421" w:rsidRDefault="007D79AF" w:rsidP="0086536E">
            <w:pPr>
              <w:pStyle w:val="Sraopastraipa"/>
              <w:numPr>
                <w:ilvl w:val="0"/>
                <w:numId w:val="15"/>
              </w:numPr>
              <w:spacing w:before="0"/>
              <w:jc w:val="right"/>
              <w:rPr>
                <w:szCs w:val="18"/>
              </w:rPr>
            </w:pPr>
          </w:p>
        </w:tc>
        <w:tc>
          <w:tcPr>
            <w:tcW w:w="9411" w:type="dxa"/>
          </w:tcPr>
          <w:p w14:paraId="3E46F394" w14:textId="7D10B2B4"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Projekto metu įgyvendinti etapai turi būti priimami bei tvirtinami pasirašant etapo priėmimo aktą. Šalys pasirašydami aktą patvirtina etapo visišką įgyvendinimą. Etapo priėmimo aktas gali būti pasirašytas tik tuo atveju, kai yra įgyvendintos visos privalomos veiklos ir pasiekti suplanuoti rezultatai. Etapas negali būti priimamas dalinai ar nepilnai apimčiai. Jeigu projekte dalyvauja techninė priežiūra, ji turi pateikti raštišką patvirtinimą, kad įgyvendintą projekto etapą galima priimti. Negavus patvirtinimo, etapai negali būti priimti.</w:t>
            </w:r>
          </w:p>
        </w:tc>
      </w:tr>
      <w:tr w:rsidR="007D79AF" w:rsidRPr="00BC4421" w14:paraId="20A43241" w14:textId="77777777" w:rsidTr="00913F55">
        <w:trPr>
          <w:trHeight w:val="20"/>
        </w:trPr>
        <w:tc>
          <w:tcPr>
            <w:tcW w:w="851" w:type="dxa"/>
          </w:tcPr>
          <w:p w14:paraId="422408EC" w14:textId="77777777" w:rsidR="007D79AF" w:rsidRPr="00BC4421" w:rsidRDefault="007D79AF" w:rsidP="0086536E">
            <w:pPr>
              <w:pStyle w:val="Sraopastraipa"/>
              <w:numPr>
                <w:ilvl w:val="0"/>
                <w:numId w:val="15"/>
              </w:numPr>
              <w:spacing w:before="0"/>
              <w:jc w:val="right"/>
              <w:rPr>
                <w:szCs w:val="18"/>
              </w:rPr>
            </w:pPr>
          </w:p>
        </w:tc>
        <w:tc>
          <w:tcPr>
            <w:tcW w:w="9411" w:type="dxa"/>
          </w:tcPr>
          <w:p w14:paraId="7B77177A" w14:textId="1C761F42"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Projekto metu įgyvendinti rezultatai turi būti patvirtinami protokolu</w:t>
            </w:r>
            <w:r w:rsidR="006F2678" w:rsidRPr="00BC4421">
              <w:rPr>
                <w:rFonts w:cstheme="minorHAnsi"/>
                <w:szCs w:val="18"/>
              </w:rPr>
              <w:t xml:space="preserve"> (kurį rengia Diegėjas)</w:t>
            </w:r>
            <w:r w:rsidRPr="00BC4421">
              <w:rPr>
                <w:rFonts w:cstheme="minorHAnsi"/>
                <w:szCs w:val="18"/>
              </w:rPr>
              <w:t xml:space="preserve">, pasirašant abiem šalims. Vieno protokolo metu gali būti tvirtinami keli rezultatai. Šalys pasirašydami rezultato įgyvendinimo protokolą patvirtina apie visišką nurodytų rezultatų tinkamą įgyvendinimą. Rezultatas negali būti priimamas dalinai ar nepilnai apimčiai. Jeigu projekte dalyvauja techninė priežiūra, ji turi pateikti raštišką patvirtinimą, kad įgyvendintą projekto rezultatą galima priimti. Negavus patvirtinimo, rezultatai negali būti priimti. </w:t>
            </w:r>
          </w:p>
        </w:tc>
      </w:tr>
      <w:tr w:rsidR="007D79AF" w:rsidRPr="00BC4421" w14:paraId="1E06927D" w14:textId="77777777" w:rsidTr="00913F55">
        <w:trPr>
          <w:trHeight w:val="20"/>
        </w:trPr>
        <w:tc>
          <w:tcPr>
            <w:tcW w:w="851" w:type="dxa"/>
          </w:tcPr>
          <w:p w14:paraId="41649EA8" w14:textId="77777777" w:rsidR="007D79AF" w:rsidRPr="00BC4421" w:rsidRDefault="007D79AF" w:rsidP="0086536E">
            <w:pPr>
              <w:pStyle w:val="Sraopastraipa"/>
              <w:numPr>
                <w:ilvl w:val="0"/>
                <w:numId w:val="15"/>
              </w:numPr>
              <w:spacing w:before="0"/>
              <w:jc w:val="right"/>
              <w:rPr>
                <w:szCs w:val="18"/>
              </w:rPr>
            </w:pPr>
          </w:p>
        </w:tc>
        <w:tc>
          <w:tcPr>
            <w:tcW w:w="9411" w:type="dxa"/>
          </w:tcPr>
          <w:p w14:paraId="4C277988" w14:textId="59BD622A"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 xml:space="preserve">Diegėjas gali pasiūlyti savo projekto įgyvendinimo etapų vykdymo terminus, papildomus įgyvendinamus rezultatus bei etapus, kurie nėra nurodyti </w:t>
            </w:r>
            <w:r w:rsidR="00C540A2" w:rsidRPr="00BC4421">
              <w:rPr>
                <w:rFonts w:cstheme="minorHAnsi"/>
                <w:szCs w:val="18"/>
              </w:rPr>
              <w:fldChar w:fldCharType="begin"/>
            </w:r>
            <w:r w:rsidR="00C540A2" w:rsidRPr="00BC4421">
              <w:rPr>
                <w:rFonts w:cstheme="minorHAnsi"/>
                <w:szCs w:val="18"/>
              </w:rPr>
              <w:instrText xml:space="preserve"> REF _Ref183423551 \r \h </w:instrText>
            </w:r>
            <w:r w:rsidR="00C540A2" w:rsidRPr="00BC4421">
              <w:rPr>
                <w:rFonts w:cstheme="minorHAnsi"/>
                <w:szCs w:val="18"/>
              </w:rPr>
            </w:r>
            <w:r w:rsidR="00BC4421">
              <w:rPr>
                <w:rFonts w:cstheme="minorHAnsi"/>
                <w:szCs w:val="18"/>
              </w:rPr>
              <w:instrText xml:space="preserve"> \* MERGEFORMAT </w:instrText>
            </w:r>
            <w:r w:rsidR="00C540A2" w:rsidRPr="00BC4421">
              <w:rPr>
                <w:rFonts w:cstheme="minorHAnsi"/>
                <w:szCs w:val="18"/>
              </w:rPr>
              <w:fldChar w:fldCharType="separate"/>
            </w:r>
            <w:r w:rsidR="009A777E" w:rsidRPr="00BC4421">
              <w:rPr>
                <w:rFonts w:cstheme="minorHAnsi"/>
                <w:szCs w:val="18"/>
              </w:rPr>
              <w:t>4.4</w:t>
            </w:r>
            <w:r w:rsidR="00C540A2" w:rsidRPr="00BC4421">
              <w:rPr>
                <w:rFonts w:cstheme="minorHAnsi"/>
                <w:szCs w:val="18"/>
              </w:rPr>
              <w:fldChar w:fldCharType="end"/>
            </w:r>
            <w:r w:rsidR="00C540A2" w:rsidRPr="00BC4421">
              <w:rPr>
                <w:rFonts w:cstheme="minorHAnsi"/>
                <w:szCs w:val="18"/>
              </w:rPr>
              <w:t xml:space="preserve"> </w:t>
            </w:r>
            <w:r w:rsidRPr="00BC4421">
              <w:rPr>
                <w:rFonts w:cstheme="minorHAnsi"/>
                <w:szCs w:val="18"/>
              </w:rPr>
              <w:t xml:space="preserve">skyriuje. Tačiau esami etapai bei jų rezultatai negali būti keičiami, gali būti tik patikslinti, detalizuoti, papildyti. Diegėjo siūlomi projekto įgyvendinimo terminai negali būti ilgesni už nurodytus. Projekto etapai, rezultatai, jų terminai turi būti detalizuoti, patikslinti ir aprašyti ne vėliau kaip E-1.1. etapo metu. </w:t>
            </w:r>
          </w:p>
        </w:tc>
      </w:tr>
      <w:tr w:rsidR="007D79AF" w:rsidRPr="00BC4421" w14:paraId="713E322F" w14:textId="77777777" w:rsidTr="00913F55">
        <w:trPr>
          <w:trHeight w:val="20"/>
        </w:trPr>
        <w:tc>
          <w:tcPr>
            <w:tcW w:w="851" w:type="dxa"/>
          </w:tcPr>
          <w:p w14:paraId="28AFB434" w14:textId="77777777" w:rsidR="007D79AF" w:rsidRPr="00BC4421" w:rsidRDefault="007D79AF" w:rsidP="0086536E">
            <w:pPr>
              <w:pStyle w:val="Sraopastraipa"/>
              <w:numPr>
                <w:ilvl w:val="0"/>
                <w:numId w:val="15"/>
              </w:numPr>
              <w:spacing w:before="0"/>
              <w:jc w:val="right"/>
              <w:rPr>
                <w:szCs w:val="18"/>
              </w:rPr>
            </w:pPr>
          </w:p>
        </w:tc>
        <w:tc>
          <w:tcPr>
            <w:tcW w:w="9411" w:type="dxa"/>
          </w:tcPr>
          <w:p w14:paraId="77A0F492" w14:textId="5606A503"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Diegėjas, šioje Techninėje specifikacijoje nurodytas, paslaugas teikia prižiūrint ir rezultatus suderina</w:t>
            </w:r>
            <w:r w:rsidR="00A87C03" w:rsidRPr="00BC4421">
              <w:rPr>
                <w:rFonts w:cstheme="minorHAnsi"/>
                <w:szCs w:val="18"/>
              </w:rPr>
              <w:t>n</w:t>
            </w:r>
            <w:r w:rsidRPr="00BC4421">
              <w:rPr>
                <w:rFonts w:cstheme="minorHAnsi"/>
                <w:szCs w:val="18"/>
              </w:rPr>
              <w:t>t su Techninės priežiūros paslaugos teikėju. Techninės priežiūros paslaugos teikėjas turi teisę reikalauti iš Diegėjo tinkam</w:t>
            </w:r>
            <w:r w:rsidR="00A87C03" w:rsidRPr="00BC4421">
              <w:rPr>
                <w:rFonts w:cstheme="minorHAnsi"/>
                <w:szCs w:val="18"/>
              </w:rPr>
              <w:t>o</w:t>
            </w:r>
            <w:r w:rsidRPr="00BC4421">
              <w:rPr>
                <w:rFonts w:cstheme="minorHAnsi"/>
                <w:szCs w:val="18"/>
              </w:rPr>
              <w:t xml:space="preserve"> ir savalaik</w:t>
            </w:r>
            <w:r w:rsidR="00A87C03" w:rsidRPr="00BC4421">
              <w:rPr>
                <w:rFonts w:cstheme="minorHAnsi"/>
                <w:szCs w:val="18"/>
              </w:rPr>
              <w:t>io</w:t>
            </w:r>
            <w:r w:rsidRPr="00BC4421">
              <w:rPr>
                <w:rFonts w:cstheme="minorHAnsi"/>
                <w:szCs w:val="18"/>
              </w:rPr>
              <w:t xml:space="preserve"> paslaugų teikim</w:t>
            </w:r>
            <w:r w:rsidR="00A87C03" w:rsidRPr="00BC4421">
              <w:rPr>
                <w:rFonts w:cstheme="minorHAnsi"/>
                <w:szCs w:val="18"/>
              </w:rPr>
              <w:t>o</w:t>
            </w:r>
            <w:r w:rsidRPr="00BC4421">
              <w:rPr>
                <w:rFonts w:cstheme="minorHAnsi"/>
                <w:szCs w:val="18"/>
              </w:rPr>
              <w:t xml:space="preserve">. Esant netinkamai atliktiems paslaugų darbams, Techninės priežiūros paslaugų teikėjas turi teisę nepriimti ir rekomenduoti Užsakovui nepriimti rezultatų. </w:t>
            </w:r>
          </w:p>
        </w:tc>
      </w:tr>
      <w:tr w:rsidR="007D79AF" w:rsidRPr="00BC4421" w14:paraId="2B6D4B74" w14:textId="77777777" w:rsidTr="00913F55">
        <w:trPr>
          <w:trHeight w:val="20"/>
        </w:trPr>
        <w:tc>
          <w:tcPr>
            <w:tcW w:w="851" w:type="dxa"/>
          </w:tcPr>
          <w:p w14:paraId="62345A4A" w14:textId="77777777" w:rsidR="007D79AF" w:rsidRPr="00BC4421" w:rsidRDefault="007D79AF" w:rsidP="0086536E">
            <w:pPr>
              <w:pStyle w:val="Sraopastraipa"/>
              <w:numPr>
                <w:ilvl w:val="0"/>
                <w:numId w:val="15"/>
              </w:numPr>
              <w:spacing w:before="0"/>
              <w:jc w:val="right"/>
              <w:rPr>
                <w:szCs w:val="18"/>
              </w:rPr>
            </w:pPr>
          </w:p>
        </w:tc>
        <w:tc>
          <w:tcPr>
            <w:tcW w:w="9411" w:type="dxa"/>
          </w:tcPr>
          <w:p w14:paraId="0D78B9CE" w14:textId="5E028123"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 xml:space="preserve">Diegėjas turi paskirti konkrečius atsakingus asmenis už paslaugų teikimo sutarties vykdymą ir už komunikaciją su </w:t>
            </w:r>
            <w:r w:rsidR="00F66010" w:rsidRPr="00BC4421">
              <w:rPr>
                <w:rFonts w:cstheme="minorHAnsi"/>
                <w:szCs w:val="18"/>
              </w:rPr>
              <w:t>Užsakovu</w:t>
            </w:r>
            <w:r w:rsidRPr="00BC4421">
              <w:rPr>
                <w:rFonts w:cstheme="minorHAnsi"/>
                <w:szCs w:val="18"/>
              </w:rPr>
              <w:t xml:space="preserve"> ir techninės priežiūros paslaugų teikėju ir apie tai informuoti U</w:t>
            </w:r>
            <w:r w:rsidRPr="00BC4421">
              <w:rPr>
                <w:rFonts w:eastAsia="Times New Roman" w:cstheme="minorHAnsi"/>
                <w:szCs w:val="18"/>
              </w:rPr>
              <w:t>žsakovą</w:t>
            </w:r>
            <w:r w:rsidRPr="00BC4421">
              <w:rPr>
                <w:rFonts w:cstheme="minorHAnsi"/>
                <w:szCs w:val="18"/>
              </w:rPr>
              <w:t xml:space="preserve"> per 2 darbo dienas nuo paslaugų teikimo sutarties pasirašymo dienos.</w:t>
            </w:r>
          </w:p>
        </w:tc>
      </w:tr>
      <w:tr w:rsidR="007D79AF" w:rsidRPr="00BC4421" w14:paraId="3BDD6397" w14:textId="77777777" w:rsidTr="00913F55">
        <w:trPr>
          <w:trHeight w:val="20"/>
        </w:trPr>
        <w:tc>
          <w:tcPr>
            <w:tcW w:w="851" w:type="dxa"/>
          </w:tcPr>
          <w:p w14:paraId="0F31BC17" w14:textId="77777777" w:rsidR="007D79AF" w:rsidRPr="00BC4421" w:rsidRDefault="007D79AF" w:rsidP="0086536E">
            <w:pPr>
              <w:pStyle w:val="Sraopastraipa"/>
              <w:numPr>
                <w:ilvl w:val="0"/>
                <w:numId w:val="15"/>
              </w:numPr>
              <w:spacing w:before="0"/>
              <w:jc w:val="right"/>
              <w:rPr>
                <w:szCs w:val="18"/>
              </w:rPr>
            </w:pPr>
          </w:p>
        </w:tc>
        <w:tc>
          <w:tcPr>
            <w:tcW w:w="9411" w:type="dxa"/>
          </w:tcPr>
          <w:p w14:paraId="02098145" w14:textId="7BA4117F"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Visi Projekto paslaugų teikimo metu su paslaugų teikimu susiję sudaryti dokumentai ir / ar gauta informacija yra perduodama (įskaitant ir elektroniniu ar skaitmeniniu formatu perduodamus dokumentus ir informaciją) Užsakovui ir yra jo nuosavybė, kurią jis gali naudoti savo nuožiūra, jeigu kiti teisės aktai nenustato kitaip.</w:t>
            </w:r>
          </w:p>
        </w:tc>
      </w:tr>
      <w:tr w:rsidR="007D79AF" w:rsidRPr="00BC4421" w14:paraId="6DF95B08" w14:textId="77777777" w:rsidTr="00913F55">
        <w:trPr>
          <w:trHeight w:val="20"/>
        </w:trPr>
        <w:tc>
          <w:tcPr>
            <w:tcW w:w="851" w:type="dxa"/>
          </w:tcPr>
          <w:p w14:paraId="6A1C041D" w14:textId="77777777" w:rsidR="007D79AF" w:rsidRPr="00BC4421" w:rsidRDefault="007D79AF" w:rsidP="0086536E">
            <w:pPr>
              <w:pStyle w:val="Sraopastraipa"/>
              <w:numPr>
                <w:ilvl w:val="0"/>
                <w:numId w:val="15"/>
              </w:numPr>
              <w:spacing w:before="0"/>
              <w:jc w:val="right"/>
              <w:rPr>
                <w:szCs w:val="18"/>
              </w:rPr>
            </w:pPr>
          </w:p>
        </w:tc>
        <w:tc>
          <w:tcPr>
            <w:tcW w:w="9411" w:type="dxa"/>
          </w:tcPr>
          <w:p w14:paraId="4FD6AB52" w14:textId="60403F27" w:rsidR="007D79AF" w:rsidRPr="00BC4421" w:rsidRDefault="007D79AF" w:rsidP="00B47EEE">
            <w:pPr>
              <w:pStyle w:val="Sraassuenkleliais"/>
              <w:numPr>
                <w:ilvl w:val="0"/>
                <w:numId w:val="0"/>
              </w:numPr>
              <w:spacing w:before="0" w:after="0"/>
              <w:rPr>
                <w:rFonts w:cstheme="minorHAnsi"/>
                <w:szCs w:val="18"/>
              </w:rPr>
            </w:pPr>
            <w:r w:rsidRPr="00BC4421">
              <w:rPr>
                <w:rFonts w:cstheme="minorHAnsi"/>
                <w:szCs w:val="18"/>
              </w:rPr>
              <w:t xml:space="preserve">Diegėjas turi parengti susitikimų grafiką kiekvieno Projekto etapo pradžioje, ne vėliau kaip per 1 savaitę nuo etapo pradžios. Jeigu susitikimų grafiko nėra galimybės numatyti visam etapui, tai grafikas turi būti pateiktas bent 3 savaitėm į priekį, o pagrindinių veiklų įgyvendinimas detalizuotas kiek įmanoma tiksliai. </w:t>
            </w:r>
          </w:p>
        </w:tc>
      </w:tr>
    </w:tbl>
    <w:p w14:paraId="1F745E75" w14:textId="77777777" w:rsidR="00593F90" w:rsidRPr="00BC4421" w:rsidRDefault="00593F90" w:rsidP="00593F90">
      <w:pPr>
        <w:spacing w:before="0" w:after="0"/>
      </w:pPr>
    </w:p>
    <w:p w14:paraId="0840823D" w14:textId="77777777" w:rsidR="00AB4A9C" w:rsidRPr="00BC4421" w:rsidRDefault="00AB4A9C" w:rsidP="00AB4A9C">
      <w:pPr>
        <w:pStyle w:val="Antrat2"/>
        <w:spacing w:before="0" w:after="0"/>
        <w:rPr>
          <w:rFonts w:hint="eastAsia"/>
        </w:rPr>
      </w:pPr>
      <w:bookmarkStart w:id="669" w:name="_Toc187396084"/>
      <w:r w:rsidRPr="00BC4421">
        <w:t>Vykdymo etapai ir terminai</w:t>
      </w:r>
      <w:bookmarkEnd w:id="669"/>
    </w:p>
    <w:tbl>
      <w:tblPr>
        <w:tblStyle w:val="CivittaTable2Purple"/>
        <w:tblW w:w="5000" w:type="pct"/>
        <w:tblLook w:val="0620" w:firstRow="1" w:lastRow="0" w:firstColumn="0" w:lastColumn="0" w:noHBand="1" w:noVBand="1"/>
      </w:tblPr>
      <w:tblGrid>
        <w:gridCol w:w="709"/>
        <w:gridCol w:w="4662"/>
        <w:gridCol w:w="4891"/>
      </w:tblGrid>
      <w:tr w:rsidR="002D55CD" w:rsidRPr="00BC4421" w14:paraId="68028E9A"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345" w:type="pct"/>
            <w:hideMark/>
          </w:tcPr>
          <w:p w14:paraId="2DD10CC4" w14:textId="77777777" w:rsidR="00AB4A9C" w:rsidRPr="00BC4421" w:rsidRDefault="00AB4A9C">
            <w:pPr>
              <w:spacing w:before="0"/>
              <w:rPr>
                <w:sz w:val="16"/>
                <w:szCs w:val="18"/>
              </w:rPr>
            </w:pPr>
            <w:r w:rsidRPr="00BC4421">
              <w:rPr>
                <w:sz w:val="16"/>
                <w:szCs w:val="18"/>
              </w:rPr>
              <w:t>Nr.</w:t>
            </w:r>
          </w:p>
        </w:tc>
        <w:tc>
          <w:tcPr>
            <w:tcW w:w="2271" w:type="pct"/>
            <w:hideMark/>
          </w:tcPr>
          <w:p w14:paraId="47E3944B" w14:textId="77777777" w:rsidR="00AB4A9C" w:rsidRPr="00BC4421" w:rsidRDefault="00AB4A9C">
            <w:pPr>
              <w:spacing w:before="0"/>
              <w:rPr>
                <w:sz w:val="16"/>
                <w:szCs w:val="18"/>
              </w:rPr>
            </w:pPr>
            <w:r w:rsidRPr="00BC4421">
              <w:rPr>
                <w:sz w:val="16"/>
                <w:szCs w:val="18"/>
              </w:rPr>
              <w:t>Etapo pavadinimas</w:t>
            </w:r>
          </w:p>
        </w:tc>
        <w:tc>
          <w:tcPr>
            <w:tcW w:w="2383" w:type="pct"/>
          </w:tcPr>
          <w:p w14:paraId="00BCD9F7" w14:textId="77777777" w:rsidR="00AB4A9C" w:rsidRPr="00BC4421" w:rsidRDefault="26642FB1">
            <w:pPr>
              <w:spacing w:before="0"/>
              <w:rPr>
                <w:sz w:val="16"/>
                <w:szCs w:val="18"/>
              </w:rPr>
            </w:pPr>
            <w:r w:rsidRPr="00BC4421">
              <w:rPr>
                <w:sz w:val="16"/>
                <w:szCs w:val="18"/>
              </w:rPr>
              <w:t>Numatomas terminas</w:t>
            </w:r>
          </w:p>
        </w:tc>
      </w:tr>
      <w:tr w:rsidR="00AE1CC4" w:rsidRPr="00BC4421" w14:paraId="66224E0B" w14:textId="77777777" w:rsidTr="6EB25C05">
        <w:trPr>
          <w:trHeight w:val="20"/>
        </w:trPr>
        <w:tc>
          <w:tcPr>
            <w:tcW w:w="345" w:type="pct"/>
          </w:tcPr>
          <w:p w14:paraId="45259ACA" w14:textId="77777777" w:rsidR="00AE1CC4" w:rsidRPr="00BC4421" w:rsidRDefault="00AE1CC4" w:rsidP="0086536E">
            <w:pPr>
              <w:pStyle w:val="Sraopastraipa"/>
              <w:numPr>
                <w:ilvl w:val="0"/>
                <w:numId w:val="12"/>
              </w:numPr>
              <w:spacing w:before="0"/>
              <w:ind w:left="317"/>
              <w:rPr>
                <w:sz w:val="16"/>
                <w:szCs w:val="18"/>
              </w:rPr>
            </w:pPr>
          </w:p>
        </w:tc>
        <w:tc>
          <w:tcPr>
            <w:tcW w:w="2271" w:type="pct"/>
            <w:hideMark/>
          </w:tcPr>
          <w:p w14:paraId="4EB00B74" w14:textId="6A971B14" w:rsidR="00AE1CC4" w:rsidRPr="00BC4421" w:rsidRDefault="00AE1CC4" w:rsidP="00AE1CC4">
            <w:pPr>
              <w:pStyle w:val="Sraassuenkleliais"/>
              <w:numPr>
                <w:ilvl w:val="0"/>
                <w:numId w:val="0"/>
              </w:numPr>
              <w:spacing w:before="0" w:after="0"/>
              <w:rPr>
                <w:sz w:val="16"/>
                <w:szCs w:val="18"/>
              </w:rPr>
            </w:pPr>
            <w:r w:rsidRPr="00BC4421">
              <w:rPr>
                <w:rFonts w:ascii="Arial" w:hAnsi="Arial" w:cs="Arial"/>
                <w:sz w:val="16"/>
                <w:szCs w:val="18"/>
              </w:rPr>
              <w:t xml:space="preserve">Sistemos diegimas: </w:t>
            </w:r>
          </w:p>
        </w:tc>
        <w:tc>
          <w:tcPr>
            <w:tcW w:w="2383" w:type="pct"/>
          </w:tcPr>
          <w:p w14:paraId="52B43356" w14:textId="38C3E16A" w:rsidR="00AE1CC4" w:rsidRPr="00BC4421" w:rsidRDefault="006B55D3" w:rsidP="00AE1CC4">
            <w:pPr>
              <w:pStyle w:val="Sraassuenkleliais"/>
              <w:numPr>
                <w:ilvl w:val="0"/>
                <w:numId w:val="0"/>
              </w:numPr>
              <w:spacing w:before="0" w:after="0"/>
              <w:rPr>
                <w:sz w:val="16"/>
                <w:szCs w:val="18"/>
              </w:rPr>
            </w:pPr>
            <w:r w:rsidRPr="00BC4421">
              <w:rPr>
                <w:rFonts w:ascii="Arial" w:hAnsi="Arial" w:cs="Arial"/>
                <w:sz w:val="16"/>
                <w:szCs w:val="18"/>
              </w:rPr>
              <w:t>Ne vėliau kaip per 3</w:t>
            </w:r>
            <w:r w:rsidR="00BD583B" w:rsidRPr="00BC4421">
              <w:rPr>
                <w:rFonts w:ascii="Arial" w:hAnsi="Arial" w:cs="Arial"/>
                <w:sz w:val="16"/>
                <w:szCs w:val="18"/>
              </w:rPr>
              <w:t>3</w:t>
            </w:r>
            <w:r w:rsidRPr="00BC4421">
              <w:rPr>
                <w:rFonts w:ascii="Arial" w:hAnsi="Arial" w:cs="Arial"/>
                <w:sz w:val="16"/>
                <w:szCs w:val="18"/>
              </w:rPr>
              <w:t>0 kalendorinių dienų po sutarties pasirašymo</w:t>
            </w:r>
          </w:p>
        </w:tc>
      </w:tr>
      <w:tr w:rsidR="00AE1CC4" w:rsidRPr="00BC4421" w14:paraId="42623AEB" w14:textId="77777777" w:rsidTr="6EB25C05">
        <w:trPr>
          <w:trHeight w:val="20"/>
        </w:trPr>
        <w:tc>
          <w:tcPr>
            <w:tcW w:w="345" w:type="pct"/>
          </w:tcPr>
          <w:p w14:paraId="4D18FA1A" w14:textId="77777777" w:rsidR="00AE1CC4" w:rsidRPr="00BC4421" w:rsidRDefault="00AE1CC4" w:rsidP="0086536E">
            <w:pPr>
              <w:pStyle w:val="Sraopastraipa"/>
              <w:numPr>
                <w:ilvl w:val="1"/>
                <w:numId w:val="12"/>
              </w:numPr>
              <w:spacing w:before="0"/>
              <w:ind w:left="316"/>
              <w:jc w:val="left"/>
              <w:rPr>
                <w:sz w:val="16"/>
                <w:szCs w:val="18"/>
              </w:rPr>
            </w:pPr>
          </w:p>
        </w:tc>
        <w:tc>
          <w:tcPr>
            <w:tcW w:w="2271" w:type="pct"/>
          </w:tcPr>
          <w:p w14:paraId="523F85D2" w14:textId="30C98C64" w:rsidR="00AE1CC4" w:rsidRPr="00BC4421" w:rsidRDefault="00AE1CC4" w:rsidP="00AE1CC4">
            <w:pPr>
              <w:pStyle w:val="Sraassuenkleliais"/>
              <w:numPr>
                <w:ilvl w:val="0"/>
                <w:numId w:val="0"/>
              </w:numPr>
              <w:spacing w:before="0" w:after="0"/>
              <w:rPr>
                <w:sz w:val="16"/>
                <w:szCs w:val="18"/>
              </w:rPr>
            </w:pPr>
            <w:r w:rsidRPr="00BC4421">
              <w:rPr>
                <w:rFonts w:ascii="Arial" w:hAnsi="Arial" w:cs="Arial"/>
                <w:sz w:val="16"/>
                <w:szCs w:val="18"/>
              </w:rPr>
              <w:t>Projekto inicijavimas</w:t>
            </w:r>
          </w:p>
        </w:tc>
        <w:tc>
          <w:tcPr>
            <w:tcW w:w="2383" w:type="pct"/>
          </w:tcPr>
          <w:p w14:paraId="69FDA2FA" w14:textId="3AEFE5EE" w:rsidR="00AE1CC4" w:rsidRPr="00BC4421" w:rsidRDefault="001F79EC" w:rsidP="00AE1CC4">
            <w:pPr>
              <w:pStyle w:val="Sraassuenkleliais"/>
              <w:numPr>
                <w:ilvl w:val="0"/>
                <w:numId w:val="0"/>
              </w:numPr>
              <w:spacing w:before="0" w:after="0"/>
              <w:rPr>
                <w:sz w:val="16"/>
                <w:szCs w:val="18"/>
              </w:rPr>
            </w:pPr>
            <w:r w:rsidRPr="00BC4421">
              <w:rPr>
                <w:rFonts w:ascii="Arial" w:hAnsi="Arial" w:cs="Arial"/>
                <w:sz w:val="16"/>
                <w:szCs w:val="18"/>
              </w:rPr>
              <w:t>Ne vėliau kaip per 30 kalendorinių dienų po sutarties pasirašymo</w:t>
            </w:r>
          </w:p>
        </w:tc>
      </w:tr>
      <w:tr w:rsidR="00AE1CC4" w:rsidRPr="00BC4421" w14:paraId="44EC8245" w14:textId="77777777" w:rsidTr="6EB25C05">
        <w:trPr>
          <w:trHeight w:val="20"/>
        </w:trPr>
        <w:tc>
          <w:tcPr>
            <w:tcW w:w="345" w:type="pct"/>
          </w:tcPr>
          <w:p w14:paraId="5B3A3581" w14:textId="77777777" w:rsidR="00AE1CC4" w:rsidRPr="00BC4421" w:rsidRDefault="00AE1CC4" w:rsidP="0086536E">
            <w:pPr>
              <w:pStyle w:val="Sraopastraipa"/>
              <w:numPr>
                <w:ilvl w:val="1"/>
                <w:numId w:val="12"/>
              </w:numPr>
              <w:spacing w:before="0"/>
              <w:ind w:left="316"/>
              <w:rPr>
                <w:sz w:val="16"/>
                <w:szCs w:val="18"/>
              </w:rPr>
            </w:pPr>
          </w:p>
        </w:tc>
        <w:tc>
          <w:tcPr>
            <w:tcW w:w="2271" w:type="pct"/>
          </w:tcPr>
          <w:p w14:paraId="63237731" w14:textId="25696377" w:rsidR="00AE1CC4" w:rsidRPr="00BC4421" w:rsidRDefault="00AE1CC4" w:rsidP="00AE1CC4">
            <w:pPr>
              <w:pStyle w:val="Sraassuenkleliais"/>
              <w:numPr>
                <w:ilvl w:val="0"/>
                <w:numId w:val="0"/>
              </w:numPr>
              <w:spacing w:before="0" w:after="0"/>
              <w:rPr>
                <w:sz w:val="16"/>
                <w:szCs w:val="18"/>
              </w:rPr>
            </w:pPr>
            <w:r w:rsidRPr="00BC4421">
              <w:rPr>
                <w:rFonts w:ascii="Arial" w:hAnsi="Arial" w:cs="Arial"/>
                <w:sz w:val="16"/>
                <w:szCs w:val="18"/>
              </w:rPr>
              <w:t>Analizė</w:t>
            </w:r>
          </w:p>
        </w:tc>
        <w:tc>
          <w:tcPr>
            <w:tcW w:w="2383" w:type="pct"/>
          </w:tcPr>
          <w:p w14:paraId="62A09121" w14:textId="1DE5CC36" w:rsidR="00AE1CC4" w:rsidRPr="00BC4421" w:rsidRDefault="001F79EC" w:rsidP="00AE1CC4">
            <w:pPr>
              <w:pStyle w:val="Sraassuenkleliais"/>
              <w:numPr>
                <w:ilvl w:val="0"/>
                <w:numId w:val="0"/>
              </w:numPr>
              <w:spacing w:before="0" w:after="0"/>
              <w:rPr>
                <w:sz w:val="16"/>
                <w:szCs w:val="18"/>
              </w:rPr>
            </w:pPr>
            <w:r w:rsidRPr="00BC4421">
              <w:rPr>
                <w:rFonts w:ascii="Arial" w:hAnsi="Arial" w:cs="Arial"/>
                <w:sz w:val="16"/>
                <w:szCs w:val="18"/>
              </w:rPr>
              <w:t>Ne vėliau kaip per 60 kalendorinių dienų po sutarties pasirašymo</w:t>
            </w:r>
          </w:p>
        </w:tc>
      </w:tr>
      <w:tr w:rsidR="00AE1CC4" w:rsidRPr="00BC4421" w14:paraId="66F668A8" w14:textId="77777777" w:rsidTr="6EB25C05">
        <w:trPr>
          <w:trHeight w:val="20"/>
        </w:trPr>
        <w:tc>
          <w:tcPr>
            <w:tcW w:w="345" w:type="pct"/>
          </w:tcPr>
          <w:p w14:paraId="1C247304" w14:textId="77777777" w:rsidR="00AE1CC4" w:rsidRPr="00BC4421" w:rsidRDefault="00AE1CC4" w:rsidP="0086536E">
            <w:pPr>
              <w:pStyle w:val="Sraopastraipa"/>
              <w:numPr>
                <w:ilvl w:val="1"/>
                <w:numId w:val="12"/>
              </w:numPr>
              <w:spacing w:before="0"/>
              <w:ind w:left="316"/>
              <w:rPr>
                <w:sz w:val="16"/>
                <w:szCs w:val="18"/>
              </w:rPr>
            </w:pPr>
          </w:p>
        </w:tc>
        <w:tc>
          <w:tcPr>
            <w:tcW w:w="2271" w:type="pct"/>
          </w:tcPr>
          <w:p w14:paraId="3D5D2CA8" w14:textId="0D021DDB" w:rsidR="00AE1CC4" w:rsidRPr="00BC4421" w:rsidRDefault="00AE1CC4" w:rsidP="00AE1CC4">
            <w:pPr>
              <w:pStyle w:val="Sraassuenkleliais"/>
              <w:numPr>
                <w:ilvl w:val="0"/>
                <w:numId w:val="0"/>
              </w:numPr>
              <w:spacing w:before="0" w:after="0"/>
              <w:rPr>
                <w:sz w:val="16"/>
                <w:szCs w:val="18"/>
              </w:rPr>
            </w:pPr>
            <w:r w:rsidRPr="00BC4421">
              <w:rPr>
                <w:rFonts w:ascii="Arial" w:hAnsi="Arial" w:cs="Arial"/>
                <w:sz w:val="16"/>
                <w:szCs w:val="18"/>
              </w:rPr>
              <w:t>Projektavimas</w:t>
            </w:r>
          </w:p>
        </w:tc>
        <w:tc>
          <w:tcPr>
            <w:tcW w:w="2383" w:type="pct"/>
          </w:tcPr>
          <w:p w14:paraId="3A86F875" w14:textId="6021EEDA" w:rsidR="00AE1CC4" w:rsidRPr="00BC4421" w:rsidRDefault="001F79EC" w:rsidP="00AE1CC4">
            <w:pPr>
              <w:pStyle w:val="Sraassuenkleliais"/>
              <w:numPr>
                <w:ilvl w:val="0"/>
                <w:numId w:val="0"/>
              </w:numPr>
              <w:spacing w:before="0" w:after="0"/>
              <w:rPr>
                <w:sz w:val="16"/>
                <w:szCs w:val="18"/>
              </w:rPr>
            </w:pPr>
            <w:r w:rsidRPr="00BC4421">
              <w:rPr>
                <w:rFonts w:ascii="Arial" w:hAnsi="Arial" w:cs="Arial"/>
                <w:sz w:val="16"/>
                <w:szCs w:val="18"/>
              </w:rPr>
              <w:t>Ne vėliau kaip per 120 kalendorinių dienų po sutarties pasirašymo</w:t>
            </w:r>
          </w:p>
        </w:tc>
      </w:tr>
      <w:tr w:rsidR="00AE1CC4" w:rsidRPr="00BC4421" w14:paraId="7199B0BD" w14:textId="77777777" w:rsidTr="6EB25C05">
        <w:trPr>
          <w:trHeight w:val="20"/>
        </w:trPr>
        <w:tc>
          <w:tcPr>
            <w:tcW w:w="345" w:type="pct"/>
          </w:tcPr>
          <w:p w14:paraId="4D7B2B01" w14:textId="77777777" w:rsidR="00AE1CC4" w:rsidRPr="00BC4421" w:rsidRDefault="00AE1CC4" w:rsidP="0086536E">
            <w:pPr>
              <w:pStyle w:val="Sraopastraipa"/>
              <w:numPr>
                <w:ilvl w:val="1"/>
                <w:numId w:val="12"/>
              </w:numPr>
              <w:spacing w:before="0"/>
              <w:ind w:left="316"/>
              <w:rPr>
                <w:sz w:val="16"/>
                <w:szCs w:val="18"/>
              </w:rPr>
            </w:pPr>
          </w:p>
        </w:tc>
        <w:tc>
          <w:tcPr>
            <w:tcW w:w="2271" w:type="pct"/>
          </w:tcPr>
          <w:p w14:paraId="092D92D8" w14:textId="236D57B4" w:rsidR="00AE1CC4" w:rsidRPr="00BC4421" w:rsidRDefault="00AE1CC4" w:rsidP="00AE1CC4">
            <w:pPr>
              <w:pStyle w:val="Sraassuenkleliais"/>
              <w:numPr>
                <w:ilvl w:val="0"/>
                <w:numId w:val="0"/>
              </w:numPr>
              <w:spacing w:before="0" w:after="0"/>
              <w:rPr>
                <w:sz w:val="16"/>
                <w:szCs w:val="18"/>
              </w:rPr>
            </w:pPr>
            <w:r w:rsidRPr="00BC4421">
              <w:rPr>
                <w:rFonts w:ascii="Arial" w:hAnsi="Arial" w:cs="Arial"/>
                <w:sz w:val="16"/>
                <w:szCs w:val="18"/>
              </w:rPr>
              <w:t>Konfigūravimas</w:t>
            </w:r>
          </w:p>
        </w:tc>
        <w:tc>
          <w:tcPr>
            <w:tcW w:w="2383" w:type="pct"/>
          </w:tcPr>
          <w:p w14:paraId="346714E7" w14:textId="17CD5541" w:rsidR="00AE1CC4" w:rsidRPr="00BC4421" w:rsidRDefault="003A6751" w:rsidP="00AE1CC4">
            <w:pPr>
              <w:pStyle w:val="Sraassuenkleliais"/>
              <w:numPr>
                <w:ilvl w:val="0"/>
                <w:numId w:val="0"/>
              </w:numPr>
              <w:spacing w:before="0" w:after="0"/>
              <w:rPr>
                <w:sz w:val="16"/>
                <w:szCs w:val="18"/>
              </w:rPr>
            </w:pPr>
            <w:r w:rsidRPr="00BC4421">
              <w:rPr>
                <w:rFonts w:ascii="Arial" w:hAnsi="Arial" w:cs="Arial"/>
                <w:sz w:val="16"/>
                <w:szCs w:val="18"/>
              </w:rPr>
              <w:t>Ne vėliau kaip per 300 kalendorinių dienų po sutarties pasirašymo</w:t>
            </w:r>
          </w:p>
        </w:tc>
      </w:tr>
      <w:tr w:rsidR="00AE1CC4" w:rsidRPr="00BC4421" w14:paraId="7EAA0360" w14:textId="77777777" w:rsidTr="6EB25C05">
        <w:trPr>
          <w:trHeight w:val="20"/>
        </w:trPr>
        <w:tc>
          <w:tcPr>
            <w:tcW w:w="345" w:type="pct"/>
          </w:tcPr>
          <w:p w14:paraId="2E97A14B" w14:textId="77777777" w:rsidR="00AE1CC4" w:rsidRPr="00BC4421" w:rsidRDefault="00AE1CC4" w:rsidP="0086536E">
            <w:pPr>
              <w:pStyle w:val="Sraopastraipa"/>
              <w:numPr>
                <w:ilvl w:val="1"/>
                <w:numId w:val="12"/>
              </w:numPr>
              <w:spacing w:before="0"/>
              <w:ind w:left="316"/>
              <w:rPr>
                <w:sz w:val="16"/>
                <w:szCs w:val="18"/>
              </w:rPr>
            </w:pPr>
          </w:p>
        </w:tc>
        <w:tc>
          <w:tcPr>
            <w:tcW w:w="2271" w:type="pct"/>
          </w:tcPr>
          <w:p w14:paraId="0A138B06" w14:textId="54586617" w:rsidR="00AE1CC4" w:rsidRPr="00BC4421" w:rsidRDefault="00AE1CC4" w:rsidP="00AE1CC4">
            <w:pPr>
              <w:pStyle w:val="Sraassuenkleliais"/>
              <w:numPr>
                <w:ilvl w:val="0"/>
                <w:numId w:val="0"/>
              </w:numPr>
              <w:spacing w:before="0" w:after="0"/>
              <w:rPr>
                <w:sz w:val="16"/>
                <w:szCs w:val="18"/>
              </w:rPr>
            </w:pPr>
            <w:r w:rsidRPr="00BC4421">
              <w:rPr>
                <w:rFonts w:ascii="Arial" w:hAnsi="Arial" w:cs="Arial"/>
                <w:sz w:val="16"/>
                <w:szCs w:val="18"/>
              </w:rPr>
              <w:t>Priėmimo testavimas</w:t>
            </w:r>
          </w:p>
        </w:tc>
        <w:tc>
          <w:tcPr>
            <w:tcW w:w="2383" w:type="pct"/>
          </w:tcPr>
          <w:p w14:paraId="2AC91150" w14:textId="7D4BC79D" w:rsidR="00AE1CC4" w:rsidRPr="00BC4421" w:rsidRDefault="003A6751" w:rsidP="00AE1CC4">
            <w:pPr>
              <w:pStyle w:val="Sraassuenkleliais"/>
              <w:numPr>
                <w:ilvl w:val="0"/>
                <w:numId w:val="0"/>
              </w:numPr>
              <w:spacing w:before="0" w:after="0"/>
              <w:rPr>
                <w:sz w:val="16"/>
                <w:szCs w:val="18"/>
              </w:rPr>
            </w:pPr>
            <w:r w:rsidRPr="00BC4421">
              <w:rPr>
                <w:rFonts w:ascii="Arial" w:hAnsi="Arial" w:cs="Arial"/>
                <w:sz w:val="16"/>
                <w:szCs w:val="18"/>
              </w:rPr>
              <w:t>Ne vėliau kaip per 330 kalendorinių dienų po sutarties pasirašymo</w:t>
            </w:r>
          </w:p>
        </w:tc>
      </w:tr>
      <w:tr w:rsidR="00AE1CC4" w:rsidRPr="00BC4421" w14:paraId="7FCEDBA7" w14:textId="77777777" w:rsidTr="6EB25C05">
        <w:trPr>
          <w:trHeight w:val="20"/>
        </w:trPr>
        <w:tc>
          <w:tcPr>
            <w:tcW w:w="345" w:type="pct"/>
          </w:tcPr>
          <w:p w14:paraId="3584754C" w14:textId="77777777" w:rsidR="00AE1CC4" w:rsidRPr="00BC4421" w:rsidRDefault="00AE1CC4" w:rsidP="0086536E">
            <w:pPr>
              <w:pStyle w:val="Sraopastraipa"/>
              <w:numPr>
                <w:ilvl w:val="1"/>
                <w:numId w:val="12"/>
              </w:numPr>
              <w:spacing w:before="0"/>
              <w:ind w:left="316"/>
              <w:rPr>
                <w:sz w:val="16"/>
                <w:szCs w:val="18"/>
              </w:rPr>
            </w:pPr>
          </w:p>
        </w:tc>
        <w:tc>
          <w:tcPr>
            <w:tcW w:w="2271" w:type="pct"/>
          </w:tcPr>
          <w:p w14:paraId="3594A8DF" w14:textId="70C78FCD" w:rsidR="00AE1CC4" w:rsidRPr="00BC4421" w:rsidRDefault="71CB6AF7" w:rsidP="00AE1CC4">
            <w:pPr>
              <w:pStyle w:val="Sraassuenkleliais"/>
              <w:numPr>
                <w:ilvl w:val="0"/>
                <w:numId w:val="0"/>
              </w:numPr>
              <w:spacing w:before="0" w:after="0"/>
              <w:rPr>
                <w:sz w:val="16"/>
                <w:szCs w:val="18"/>
              </w:rPr>
            </w:pPr>
            <w:r w:rsidRPr="00BC4421">
              <w:rPr>
                <w:rFonts w:ascii="Arial" w:hAnsi="Arial" w:cs="Arial"/>
                <w:sz w:val="16"/>
                <w:szCs w:val="18"/>
              </w:rPr>
              <w:t>Pasiruošimas paleidimui</w:t>
            </w:r>
          </w:p>
        </w:tc>
        <w:tc>
          <w:tcPr>
            <w:tcW w:w="2383" w:type="pct"/>
          </w:tcPr>
          <w:p w14:paraId="231F38B2" w14:textId="21794F32" w:rsidR="00AE1CC4" w:rsidRPr="00BC4421" w:rsidRDefault="003A6751" w:rsidP="00AE1CC4">
            <w:pPr>
              <w:pStyle w:val="Sraassuenkleliais"/>
              <w:numPr>
                <w:ilvl w:val="0"/>
                <w:numId w:val="0"/>
              </w:numPr>
              <w:spacing w:before="0" w:after="0"/>
              <w:rPr>
                <w:sz w:val="16"/>
                <w:szCs w:val="18"/>
              </w:rPr>
            </w:pPr>
            <w:r w:rsidRPr="00BC4421">
              <w:rPr>
                <w:rFonts w:ascii="Arial" w:hAnsi="Arial" w:cs="Arial"/>
                <w:sz w:val="16"/>
                <w:szCs w:val="18"/>
              </w:rPr>
              <w:t xml:space="preserve">Ne vėliau kaip per 330 kalendorinių dienų po sutarties pasirašymo </w:t>
            </w:r>
          </w:p>
        </w:tc>
      </w:tr>
      <w:tr w:rsidR="00B41B5D" w:rsidRPr="00BC4421" w14:paraId="41E1714F" w14:textId="77777777" w:rsidTr="6EB25C05">
        <w:trPr>
          <w:trHeight w:val="20"/>
        </w:trPr>
        <w:tc>
          <w:tcPr>
            <w:tcW w:w="345" w:type="pct"/>
          </w:tcPr>
          <w:p w14:paraId="2FEDBF18" w14:textId="77777777" w:rsidR="00B41B5D" w:rsidRPr="00BC4421" w:rsidRDefault="00B41B5D" w:rsidP="0086536E">
            <w:pPr>
              <w:pStyle w:val="Sraopastraipa"/>
              <w:numPr>
                <w:ilvl w:val="1"/>
                <w:numId w:val="12"/>
              </w:numPr>
              <w:spacing w:before="0"/>
              <w:ind w:left="316"/>
              <w:rPr>
                <w:sz w:val="16"/>
                <w:szCs w:val="18"/>
              </w:rPr>
            </w:pPr>
          </w:p>
        </w:tc>
        <w:tc>
          <w:tcPr>
            <w:tcW w:w="2271" w:type="pct"/>
          </w:tcPr>
          <w:p w14:paraId="4EC8BB68" w14:textId="156C8543" w:rsidR="00B41B5D" w:rsidRPr="00BC4421" w:rsidRDefault="00B41B5D" w:rsidP="00AE1CC4">
            <w:pPr>
              <w:pStyle w:val="Sraassuenkleliais"/>
              <w:numPr>
                <w:ilvl w:val="0"/>
                <w:numId w:val="0"/>
              </w:numPr>
              <w:spacing w:before="0" w:after="0"/>
              <w:rPr>
                <w:rFonts w:ascii="Arial" w:hAnsi="Arial" w:cs="Arial"/>
                <w:sz w:val="16"/>
                <w:szCs w:val="18"/>
              </w:rPr>
            </w:pPr>
            <w:r w:rsidRPr="00BC4421">
              <w:rPr>
                <w:rFonts w:ascii="Arial" w:hAnsi="Arial" w:cs="Arial"/>
                <w:sz w:val="16"/>
                <w:szCs w:val="18"/>
              </w:rPr>
              <w:t>Bandomoji eksploatacija</w:t>
            </w:r>
          </w:p>
        </w:tc>
        <w:tc>
          <w:tcPr>
            <w:tcW w:w="2383" w:type="pct"/>
          </w:tcPr>
          <w:p w14:paraId="05CA6DC2" w14:textId="45DFECA8" w:rsidR="00B41B5D" w:rsidRPr="00BC4421" w:rsidRDefault="0082362E" w:rsidP="00AE1CC4">
            <w:pPr>
              <w:pStyle w:val="Sraassuenkleliais"/>
              <w:numPr>
                <w:ilvl w:val="0"/>
                <w:numId w:val="0"/>
              </w:numPr>
              <w:spacing w:before="0" w:after="0"/>
              <w:rPr>
                <w:rFonts w:ascii="Arial" w:hAnsi="Arial" w:cs="Arial"/>
                <w:sz w:val="16"/>
                <w:szCs w:val="18"/>
              </w:rPr>
            </w:pPr>
            <w:r w:rsidRPr="00BC4421">
              <w:rPr>
                <w:rFonts w:ascii="Arial" w:hAnsi="Arial" w:cs="Arial"/>
                <w:sz w:val="16"/>
                <w:szCs w:val="18"/>
              </w:rPr>
              <w:t>Ne vėliau kaip per 3</w:t>
            </w:r>
            <w:r w:rsidR="0085716D" w:rsidRPr="00BC4421">
              <w:rPr>
                <w:rFonts w:ascii="Arial" w:hAnsi="Arial" w:cs="Arial"/>
                <w:sz w:val="16"/>
                <w:szCs w:val="18"/>
              </w:rPr>
              <w:t>3</w:t>
            </w:r>
            <w:r w:rsidRPr="00BC4421">
              <w:rPr>
                <w:rFonts w:ascii="Arial" w:hAnsi="Arial" w:cs="Arial"/>
                <w:sz w:val="16"/>
                <w:szCs w:val="18"/>
              </w:rPr>
              <w:t>0 kalendorinių dienų po sutarties pasirašymo</w:t>
            </w:r>
          </w:p>
        </w:tc>
      </w:tr>
      <w:tr w:rsidR="00AE1CC4" w:rsidRPr="00BC4421" w14:paraId="22F30A1D" w14:textId="77777777" w:rsidTr="6EB25C05">
        <w:trPr>
          <w:trHeight w:val="20"/>
        </w:trPr>
        <w:tc>
          <w:tcPr>
            <w:tcW w:w="345" w:type="pct"/>
          </w:tcPr>
          <w:p w14:paraId="4DE5FE9C" w14:textId="77777777" w:rsidR="00AE1CC4" w:rsidRPr="00BC4421" w:rsidRDefault="00AE1CC4" w:rsidP="0086536E">
            <w:pPr>
              <w:pStyle w:val="Sraopastraipa"/>
              <w:numPr>
                <w:ilvl w:val="0"/>
                <w:numId w:val="12"/>
              </w:numPr>
              <w:spacing w:before="0"/>
              <w:ind w:left="317"/>
              <w:rPr>
                <w:sz w:val="16"/>
                <w:szCs w:val="18"/>
              </w:rPr>
            </w:pPr>
          </w:p>
        </w:tc>
        <w:tc>
          <w:tcPr>
            <w:tcW w:w="2271" w:type="pct"/>
          </w:tcPr>
          <w:p w14:paraId="0B658BE7" w14:textId="60D7B4FA" w:rsidR="00AE1CC4" w:rsidRPr="00BC4421" w:rsidRDefault="00AE1CC4" w:rsidP="00AE1CC4">
            <w:pPr>
              <w:pStyle w:val="Sraassuenkleliais"/>
              <w:numPr>
                <w:ilvl w:val="0"/>
                <w:numId w:val="0"/>
              </w:numPr>
              <w:spacing w:before="0" w:after="0"/>
              <w:rPr>
                <w:rFonts w:ascii="Arial" w:hAnsi="Arial" w:cs="Arial"/>
                <w:sz w:val="16"/>
                <w:szCs w:val="18"/>
              </w:rPr>
            </w:pPr>
            <w:r w:rsidRPr="00BC4421">
              <w:rPr>
                <w:rFonts w:ascii="Arial" w:hAnsi="Arial" w:cs="Arial"/>
                <w:sz w:val="16"/>
                <w:szCs w:val="18"/>
              </w:rPr>
              <w:t>Garantinis aptarnavimas</w:t>
            </w:r>
          </w:p>
        </w:tc>
        <w:tc>
          <w:tcPr>
            <w:tcW w:w="2383" w:type="pct"/>
          </w:tcPr>
          <w:p w14:paraId="51B4DF9A" w14:textId="28FEB2FF" w:rsidR="00AE1CC4" w:rsidRPr="00BC4421" w:rsidRDefault="00107BC6" w:rsidP="00AE1CC4">
            <w:pPr>
              <w:pStyle w:val="Sraassuenkleliais"/>
              <w:numPr>
                <w:ilvl w:val="0"/>
                <w:numId w:val="0"/>
              </w:numPr>
              <w:spacing w:before="0" w:after="0"/>
              <w:rPr>
                <w:rFonts w:ascii="Arial" w:hAnsi="Arial" w:cs="Arial"/>
                <w:sz w:val="16"/>
                <w:szCs w:val="18"/>
              </w:rPr>
            </w:pPr>
            <w:r w:rsidRPr="00BC4421">
              <w:rPr>
                <w:rFonts w:ascii="Arial" w:hAnsi="Arial" w:cs="Arial"/>
                <w:sz w:val="16"/>
                <w:szCs w:val="18"/>
              </w:rPr>
              <w:t xml:space="preserve">12 mėn. po sistemos pridavimo </w:t>
            </w:r>
            <w:r w:rsidR="0085716D" w:rsidRPr="00BC4421">
              <w:rPr>
                <w:rFonts w:ascii="Arial" w:hAnsi="Arial" w:cs="Arial"/>
                <w:sz w:val="16"/>
                <w:szCs w:val="18"/>
              </w:rPr>
              <w:t>eksploatacijai</w:t>
            </w:r>
            <w:r w:rsidR="002F6105" w:rsidRPr="00BC4421">
              <w:rPr>
                <w:rFonts w:ascii="Arial" w:hAnsi="Arial" w:cs="Arial"/>
                <w:sz w:val="16"/>
                <w:szCs w:val="18"/>
              </w:rPr>
              <w:t>.</w:t>
            </w:r>
          </w:p>
        </w:tc>
      </w:tr>
      <w:tr w:rsidR="00AE1CC4" w:rsidRPr="00BC4421" w14:paraId="064C3783" w14:textId="77777777" w:rsidTr="6EB25C05">
        <w:trPr>
          <w:trHeight w:val="20"/>
        </w:trPr>
        <w:tc>
          <w:tcPr>
            <w:tcW w:w="345" w:type="pct"/>
          </w:tcPr>
          <w:p w14:paraId="3F029015" w14:textId="77777777" w:rsidR="00AE1CC4" w:rsidRPr="00BC4421" w:rsidRDefault="00AE1CC4" w:rsidP="0086536E">
            <w:pPr>
              <w:pStyle w:val="Sraopastraipa"/>
              <w:numPr>
                <w:ilvl w:val="0"/>
                <w:numId w:val="12"/>
              </w:numPr>
              <w:spacing w:before="0"/>
              <w:ind w:left="317"/>
              <w:rPr>
                <w:sz w:val="16"/>
                <w:szCs w:val="18"/>
              </w:rPr>
            </w:pPr>
          </w:p>
        </w:tc>
        <w:tc>
          <w:tcPr>
            <w:tcW w:w="2271" w:type="pct"/>
          </w:tcPr>
          <w:p w14:paraId="605E44E7" w14:textId="34FA5C5B" w:rsidR="00AE1CC4" w:rsidRPr="00BC4421" w:rsidRDefault="00AE1CC4" w:rsidP="00AE1CC4">
            <w:pPr>
              <w:pStyle w:val="Sraassuenkleliais"/>
              <w:numPr>
                <w:ilvl w:val="0"/>
                <w:numId w:val="0"/>
              </w:numPr>
              <w:spacing w:before="0" w:after="0"/>
              <w:rPr>
                <w:rFonts w:ascii="Arial" w:hAnsi="Arial" w:cs="Arial"/>
                <w:sz w:val="16"/>
                <w:szCs w:val="18"/>
              </w:rPr>
            </w:pPr>
            <w:r w:rsidRPr="00BC4421">
              <w:rPr>
                <w:rFonts w:ascii="Arial" w:hAnsi="Arial" w:cs="Arial"/>
                <w:sz w:val="16"/>
                <w:szCs w:val="18"/>
              </w:rPr>
              <w:t>Papildomų paslaugų teikimas</w:t>
            </w:r>
          </w:p>
        </w:tc>
        <w:tc>
          <w:tcPr>
            <w:tcW w:w="2383" w:type="pct"/>
          </w:tcPr>
          <w:p w14:paraId="1B863281" w14:textId="03B5D8A4" w:rsidR="00AE1CC4" w:rsidRPr="00BC4421" w:rsidRDefault="00AE1CC4" w:rsidP="00AE1CC4">
            <w:pPr>
              <w:pStyle w:val="Sraassuenkleliais"/>
              <w:numPr>
                <w:ilvl w:val="0"/>
                <w:numId w:val="0"/>
              </w:numPr>
              <w:spacing w:before="0" w:after="0"/>
              <w:rPr>
                <w:rFonts w:ascii="Arial" w:hAnsi="Arial" w:cs="Arial"/>
                <w:sz w:val="16"/>
                <w:szCs w:val="18"/>
              </w:rPr>
            </w:pPr>
            <w:r w:rsidRPr="00BC4421">
              <w:rPr>
                <w:rFonts w:ascii="Arial" w:hAnsi="Arial" w:cs="Arial"/>
                <w:sz w:val="16"/>
                <w:szCs w:val="18"/>
              </w:rPr>
              <w:t>Viso projekto metu</w:t>
            </w:r>
          </w:p>
        </w:tc>
      </w:tr>
    </w:tbl>
    <w:p w14:paraId="2F4B9CC2" w14:textId="77777777" w:rsidR="009931E1" w:rsidRPr="00BC4421" w:rsidRDefault="009931E1" w:rsidP="009931E1"/>
    <w:p w14:paraId="031C135D" w14:textId="40F5C321" w:rsidR="00866105" w:rsidRPr="00BC4421" w:rsidRDefault="00866105" w:rsidP="00866105">
      <w:pPr>
        <w:pStyle w:val="Antrat2"/>
        <w:spacing w:before="0" w:after="0"/>
        <w:rPr>
          <w:rFonts w:hint="eastAsia"/>
        </w:rPr>
      </w:pPr>
      <w:bookmarkStart w:id="670" w:name="_Toc187396085"/>
      <w:r w:rsidRPr="00BC4421">
        <w:lastRenderedPageBreak/>
        <w:t>Projekto dalyvių atsakomybės</w:t>
      </w:r>
      <w:bookmarkEnd w:id="670"/>
      <w:r w:rsidRPr="00BC4421">
        <w:t xml:space="preserve"> </w:t>
      </w:r>
    </w:p>
    <w:p w14:paraId="0DC5708E" w14:textId="516BBA4D" w:rsidR="00D73ED5" w:rsidRPr="00BC4421" w:rsidRDefault="00B85D81" w:rsidP="00D73ED5">
      <w:r w:rsidRPr="00BC4421">
        <w:t xml:space="preserve">Dalyvių atsakomybių </w:t>
      </w:r>
      <w:r w:rsidR="00D73ED5" w:rsidRPr="00BC4421">
        <w:t>aprašyma</w:t>
      </w:r>
      <w:r w:rsidRPr="00BC4421">
        <w:t>i</w:t>
      </w:r>
      <w:r w:rsidR="00D73ED5" w:rsidRPr="00BC4421">
        <w:t xml:space="preserve"> nėra baigtini</w:t>
      </w:r>
      <w:r w:rsidR="00631735" w:rsidRPr="00BC4421">
        <w:t>ai</w:t>
      </w:r>
      <w:r w:rsidR="00D73ED5" w:rsidRPr="00BC4421">
        <w:t xml:space="preserve"> ir gali būti papildyt</w:t>
      </w:r>
      <w:r w:rsidR="00631735" w:rsidRPr="00BC4421">
        <w:t>i</w:t>
      </w:r>
      <w:r w:rsidR="00D73ED5" w:rsidRPr="00BC4421">
        <w:t>, pritaikyt</w:t>
      </w:r>
      <w:r w:rsidR="00FA404E" w:rsidRPr="00BC4421">
        <w:t>i</w:t>
      </w:r>
      <w:r w:rsidR="00D73ED5" w:rsidRPr="00BC4421">
        <w:t xml:space="preserve"> ar susiaurint</w:t>
      </w:r>
      <w:r w:rsidR="00FA404E" w:rsidRPr="00BC4421">
        <w:t>i</w:t>
      </w:r>
      <w:r w:rsidR="00D73ED5" w:rsidRPr="00BC4421">
        <w:t xml:space="preserve"> atsižvelgiant į projekto reglamento reikalavimus bei specifiką. </w:t>
      </w:r>
      <w:r w:rsidR="006726B3" w:rsidRPr="00BC4421">
        <w:t xml:space="preserve">Papildomos užduotys </w:t>
      </w:r>
      <w:r w:rsidR="001F5C7B" w:rsidRPr="00BC4421">
        <w:t xml:space="preserve">pagal atsakomybes gali būti pateiktos ir kituose skyriuose </w:t>
      </w:r>
      <w:r w:rsidR="002D56F3" w:rsidRPr="00BC4421">
        <w:t>pvz.,</w:t>
      </w:r>
      <w:r w:rsidR="00926A03" w:rsidRPr="00BC4421">
        <w:t xml:space="preserve"> </w:t>
      </w:r>
      <w:r w:rsidR="001F5C7B" w:rsidRPr="00BC4421">
        <w:fldChar w:fldCharType="begin"/>
      </w:r>
      <w:r w:rsidR="001F5C7B" w:rsidRPr="00BC4421">
        <w:instrText xml:space="preserve"> REF _Ref183504687 \r \h </w:instrText>
      </w:r>
      <w:r w:rsidR="00BC4421">
        <w:instrText xml:space="preserve"> \* MERGEFORMAT </w:instrText>
      </w:r>
      <w:r w:rsidR="001F5C7B" w:rsidRPr="00BC4421">
        <w:fldChar w:fldCharType="separate"/>
      </w:r>
      <w:r w:rsidR="009A777E" w:rsidRPr="00BC4421">
        <w:t>4.4</w:t>
      </w:r>
      <w:r w:rsidR="001F5C7B" w:rsidRPr="00BC4421">
        <w:fldChar w:fldCharType="end"/>
      </w:r>
      <w:r w:rsidR="00D73ED5" w:rsidRPr="00BC4421">
        <w:t xml:space="preserve"> </w:t>
      </w:r>
      <w:r w:rsidR="00F15E84" w:rsidRPr="00BC4421">
        <w:t>skyriuje</w:t>
      </w:r>
      <w:r w:rsidR="00D73ED5" w:rsidRPr="00BC4421">
        <w:t xml:space="preserve"> ir atsakomybės pateikiam</w:t>
      </w:r>
      <w:r w:rsidR="00FB1369" w:rsidRPr="00BC4421">
        <w:t>os</w:t>
      </w:r>
      <w:r w:rsidR="00D73ED5" w:rsidRPr="00BC4421">
        <w:t xml:space="preserve"> kituose su projektu susijusiuose dokumentuose.</w:t>
      </w:r>
    </w:p>
    <w:tbl>
      <w:tblPr>
        <w:tblStyle w:val="CivittaTable2Purple"/>
        <w:tblW w:w="5000" w:type="pct"/>
        <w:tblLook w:val="0620" w:firstRow="1" w:lastRow="0" w:firstColumn="0" w:lastColumn="0" w:noHBand="1" w:noVBand="1"/>
      </w:tblPr>
      <w:tblGrid>
        <w:gridCol w:w="1097"/>
        <w:gridCol w:w="9165"/>
      </w:tblGrid>
      <w:tr w:rsidR="00CF053E" w:rsidRPr="00BC4421" w14:paraId="322FEF2D" w14:textId="77777777" w:rsidTr="00CF053E">
        <w:trPr>
          <w:cnfStyle w:val="100000000000" w:firstRow="1" w:lastRow="0" w:firstColumn="0" w:lastColumn="0" w:oddVBand="0" w:evenVBand="0" w:oddHBand="0" w:evenHBand="0" w:firstRowFirstColumn="0" w:firstRowLastColumn="0" w:lastRowFirstColumn="0" w:lastRowLastColumn="0"/>
          <w:trHeight w:val="20"/>
          <w:tblHeader/>
        </w:trPr>
        <w:tc>
          <w:tcPr>
            <w:tcW w:w="484" w:type="pct"/>
            <w:hideMark/>
          </w:tcPr>
          <w:p w14:paraId="41B10EE4" w14:textId="77777777" w:rsidR="00CF053E" w:rsidRPr="00BC4421" w:rsidRDefault="00CF053E">
            <w:pPr>
              <w:spacing w:before="0"/>
              <w:rPr>
                <w:rFonts w:cstheme="minorHAnsi"/>
                <w:szCs w:val="18"/>
              </w:rPr>
            </w:pPr>
            <w:r w:rsidRPr="00BC4421">
              <w:rPr>
                <w:rFonts w:cstheme="minorHAnsi"/>
                <w:szCs w:val="18"/>
              </w:rPr>
              <w:t>Dalyvis</w:t>
            </w:r>
          </w:p>
        </w:tc>
        <w:tc>
          <w:tcPr>
            <w:tcW w:w="4516" w:type="pct"/>
          </w:tcPr>
          <w:p w14:paraId="40951413" w14:textId="77777777" w:rsidR="00CF053E" w:rsidRPr="00BC4421" w:rsidRDefault="00CF053E">
            <w:pPr>
              <w:spacing w:before="0"/>
              <w:rPr>
                <w:rFonts w:cstheme="minorHAnsi"/>
                <w:szCs w:val="18"/>
              </w:rPr>
            </w:pPr>
            <w:r w:rsidRPr="00BC4421">
              <w:rPr>
                <w:rFonts w:cstheme="minorHAnsi"/>
                <w:szCs w:val="18"/>
              </w:rPr>
              <w:t>Atsakomybė</w:t>
            </w:r>
          </w:p>
        </w:tc>
      </w:tr>
      <w:tr w:rsidR="00CF053E" w:rsidRPr="00BC4421" w14:paraId="4F0E399F" w14:textId="77777777" w:rsidTr="00CF053E">
        <w:trPr>
          <w:trHeight w:val="20"/>
        </w:trPr>
        <w:tc>
          <w:tcPr>
            <w:tcW w:w="484" w:type="pct"/>
            <w:hideMark/>
          </w:tcPr>
          <w:p w14:paraId="72A1C718" w14:textId="3617E5AF" w:rsidR="00CF053E" w:rsidRPr="00BC4421" w:rsidRDefault="00CF053E">
            <w:pPr>
              <w:pStyle w:val="Sraassuenkleliais"/>
              <w:numPr>
                <w:ilvl w:val="0"/>
                <w:numId w:val="0"/>
              </w:numPr>
              <w:spacing w:before="0" w:after="0"/>
              <w:rPr>
                <w:rFonts w:cstheme="minorHAnsi"/>
                <w:szCs w:val="18"/>
              </w:rPr>
            </w:pPr>
            <w:r w:rsidRPr="00BC4421">
              <w:rPr>
                <w:rFonts w:cstheme="minorHAnsi"/>
                <w:szCs w:val="18"/>
              </w:rPr>
              <w:t xml:space="preserve">Užsakovas </w:t>
            </w:r>
          </w:p>
        </w:tc>
        <w:tc>
          <w:tcPr>
            <w:tcW w:w="4516" w:type="pct"/>
          </w:tcPr>
          <w:p w14:paraId="2D5466FA" w14:textId="77777777" w:rsidR="00CF053E" w:rsidRPr="00BC4421" w:rsidRDefault="00CF053E" w:rsidP="001214E4">
            <w:pPr>
              <w:pStyle w:val="Sraassuenkleliais"/>
              <w:numPr>
                <w:ilvl w:val="0"/>
                <w:numId w:val="0"/>
              </w:numPr>
              <w:spacing w:before="0" w:after="0"/>
              <w:ind w:left="360" w:hanging="360"/>
              <w:rPr>
                <w:rFonts w:cstheme="minorHAnsi"/>
                <w:szCs w:val="18"/>
              </w:rPr>
            </w:pPr>
            <w:r w:rsidRPr="00BC4421">
              <w:rPr>
                <w:rFonts w:cstheme="minorHAnsi"/>
                <w:szCs w:val="18"/>
              </w:rPr>
              <w:t>Užsakovo atsakomybės (neapsiribojant):</w:t>
            </w:r>
          </w:p>
          <w:p w14:paraId="0B912A99" w14:textId="7FAE859E" w:rsidR="00CF053E" w:rsidRPr="00BC4421" w:rsidRDefault="00CF053E" w:rsidP="0087404C">
            <w:pPr>
              <w:pStyle w:val="Sraassuenkleliais"/>
              <w:numPr>
                <w:ilvl w:val="0"/>
                <w:numId w:val="84"/>
              </w:numPr>
              <w:spacing w:before="0" w:after="0"/>
              <w:ind w:left="357" w:hanging="357"/>
              <w:rPr>
                <w:rFonts w:cstheme="minorHAnsi"/>
                <w:szCs w:val="18"/>
              </w:rPr>
            </w:pPr>
            <w:r w:rsidRPr="00BC4421">
              <w:rPr>
                <w:rFonts w:cstheme="minorHAnsi"/>
                <w:szCs w:val="18"/>
              </w:rPr>
              <w:t>Suteikti reikiamus resursus, informaciją ir prieigas, reikalingas sistemai diegti</w:t>
            </w:r>
            <w:r w:rsidR="00107BC6" w:rsidRPr="00BC4421">
              <w:rPr>
                <w:rFonts w:cstheme="minorHAnsi"/>
                <w:szCs w:val="18"/>
              </w:rPr>
              <w:t>.</w:t>
            </w:r>
          </w:p>
          <w:p w14:paraId="533068C4" w14:textId="77777777" w:rsidR="00CF053E" w:rsidRPr="00BC4421" w:rsidRDefault="00CF053E" w:rsidP="0087404C">
            <w:pPr>
              <w:pStyle w:val="Sraassuenkleliais"/>
              <w:numPr>
                <w:ilvl w:val="0"/>
                <w:numId w:val="84"/>
              </w:numPr>
              <w:spacing w:before="0" w:after="0"/>
              <w:ind w:left="357" w:hanging="357"/>
              <w:rPr>
                <w:rFonts w:cstheme="minorHAnsi"/>
                <w:szCs w:val="18"/>
              </w:rPr>
            </w:pPr>
            <w:r w:rsidRPr="00BC4421">
              <w:rPr>
                <w:rFonts w:cstheme="minorHAnsi"/>
                <w:szCs w:val="18"/>
              </w:rPr>
              <w:t>Peržiūrėti, suderinti ir patvirtinti projekto dokumentus:</w:t>
            </w:r>
          </w:p>
          <w:p w14:paraId="03300ADD" w14:textId="44F15378"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projekto reglamentą;</w:t>
            </w:r>
          </w:p>
          <w:p w14:paraId="651D63B9" w14:textId="74DBE30E"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projekto grafiką;</w:t>
            </w:r>
          </w:p>
          <w:p w14:paraId="3387AD31" w14:textId="401EA1F1"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detalios analizės dokumentą;</w:t>
            </w:r>
          </w:p>
          <w:p w14:paraId="770BFA61" w14:textId="51F8225E"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projektavimo dokumentus.</w:t>
            </w:r>
          </w:p>
          <w:p w14:paraId="435FD8D5" w14:textId="564D6650" w:rsidR="00CF053E" w:rsidRPr="00BC4421" w:rsidRDefault="00CF053E" w:rsidP="0087404C">
            <w:pPr>
              <w:pStyle w:val="Sraassuenkleliais"/>
              <w:numPr>
                <w:ilvl w:val="0"/>
                <w:numId w:val="84"/>
              </w:numPr>
              <w:spacing w:before="0" w:after="0"/>
              <w:ind w:left="357" w:hanging="357"/>
              <w:rPr>
                <w:rFonts w:cstheme="minorHAnsi"/>
                <w:szCs w:val="18"/>
              </w:rPr>
            </w:pPr>
            <w:r w:rsidRPr="00BC4421">
              <w:rPr>
                <w:rFonts w:cstheme="minorHAnsi"/>
                <w:szCs w:val="18"/>
              </w:rPr>
              <w:t>Užtikrinti, kad diegėjui pateikta informacija būtų tiksli ir išsami.</w:t>
            </w:r>
          </w:p>
        </w:tc>
      </w:tr>
      <w:tr w:rsidR="00CF053E" w:rsidRPr="00BC4421" w14:paraId="2A704F94" w14:textId="77777777" w:rsidTr="00CF053E">
        <w:trPr>
          <w:trHeight w:val="20"/>
        </w:trPr>
        <w:tc>
          <w:tcPr>
            <w:tcW w:w="484" w:type="pct"/>
            <w:hideMark/>
          </w:tcPr>
          <w:p w14:paraId="02C91B18" w14:textId="38FA5C41" w:rsidR="00CF053E" w:rsidRPr="00BC4421" w:rsidRDefault="00CF053E">
            <w:pPr>
              <w:pStyle w:val="Sraassuenkleliais"/>
              <w:numPr>
                <w:ilvl w:val="0"/>
                <w:numId w:val="0"/>
              </w:numPr>
              <w:spacing w:before="0" w:after="0"/>
              <w:ind w:left="357" w:hanging="357"/>
              <w:rPr>
                <w:rFonts w:cstheme="minorHAnsi"/>
                <w:szCs w:val="18"/>
              </w:rPr>
            </w:pPr>
            <w:r w:rsidRPr="00BC4421">
              <w:rPr>
                <w:rFonts w:cstheme="minorHAnsi"/>
                <w:szCs w:val="18"/>
              </w:rPr>
              <w:t xml:space="preserve">Diegėjas </w:t>
            </w:r>
          </w:p>
        </w:tc>
        <w:tc>
          <w:tcPr>
            <w:tcW w:w="4516" w:type="pct"/>
          </w:tcPr>
          <w:p w14:paraId="3EDD0CE7" w14:textId="1CF0CD7B" w:rsidR="00CF053E" w:rsidRPr="00BC4421" w:rsidRDefault="00CF053E" w:rsidP="00566D36">
            <w:pPr>
              <w:pStyle w:val="Sraassuenkleliais"/>
              <w:numPr>
                <w:ilvl w:val="0"/>
                <w:numId w:val="0"/>
              </w:numPr>
              <w:spacing w:before="0" w:after="0"/>
              <w:rPr>
                <w:rFonts w:cstheme="minorHAnsi"/>
                <w:szCs w:val="18"/>
              </w:rPr>
            </w:pPr>
            <w:r w:rsidRPr="00BC4421">
              <w:rPr>
                <w:rFonts w:cstheme="minorHAnsi"/>
                <w:szCs w:val="18"/>
              </w:rPr>
              <w:t>Diegėjo atsakomybės (neapsiribojant):</w:t>
            </w:r>
          </w:p>
          <w:p w14:paraId="7B3B210A" w14:textId="65B45835" w:rsidR="00CF053E" w:rsidRPr="00BC4421" w:rsidRDefault="00CF053E" w:rsidP="0087404C">
            <w:pPr>
              <w:pStyle w:val="Sraassuenkleliais"/>
              <w:numPr>
                <w:ilvl w:val="0"/>
                <w:numId w:val="86"/>
              </w:numPr>
              <w:spacing w:before="0" w:after="0"/>
              <w:ind w:left="357" w:hanging="357"/>
              <w:rPr>
                <w:rFonts w:cstheme="minorHAnsi"/>
                <w:szCs w:val="18"/>
              </w:rPr>
            </w:pPr>
            <w:r w:rsidRPr="00BC4421">
              <w:rPr>
                <w:rFonts w:cstheme="minorHAnsi"/>
                <w:szCs w:val="18"/>
              </w:rPr>
              <w:t>Projekto aplinkos parengimas:</w:t>
            </w:r>
          </w:p>
          <w:p w14:paraId="266F7D23" w14:textId="243A0C51"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sukurti darbinę aplinką, kurioje būtų centralizuotai talpinama visa projekto informacija;</w:t>
            </w:r>
          </w:p>
          <w:p w14:paraId="1E206EF9" w14:textId="1F64D4FF"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užtikrinti, kad visiems dalyviams būtų suteiktos reikalingos prieigos.</w:t>
            </w:r>
          </w:p>
          <w:p w14:paraId="5D4E1654" w14:textId="3463D3C0" w:rsidR="00CF053E" w:rsidRPr="00BC4421" w:rsidRDefault="00CF053E" w:rsidP="0087404C">
            <w:pPr>
              <w:pStyle w:val="Sraassuenkleliais"/>
              <w:numPr>
                <w:ilvl w:val="0"/>
                <w:numId w:val="86"/>
              </w:numPr>
              <w:spacing w:before="0" w:after="0"/>
              <w:ind w:left="357" w:hanging="357"/>
              <w:rPr>
                <w:rFonts w:cstheme="minorHAnsi"/>
                <w:szCs w:val="18"/>
              </w:rPr>
            </w:pPr>
            <w:r w:rsidRPr="00BC4421">
              <w:rPr>
                <w:rFonts w:cstheme="minorHAnsi"/>
                <w:szCs w:val="18"/>
              </w:rPr>
              <w:t>Dokumentų rengimas:</w:t>
            </w:r>
          </w:p>
          <w:p w14:paraId="17BB867C" w14:textId="70BA8767"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parengti projekto reglamentą ir suderinti jį su užsakovu;</w:t>
            </w:r>
          </w:p>
          <w:p w14:paraId="10230117" w14:textId="0C1B45F6"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parengti detalų projekto grafiką</w:t>
            </w:r>
            <w:r w:rsidR="00107BC6" w:rsidRPr="00BC4421">
              <w:rPr>
                <w:rFonts w:cstheme="minorHAnsi"/>
                <w:szCs w:val="18"/>
              </w:rPr>
              <w:t xml:space="preserve"> ir suderinti su užsakovu;</w:t>
            </w:r>
          </w:p>
          <w:p w14:paraId="4D94D00D" w14:textId="07B67106" w:rsidR="00107BC6" w:rsidRPr="00BC4421" w:rsidRDefault="00107BC6" w:rsidP="0087404C">
            <w:pPr>
              <w:pStyle w:val="Sraassuenkleliais"/>
              <w:numPr>
                <w:ilvl w:val="1"/>
                <w:numId w:val="262"/>
              </w:numPr>
              <w:spacing w:before="0" w:after="0"/>
              <w:ind w:left="1077" w:hanging="357"/>
              <w:rPr>
                <w:rFonts w:cstheme="minorHAnsi"/>
                <w:szCs w:val="18"/>
              </w:rPr>
            </w:pPr>
            <w:r w:rsidRPr="00BC4421">
              <w:rPr>
                <w:rFonts w:cstheme="minorHAnsi"/>
                <w:szCs w:val="18"/>
              </w:rPr>
              <w:t>Parengti sistemai reikalingos techninės ir programinės įrangos (reikalavimas NFR-3) specifikacijas ir suderinti su užsakovu;</w:t>
            </w:r>
          </w:p>
          <w:p w14:paraId="1A0B5CAC" w14:textId="70CE6527"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parengti detalios analizės dokumentą, apimantį reikalavimų analizę ir sprendimo architektūrą;</w:t>
            </w:r>
          </w:p>
          <w:p w14:paraId="40EEE8CF" w14:textId="0F9CB521"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parengti projektavimo dokumentaciją, detalizuojant reikalavimų įgyvendinimo planą.</w:t>
            </w:r>
          </w:p>
          <w:p w14:paraId="28661B20" w14:textId="732606E1" w:rsidR="00CF053E" w:rsidRPr="00BC4421" w:rsidRDefault="00CF053E" w:rsidP="0087404C">
            <w:pPr>
              <w:pStyle w:val="Sraassuenkleliais"/>
              <w:numPr>
                <w:ilvl w:val="0"/>
                <w:numId w:val="86"/>
              </w:numPr>
              <w:spacing w:before="0" w:after="0"/>
              <w:ind w:left="357" w:hanging="357"/>
              <w:rPr>
                <w:rFonts w:cstheme="minorHAnsi"/>
                <w:szCs w:val="18"/>
              </w:rPr>
            </w:pPr>
            <w:r w:rsidRPr="00BC4421">
              <w:rPr>
                <w:rFonts w:cstheme="minorHAnsi"/>
                <w:szCs w:val="18"/>
              </w:rPr>
              <w:t>Techniniai sprendimai:</w:t>
            </w:r>
          </w:p>
          <w:p w14:paraId="702B70DD" w14:textId="09B98540"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 xml:space="preserve">įdiegti ir </w:t>
            </w:r>
            <w:r w:rsidR="00A87C03" w:rsidRPr="00BC4421">
              <w:rPr>
                <w:rFonts w:cstheme="minorHAnsi"/>
                <w:szCs w:val="18"/>
              </w:rPr>
              <w:t>su</w:t>
            </w:r>
            <w:r w:rsidRPr="00BC4421">
              <w:rPr>
                <w:rFonts w:cstheme="minorHAnsi"/>
                <w:szCs w:val="18"/>
              </w:rPr>
              <w:t>konfigūruoti sistemą pagal techninės specifikacijos reikalavimus;</w:t>
            </w:r>
          </w:p>
          <w:p w14:paraId="4D95D11C" w14:textId="057AAA0C"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 xml:space="preserve">parengti ir pristatyti </w:t>
            </w:r>
            <w:r w:rsidR="00107BC6" w:rsidRPr="00BC4421">
              <w:rPr>
                <w:rFonts w:cstheme="minorHAnsi"/>
                <w:szCs w:val="18"/>
              </w:rPr>
              <w:t>aplinkas, nurodytas REZ-</w:t>
            </w:r>
            <w:r w:rsidR="00107BC6" w:rsidRPr="00BC4421">
              <w:rPr>
                <w:rFonts w:cstheme="minorHAnsi"/>
                <w:szCs w:val="18"/>
                <w:lang w:val="en-US"/>
              </w:rPr>
              <w:t>11</w:t>
            </w:r>
            <w:r w:rsidRPr="00BC4421">
              <w:rPr>
                <w:rFonts w:cstheme="minorHAnsi"/>
                <w:szCs w:val="18"/>
              </w:rPr>
              <w:t>;</w:t>
            </w:r>
          </w:p>
          <w:p w14:paraId="0783FEB6" w14:textId="40B4DF43"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vykdyti testavimus (funkcinius, našumo, saugumo).</w:t>
            </w:r>
          </w:p>
          <w:p w14:paraId="6DCF2FEE" w14:textId="2D655DDA" w:rsidR="00CF053E" w:rsidRPr="00BC4421" w:rsidRDefault="00CF053E" w:rsidP="0087404C">
            <w:pPr>
              <w:pStyle w:val="Sraassuenkleliais"/>
              <w:numPr>
                <w:ilvl w:val="0"/>
                <w:numId w:val="86"/>
              </w:numPr>
              <w:spacing w:before="0" w:after="0"/>
              <w:ind w:left="357" w:hanging="357"/>
              <w:rPr>
                <w:rFonts w:cstheme="minorHAnsi"/>
                <w:szCs w:val="18"/>
              </w:rPr>
            </w:pPr>
            <w:r w:rsidRPr="00BC4421">
              <w:rPr>
                <w:rFonts w:cstheme="minorHAnsi"/>
                <w:szCs w:val="18"/>
              </w:rPr>
              <w:t>Apmokymai ir dokumentacija:</w:t>
            </w:r>
          </w:p>
          <w:p w14:paraId="406EB6EC" w14:textId="01285DDE"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parengti naudotojų ir administratorių instrukcijas;</w:t>
            </w:r>
          </w:p>
          <w:p w14:paraId="3D69942C" w14:textId="05CB8E89" w:rsidR="004E6FE2"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instruktuoti naudotojus ir administratorius dirbti su sistema</w:t>
            </w:r>
            <w:r w:rsidR="004E6FE2" w:rsidRPr="00BC4421">
              <w:rPr>
                <w:rFonts w:cstheme="minorHAnsi"/>
                <w:szCs w:val="18"/>
              </w:rPr>
              <w:t>;</w:t>
            </w:r>
          </w:p>
          <w:p w14:paraId="726C4024" w14:textId="5268A7EF" w:rsidR="00CF053E" w:rsidRPr="00BC4421" w:rsidRDefault="004E6FE2" w:rsidP="0087404C">
            <w:pPr>
              <w:pStyle w:val="Sraassuenkleliais"/>
              <w:numPr>
                <w:ilvl w:val="1"/>
                <w:numId w:val="262"/>
              </w:numPr>
              <w:spacing w:before="0" w:after="0"/>
              <w:ind w:left="1077" w:hanging="357"/>
              <w:rPr>
                <w:rFonts w:cstheme="minorHAnsi"/>
                <w:szCs w:val="18"/>
              </w:rPr>
            </w:pPr>
            <w:r w:rsidRPr="00BC4421">
              <w:rPr>
                <w:rFonts w:cstheme="minorHAnsi"/>
                <w:szCs w:val="18"/>
              </w:rPr>
              <w:t>parengti sistemos</w:t>
            </w:r>
            <w:r w:rsidR="00107BC6" w:rsidRPr="00BC4421">
              <w:rPr>
                <w:rFonts w:cstheme="minorHAnsi"/>
                <w:szCs w:val="18"/>
              </w:rPr>
              <w:t xml:space="preserve"> veiksmų </w:t>
            </w:r>
            <w:r w:rsidRPr="00BC4421">
              <w:rPr>
                <w:rFonts w:cstheme="minorHAnsi"/>
                <w:szCs w:val="18"/>
              </w:rPr>
              <w:t xml:space="preserve">video instrukcijas </w:t>
            </w:r>
            <w:r w:rsidR="00107BC6" w:rsidRPr="00BC4421">
              <w:rPr>
                <w:rFonts w:cstheme="minorHAnsi"/>
                <w:szCs w:val="18"/>
              </w:rPr>
              <w:t xml:space="preserve">išoriniams ir vidiniams </w:t>
            </w:r>
            <w:r w:rsidRPr="00BC4421">
              <w:rPr>
                <w:rFonts w:cstheme="minorHAnsi"/>
                <w:szCs w:val="18"/>
              </w:rPr>
              <w:t>naudotojams</w:t>
            </w:r>
            <w:r w:rsidR="00CF053E" w:rsidRPr="00BC4421">
              <w:rPr>
                <w:rFonts w:cstheme="minorHAnsi"/>
                <w:szCs w:val="18"/>
              </w:rPr>
              <w:t>.</w:t>
            </w:r>
          </w:p>
          <w:p w14:paraId="3DE59F10" w14:textId="436A158F" w:rsidR="00CF053E" w:rsidRPr="00BC4421" w:rsidRDefault="00CF053E" w:rsidP="0087404C">
            <w:pPr>
              <w:pStyle w:val="Sraassuenkleliais"/>
              <w:numPr>
                <w:ilvl w:val="0"/>
                <w:numId w:val="86"/>
              </w:numPr>
              <w:spacing w:before="0" w:after="0"/>
              <w:ind w:left="357" w:hanging="357"/>
              <w:rPr>
                <w:rFonts w:cstheme="minorHAnsi"/>
                <w:szCs w:val="18"/>
              </w:rPr>
            </w:pPr>
            <w:r w:rsidRPr="00BC4421">
              <w:rPr>
                <w:rFonts w:cstheme="minorHAnsi"/>
                <w:szCs w:val="18"/>
              </w:rPr>
              <w:t>Pokyčių ir rizikų valdymas:</w:t>
            </w:r>
          </w:p>
          <w:p w14:paraId="2D13F790" w14:textId="5A57B386"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užtikrinti, kad visi pakeitimai būtų registruojami ir valdomi;</w:t>
            </w:r>
          </w:p>
          <w:p w14:paraId="78212408" w14:textId="56BCBE31"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sukurti ir palaikyti rizikų valdymo planą bei registrą.</w:t>
            </w:r>
          </w:p>
        </w:tc>
      </w:tr>
      <w:tr w:rsidR="00CF053E" w:rsidRPr="00BC4421" w14:paraId="68EA2FB4" w14:textId="77777777" w:rsidTr="00CF053E">
        <w:trPr>
          <w:trHeight w:val="20"/>
        </w:trPr>
        <w:tc>
          <w:tcPr>
            <w:tcW w:w="484" w:type="pct"/>
            <w:hideMark/>
          </w:tcPr>
          <w:p w14:paraId="56EA23AB" w14:textId="1404DC5D" w:rsidR="00CF053E" w:rsidRPr="00BC4421" w:rsidRDefault="00CF053E">
            <w:pPr>
              <w:pStyle w:val="Sraassuenkleliais"/>
              <w:numPr>
                <w:ilvl w:val="0"/>
                <w:numId w:val="0"/>
              </w:numPr>
              <w:spacing w:before="0" w:after="0"/>
              <w:rPr>
                <w:rFonts w:cstheme="minorHAnsi"/>
                <w:szCs w:val="18"/>
              </w:rPr>
            </w:pPr>
            <w:r w:rsidRPr="00BC4421">
              <w:rPr>
                <w:rFonts w:cstheme="minorHAnsi"/>
                <w:szCs w:val="18"/>
              </w:rPr>
              <w:t>Techninė priežiūra</w:t>
            </w:r>
          </w:p>
        </w:tc>
        <w:tc>
          <w:tcPr>
            <w:tcW w:w="4516" w:type="pct"/>
          </w:tcPr>
          <w:p w14:paraId="5520EABA" w14:textId="28D6CEFD" w:rsidR="00CF053E" w:rsidRPr="00BC4421" w:rsidRDefault="00CF053E" w:rsidP="00630835">
            <w:pPr>
              <w:pStyle w:val="Sraassuenkleliais"/>
              <w:numPr>
                <w:ilvl w:val="0"/>
                <w:numId w:val="0"/>
              </w:numPr>
              <w:spacing w:before="0" w:after="0"/>
              <w:rPr>
                <w:rFonts w:cstheme="minorHAnsi"/>
                <w:szCs w:val="18"/>
              </w:rPr>
            </w:pPr>
            <w:r w:rsidRPr="00BC4421">
              <w:rPr>
                <w:rFonts w:cstheme="minorHAnsi"/>
                <w:szCs w:val="18"/>
              </w:rPr>
              <w:t>Techninės priežiūros atsakomybės (neapsiribojant):</w:t>
            </w:r>
          </w:p>
          <w:p w14:paraId="3609100C" w14:textId="57E58E33" w:rsidR="00CF053E" w:rsidRPr="00BC4421" w:rsidRDefault="00CF053E" w:rsidP="0087404C">
            <w:pPr>
              <w:pStyle w:val="Sraassuenkleliais"/>
              <w:numPr>
                <w:ilvl w:val="0"/>
                <w:numId w:val="87"/>
              </w:numPr>
              <w:spacing w:before="0" w:after="0"/>
              <w:ind w:left="357" w:hanging="357"/>
              <w:rPr>
                <w:rFonts w:cstheme="minorHAnsi"/>
                <w:szCs w:val="18"/>
              </w:rPr>
            </w:pPr>
            <w:r w:rsidRPr="00BC4421">
              <w:rPr>
                <w:rFonts w:cstheme="minorHAnsi"/>
                <w:szCs w:val="18"/>
              </w:rPr>
              <w:t>Projekto stebėjimas:</w:t>
            </w:r>
          </w:p>
          <w:p w14:paraId="14B96FD5" w14:textId="59E4C49F"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vertinti diegėjo pateiktus dokumentus, užtikrinant, kad jie atitinka reikalavimus;</w:t>
            </w:r>
          </w:p>
          <w:p w14:paraId="2903FF32" w14:textId="7EFE5CE6"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stebėti projekto grafiką, darbo eigą ir rezultatų atitikimą susitarimams</w:t>
            </w:r>
            <w:r w:rsidR="009036A7" w:rsidRPr="00BC4421">
              <w:rPr>
                <w:rFonts w:cstheme="minorHAnsi"/>
                <w:szCs w:val="18"/>
              </w:rPr>
              <w:t>.</w:t>
            </w:r>
          </w:p>
          <w:p w14:paraId="59D6C15C" w14:textId="09E72452" w:rsidR="00CF053E" w:rsidRPr="00BC4421" w:rsidRDefault="00CF053E" w:rsidP="0087404C">
            <w:pPr>
              <w:pStyle w:val="Sraassuenkleliais"/>
              <w:numPr>
                <w:ilvl w:val="0"/>
                <w:numId w:val="87"/>
              </w:numPr>
              <w:spacing w:before="0" w:after="0"/>
              <w:ind w:left="357" w:hanging="357"/>
              <w:rPr>
                <w:rFonts w:cstheme="minorHAnsi"/>
                <w:szCs w:val="18"/>
              </w:rPr>
            </w:pPr>
            <w:r w:rsidRPr="00BC4421">
              <w:rPr>
                <w:rFonts w:cstheme="minorHAnsi"/>
                <w:szCs w:val="18"/>
              </w:rPr>
              <w:t>Analizės ir projektavimo priežiūra:</w:t>
            </w:r>
          </w:p>
          <w:p w14:paraId="1EC4D0F9" w14:textId="66F21BDE"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stebėti analizės procesą, įvertinti rezultatus ir teikti rekomendacijas</w:t>
            </w:r>
            <w:r w:rsidR="00107BC6" w:rsidRPr="00BC4421">
              <w:rPr>
                <w:rFonts w:cstheme="minorHAnsi"/>
                <w:szCs w:val="18"/>
              </w:rPr>
              <w:t xml:space="preserve"> užsakovui</w:t>
            </w:r>
            <w:r w:rsidRPr="00BC4421">
              <w:rPr>
                <w:rFonts w:cstheme="minorHAnsi"/>
                <w:szCs w:val="18"/>
              </w:rPr>
              <w:t>;</w:t>
            </w:r>
          </w:p>
          <w:p w14:paraId="7F919F2B" w14:textId="66BF3BCF"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vertinti projektavimo dokumentų kokybę ir atitiktį reikalavimams.</w:t>
            </w:r>
          </w:p>
          <w:p w14:paraId="18516F2C" w14:textId="1DC557FB" w:rsidR="00CF053E" w:rsidRPr="00BC4421" w:rsidRDefault="00CF053E" w:rsidP="0087404C">
            <w:pPr>
              <w:pStyle w:val="Sraassuenkleliais"/>
              <w:numPr>
                <w:ilvl w:val="0"/>
                <w:numId w:val="87"/>
              </w:numPr>
              <w:spacing w:before="0" w:after="0"/>
              <w:ind w:left="357" w:hanging="357"/>
              <w:rPr>
                <w:rFonts w:cstheme="minorHAnsi"/>
                <w:szCs w:val="18"/>
              </w:rPr>
            </w:pPr>
            <w:r w:rsidRPr="00BC4421">
              <w:rPr>
                <w:rFonts w:cstheme="minorHAnsi"/>
                <w:szCs w:val="18"/>
              </w:rPr>
              <w:t>Patarimai ir rekomendacijos:</w:t>
            </w:r>
          </w:p>
          <w:p w14:paraId="6F674C62" w14:textId="048C8F56" w:rsidR="00CF053E" w:rsidRPr="00BC4421" w:rsidRDefault="00CF053E" w:rsidP="0087404C">
            <w:pPr>
              <w:pStyle w:val="Sraassuenkleliais"/>
              <w:numPr>
                <w:ilvl w:val="1"/>
                <w:numId w:val="262"/>
              </w:numPr>
              <w:spacing w:before="0" w:after="0"/>
              <w:ind w:left="1077" w:hanging="357"/>
              <w:rPr>
                <w:rFonts w:cstheme="minorHAnsi"/>
                <w:szCs w:val="18"/>
              </w:rPr>
            </w:pPr>
            <w:r w:rsidRPr="00BC4421">
              <w:rPr>
                <w:rFonts w:cstheme="minorHAnsi"/>
                <w:szCs w:val="18"/>
              </w:rPr>
              <w:t>teikti įžvalgas ir rekomendacija dėl galimų patobulinimų projekto metu</w:t>
            </w:r>
            <w:r w:rsidR="009036A7" w:rsidRPr="00BC4421">
              <w:rPr>
                <w:rFonts w:cstheme="minorHAnsi"/>
                <w:szCs w:val="18"/>
              </w:rPr>
              <w:t>.</w:t>
            </w:r>
          </w:p>
        </w:tc>
      </w:tr>
    </w:tbl>
    <w:p w14:paraId="30B43C95" w14:textId="77777777" w:rsidR="00866105" w:rsidRPr="00BC4421" w:rsidRDefault="00866105" w:rsidP="00866105"/>
    <w:p w14:paraId="1780B9A2" w14:textId="77777777" w:rsidR="002D55CD" w:rsidRPr="00BC4421" w:rsidRDefault="002D55CD" w:rsidP="009036A7">
      <w:pPr>
        <w:pStyle w:val="Antrat2"/>
        <w:numPr>
          <w:ilvl w:val="0"/>
          <w:numId w:val="0"/>
        </w:numPr>
        <w:spacing w:before="0" w:after="0"/>
        <w:ind w:left="576"/>
        <w:rPr>
          <w:rFonts w:hint="eastAsia"/>
        </w:rPr>
        <w:sectPr w:rsidR="002D55CD" w:rsidRPr="00BC4421" w:rsidSect="00094F65">
          <w:headerReference w:type="default" r:id="rId19"/>
          <w:headerReference w:type="first" r:id="rId20"/>
          <w:footerReference w:type="first" r:id="rId21"/>
          <w:pgSz w:w="11906" w:h="16838"/>
          <w:pgMar w:top="1474" w:right="822" w:bottom="1474" w:left="822" w:header="709" w:footer="709" w:gutter="0"/>
          <w:cols w:space="708"/>
          <w:titlePg/>
          <w:docGrid w:linePitch="360"/>
        </w:sectPr>
      </w:pPr>
    </w:p>
    <w:p w14:paraId="1177AAC5" w14:textId="3D4E1A61" w:rsidR="00DB199D" w:rsidRPr="00BC4421" w:rsidRDefault="00DB199D" w:rsidP="003D7AE9">
      <w:pPr>
        <w:pStyle w:val="Antrat2"/>
        <w:spacing w:before="0" w:after="0"/>
        <w:rPr>
          <w:rFonts w:hint="eastAsia"/>
        </w:rPr>
      </w:pPr>
      <w:bookmarkStart w:id="671" w:name="_Ref183423551"/>
      <w:bookmarkStart w:id="672" w:name="_Ref183504687"/>
      <w:bookmarkStart w:id="673" w:name="_Toc187396086"/>
      <w:r w:rsidRPr="00BC4421">
        <w:lastRenderedPageBreak/>
        <w:t>Planuojamos projekto veiklos ir rezultatai</w:t>
      </w:r>
      <w:bookmarkEnd w:id="671"/>
      <w:bookmarkEnd w:id="672"/>
      <w:bookmarkEnd w:id="673"/>
    </w:p>
    <w:tbl>
      <w:tblPr>
        <w:tblStyle w:val="CivittaTable2Purple"/>
        <w:tblW w:w="5000" w:type="pct"/>
        <w:tblLook w:val="0620" w:firstRow="1" w:lastRow="0" w:firstColumn="0" w:lastColumn="0" w:noHBand="1" w:noVBand="1"/>
      </w:tblPr>
      <w:tblGrid>
        <w:gridCol w:w="850"/>
        <w:gridCol w:w="2128"/>
        <w:gridCol w:w="3970"/>
        <w:gridCol w:w="2267"/>
        <w:gridCol w:w="4675"/>
      </w:tblGrid>
      <w:tr w:rsidR="00131FA8" w:rsidRPr="00BC4421" w14:paraId="3F2DB362" w14:textId="117EE92F"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379D2253" w14:textId="6FD57807" w:rsidR="00131FA8" w:rsidRPr="00BC4421" w:rsidRDefault="00131FA8" w:rsidP="003D7AE9">
            <w:pPr>
              <w:spacing w:before="0"/>
              <w:rPr>
                <w:rFonts w:cstheme="minorHAnsi"/>
                <w:szCs w:val="18"/>
              </w:rPr>
            </w:pPr>
            <w:r w:rsidRPr="00BC4421">
              <w:rPr>
                <w:rFonts w:cstheme="minorHAnsi"/>
                <w:szCs w:val="18"/>
              </w:rPr>
              <w:t>Nr.</w:t>
            </w:r>
          </w:p>
        </w:tc>
        <w:tc>
          <w:tcPr>
            <w:tcW w:w="0" w:type="pct"/>
            <w:hideMark/>
          </w:tcPr>
          <w:p w14:paraId="223AA737" w14:textId="68944545" w:rsidR="00131FA8" w:rsidRPr="00BC4421" w:rsidRDefault="00131FA8" w:rsidP="003D7AE9">
            <w:pPr>
              <w:spacing w:before="0"/>
              <w:rPr>
                <w:rFonts w:cstheme="minorHAnsi"/>
                <w:szCs w:val="18"/>
              </w:rPr>
            </w:pPr>
            <w:r w:rsidRPr="00BC4421">
              <w:rPr>
                <w:rFonts w:cstheme="minorHAnsi"/>
                <w:szCs w:val="18"/>
              </w:rPr>
              <w:t>Veikla</w:t>
            </w:r>
          </w:p>
        </w:tc>
        <w:tc>
          <w:tcPr>
            <w:tcW w:w="0" w:type="pct"/>
          </w:tcPr>
          <w:p w14:paraId="72346313" w14:textId="72FFEF91" w:rsidR="00131FA8" w:rsidRPr="00BC4421" w:rsidRDefault="00131FA8" w:rsidP="003D7AE9">
            <w:pPr>
              <w:spacing w:before="0"/>
              <w:rPr>
                <w:rFonts w:cstheme="minorHAnsi"/>
                <w:szCs w:val="18"/>
              </w:rPr>
            </w:pPr>
            <w:r w:rsidRPr="00BC4421">
              <w:rPr>
                <w:rFonts w:cstheme="minorHAnsi"/>
                <w:szCs w:val="18"/>
              </w:rPr>
              <w:t>Veiklos aprašymas</w:t>
            </w:r>
          </w:p>
        </w:tc>
        <w:tc>
          <w:tcPr>
            <w:tcW w:w="0" w:type="pct"/>
          </w:tcPr>
          <w:p w14:paraId="7D2F057D" w14:textId="7C57D626" w:rsidR="00131FA8" w:rsidRPr="00BC4421" w:rsidRDefault="00131FA8" w:rsidP="003D7AE9">
            <w:pPr>
              <w:spacing w:before="0"/>
              <w:rPr>
                <w:rFonts w:cstheme="minorHAnsi"/>
                <w:szCs w:val="18"/>
              </w:rPr>
            </w:pPr>
            <w:r w:rsidRPr="00BC4421">
              <w:rPr>
                <w:rFonts w:cstheme="minorHAnsi"/>
                <w:szCs w:val="18"/>
              </w:rPr>
              <w:t>Rezultatas</w:t>
            </w:r>
          </w:p>
        </w:tc>
        <w:tc>
          <w:tcPr>
            <w:tcW w:w="0" w:type="pct"/>
          </w:tcPr>
          <w:p w14:paraId="4CC467BF" w14:textId="6AB7BEB5" w:rsidR="00131FA8" w:rsidRPr="00BC4421" w:rsidRDefault="00131FA8" w:rsidP="003D7AE9">
            <w:pPr>
              <w:spacing w:before="0"/>
              <w:rPr>
                <w:rFonts w:cstheme="minorHAnsi"/>
                <w:szCs w:val="18"/>
              </w:rPr>
            </w:pPr>
            <w:r w:rsidRPr="00BC4421">
              <w:rPr>
                <w:rFonts w:cstheme="minorHAnsi"/>
                <w:szCs w:val="18"/>
              </w:rPr>
              <w:t>Rezultato aprašymas</w:t>
            </w:r>
          </w:p>
        </w:tc>
      </w:tr>
      <w:tr w:rsidR="00131FA8" w:rsidRPr="00BC4421" w14:paraId="13EA4FEC" w14:textId="25CCE2A7" w:rsidTr="0AA23D6C">
        <w:trPr>
          <w:trHeight w:val="168"/>
        </w:trPr>
        <w:tc>
          <w:tcPr>
            <w:tcW w:w="5000" w:type="pct"/>
            <w:gridSpan w:val="5"/>
            <w:shd w:val="clear" w:color="auto" w:fill="E5E5E5" w:themeFill="background2" w:themeFillShade="E6"/>
          </w:tcPr>
          <w:p w14:paraId="401FF975" w14:textId="3DC83ED0" w:rsidR="00131FA8" w:rsidRPr="00BC4421" w:rsidRDefault="00131FA8" w:rsidP="0086536E">
            <w:pPr>
              <w:pStyle w:val="Sraassuenkleliais"/>
              <w:numPr>
                <w:ilvl w:val="0"/>
                <w:numId w:val="33"/>
              </w:numPr>
              <w:spacing w:before="0" w:after="0"/>
              <w:ind w:left="316"/>
              <w:jc w:val="left"/>
              <w:rPr>
                <w:rFonts w:cstheme="minorHAnsi"/>
                <w:szCs w:val="18"/>
              </w:rPr>
            </w:pPr>
            <w:r w:rsidRPr="00BC4421">
              <w:rPr>
                <w:rStyle w:val="PurpleText"/>
                <w:rFonts w:cstheme="minorHAnsi"/>
                <w:b/>
                <w:bCs/>
                <w:szCs w:val="18"/>
              </w:rPr>
              <w:t>Sistemos diegimas:</w:t>
            </w:r>
          </w:p>
        </w:tc>
      </w:tr>
      <w:tr w:rsidR="00131FA8" w:rsidRPr="00BC4421" w14:paraId="15F38FEF" w14:textId="25B1E0B6" w:rsidTr="0AA23D6C">
        <w:trPr>
          <w:trHeight w:val="20"/>
        </w:trPr>
        <w:tc>
          <w:tcPr>
            <w:tcW w:w="5000" w:type="pct"/>
            <w:gridSpan w:val="5"/>
          </w:tcPr>
          <w:p w14:paraId="34066C7A" w14:textId="461E919F" w:rsidR="00131FA8" w:rsidRPr="00BC4421" w:rsidRDefault="00131FA8" w:rsidP="0086536E">
            <w:pPr>
              <w:pStyle w:val="Sraassuenkleliais"/>
              <w:numPr>
                <w:ilvl w:val="1"/>
                <w:numId w:val="33"/>
              </w:numPr>
              <w:spacing w:before="0" w:after="0"/>
              <w:ind w:left="316"/>
              <w:rPr>
                <w:rFonts w:cstheme="minorHAnsi"/>
                <w:szCs w:val="18"/>
              </w:rPr>
            </w:pPr>
            <w:r w:rsidRPr="00BC4421">
              <w:rPr>
                <w:rStyle w:val="PurpleText"/>
                <w:rFonts w:cstheme="minorHAnsi"/>
                <w:b/>
                <w:bCs/>
                <w:szCs w:val="18"/>
              </w:rPr>
              <w:t>Projekto inicijavimas</w:t>
            </w:r>
          </w:p>
        </w:tc>
      </w:tr>
      <w:tr w:rsidR="00131FA8" w:rsidRPr="00BC4421" w14:paraId="111C4A19" w14:textId="77777777" w:rsidTr="0AA23D6C">
        <w:trPr>
          <w:trHeight w:val="20"/>
        </w:trPr>
        <w:tc>
          <w:tcPr>
            <w:tcW w:w="306" w:type="pct"/>
          </w:tcPr>
          <w:p w14:paraId="070023F3"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2B6FCBD7" w14:textId="2C912C63"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Parengti Projektui reikalingą darbinę aplinką</w:t>
            </w:r>
          </w:p>
        </w:tc>
        <w:tc>
          <w:tcPr>
            <w:tcW w:w="1429" w:type="pct"/>
          </w:tcPr>
          <w:p w14:paraId="5860A702" w14:textId="77777777" w:rsidR="00131FA8" w:rsidRPr="00BC4421" w:rsidRDefault="00131FA8" w:rsidP="0028182D">
            <w:pPr>
              <w:widowControl w:val="0"/>
              <w:spacing w:before="0"/>
              <w:rPr>
                <w:rFonts w:cstheme="minorHAnsi"/>
                <w:szCs w:val="18"/>
              </w:rPr>
            </w:pPr>
            <w:r w:rsidRPr="00BC4421">
              <w:rPr>
                <w:rFonts w:cstheme="minorHAnsi"/>
                <w:szCs w:val="18"/>
              </w:rPr>
              <w:t>Diegėjas turi paruošti aplinką, kurioje bus talpinama visa projekto informacija, dokumentacija, rezultatų sekimo priemonės.</w:t>
            </w:r>
          </w:p>
          <w:p w14:paraId="0EF3D7CA" w14:textId="77777777" w:rsidR="00131FA8" w:rsidRPr="00BC4421" w:rsidRDefault="00131FA8" w:rsidP="0028182D">
            <w:pPr>
              <w:widowControl w:val="0"/>
              <w:spacing w:before="0"/>
              <w:rPr>
                <w:rFonts w:cstheme="minorHAnsi"/>
                <w:szCs w:val="18"/>
              </w:rPr>
            </w:pPr>
          </w:p>
          <w:p w14:paraId="3BAA0E9D" w14:textId="77777777" w:rsidR="00131FA8" w:rsidRPr="00BC4421" w:rsidRDefault="00131FA8" w:rsidP="0028182D">
            <w:pPr>
              <w:widowControl w:val="0"/>
              <w:spacing w:before="0"/>
              <w:rPr>
                <w:rFonts w:cstheme="minorHAnsi"/>
                <w:szCs w:val="18"/>
              </w:rPr>
            </w:pPr>
            <w:r w:rsidRPr="00BC4421">
              <w:rPr>
                <w:rFonts w:cstheme="minorHAnsi"/>
                <w:szCs w:val="18"/>
              </w:rPr>
              <w:t>Diegėjas turi nustatyti prieigos teises, kad klientas ir techninė priežiūra galėtų pasiekti visą reikiamą informaciją, dokumentus ir sekimo priemones.</w:t>
            </w:r>
          </w:p>
          <w:p w14:paraId="05FF79A7" w14:textId="77777777" w:rsidR="00131FA8" w:rsidRPr="00BC4421" w:rsidRDefault="00131FA8" w:rsidP="0028182D">
            <w:pPr>
              <w:widowControl w:val="0"/>
              <w:spacing w:before="0"/>
              <w:rPr>
                <w:rFonts w:cstheme="minorHAnsi"/>
                <w:szCs w:val="18"/>
              </w:rPr>
            </w:pPr>
          </w:p>
          <w:p w14:paraId="7AEBB12C" w14:textId="34EA9C43"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Diegėjas turi įdiegti rezultatų sekimo įrankius, leidžiančius projekto nariams stebėti progresą ir pasiektus rezultatus.</w:t>
            </w:r>
          </w:p>
        </w:tc>
        <w:tc>
          <w:tcPr>
            <w:tcW w:w="816" w:type="pct"/>
          </w:tcPr>
          <w:p w14:paraId="277990B5"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Parengta ir pristatyta darbinė Projekto aplinka</w:t>
            </w:r>
          </w:p>
          <w:p w14:paraId="7DB12579" w14:textId="77777777" w:rsidR="00131FA8" w:rsidRPr="00BC4421" w:rsidRDefault="00131FA8" w:rsidP="0028182D">
            <w:pPr>
              <w:pStyle w:val="Sraassuenkleliais"/>
              <w:numPr>
                <w:ilvl w:val="0"/>
                <w:numId w:val="0"/>
              </w:numPr>
              <w:spacing w:before="0" w:after="0"/>
              <w:rPr>
                <w:rFonts w:cstheme="minorHAnsi"/>
                <w:szCs w:val="18"/>
              </w:rPr>
            </w:pPr>
          </w:p>
          <w:p w14:paraId="0FF79C3B"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Suteiktos prieigos teisės suteiktos klientui ir techninei priežiūrai</w:t>
            </w:r>
          </w:p>
          <w:p w14:paraId="29312DEB" w14:textId="77777777" w:rsidR="00131FA8" w:rsidRPr="00BC4421" w:rsidRDefault="00131FA8" w:rsidP="0028182D">
            <w:pPr>
              <w:pStyle w:val="Sraassuenkleliais"/>
              <w:numPr>
                <w:ilvl w:val="0"/>
                <w:numId w:val="0"/>
              </w:numPr>
              <w:spacing w:before="0" w:after="0"/>
              <w:rPr>
                <w:rFonts w:cstheme="minorHAnsi"/>
                <w:szCs w:val="18"/>
              </w:rPr>
            </w:pPr>
          </w:p>
          <w:p w14:paraId="3EF8DC6C" w14:textId="5EBB69D5"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Sukurti projekto rezultatų sekimo įrankiai</w:t>
            </w:r>
          </w:p>
        </w:tc>
        <w:tc>
          <w:tcPr>
            <w:tcW w:w="1683" w:type="pct"/>
          </w:tcPr>
          <w:p w14:paraId="56D80BEF"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Paruošta darbinė projekto aplinka turi apimti intraneto platformą (pvz., Confluence), skirtą projekto dokumentacijos ir informacijos centralizuotam valdymui, bei dokumentų valdymo sistemą (pvz., Teams), skirtą dokumentų saugojimui ir keitimuisi.</w:t>
            </w:r>
          </w:p>
          <w:p w14:paraId="394EBDD2" w14:textId="77777777" w:rsidR="00131FA8" w:rsidRPr="00BC4421" w:rsidRDefault="00131FA8" w:rsidP="0028182D">
            <w:pPr>
              <w:pStyle w:val="Sraassuenkleliais"/>
              <w:numPr>
                <w:ilvl w:val="0"/>
                <w:numId w:val="0"/>
              </w:numPr>
              <w:spacing w:before="0" w:after="0"/>
              <w:rPr>
                <w:rFonts w:cstheme="minorHAnsi"/>
                <w:szCs w:val="18"/>
              </w:rPr>
            </w:pPr>
          </w:p>
          <w:p w14:paraId="1CD4EDA5"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Visiems Projekto dalyviams suteiktos prieigos teisės.</w:t>
            </w:r>
          </w:p>
          <w:p w14:paraId="2FAD89F1" w14:textId="77777777" w:rsidR="00131FA8" w:rsidRPr="00BC4421" w:rsidRDefault="00131FA8" w:rsidP="0028182D">
            <w:pPr>
              <w:pStyle w:val="Sraassuenkleliais"/>
              <w:numPr>
                <w:ilvl w:val="0"/>
                <w:numId w:val="0"/>
              </w:numPr>
              <w:spacing w:before="0" w:after="0"/>
              <w:rPr>
                <w:rFonts w:cstheme="minorHAnsi"/>
                <w:szCs w:val="18"/>
              </w:rPr>
            </w:pPr>
          </w:p>
          <w:p w14:paraId="6C2CE363" w14:textId="2F91A2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Projekto rezultatų sekimo įrankiai turi suteikti galimybę peržiūrėti veiklas, terminus, įvykdytas užduotis ir pasiektus etapus. Naudojami įrankiai turi leisti kurti, peržiūrėti ir dalintis progresu su visais Projekto dalyviais.</w:t>
            </w:r>
          </w:p>
        </w:tc>
      </w:tr>
      <w:tr w:rsidR="00131FA8" w:rsidRPr="00BC4421" w14:paraId="252553C1" w14:textId="77777777" w:rsidTr="0AA23D6C">
        <w:trPr>
          <w:trHeight w:val="20"/>
        </w:trPr>
        <w:tc>
          <w:tcPr>
            <w:tcW w:w="306" w:type="pct"/>
          </w:tcPr>
          <w:p w14:paraId="74D34408"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011286C0"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 xml:space="preserve">Parengti Projekto vykdymo reglamentą </w:t>
            </w:r>
          </w:p>
          <w:p w14:paraId="67E5D785" w14:textId="3EC82D38"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(toliau – Reglamentas)</w:t>
            </w:r>
          </w:p>
        </w:tc>
        <w:tc>
          <w:tcPr>
            <w:tcW w:w="1429" w:type="pct"/>
          </w:tcPr>
          <w:p w14:paraId="778A09D1" w14:textId="207BA366"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Diegėjas turi parengti projekto Reglamentą. Reglamentas turi būti parengtas ir suderintas su Užsakovu per 1 mėnesį nuo paslaugų teikimo sutarties įsigaliojimo dienos. Reglamentas turi būti suderinti su Užsakovu.</w:t>
            </w:r>
          </w:p>
        </w:tc>
        <w:tc>
          <w:tcPr>
            <w:tcW w:w="816" w:type="pct"/>
          </w:tcPr>
          <w:p w14:paraId="05A7847A" w14:textId="42384E21"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Parengtas Reglamentas</w:t>
            </w:r>
          </w:p>
        </w:tc>
        <w:tc>
          <w:tcPr>
            <w:tcW w:w="1683" w:type="pct"/>
          </w:tcPr>
          <w:p w14:paraId="051A2C2C" w14:textId="77777777" w:rsidR="00131FA8" w:rsidRPr="00BC4421" w:rsidRDefault="00131FA8" w:rsidP="0028182D">
            <w:pPr>
              <w:pStyle w:val="Bullet"/>
              <w:spacing w:after="0" w:line="276" w:lineRule="auto"/>
              <w:rPr>
                <w:rFonts w:cstheme="minorHAnsi"/>
                <w:sz w:val="18"/>
                <w:szCs w:val="18"/>
              </w:rPr>
            </w:pPr>
            <w:r w:rsidRPr="00BC4421">
              <w:rPr>
                <w:rFonts w:cstheme="minorHAnsi"/>
                <w:sz w:val="18"/>
                <w:szCs w:val="18"/>
              </w:rPr>
              <w:t>Reglamentas turi apimti (neapsiribojant):</w:t>
            </w:r>
          </w:p>
          <w:p w14:paraId="581D41D7" w14:textId="302BD21F" w:rsidR="00131FA8" w:rsidRPr="00BC4421" w:rsidRDefault="000D25B8" w:rsidP="0086536E">
            <w:pPr>
              <w:pStyle w:val="Bullet"/>
              <w:numPr>
                <w:ilvl w:val="0"/>
                <w:numId w:val="20"/>
              </w:numPr>
              <w:spacing w:after="0" w:line="276" w:lineRule="auto"/>
              <w:ind w:left="360"/>
              <w:rPr>
                <w:rFonts w:cstheme="minorHAnsi"/>
                <w:sz w:val="18"/>
                <w:szCs w:val="18"/>
              </w:rPr>
            </w:pPr>
            <w:r w:rsidRPr="00BC4421">
              <w:rPr>
                <w:rFonts w:cstheme="minorHAnsi"/>
                <w:sz w:val="18"/>
                <w:szCs w:val="18"/>
              </w:rPr>
              <w:t>p</w:t>
            </w:r>
            <w:r w:rsidR="00131FA8" w:rsidRPr="00BC4421">
              <w:rPr>
                <w:rFonts w:cstheme="minorHAnsi"/>
                <w:sz w:val="18"/>
                <w:szCs w:val="18"/>
              </w:rPr>
              <w:t>rojekto valdymo metodologiją, pagrindinius principus;</w:t>
            </w:r>
          </w:p>
          <w:p w14:paraId="7573B53C" w14:textId="0C858124" w:rsidR="00131FA8" w:rsidRPr="00BC4421" w:rsidRDefault="00B05B8B" w:rsidP="0086536E">
            <w:pPr>
              <w:pStyle w:val="Bullet"/>
              <w:numPr>
                <w:ilvl w:val="0"/>
                <w:numId w:val="20"/>
              </w:numPr>
              <w:spacing w:after="0" w:line="276" w:lineRule="auto"/>
              <w:ind w:left="360"/>
              <w:rPr>
                <w:rFonts w:cstheme="minorHAnsi"/>
                <w:sz w:val="18"/>
                <w:szCs w:val="18"/>
              </w:rPr>
            </w:pPr>
            <w:r w:rsidRPr="00BC4421">
              <w:rPr>
                <w:rFonts w:cstheme="minorHAnsi"/>
                <w:sz w:val="18"/>
                <w:szCs w:val="18"/>
              </w:rPr>
              <w:t>p</w:t>
            </w:r>
            <w:r w:rsidR="00131FA8" w:rsidRPr="00BC4421">
              <w:rPr>
                <w:rFonts w:cstheme="minorHAnsi"/>
                <w:sz w:val="18"/>
                <w:szCs w:val="18"/>
              </w:rPr>
              <w:t>rojekto planą, įskaitant detalų darbų grafiką, kuriame turi būti numatyti Diegėjo ir Užsakovo darbai, tiksliai įvardinta Projekto etapų vykdymo terminai ir išsidėstymas laike;</w:t>
            </w:r>
          </w:p>
          <w:p w14:paraId="72FCC0B8" w14:textId="5CCE5CA3" w:rsidR="00131FA8" w:rsidRPr="00BC4421" w:rsidRDefault="00B05B8B" w:rsidP="0086536E">
            <w:pPr>
              <w:pStyle w:val="Bullet"/>
              <w:numPr>
                <w:ilvl w:val="0"/>
                <w:numId w:val="20"/>
              </w:numPr>
              <w:spacing w:after="0" w:line="276" w:lineRule="auto"/>
              <w:ind w:left="360"/>
              <w:rPr>
                <w:rFonts w:cstheme="minorHAnsi"/>
                <w:sz w:val="18"/>
                <w:szCs w:val="18"/>
              </w:rPr>
            </w:pPr>
            <w:r w:rsidRPr="00BC4421">
              <w:rPr>
                <w:rFonts w:cstheme="minorHAnsi"/>
                <w:sz w:val="18"/>
                <w:szCs w:val="18"/>
              </w:rPr>
              <w:t>p</w:t>
            </w:r>
            <w:r w:rsidR="00131FA8" w:rsidRPr="00BC4421">
              <w:rPr>
                <w:rFonts w:cstheme="minorHAnsi"/>
                <w:sz w:val="18"/>
                <w:szCs w:val="18"/>
              </w:rPr>
              <w:t>rojekto dalyvius ir jų atsakomybes, dalyvių keitimo tvarką;</w:t>
            </w:r>
          </w:p>
          <w:p w14:paraId="657A51D8" w14:textId="5C7DFA27" w:rsidR="00131FA8" w:rsidRPr="00BC4421" w:rsidRDefault="00C05EF4" w:rsidP="0086536E">
            <w:pPr>
              <w:pStyle w:val="Bullet"/>
              <w:numPr>
                <w:ilvl w:val="0"/>
                <w:numId w:val="20"/>
              </w:numPr>
              <w:spacing w:after="0" w:line="276" w:lineRule="auto"/>
              <w:ind w:left="360"/>
              <w:rPr>
                <w:rFonts w:cstheme="minorHAnsi"/>
                <w:sz w:val="18"/>
                <w:szCs w:val="18"/>
              </w:rPr>
            </w:pPr>
            <w:r w:rsidRPr="00BC4421">
              <w:rPr>
                <w:rFonts w:cstheme="minorHAnsi"/>
                <w:sz w:val="18"/>
                <w:szCs w:val="18"/>
              </w:rPr>
              <w:t>p</w:t>
            </w:r>
            <w:r w:rsidR="00131FA8" w:rsidRPr="00BC4421">
              <w:rPr>
                <w:rFonts w:cstheme="minorHAnsi"/>
                <w:sz w:val="18"/>
                <w:szCs w:val="18"/>
              </w:rPr>
              <w:t>rojekto rizikų valdymo planą, priemones, atsakingus asmenis;</w:t>
            </w:r>
          </w:p>
          <w:p w14:paraId="20A2C72D" w14:textId="77777777" w:rsidR="00131FA8" w:rsidRPr="00BC4421" w:rsidRDefault="00131FA8" w:rsidP="0086536E">
            <w:pPr>
              <w:pStyle w:val="Bullet"/>
              <w:numPr>
                <w:ilvl w:val="0"/>
                <w:numId w:val="20"/>
              </w:numPr>
              <w:spacing w:after="0" w:line="276" w:lineRule="auto"/>
              <w:ind w:left="360"/>
              <w:rPr>
                <w:rFonts w:cstheme="minorHAnsi"/>
                <w:sz w:val="18"/>
                <w:szCs w:val="18"/>
              </w:rPr>
            </w:pPr>
            <w:r w:rsidRPr="00BC4421">
              <w:rPr>
                <w:rFonts w:cstheme="minorHAnsi"/>
                <w:sz w:val="18"/>
                <w:szCs w:val="18"/>
              </w:rPr>
              <w:t>komunikacijos planą, kuriame būtų tiksliai įvardinta (neapsiribojant), kokiomis priemonėmis ir per kokius asmenis vyks komunikacija;</w:t>
            </w:r>
          </w:p>
          <w:p w14:paraId="1FBFDEEB" w14:textId="77777777" w:rsidR="00131FA8" w:rsidRPr="00BC4421" w:rsidRDefault="00131FA8" w:rsidP="0086536E">
            <w:pPr>
              <w:pStyle w:val="Bullet"/>
              <w:numPr>
                <w:ilvl w:val="0"/>
                <w:numId w:val="20"/>
              </w:numPr>
              <w:spacing w:after="0" w:line="276" w:lineRule="auto"/>
              <w:ind w:left="360"/>
              <w:rPr>
                <w:rFonts w:cstheme="minorHAnsi"/>
                <w:sz w:val="18"/>
                <w:szCs w:val="18"/>
              </w:rPr>
            </w:pPr>
            <w:r w:rsidRPr="00BC4421">
              <w:rPr>
                <w:rFonts w:cstheme="minorHAnsi"/>
                <w:sz w:val="18"/>
                <w:szCs w:val="18"/>
              </w:rPr>
              <w:t>kokybės užtikrinimo planą;</w:t>
            </w:r>
          </w:p>
          <w:p w14:paraId="1ED7A17C" w14:textId="77777777" w:rsidR="00131FA8" w:rsidRPr="00BC4421" w:rsidRDefault="00131FA8" w:rsidP="0086536E">
            <w:pPr>
              <w:pStyle w:val="Bullet"/>
              <w:numPr>
                <w:ilvl w:val="0"/>
                <w:numId w:val="20"/>
              </w:numPr>
              <w:spacing w:after="0" w:line="276" w:lineRule="auto"/>
              <w:ind w:left="360"/>
              <w:rPr>
                <w:rFonts w:cstheme="minorHAnsi"/>
                <w:sz w:val="18"/>
                <w:szCs w:val="18"/>
              </w:rPr>
            </w:pPr>
            <w:r w:rsidRPr="00BC4421">
              <w:rPr>
                <w:rFonts w:cstheme="minorHAnsi"/>
                <w:sz w:val="18"/>
                <w:szCs w:val="18"/>
              </w:rPr>
              <w:t>dokumentų pateikimo ir derinimo tvarką;</w:t>
            </w:r>
          </w:p>
          <w:p w14:paraId="515AC9CB" w14:textId="77777777" w:rsidR="00131FA8" w:rsidRPr="00BC4421" w:rsidRDefault="00131FA8" w:rsidP="0086536E">
            <w:pPr>
              <w:pStyle w:val="Bullet"/>
              <w:numPr>
                <w:ilvl w:val="0"/>
                <w:numId w:val="20"/>
              </w:numPr>
              <w:spacing w:after="0" w:line="276" w:lineRule="auto"/>
              <w:ind w:left="360"/>
              <w:rPr>
                <w:rFonts w:cstheme="minorHAnsi"/>
                <w:sz w:val="18"/>
                <w:szCs w:val="18"/>
              </w:rPr>
            </w:pPr>
            <w:r w:rsidRPr="00BC4421">
              <w:rPr>
                <w:rFonts w:cstheme="minorHAnsi"/>
                <w:sz w:val="18"/>
                <w:szCs w:val="18"/>
              </w:rPr>
              <w:t>kiekvieno etapo rezultatų bei tarpinių rezultatų pateikimo ir derinimo tvarką;</w:t>
            </w:r>
          </w:p>
          <w:p w14:paraId="22FC4FFB" w14:textId="77777777" w:rsidR="00131FA8" w:rsidRPr="00BC4421" w:rsidRDefault="00131FA8" w:rsidP="0086536E">
            <w:pPr>
              <w:pStyle w:val="Bullet"/>
              <w:numPr>
                <w:ilvl w:val="0"/>
                <w:numId w:val="20"/>
              </w:numPr>
              <w:spacing w:after="0" w:line="276" w:lineRule="auto"/>
              <w:ind w:left="360"/>
              <w:rPr>
                <w:rFonts w:cstheme="minorHAnsi"/>
                <w:sz w:val="18"/>
                <w:szCs w:val="18"/>
              </w:rPr>
            </w:pPr>
            <w:r w:rsidRPr="00BC4421">
              <w:rPr>
                <w:rFonts w:cstheme="minorHAnsi"/>
                <w:sz w:val="18"/>
                <w:szCs w:val="18"/>
              </w:rPr>
              <w:lastRenderedPageBreak/>
              <w:t>klausimų/atsakymų (pavyzdžiui, analizės etapo metu kylančių klausimų ir jiems skirtų atsakymų) pateikimo ir derinimo tvarką;</w:t>
            </w:r>
          </w:p>
          <w:p w14:paraId="449524DA" w14:textId="77777777" w:rsidR="00131FA8" w:rsidRPr="00BC4421" w:rsidRDefault="00131FA8" w:rsidP="0086536E">
            <w:pPr>
              <w:pStyle w:val="Bullet"/>
              <w:numPr>
                <w:ilvl w:val="0"/>
                <w:numId w:val="34"/>
              </w:numPr>
              <w:spacing w:after="0" w:line="276" w:lineRule="auto"/>
              <w:ind w:left="360"/>
              <w:rPr>
                <w:rFonts w:cstheme="minorHAnsi"/>
                <w:sz w:val="18"/>
                <w:szCs w:val="18"/>
              </w:rPr>
            </w:pPr>
            <w:r w:rsidRPr="00BC4421">
              <w:rPr>
                <w:rFonts w:cstheme="minorHAnsi"/>
                <w:sz w:val="18"/>
                <w:szCs w:val="18"/>
              </w:rPr>
              <w:t>reikalingų modifikacijų valdymo ir papildomų paslaugų užsakymų teikimo tvarką / procedūrą su aiškiomis taisyklėmis kaip bus nustatomos ir apskaitomos Papildomos paslaugos, kaip bus nustatomas Užsakymo įgyvendinimui reikalingas valandų kiekis, kaip bus fiksuojami žodiniai užsakymai ir vystymo paslaugos;</w:t>
            </w:r>
          </w:p>
          <w:p w14:paraId="28B3A2C7" w14:textId="77777777" w:rsidR="00131FA8" w:rsidRPr="00BC4421" w:rsidRDefault="00131FA8" w:rsidP="0086536E">
            <w:pPr>
              <w:pStyle w:val="Bullet"/>
              <w:numPr>
                <w:ilvl w:val="0"/>
                <w:numId w:val="34"/>
              </w:numPr>
              <w:spacing w:after="0" w:line="276" w:lineRule="auto"/>
              <w:ind w:left="360"/>
              <w:rPr>
                <w:rFonts w:cstheme="minorHAnsi"/>
                <w:sz w:val="18"/>
                <w:szCs w:val="18"/>
              </w:rPr>
            </w:pPr>
            <w:r w:rsidRPr="00BC4421">
              <w:rPr>
                <w:rFonts w:cstheme="minorHAnsi"/>
                <w:sz w:val="18"/>
                <w:szCs w:val="18"/>
              </w:rPr>
              <w:t>licencijavimo modelį, įskaitant licencijų tiekimo grafiką;</w:t>
            </w:r>
          </w:p>
          <w:p w14:paraId="0E786F22" w14:textId="3A08A379" w:rsidR="00131FA8" w:rsidRPr="00BC4421" w:rsidRDefault="00B05B8B" w:rsidP="0086536E">
            <w:pPr>
              <w:pStyle w:val="Bullet"/>
              <w:numPr>
                <w:ilvl w:val="0"/>
                <w:numId w:val="34"/>
              </w:numPr>
              <w:spacing w:after="0" w:line="276" w:lineRule="auto"/>
              <w:ind w:left="360"/>
              <w:rPr>
                <w:rFonts w:cstheme="minorHAnsi"/>
                <w:sz w:val="18"/>
                <w:szCs w:val="18"/>
              </w:rPr>
            </w:pPr>
            <w:r w:rsidRPr="00BC4421">
              <w:rPr>
                <w:rFonts w:cstheme="minorHAnsi"/>
                <w:sz w:val="18"/>
                <w:szCs w:val="18"/>
              </w:rPr>
              <w:t>p</w:t>
            </w:r>
            <w:r w:rsidR="00131FA8" w:rsidRPr="00BC4421">
              <w:rPr>
                <w:rFonts w:cstheme="minorHAnsi"/>
                <w:sz w:val="18"/>
                <w:szCs w:val="18"/>
              </w:rPr>
              <w:t>rojekto valdymo įrankiai;</w:t>
            </w:r>
          </w:p>
          <w:p w14:paraId="0691DF04" w14:textId="3D4C1FBA" w:rsidR="00131FA8" w:rsidRPr="00BC4421" w:rsidRDefault="00131FA8" w:rsidP="0086536E">
            <w:pPr>
              <w:pStyle w:val="Bullet"/>
              <w:numPr>
                <w:ilvl w:val="0"/>
                <w:numId w:val="34"/>
              </w:numPr>
              <w:spacing w:after="0" w:line="276" w:lineRule="auto"/>
              <w:ind w:left="360"/>
              <w:rPr>
                <w:rFonts w:cstheme="minorHAnsi"/>
                <w:sz w:val="18"/>
                <w:szCs w:val="18"/>
              </w:rPr>
            </w:pPr>
            <w:r w:rsidRPr="00BC4421">
              <w:rPr>
                <w:rFonts w:cstheme="minorHAnsi"/>
                <w:sz w:val="18"/>
                <w:szCs w:val="18"/>
              </w:rPr>
              <w:t>kitą projekto valdymui aktualią informaciją.</w:t>
            </w:r>
          </w:p>
        </w:tc>
      </w:tr>
      <w:tr w:rsidR="00131FA8" w:rsidRPr="00BC4421" w14:paraId="07FA6D19" w14:textId="77777777" w:rsidTr="0AA23D6C">
        <w:trPr>
          <w:trHeight w:val="20"/>
        </w:trPr>
        <w:tc>
          <w:tcPr>
            <w:tcW w:w="306" w:type="pct"/>
          </w:tcPr>
          <w:p w14:paraId="3EEADB21"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2C69FB23"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 xml:space="preserve">Parengti Projekto grafiką </w:t>
            </w:r>
          </w:p>
          <w:p w14:paraId="52E565D7" w14:textId="78D43C03"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(toliau – grafikas)</w:t>
            </w:r>
          </w:p>
        </w:tc>
        <w:tc>
          <w:tcPr>
            <w:tcW w:w="1429" w:type="pct"/>
          </w:tcPr>
          <w:p w14:paraId="4580D5AD" w14:textId="010F382E"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Diegėjas turi parengti detalų projekto grafiką, apimantį visas numatytas veiklas, jų terminus ir reikalingus resursus. Grafikas turi būti reguliariai atnaujinamas, atsižvelgiant į projekto eigą ir pokyčius.</w:t>
            </w:r>
          </w:p>
        </w:tc>
        <w:tc>
          <w:tcPr>
            <w:tcW w:w="816" w:type="pct"/>
          </w:tcPr>
          <w:p w14:paraId="7A922F40" w14:textId="4CD5F912"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 xml:space="preserve">Parengtas </w:t>
            </w:r>
            <w:r w:rsidR="00B006CA" w:rsidRPr="00BC4421">
              <w:rPr>
                <w:rFonts w:cstheme="minorHAnsi"/>
                <w:szCs w:val="18"/>
              </w:rPr>
              <w:t>g</w:t>
            </w:r>
            <w:r w:rsidRPr="00BC4421">
              <w:rPr>
                <w:rFonts w:cstheme="minorHAnsi"/>
                <w:szCs w:val="18"/>
              </w:rPr>
              <w:t>rafikas</w:t>
            </w:r>
          </w:p>
        </w:tc>
        <w:tc>
          <w:tcPr>
            <w:tcW w:w="1683" w:type="pct"/>
          </w:tcPr>
          <w:p w14:paraId="552BAF8C" w14:textId="305B5226"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Projekto grafikas sukuriamas naudojant pasirinktą planavimo įrankį (pvz., Microsoft Project) ir talpinamas darbinėje projekto aplinkoje. Diegėjas privalo atnaujinti grafiką pagal esamą projekto būklę ir veiklų progresą, pateikiant informaciją apie veiklų užbaigtumą, pasiektus etapus ir terminų pasikeitimus. Reguliarus grafiko atnaujinimas atliekamas pagal susitarimą su Užsakovu ir technine priežiūra (pvz., kas savaitę, bet ne rečiau kaip du kartus per mėnesį).</w:t>
            </w:r>
          </w:p>
        </w:tc>
      </w:tr>
      <w:tr w:rsidR="00131FA8" w:rsidRPr="00BC4421" w14:paraId="5DF3B1BE" w14:textId="77777777" w:rsidTr="0AA23D6C">
        <w:trPr>
          <w:trHeight w:val="20"/>
        </w:trPr>
        <w:tc>
          <w:tcPr>
            <w:tcW w:w="306" w:type="pct"/>
          </w:tcPr>
          <w:p w14:paraId="7938703A"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05365AC2" w14:textId="3A6B5844"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Parengti reikalavimų atsekamumo matricą (angl. requirements traceability matrix)</w:t>
            </w:r>
          </w:p>
        </w:tc>
        <w:tc>
          <w:tcPr>
            <w:tcW w:w="1429" w:type="pct"/>
          </w:tcPr>
          <w:p w14:paraId="43260816"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 xml:space="preserve">Diegėjas turi parengti ir reguliariai atnaujinti reikalavimų atsekamumo matricą (ne rečiau kaip du kartus per mėnesį). </w:t>
            </w:r>
          </w:p>
          <w:p w14:paraId="1144775B" w14:textId="2511169A"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Reikalavimų atsekamumo matricos šablonas turi būti suderinti su Užsakovo.</w:t>
            </w:r>
          </w:p>
        </w:tc>
        <w:tc>
          <w:tcPr>
            <w:tcW w:w="816" w:type="pct"/>
          </w:tcPr>
          <w:p w14:paraId="0AA39E5A" w14:textId="1B9CC6EC"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Parengta reikalavimų atsekamumo matrica</w:t>
            </w:r>
          </w:p>
        </w:tc>
        <w:tc>
          <w:tcPr>
            <w:tcW w:w="1683" w:type="pct"/>
          </w:tcPr>
          <w:p w14:paraId="68880F51"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 xml:space="preserve">Reikalavimų atsekamumo matrica turi apimti (neapsiribojant) visus šioje techninėje specifikacijoje numatytus reikalavimus ir Projekto etapus bei jų eigos statusus: </w:t>
            </w:r>
          </w:p>
          <w:p w14:paraId="46C0907C" w14:textId="619ED279" w:rsidR="00131FA8" w:rsidRPr="00BC4421" w:rsidRDefault="004C1689" w:rsidP="0086536E">
            <w:pPr>
              <w:pStyle w:val="Sraassuenkleliais"/>
              <w:numPr>
                <w:ilvl w:val="0"/>
                <w:numId w:val="35"/>
              </w:numPr>
              <w:spacing w:before="0" w:after="0"/>
              <w:rPr>
                <w:rFonts w:cstheme="minorHAnsi"/>
                <w:szCs w:val="18"/>
              </w:rPr>
            </w:pPr>
            <w:r w:rsidRPr="00BC4421">
              <w:rPr>
                <w:rFonts w:cstheme="minorHAnsi"/>
                <w:szCs w:val="18"/>
              </w:rPr>
              <w:t>a</w:t>
            </w:r>
            <w:r w:rsidR="00131FA8" w:rsidRPr="00BC4421">
              <w:rPr>
                <w:rFonts w:cstheme="minorHAnsi"/>
                <w:szCs w:val="18"/>
              </w:rPr>
              <w:t>nalizuojama;</w:t>
            </w:r>
          </w:p>
          <w:p w14:paraId="6473BAC3" w14:textId="77777777" w:rsidR="00131FA8" w:rsidRPr="00BC4421" w:rsidRDefault="00131FA8" w:rsidP="0086536E">
            <w:pPr>
              <w:pStyle w:val="Sraassuenkleliais"/>
              <w:numPr>
                <w:ilvl w:val="0"/>
                <w:numId w:val="35"/>
              </w:numPr>
              <w:spacing w:before="0" w:after="0"/>
              <w:rPr>
                <w:rFonts w:cstheme="minorHAnsi"/>
                <w:szCs w:val="18"/>
              </w:rPr>
            </w:pPr>
            <w:r w:rsidRPr="00BC4421">
              <w:rPr>
                <w:rFonts w:cstheme="minorHAnsi"/>
                <w:szCs w:val="18"/>
              </w:rPr>
              <w:t>baigta analizė;</w:t>
            </w:r>
          </w:p>
          <w:p w14:paraId="46D0C340" w14:textId="77777777" w:rsidR="00131FA8" w:rsidRPr="00BC4421" w:rsidRDefault="00131FA8" w:rsidP="0086536E">
            <w:pPr>
              <w:pStyle w:val="Sraassuenkleliais"/>
              <w:numPr>
                <w:ilvl w:val="0"/>
                <w:numId w:val="35"/>
              </w:numPr>
              <w:spacing w:before="0" w:after="0"/>
              <w:rPr>
                <w:rFonts w:cstheme="minorHAnsi"/>
                <w:szCs w:val="18"/>
              </w:rPr>
            </w:pPr>
            <w:r w:rsidRPr="00BC4421">
              <w:rPr>
                <w:rFonts w:cstheme="minorHAnsi"/>
                <w:szCs w:val="18"/>
              </w:rPr>
              <w:t>projektuojama;</w:t>
            </w:r>
          </w:p>
          <w:p w14:paraId="51DF441E" w14:textId="77777777" w:rsidR="00131FA8" w:rsidRPr="00BC4421" w:rsidRDefault="00131FA8" w:rsidP="0086536E">
            <w:pPr>
              <w:pStyle w:val="Sraassuenkleliais"/>
              <w:numPr>
                <w:ilvl w:val="0"/>
                <w:numId w:val="35"/>
              </w:numPr>
              <w:spacing w:before="0" w:after="0"/>
              <w:rPr>
                <w:rFonts w:cstheme="minorHAnsi"/>
                <w:szCs w:val="18"/>
              </w:rPr>
            </w:pPr>
            <w:r w:rsidRPr="00BC4421">
              <w:rPr>
                <w:rFonts w:cstheme="minorHAnsi"/>
                <w:szCs w:val="18"/>
              </w:rPr>
              <w:t>baigtas projektavimas;</w:t>
            </w:r>
          </w:p>
          <w:p w14:paraId="7D4512E1" w14:textId="77777777" w:rsidR="00131FA8" w:rsidRPr="00BC4421" w:rsidRDefault="00131FA8" w:rsidP="0086536E">
            <w:pPr>
              <w:pStyle w:val="Sraassuenkleliais"/>
              <w:numPr>
                <w:ilvl w:val="0"/>
                <w:numId w:val="35"/>
              </w:numPr>
              <w:spacing w:before="0" w:after="0"/>
              <w:rPr>
                <w:rFonts w:cstheme="minorHAnsi"/>
                <w:szCs w:val="18"/>
              </w:rPr>
            </w:pPr>
            <w:r w:rsidRPr="00BC4421">
              <w:rPr>
                <w:rFonts w:cstheme="minorHAnsi"/>
                <w:szCs w:val="18"/>
              </w:rPr>
              <w:t>programuojama;</w:t>
            </w:r>
          </w:p>
          <w:p w14:paraId="5DF235BA" w14:textId="77777777" w:rsidR="00131FA8" w:rsidRPr="00BC4421" w:rsidRDefault="00131FA8" w:rsidP="0086536E">
            <w:pPr>
              <w:pStyle w:val="Sraassuenkleliais"/>
              <w:numPr>
                <w:ilvl w:val="0"/>
                <w:numId w:val="35"/>
              </w:numPr>
              <w:spacing w:before="0" w:after="0"/>
              <w:rPr>
                <w:rFonts w:cstheme="minorHAnsi"/>
                <w:szCs w:val="18"/>
              </w:rPr>
            </w:pPr>
            <w:r w:rsidRPr="00BC4421">
              <w:rPr>
                <w:rFonts w:cstheme="minorHAnsi"/>
                <w:szCs w:val="18"/>
              </w:rPr>
              <w:t>testuojama vidinio testavimo metu;</w:t>
            </w:r>
          </w:p>
          <w:p w14:paraId="3004014E" w14:textId="77777777" w:rsidR="00131FA8" w:rsidRPr="00BC4421" w:rsidRDefault="00131FA8" w:rsidP="0086536E">
            <w:pPr>
              <w:pStyle w:val="Sraassuenkleliais"/>
              <w:numPr>
                <w:ilvl w:val="0"/>
                <w:numId w:val="35"/>
              </w:numPr>
              <w:spacing w:before="0" w:after="0"/>
              <w:rPr>
                <w:rFonts w:cstheme="minorHAnsi"/>
                <w:szCs w:val="18"/>
              </w:rPr>
            </w:pPr>
            <w:r w:rsidRPr="00BC4421">
              <w:rPr>
                <w:rFonts w:cstheme="minorHAnsi"/>
                <w:szCs w:val="18"/>
              </w:rPr>
              <w:t>testuojama priėmimo testavimo metu;</w:t>
            </w:r>
          </w:p>
          <w:p w14:paraId="24B2D3EC" w14:textId="77777777" w:rsidR="00131FA8" w:rsidRPr="00BC4421" w:rsidRDefault="00131FA8" w:rsidP="0086536E">
            <w:pPr>
              <w:pStyle w:val="Sraassuenkleliais"/>
              <w:numPr>
                <w:ilvl w:val="0"/>
                <w:numId w:val="35"/>
              </w:numPr>
              <w:spacing w:before="0" w:after="0"/>
              <w:rPr>
                <w:rFonts w:cstheme="minorHAnsi"/>
                <w:szCs w:val="18"/>
              </w:rPr>
            </w:pPr>
            <w:r w:rsidRPr="00BC4421">
              <w:rPr>
                <w:rFonts w:cstheme="minorHAnsi"/>
                <w:szCs w:val="18"/>
              </w:rPr>
              <w:t>ištestuota;</w:t>
            </w:r>
          </w:p>
          <w:p w14:paraId="7B78BC41" w14:textId="77777777" w:rsidR="00131FA8" w:rsidRPr="00BC4421" w:rsidRDefault="00131FA8" w:rsidP="0086536E">
            <w:pPr>
              <w:pStyle w:val="Sraassuenkleliais"/>
              <w:numPr>
                <w:ilvl w:val="0"/>
                <w:numId w:val="35"/>
              </w:numPr>
              <w:spacing w:before="0" w:after="0"/>
              <w:rPr>
                <w:rFonts w:cstheme="minorHAnsi"/>
                <w:szCs w:val="18"/>
              </w:rPr>
            </w:pPr>
            <w:r w:rsidRPr="00BC4421">
              <w:rPr>
                <w:rFonts w:cstheme="minorHAnsi"/>
                <w:szCs w:val="18"/>
              </w:rPr>
              <w:t xml:space="preserve">ir t.t. </w:t>
            </w:r>
          </w:p>
          <w:p w14:paraId="61DAFA4E"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lastRenderedPageBreak/>
              <w:t>Reikalavimų atsekamumo matricoje turi atsispindėti statusas su žyme, ar konkretus reikalavimas yra išpildytas. Prie kiekvieno išpildyto reikalavimo Užsakovas turi pateikti sutikimą, kuris abiejų šalių sutarimu reikštų patvirtinimą dėl reikalavimo įvykdymo.</w:t>
            </w:r>
          </w:p>
          <w:p w14:paraId="41FE9054" w14:textId="28C1635F"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Diegėjas gali pasiūlyti savo eigos statusus, būsenas bei jų pildymo tvarką ir principus.</w:t>
            </w:r>
          </w:p>
        </w:tc>
      </w:tr>
      <w:tr w:rsidR="00131FA8" w:rsidRPr="00BC4421" w14:paraId="1DF45A26" w14:textId="77777777" w:rsidTr="0AA23D6C">
        <w:trPr>
          <w:trHeight w:val="20"/>
        </w:trPr>
        <w:tc>
          <w:tcPr>
            <w:tcW w:w="306" w:type="pct"/>
          </w:tcPr>
          <w:p w14:paraId="00CCEC81"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5099CA42" w14:textId="1E0DEF9B"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Parengti dokumentacijos matricą</w:t>
            </w:r>
          </w:p>
        </w:tc>
        <w:tc>
          <w:tcPr>
            <w:tcW w:w="1429" w:type="pct"/>
          </w:tcPr>
          <w:p w14:paraId="36F12510" w14:textId="17ADDAB6"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Diegėjas turi sukurti Projekto metu rengiamų dokumentacijų matricą, kurioje būtų nurodyti visi būtini parengti dokumentai, jų numeriai, pavadinimai, galutinės įgyvendinimo datos ir statusas.</w:t>
            </w:r>
          </w:p>
        </w:tc>
        <w:tc>
          <w:tcPr>
            <w:tcW w:w="816" w:type="pct"/>
          </w:tcPr>
          <w:p w14:paraId="5C27A902" w14:textId="03AC43F3"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Sukurta dokumentacijos matrica</w:t>
            </w:r>
          </w:p>
        </w:tc>
        <w:tc>
          <w:tcPr>
            <w:tcW w:w="1683" w:type="pct"/>
          </w:tcPr>
          <w:p w14:paraId="02B76DDD"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 xml:space="preserve">Sukurti dokumentacijos matricą naudojant patogų ir aiškų formatą, kurio struktūroje pateikiama: </w:t>
            </w:r>
          </w:p>
          <w:p w14:paraId="51FE6DAF" w14:textId="77777777" w:rsidR="00131FA8" w:rsidRPr="00BC4421" w:rsidRDefault="00131FA8" w:rsidP="0086536E">
            <w:pPr>
              <w:pStyle w:val="Sraassuenkleliais"/>
              <w:numPr>
                <w:ilvl w:val="0"/>
                <w:numId w:val="36"/>
              </w:numPr>
              <w:spacing w:before="0" w:after="0"/>
              <w:rPr>
                <w:rFonts w:cstheme="minorHAnsi"/>
                <w:szCs w:val="18"/>
              </w:rPr>
            </w:pPr>
            <w:r w:rsidRPr="00BC4421">
              <w:rPr>
                <w:rFonts w:cstheme="minorHAnsi"/>
                <w:szCs w:val="18"/>
              </w:rPr>
              <w:t>dokumento numeris;</w:t>
            </w:r>
          </w:p>
          <w:p w14:paraId="28C2A779" w14:textId="77777777" w:rsidR="00131FA8" w:rsidRPr="00BC4421" w:rsidRDefault="00131FA8" w:rsidP="0086536E">
            <w:pPr>
              <w:pStyle w:val="Sraassuenkleliais"/>
              <w:numPr>
                <w:ilvl w:val="0"/>
                <w:numId w:val="36"/>
              </w:numPr>
              <w:spacing w:before="0" w:after="0"/>
              <w:rPr>
                <w:rFonts w:cstheme="minorHAnsi"/>
                <w:szCs w:val="18"/>
              </w:rPr>
            </w:pPr>
            <w:r w:rsidRPr="00BC4421">
              <w:rPr>
                <w:rFonts w:cstheme="minorHAnsi"/>
                <w:szCs w:val="18"/>
              </w:rPr>
              <w:t>pavadinimas;</w:t>
            </w:r>
          </w:p>
          <w:p w14:paraId="4E9F8FB8" w14:textId="77777777" w:rsidR="00131FA8" w:rsidRPr="00BC4421" w:rsidRDefault="00131FA8" w:rsidP="0086536E">
            <w:pPr>
              <w:pStyle w:val="Sraassuenkleliais"/>
              <w:numPr>
                <w:ilvl w:val="0"/>
                <w:numId w:val="36"/>
              </w:numPr>
              <w:spacing w:before="0" w:after="0"/>
              <w:rPr>
                <w:rFonts w:cstheme="minorHAnsi"/>
                <w:szCs w:val="18"/>
              </w:rPr>
            </w:pPr>
            <w:r w:rsidRPr="00BC4421">
              <w:rPr>
                <w:rFonts w:cstheme="minorHAnsi"/>
                <w:szCs w:val="18"/>
              </w:rPr>
              <w:t>galutinė įgyvendinimo data;</w:t>
            </w:r>
          </w:p>
          <w:p w14:paraId="5A59599D" w14:textId="77777777" w:rsidR="00131FA8" w:rsidRPr="00BC4421" w:rsidRDefault="00131FA8" w:rsidP="0086536E">
            <w:pPr>
              <w:pStyle w:val="Sraassuenkleliais"/>
              <w:numPr>
                <w:ilvl w:val="0"/>
                <w:numId w:val="36"/>
              </w:numPr>
              <w:spacing w:before="0" w:after="0"/>
              <w:rPr>
                <w:rFonts w:cstheme="minorHAnsi"/>
                <w:szCs w:val="18"/>
              </w:rPr>
            </w:pPr>
            <w:r w:rsidRPr="00BC4421">
              <w:rPr>
                <w:rFonts w:cstheme="minorHAnsi"/>
                <w:szCs w:val="18"/>
              </w:rPr>
              <w:t>įgyvendinimo statusas (laukiama, ruošiama, pateikta derinimui, įvykdyta).</w:t>
            </w:r>
          </w:p>
          <w:p w14:paraId="788B9587" w14:textId="30CFB8B9"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Ši matrica talpinama darbinėje projekto aplinkoje, suteikiant galimybę visiems projekto dalyviams vienoje vietoje matyti dokumentacijos parengimo eigą ir statusą. Diegėjas gali pasirinkti atvaizdavimo būdą, tačiau jis turi atitikti pagrindinius reikalavimus ir leisti efektyviai stebėti dokumentacijos pažangą ir užtikrinti terminų laikymąsi.</w:t>
            </w:r>
          </w:p>
        </w:tc>
      </w:tr>
      <w:tr w:rsidR="00131FA8" w:rsidRPr="00BC4421" w14:paraId="46C0DA48" w14:textId="77777777" w:rsidTr="0AA23D6C">
        <w:trPr>
          <w:trHeight w:val="20"/>
        </w:trPr>
        <w:tc>
          <w:tcPr>
            <w:tcW w:w="306" w:type="pct"/>
          </w:tcPr>
          <w:p w14:paraId="3E7C4FED"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4212FDFB" w14:textId="2BEE5F22"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Parengti pakeitimų valdymo registrą</w:t>
            </w:r>
          </w:p>
        </w:tc>
        <w:tc>
          <w:tcPr>
            <w:tcW w:w="1429" w:type="pct"/>
          </w:tcPr>
          <w:p w14:paraId="6DA65994" w14:textId="72C4719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Diegėjas turi sukurti reikalavimų pakeitimų valdymo (angl. change request) registrą, kurioje būtų pateikti visi pateikti pakeitimų prašymai, jų būklė ir įgyvendinimo statusas, siekiant užtikrinti aiškų ir struktūruotą pakeitimų valdymą Projekto metu.</w:t>
            </w:r>
          </w:p>
        </w:tc>
        <w:tc>
          <w:tcPr>
            <w:tcW w:w="816" w:type="pct"/>
          </w:tcPr>
          <w:p w14:paraId="21C762FA" w14:textId="7546B0AD"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Sukurta pakeitimų valdymo registras</w:t>
            </w:r>
          </w:p>
        </w:tc>
        <w:tc>
          <w:tcPr>
            <w:tcW w:w="1683" w:type="pct"/>
          </w:tcPr>
          <w:p w14:paraId="33F4E2BF"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 xml:space="preserve">Pakeitimų valdymo registras turi apimti visus pateiktus pakeitimų prašymus su tokiais elementais: </w:t>
            </w:r>
          </w:p>
          <w:p w14:paraId="54AB83A4" w14:textId="77777777" w:rsidR="00131FA8" w:rsidRPr="00BC4421" w:rsidRDefault="00131FA8" w:rsidP="0086536E">
            <w:pPr>
              <w:pStyle w:val="Sraassuenkleliais"/>
              <w:numPr>
                <w:ilvl w:val="0"/>
                <w:numId w:val="37"/>
              </w:numPr>
              <w:spacing w:before="0" w:after="0"/>
              <w:rPr>
                <w:rFonts w:cstheme="minorHAnsi"/>
                <w:szCs w:val="18"/>
              </w:rPr>
            </w:pPr>
            <w:r w:rsidRPr="00BC4421">
              <w:rPr>
                <w:rFonts w:cstheme="minorHAnsi"/>
                <w:szCs w:val="18"/>
              </w:rPr>
              <w:t>prašymo numeris;</w:t>
            </w:r>
          </w:p>
          <w:p w14:paraId="52E604A4" w14:textId="77777777" w:rsidR="00131FA8" w:rsidRPr="00BC4421" w:rsidRDefault="00131FA8" w:rsidP="0086536E">
            <w:pPr>
              <w:pStyle w:val="Sraassuenkleliais"/>
              <w:numPr>
                <w:ilvl w:val="0"/>
                <w:numId w:val="37"/>
              </w:numPr>
              <w:spacing w:before="0" w:after="0"/>
              <w:rPr>
                <w:rFonts w:cstheme="minorHAnsi"/>
                <w:szCs w:val="18"/>
              </w:rPr>
            </w:pPr>
            <w:r w:rsidRPr="00BC4421">
              <w:rPr>
                <w:rFonts w:cstheme="minorHAnsi"/>
                <w:szCs w:val="18"/>
              </w:rPr>
              <w:t>susijusio reikalavimo ar TS punkto numeris;</w:t>
            </w:r>
          </w:p>
          <w:p w14:paraId="5D4CEE27" w14:textId="77777777" w:rsidR="00131FA8" w:rsidRPr="00BC4421" w:rsidRDefault="00131FA8" w:rsidP="0086536E">
            <w:pPr>
              <w:pStyle w:val="Sraassuenkleliais"/>
              <w:numPr>
                <w:ilvl w:val="0"/>
                <w:numId w:val="37"/>
              </w:numPr>
              <w:spacing w:before="0" w:after="0"/>
              <w:rPr>
                <w:rFonts w:cstheme="minorHAnsi"/>
                <w:szCs w:val="18"/>
              </w:rPr>
            </w:pPr>
            <w:r w:rsidRPr="00BC4421">
              <w:rPr>
                <w:rFonts w:cstheme="minorHAnsi"/>
                <w:szCs w:val="18"/>
              </w:rPr>
              <w:t>aprašymas;</w:t>
            </w:r>
          </w:p>
          <w:p w14:paraId="6B59418E" w14:textId="77777777" w:rsidR="00131FA8" w:rsidRPr="00BC4421" w:rsidRDefault="00131FA8" w:rsidP="0086536E">
            <w:pPr>
              <w:pStyle w:val="Sraassuenkleliais"/>
              <w:numPr>
                <w:ilvl w:val="0"/>
                <w:numId w:val="37"/>
              </w:numPr>
              <w:spacing w:before="0" w:after="0"/>
              <w:rPr>
                <w:rFonts w:cstheme="minorHAnsi"/>
                <w:szCs w:val="18"/>
              </w:rPr>
            </w:pPr>
            <w:r w:rsidRPr="00BC4421">
              <w:rPr>
                <w:rFonts w:cstheme="minorHAnsi"/>
                <w:szCs w:val="18"/>
              </w:rPr>
              <w:t>pateikimo data;</w:t>
            </w:r>
          </w:p>
          <w:p w14:paraId="5A34DA4C" w14:textId="77777777" w:rsidR="00131FA8" w:rsidRPr="00BC4421" w:rsidRDefault="00131FA8" w:rsidP="0086536E">
            <w:pPr>
              <w:pStyle w:val="Sraassuenkleliais"/>
              <w:numPr>
                <w:ilvl w:val="0"/>
                <w:numId w:val="37"/>
              </w:numPr>
              <w:spacing w:before="0" w:after="0"/>
              <w:rPr>
                <w:rFonts w:cstheme="minorHAnsi"/>
                <w:szCs w:val="18"/>
              </w:rPr>
            </w:pPr>
            <w:r w:rsidRPr="00BC4421">
              <w:rPr>
                <w:rFonts w:cstheme="minorHAnsi"/>
                <w:szCs w:val="18"/>
              </w:rPr>
              <w:t>atsakingas asmuo;</w:t>
            </w:r>
          </w:p>
          <w:p w14:paraId="38A77D3C" w14:textId="77777777" w:rsidR="00131FA8" w:rsidRPr="00BC4421" w:rsidRDefault="00131FA8" w:rsidP="0086536E">
            <w:pPr>
              <w:pStyle w:val="Sraassuenkleliais"/>
              <w:numPr>
                <w:ilvl w:val="0"/>
                <w:numId w:val="37"/>
              </w:numPr>
              <w:spacing w:before="0" w:after="0"/>
              <w:rPr>
                <w:rFonts w:cstheme="minorHAnsi"/>
                <w:szCs w:val="18"/>
              </w:rPr>
            </w:pPr>
            <w:r w:rsidRPr="00BC4421">
              <w:rPr>
                <w:rFonts w:cstheme="minorHAnsi"/>
                <w:szCs w:val="18"/>
              </w:rPr>
              <w:t xml:space="preserve">patvirtinimo būklė (patvirtinta, atmesta, svarstoma); </w:t>
            </w:r>
          </w:p>
          <w:p w14:paraId="0C7C48A8" w14:textId="77777777" w:rsidR="00131FA8" w:rsidRPr="00BC4421" w:rsidRDefault="00131FA8" w:rsidP="0086536E">
            <w:pPr>
              <w:pStyle w:val="Sraassuenkleliais"/>
              <w:numPr>
                <w:ilvl w:val="0"/>
                <w:numId w:val="37"/>
              </w:numPr>
              <w:spacing w:before="0" w:after="0"/>
              <w:rPr>
                <w:rFonts w:cstheme="minorHAnsi"/>
                <w:szCs w:val="18"/>
              </w:rPr>
            </w:pPr>
            <w:r w:rsidRPr="00BC4421">
              <w:rPr>
                <w:rFonts w:cstheme="minorHAnsi"/>
                <w:szCs w:val="18"/>
              </w:rPr>
              <w:t>numatoma įgyvendinimo data;</w:t>
            </w:r>
          </w:p>
          <w:p w14:paraId="16FC110D" w14:textId="77777777" w:rsidR="00131FA8" w:rsidRPr="00BC4421" w:rsidRDefault="00131FA8" w:rsidP="0086536E">
            <w:pPr>
              <w:pStyle w:val="Sraassuenkleliais"/>
              <w:numPr>
                <w:ilvl w:val="0"/>
                <w:numId w:val="37"/>
              </w:numPr>
              <w:spacing w:before="0" w:after="0"/>
              <w:rPr>
                <w:rFonts w:cstheme="minorHAnsi"/>
                <w:szCs w:val="18"/>
              </w:rPr>
            </w:pPr>
            <w:r w:rsidRPr="00BC4421">
              <w:rPr>
                <w:rFonts w:cstheme="minorHAnsi"/>
                <w:szCs w:val="18"/>
              </w:rPr>
              <w:t>įgyvendinimo statusas (planuojama, vykdoma, įvykdyta).</w:t>
            </w:r>
          </w:p>
          <w:p w14:paraId="792CCCFC" w14:textId="5F26E62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 xml:space="preserve">Matrica talpinama darbinėje projekto aplinkoje, suteikiant galimybę projekto dalyviams matyti ir stebėti visus vykdomus pakeitimus, jų būklę ir atsakingus asmenis. Diegėjas gali pasiūlyti savo atvaizdavimo </w:t>
            </w:r>
            <w:r w:rsidRPr="00BC4421">
              <w:rPr>
                <w:rFonts w:cstheme="minorHAnsi"/>
                <w:szCs w:val="18"/>
              </w:rPr>
              <w:lastRenderedPageBreak/>
              <w:t>struktūrą, tačiau ji turi užtikrinti aiškų ir lengvai prieinamą pakeitimų valdymo procesą.</w:t>
            </w:r>
          </w:p>
        </w:tc>
      </w:tr>
      <w:tr w:rsidR="00131FA8" w:rsidRPr="00BC4421" w14:paraId="2CA8A08C" w14:textId="77777777" w:rsidTr="0AA23D6C">
        <w:trPr>
          <w:trHeight w:val="20"/>
        </w:trPr>
        <w:tc>
          <w:tcPr>
            <w:tcW w:w="306" w:type="pct"/>
          </w:tcPr>
          <w:p w14:paraId="62591C67"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0FA3854B" w14:textId="72585C7A"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Parengti rizikų registrą</w:t>
            </w:r>
          </w:p>
        </w:tc>
        <w:tc>
          <w:tcPr>
            <w:tcW w:w="1429" w:type="pct"/>
          </w:tcPr>
          <w:p w14:paraId="0F3D5AFA" w14:textId="42E0AD41"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Diegėjas turi sukurti rizikų registrą, kuriame būtų įvardintos visos identifikuotos rizikos, jų vertinimas ir valdymo planai, siekiant užtikrinti rizikų kontrolę Projekto metu.</w:t>
            </w:r>
          </w:p>
        </w:tc>
        <w:tc>
          <w:tcPr>
            <w:tcW w:w="816" w:type="pct"/>
          </w:tcPr>
          <w:p w14:paraId="3FD7DC4C" w14:textId="4063770C"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Sukurtas rizikų registras</w:t>
            </w:r>
          </w:p>
        </w:tc>
        <w:tc>
          <w:tcPr>
            <w:tcW w:w="1683" w:type="pct"/>
          </w:tcPr>
          <w:p w14:paraId="42DAD86F" w14:textId="77777777"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 xml:space="preserve">Rizikų registras turi apimti visus galimus projekto rizikos faktorius su šiais elementais: </w:t>
            </w:r>
          </w:p>
          <w:p w14:paraId="60ADE254" w14:textId="77777777" w:rsidR="00131FA8" w:rsidRPr="00BC4421" w:rsidRDefault="00131FA8" w:rsidP="0086536E">
            <w:pPr>
              <w:pStyle w:val="Sraassuenkleliais"/>
              <w:numPr>
                <w:ilvl w:val="0"/>
                <w:numId w:val="38"/>
              </w:numPr>
              <w:spacing w:before="0" w:after="0"/>
              <w:rPr>
                <w:rFonts w:cstheme="minorHAnsi"/>
                <w:szCs w:val="18"/>
              </w:rPr>
            </w:pPr>
            <w:r w:rsidRPr="00BC4421">
              <w:rPr>
                <w:rFonts w:cstheme="minorHAnsi"/>
                <w:szCs w:val="18"/>
              </w:rPr>
              <w:t>rizikos numeris;</w:t>
            </w:r>
          </w:p>
          <w:p w14:paraId="09D09FB6" w14:textId="77777777" w:rsidR="00131FA8" w:rsidRPr="00BC4421" w:rsidRDefault="00131FA8" w:rsidP="0086536E">
            <w:pPr>
              <w:pStyle w:val="Sraassuenkleliais"/>
              <w:numPr>
                <w:ilvl w:val="0"/>
                <w:numId w:val="38"/>
              </w:numPr>
              <w:spacing w:before="0" w:after="0"/>
              <w:rPr>
                <w:rFonts w:cstheme="minorHAnsi"/>
                <w:szCs w:val="18"/>
              </w:rPr>
            </w:pPr>
            <w:r w:rsidRPr="00BC4421">
              <w:rPr>
                <w:rFonts w:cstheme="minorHAnsi"/>
                <w:szCs w:val="18"/>
              </w:rPr>
              <w:t>aprašymas;</w:t>
            </w:r>
          </w:p>
          <w:p w14:paraId="238BD1E0" w14:textId="77777777" w:rsidR="00131FA8" w:rsidRPr="00BC4421" w:rsidRDefault="00131FA8" w:rsidP="0086536E">
            <w:pPr>
              <w:pStyle w:val="Sraassuenkleliais"/>
              <w:numPr>
                <w:ilvl w:val="0"/>
                <w:numId w:val="38"/>
              </w:numPr>
              <w:spacing w:before="0" w:after="0"/>
              <w:rPr>
                <w:rFonts w:cstheme="minorHAnsi"/>
                <w:szCs w:val="18"/>
              </w:rPr>
            </w:pPr>
            <w:r w:rsidRPr="00BC4421">
              <w:rPr>
                <w:rFonts w:cstheme="minorHAnsi"/>
                <w:szCs w:val="18"/>
              </w:rPr>
              <w:t>rizikos kategorija;</w:t>
            </w:r>
          </w:p>
          <w:p w14:paraId="45FF4029" w14:textId="77777777" w:rsidR="00131FA8" w:rsidRPr="00BC4421" w:rsidRDefault="00131FA8" w:rsidP="0086536E">
            <w:pPr>
              <w:pStyle w:val="Sraassuenkleliais"/>
              <w:numPr>
                <w:ilvl w:val="0"/>
                <w:numId w:val="38"/>
              </w:numPr>
              <w:spacing w:before="0" w:after="0"/>
              <w:rPr>
                <w:rFonts w:cstheme="minorHAnsi"/>
                <w:szCs w:val="18"/>
              </w:rPr>
            </w:pPr>
            <w:r w:rsidRPr="00BC4421">
              <w:rPr>
                <w:rFonts w:cstheme="minorHAnsi"/>
                <w:szCs w:val="18"/>
              </w:rPr>
              <w:t>tikimybė;</w:t>
            </w:r>
          </w:p>
          <w:p w14:paraId="6C4D512A" w14:textId="77777777" w:rsidR="00131FA8" w:rsidRPr="00BC4421" w:rsidRDefault="00131FA8" w:rsidP="0086536E">
            <w:pPr>
              <w:pStyle w:val="Sraassuenkleliais"/>
              <w:numPr>
                <w:ilvl w:val="0"/>
                <w:numId w:val="38"/>
              </w:numPr>
              <w:spacing w:before="0" w:after="0"/>
              <w:rPr>
                <w:rFonts w:cstheme="minorHAnsi"/>
                <w:szCs w:val="18"/>
              </w:rPr>
            </w:pPr>
            <w:r w:rsidRPr="00BC4421">
              <w:rPr>
                <w:rFonts w:cstheme="minorHAnsi"/>
                <w:szCs w:val="18"/>
              </w:rPr>
              <w:t>poveikis projektui;</w:t>
            </w:r>
          </w:p>
          <w:p w14:paraId="6D2FA427" w14:textId="77777777" w:rsidR="00131FA8" w:rsidRPr="00BC4421" w:rsidRDefault="00131FA8" w:rsidP="0086536E">
            <w:pPr>
              <w:pStyle w:val="Sraassuenkleliais"/>
              <w:numPr>
                <w:ilvl w:val="0"/>
                <w:numId w:val="38"/>
              </w:numPr>
              <w:spacing w:before="0" w:after="0"/>
              <w:rPr>
                <w:rFonts w:cstheme="minorHAnsi"/>
                <w:szCs w:val="18"/>
              </w:rPr>
            </w:pPr>
            <w:r w:rsidRPr="00BC4421">
              <w:rPr>
                <w:rFonts w:cstheme="minorHAnsi"/>
                <w:szCs w:val="18"/>
              </w:rPr>
              <w:t>rizikos vertinimo balas;</w:t>
            </w:r>
          </w:p>
          <w:p w14:paraId="57B95B96" w14:textId="77777777" w:rsidR="00131FA8" w:rsidRPr="00BC4421" w:rsidRDefault="00131FA8" w:rsidP="0086536E">
            <w:pPr>
              <w:pStyle w:val="Sraassuenkleliais"/>
              <w:numPr>
                <w:ilvl w:val="0"/>
                <w:numId w:val="38"/>
              </w:numPr>
              <w:spacing w:before="0" w:after="0"/>
              <w:rPr>
                <w:rFonts w:cstheme="minorHAnsi"/>
                <w:szCs w:val="18"/>
              </w:rPr>
            </w:pPr>
            <w:r w:rsidRPr="00BC4421">
              <w:rPr>
                <w:rFonts w:cstheme="minorHAnsi"/>
                <w:szCs w:val="18"/>
              </w:rPr>
              <w:t>atsakingas asmuo;</w:t>
            </w:r>
          </w:p>
          <w:p w14:paraId="7CFB6739" w14:textId="77777777" w:rsidR="00131FA8" w:rsidRPr="00BC4421" w:rsidRDefault="00131FA8" w:rsidP="0086536E">
            <w:pPr>
              <w:pStyle w:val="Sraassuenkleliais"/>
              <w:numPr>
                <w:ilvl w:val="0"/>
                <w:numId w:val="38"/>
              </w:numPr>
              <w:spacing w:before="0" w:after="0"/>
              <w:rPr>
                <w:rFonts w:cstheme="minorHAnsi"/>
                <w:szCs w:val="18"/>
              </w:rPr>
            </w:pPr>
            <w:r w:rsidRPr="00BC4421">
              <w:rPr>
                <w:rFonts w:cstheme="minorHAnsi"/>
                <w:szCs w:val="18"/>
              </w:rPr>
              <w:t>prevencijos ir reakcijos veiksmai;</w:t>
            </w:r>
          </w:p>
          <w:p w14:paraId="53B3FED3" w14:textId="77777777" w:rsidR="00131FA8" w:rsidRPr="00BC4421" w:rsidRDefault="00131FA8" w:rsidP="0086536E">
            <w:pPr>
              <w:pStyle w:val="Sraassuenkleliais"/>
              <w:numPr>
                <w:ilvl w:val="0"/>
                <w:numId w:val="38"/>
              </w:numPr>
              <w:spacing w:before="0" w:after="0"/>
              <w:rPr>
                <w:rFonts w:cstheme="minorHAnsi"/>
                <w:szCs w:val="18"/>
              </w:rPr>
            </w:pPr>
            <w:r w:rsidRPr="00BC4421">
              <w:rPr>
                <w:rFonts w:cstheme="minorHAnsi"/>
                <w:szCs w:val="18"/>
              </w:rPr>
              <w:t xml:space="preserve">rizikos valdymo statusas (valdomas, vykdomas, uždarytas). </w:t>
            </w:r>
          </w:p>
          <w:p w14:paraId="572B2148" w14:textId="3B43CE14" w:rsidR="00131FA8" w:rsidRPr="00BC4421" w:rsidRDefault="00131FA8" w:rsidP="0028182D">
            <w:pPr>
              <w:pStyle w:val="Sraassuenkleliais"/>
              <w:numPr>
                <w:ilvl w:val="0"/>
                <w:numId w:val="0"/>
              </w:numPr>
              <w:spacing w:before="0" w:after="0"/>
              <w:rPr>
                <w:rFonts w:cstheme="minorHAnsi"/>
                <w:szCs w:val="18"/>
              </w:rPr>
            </w:pPr>
            <w:r w:rsidRPr="00BC4421">
              <w:rPr>
                <w:rFonts w:cstheme="minorHAnsi"/>
                <w:szCs w:val="18"/>
              </w:rPr>
              <w:t>Registras talpinamas darbinėje projekto aplinkoje, suteikiant galimybę projekto dalyviams nuolat stebėti ir valdyti projekto rizikas. Diegėjas gali pasiūlyti savo registrui tinkamą struktūrą, tačiau ji turi užtikrinti aiškų ir patogų rizikų sekimo ir vertinimo procesą.</w:t>
            </w:r>
          </w:p>
        </w:tc>
      </w:tr>
      <w:tr w:rsidR="00131FA8" w:rsidRPr="00BC4421" w14:paraId="70CA5E39" w14:textId="6148CD09" w:rsidTr="0AA23D6C">
        <w:trPr>
          <w:trHeight w:val="20"/>
        </w:trPr>
        <w:tc>
          <w:tcPr>
            <w:tcW w:w="5000" w:type="pct"/>
            <w:gridSpan w:val="5"/>
            <w:shd w:val="clear" w:color="auto" w:fill="E5E5E5" w:themeFill="background2" w:themeFillShade="E6"/>
            <w:hideMark/>
          </w:tcPr>
          <w:p w14:paraId="40EEBF4A" w14:textId="70B5BE40" w:rsidR="00131FA8" w:rsidRPr="00BC4421" w:rsidRDefault="00131FA8" w:rsidP="0086536E">
            <w:pPr>
              <w:pStyle w:val="Sraassuenkleliais"/>
              <w:numPr>
                <w:ilvl w:val="1"/>
                <w:numId w:val="33"/>
              </w:numPr>
              <w:spacing w:before="0" w:after="0"/>
              <w:ind w:left="316"/>
              <w:rPr>
                <w:rFonts w:cstheme="minorHAnsi"/>
                <w:b/>
                <w:szCs w:val="18"/>
              </w:rPr>
            </w:pPr>
            <w:r w:rsidRPr="00BC4421">
              <w:rPr>
                <w:rStyle w:val="PurpleText"/>
                <w:rFonts w:cstheme="minorHAnsi"/>
                <w:b/>
                <w:bCs/>
                <w:szCs w:val="18"/>
              </w:rPr>
              <w:t>Analizė</w:t>
            </w:r>
          </w:p>
        </w:tc>
      </w:tr>
      <w:tr w:rsidR="00131FA8" w:rsidRPr="00BC4421" w14:paraId="5B7EC412" w14:textId="77777777" w:rsidTr="0AA23D6C">
        <w:trPr>
          <w:trHeight w:val="20"/>
        </w:trPr>
        <w:tc>
          <w:tcPr>
            <w:tcW w:w="306" w:type="pct"/>
          </w:tcPr>
          <w:p w14:paraId="46E6380E" w14:textId="54291C91"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09013905" w14:textId="38A495D7" w:rsidR="00131FA8" w:rsidRPr="00BC4421" w:rsidRDefault="00131FA8" w:rsidP="00182177">
            <w:pPr>
              <w:pStyle w:val="Sraassuenkleliais"/>
              <w:numPr>
                <w:ilvl w:val="0"/>
                <w:numId w:val="0"/>
              </w:numPr>
              <w:spacing w:before="0" w:after="0"/>
              <w:rPr>
                <w:rFonts w:cstheme="minorHAnsi"/>
                <w:szCs w:val="18"/>
              </w:rPr>
            </w:pPr>
            <w:r w:rsidRPr="00BC4421">
              <w:rPr>
                <w:rFonts w:cstheme="minorHAnsi"/>
                <w:szCs w:val="18"/>
              </w:rPr>
              <w:t>Detalizuoti reikalavimus, paruošti ir suderinti detalios analizės dokumentą (toliau – DAD)</w:t>
            </w:r>
          </w:p>
        </w:tc>
        <w:tc>
          <w:tcPr>
            <w:tcW w:w="1429" w:type="pct"/>
          </w:tcPr>
          <w:p w14:paraId="0EF536AF" w14:textId="1D153A5D" w:rsidR="00131FA8" w:rsidRPr="00BC4421" w:rsidRDefault="00131FA8" w:rsidP="00182177">
            <w:pPr>
              <w:pStyle w:val="Sraassuenkleliais"/>
              <w:numPr>
                <w:ilvl w:val="0"/>
                <w:numId w:val="0"/>
              </w:numPr>
              <w:spacing w:before="0" w:after="0"/>
              <w:rPr>
                <w:rFonts w:cstheme="minorHAnsi"/>
                <w:szCs w:val="18"/>
              </w:rPr>
            </w:pPr>
            <w:r w:rsidRPr="00BC4421">
              <w:rPr>
                <w:rFonts w:cstheme="minorHAnsi"/>
                <w:szCs w:val="18"/>
              </w:rPr>
              <w:t>Diegėjas turi atlikti visų šioje techninėje specifikacijoje numatytų reikalavimų analizę, organizuoti susitikimus papildomos informacijos surinkimui, prašyti Užsakovo papildomos informacijos, nagrinėti Užsakovo pateiktą informaciją, remiantis gerąja praktika teikti Užsakovui siūlymus ir klausimus bei paruošti detalios analizės dokumentą. Diegėjas turi parengti Sistemos demonstracinę aplinką, atlikti demonstracinės aplinkos pristatymą ir esant poreikiui apmokyti naudotojus naudotis demonstracine aplinka. Atitinkamas teises turintys naudotojai, kurie turės būti suderinti Projekto metu, turi turėti galimybę naudotis demonstracine aplinka.</w:t>
            </w:r>
          </w:p>
        </w:tc>
        <w:tc>
          <w:tcPr>
            <w:tcW w:w="816" w:type="pct"/>
          </w:tcPr>
          <w:p w14:paraId="526CD2C8" w14:textId="77777777" w:rsidR="00131FA8" w:rsidRPr="00BC4421" w:rsidRDefault="00131FA8" w:rsidP="00182177">
            <w:pPr>
              <w:pStyle w:val="Sraassuenkleliais"/>
              <w:numPr>
                <w:ilvl w:val="0"/>
                <w:numId w:val="0"/>
              </w:numPr>
              <w:spacing w:before="0" w:after="0"/>
              <w:rPr>
                <w:rFonts w:cstheme="minorHAnsi"/>
                <w:szCs w:val="18"/>
              </w:rPr>
            </w:pPr>
            <w:r w:rsidRPr="00BC4421">
              <w:rPr>
                <w:rFonts w:cstheme="minorHAnsi"/>
                <w:szCs w:val="18"/>
              </w:rPr>
              <w:t>Detalios analizės dokumentas</w:t>
            </w:r>
          </w:p>
          <w:p w14:paraId="33DF2A0F" w14:textId="77777777" w:rsidR="00131FA8" w:rsidRPr="00BC4421" w:rsidRDefault="00131FA8" w:rsidP="00182177">
            <w:pPr>
              <w:pStyle w:val="Sraassuenkleliais"/>
              <w:numPr>
                <w:ilvl w:val="0"/>
                <w:numId w:val="0"/>
              </w:numPr>
              <w:spacing w:before="0" w:after="0"/>
              <w:rPr>
                <w:rFonts w:cstheme="minorHAnsi"/>
                <w:szCs w:val="18"/>
              </w:rPr>
            </w:pPr>
          </w:p>
          <w:p w14:paraId="703F7E16" w14:textId="135D4E67" w:rsidR="00131FA8" w:rsidRPr="00BC4421" w:rsidRDefault="00131FA8" w:rsidP="00182177">
            <w:pPr>
              <w:pStyle w:val="Sraassuenkleliais"/>
              <w:numPr>
                <w:ilvl w:val="0"/>
                <w:numId w:val="0"/>
              </w:numPr>
              <w:spacing w:before="0" w:after="0"/>
              <w:rPr>
                <w:rFonts w:cstheme="minorHAnsi"/>
                <w:szCs w:val="18"/>
              </w:rPr>
            </w:pPr>
            <w:r w:rsidRPr="00BC4421">
              <w:rPr>
                <w:rFonts w:cstheme="minorHAnsi"/>
                <w:szCs w:val="18"/>
              </w:rPr>
              <w:t>Parengta demonstracinė aplinka</w:t>
            </w:r>
          </w:p>
        </w:tc>
        <w:tc>
          <w:tcPr>
            <w:tcW w:w="1683" w:type="pct"/>
          </w:tcPr>
          <w:p w14:paraId="7D958DCC" w14:textId="77777777" w:rsidR="00131FA8" w:rsidRPr="00BC4421" w:rsidRDefault="00131FA8" w:rsidP="00182177">
            <w:pPr>
              <w:widowControl w:val="0"/>
              <w:spacing w:before="0"/>
              <w:rPr>
                <w:rFonts w:cstheme="minorHAnsi"/>
                <w:szCs w:val="18"/>
              </w:rPr>
            </w:pPr>
            <w:r w:rsidRPr="00BC4421">
              <w:rPr>
                <w:rFonts w:cstheme="minorHAnsi"/>
                <w:szCs w:val="18"/>
              </w:rPr>
              <w:t>Detalios analizės dokumentas turi apimti (neapsiribojant):</w:t>
            </w:r>
          </w:p>
          <w:p w14:paraId="6D6DB6C7" w14:textId="77777777" w:rsidR="00131FA8" w:rsidRPr="00BC4421" w:rsidRDefault="00131FA8" w:rsidP="0086536E">
            <w:pPr>
              <w:numPr>
                <w:ilvl w:val="0"/>
                <w:numId w:val="39"/>
              </w:numPr>
              <w:pBdr>
                <w:top w:val="nil"/>
                <w:left w:val="nil"/>
                <w:bottom w:val="nil"/>
                <w:right w:val="nil"/>
                <w:between w:val="nil"/>
              </w:pBdr>
              <w:spacing w:before="0"/>
              <w:ind w:left="360"/>
              <w:rPr>
                <w:rFonts w:cstheme="minorHAnsi"/>
                <w:b/>
                <w:szCs w:val="18"/>
              </w:rPr>
            </w:pPr>
            <w:r w:rsidRPr="00BC4421">
              <w:rPr>
                <w:rFonts w:eastAsia="Calibri" w:cstheme="minorHAnsi"/>
                <w:color w:val="000000"/>
                <w:szCs w:val="18"/>
              </w:rPr>
              <w:t>parengtą loginę architektūrą, kuri turi apimti (neapsiribojant):</w:t>
            </w:r>
          </w:p>
          <w:p w14:paraId="2509F13F" w14:textId="77777777" w:rsidR="00131FA8" w:rsidRPr="00BC4421" w:rsidRDefault="00131FA8" w:rsidP="0086536E">
            <w:pPr>
              <w:numPr>
                <w:ilvl w:val="1"/>
                <w:numId w:val="40"/>
              </w:numPr>
              <w:pBdr>
                <w:top w:val="nil"/>
                <w:left w:val="nil"/>
                <w:bottom w:val="nil"/>
                <w:right w:val="nil"/>
                <w:between w:val="nil"/>
              </w:pBdr>
              <w:spacing w:before="0"/>
              <w:ind w:left="1081"/>
              <w:rPr>
                <w:rFonts w:cstheme="minorHAnsi"/>
                <w:b/>
                <w:szCs w:val="18"/>
              </w:rPr>
            </w:pPr>
            <w:r w:rsidRPr="00BC4421">
              <w:rPr>
                <w:rFonts w:eastAsia="Calibri" w:cstheme="minorHAnsi"/>
                <w:color w:val="000000"/>
                <w:szCs w:val="18"/>
              </w:rPr>
              <w:t>architektūros schemą pagal sluoksnius (lygius);</w:t>
            </w:r>
          </w:p>
          <w:p w14:paraId="0978C898" w14:textId="77777777" w:rsidR="00131FA8" w:rsidRPr="00BC4421" w:rsidRDefault="00131FA8" w:rsidP="0086536E">
            <w:pPr>
              <w:numPr>
                <w:ilvl w:val="1"/>
                <w:numId w:val="40"/>
              </w:numPr>
              <w:pBdr>
                <w:top w:val="nil"/>
                <w:left w:val="nil"/>
                <w:bottom w:val="nil"/>
                <w:right w:val="nil"/>
                <w:between w:val="nil"/>
              </w:pBdr>
              <w:spacing w:before="0"/>
              <w:ind w:left="1081"/>
              <w:rPr>
                <w:rFonts w:cstheme="minorHAnsi"/>
                <w:b/>
                <w:szCs w:val="18"/>
              </w:rPr>
            </w:pPr>
            <w:r w:rsidRPr="00BC4421">
              <w:rPr>
                <w:rFonts w:eastAsia="Calibri" w:cstheme="minorHAnsi"/>
                <w:color w:val="000000"/>
                <w:szCs w:val="18"/>
              </w:rPr>
              <w:t>architektūros schemą pagal modulius;</w:t>
            </w:r>
          </w:p>
          <w:p w14:paraId="79B4265D" w14:textId="77777777" w:rsidR="00131FA8" w:rsidRPr="00BC4421" w:rsidRDefault="00131FA8" w:rsidP="0086536E">
            <w:pPr>
              <w:numPr>
                <w:ilvl w:val="1"/>
                <w:numId w:val="40"/>
              </w:numPr>
              <w:pBdr>
                <w:top w:val="nil"/>
                <w:left w:val="nil"/>
                <w:bottom w:val="nil"/>
                <w:right w:val="nil"/>
                <w:between w:val="nil"/>
              </w:pBdr>
              <w:spacing w:before="0"/>
              <w:ind w:left="1081"/>
              <w:rPr>
                <w:rFonts w:cstheme="minorHAnsi"/>
                <w:b/>
                <w:szCs w:val="18"/>
              </w:rPr>
            </w:pPr>
            <w:r w:rsidRPr="00BC4421">
              <w:rPr>
                <w:rFonts w:eastAsia="Calibri" w:cstheme="minorHAnsi"/>
                <w:color w:val="000000"/>
                <w:szCs w:val="18"/>
              </w:rPr>
              <w:t>architektūros aprašymą:</w:t>
            </w:r>
          </w:p>
          <w:p w14:paraId="0F30B201" w14:textId="77777777" w:rsidR="00131FA8" w:rsidRPr="00BC4421" w:rsidRDefault="00131FA8" w:rsidP="0086536E">
            <w:pPr>
              <w:numPr>
                <w:ilvl w:val="2"/>
                <w:numId w:val="41"/>
              </w:numPr>
              <w:pBdr>
                <w:top w:val="nil"/>
                <w:left w:val="nil"/>
                <w:bottom w:val="nil"/>
                <w:right w:val="nil"/>
                <w:between w:val="nil"/>
              </w:pBdr>
              <w:spacing w:before="0"/>
              <w:ind w:left="1800"/>
              <w:rPr>
                <w:rFonts w:cstheme="minorHAnsi"/>
                <w:b/>
                <w:szCs w:val="18"/>
              </w:rPr>
            </w:pPr>
            <w:r w:rsidRPr="00BC4421">
              <w:rPr>
                <w:rFonts w:eastAsia="Calibri" w:cstheme="minorHAnsi"/>
                <w:color w:val="000000"/>
                <w:szCs w:val="18"/>
              </w:rPr>
              <w:t>aplikacijų sluoksnis;</w:t>
            </w:r>
          </w:p>
          <w:p w14:paraId="5A297959" w14:textId="77777777" w:rsidR="00131FA8" w:rsidRPr="00BC4421" w:rsidRDefault="00131FA8" w:rsidP="0086536E">
            <w:pPr>
              <w:numPr>
                <w:ilvl w:val="2"/>
                <w:numId w:val="41"/>
              </w:numPr>
              <w:pBdr>
                <w:top w:val="nil"/>
                <w:left w:val="nil"/>
                <w:bottom w:val="nil"/>
                <w:right w:val="nil"/>
                <w:between w:val="nil"/>
              </w:pBdr>
              <w:spacing w:before="0"/>
              <w:ind w:left="1800"/>
              <w:rPr>
                <w:rFonts w:cstheme="minorHAnsi"/>
                <w:b/>
                <w:szCs w:val="18"/>
              </w:rPr>
            </w:pPr>
            <w:r w:rsidRPr="00BC4421">
              <w:rPr>
                <w:rFonts w:eastAsia="Calibri" w:cstheme="minorHAnsi"/>
                <w:color w:val="000000"/>
                <w:szCs w:val="18"/>
              </w:rPr>
              <w:t>veiklos logikos sluoksnis;</w:t>
            </w:r>
          </w:p>
          <w:p w14:paraId="042132E3" w14:textId="77777777" w:rsidR="00131FA8" w:rsidRPr="00BC4421" w:rsidRDefault="00131FA8" w:rsidP="0086536E">
            <w:pPr>
              <w:numPr>
                <w:ilvl w:val="2"/>
                <w:numId w:val="41"/>
              </w:numPr>
              <w:pBdr>
                <w:top w:val="nil"/>
                <w:left w:val="nil"/>
                <w:bottom w:val="nil"/>
                <w:right w:val="nil"/>
                <w:between w:val="nil"/>
              </w:pBdr>
              <w:spacing w:before="0"/>
              <w:ind w:left="1800"/>
              <w:rPr>
                <w:rFonts w:cstheme="minorHAnsi"/>
                <w:b/>
                <w:szCs w:val="18"/>
              </w:rPr>
            </w:pPr>
            <w:r w:rsidRPr="00BC4421">
              <w:rPr>
                <w:rFonts w:eastAsia="Calibri" w:cstheme="minorHAnsi"/>
                <w:color w:val="000000"/>
                <w:szCs w:val="18"/>
              </w:rPr>
              <w:t>integracijų sluoksnis;</w:t>
            </w:r>
          </w:p>
          <w:p w14:paraId="08A9E2FE" w14:textId="77777777" w:rsidR="00131FA8" w:rsidRPr="00BC4421" w:rsidRDefault="00131FA8" w:rsidP="0086536E">
            <w:pPr>
              <w:numPr>
                <w:ilvl w:val="2"/>
                <w:numId w:val="41"/>
              </w:numPr>
              <w:pBdr>
                <w:top w:val="nil"/>
                <w:left w:val="nil"/>
                <w:bottom w:val="nil"/>
                <w:right w:val="nil"/>
                <w:between w:val="nil"/>
              </w:pBdr>
              <w:spacing w:before="0"/>
              <w:ind w:left="1800"/>
              <w:rPr>
                <w:rFonts w:cstheme="minorHAnsi"/>
                <w:b/>
                <w:szCs w:val="18"/>
              </w:rPr>
            </w:pPr>
            <w:r w:rsidRPr="00BC4421">
              <w:rPr>
                <w:rFonts w:eastAsia="Calibri" w:cstheme="minorHAnsi"/>
                <w:color w:val="000000"/>
                <w:szCs w:val="18"/>
              </w:rPr>
              <w:t>saugumas.</w:t>
            </w:r>
          </w:p>
          <w:p w14:paraId="7875EA69" w14:textId="77777777" w:rsidR="00131FA8" w:rsidRPr="00BC4421" w:rsidRDefault="00131FA8" w:rsidP="0086536E">
            <w:pPr>
              <w:numPr>
                <w:ilvl w:val="1"/>
                <w:numId w:val="42"/>
              </w:numPr>
              <w:pBdr>
                <w:top w:val="nil"/>
                <w:left w:val="nil"/>
                <w:bottom w:val="nil"/>
                <w:right w:val="nil"/>
                <w:between w:val="nil"/>
              </w:pBdr>
              <w:spacing w:before="0"/>
              <w:ind w:left="1081"/>
              <w:rPr>
                <w:rFonts w:cstheme="minorHAnsi"/>
                <w:b/>
                <w:szCs w:val="18"/>
              </w:rPr>
            </w:pPr>
            <w:r w:rsidRPr="00BC4421">
              <w:rPr>
                <w:rFonts w:eastAsia="Calibri" w:cstheme="minorHAnsi"/>
                <w:color w:val="000000"/>
                <w:szCs w:val="18"/>
              </w:rPr>
              <w:t>integracines sąsajas (API aprašymą).</w:t>
            </w:r>
          </w:p>
          <w:p w14:paraId="5EAEAA90" w14:textId="77777777" w:rsidR="00131FA8" w:rsidRPr="00BC4421" w:rsidRDefault="00131FA8" w:rsidP="0086536E">
            <w:pPr>
              <w:numPr>
                <w:ilvl w:val="0"/>
                <w:numId w:val="43"/>
              </w:numPr>
              <w:pBdr>
                <w:top w:val="nil"/>
                <w:left w:val="nil"/>
                <w:bottom w:val="nil"/>
                <w:right w:val="nil"/>
                <w:between w:val="nil"/>
              </w:pBdr>
              <w:spacing w:before="0"/>
              <w:ind w:left="360"/>
              <w:rPr>
                <w:rFonts w:cstheme="minorHAnsi"/>
                <w:b/>
                <w:szCs w:val="18"/>
              </w:rPr>
            </w:pPr>
            <w:r w:rsidRPr="00BC4421">
              <w:rPr>
                <w:rFonts w:eastAsia="Calibri" w:cstheme="minorHAnsi"/>
                <w:color w:val="000000"/>
                <w:szCs w:val="18"/>
              </w:rPr>
              <w:t xml:space="preserve">detalią matricą ir aprašymą kaip funkciniai ir nefunkciniai reikalavimai bus įgyvendinti (reikalavimo atkartojimas nėra laikomas tinkamu </w:t>
            </w:r>
            <w:r w:rsidRPr="00BC4421">
              <w:rPr>
                <w:rFonts w:eastAsia="Calibri" w:cstheme="minorHAnsi"/>
                <w:color w:val="000000"/>
                <w:szCs w:val="18"/>
              </w:rPr>
              <w:lastRenderedPageBreak/>
              <w:t>išsamiu aprašymu). Analizės metu turi būti nagrinėjami Užsakovo atliekami aktualūs procesai ir parengiama šių procesų atlikimo analizė, įvardinant (bet neapsiribojant) ar konkretus reikalavimas yra siūlomo sprendimo standartas, modifikacija ar papildomai programuojamas. Procesai priklausomai nuo sprendimo gali kisti, tačiau proceso rezultatas turi būti ne prastesnės kokybės ir turi atitikti visus keliamus reikalavimus;</w:t>
            </w:r>
          </w:p>
          <w:p w14:paraId="41ABB2C9" w14:textId="06CAAFB2" w:rsidR="00BD5F4C" w:rsidRPr="00BC4421" w:rsidRDefault="00BD5F4C"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BC4421">
              <w:rPr>
                <w:rFonts w:cstheme="minorHAnsi"/>
                <w:b/>
                <w:color w:val="232323" w:themeColor="text1"/>
                <w:szCs w:val="18"/>
              </w:rPr>
              <w:t>suderintą sistemos duomenų sąrašą;</w:t>
            </w:r>
          </w:p>
          <w:p w14:paraId="6DD25038" w14:textId="24934ADC" w:rsidR="00131FA8" w:rsidRPr="00BC4421"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BC4421">
              <w:rPr>
                <w:rFonts w:eastAsia="Calibri" w:cstheme="minorHAnsi"/>
                <w:color w:val="232323" w:themeColor="text1"/>
                <w:szCs w:val="18"/>
              </w:rPr>
              <w:t>aprašytas integracines sąsajas ir funkcinį integravimą;</w:t>
            </w:r>
          </w:p>
          <w:p w14:paraId="385C627D" w14:textId="77777777" w:rsidR="00131FA8" w:rsidRPr="00BC4421"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BC4421">
              <w:rPr>
                <w:rFonts w:eastAsia="Calibri" w:cstheme="minorHAnsi"/>
                <w:color w:val="232323" w:themeColor="text1"/>
                <w:szCs w:val="18"/>
              </w:rPr>
              <w:t>ataskaitų ir dokumentų paketą;</w:t>
            </w:r>
          </w:p>
          <w:p w14:paraId="4B3B2FD9" w14:textId="77777777" w:rsidR="00131FA8" w:rsidRPr="00BC4421"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BC4421">
              <w:rPr>
                <w:rFonts w:eastAsia="Calibri" w:cstheme="minorHAnsi"/>
                <w:color w:val="232323" w:themeColor="text1"/>
                <w:szCs w:val="18"/>
              </w:rPr>
              <w:t>reikalingų preliminarių naudotojų rolių sąrašą;</w:t>
            </w:r>
          </w:p>
          <w:p w14:paraId="38A77AE3" w14:textId="77777777" w:rsidR="00131FA8" w:rsidRPr="00BC4421"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BC4421">
              <w:rPr>
                <w:rFonts w:eastAsia="Calibri" w:cstheme="minorHAnsi"/>
                <w:color w:val="232323" w:themeColor="text1"/>
                <w:szCs w:val="18"/>
              </w:rPr>
              <w:t>siūlomam sprendimui reikalingų modifikacijų sąrašą.</w:t>
            </w:r>
          </w:p>
          <w:p w14:paraId="0C223541" w14:textId="77777777" w:rsidR="00131FA8" w:rsidRPr="00BC4421" w:rsidRDefault="00131FA8" w:rsidP="00182177">
            <w:pPr>
              <w:pStyle w:val="Sraassuenkleliais"/>
              <w:numPr>
                <w:ilvl w:val="0"/>
                <w:numId w:val="0"/>
              </w:numPr>
              <w:spacing w:before="0" w:after="0"/>
              <w:rPr>
                <w:rFonts w:eastAsia="Calibri" w:cstheme="minorHAnsi"/>
                <w:color w:val="000000"/>
                <w:szCs w:val="18"/>
              </w:rPr>
            </w:pPr>
          </w:p>
          <w:p w14:paraId="1761A97A" w14:textId="77777777" w:rsidR="00131FA8" w:rsidRPr="00BC4421" w:rsidRDefault="00131FA8" w:rsidP="00182177">
            <w:pPr>
              <w:pStyle w:val="Sraassuenkleliais"/>
              <w:numPr>
                <w:ilvl w:val="0"/>
                <w:numId w:val="0"/>
              </w:numPr>
              <w:spacing w:before="0" w:after="0"/>
              <w:rPr>
                <w:rFonts w:eastAsia="Calibri" w:cstheme="minorHAnsi"/>
                <w:color w:val="000000"/>
                <w:szCs w:val="18"/>
              </w:rPr>
            </w:pPr>
            <w:r w:rsidRPr="00BC4421">
              <w:rPr>
                <w:rFonts w:eastAsia="Calibri" w:cstheme="minorHAnsi"/>
                <w:color w:val="000000"/>
                <w:szCs w:val="18"/>
              </w:rPr>
              <w:t>Diegėjas savo naudojamoje infrastruktūroje turi parengti demonstracinę aplinką.</w:t>
            </w:r>
          </w:p>
          <w:p w14:paraId="18AF5CE7" w14:textId="77777777" w:rsidR="00131FA8" w:rsidRPr="00BC4421" w:rsidRDefault="00131FA8" w:rsidP="00182177">
            <w:pPr>
              <w:pStyle w:val="Sraassuenkleliais"/>
              <w:numPr>
                <w:ilvl w:val="0"/>
                <w:numId w:val="0"/>
              </w:numPr>
              <w:spacing w:before="0" w:after="0"/>
              <w:rPr>
                <w:rFonts w:eastAsia="Calibri" w:cstheme="minorHAnsi"/>
                <w:color w:val="000000"/>
                <w:szCs w:val="18"/>
              </w:rPr>
            </w:pPr>
          </w:p>
          <w:p w14:paraId="4ED4F9C4" w14:textId="1A8BCA82" w:rsidR="00131FA8" w:rsidRPr="00BC4421" w:rsidRDefault="00131FA8" w:rsidP="00182177">
            <w:pPr>
              <w:pStyle w:val="Sraassuenkleliais"/>
              <w:numPr>
                <w:ilvl w:val="0"/>
                <w:numId w:val="0"/>
              </w:numPr>
              <w:spacing w:before="0" w:after="0"/>
              <w:rPr>
                <w:rFonts w:cstheme="minorHAnsi"/>
                <w:szCs w:val="18"/>
              </w:rPr>
            </w:pPr>
            <w:r w:rsidRPr="00BC4421">
              <w:rPr>
                <w:rFonts w:cstheme="minorHAnsi"/>
                <w:szCs w:val="18"/>
              </w:rPr>
              <w:t>Visi identifikuoti reikalavimų pakeitimai turi būti registruojami pakeitimų valdymo registre.</w:t>
            </w:r>
          </w:p>
        </w:tc>
      </w:tr>
      <w:tr w:rsidR="00131FA8" w:rsidRPr="00BC4421" w14:paraId="16C75F86" w14:textId="77777777" w:rsidTr="0AA23D6C">
        <w:trPr>
          <w:trHeight w:val="20"/>
        </w:trPr>
        <w:tc>
          <w:tcPr>
            <w:tcW w:w="306" w:type="pct"/>
          </w:tcPr>
          <w:p w14:paraId="4EA1BAB8"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2D84FF49" w14:textId="6605A192" w:rsidR="00131FA8" w:rsidRPr="00BC4421" w:rsidRDefault="006126E0" w:rsidP="00182177">
            <w:pPr>
              <w:pStyle w:val="Sraassuenkleliais"/>
              <w:numPr>
                <w:ilvl w:val="0"/>
                <w:numId w:val="0"/>
              </w:numPr>
              <w:spacing w:before="0" w:after="0"/>
              <w:rPr>
                <w:rFonts w:cstheme="minorHAnsi"/>
                <w:szCs w:val="18"/>
                <w:lang w:val="en-US"/>
              </w:rPr>
            </w:pPr>
            <w:r w:rsidRPr="00BC4421">
              <w:rPr>
                <w:rFonts w:cstheme="minorHAnsi"/>
                <w:szCs w:val="18"/>
              </w:rPr>
              <w:t xml:space="preserve">Parengti </w:t>
            </w:r>
            <w:r w:rsidR="00BA1F1D" w:rsidRPr="00BC4421">
              <w:rPr>
                <w:rFonts w:cstheme="minorHAnsi"/>
                <w:szCs w:val="18"/>
              </w:rPr>
              <w:t xml:space="preserve">VDC </w:t>
            </w:r>
            <w:r w:rsidR="00131FA8" w:rsidRPr="00BC4421">
              <w:rPr>
                <w:rFonts w:cstheme="minorHAnsi"/>
                <w:szCs w:val="18"/>
              </w:rPr>
              <w:t xml:space="preserve">infrastruktūros </w:t>
            </w:r>
            <w:r w:rsidRPr="00BC4421">
              <w:rPr>
                <w:rFonts w:cstheme="minorHAnsi"/>
                <w:szCs w:val="18"/>
              </w:rPr>
              <w:t xml:space="preserve">aprašą </w:t>
            </w:r>
            <w:r w:rsidR="00131FA8" w:rsidRPr="00BC4421">
              <w:rPr>
                <w:rFonts w:cstheme="minorHAnsi"/>
                <w:szCs w:val="18"/>
              </w:rPr>
              <w:t xml:space="preserve">ir numatyti infrastruktūros </w:t>
            </w:r>
            <w:r w:rsidR="001A4E34" w:rsidRPr="00BC4421">
              <w:rPr>
                <w:rFonts w:cstheme="minorHAnsi"/>
                <w:szCs w:val="18"/>
              </w:rPr>
              <w:t>poreikius</w:t>
            </w:r>
          </w:p>
        </w:tc>
        <w:tc>
          <w:tcPr>
            <w:tcW w:w="1429" w:type="pct"/>
          </w:tcPr>
          <w:p w14:paraId="46607578" w14:textId="3C3764CD" w:rsidR="008D2E71" w:rsidRPr="00BC4421" w:rsidRDefault="008D2E71" w:rsidP="00461EE1">
            <w:pPr>
              <w:spacing w:before="0"/>
            </w:pPr>
            <w:r w:rsidRPr="00BC4421">
              <w:t>Remiantis investiciniu projektu ir šios TS reikalavimais, Diegėjas turi parengti išsamų sistemos veikimui reikalingų VDC paslaugų aprašą</w:t>
            </w:r>
            <w:r w:rsidR="00BC2509" w:rsidRPr="00BC4421">
              <w:t xml:space="preserve"> atsižvelgiant į tai, kad CNŠIS bus diegiama VDC</w:t>
            </w:r>
            <w:r w:rsidRPr="00BC4421">
              <w:t>. Šiame apraše turi būti nurodyta:</w:t>
            </w:r>
          </w:p>
          <w:p w14:paraId="7D874725" w14:textId="77777777" w:rsidR="008D2E71" w:rsidRPr="00BC4421" w:rsidRDefault="008D2E71" w:rsidP="00461EE1">
            <w:pPr>
              <w:rPr>
                <w:b/>
                <w:bCs/>
              </w:rPr>
            </w:pPr>
            <w:r w:rsidRPr="00BC4421">
              <w:rPr>
                <w:b/>
                <w:bCs/>
              </w:rPr>
              <w:t xml:space="preserve">VDC paslaugų analizė: </w:t>
            </w:r>
          </w:p>
          <w:p w14:paraId="49C14C61" w14:textId="77777777" w:rsidR="008D2E71" w:rsidRPr="00BC4421" w:rsidRDefault="008D2E71" w:rsidP="00461EE1">
            <w:pPr>
              <w:pStyle w:val="Sraopastraipa"/>
              <w:numPr>
                <w:ilvl w:val="0"/>
                <w:numId w:val="304"/>
              </w:numPr>
            </w:pPr>
            <w:r w:rsidRPr="00BC4421">
              <w:t>Diegėjas privalo išanalizuoti VDC teikiamas paslaugas, reikalingas sistemos veikimui.</w:t>
            </w:r>
          </w:p>
          <w:p w14:paraId="179BFB7C" w14:textId="77777777" w:rsidR="008D2E71" w:rsidRPr="00BC4421" w:rsidRDefault="008D2E71" w:rsidP="00461EE1">
            <w:pPr>
              <w:pStyle w:val="Sraopastraipa"/>
              <w:numPr>
                <w:ilvl w:val="0"/>
                <w:numId w:val="304"/>
              </w:numPr>
            </w:pPr>
            <w:r w:rsidRPr="00BC4421">
              <w:t>Nustatyti ir aprašyti konkrečias VDC paslaugas (serverių išteklius, duomenų saugojimo sprendimus, tinklo paslaugas, programinės įrangos licencijas ir kt.), kurias Užsakovas turės užsakyti.</w:t>
            </w:r>
          </w:p>
          <w:p w14:paraId="560B7A25" w14:textId="77777777" w:rsidR="008D2E71" w:rsidRPr="00BC4421" w:rsidRDefault="008D2E71" w:rsidP="00461EE1">
            <w:pPr>
              <w:pStyle w:val="Sraopastraipa"/>
              <w:numPr>
                <w:ilvl w:val="0"/>
                <w:numId w:val="304"/>
              </w:numPr>
            </w:pPr>
            <w:r w:rsidRPr="00BC4421">
              <w:lastRenderedPageBreak/>
              <w:t>Aprašyti, kaip šios VDC paslaugos atitinka investicinio projekto, šios TS reikalavimus bei analizės metu nustatytus įgyvendinimo poreikius.</w:t>
            </w:r>
          </w:p>
          <w:p w14:paraId="1159BCD4" w14:textId="77777777" w:rsidR="008D2E71" w:rsidRPr="00BC4421" w:rsidRDefault="008D2E71" w:rsidP="00461EE1">
            <w:pPr>
              <w:rPr>
                <w:b/>
                <w:bCs/>
              </w:rPr>
            </w:pPr>
            <w:r w:rsidRPr="00BC4421">
              <w:rPr>
                <w:b/>
                <w:bCs/>
              </w:rPr>
              <w:t xml:space="preserve">Infrastruktūros aprašymas: </w:t>
            </w:r>
          </w:p>
          <w:p w14:paraId="3AADCD42" w14:textId="77777777" w:rsidR="008D2E71" w:rsidRPr="00BC4421" w:rsidRDefault="008D2E71" w:rsidP="00461EE1">
            <w:pPr>
              <w:pStyle w:val="Sraopastraipa"/>
              <w:numPr>
                <w:ilvl w:val="0"/>
                <w:numId w:val="305"/>
              </w:numPr>
            </w:pPr>
            <w:r w:rsidRPr="00BC4421">
              <w:t>Parengti sistemos infrastruktūros aprašą, atsižvelgiant į VDC teikiamas paslaugas.</w:t>
            </w:r>
          </w:p>
          <w:p w14:paraId="38A83851" w14:textId="77777777" w:rsidR="008D2E71" w:rsidRPr="00BC4421" w:rsidRDefault="008D2E71" w:rsidP="00461EE1">
            <w:pPr>
              <w:pStyle w:val="Sraopastraipa"/>
              <w:numPr>
                <w:ilvl w:val="0"/>
                <w:numId w:val="305"/>
              </w:numPr>
            </w:pPr>
            <w:r w:rsidRPr="00BC4421">
              <w:t>Aprašyti reikalingas testavimo, mokymų ir gamybinės (LIVE) aplinkas, naudojant VDC infrastruktūrą.</w:t>
            </w:r>
          </w:p>
          <w:p w14:paraId="28853F03" w14:textId="77777777" w:rsidR="008D2E71" w:rsidRPr="00BC4421" w:rsidRDefault="008D2E71" w:rsidP="00461EE1">
            <w:pPr>
              <w:pStyle w:val="Sraopastraipa"/>
              <w:numPr>
                <w:ilvl w:val="0"/>
                <w:numId w:val="305"/>
              </w:numPr>
            </w:pPr>
            <w:r w:rsidRPr="00BC4421">
              <w:t>Aprašyti kaip bus užtikrintas sistemos veikimas diegimo ir garantinio laikotarpio metu.</w:t>
            </w:r>
          </w:p>
          <w:p w14:paraId="1882D9BD" w14:textId="77777777" w:rsidR="008D2E71" w:rsidRPr="00BC4421" w:rsidRDefault="008D2E71" w:rsidP="00461EE1">
            <w:r w:rsidRPr="00BC4421">
              <w:t>Detaliai aprašyti visas reikalingas licencijas, kurias reikės įsigyti per VDC (operacinių sistemų, duomenų bazių, programinės įrangos ir kt.).</w:t>
            </w:r>
          </w:p>
          <w:p w14:paraId="27666DC1" w14:textId="77777777" w:rsidR="008D2E71" w:rsidRPr="00BC4421" w:rsidRDefault="008D2E71" w:rsidP="00461EE1">
            <w:r w:rsidRPr="00BC4421">
              <w:t>Pateikti rekomendacijas Užsakovui dėl VDC paslaugų užsakymo proceso.</w:t>
            </w:r>
          </w:p>
          <w:p w14:paraId="63552044" w14:textId="77777777" w:rsidR="00131FA8" w:rsidRPr="00BC4421" w:rsidRDefault="008D2E71" w:rsidP="00461EE1">
            <w:pPr>
              <w:rPr>
                <w:rFonts w:cstheme="minorHAnsi"/>
                <w:szCs w:val="18"/>
              </w:rPr>
            </w:pPr>
            <w:r w:rsidRPr="00BC4421">
              <w:t>Diegėjas yra atsakingas už tai, kad sistema būtų tinkamai įdiegta ir veiktų VDC infrastruktūroje</w:t>
            </w:r>
            <w:r w:rsidR="00C44CFD" w:rsidRPr="00BC4421">
              <w:t>.</w:t>
            </w:r>
            <w:r w:rsidR="00A65F79" w:rsidRPr="00BC4421">
              <w:rPr>
                <w:rFonts w:cstheme="minorHAnsi"/>
                <w:szCs w:val="18"/>
              </w:rPr>
              <w:t xml:space="preserve"> Už visą infrastruktūrą, kurios VDC nesuteikia, tačiau ji yra reikalinga Diegėjo siūlomam sprendimui įgyvendinti</w:t>
            </w:r>
            <w:r w:rsidR="00C02D60" w:rsidRPr="00BC4421">
              <w:rPr>
                <w:rFonts w:cstheme="minorHAnsi"/>
                <w:szCs w:val="18"/>
              </w:rPr>
              <w:t>,</w:t>
            </w:r>
            <w:r w:rsidR="00880C1D" w:rsidRPr="00BC4421">
              <w:rPr>
                <w:rFonts w:cstheme="minorHAnsi"/>
                <w:szCs w:val="18"/>
              </w:rPr>
              <w:t xml:space="preserve"> yra atsakingas pats Diegėjas ir visus susijusius kaštus turi </w:t>
            </w:r>
            <w:r w:rsidR="00C02D60" w:rsidRPr="00BC4421">
              <w:rPr>
                <w:rFonts w:cstheme="minorHAnsi"/>
                <w:szCs w:val="18"/>
              </w:rPr>
              <w:t xml:space="preserve">įtraukti į pasiūlymo kainą. </w:t>
            </w:r>
          </w:p>
          <w:p w14:paraId="106624E2" w14:textId="77777777" w:rsidR="00D545A6" w:rsidRPr="00BC4421" w:rsidRDefault="00D545A6" w:rsidP="00461EE1">
            <w:pPr>
              <w:rPr>
                <w:rFonts w:cstheme="minorHAnsi"/>
                <w:szCs w:val="18"/>
              </w:rPr>
            </w:pPr>
          </w:p>
          <w:p w14:paraId="61561306" w14:textId="77777777" w:rsidR="0013111B" w:rsidRPr="00BC4421" w:rsidRDefault="00D545A6" w:rsidP="0013111B">
            <w:pPr>
              <w:spacing w:before="60" w:after="120" w:line="240" w:lineRule="auto"/>
              <w:rPr>
                <w:rFonts w:cstheme="minorHAnsi"/>
                <w:szCs w:val="18"/>
              </w:rPr>
            </w:pPr>
            <w:r w:rsidRPr="00BC4421">
              <w:rPr>
                <w:rFonts w:cstheme="minorHAnsi"/>
                <w:szCs w:val="18"/>
              </w:rPr>
              <w:t xml:space="preserve">Taip pat </w:t>
            </w:r>
            <w:r w:rsidR="00FB53D3" w:rsidRPr="00BC4421">
              <w:rPr>
                <w:rFonts w:cstheme="minorHAnsi"/>
                <w:szCs w:val="18"/>
              </w:rPr>
              <w:t xml:space="preserve">turi būti išsamiai aprašytas papildomos </w:t>
            </w:r>
            <w:r w:rsidR="000B55AB" w:rsidRPr="00BC4421">
              <w:rPr>
                <w:rFonts w:cstheme="minorHAnsi"/>
                <w:szCs w:val="18"/>
              </w:rPr>
              <w:t>įsigyjamos</w:t>
            </w:r>
            <w:r w:rsidR="00FB53D3" w:rsidRPr="00BC4421">
              <w:rPr>
                <w:rFonts w:cstheme="minorHAnsi"/>
                <w:szCs w:val="18"/>
              </w:rPr>
              <w:t xml:space="preserve"> įrangos aprašas, techniniai  reikalavimai, specifikacijos bei visos įrangos </w:t>
            </w:r>
            <w:r w:rsidR="000B55AB" w:rsidRPr="00BC4421">
              <w:rPr>
                <w:rFonts w:cstheme="minorHAnsi"/>
                <w:szCs w:val="18"/>
              </w:rPr>
              <w:t xml:space="preserve">praktinio </w:t>
            </w:r>
            <w:r w:rsidR="00FB53D3" w:rsidRPr="00BC4421">
              <w:rPr>
                <w:rFonts w:cstheme="minorHAnsi"/>
                <w:szCs w:val="18"/>
              </w:rPr>
              <w:t>panaud</w:t>
            </w:r>
            <w:r w:rsidR="000B55AB" w:rsidRPr="00BC4421">
              <w:rPr>
                <w:rFonts w:cstheme="minorHAnsi"/>
                <w:szCs w:val="18"/>
              </w:rPr>
              <w:t xml:space="preserve">ojimo aprašas, schema. </w:t>
            </w:r>
            <w:r w:rsidR="005418F4" w:rsidRPr="00BC4421">
              <w:rPr>
                <w:rFonts w:cstheme="minorHAnsi"/>
                <w:szCs w:val="18"/>
              </w:rPr>
              <w:t xml:space="preserve">Tai apima: </w:t>
            </w:r>
          </w:p>
          <w:p w14:paraId="26B720AF" w14:textId="6CD27818" w:rsidR="0013111B" w:rsidRPr="00BC4421" w:rsidRDefault="0013111B" w:rsidP="0013111B">
            <w:pPr>
              <w:pStyle w:val="Sraopastraipa"/>
              <w:numPr>
                <w:ilvl w:val="0"/>
                <w:numId w:val="312"/>
              </w:numPr>
              <w:spacing w:before="60" w:after="120" w:line="240" w:lineRule="auto"/>
              <w:contextualSpacing w:val="0"/>
              <w:rPr>
                <w:rFonts w:cstheme="minorHAnsi"/>
                <w:szCs w:val="18"/>
              </w:rPr>
            </w:pPr>
            <w:r w:rsidRPr="00BC4421">
              <w:rPr>
                <w:rFonts w:cstheme="minorHAnsi"/>
                <w:szCs w:val="18"/>
              </w:rPr>
              <w:t>Pažymėjimai (pvz., priešmokyklinio / ikimokyklinio, mokinio, suaugusiųjų);</w:t>
            </w:r>
          </w:p>
          <w:p w14:paraId="5A6D9DC2" w14:textId="77777777" w:rsidR="0013111B" w:rsidRPr="00BC4421" w:rsidRDefault="0013111B" w:rsidP="0013111B">
            <w:pPr>
              <w:pStyle w:val="Sraopastraipa"/>
              <w:numPr>
                <w:ilvl w:val="0"/>
                <w:numId w:val="312"/>
              </w:numPr>
              <w:spacing w:before="60" w:after="120" w:line="240" w:lineRule="auto"/>
              <w:contextualSpacing w:val="0"/>
              <w:rPr>
                <w:rFonts w:cstheme="minorHAnsi"/>
                <w:szCs w:val="18"/>
              </w:rPr>
            </w:pPr>
            <w:r w:rsidRPr="00BC4421">
              <w:rPr>
                <w:rFonts w:cstheme="minorHAnsi"/>
                <w:szCs w:val="18"/>
              </w:rPr>
              <w:t>Atsiskaitymų (e-piniginės) administravimo įranga;</w:t>
            </w:r>
          </w:p>
          <w:p w14:paraId="3A4A008E" w14:textId="77777777" w:rsidR="0013111B" w:rsidRPr="00BC4421" w:rsidRDefault="0013111B" w:rsidP="0013111B">
            <w:pPr>
              <w:pStyle w:val="Sraopastraipa"/>
              <w:numPr>
                <w:ilvl w:val="0"/>
                <w:numId w:val="312"/>
              </w:numPr>
              <w:spacing w:before="60" w:after="120" w:line="240" w:lineRule="auto"/>
              <w:contextualSpacing w:val="0"/>
              <w:rPr>
                <w:rFonts w:cstheme="minorHAnsi"/>
                <w:szCs w:val="18"/>
              </w:rPr>
            </w:pPr>
            <w:r w:rsidRPr="00BC4421">
              <w:rPr>
                <w:rFonts w:cstheme="minorHAnsi"/>
                <w:szCs w:val="18"/>
              </w:rPr>
              <w:lastRenderedPageBreak/>
              <w:t>Stacionari neformalaus ugdymo įranga (ikimokyklinis, priešmokyklinis, FŠPU, suaugusiųjų švietimas);</w:t>
            </w:r>
          </w:p>
          <w:p w14:paraId="440422B3" w14:textId="77777777" w:rsidR="0013111B" w:rsidRPr="00BC4421" w:rsidRDefault="0013111B" w:rsidP="0013111B">
            <w:pPr>
              <w:pStyle w:val="Sraopastraipa"/>
              <w:numPr>
                <w:ilvl w:val="0"/>
                <w:numId w:val="312"/>
              </w:numPr>
              <w:spacing w:before="60" w:after="120" w:line="240" w:lineRule="auto"/>
              <w:contextualSpacing w:val="0"/>
              <w:rPr>
                <w:rFonts w:cstheme="minorHAnsi"/>
                <w:szCs w:val="18"/>
              </w:rPr>
            </w:pPr>
            <w:r w:rsidRPr="00BC4421">
              <w:rPr>
                <w:rFonts w:cstheme="minorHAnsi"/>
                <w:szCs w:val="18"/>
              </w:rPr>
              <w:t>Mobili neformalaus ugdymo įranga (ikimokyklinis, priešmokyklinis, FŠPU, suaugusiųjų švietimas);</w:t>
            </w:r>
          </w:p>
          <w:p w14:paraId="62425036" w14:textId="6DB40212" w:rsidR="00D545A6" w:rsidRPr="00BC4421" w:rsidRDefault="0013111B" w:rsidP="0013111B">
            <w:pPr>
              <w:pStyle w:val="Sraopastraipa"/>
              <w:numPr>
                <w:ilvl w:val="0"/>
                <w:numId w:val="312"/>
              </w:numPr>
              <w:rPr>
                <w:rFonts w:cstheme="minorHAnsi"/>
                <w:szCs w:val="18"/>
              </w:rPr>
            </w:pPr>
            <w:r w:rsidRPr="00BC4421">
              <w:rPr>
                <w:rFonts w:cstheme="minorHAnsi"/>
                <w:szCs w:val="18"/>
              </w:rPr>
              <w:t>Pavėžėjimo sistemos įranga.</w:t>
            </w:r>
          </w:p>
        </w:tc>
        <w:tc>
          <w:tcPr>
            <w:tcW w:w="816" w:type="pct"/>
          </w:tcPr>
          <w:p w14:paraId="250C0667" w14:textId="0FF80F61" w:rsidR="00131FA8" w:rsidRPr="00BC4421" w:rsidRDefault="00131FA8" w:rsidP="00182177">
            <w:pPr>
              <w:pStyle w:val="Sraassuenkleliais"/>
              <w:numPr>
                <w:ilvl w:val="0"/>
                <w:numId w:val="0"/>
              </w:numPr>
              <w:spacing w:before="0" w:after="0"/>
              <w:rPr>
                <w:rFonts w:cstheme="minorHAnsi"/>
                <w:szCs w:val="18"/>
              </w:rPr>
            </w:pPr>
            <w:r w:rsidRPr="00BC4421">
              <w:rPr>
                <w:rFonts w:cstheme="minorHAnsi"/>
                <w:szCs w:val="18"/>
              </w:rPr>
              <w:lastRenderedPageBreak/>
              <w:t xml:space="preserve">Infrastruktūros </w:t>
            </w:r>
            <w:r w:rsidR="006126E0" w:rsidRPr="00BC4421">
              <w:rPr>
                <w:rFonts w:cstheme="minorHAnsi"/>
                <w:szCs w:val="18"/>
              </w:rPr>
              <w:t>aprašas</w:t>
            </w:r>
          </w:p>
        </w:tc>
        <w:tc>
          <w:tcPr>
            <w:tcW w:w="1683" w:type="pct"/>
          </w:tcPr>
          <w:p w14:paraId="52E2CD81" w14:textId="22D6DF25" w:rsidR="009B04B1" w:rsidRPr="00BC4421" w:rsidRDefault="00425A24" w:rsidP="00182177">
            <w:pPr>
              <w:pStyle w:val="Bullet"/>
              <w:spacing w:after="0" w:line="276" w:lineRule="auto"/>
              <w:rPr>
                <w:rFonts w:cstheme="minorHAnsi"/>
                <w:sz w:val="18"/>
                <w:szCs w:val="18"/>
              </w:rPr>
            </w:pPr>
            <w:r w:rsidRPr="00BC4421">
              <w:rPr>
                <w:rFonts w:cstheme="minorHAnsi"/>
                <w:sz w:val="18"/>
                <w:szCs w:val="18"/>
              </w:rPr>
              <w:t>I</w:t>
            </w:r>
            <w:r w:rsidR="00A70E05" w:rsidRPr="00BC4421">
              <w:rPr>
                <w:rFonts w:cstheme="minorHAnsi"/>
                <w:sz w:val="18"/>
                <w:szCs w:val="18"/>
              </w:rPr>
              <w:t>nfrastruktūros aprašas turi apimti (neapsiribojant):</w:t>
            </w:r>
          </w:p>
          <w:p w14:paraId="42E6E118" w14:textId="77777777" w:rsidR="009B04B1" w:rsidRPr="00BC4421" w:rsidRDefault="009B04B1" w:rsidP="00182177">
            <w:pPr>
              <w:pStyle w:val="Bullet"/>
              <w:spacing w:after="0" w:line="276" w:lineRule="auto"/>
              <w:rPr>
                <w:rFonts w:cstheme="minorHAnsi"/>
                <w:sz w:val="18"/>
                <w:szCs w:val="18"/>
              </w:rPr>
            </w:pPr>
          </w:p>
          <w:p w14:paraId="1D2A2CC4" w14:textId="77777777" w:rsidR="00731831" w:rsidRPr="00BC4421" w:rsidRDefault="00731831" w:rsidP="00731831">
            <w:pPr>
              <w:pStyle w:val="Bullet"/>
              <w:spacing w:after="0"/>
              <w:rPr>
                <w:rFonts w:cstheme="minorHAnsi"/>
                <w:sz w:val="18"/>
                <w:szCs w:val="18"/>
              </w:rPr>
            </w:pPr>
            <w:r w:rsidRPr="00BC4421">
              <w:rPr>
                <w:rFonts w:cstheme="minorHAnsi"/>
                <w:sz w:val="18"/>
                <w:szCs w:val="18"/>
              </w:rPr>
              <w:t>Funkcinės architektūros aprašymą (patikslintą ir papildytą):</w:t>
            </w:r>
          </w:p>
          <w:p w14:paraId="76040AC8" w14:textId="77777777" w:rsidR="00731831" w:rsidRPr="00BC4421" w:rsidRDefault="00731831" w:rsidP="00461EE1">
            <w:pPr>
              <w:pStyle w:val="Bullet"/>
              <w:numPr>
                <w:ilvl w:val="0"/>
                <w:numId w:val="306"/>
              </w:numPr>
              <w:spacing w:after="0"/>
              <w:rPr>
                <w:rFonts w:cstheme="minorHAnsi"/>
                <w:sz w:val="18"/>
                <w:szCs w:val="18"/>
              </w:rPr>
            </w:pPr>
            <w:r w:rsidRPr="00BC4421">
              <w:rPr>
                <w:rFonts w:cstheme="minorHAnsi"/>
                <w:sz w:val="18"/>
                <w:szCs w:val="18"/>
              </w:rPr>
              <w:t>Aprašyti visus vidinius sistemos komponentus ir integracijas su išorinėmis sistemomis, veikiančiomis VDC aplinkoje.</w:t>
            </w:r>
          </w:p>
          <w:p w14:paraId="141E819C" w14:textId="77777777" w:rsidR="00731831" w:rsidRPr="00BC4421" w:rsidRDefault="00731831" w:rsidP="00461EE1">
            <w:pPr>
              <w:pStyle w:val="Bullet"/>
              <w:numPr>
                <w:ilvl w:val="0"/>
                <w:numId w:val="306"/>
              </w:numPr>
              <w:spacing w:after="0"/>
              <w:rPr>
                <w:rFonts w:cstheme="minorHAnsi"/>
                <w:sz w:val="18"/>
                <w:szCs w:val="18"/>
              </w:rPr>
            </w:pPr>
            <w:r w:rsidRPr="00BC4421">
              <w:rPr>
                <w:rFonts w:cstheme="minorHAnsi"/>
                <w:sz w:val="18"/>
                <w:szCs w:val="18"/>
              </w:rPr>
              <w:t>Paaiškinti sistemos komponentų išsidėstymą VDC infrastruktūroje ir jų tarpusavio sąsajas.</w:t>
            </w:r>
          </w:p>
          <w:p w14:paraId="715F0753" w14:textId="77777777" w:rsidR="00731831" w:rsidRPr="00BC4421" w:rsidRDefault="00731831" w:rsidP="00461EE1">
            <w:pPr>
              <w:pStyle w:val="Bullet"/>
              <w:numPr>
                <w:ilvl w:val="0"/>
                <w:numId w:val="306"/>
              </w:numPr>
              <w:spacing w:after="0"/>
              <w:rPr>
                <w:rFonts w:cstheme="minorHAnsi"/>
                <w:sz w:val="18"/>
                <w:szCs w:val="18"/>
              </w:rPr>
            </w:pPr>
            <w:r w:rsidRPr="00BC4421">
              <w:rPr>
                <w:rFonts w:cstheme="minorHAnsi"/>
                <w:sz w:val="18"/>
                <w:szCs w:val="18"/>
              </w:rPr>
              <w:t>Paaiškinti duomenų srautus tarp sistemos komponentų ir kitų VDC paslaugų.</w:t>
            </w:r>
          </w:p>
          <w:p w14:paraId="1EF24A42" w14:textId="77777777" w:rsidR="00425A24" w:rsidRPr="00BC4421" w:rsidRDefault="00425A24" w:rsidP="00731831">
            <w:pPr>
              <w:pStyle w:val="Bullet"/>
              <w:spacing w:after="0"/>
              <w:rPr>
                <w:rFonts w:cstheme="minorHAnsi"/>
                <w:sz w:val="18"/>
                <w:szCs w:val="18"/>
              </w:rPr>
            </w:pPr>
          </w:p>
          <w:p w14:paraId="65A8EA32" w14:textId="25FABB5B" w:rsidR="00731831" w:rsidRPr="00BC4421" w:rsidRDefault="00731831" w:rsidP="00731831">
            <w:pPr>
              <w:pStyle w:val="Bullet"/>
              <w:spacing w:after="0"/>
              <w:rPr>
                <w:rFonts w:cstheme="minorHAnsi"/>
                <w:sz w:val="18"/>
                <w:szCs w:val="18"/>
              </w:rPr>
            </w:pPr>
            <w:r w:rsidRPr="00BC4421">
              <w:rPr>
                <w:rFonts w:cstheme="minorHAnsi"/>
                <w:sz w:val="18"/>
                <w:szCs w:val="18"/>
              </w:rPr>
              <w:t>VDC paslaugų analizę ir rekomendacijas:</w:t>
            </w:r>
          </w:p>
          <w:p w14:paraId="1C2D6180" w14:textId="77777777" w:rsidR="00731831" w:rsidRPr="00BC4421" w:rsidRDefault="00731831" w:rsidP="00461EE1">
            <w:pPr>
              <w:pStyle w:val="Bullet"/>
              <w:numPr>
                <w:ilvl w:val="0"/>
                <w:numId w:val="307"/>
              </w:numPr>
              <w:spacing w:after="0"/>
              <w:rPr>
                <w:rFonts w:cstheme="minorHAnsi"/>
                <w:sz w:val="18"/>
                <w:szCs w:val="18"/>
              </w:rPr>
            </w:pPr>
            <w:r w:rsidRPr="00BC4421">
              <w:rPr>
                <w:rFonts w:cstheme="minorHAnsi"/>
                <w:sz w:val="18"/>
                <w:szCs w:val="18"/>
              </w:rPr>
              <w:t>Išanalizuoti VDC teikiamas paslaugas, reikalingas sistemos veikimui.</w:t>
            </w:r>
          </w:p>
          <w:p w14:paraId="14021D1B" w14:textId="77777777" w:rsidR="00731831" w:rsidRPr="00BC4421" w:rsidRDefault="00731831" w:rsidP="00461EE1">
            <w:pPr>
              <w:pStyle w:val="Bullet"/>
              <w:numPr>
                <w:ilvl w:val="0"/>
                <w:numId w:val="307"/>
              </w:numPr>
              <w:spacing w:after="0"/>
              <w:rPr>
                <w:rFonts w:cstheme="minorHAnsi"/>
                <w:sz w:val="18"/>
                <w:szCs w:val="18"/>
              </w:rPr>
            </w:pPr>
            <w:r w:rsidRPr="00BC4421">
              <w:rPr>
                <w:rFonts w:cstheme="minorHAnsi"/>
                <w:sz w:val="18"/>
                <w:szCs w:val="18"/>
              </w:rPr>
              <w:t>Pateikti rekomendacijas dėl minimalių ir optimalių VDC paslaugų užsakymo, atsižvelgiant į sistemos poreikius.</w:t>
            </w:r>
          </w:p>
          <w:p w14:paraId="302351BA" w14:textId="77777777" w:rsidR="00731831" w:rsidRPr="00BC4421" w:rsidRDefault="00731831" w:rsidP="00461EE1">
            <w:pPr>
              <w:pStyle w:val="Bullet"/>
              <w:numPr>
                <w:ilvl w:val="0"/>
                <w:numId w:val="307"/>
              </w:numPr>
              <w:spacing w:after="0"/>
              <w:rPr>
                <w:rFonts w:cstheme="minorHAnsi"/>
                <w:sz w:val="18"/>
                <w:szCs w:val="18"/>
              </w:rPr>
            </w:pPr>
            <w:r w:rsidRPr="00BC4421">
              <w:rPr>
                <w:rFonts w:cstheme="minorHAnsi"/>
                <w:sz w:val="18"/>
                <w:szCs w:val="18"/>
              </w:rPr>
              <w:lastRenderedPageBreak/>
              <w:t>Nustatyti ir aprašyti konkrečias VDC paslaugas (serverių išteklius, duomenų saugojimo sprendimus, tinklo paslaugas, programinės įrangos licencijas ir kt.), kurias Užsakovas turės užsakyti.</w:t>
            </w:r>
          </w:p>
          <w:p w14:paraId="1E059BD8" w14:textId="77777777" w:rsidR="00224A44" w:rsidRPr="00BC4421" w:rsidRDefault="00224A44" w:rsidP="00731831">
            <w:pPr>
              <w:pStyle w:val="Bullet"/>
              <w:spacing w:after="0"/>
              <w:rPr>
                <w:rFonts w:cstheme="minorHAnsi"/>
                <w:sz w:val="18"/>
                <w:szCs w:val="18"/>
              </w:rPr>
            </w:pPr>
          </w:p>
          <w:p w14:paraId="6801B1C9" w14:textId="77777777" w:rsidR="00731831" w:rsidRPr="00BC4421" w:rsidRDefault="00731831" w:rsidP="00EC5FF7">
            <w:pPr>
              <w:pStyle w:val="Bullet"/>
              <w:spacing w:after="0"/>
              <w:rPr>
                <w:rFonts w:cstheme="minorHAnsi"/>
                <w:sz w:val="18"/>
                <w:szCs w:val="18"/>
              </w:rPr>
            </w:pPr>
            <w:r w:rsidRPr="00BC4421">
              <w:rPr>
                <w:rFonts w:cstheme="minorHAnsi"/>
                <w:sz w:val="18"/>
                <w:szCs w:val="18"/>
              </w:rPr>
              <w:t>Nurodyti reikalingas VDC paslaugas, kurios turi apimti (neapsiribojant):</w:t>
            </w:r>
          </w:p>
          <w:p w14:paraId="240E6AE0" w14:textId="77777777" w:rsidR="00731831" w:rsidRPr="00BC4421" w:rsidRDefault="00731831" w:rsidP="00461EE1">
            <w:pPr>
              <w:pStyle w:val="Bullet"/>
              <w:numPr>
                <w:ilvl w:val="0"/>
                <w:numId w:val="308"/>
              </w:numPr>
              <w:spacing w:after="0"/>
              <w:rPr>
                <w:rFonts w:cstheme="minorHAnsi"/>
                <w:sz w:val="18"/>
                <w:szCs w:val="18"/>
              </w:rPr>
            </w:pPr>
            <w:r w:rsidRPr="00BC4421">
              <w:rPr>
                <w:rFonts w:cstheme="minorHAnsi"/>
                <w:sz w:val="18"/>
                <w:szCs w:val="18"/>
              </w:rPr>
              <w:t>Serverių resursus (VDC teikiamus virtualius serverius).</w:t>
            </w:r>
          </w:p>
          <w:p w14:paraId="5826DAB5" w14:textId="77777777" w:rsidR="00731831" w:rsidRPr="00BC4421" w:rsidRDefault="00731831" w:rsidP="00461EE1">
            <w:pPr>
              <w:pStyle w:val="Bullet"/>
              <w:numPr>
                <w:ilvl w:val="0"/>
                <w:numId w:val="308"/>
              </w:numPr>
              <w:spacing w:after="0"/>
              <w:rPr>
                <w:rFonts w:cstheme="minorHAnsi"/>
                <w:sz w:val="18"/>
                <w:szCs w:val="18"/>
              </w:rPr>
            </w:pPr>
            <w:r w:rsidRPr="00BC4421">
              <w:rPr>
                <w:rFonts w:cstheme="minorHAnsi"/>
                <w:sz w:val="18"/>
                <w:szCs w:val="18"/>
              </w:rPr>
              <w:t>Saugyklų resursus (VDC teikiamas duomenų saugojimo paslaugas).</w:t>
            </w:r>
          </w:p>
          <w:p w14:paraId="65A12898" w14:textId="77777777" w:rsidR="00731831" w:rsidRPr="00BC4421" w:rsidRDefault="00731831" w:rsidP="00461EE1">
            <w:pPr>
              <w:pStyle w:val="Bullet"/>
              <w:numPr>
                <w:ilvl w:val="0"/>
                <w:numId w:val="308"/>
              </w:numPr>
              <w:spacing w:after="0"/>
              <w:rPr>
                <w:rFonts w:cstheme="minorHAnsi"/>
                <w:sz w:val="18"/>
                <w:szCs w:val="18"/>
              </w:rPr>
            </w:pPr>
            <w:r w:rsidRPr="00BC4421">
              <w:rPr>
                <w:rFonts w:cstheme="minorHAnsi"/>
                <w:sz w:val="18"/>
                <w:szCs w:val="18"/>
              </w:rPr>
              <w:t>Diskinės talpos kiekį duomenų saugojimui pagal projektuojamos Sistemos apkrovą (VDC saugyklų kontekste).</w:t>
            </w:r>
          </w:p>
          <w:p w14:paraId="729F3D10" w14:textId="77777777" w:rsidR="00731831" w:rsidRPr="00BC4421" w:rsidRDefault="00731831" w:rsidP="00461EE1">
            <w:pPr>
              <w:pStyle w:val="Bullet"/>
              <w:numPr>
                <w:ilvl w:val="0"/>
                <w:numId w:val="308"/>
              </w:numPr>
              <w:spacing w:after="0"/>
              <w:rPr>
                <w:rFonts w:cstheme="minorHAnsi"/>
                <w:sz w:val="18"/>
                <w:szCs w:val="18"/>
              </w:rPr>
            </w:pPr>
            <w:r w:rsidRPr="00BC4421">
              <w:rPr>
                <w:rFonts w:cstheme="minorHAnsi"/>
                <w:sz w:val="18"/>
                <w:szCs w:val="18"/>
              </w:rPr>
              <w:t>Licencijas, kurias bus reikalinga įsigyti per VDC.</w:t>
            </w:r>
          </w:p>
          <w:p w14:paraId="61F67397" w14:textId="77777777" w:rsidR="00731831" w:rsidRPr="00BC4421" w:rsidRDefault="00731831" w:rsidP="00461EE1">
            <w:pPr>
              <w:pStyle w:val="Bullet"/>
              <w:numPr>
                <w:ilvl w:val="0"/>
                <w:numId w:val="308"/>
              </w:numPr>
              <w:spacing w:after="0"/>
              <w:rPr>
                <w:rFonts w:cstheme="minorHAnsi"/>
                <w:sz w:val="18"/>
                <w:szCs w:val="18"/>
              </w:rPr>
            </w:pPr>
            <w:r w:rsidRPr="00BC4421">
              <w:rPr>
                <w:rFonts w:cstheme="minorHAnsi"/>
                <w:sz w:val="18"/>
                <w:szCs w:val="18"/>
              </w:rPr>
              <w:t>Tinklo paslaugas.</w:t>
            </w:r>
          </w:p>
          <w:p w14:paraId="46BD4D88" w14:textId="77777777" w:rsidR="00731831" w:rsidRPr="00BC4421" w:rsidRDefault="00731831" w:rsidP="00461EE1">
            <w:pPr>
              <w:pStyle w:val="Bullet"/>
              <w:numPr>
                <w:ilvl w:val="0"/>
                <w:numId w:val="308"/>
              </w:numPr>
              <w:spacing w:after="0"/>
              <w:rPr>
                <w:rFonts w:cstheme="minorHAnsi"/>
                <w:sz w:val="18"/>
                <w:szCs w:val="18"/>
              </w:rPr>
            </w:pPr>
            <w:r w:rsidRPr="00BC4421">
              <w:rPr>
                <w:rFonts w:cstheme="minorHAnsi"/>
                <w:sz w:val="18"/>
                <w:szCs w:val="18"/>
              </w:rPr>
              <w:t>Duomenų bazių paslaugas.</w:t>
            </w:r>
          </w:p>
          <w:p w14:paraId="008C948B" w14:textId="77777777" w:rsidR="00CA039C" w:rsidRPr="00BC4421" w:rsidRDefault="00CA039C" w:rsidP="00CA039C">
            <w:pPr>
              <w:pStyle w:val="Bullet"/>
              <w:spacing w:after="0" w:line="276" w:lineRule="auto"/>
              <w:rPr>
                <w:rFonts w:cstheme="minorHAnsi"/>
                <w:sz w:val="18"/>
                <w:szCs w:val="18"/>
              </w:rPr>
            </w:pPr>
          </w:p>
          <w:p w14:paraId="595E6EA4" w14:textId="3FAA3B02" w:rsidR="00131FA8" w:rsidRPr="00BC4421" w:rsidRDefault="00731831" w:rsidP="00461EE1">
            <w:pPr>
              <w:pStyle w:val="Bullet"/>
              <w:spacing w:after="0" w:line="276" w:lineRule="auto"/>
              <w:rPr>
                <w:rFonts w:cstheme="minorHAnsi"/>
                <w:sz w:val="18"/>
                <w:szCs w:val="18"/>
              </w:rPr>
            </w:pPr>
            <w:r w:rsidRPr="00BC4421">
              <w:rPr>
                <w:rFonts w:cstheme="minorHAnsi"/>
                <w:sz w:val="18"/>
                <w:szCs w:val="18"/>
              </w:rPr>
              <w:t>Pateikti rekomendacijas Užsakovui dėl VDC paslaugų užsakymo proceso.</w:t>
            </w:r>
          </w:p>
        </w:tc>
      </w:tr>
      <w:tr w:rsidR="00131FA8" w:rsidRPr="00BC4421" w14:paraId="45543D18" w14:textId="77777777" w:rsidTr="0AA23D6C">
        <w:trPr>
          <w:trHeight w:val="20"/>
        </w:trPr>
        <w:tc>
          <w:tcPr>
            <w:tcW w:w="5000" w:type="pct"/>
            <w:gridSpan w:val="5"/>
            <w:shd w:val="clear" w:color="auto" w:fill="E6E6E6" w:themeFill="accent3"/>
          </w:tcPr>
          <w:p w14:paraId="5F2C660F" w14:textId="3E0CEEF1" w:rsidR="00131FA8" w:rsidRPr="00BC4421" w:rsidRDefault="00131FA8" w:rsidP="0086536E">
            <w:pPr>
              <w:pStyle w:val="Sraassuenkleliais"/>
              <w:numPr>
                <w:ilvl w:val="1"/>
                <w:numId w:val="33"/>
              </w:numPr>
              <w:spacing w:before="0" w:after="0"/>
              <w:ind w:left="316"/>
              <w:rPr>
                <w:rFonts w:cstheme="minorHAnsi"/>
                <w:szCs w:val="18"/>
              </w:rPr>
            </w:pPr>
            <w:r w:rsidRPr="00BC4421">
              <w:rPr>
                <w:rStyle w:val="PurpleText"/>
                <w:rFonts w:cstheme="minorHAnsi"/>
                <w:b/>
                <w:bCs/>
                <w:szCs w:val="18"/>
              </w:rPr>
              <w:lastRenderedPageBreak/>
              <w:t>Projektavimas</w:t>
            </w:r>
          </w:p>
        </w:tc>
      </w:tr>
      <w:tr w:rsidR="00131FA8" w:rsidRPr="00BC4421" w14:paraId="2B0AE47F" w14:textId="77777777" w:rsidTr="0AA23D6C">
        <w:trPr>
          <w:trHeight w:val="20"/>
        </w:trPr>
        <w:tc>
          <w:tcPr>
            <w:tcW w:w="306" w:type="pct"/>
          </w:tcPr>
          <w:p w14:paraId="669895E4"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06BB34BC" w14:textId="4801D083" w:rsidR="00131FA8" w:rsidRPr="00BC4421" w:rsidRDefault="00131FA8" w:rsidP="00503B27">
            <w:pPr>
              <w:pStyle w:val="Sraassuenkleliais"/>
              <w:numPr>
                <w:ilvl w:val="0"/>
                <w:numId w:val="0"/>
              </w:numPr>
              <w:spacing w:before="0" w:after="0"/>
              <w:rPr>
                <w:rFonts w:cstheme="minorHAnsi"/>
                <w:szCs w:val="18"/>
              </w:rPr>
            </w:pPr>
            <w:r w:rsidRPr="00BC4421">
              <w:rPr>
                <w:rFonts w:cstheme="minorHAnsi"/>
                <w:szCs w:val="18"/>
              </w:rPr>
              <w:t>Parengti projektavimo dokumentaciją</w:t>
            </w:r>
          </w:p>
        </w:tc>
        <w:tc>
          <w:tcPr>
            <w:tcW w:w="1429" w:type="pct"/>
          </w:tcPr>
          <w:p w14:paraId="56E2B443" w14:textId="00A6860F" w:rsidR="00131FA8" w:rsidRPr="00BC4421" w:rsidRDefault="00131FA8" w:rsidP="00503B27">
            <w:pPr>
              <w:pStyle w:val="Sraassuenkleliais"/>
              <w:numPr>
                <w:ilvl w:val="0"/>
                <w:numId w:val="0"/>
              </w:numPr>
              <w:spacing w:before="0" w:after="0"/>
              <w:rPr>
                <w:rFonts w:cstheme="minorHAnsi"/>
                <w:szCs w:val="18"/>
              </w:rPr>
            </w:pPr>
            <w:r w:rsidRPr="00BC4421">
              <w:rPr>
                <w:rFonts w:cstheme="minorHAnsi"/>
                <w:szCs w:val="18"/>
              </w:rPr>
              <w:t xml:space="preserve">Diegėjas, detalizavęs pateiktus funkcinius, nefunkcinius ir kitus reikalavimus, turi parengti šių reikalavimų įgyvendinimo detalųjį aprašymą. </w:t>
            </w:r>
          </w:p>
        </w:tc>
        <w:tc>
          <w:tcPr>
            <w:tcW w:w="816" w:type="pct"/>
          </w:tcPr>
          <w:p w14:paraId="522A4F5F" w14:textId="5656A195" w:rsidR="00131FA8" w:rsidRPr="00BC4421" w:rsidRDefault="00131FA8" w:rsidP="00503B27">
            <w:pPr>
              <w:pStyle w:val="Sraassuenkleliais"/>
              <w:numPr>
                <w:ilvl w:val="0"/>
                <w:numId w:val="0"/>
              </w:numPr>
              <w:spacing w:before="0" w:after="0"/>
              <w:rPr>
                <w:rFonts w:cstheme="minorHAnsi"/>
                <w:szCs w:val="18"/>
              </w:rPr>
            </w:pPr>
            <w:r w:rsidRPr="00BC4421">
              <w:rPr>
                <w:rFonts w:cstheme="minorHAnsi"/>
                <w:szCs w:val="18"/>
              </w:rPr>
              <w:t>Projektavimo dokumentacija</w:t>
            </w:r>
          </w:p>
        </w:tc>
        <w:tc>
          <w:tcPr>
            <w:tcW w:w="1683" w:type="pct"/>
          </w:tcPr>
          <w:p w14:paraId="5481B9F4" w14:textId="77777777" w:rsidR="00131FA8" w:rsidRPr="00BC4421" w:rsidRDefault="00131FA8" w:rsidP="00503B27">
            <w:pPr>
              <w:widowControl w:val="0"/>
              <w:spacing w:before="0"/>
              <w:rPr>
                <w:rFonts w:cstheme="minorHAnsi"/>
                <w:szCs w:val="18"/>
              </w:rPr>
            </w:pPr>
            <w:r w:rsidRPr="00BC4421">
              <w:rPr>
                <w:rFonts w:cstheme="minorHAnsi"/>
                <w:szCs w:val="18"/>
              </w:rPr>
              <w:t>Diegėjo pateikta projektavimo dokumentacija turi aprašyti detalios analizės dokumente nurodytų reikalavimų realizaciją. Dokumentas turi apimti (neapsiribojant):</w:t>
            </w:r>
          </w:p>
          <w:p w14:paraId="0FC7A3E7" w14:textId="77777777" w:rsidR="00131FA8" w:rsidRPr="00BC4421" w:rsidRDefault="00131FA8" w:rsidP="0086536E">
            <w:pPr>
              <w:numPr>
                <w:ilvl w:val="0"/>
                <w:numId w:val="48"/>
              </w:numPr>
              <w:pBdr>
                <w:top w:val="nil"/>
                <w:left w:val="nil"/>
                <w:bottom w:val="nil"/>
                <w:right w:val="nil"/>
                <w:between w:val="nil"/>
              </w:pBdr>
              <w:spacing w:before="0"/>
              <w:ind w:left="284" w:hanging="284"/>
              <w:rPr>
                <w:rFonts w:cstheme="minorHAnsi"/>
                <w:bCs/>
                <w:szCs w:val="18"/>
              </w:rPr>
            </w:pPr>
            <w:r w:rsidRPr="00BC4421">
              <w:rPr>
                <w:rFonts w:cstheme="minorHAnsi"/>
                <w:szCs w:val="18"/>
              </w:rPr>
              <w:t>Sistemos nustatymai ir jų naudojimo principai;</w:t>
            </w:r>
          </w:p>
          <w:p w14:paraId="78E79BB9" w14:textId="77777777" w:rsidR="00131FA8" w:rsidRPr="00BC4421" w:rsidRDefault="00131FA8" w:rsidP="0086536E">
            <w:pPr>
              <w:numPr>
                <w:ilvl w:val="0"/>
                <w:numId w:val="48"/>
              </w:numPr>
              <w:pBdr>
                <w:top w:val="nil"/>
                <w:left w:val="nil"/>
                <w:bottom w:val="nil"/>
                <w:right w:val="nil"/>
                <w:between w:val="nil"/>
              </w:pBdr>
              <w:spacing w:before="0"/>
              <w:ind w:left="284" w:hanging="284"/>
              <w:rPr>
                <w:rFonts w:cstheme="minorHAnsi"/>
                <w:b/>
                <w:szCs w:val="18"/>
              </w:rPr>
            </w:pPr>
            <w:r w:rsidRPr="00BC4421">
              <w:rPr>
                <w:rFonts w:eastAsia="Calibri" w:cstheme="minorHAnsi"/>
                <w:color w:val="000000"/>
                <w:szCs w:val="18"/>
              </w:rPr>
              <w:t>detalizuotų reikalavimų realizavimo aprašymą (pateikiant detalias nuorodas į Sistemos funkcijas, kurių pagalba bus įvykdoma funkcija ar veiksmas, ekraninis vaizdas, taikomos taisyklės ar apribojimai bei kita susijusi informacija);</w:t>
            </w:r>
          </w:p>
          <w:p w14:paraId="684DFAFF" w14:textId="000DD530" w:rsidR="00131FA8" w:rsidRPr="00BC4421" w:rsidRDefault="00131FA8" w:rsidP="0086536E">
            <w:pPr>
              <w:numPr>
                <w:ilvl w:val="0"/>
                <w:numId w:val="49"/>
              </w:numPr>
              <w:pBdr>
                <w:top w:val="nil"/>
                <w:left w:val="nil"/>
                <w:bottom w:val="nil"/>
                <w:right w:val="nil"/>
                <w:between w:val="nil"/>
              </w:pBdr>
              <w:spacing w:before="0"/>
              <w:ind w:left="292"/>
              <w:rPr>
                <w:rFonts w:cstheme="minorHAnsi"/>
                <w:b/>
                <w:szCs w:val="18"/>
              </w:rPr>
            </w:pPr>
            <w:r w:rsidRPr="00BC4421">
              <w:rPr>
                <w:rFonts w:eastAsia="Calibri" w:cstheme="minorHAnsi"/>
                <w:color w:val="000000"/>
                <w:szCs w:val="18"/>
              </w:rPr>
              <w:t>informaciją, ar reikalavimų realizavimas yra įgyvendinimas standartinėje apimtyje, ar yra atliekama Sistemos modifikacija, ar yra įgyvendinamas reikalavimo pakeitimas (angl. change request);</w:t>
            </w:r>
          </w:p>
          <w:p w14:paraId="12A2ECF8" w14:textId="77777777" w:rsidR="00131FA8" w:rsidRPr="00BC4421" w:rsidRDefault="00131FA8" w:rsidP="0086536E">
            <w:pPr>
              <w:numPr>
                <w:ilvl w:val="0"/>
                <w:numId w:val="49"/>
              </w:numPr>
              <w:pBdr>
                <w:top w:val="nil"/>
                <w:left w:val="nil"/>
                <w:bottom w:val="nil"/>
                <w:right w:val="nil"/>
                <w:between w:val="nil"/>
              </w:pBdr>
              <w:spacing w:before="0"/>
              <w:ind w:left="292"/>
              <w:rPr>
                <w:rFonts w:cstheme="minorHAnsi"/>
                <w:b/>
                <w:szCs w:val="18"/>
              </w:rPr>
            </w:pPr>
            <w:r w:rsidRPr="00BC4421">
              <w:rPr>
                <w:rFonts w:eastAsia="Calibri" w:cstheme="minorHAnsi"/>
                <w:color w:val="000000"/>
                <w:szCs w:val="18"/>
              </w:rPr>
              <w:t>modifikuojamo funkcionalumo techninę specifikaciją;</w:t>
            </w:r>
          </w:p>
          <w:p w14:paraId="0F69A1E4" w14:textId="1A1C90DE" w:rsidR="00131FA8" w:rsidRPr="00BC4421" w:rsidRDefault="00131FA8" w:rsidP="0086536E">
            <w:pPr>
              <w:numPr>
                <w:ilvl w:val="0"/>
                <w:numId w:val="49"/>
              </w:numPr>
              <w:pBdr>
                <w:top w:val="nil"/>
                <w:left w:val="nil"/>
                <w:bottom w:val="nil"/>
                <w:right w:val="nil"/>
                <w:between w:val="nil"/>
              </w:pBdr>
              <w:spacing w:before="0"/>
              <w:ind w:left="292"/>
              <w:rPr>
                <w:rFonts w:cstheme="minorHAnsi"/>
                <w:b/>
                <w:szCs w:val="18"/>
              </w:rPr>
            </w:pPr>
            <w:r w:rsidRPr="00BC4421">
              <w:rPr>
                <w:rFonts w:eastAsia="Calibri" w:cstheme="minorHAnsi"/>
                <w:color w:val="000000"/>
                <w:szCs w:val="18"/>
              </w:rPr>
              <w:t>sistemos parametrų, dokumentų, ataskaitų aprašymą;</w:t>
            </w:r>
          </w:p>
          <w:p w14:paraId="6274595B" w14:textId="77777777" w:rsidR="00131FA8" w:rsidRPr="00BC4421" w:rsidRDefault="00131FA8" w:rsidP="0086536E">
            <w:pPr>
              <w:numPr>
                <w:ilvl w:val="0"/>
                <w:numId w:val="49"/>
              </w:numPr>
              <w:pBdr>
                <w:top w:val="nil"/>
                <w:left w:val="nil"/>
                <w:bottom w:val="nil"/>
                <w:right w:val="nil"/>
                <w:between w:val="nil"/>
              </w:pBdr>
              <w:spacing w:before="0"/>
              <w:ind w:left="292"/>
              <w:rPr>
                <w:rFonts w:cstheme="minorHAnsi"/>
                <w:b/>
                <w:szCs w:val="18"/>
              </w:rPr>
            </w:pPr>
            <w:r w:rsidRPr="00BC4421">
              <w:rPr>
                <w:rFonts w:eastAsia="Calibri" w:cstheme="minorHAnsi"/>
                <w:color w:val="000000"/>
                <w:szCs w:val="18"/>
              </w:rPr>
              <w:t>integracines sąsajas tarp Sistemos ir jų valdymo bei diegimų sričių ir jų aprašymą (įskaitant ir laikinąsias duomenų mainų sąsajas, reikalingas diegimo metu / pereinamuoju periodu);</w:t>
            </w:r>
          </w:p>
          <w:p w14:paraId="2494D45F" w14:textId="2D608AA3" w:rsidR="00131FA8" w:rsidRPr="00BC4421" w:rsidRDefault="00131FA8" w:rsidP="0086536E">
            <w:pPr>
              <w:numPr>
                <w:ilvl w:val="0"/>
                <w:numId w:val="49"/>
              </w:numPr>
              <w:pBdr>
                <w:top w:val="nil"/>
                <w:left w:val="nil"/>
                <w:bottom w:val="nil"/>
                <w:right w:val="nil"/>
                <w:between w:val="nil"/>
              </w:pBdr>
              <w:spacing w:before="0"/>
              <w:ind w:left="292"/>
              <w:rPr>
                <w:rFonts w:cstheme="minorHAnsi"/>
                <w:szCs w:val="18"/>
              </w:rPr>
            </w:pPr>
            <w:r w:rsidRPr="00BC4421">
              <w:rPr>
                <w:rFonts w:eastAsia="Calibri" w:cstheme="minorHAnsi"/>
                <w:color w:val="000000"/>
                <w:szCs w:val="18"/>
              </w:rPr>
              <w:t xml:space="preserve">modifikacijų duomenų struktūros žemėlapis, kuris turi apimti duomenų objektą, objekto atributus ir </w:t>
            </w:r>
            <w:r w:rsidR="00BD5F4C" w:rsidRPr="00BC4421">
              <w:rPr>
                <w:rFonts w:eastAsia="Calibri" w:cstheme="minorHAnsi"/>
                <w:color w:val="000000"/>
                <w:szCs w:val="18"/>
              </w:rPr>
              <w:t xml:space="preserve">kitą </w:t>
            </w:r>
            <w:r w:rsidRPr="00BC4421">
              <w:rPr>
                <w:rFonts w:eastAsia="Calibri" w:cstheme="minorHAnsi"/>
                <w:color w:val="000000"/>
                <w:szCs w:val="18"/>
              </w:rPr>
              <w:t>reikalingą informaciją;</w:t>
            </w:r>
          </w:p>
          <w:p w14:paraId="7CA411F5" w14:textId="77777777" w:rsidR="00131FA8" w:rsidRPr="00BC4421" w:rsidRDefault="00131FA8" w:rsidP="0086536E">
            <w:pPr>
              <w:numPr>
                <w:ilvl w:val="0"/>
                <w:numId w:val="49"/>
              </w:numPr>
              <w:pBdr>
                <w:top w:val="nil"/>
                <w:left w:val="nil"/>
                <w:bottom w:val="nil"/>
                <w:right w:val="nil"/>
                <w:between w:val="nil"/>
              </w:pBdr>
              <w:spacing w:before="0"/>
              <w:ind w:left="292"/>
              <w:rPr>
                <w:rFonts w:cstheme="minorHAnsi"/>
                <w:szCs w:val="18"/>
              </w:rPr>
            </w:pPr>
            <w:r w:rsidRPr="00BC4421">
              <w:rPr>
                <w:rFonts w:eastAsia="Calibri" w:cstheme="minorHAnsi"/>
                <w:color w:val="000000"/>
                <w:szCs w:val="18"/>
              </w:rPr>
              <w:t>rolių ir jų teisių aprašymą, kuris turi apimti visų rolių sąrašą, jų aprašymą bei tikslą. Turi būti nurodyta, kokios funkcijos ir teisės suteikiamos naudotojams ir / ar naudotojų grupėms.</w:t>
            </w:r>
          </w:p>
          <w:p w14:paraId="3C33D1F8" w14:textId="3D51CEDA" w:rsidR="00131FA8" w:rsidRPr="00BC4421" w:rsidRDefault="00131FA8" w:rsidP="00503B27">
            <w:pPr>
              <w:pStyle w:val="Sraassuenkleliais"/>
              <w:numPr>
                <w:ilvl w:val="0"/>
                <w:numId w:val="0"/>
              </w:numPr>
              <w:spacing w:before="0" w:after="0"/>
              <w:rPr>
                <w:rFonts w:cstheme="minorHAnsi"/>
                <w:szCs w:val="18"/>
              </w:rPr>
            </w:pPr>
            <w:r w:rsidRPr="00BC4421">
              <w:rPr>
                <w:rFonts w:cstheme="minorHAnsi"/>
                <w:szCs w:val="18"/>
              </w:rPr>
              <w:lastRenderedPageBreak/>
              <w:t>Visi identifikuoti reikalavimų pakeitimai turi būti registruojami pakeitimų valdymo registre.</w:t>
            </w:r>
          </w:p>
        </w:tc>
      </w:tr>
      <w:tr w:rsidR="00131FA8" w:rsidRPr="00BC4421" w14:paraId="6EEB3741" w14:textId="77777777" w:rsidTr="0AA23D6C">
        <w:trPr>
          <w:trHeight w:val="20"/>
        </w:trPr>
        <w:tc>
          <w:tcPr>
            <w:tcW w:w="5000" w:type="pct"/>
            <w:gridSpan w:val="5"/>
            <w:shd w:val="clear" w:color="auto" w:fill="E6E6E6" w:themeFill="accent3"/>
          </w:tcPr>
          <w:p w14:paraId="6E73E37D" w14:textId="6E4A0BB6" w:rsidR="00131FA8" w:rsidRPr="00BC4421" w:rsidRDefault="00131FA8" w:rsidP="0086536E">
            <w:pPr>
              <w:pStyle w:val="Sraassuenkleliais"/>
              <w:numPr>
                <w:ilvl w:val="1"/>
                <w:numId w:val="33"/>
              </w:numPr>
              <w:spacing w:before="0" w:after="0"/>
              <w:ind w:left="316"/>
              <w:rPr>
                <w:rFonts w:cstheme="minorHAnsi"/>
                <w:szCs w:val="18"/>
              </w:rPr>
            </w:pPr>
            <w:r w:rsidRPr="00BC4421">
              <w:rPr>
                <w:rStyle w:val="PurpleText"/>
                <w:rFonts w:cstheme="minorHAnsi"/>
                <w:b/>
                <w:bCs/>
                <w:szCs w:val="18"/>
              </w:rPr>
              <w:lastRenderedPageBreak/>
              <w:t>Konfigūravimas</w:t>
            </w:r>
          </w:p>
        </w:tc>
      </w:tr>
      <w:tr w:rsidR="00131FA8" w:rsidRPr="00BC4421" w14:paraId="61EFFE19" w14:textId="77777777" w:rsidTr="0AA23D6C">
        <w:trPr>
          <w:trHeight w:val="20"/>
        </w:trPr>
        <w:tc>
          <w:tcPr>
            <w:tcW w:w="306" w:type="pct"/>
          </w:tcPr>
          <w:p w14:paraId="570BFF10"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0244DF5C" w14:textId="12FB0748"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Parengti reikalingas aplinkas ir aplinkų aprašymus</w:t>
            </w:r>
          </w:p>
        </w:tc>
        <w:tc>
          <w:tcPr>
            <w:tcW w:w="1429" w:type="pct"/>
          </w:tcPr>
          <w:p w14:paraId="27397808" w14:textId="58B8DEF6" w:rsidR="00131FA8" w:rsidRPr="00BC4421" w:rsidRDefault="00131FA8" w:rsidP="00E17E36">
            <w:pPr>
              <w:pStyle w:val="Sraassuenkleliais"/>
              <w:numPr>
                <w:ilvl w:val="0"/>
                <w:numId w:val="0"/>
              </w:numPr>
              <w:spacing w:before="0" w:after="0"/>
              <w:rPr>
                <w:rFonts w:cstheme="minorHAnsi"/>
                <w:szCs w:val="18"/>
              </w:rPr>
            </w:pPr>
            <w:r w:rsidRPr="00BC4421">
              <w:rPr>
                <w:rFonts w:cstheme="minorHAnsi"/>
                <w:szCs w:val="18"/>
              </w:rPr>
              <w:t xml:space="preserve">Diegėjas yra atsakingas už visų aplinkų (demonstracinės, testavimo, mokymų, vystymo, produkcinės ir kt.) parengimą ir prisiima visas rizikas ir išlaidas, susijusias su aplinkų parengimu ir diegimu, įskaitant ir duomenų bazių parengimą. Projektui pasibaigus, Diegėjas perduoda aplinkas Užsakovui eksploatuoti. </w:t>
            </w:r>
          </w:p>
        </w:tc>
        <w:tc>
          <w:tcPr>
            <w:tcW w:w="816" w:type="pct"/>
          </w:tcPr>
          <w:p w14:paraId="341588DD" w14:textId="77777777"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Parengtos aplinkos:</w:t>
            </w:r>
          </w:p>
          <w:p w14:paraId="39304F0B" w14:textId="77777777" w:rsidR="00131FA8" w:rsidRPr="00BC4421" w:rsidRDefault="00131FA8" w:rsidP="00325457">
            <w:pPr>
              <w:pStyle w:val="Sraassuenkleliais"/>
              <w:numPr>
                <w:ilvl w:val="0"/>
                <w:numId w:val="50"/>
              </w:numPr>
              <w:spacing w:before="0" w:after="0"/>
              <w:rPr>
                <w:rFonts w:cstheme="minorHAnsi"/>
                <w:szCs w:val="18"/>
              </w:rPr>
            </w:pPr>
            <w:r w:rsidRPr="00BC4421">
              <w:rPr>
                <w:rFonts w:cstheme="minorHAnsi"/>
                <w:szCs w:val="18"/>
              </w:rPr>
              <w:t>Demonstracinė (DEMO);</w:t>
            </w:r>
          </w:p>
          <w:p w14:paraId="0D551AC9" w14:textId="77777777" w:rsidR="00131FA8" w:rsidRPr="00BC4421" w:rsidRDefault="00131FA8" w:rsidP="00325457">
            <w:pPr>
              <w:pStyle w:val="Sraassuenkleliais"/>
              <w:numPr>
                <w:ilvl w:val="0"/>
                <w:numId w:val="50"/>
              </w:numPr>
              <w:spacing w:before="0" w:after="0"/>
              <w:rPr>
                <w:rFonts w:cstheme="minorHAnsi"/>
                <w:szCs w:val="18"/>
              </w:rPr>
            </w:pPr>
            <w:r w:rsidRPr="00BC4421">
              <w:rPr>
                <w:rFonts w:cstheme="minorHAnsi"/>
                <w:szCs w:val="18"/>
              </w:rPr>
              <w:t>Vystymo (DEV);</w:t>
            </w:r>
          </w:p>
          <w:p w14:paraId="14F156EE" w14:textId="77777777" w:rsidR="00131FA8" w:rsidRPr="00BC4421" w:rsidRDefault="00131FA8" w:rsidP="00325457">
            <w:pPr>
              <w:pStyle w:val="Sraassuenkleliais"/>
              <w:numPr>
                <w:ilvl w:val="0"/>
                <w:numId w:val="50"/>
              </w:numPr>
              <w:spacing w:before="0" w:after="0"/>
              <w:rPr>
                <w:rFonts w:cstheme="minorHAnsi"/>
                <w:szCs w:val="18"/>
              </w:rPr>
            </w:pPr>
            <w:r w:rsidRPr="00BC4421">
              <w:rPr>
                <w:rFonts w:cstheme="minorHAnsi"/>
                <w:szCs w:val="18"/>
              </w:rPr>
              <w:t>Testavimo (TEST);</w:t>
            </w:r>
          </w:p>
          <w:p w14:paraId="09A0ADFF" w14:textId="77777777" w:rsidR="00131FA8" w:rsidRPr="00BC4421" w:rsidRDefault="00131FA8" w:rsidP="00325457">
            <w:pPr>
              <w:pStyle w:val="Sraassuenkleliais"/>
              <w:numPr>
                <w:ilvl w:val="0"/>
                <w:numId w:val="50"/>
              </w:numPr>
              <w:spacing w:before="0" w:after="0"/>
              <w:rPr>
                <w:rFonts w:cstheme="minorHAnsi"/>
                <w:szCs w:val="18"/>
              </w:rPr>
            </w:pPr>
            <w:r w:rsidRPr="00BC4421">
              <w:rPr>
                <w:rFonts w:cstheme="minorHAnsi"/>
                <w:szCs w:val="18"/>
              </w:rPr>
              <w:t>Mokymų (MOK);</w:t>
            </w:r>
          </w:p>
          <w:p w14:paraId="743FD8B0" w14:textId="77777777" w:rsidR="00131FA8" w:rsidRPr="00BC4421" w:rsidRDefault="00131FA8" w:rsidP="00325457">
            <w:pPr>
              <w:pStyle w:val="Sraassuenkleliais"/>
              <w:numPr>
                <w:ilvl w:val="0"/>
                <w:numId w:val="50"/>
              </w:numPr>
              <w:spacing w:before="0" w:after="0"/>
              <w:rPr>
                <w:rFonts w:cstheme="minorHAnsi"/>
                <w:szCs w:val="18"/>
              </w:rPr>
            </w:pPr>
            <w:r w:rsidRPr="00BC4421">
              <w:rPr>
                <w:rFonts w:cstheme="minorHAnsi"/>
                <w:szCs w:val="18"/>
              </w:rPr>
              <w:t>Produkcinė (PROD);</w:t>
            </w:r>
          </w:p>
          <w:p w14:paraId="5068DBF6" w14:textId="77777777" w:rsidR="00131FA8" w:rsidRPr="00BC4421" w:rsidRDefault="00131FA8" w:rsidP="00325457">
            <w:pPr>
              <w:pStyle w:val="Sraassuenkleliais"/>
              <w:numPr>
                <w:ilvl w:val="0"/>
                <w:numId w:val="50"/>
              </w:numPr>
              <w:spacing w:before="0" w:after="0"/>
              <w:rPr>
                <w:rFonts w:cstheme="minorHAnsi"/>
                <w:szCs w:val="18"/>
              </w:rPr>
            </w:pPr>
            <w:r w:rsidRPr="00BC4421">
              <w:rPr>
                <w:rFonts w:cstheme="minorHAnsi"/>
                <w:szCs w:val="18"/>
              </w:rPr>
              <w:t>Kt.</w:t>
            </w:r>
          </w:p>
          <w:p w14:paraId="61CB484D" w14:textId="77777777" w:rsidR="00131FA8" w:rsidRPr="00BC4421" w:rsidRDefault="00131FA8" w:rsidP="00E52B95">
            <w:pPr>
              <w:pStyle w:val="Sraassuenkleliais"/>
              <w:numPr>
                <w:ilvl w:val="0"/>
                <w:numId w:val="0"/>
              </w:numPr>
              <w:spacing w:before="0" w:after="0"/>
              <w:ind w:left="357" w:hanging="357"/>
              <w:rPr>
                <w:rFonts w:cstheme="minorHAnsi"/>
                <w:szCs w:val="18"/>
              </w:rPr>
            </w:pPr>
          </w:p>
          <w:p w14:paraId="62BE99CE" w14:textId="4EA1AD4E"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Kiekvienos aplinkos aprašymas</w:t>
            </w:r>
          </w:p>
        </w:tc>
        <w:tc>
          <w:tcPr>
            <w:tcW w:w="1683" w:type="pct"/>
          </w:tcPr>
          <w:p w14:paraId="2B82626D" w14:textId="474E64D9"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Diegėjas yra atsakingas už aplinkos parengimą.</w:t>
            </w:r>
          </w:p>
          <w:p w14:paraId="451F6EF1" w14:textId="4406C850"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Sistemos aplinkų aprašyme turi būti nurodytos, kokios aplinkos ir kokiu tikslu bus naudojamos, taip pat turi būti aprašyta aplinkos konfigūravimo ir paleidimo instrukcija, sudarytas aplinkos valdymo ir įjungimo / išjungimo planas bei paskirstytos atsakomybės.</w:t>
            </w:r>
          </w:p>
        </w:tc>
      </w:tr>
      <w:tr w:rsidR="00131FA8" w:rsidRPr="00BC4421" w14:paraId="1F8D2E7C" w14:textId="77777777" w:rsidTr="0AA23D6C">
        <w:trPr>
          <w:trHeight w:val="20"/>
        </w:trPr>
        <w:tc>
          <w:tcPr>
            <w:tcW w:w="306" w:type="pct"/>
          </w:tcPr>
          <w:p w14:paraId="06966E18"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540A4437" w14:textId="533F814C"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Atlikti reikalingus konfigūravimus ir modifikavimus</w:t>
            </w:r>
          </w:p>
        </w:tc>
        <w:tc>
          <w:tcPr>
            <w:tcW w:w="1429" w:type="pct"/>
          </w:tcPr>
          <w:p w14:paraId="46503174" w14:textId="77777777" w:rsidR="00131FA8" w:rsidRPr="00BC4421" w:rsidRDefault="00131FA8" w:rsidP="00E52B95">
            <w:pPr>
              <w:widowControl w:val="0"/>
              <w:spacing w:before="0"/>
              <w:rPr>
                <w:rFonts w:cstheme="minorHAnsi"/>
                <w:szCs w:val="18"/>
              </w:rPr>
            </w:pPr>
            <w:r w:rsidRPr="00BC4421">
              <w:rPr>
                <w:rFonts w:cstheme="minorHAnsi"/>
                <w:szCs w:val="18"/>
              </w:rPr>
              <w:t>Diegėjas turi atlikti Sistemos konfigūravimus ir modifikavimus pagal projekto specifikacijoje apibrėžtus reikalavimus.</w:t>
            </w:r>
          </w:p>
          <w:p w14:paraId="0D85F7C0" w14:textId="77777777" w:rsidR="00131FA8" w:rsidRPr="00BC4421" w:rsidRDefault="00131FA8" w:rsidP="00E52B95">
            <w:pPr>
              <w:widowControl w:val="0"/>
              <w:spacing w:before="0"/>
              <w:rPr>
                <w:rFonts w:cstheme="minorHAnsi"/>
                <w:szCs w:val="18"/>
              </w:rPr>
            </w:pPr>
            <w:r w:rsidRPr="00BC4421">
              <w:rPr>
                <w:rFonts w:cstheme="minorHAnsi"/>
                <w:szCs w:val="18"/>
              </w:rPr>
              <w:t>Diegėjas turi parengti vystymo aplinką pilna apimtimi, įskaitant ir duomenų bazių parengimą.</w:t>
            </w:r>
          </w:p>
          <w:p w14:paraId="677E3499" w14:textId="77777777" w:rsidR="00131FA8" w:rsidRPr="00BC4421" w:rsidRDefault="00131FA8" w:rsidP="00E52B95">
            <w:pPr>
              <w:widowControl w:val="0"/>
              <w:spacing w:before="0"/>
              <w:rPr>
                <w:rFonts w:cstheme="minorHAnsi"/>
                <w:szCs w:val="18"/>
              </w:rPr>
            </w:pPr>
            <w:r w:rsidRPr="00BC4421">
              <w:rPr>
                <w:rFonts w:cstheme="minorHAnsi"/>
                <w:szCs w:val="18"/>
              </w:rPr>
              <w:t>Vadovaudamasis suderinta projektavimo dokumentacija, Diegėjas turi atlikti reikalingus konfigūravimo ir modifikavimo darbus, įdiegti technologinius komponentus ir naudotojų aplinkas.</w:t>
            </w:r>
          </w:p>
          <w:p w14:paraId="28E7E659" w14:textId="6FB4C618"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Užduotis bus laikoma atlikta, kai bus atliktas funkcinis (vidinis) testavimas ir su Užsakovu suderinta funkcinio (vidinio) testavimo ataskaita. Sistemos kūrimo ir testavimo metu turi būti naudojami testiniai duomenys.</w:t>
            </w:r>
          </w:p>
        </w:tc>
        <w:tc>
          <w:tcPr>
            <w:tcW w:w="816" w:type="pct"/>
          </w:tcPr>
          <w:p w14:paraId="052071DF" w14:textId="77777777"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Įvykdyti konfigūravimai ir modifikavimai</w:t>
            </w:r>
          </w:p>
          <w:p w14:paraId="48BD21E5" w14:textId="77777777" w:rsidR="00131FA8" w:rsidRPr="00BC4421" w:rsidRDefault="00131FA8" w:rsidP="00E52B95">
            <w:pPr>
              <w:pStyle w:val="Sraassuenkleliais"/>
              <w:numPr>
                <w:ilvl w:val="0"/>
                <w:numId w:val="0"/>
              </w:numPr>
              <w:spacing w:before="0" w:after="0"/>
              <w:rPr>
                <w:rFonts w:cstheme="minorHAnsi"/>
                <w:szCs w:val="18"/>
              </w:rPr>
            </w:pPr>
          </w:p>
          <w:p w14:paraId="637C9B2D" w14:textId="1ACA3CA3"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Funkcinio (vidinio) testavimo ataskaita</w:t>
            </w:r>
          </w:p>
        </w:tc>
        <w:tc>
          <w:tcPr>
            <w:tcW w:w="1683" w:type="pct"/>
          </w:tcPr>
          <w:p w14:paraId="5B850903" w14:textId="77777777" w:rsidR="00131FA8" w:rsidRPr="00BC4421" w:rsidRDefault="00131FA8" w:rsidP="00E52B95">
            <w:pPr>
              <w:widowControl w:val="0"/>
              <w:spacing w:before="0"/>
              <w:rPr>
                <w:rFonts w:cstheme="minorHAnsi"/>
                <w:szCs w:val="18"/>
              </w:rPr>
            </w:pPr>
            <w:r w:rsidRPr="00BC4421">
              <w:rPr>
                <w:rFonts w:cstheme="minorHAnsi"/>
                <w:szCs w:val="18"/>
              </w:rPr>
              <w:t>Konfigūravimai ir modifikavimai apima visų reikalingų nustatymų atlikimą sistemoje, funkcionalumų pritaikymą kliento procesams, sistemų integracijos įgalinimą, naudotojų sąsajos personalizavimą, ataskaitų bei rodiklių kūrimą ir kitus susijusius pakeitimus. Kiekviena modifikacija turi būti dokumentuota ir pateikiama ataskaitose. Visi atlikti konfigūravimai turi atsispindėti reikalavimų atsekamumo matricoje bei kitose Projekto aplinkos vietose, kad klientas ir techninė priežiūra galėtų stebėti atliktų darbų progresą ir rezultatus.</w:t>
            </w:r>
          </w:p>
          <w:p w14:paraId="19B7A317" w14:textId="77777777" w:rsidR="00131FA8" w:rsidRPr="00BC4421" w:rsidRDefault="00131FA8" w:rsidP="00E52B95">
            <w:pPr>
              <w:widowControl w:val="0"/>
              <w:spacing w:before="0"/>
              <w:rPr>
                <w:rFonts w:cstheme="minorHAnsi"/>
                <w:szCs w:val="18"/>
              </w:rPr>
            </w:pPr>
            <w:r w:rsidRPr="00BC4421">
              <w:rPr>
                <w:rFonts w:cstheme="minorHAnsi"/>
                <w:szCs w:val="18"/>
              </w:rPr>
              <w:t>Funkcinio (vidinio) testavimo ataskaita turi apimti (neapsiribojant):</w:t>
            </w:r>
          </w:p>
          <w:p w14:paraId="34F86B85" w14:textId="77777777" w:rsidR="00131FA8" w:rsidRPr="00BC4421" w:rsidRDefault="00131FA8" w:rsidP="00325457">
            <w:pPr>
              <w:numPr>
                <w:ilvl w:val="0"/>
                <w:numId w:val="51"/>
              </w:numPr>
              <w:pBdr>
                <w:top w:val="nil"/>
                <w:left w:val="nil"/>
                <w:bottom w:val="nil"/>
                <w:right w:val="nil"/>
                <w:between w:val="nil"/>
              </w:pBdr>
              <w:spacing w:before="0"/>
              <w:rPr>
                <w:rFonts w:cstheme="minorHAnsi"/>
                <w:b/>
                <w:szCs w:val="18"/>
              </w:rPr>
            </w:pPr>
            <w:r w:rsidRPr="00BC4421">
              <w:rPr>
                <w:rFonts w:eastAsia="Calibri" w:cstheme="minorHAnsi"/>
                <w:color w:val="000000"/>
                <w:szCs w:val="18"/>
              </w:rPr>
              <w:t>Diegėjo atlikto funkcinio (vidinio) testavimo rezultatų aprašymą įtraukiant</w:t>
            </w:r>
            <w:r w:rsidRPr="00BC4421">
              <w:rPr>
                <w:rFonts w:cstheme="minorHAnsi"/>
                <w:szCs w:val="18"/>
              </w:rPr>
              <w:t xml:space="preserve"> </w:t>
            </w:r>
            <w:r w:rsidRPr="00BC4421">
              <w:rPr>
                <w:rFonts w:eastAsia="Calibri" w:cstheme="minorHAnsi"/>
                <w:color w:val="000000"/>
                <w:szCs w:val="18"/>
              </w:rPr>
              <w:t>aprašytus detalius vidinio testavimo scenarijus ir jų rezultatus;</w:t>
            </w:r>
          </w:p>
          <w:p w14:paraId="39418FB4" w14:textId="30C50D56" w:rsidR="00131FA8" w:rsidRPr="00BC4421" w:rsidRDefault="00131FA8" w:rsidP="00325457">
            <w:pPr>
              <w:pStyle w:val="Bullet"/>
              <w:numPr>
                <w:ilvl w:val="0"/>
                <w:numId w:val="51"/>
              </w:numPr>
              <w:spacing w:after="0" w:line="276" w:lineRule="auto"/>
              <w:rPr>
                <w:rFonts w:cstheme="minorHAnsi"/>
                <w:sz w:val="18"/>
                <w:szCs w:val="18"/>
              </w:rPr>
            </w:pPr>
            <w:r w:rsidRPr="00BC4421">
              <w:rPr>
                <w:rFonts w:cstheme="minorHAnsi"/>
                <w:sz w:val="18"/>
                <w:szCs w:val="18"/>
              </w:rPr>
              <w:t xml:space="preserve">suderintus su </w:t>
            </w:r>
            <w:r w:rsidR="00BD5F4C" w:rsidRPr="00BC4421">
              <w:rPr>
                <w:rFonts w:cstheme="minorHAnsi"/>
                <w:sz w:val="18"/>
                <w:szCs w:val="18"/>
              </w:rPr>
              <w:t xml:space="preserve">Užsakovu </w:t>
            </w:r>
            <w:r w:rsidRPr="00BC4421">
              <w:rPr>
                <w:rFonts w:cstheme="minorHAnsi"/>
                <w:sz w:val="18"/>
                <w:szCs w:val="18"/>
              </w:rPr>
              <w:t>testuojamus reikalavimus;</w:t>
            </w:r>
          </w:p>
          <w:p w14:paraId="3E5A0C0D" w14:textId="2332C3AF" w:rsidR="00131FA8" w:rsidRPr="00BC4421" w:rsidRDefault="00131FA8" w:rsidP="00325457">
            <w:pPr>
              <w:pStyle w:val="Sraassuenkleliais"/>
              <w:numPr>
                <w:ilvl w:val="0"/>
                <w:numId w:val="51"/>
              </w:numPr>
              <w:spacing w:before="0" w:after="0"/>
              <w:rPr>
                <w:rFonts w:cstheme="minorHAnsi"/>
                <w:szCs w:val="18"/>
              </w:rPr>
            </w:pPr>
            <w:r w:rsidRPr="00BC4421">
              <w:rPr>
                <w:rFonts w:eastAsia="Calibri" w:cstheme="minorHAnsi"/>
                <w:color w:val="000000"/>
                <w:szCs w:val="18"/>
              </w:rPr>
              <w:t>Diegėjo atlikto nefunkcinių reikalavimų testavimo rezultatų aprašymą.</w:t>
            </w:r>
          </w:p>
        </w:tc>
      </w:tr>
      <w:tr w:rsidR="00131FA8" w:rsidRPr="00BC4421" w14:paraId="5A383298" w14:textId="77777777" w:rsidTr="0AA23D6C">
        <w:trPr>
          <w:trHeight w:val="20"/>
        </w:trPr>
        <w:tc>
          <w:tcPr>
            <w:tcW w:w="306" w:type="pct"/>
          </w:tcPr>
          <w:p w14:paraId="33DD8AB7"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551F68EB" w14:textId="6D89DB80"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Parengti funkcinio (vidinio) testavimo ataskaitą</w:t>
            </w:r>
          </w:p>
        </w:tc>
        <w:tc>
          <w:tcPr>
            <w:tcW w:w="1429" w:type="pct"/>
          </w:tcPr>
          <w:p w14:paraId="3108E26D" w14:textId="5CB6AFEA"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Diegėjas turi parengti ir su Užsakovu suderinti funkcinio (vidinio) testavimo ataskaitą.</w:t>
            </w:r>
          </w:p>
        </w:tc>
        <w:tc>
          <w:tcPr>
            <w:tcW w:w="816" w:type="pct"/>
          </w:tcPr>
          <w:p w14:paraId="3CE34E62" w14:textId="67878BEE"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Funkcinio (vidinio) testavimo ataskaita</w:t>
            </w:r>
          </w:p>
        </w:tc>
        <w:tc>
          <w:tcPr>
            <w:tcW w:w="1683" w:type="pct"/>
          </w:tcPr>
          <w:p w14:paraId="56102731" w14:textId="77777777" w:rsidR="00131FA8" w:rsidRPr="00BC4421" w:rsidRDefault="00131FA8" w:rsidP="00E52B95">
            <w:pPr>
              <w:widowControl w:val="0"/>
              <w:spacing w:before="0"/>
              <w:rPr>
                <w:rFonts w:cstheme="minorHAnsi"/>
                <w:szCs w:val="18"/>
              </w:rPr>
            </w:pPr>
            <w:r w:rsidRPr="00BC4421">
              <w:rPr>
                <w:rFonts w:cstheme="minorHAnsi"/>
                <w:szCs w:val="18"/>
              </w:rPr>
              <w:t>Funkcinio (vidinio) testavimo ataskaita turi apimti (neapsiribojant):</w:t>
            </w:r>
          </w:p>
          <w:p w14:paraId="44BC54B3" w14:textId="77777777" w:rsidR="00131FA8" w:rsidRPr="00BC4421" w:rsidRDefault="00131FA8" w:rsidP="00325457">
            <w:pPr>
              <w:numPr>
                <w:ilvl w:val="0"/>
                <w:numId w:val="52"/>
              </w:numPr>
              <w:pBdr>
                <w:top w:val="nil"/>
                <w:left w:val="nil"/>
                <w:bottom w:val="nil"/>
                <w:right w:val="nil"/>
                <w:between w:val="nil"/>
              </w:pBdr>
              <w:spacing w:before="0"/>
              <w:rPr>
                <w:rFonts w:cstheme="minorHAnsi"/>
                <w:b/>
                <w:szCs w:val="18"/>
              </w:rPr>
            </w:pPr>
            <w:r w:rsidRPr="00BC4421">
              <w:rPr>
                <w:rFonts w:eastAsia="Calibri" w:cstheme="minorHAnsi"/>
                <w:color w:val="000000"/>
                <w:szCs w:val="18"/>
              </w:rPr>
              <w:t>funkcinio (vidinio) testavimo atlikimo principus;</w:t>
            </w:r>
          </w:p>
          <w:p w14:paraId="080A1EF6" w14:textId="77777777" w:rsidR="00131FA8" w:rsidRPr="00BC4421" w:rsidRDefault="00131FA8" w:rsidP="00325457">
            <w:pPr>
              <w:numPr>
                <w:ilvl w:val="0"/>
                <w:numId w:val="52"/>
              </w:numPr>
              <w:pBdr>
                <w:top w:val="nil"/>
                <w:left w:val="nil"/>
                <w:bottom w:val="nil"/>
                <w:right w:val="nil"/>
                <w:between w:val="nil"/>
              </w:pBdr>
              <w:spacing w:before="0"/>
              <w:rPr>
                <w:rFonts w:cstheme="minorHAnsi"/>
                <w:szCs w:val="18"/>
              </w:rPr>
            </w:pPr>
            <w:r w:rsidRPr="00BC4421">
              <w:rPr>
                <w:rFonts w:eastAsia="Calibri" w:cstheme="minorHAnsi"/>
                <w:color w:val="000000"/>
                <w:szCs w:val="18"/>
              </w:rPr>
              <w:t>testavimo klaidų fiksavimo principus;</w:t>
            </w:r>
          </w:p>
          <w:p w14:paraId="7742D6D2" w14:textId="0752853C" w:rsidR="00131FA8" w:rsidRPr="00BC4421" w:rsidRDefault="00131FA8" w:rsidP="00325457">
            <w:pPr>
              <w:pStyle w:val="Sraassuenkleliais"/>
              <w:numPr>
                <w:ilvl w:val="0"/>
                <w:numId w:val="52"/>
              </w:numPr>
              <w:spacing w:before="0" w:after="0"/>
              <w:rPr>
                <w:rFonts w:cstheme="minorHAnsi"/>
                <w:szCs w:val="18"/>
              </w:rPr>
            </w:pPr>
            <w:r w:rsidRPr="00BC4421">
              <w:rPr>
                <w:rFonts w:eastAsia="Calibri" w:cstheme="minorHAnsi"/>
                <w:color w:val="000000"/>
                <w:szCs w:val="18"/>
              </w:rPr>
              <w:lastRenderedPageBreak/>
              <w:t>funkcinio (vidinio) testavimo scenarijų rengimo principus.</w:t>
            </w:r>
          </w:p>
        </w:tc>
      </w:tr>
      <w:tr w:rsidR="00131FA8" w:rsidRPr="00BC4421" w14:paraId="535B6692" w14:textId="77777777" w:rsidTr="0AA23D6C">
        <w:trPr>
          <w:trHeight w:val="20"/>
        </w:trPr>
        <w:tc>
          <w:tcPr>
            <w:tcW w:w="306" w:type="pct"/>
          </w:tcPr>
          <w:p w14:paraId="06BE143C"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451B084E" w14:textId="03CDF550"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Parengti įvedimo į eksploataciją planą</w:t>
            </w:r>
          </w:p>
        </w:tc>
        <w:tc>
          <w:tcPr>
            <w:tcW w:w="1429" w:type="pct"/>
          </w:tcPr>
          <w:p w14:paraId="391A6F41" w14:textId="0F48BF7A"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Diegėjas turi parengti įvedimo į eksploataciją planą, skirtą aprašyti darbo su Sistema pradžią, bandomosios eksploatacijos eigą bei darbus, kurie turi būti atlikti perkeliant sprendimą į produkcinę aplinką.</w:t>
            </w:r>
          </w:p>
        </w:tc>
        <w:tc>
          <w:tcPr>
            <w:tcW w:w="816" w:type="pct"/>
          </w:tcPr>
          <w:p w14:paraId="462ADF10" w14:textId="74E674BF"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Įvedimo į eksploataciją planas</w:t>
            </w:r>
          </w:p>
        </w:tc>
        <w:tc>
          <w:tcPr>
            <w:tcW w:w="1683" w:type="pct"/>
          </w:tcPr>
          <w:p w14:paraId="4819C3E3" w14:textId="77777777" w:rsidR="00131FA8" w:rsidRPr="00BC4421" w:rsidRDefault="00131FA8" w:rsidP="00E52B95">
            <w:pPr>
              <w:widowControl w:val="0"/>
              <w:spacing w:before="0"/>
              <w:rPr>
                <w:rFonts w:cstheme="minorHAnsi"/>
                <w:szCs w:val="18"/>
              </w:rPr>
            </w:pPr>
            <w:r w:rsidRPr="00BC4421">
              <w:rPr>
                <w:rFonts w:cstheme="minorHAnsi"/>
                <w:szCs w:val="18"/>
              </w:rPr>
              <w:t>Įvedimo į eksploataciją planas turi apimti (neapsiribojant):</w:t>
            </w:r>
          </w:p>
          <w:p w14:paraId="5F3E6BA7" w14:textId="77777777" w:rsidR="00131FA8" w:rsidRPr="00BC4421" w:rsidRDefault="00131FA8" w:rsidP="00325457">
            <w:pPr>
              <w:numPr>
                <w:ilvl w:val="0"/>
                <w:numId w:val="53"/>
              </w:numPr>
              <w:pBdr>
                <w:top w:val="nil"/>
                <w:left w:val="nil"/>
                <w:bottom w:val="nil"/>
                <w:right w:val="nil"/>
                <w:between w:val="nil"/>
              </w:pBdr>
              <w:spacing w:before="0"/>
              <w:rPr>
                <w:rFonts w:cstheme="minorHAnsi"/>
                <w:szCs w:val="18"/>
              </w:rPr>
            </w:pPr>
            <w:r w:rsidRPr="00BC4421">
              <w:rPr>
                <w:rFonts w:eastAsia="Calibri" w:cstheme="minorHAnsi"/>
                <w:color w:val="000000"/>
                <w:szCs w:val="18"/>
              </w:rPr>
              <w:t>reikalingų išteklių aprašymą;</w:t>
            </w:r>
          </w:p>
          <w:p w14:paraId="75BC4978" w14:textId="78B4CECA" w:rsidR="00131FA8" w:rsidRPr="00BC4421" w:rsidRDefault="00131FA8" w:rsidP="00325457">
            <w:pPr>
              <w:pStyle w:val="Sraassuenkleliais"/>
              <w:numPr>
                <w:ilvl w:val="0"/>
                <w:numId w:val="53"/>
              </w:numPr>
              <w:spacing w:before="0" w:after="0"/>
              <w:rPr>
                <w:rFonts w:cstheme="minorHAnsi"/>
                <w:szCs w:val="18"/>
              </w:rPr>
            </w:pPr>
            <w:r w:rsidRPr="00BC4421">
              <w:rPr>
                <w:rFonts w:eastAsia="Calibri" w:cstheme="minorHAnsi"/>
                <w:color w:val="000000"/>
                <w:szCs w:val="18"/>
              </w:rPr>
              <w:t>stebėsenos / monitoringo taisykles.</w:t>
            </w:r>
          </w:p>
        </w:tc>
      </w:tr>
      <w:tr w:rsidR="00131FA8" w:rsidRPr="00BC4421" w14:paraId="792CF2D7" w14:textId="77777777" w:rsidTr="0AA23D6C">
        <w:trPr>
          <w:trHeight w:val="20"/>
        </w:trPr>
        <w:tc>
          <w:tcPr>
            <w:tcW w:w="306" w:type="pct"/>
          </w:tcPr>
          <w:p w14:paraId="504BE9D6"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0B56A1BE" w14:textId="4B6E1584"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Parengti naudotojų instrukcijas</w:t>
            </w:r>
          </w:p>
        </w:tc>
        <w:tc>
          <w:tcPr>
            <w:tcW w:w="1429" w:type="pct"/>
          </w:tcPr>
          <w:p w14:paraId="593C45CA" w14:textId="3C04899B" w:rsidR="00131FA8" w:rsidRPr="00BC4421" w:rsidRDefault="00131FA8" w:rsidP="00E52B95">
            <w:pPr>
              <w:widowControl w:val="0"/>
              <w:spacing w:before="0" w:after="60"/>
              <w:rPr>
                <w:rFonts w:cstheme="minorHAnsi"/>
                <w:szCs w:val="18"/>
              </w:rPr>
            </w:pPr>
            <w:r w:rsidRPr="00BC4421">
              <w:rPr>
                <w:rFonts w:cstheme="minorHAnsi"/>
                <w:szCs w:val="18"/>
              </w:rPr>
              <w:t>Diegėjas turi parengti naudotojų instrukcijas</w:t>
            </w:r>
            <w:r w:rsidR="00082C74" w:rsidRPr="00BC4421">
              <w:rPr>
                <w:rFonts w:cstheme="minorHAnsi"/>
                <w:szCs w:val="18"/>
              </w:rPr>
              <w:t xml:space="preserve"> tiek vidiniams, tiek išoriniams </w:t>
            </w:r>
            <w:r w:rsidR="00BD5F4C" w:rsidRPr="00BC4421">
              <w:rPr>
                <w:rFonts w:cstheme="minorHAnsi"/>
                <w:szCs w:val="18"/>
              </w:rPr>
              <w:t xml:space="preserve">naudotojams </w:t>
            </w:r>
            <w:r w:rsidRPr="00BC4421">
              <w:rPr>
                <w:rFonts w:cstheme="minorHAnsi"/>
                <w:szCs w:val="18"/>
              </w:rPr>
              <w:t>iki priėmimo testavimo pradžios.</w:t>
            </w:r>
          </w:p>
          <w:p w14:paraId="1587B830" w14:textId="151FD388"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 xml:space="preserve">Instrukcijos </w:t>
            </w:r>
            <w:r w:rsidR="00BD5F4C" w:rsidRPr="00BC4421">
              <w:rPr>
                <w:rFonts w:cstheme="minorHAnsi"/>
                <w:szCs w:val="18"/>
              </w:rPr>
              <w:t xml:space="preserve">turi </w:t>
            </w:r>
            <w:r w:rsidRPr="00BC4421">
              <w:rPr>
                <w:rFonts w:cstheme="minorHAnsi"/>
                <w:szCs w:val="18"/>
              </w:rPr>
              <w:t>būti parengtos tiek tekstine skaitmenine forma, tiek vaizdo medžiaga naudotojui.</w:t>
            </w:r>
          </w:p>
        </w:tc>
        <w:tc>
          <w:tcPr>
            <w:tcW w:w="816" w:type="pct"/>
          </w:tcPr>
          <w:p w14:paraId="12B1CBD4" w14:textId="6AEA68E3"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Naudotojų instrukcijos</w:t>
            </w:r>
          </w:p>
        </w:tc>
        <w:tc>
          <w:tcPr>
            <w:tcW w:w="1683" w:type="pct"/>
          </w:tcPr>
          <w:p w14:paraId="3DC6A9C0" w14:textId="77777777" w:rsidR="00131FA8" w:rsidRPr="00BC4421" w:rsidRDefault="00131FA8" w:rsidP="00E52B95">
            <w:pPr>
              <w:pStyle w:val="Bullet"/>
              <w:spacing w:line="276" w:lineRule="auto"/>
              <w:rPr>
                <w:rFonts w:cstheme="minorHAnsi"/>
                <w:sz w:val="18"/>
                <w:szCs w:val="18"/>
              </w:rPr>
            </w:pPr>
            <w:r w:rsidRPr="00BC4421">
              <w:rPr>
                <w:rFonts w:cstheme="minorHAnsi"/>
                <w:sz w:val="18"/>
                <w:szCs w:val="18"/>
              </w:rPr>
              <w:t>Naudotojų instrukcijose numatyti instruktavimo paslaugos eigą (paslaugos teikimo proceso aprašymą), atsakomybių išskyrimą ir kitus paslaugos teikimo principus.</w:t>
            </w:r>
          </w:p>
          <w:p w14:paraId="49E534F2" w14:textId="096B0A23"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Naudotojų instrukcijos turi būti parengtos pagal Sistemos diegimo sritis. Instrukcijos turi būti detalios ir išsamios. Instrukcijos turi apimti, visas funkcines sritis, pateikiant reikiamas iliustracijas. Instrukcijos turi būti pateiktos nuosekliai pagal procesus. Instrukcijos turi apimti ir administravimo procesus, pavyzdžiui, naudotojų autentifikacija. Instrukcijos taip pat turi apimti testavimo instruktavimo medžiagą.</w:t>
            </w:r>
          </w:p>
        </w:tc>
      </w:tr>
      <w:tr w:rsidR="00131FA8" w:rsidRPr="00BC4421" w14:paraId="1D249B58" w14:textId="77777777" w:rsidTr="0AA23D6C">
        <w:trPr>
          <w:trHeight w:val="20"/>
        </w:trPr>
        <w:tc>
          <w:tcPr>
            <w:tcW w:w="306" w:type="pct"/>
          </w:tcPr>
          <w:p w14:paraId="7704E5DE"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11F366B8" w14:textId="6A709CF4"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Parengti administratorių instrukcijas</w:t>
            </w:r>
          </w:p>
        </w:tc>
        <w:tc>
          <w:tcPr>
            <w:tcW w:w="1429" w:type="pct"/>
          </w:tcPr>
          <w:p w14:paraId="7D423E57" w14:textId="77777777" w:rsidR="00131FA8" w:rsidRPr="00BC4421" w:rsidRDefault="00131FA8" w:rsidP="00E52B95">
            <w:pPr>
              <w:widowControl w:val="0"/>
              <w:spacing w:before="0" w:after="60"/>
              <w:rPr>
                <w:rFonts w:cstheme="minorHAnsi"/>
                <w:szCs w:val="18"/>
              </w:rPr>
            </w:pPr>
            <w:r w:rsidRPr="00BC4421">
              <w:rPr>
                <w:rFonts w:cstheme="minorHAnsi"/>
                <w:szCs w:val="18"/>
              </w:rPr>
              <w:t>Diegėjas turi parengti administratorių instrukcijas iki administratorių instruktavimo pradžios.</w:t>
            </w:r>
          </w:p>
          <w:p w14:paraId="41B85811" w14:textId="0102C22E"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 xml:space="preserve">Instrukcijos </w:t>
            </w:r>
            <w:r w:rsidR="00BD5F4C" w:rsidRPr="00BC4421">
              <w:rPr>
                <w:rFonts w:cstheme="minorHAnsi"/>
                <w:szCs w:val="18"/>
              </w:rPr>
              <w:t xml:space="preserve">turi </w:t>
            </w:r>
            <w:r w:rsidRPr="00BC4421">
              <w:rPr>
                <w:rFonts w:cstheme="minorHAnsi"/>
                <w:szCs w:val="18"/>
              </w:rPr>
              <w:t>būti parengtos tiek tekstine skaitmenine forma, tiek vaizdo medžiaga naudotojui.</w:t>
            </w:r>
          </w:p>
        </w:tc>
        <w:tc>
          <w:tcPr>
            <w:tcW w:w="816" w:type="pct"/>
          </w:tcPr>
          <w:p w14:paraId="581758FE" w14:textId="506A106E"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Administratorių instrukcijos</w:t>
            </w:r>
          </w:p>
        </w:tc>
        <w:tc>
          <w:tcPr>
            <w:tcW w:w="1683" w:type="pct"/>
          </w:tcPr>
          <w:p w14:paraId="10052FB2" w14:textId="77777777" w:rsidR="00131FA8" w:rsidRPr="00BC4421" w:rsidRDefault="00131FA8" w:rsidP="00E52B95">
            <w:pPr>
              <w:widowControl w:val="0"/>
              <w:spacing w:before="0" w:after="60"/>
              <w:rPr>
                <w:rFonts w:cstheme="minorHAnsi"/>
                <w:szCs w:val="18"/>
              </w:rPr>
            </w:pPr>
            <w:r w:rsidRPr="00BC4421">
              <w:rPr>
                <w:rFonts w:cstheme="minorHAnsi"/>
                <w:szCs w:val="18"/>
              </w:rPr>
              <w:t>Administratorių instrukcijose numatyti instruktavimo paslaugos eigą (paslaugos teikimo proceso aprašymą), atsakomybių išskyrimą ir kitus paslaugos teikimo principus.</w:t>
            </w:r>
          </w:p>
          <w:p w14:paraId="32036A13" w14:textId="77777777" w:rsidR="00131FA8" w:rsidRPr="00BC4421" w:rsidRDefault="00131FA8" w:rsidP="00E52B95">
            <w:pPr>
              <w:widowControl w:val="0"/>
              <w:spacing w:before="0" w:after="60"/>
              <w:rPr>
                <w:rFonts w:cstheme="minorHAnsi"/>
                <w:szCs w:val="18"/>
              </w:rPr>
            </w:pPr>
            <w:r w:rsidRPr="00BC4421">
              <w:rPr>
                <w:rFonts w:cstheme="minorHAnsi"/>
                <w:szCs w:val="18"/>
              </w:rPr>
              <w:t>Administratorių instrukcijos turi būti parengtos pagal Sistemos funkcinius komponentus. Instrukcijos turi būti detalios ir išsamios. Instrukcijos turi apimti (neapsiribojant):</w:t>
            </w:r>
          </w:p>
          <w:p w14:paraId="48092D66" w14:textId="77777777" w:rsidR="00131FA8" w:rsidRPr="00BC4421" w:rsidRDefault="00131FA8" w:rsidP="00325457">
            <w:pPr>
              <w:numPr>
                <w:ilvl w:val="0"/>
                <w:numId w:val="55"/>
              </w:numPr>
              <w:pBdr>
                <w:top w:val="nil"/>
                <w:left w:val="nil"/>
                <w:bottom w:val="nil"/>
                <w:right w:val="nil"/>
                <w:between w:val="nil"/>
              </w:pBdr>
              <w:spacing w:before="0" w:after="60"/>
              <w:rPr>
                <w:rFonts w:cstheme="minorHAnsi"/>
                <w:b/>
                <w:szCs w:val="18"/>
              </w:rPr>
            </w:pPr>
            <w:r w:rsidRPr="00BC4421">
              <w:rPr>
                <w:rFonts w:eastAsia="Calibri" w:cstheme="minorHAnsi"/>
                <w:color w:val="000000"/>
                <w:szCs w:val="18"/>
              </w:rPr>
              <w:t>bendrą Sistemos aprašymą;</w:t>
            </w:r>
          </w:p>
          <w:p w14:paraId="231F7B5F" w14:textId="77777777" w:rsidR="00131FA8" w:rsidRPr="00BC4421" w:rsidRDefault="00131FA8" w:rsidP="00325457">
            <w:pPr>
              <w:numPr>
                <w:ilvl w:val="0"/>
                <w:numId w:val="55"/>
              </w:numPr>
              <w:pBdr>
                <w:top w:val="nil"/>
                <w:left w:val="nil"/>
                <w:bottom w:val="nil"/>
                <w:right w:val="nil"/>
                <w:between w:val="nil"/>
              </w:pBdr>
              <w:spacing w:before="0" w:after="60"/>
              <w:rPr>
                <w:rFonts w:cstheme="minorHAnsi"/>
                <w:b/>
                <w:szCs w:val="18"/>
              </w:rPr>
            </w:pPr>
            <w:r w:rsidRPr="00BC4421">
              <w:rPr>
                <w:rFonts w:eastAsia="Calibri" w:cstheme="minorHAnsi"/>
                <w:color w:val="000000"/>
                <w:szCs w:val="18"/>
              </w:rPr>
              <w:t>saugumo reikalavimus;</w:t>
            </w:r>
          </w:p>
          <w:p w14:paraId="09CCB2C6" w14:textId="77777777" w:rsidR="00131FA8" w:rsidRPr="00BC4421" w:rsidRDefault="00131FA8" w:rsidP="00325457">
            <w:pPr>
              <w:numPr>
                <w:ilvl w:val="0"/>
                <w:numId w:val="55"/>
              </w:numPr>
              <w:pBdr>
                <w:top w:val="nil"/>
                <w:left w:val="nil"/>
                <w:bottom w:val="nil"/>
                <w:right w:val="nil"/>
                <w:between w:val="nil"/>
              </w:pBdr>
              <w:spacing w:before="0" w:after="60"/>
              <w:rPr>
                <w:rFonts w:cstheme="minorHAnsi"/>
                <w:b/>
                <w:szCs w:val="18"/>
              </w:rPr>
            </w:pPr>
            <w:r w:rsidRPr="00BC4421">
              <w:rPr>
                <w:rFonts w:eastAsia="Calibri" w:cstheme="minorHAnsi"/>
                <w:color w:val="000000"/>
                <w:szCs w:val="18"/>
              </w:rPr>
              <w:t>Sistemos integracijų nustatymų, konfigūravimo ir valdymo instrukcijas;</w:t>
            </w:r>
          </w:p>
          <w:p w14:paraId="0CF2FF72" w14:textId="77777777" w:rsidR="00131FA8" w:rsidRPr="00BC4421" w:rsidRDefault="00131FA8" w:rsidP="00325457">
            <w:pPr>
              <w:numPr>
                <w:ilvl w:val="0"/>
                <w:numId w:val="55"/>
              </w:numPr>
              <w:pBdr>
                <w:top w:val="nil"/>
                <w:left w:val="nil"/>
                <w:bottom w:val="nil"/>
                <w:right w:val="nil"/>
                <w:between w:val="nil"/>
              </w:pBdr>
              <w:spacing w:before="0" w:after="60"/>
              <w:rPr>
                <w:rFonts w:cstheme="minorHAnsi"/>
                <w:b/>
                <w:szCs w:val="18"/>
              </w:rPr>
            </w:pPr>
            <w:r w:rsidRPr="00BC4421">
              <w:rPr>
                <w:rFonts w:eastAsia="Calibri" w:cstheme="minorHAnsi"/>
                <w:color w:val="000000"/>
                <w:szCs w:val="18"/>
              </w:rPr>
              <w:t>įdiegimo instrukciją;</w:t>
            </w:r>
          </w:p>
          <w:p w14:paraId="613E5DA7" w14:textId="77777777" w:rsidR="00131FA8" w:rsidRPr="00BC4421" w:rsidRDefault="00131FA8" w:rsidP="00325457">
            <w:pPr>
              <w:numPr>
                <w:ilvl w:val="0"/>
                <w:numId w:val="55"/>
              </w:numPr>
              <w:pBdr>
                <w:top w:val="nil"/>
                <w:left w:val="nil"/>
                <w:bottom w:val="nil"/>
                <w:right w:val="nil"/>
                <w:between w:val="nil"/>
              </w:pBdr>
              <w:spacing w:before="0" w:after="60"/>
              <w:rPr>
                <w:rFonts w:cstheme="minorHAnsi"/>
                <w:b/>
                <w:szCs w:val="18"/>
              </w:rPr>
            </w:pPr>
            <w:r w:rsidRPr="00BC4421">
              <w:rPr>
                <w:rFonts w:eastAsia="Calibri" w:cstheme="minorHAnsi"/>
                <w:color w:val="000000"/>
                <w:szCs w:val="18"/>
              </w:rPr>
              <w:t>nustatymų valdymą (neapsiribojant):</w:t>
            </w:r>
          </w:p>
          <w:p w14:paraId="309BB413" w14:textId="77777777" w:rsidR="00131FA8" w:rsidRPr="00BC4421" w:rsidRDefault="00131FA8" w:rsidP="00325457">
            <w:pPr>
              <w:numPr>
                <w:ilvl w:val="1"/>
                <w:numId w:val="56"/>
              </w:numPr>
              <w:pBdr>
                <w:top w:val="nil"/>
                <w:left w:val="nil"/>
                <w:bottom w:val="nil"/>
                <w:right w:val="nil"/>
                <w:between w:val="nil"/>
              </w:pBdr>
              <w:spacing w:before="0" w:after="60"/>
              <w:ind w:left="1001" w:hanging="283"/>
              <w:rPr>
                <w:rFonts w:cstheme="minorHAnsi"/>
                <w:b/>
                <w:szCs w:val="18"/>
              </w:rPr>
            </w:pPr>
            <w:r w:rsidRPr="00BC4421">
              <w:rPr>
                <w:rFonts w:eastAsia="Calibri" w:cstheme="minorHAnsi"/>
                <w:color w:val="000000"/>
                <w:szCs w:val="18"/>
              </w:rPr>
              <w:t>konfigūracinių elementų aprašymą;</w:t>
            </w:r>
          </w:p>
          <w:p w14:paraId="6057FFA9" w14:textId="77777777" w:rsidR="00131FA8" w:rsidRPr="00BC4421" w:rsidRDefault="00131FA8" w:rsidP="00325457">
            <w:pPr>
              <w:numPr>
                <w:ilvl w:val="1"/>
                <w:numId w:val="56"/>
              </w:numPr>
              <w:pBdr>
                <w:top w:val="nil"/>
                <w:left w:val="nil"/>
                <w:bottom w:val="nil"/>
                <w:right w:val="nil"/>
                <w:between w:val="nil"/>
              </w:pBdr>
              <w:spacing w:before="0" w:after="60"/>
              <w:ind w:left="1001" w:hanging="283"/>
              <w:rPr>
                <w:rFonts w:cstheme="minorHAnsi"/>
                <w:b/>
                <w:szCs w:val="18"/>
              </w:rPr>
            </w:pPr>
            <w:r w:rsidRPr="00BC4421">
              <w:rPr>
                <w:rFonts w:eastAsia="Calibri" w:cstheme="minorHAnsi"/>
                <w:color w:val="000000"/>
                <w:szCs w:val="18"/>
              </w:rPr>
              <w:lastRenderedPageBreak/>
              <w:t>parametrų (taisyklių, nustatymų) apibrėžimą;</w:t>
            </w:r>
          </w:p>
          <w:p w14:paraId="2AF7F087" w14:textId="77777777" w:rsidR="00131FA8" w:rsidRPr="00BC4421" w:rsidRDefault="00131FA8" w:rsidP="00325457">
            <w:pPr>
              <w:numPr>
                <w:ilvl w:val="1"/>
                <w:numId w:val="56"/>
              </w:numPr>
              <w:pBdr>
                <w:top w:val="nil"/>
                <w:left w:val="nil"/>
                <w:bottom w:val="nil"/>
                <w:right w:val="nil"/>
                <w:between w:val="nil"/>
              </w:pBdr>
              <w:spacing w:before="0" w:after="60"/>
              <w:ind w:left="1001" w:hanging="283"/>
              <w:rPr>
                <w:rFonts w:cstheme="minorHAnsi"/>
                <w:b/>
                <w:szCs w:val="18"/>
              </w:rPr>
            </w:pPr>
            <w:r w:rsidRPr="00BC4421">
              <w:rPr>
                <w:rFonts w:eastAsia="Calibri" w:cstheme="minorHAnsi"/>
                <w:color w:val="000000"/>
                <w:szCs w:val="18"/>
              </w:rPr>
              <w:t>pakeitimų tvarkos (taisyklių ir apribojimų) aprašymą.</w:t>
            </w:r>
          </w:p>
          <w:p w14:paraId="04D347BC" w14:textId="77777777" w:rsidR="00131FA8" w:rsidRPr="00BC4421" w:rsidRDefault="00131FA8" w:rsidP="00325457">
            <w:pPr>
              <w:numPr>
                <w:ilvl w:val="0"/>
                <w:numId w:val="57"/>
              </w:numPr>
              <w:pBdr>
                <w:top w:val="nil"/>
                <w:left w:val="nil"/>
                <w:bottom w:val="nil"/>
                <w:right w:val="nil"/>
                <w:between w:val="nil"/>
              </w:pBdr>
              <w:spacing w:before="0" w:after="60"/>
              <w:rPr>
                <w:rFonts w:cstheme="minorHAnsi"/>
                <w:b/>
                <w:szCs w:val="18"/>
              </w:rPr>
            </w:pPr>
            <w:r w:rsidRPr="00BC4421">
              <w:rPr>
                <w:rFonts w:eastAsia="Calibri" w:cstheme="minorHAnsi"/>
                <w:color w:val="000000"/>
                <w:szCs w:val="18"/>
              </w:rPr>
              <w:t>Administravimo ir priežiūros valdymą, kurioje Diegėjas turi:</w:t>
            </w:r>
          </w:p>
          <w:p w14:paraId="38739EDC" w14:textId="77777777" w:rsidR="00131FA8" w:rsidRPr="00BC4421"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BC4421">
              <w:rPr>
                <w:rFonts w:eastAsia="Calibri" w:cstheme="minorHAnsi"/>
                <w:color w:val="000000"/>
                <w:szCs w:val="18"/>
              </w:rPr>
              <w:t>aprašyti kiekvienos dienos operacijų ir priežiūros procesus taip, kad juos būtų galima atlikti be Diegėjo įsikišimo;</w:t>
            </w:r>
          </w:p>
          <w:p w14:paraId="46A2342A" w14:textId="77777777" w:rsidR="00131FA8" w:rsidRPr="00BC4421"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BC4421">
              <w:rPr>
                <w:rFonts w:eastAsia="Calibri" w:cstheme="minorHAnsi"/>
                <w:color w:val="000000"/>
                <w:szCs w:val="18"/>
              </w:rPr>
              <w:t>aprašyti galimas klaidas ir incidentus bei sutrikimus bei pateikti jų sprendimo instrukcijas;</w:t>
            </w:r>
          </w:p>
          <w:p w14:paraId="57B80BB8" w14:textId="77777777" w:rsidR="00131FA8" w:rsidRPr="00BC4421"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BC4421">
              <w:rPr>
                <w:rFonts w:eastAsia="Calibri" w:cstheme="minorHAnsi"/>
                <w:color w:val="000000"/>
                <w:szCs w:val="18"/>
              </w:rPr>
              <w:t>aprašyti neautomatizuotas procedūras, kaip atstatyti duomenų integralumą ar Sistemos veikimą;</w:t>
            </w:r>
          </w:p>
          <w:p w14:paraId="4AA6713A" w14:textId="772CA53C" w:rsidR="00131FA8" w:rsidRPr="00BC4421"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BC4421">
              <w:rPr>
                <w:rFonts w:eastAsia="Calibri" w:cstheme="minorHAnsi"/>
                <w:color w:val="000000"/>
                <w:szCs w:val="18"/>
              </w:rPr>
              <w:t>aprašyti visus pagrindinių žurnalų (</w:t>
            </w:r>
            <w:r w:rsidR="00B40357" w:rsidRPr="00BC4421">
              <w:rPr>
                <w:rFonts w:eastAsia="Calibri" w:cstheme="minorHAnsi"/>
                <w:color w:val="000000"/>
                <w:szCs w:val="18"/>
              </w:rPr>
              <w:t xml:space="preserve">angl. </w:t>
            </w:r>
            <w:r w:rsidRPr="00BC4421">
              <w:rPr>
                <w:rFonts w:eastAsia="Calibri" w:cstheme="minorHAnsi"/>
                <w:color w:val="000000"/>
                <w:szCs w:val="18"/>
              </w:rPr>
              <w:t>log) įrašų tipus bei kur juos rasti ir kaip interpretuoti.</w:t>
            </w:r>
          </w:p>
          <w:p w14:paraId="6E52A0AC" w14:textId="77777777" w:rsidR="00131FA8" w:rsidRPr="00BC4421" w:rsidRDefault="00131FA8" w:rsidP="00325457">
            <w:pPr>
              <w:numPr>
                <w:ilvl w:val="0"/>
                <w:numId w:val="58"/>
              </w:numPr>
              <w:pBdr>
                <w:top w:val="nil"/>
                <w:left w:val="nil"/>
                <w:bottom w:val="nil"/>
                <w:right w:val="nil"/>
                <w:between w:val="nil"/>
              </w:pBdr>
              <w:spacing w:before="0" w:after="60"/>
              <w:rPr>
                <w:rFonts w:cstheme="minorHAnsi"/>
                <w:szCs w:val="18"/>
              </w:rPr>
            </w:pPr>
            <w:r w:rsidRPr="00BC4421">
              <w:rPr>
                <w:rFonts w:eastAsia="Calibri" w:cstheme="minorHAnsi"/>
                <w:color w:val="000000"/>
                <w:szCs w:val="18"/>
              </w:rPr>
              <w:t>atsarginių kopijų darymo ir atstatymo instrukciją;</w:t>
            </w:r>
          </w:p>
          <w:p w14:paraId="72EAE82F" w14:textId="77777777" w:rsidR="00131FA8" w:rsidRPr="00BC4421" w:rsidRDefault="00131FA8" w:rsidP="00325457">
            <w:pPr>
              <w:numPr>
                <w:ilvl w:val="1"/>
                <w:numId w:val="54"/>
              </w:numPr>
              <w:pBdr>
                <w:top w:val="nil"/>
                <w:left w:val="nil"/>
                <w:bottom w:val="nil"/>
                <w:right w:val="nil"/>
                <w:between w:val="nil"/>
              </w:pBdr>
              <w:spacing w:before="0" w:after="60"/>
              <w:ind w:left="1001" w:hanging="283"/>
              <w:rPr>
                <w:rFonts w:cstheme="minorHAnsi"/>
                <w:szCs w:val="18"/>
              </w:rPr>
            </w:pPr>
            <w:r w:rsidRPr="00BC4421">
              <w:rPr>
                <w:rFonts w:eastAsia="Calibri" w:cstheme="minorHAnsi"/>
                <w:color w:val="000000"/>
                <w:szCs w:val="18"/>
              </w:rPr>
              <w:t>instrukcija turi būti tiek detali, kad pagal ją būtų galima padaryti atsarginę kopiją ir atstatyti Sistemą be Diegėjo įsikišimo;</w:t>
            </w:r>
          </w:p>
          <w:p w14:paraId="38DA3D19" w14:textId="61E013E9" w:rsidR="00131FA8" w:rsidRPr="00BC4421"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BC4421">
              <w:rPr>
                <w:rFonts w:eastAsia="Calibri" w:cstheme="minorHAnsi"/>
                <w:color w:val="000000"/>
                <w:szCs w:val="18"/>
              </w:rPr>
              <w:t>atstatymo procedūra turi pateikti instrukcijas kaip atstatyti duomenis / Sistemą į jos veikimo būseną.</w:t>
            </w:r>
          </w:p>
          <w:p w14:paraId="2766C2D2" w14:textId="77777777" w:rsidR="00131FA8" w:rsidRPr="00BC4421" w:rsidRDefault="00131FA8" w:rsidP="00325457">
            <w:pPr>
              <w:numPr>
                <w:ilvl w:val="0"/>
                <w:numId w:val="59"/>
              </w:numPr>
              <w:pBdr>
                <w:top w:val="nil"/>
                <w:left w:val="nil"/>
                <w:bottom w:val="nil"/>
                <w:right w:val="nil"/>
                <w:between w:val="nil"/>
              </w:pBdr>
              <w:spacing w:before="0" w:after="60"/>
              <w:rPr>
                <w:rFonts w:cstheme="minorHAnsi"/>
                <w:b/>
                <w:szCs w:val="18"/>
              </w:rPr>
            </w:pPr>
            <w:r w:rsidRPr="00BC4421">
              <w:rPr>
                <w:rFonts w:eastAsia="Calibri" w:cstheme="minorHAnsi"/>
                <w:color w:val="000000"/>
                <w:szCs w:val="18"/>
              </w:rPr>
              <w:t>naujos darbo vietos paruošimą;</w:t>
            </w:r>
          </w:p>
          <w:p w14:paraId="2C4CCADB" w14:textId="77777777" w:rsidR="00131FA8" w:rsidRPr="00BC4421" w:rsidRDefault="00131FA8" w:rsidP="00325457">
            <w:pPr>
              <w:numPr>
                <w:ilvl w:val="0"/>
                <w:numId w:val="59"/>
              </w:numPr>
              <w:pBdr>
                <w:top w:val="nil"/>
                <w:left w:val="nil"/>
                <w:bottom w:val="nil"/>
                <w:right w:val="nil"/>
                <w:between w:val="nil"/>
              </w:pBdr>
              <w:spacing w:before="0" w:after="60"/>
              <w:rPr>
                <w:rFonts w:cstheme="minorHAnsi"/>
                <w:b/>
                <w:szCs w:val="18"/>
              </w:rPr>
            </w:pPr>
            <w:r w:rsidRPr="00BC4421">
              <w:rPr>
                <w:rFonts w:eastAsia="Calibri" w:cstheme="minorHAnsi"/>
                <w:color w:val="000000"/>
                <w:szCs w:val="18"/>
              </w:rPr>
              <w:t>skirtingų sistemos aplinkų (pavyzdžiui, instruktavimo, testavimo) aprašymą ir valdymą;</w:t>
            </w:r>
          </w:p>
          <w:p w14:paraId="190F01DD" w14:textId="77777777" w:rsidR="00131FA8" w:rsidRPr="00BC4421" w:rsidRDefault="00131FA8" w:rsidP="00325457">
            <w:pPr>
              <w:numPr>
                <w:ilvl w:val="0"/>
                <w:numId w:val="59"/>
              </w:numPr>
              <w:pBdr>
                <w:top w:val="nil"/>
                <w:left w:val="nil"/>
                <w:bottom w:val="nil"/>
                <w:right w:val="nil"/>
                <w:between w:val="nil"/>
              </w:pBdr>
              <w:spacing w:before="0" w:after="60"/>
              <w:rPr>
                <w:rFonts w:cstheme="minorHAnsi"/>
                <w:b/>
                <w:szCs w:val="18"/>
              </w:rPr>
            </w:pPr>
            <w:r w:rsidRPr="00BC4421">
              <w:rPr>
                <w:rFonts w:eastAsia="Calibri" w:cstheme="minorHAnsi"/>
                <w:color w:val="000000"/>
                <w:szCs w:val="18"/>
              </w:rPr>
              <w:t>stebėjimo ir monitoringo procesus;</w:t>
            </w:r>
          </w:p>
          <w:p w14:paraId="6FC727A4" w14:textId="77777777" w:rsidR="00131FA8" w:rsidRPr="00BC4421" w:rsidRDefault="00131FA8" w:rsidP="00325457">
            <w:pPr>
              <w:numPr>
                <w:ilvl w:val="0"/>
                <w:numId w:val="59"/>
              </w:numPr>
              <w:pBdr>
                <w:top w:val="nil"/>
                <w:left w:val="nil"/>
                <w:bottom w:val="nil"/>
                <w:right w:val="nil"/>
                <w:between w:val="nil"/>
              </w:pBdr>
              <w:spacing w:before="0"/>
              <w:rPr>
                <w:rFonts w:cstheme="minorHAnsi"/>
                <w:szCs w:val="18"/>
              </w:rPr>
            </w:pPr>
            <w:r w:rsidRPr="00BC4421">
              <w:rPr>
                <w:rFonts w:eastAsia="Calibri" w:cstheme="minorHAnsi"/>
                <w:color w:val="000000"/>
                <w:szCs w:val="18"/>
              </w:rPr>
              <w:t>reikalingų resursų poreikį (augimą) metams;</w:t>
            </w:r>
          </w:p>
          <w:p w14:paraId="12BDF9CB" w14:textId="4648ACCC" w:rsidR="00131FA8" w:rsidRPr="00BC4421" w:rsidRDefault="00131FA8" w:rsidP="00FA35EB">
            <w:pPr>
              <w:pStyle w:val="Sraassuenkleliais"/>
              <w:numPr>
                <w:ilvl w:val="0"/>
                <w:numId w:val="59"/>
              </w:numPr>
              <w:spacing w:before="0" w:after="0"/>
              <w:rPr>
                <w:rFonts w:cstheme="minorHAnsi"/>
                <w:szCs w:val="18"/>
              </w:rPr>
            </w:pPr>
            <w:r w:rsidRPr="00BC4421">
              <w:rPr>
                <w:rFonts w:cstheme="minorHAnsi"/>
                <w:szCs w:val="18"/>
              </w:rPr>
              <w:t>testavimo instruktavimo medžiagą.</w:t>
            </w:r>
          </w:p>
        </w:tc>
      </w:tr>
      <w:tr w:rsidR="00131FA8" w:rsidRPr="00BC4421" w14:paraId="5DC079DD" w14:textId="77777777" w:rsidTr="0AA23D6C">
        <w:trPr>
          <w:trHeight w:val="20"/>
        </w:trPr>
        <w:tc>
          <w:tcPr>
            <w:tcW w:w="306" w:type="pct"/>
          </w:tcPr>
          <w:p w14:paraId="0D62F664"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28930C62" w14:textId="6C68AA22"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 xml:space="preserve">Atlikti naudotojų </w:t>
            </w:r>
            <w:r w:rsidR="00BD5F4C" w:rsidRPr="00BC4421">
              <w:rPr>
                <w:rFonts w:cstheme="minorHAnsi"/>
                <w:szCs w:val="18"/>
              </w:rPr>
              <w:t>mokymus</w:t>
            </w:r>
          </w:p>
        </w:tc>
        <w:tc>
          <w:tcPr>
            <w:tcW w:w="1429" w:type="pct"/>
          </w:tcPr>
          <w:p w14:paraId="4EE27E6D" w14:textId="5E56EFFC" w:rsidR="00131FA8" w:rsidRPr="00BC4421" w:rsidRDefault="00131FA8" w:rsidP="00E52B95">
            <w:pPr>
              <w:widowControl w:val="0"/>
              <w:spacing w:before="0" w:after="60"/>
              <w:rPr>
                <w:rFonts w:cstheme="minorHAnsi"/>
                <w:szCs w:val="18"/>
              </w:rPr>
            </w:pPr>
            <w:r w:rsidRPr="00BC4421">
              <w:rPr>
                <w:rFonts w:cstheme="minorHAnsi"/>
                <w:szCs w:val="18"/>
              </w:rPr>
              <w:t xml:space="preserve">Diegėjas turi instruktuoti būsimus naudotojus. Detalūs reikalavimai naudotojų instruktavimui </w:t>
            </w:r>
            <w:r w:rsidRPr="00BC4421">
              <w:rPr>
                <w:rFonts w:cstheme="minorHAnsi"/>
                <w:szCs w:val="18"/>
              </w:rPr>
              <w:lastRenderedPageBreak/>
              <w:t>yra aprašyti šio dokumento</w:t>
            </w:r>
            <w:r w:rsidR="00FB4CA2" w:rsidRPr="00BC4421">
              <w:rPr>
                <w:rFonts w:cstheme="minorHAnsi"/>
                <w:szCs w:val="18"/>
              </w:rPr>
              <w:t xml:space="preserve"> </w:t>
            </w:r>
            <w:r w:rsidRPr="00BC4421">
              <w:rPr>
                <w:rFonts w:cstheme="minorHAnsi"/>
                <w:szCs w:val="18"/>
              </w:rPr>
              <w:fldChar w:fldCharType="begin"/>
            </w:r>
            <w:r w:rsidRPr="00BC4421">
              <w:rPr>
                <w:rFonts w:cstheme="minorHAnsi"/>
                <w:szCs w:val="18"/>
              </w:rPr>
              <w:instrText xml:space="preserve"> REF _Ref181795003 \r \h  \* MERGEFORMAT </w:instrText>
            </w:r>
            <w:r w:rsidRPr="00BC4421">
              <w:rPr>
                <w:rFonts w:cstheme="minorHAnsi"/>
                <w:szCs w:val="18"/>
              </w:rPr>
            </w:r>
            <w:r w:rsidRPr="00BC4421">
              <w:rPr>
                <w:rFonts w:cstheme="minorHAnsi"/>
                <w:szCs w:val="18"/>
              </w:rPr>
              <w:fldChar w:fldCharType="separate"/>
            </w:r>
            <w:r w:rsidR="009A777E" w:rsidRPr="00BC4421">
              <w:rPr>
                <w:rFonts w:cstheme="minorHAnsi"/>
                <w:szCs w:val="18"/>
              </w:rPr>
              <w:t>4.7.1</w:t>
            </w:r>
            <w:r w:rsidRPr="00BC4421">
              <w:rPr>
                <w:rFonts w:cstheme="minorHAnsi"/>
                <w:szCs w:val="18"/>
              </w:rPr>
              <w:fldChar w:fldCharType="end"/>
            </w:r>
            <w:r w:rsidRPr="00BC4421">
              <w:rPr>
                <w:rFonts w:cstheme="minorHAnsi"/>
                <w:szCs w:val="18"/>
              </w:rPr>
              <w:t xml:space="preserve"> skyriuje.</w:t>
            </w:r>
          </w:p>
          <w:p w14:paraId="62190BC3" w14:textId="77777777" w:rsidR="00131FA8" w:rsidRPr="00BC4421" w:rsidRDefault="00131FA8" w:rsidP="00E52B95">
            <w:pPr>
              <w:spacing w:before="0" w:after="60"/>
              <w:rPr>
                <w:rFonts w:cstheme="minorHAnsi"/>
                <w:szCs w:val="18"/>
              </w:rPr>
            </w:pPr>
            <w:r w:rsidRPr="00BC4421">
              <w:rPr>
                <w:rFonts w:cstheme="minorHAnsi"/>
                <w:szCs w:val="18"/>
              </w:rPr>
              <w:t>Diegėjas, parengia instruktavimo planą, kuriame nurodo instruktavimo procedūrą, tvarką, grafiką, temas ir kitą aktualią informaciją. Diegėjas, pagal instruktavimo plane suderintą procedūrą ir tvarką, turi apmokyti būsimus naudotojus. Diegėjas turi parengti veikiančią instruktavimo aplinką (instruktavimui naudojamą Sistemos versiją) bei naudotojų instruktavimo medžiagą.</w:t>
            </w:r>
          </w:p>
          <w:p w14:paraId="2C4ECBF7" w14:textId="0653D384" w:rsidR="00131FA8" w:rsidRPr="00BC4421" w:rsidRDefault="00131FA8" w:rsidP="00E52B95">
            <w:pPr>
              <w:widowControl w:val="0"/>
              <w:spacing w:before="0" w:after="60"/>
              <w:rPr>
                <w:rFonts w:cstheme="minorHAnsi"/>
                <w:szCs w:val="18"/>
              </w:rPr>
            </w:pPr>
            <w:r w:rsidRPr="00BC4421">
              <w:rPr>
                <w:rFonts w:cstheme="minorHAnsi"/>
                <w:szCs w:val="18"/>
              </w:rPr>
              <w:t xml:space="preserve">Turi būti galimybė instruktavimo aplinką (instruktavimui </w:t>
            </w:r>
            <w:r w:rsidR="00BD5F4C" w:rsidRPr="00BC4421">
              <w:rPr>
                <w:rFonts w:cstheme="minorHAnsi"/>
                <w:szCs w:val="18"/>
              </w:rPr>
              <w:t xml:space="preserve">naudojamą </w:t>
            </w:r>
            <w:r w:rsidRPr="00BC4421">
              <w:rPr>
                <w:rFonts w:cstheme="minorHAnsi"/>
                <w:szCs w:val="18"/>
              </w:rPr>
              <w:t>Sistemos versiją), naudoti ir po instruktavimo pabaigos (atliekant kitų naudotojų instruktavimą).</w:t>
            </w:r>
          </w:p>
        </w:tc>
        <w:tc>
          <w:tcPr>
            <w:tcW w:w="816" w:type="pct"/>
          </w:tcPr>
          <w:p w14:paraId="65F39DB1" w14:textId="58E6177D"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lastRenderedPageBreak/>
              <w:t xml:space="preserve">Sudarytas </w:t>
            </w:r>
            <w:r w:rsidR="00BD5F4C" w:rsidRPr="00BC4421">
              <w:rPr>
                <w:rFonts w:cstheme="minorHAnsi"/>
                <w:szCs w:val="18"/>
              </w:rPr>
              <w:t xml:space="preserve">mokymų </w:t>
            </w:r>
            <w:r w:rsidRPr="00BC4421">
              <w:rPr>
                <w:rFonts w:cstheme="minorHAnsi"/>
                <w:szCs w:val="18"/>
              </w:rPr>
              <w:t>planas</w:t>
            </w:r>
            <w:r w:rsidR="00BD5F4C" w:rsidRPr="00BC4421">
              <w:rPr>
                <w:rFonts w:cstheme="minorHAnsi"/>
                <w:szCs w:val="18"/>
              </w:rPr>
              <w:t xml:space="preserve"> ir apmokyti naudotojai</w:t>
            </w:r>
          </w:p>
        </w:tc>
        <w:tc>
          <w:tcPr>
            <w:tcW w:w="1683" w:type="pct"/>
          </w:tcPr>
          <w:p w14:paraId="4DF57CC5" w14:textId="0E1FFA85" w:rsidR="00131FA8" w:rsidRPr="00BC4421" w:rsidRDefault="00131FA8" w:rsidP="00E52B95">
            <w:pPr>
              <w:widowControl w:val="0"/>
              <w:spacing w:before="0" w:after="60"/>
              <w:rPr>
                <w:rFonts w:cstheme="minorHAnsi"/>
                <w:szCs w:val="18"/>
              </w:rPr>
            </w:pPr>
            <w:r w:rsidRPr="00BC4421">
              <w:rPr>
                <w:rFonts w:cstheme="minorHAnsi"/>
                <w:szCs w:val="18"/>
              </w:rPr>
              <w:t xml:space="preserve">Plačiau naudotojų </w:t>
            </w:r>
            <w:r w:rsidR="00BD5F4C" w:rsidRPr="00BC4421">
              <w:rPr>
                <w:rFonts w:cstheme="minorHAnsi"/>
                <w:szCs w:val="18"/>
              </w:rPr>
              <w:t xml:space="preserve">mokymų </w:t>
            </w:r>
            <w:r w:rsidRPr="00BC4421">
              <w:rPr>
                <w:rFonts w:cstheme="minorHAnsi"/>
                <w:szCs w:val="18"/>
              </w:rPr>
              <w:t xml:space="preserve">rezultatas aprašytas </w:t>
            </w:r>
            <w:r w:rsidRPr="00BC4421">
              <w:rPr>
                <w:rFonts w:cstheme="minorHAnsi"/>
                <w:szCs w:val="18"/>
              </w:rPr>
              <w:fldChar w:fldCharType="begin"/>
            </w:r>
            <w:r w:rsidRPr="00BC4421">
              <w:rPr>
                <w:rFonts w:cstheme="minorHAnsi"/>
                <w:szCs w:val="18"/>
              </w:rPr>
              <w:instrText xml:space="preserve"> REF _Ref181795003 \r \h  \* MERGEFORMAT </w:instrText>
            </w:r>
            <w:r w:rsidRPr="00BC4421">
              <w:rPr>
                <w:rFonts w:cstheme="minorHAnsi"/>
                <w:szCs w:val="18"/>
              </w:rPr>
            </w:r>
            <w:r w:rsidRPr="00BC4421">
              <w:rPr>
                <w:rFonts w:cstheme="minorHAnsi"/>
                <w:szCs w:val="18"/>
              </w:rPr>
              <w:fldChar w:fldCharType="separate"/>
            </w:r>
            <w:r w:rsidR="009A777E" w:rsidRPr="00BC4421">
              <w:rPr>
                <w:rFonts w:cstheme="minorHAnsi"/>
                <w:szCs w:val="18"/>
              </w:rPr>
              <w:t>4.7.1</w:t>
            </w:r>
            <w:r w:rsidRPr="00BC4421">
              <w:rPr>
                <w:rFonts w:cstheme="minorHAnsi"/>
                <w:szCs w:val="18"/>
              </w:rPr>
              <w:fldChar w:fldCharType="end"/>
            </w:r>
            <w:r w:rsidRPr="00BC4421">
              <w:rPr>
                <w:rFonts w:cstheme="minorHAnsi"/>
                <w:szCs w:val="18"/>
              </w:rPr>
              <w:t xml:space="preserve"> skyriuje.</w:t>
            </w:r>
          </w:p>
        </w:tc>
      </w:tr>
      <w:tr w:rsidR="00131FA8" w:rsidRPr="00BC4421" w14:paraId="3EE4AE96" w14:textId="77777777" w:rsidTr="0AA23D6C">
        <w:trPr>
          <w:trHeight w:val="20"/>
        </w:trPr>
        <w:tc>
          <w:tcPr>
            <w:tcW w:w="306" w:type="pct"/>
          </w:tcPr>
          <w:p w14:paraId="657635FD" w14:textId="77777777" w:rsidR="00131FA8" w:rsidRPr="00BC4421" w:rsidRDefault="00131FA8" w:rsidP="0086536E">
            <w:pPr>
              <w:pStyle w:val="Sraopastraipa"/>
              <w:numPr>
                <w:ilvl w:val="0"/>
                <w:numId w:val="13"/>
              </w:numPr>
              <w:spacing w:before="0"/>
              <w:ind w:left="317"/>
              <w:rPr>
                <w:rFonts w:cstheme="minorHAnsi"/>
                <w:szCs w:val="18"/>
              </w:rPr>
            </w:pPr>
          </w:p>
        </w:tc>
        <w:tc>
          <w:tcPr>
            <w:tcW w:w="766" w:type="pct"/>
          </w:tcPr>
          <w:p w14:paraId="03021730" w14:textId="7BDA6733" w:rsidR="00131FA8" w:rsidRPr="00BC4421" w:rsidRDefault="00131FA8" w:rsidP="00E52B95">
            <w:pPr>
              <w:pStyle w:val="Sraassuenkleliais"/>
              <w:numPr>
                <w:ilvl w:val="0"/>
                <w:numId w:val="0"/>
              </w:numPr>
              <w:spacing w:before="0" w:after="0"/>
              <w:rPr>
                <w:rFonts w:cstheme="minorHAnsi"/>
                <w:szCs w:val="18"/>
              </w:rPr>
            </w:pPr>
            <w:r w:rsidRPr="00BC4421">
              <w:rPr>
                <w:rFonts w:cstheme="minorHAnsi"/>
                <w:szCs w:val="18"/>
              </w:rPr>
              <w:t xml:space="preserve">Atlikti administratorių </w:t>
            </w:r>
            <w:r w:rsidR="00BD5F4C" w:rsidRPr="00BC4421">
              <w:rPr>
                <w:rFonts w:cstheme="minorHAnsi"/>
                <w:szCs w:val="18"/>
              </w:rPr>
              <w:t>mokymus</w:t>
            </w:r>
          </w:p>
        </w:tc>
        <w:tc>
          <w:tcPr>
            <w:tcW w:w="1429" w:type="pct"/>
          </w:tcPr>
          <w:p w14:paraId="3E7AC444" w14:textId="142A98FD" w:rsidR="00131FA8" w:rsidRPr="00BC4421" w:rsidRDefault="00131FA8" w:rsidP="00E52B95">
            <w:pPr>
              <w:widowControl w:val="0"/>
              <w:spacing w:before="0" w:after="60"/>
              <w:rPr>
                <w:rFonts w:cstheme="minorHAnsi"/>
                <w:szCs w:val="18"/>
              </w:rPr>
            </w:pPr>
            <w:r w:rsidRPr="00BC4421">
              <w:rPr>
                <w:rFonts w:cstheme="minorHAnsi"/>
                <w:szCs w:val="18"/>
              </w:rPr>
              <w:t xml:space="preserve">Diegėjas turi instruktuoti būsimus administratorius. Detalūs reikalavimai naudotojų instruktavimui yra aprašyti šio dokumento </w:t>
            </w:r>
            <w:r w:rsidRPr="00BC4421">
              <w:rPr>
                <w:rFonts w:cstheme="minorHAnsi"/>
                <w:szCs w:val="18"/>
              </w:rPr>
              <w:fldChar w:fldCharType="begin"/>
            </w:r>
            <w:r w:rsidRPr="00BC4421">
              <w:rPr>
                <w:rFonts w:cstheme="minorHAnsi"/>
                <w:szCs w:val="18"/>
              </w:rPr>
              <w:instrText xml:space="preserve"> REF _Ref181795074 \r \h  \* MERGEFORMAT </w:instrText>
            </w:r>
            <w:r w:rsidRPr="00BC4421">
              <w:rPr>
                <w:rFonts w:cstheme="minorHAnsi"/>
                <w:szCs w:val="18"/>
              </w:rPr>
            </w:r>
            <w:r w:rsidRPr="00BC4421">
              <w:rPr>
                <w:rFonts w:cstheme="minorHAnsi"/>
                <w:szCs w:val="18"/>
              </w:rPr>
              <w:fldChar w:fldCharType="separate"/>
            </w:r>
            <w:r w:rsidR="009A777E" w:rsidRPr="00BC4421">
              <w:rPr>
                <w:rFonts w:cstheme="minorHAnsi"/>
                <w:szCs w:val="18"/>
              </w:rPr>
              <w:t>4.7.2</w:t>
            </w:r>
            <w:r w:rsidRPr="00BC4421">
              <w:rPr>
                <w:rFonts w:cstheme="minorHAnsi"/>
                <w:szCs w:val="18"/>
              </w:rPr>
              <w:fldChar w:fldCharType="end"/>
            </w:r>
            <w:r w:rsidRPr="00BC4421">
              <w:rPr>
                <w:rFonts w:cstheme="minorHAnsi"/>
                <w:szCs w:val="18"/>
              </w:rPr>
              <w:t xml:space="preserve"> skyriuje.</w:t>
            </w:r>
          </w:p>
          <w:p w14:paraId="02402B9D" w14:textId="06C8363B" w:rsidR="00131FA8" w:rsidRPr="00BC4421" w:rsidRDefault="00131FA8" w:rsidP="00E52B95">
            <w:pPr>
              <w:widowControl w:val="0"/>
              <w:spacing w:before="0" w:after="60"/>
              <w:rPr>
                <w:rFonts w:cstheme="minorHAnsi"/>
                <w:szCs w:val="18"/>
              </w:rPr>
            </w:pPr>
            <w:r w:rsidRPr="00BC4421">
              <w:rPr>
                <w:rFonts w:cstheme="minorHAnsi"/>
                <w:szCs w:val="18"/>
              </w:rPr>
              <w:t>Diegėjas, pagal instruktavimo plane suderintą procedūrą ir tvarką, turi apmokyti būsimus administratorius. Diegėjas turi parengti veikiančią instruktavimo aplinką (instruktavimui naudojamą Sistemos versiją) bei administratorių instruktavimo medžiagą.</w:t>
            </w:r>
          </w:p>
        </w:tc>
        <w:tc>
          <w:tcPr>
            <w:tcW w:w="816" w:type="pct"/>
          </w:tcPr>
          <w:p w14:paraId="72D5C8BA" w14:textId="04B61A26" w:rsidR="00131FA8" w:rsidRPr="00BC4421" w:rsidRDefault="00BD5F4C" w:rsidP="00E52B95">
            <w:pPr>
              <w:pStyle w:val="Sraassuenkleliais"/>
              <w:numPr>
                <w:ilvl w:val="0"/>
                <w:numId w:val="0"/>
              </w:numPr>
              <w:spacing w:before="0" w:after="0"/>
              <w:rPr>
                <w:rFonts w:cstheme="minorHAnsi"/>
                <w:szCs w:val="18"/>
              </w:rPr>
            </w:pPr>
            <w:r w:rsidRPr="00BC4421">
              <w:rPr>
                <w:rFonts w:cstheme="minorHAnsi"/>
                <w:szCs w:val="18"/>
              </w:rPr>
              <w:t xml:space="preserve">Apmokyti </w:t>
            </w:r>
            <w:r w:rsidR="00131FA8" w:rsidRPr="00BC4421">
              <w:rPr>
                <w:rFonts w:cstheme="minorHAnsi"/>
                <w:szCs w:val="18"/>
              </w:rPr>
              <w:t>administratoriai</w:t>
            </w:r>
          </w:p>
        </w:tc>
        <w:tc>
          <w:tcPr>
            <w:tcW w:w="1683" w:type="pct"/>
          </w:tcPr>
          <w:p w14:paraId="0E827C3B" w14:textId="5915D8C7" w:rsidR="00131FA8" w:rsidRPr="00BC4421" w:rsidRDefault="00131FA8" w:rsidP="00E52B95">
            <w:pPr>
              <w:widowControl w:val="0"/>
              <w:spacing w:before="0" w:after="60"/>
              <w:rPr>
                <w:rFonts w:cstheme="minorHAnsi"/>
                <w:szCs w:val="18"/>
              </w:rPr>
            </w:pPr>
            <w:r w:rsidRPr="00BC4421">
              <w:rPr>
                <w:rFonts w:cstheme="minorHAnsi"/>
                <w:szCs w:val="18"/>
              </w:rPr>
              <w:t xml:space="preserve">Plačiau administratorių </w:t>
            </w:r>
            <w:r w:rsidR="00BD5F4C" w:rsidRPr="00BC4421">
              <w:rPr>
                <w:rFonts w:cstheme="minorHAnsi"/>
                <w:szCs w:val="18"/>
              </w:rPr>
              <w:t xml:space="preserve">mokymų </w:t>
            </w:r>
            <w:r w:rsidRPr="00BC4421">
              <w:rPr>
                <w:rFonts w:cstheme="minorHAnsi"/>
                <w:szCs w:val="18"/>
              </w:rPr>
              <w:t xml:space="preserve">rezultatas aprašytas </w:t>
            </w:r>
            <w:r w:rsidRPr="00BC4421">
              <w:rPr>
                <w:rFonts w:cstheme="minorHAnsi"/>
                <w:szCs w:val="18"/>
              </w:rPr>
              <w:fldChar w:fldCharType="begin"/>
            </w:r>
            <w:r w:rsidRPr="00BC4421">
              <w:rPr>
                <w:rFonts w:cstheme="minorHAnsi"/>
                <w:szCs w:val="18"/>
              </w:rPr>
              <w:instrText xml:space="preserve"> REF _Ref181795074 \r \h  \* MERGEFORMAT </w:instrText>
            </w:r>
            <w:r w:rsidRPr="00BC4421">
              <w:rPr>
                <w:rFonts w:cstheme="minorHAnsi"/>
                <w:szCs w:val="18"/>
              </w:rPr>
            </w:r>
            <w:r w:rsidRPr="00BC4421">
              <w:rPr>
                <w:rFonts w:cstheme="minorHAnsi"/>
                <w:szCs w:val="18"/>
              </w:rPr>
              <w:fldChar w:fldCharType="separate"/>
            </w:r>
            <w:r w:rsidR="009A777E" w:rsidRPr="00BC4421">
              <w:rPr>
                <w:rFonts w:cstheme="minorHAnsi"/>
                <w:szCs w:val="18"/>
              </w:rPr>
              <w:t>4.7.2</w:t>
            </w:r>
            <w:r w:rsidRPr="00BC4421">
              <w:rPr>
                <w:rFonts w:cstheme="minorHAnsi"/>
                <w:szCs w:val="18"/>
              </w:rPr>
              <w:fldChar w:fldCharType="end"/>
            </w:r>
            <w:r w:rsidRPr="00BC4421">
              <w:rPr>
                <w:rFonts w:cstheme="minorHAnsi"/>
                <w:szCs w:val="18"/>
              </w:rPr>
              <w:t xml:space="preserve"> skyriuje.</w:t>
            </w:r>
          </w:p>
        </w:tc>
      </w:tr>
      <w:tr w:rsidR="009A7525" w:rsidRPr="00BC4421" w14:paraId="78AA3164" w14:textId="77777777" w:rsidTr="0AA23D6C">
        <w:trPr>
          <w:trHeight w:val="20"/>
        </w:trPr>
        <w:tc>
          <w:tcPr>
            <w:tcW w:w="5000" w:type="pct"/>
            <w:gridSpan w:val="5"/>
            <w:shd w:val="clear" w:color="auto" w:fill="E6E6E6" w:themeFill="accent3"/>
          </w:tcPr>
          <w:p w14:paraId="101E6234" w14:textId="66A995A6" w:rsidR="009A7525" w:rsidRPr="00BC4421" w:rsidRDefault="00A14E3C" w:rsidP="0086536E">
            <w:pPr>
              <w:pStyle w:val="Sraassuenkleliais"/>
              <w:numPr>
                <w:ilvl w:val="1"/>
                <w:numId w:val="33"/>
              </w:numPr>
              <w:spacing w:before="0" w:after="0"/>
              <w:ind w:left="316"/>
              <w:rPr>
                <w:rFonts w:cstheme="minorHAnsi"/>
                <w:b/>
                <w:bCs/>
                <w:szCs w:val="18"/>
              </w:rPr>
            </w:pPr>
            <w:r w:rsidRPr="00BC4421">
              <w:rPr>
                <w:rFonts w:cstheme="minorHAnsi"/>
                <w:b/>
                <w:bCs/>
                <w:color w:val="82009B" w:themeColor="accent6"/>
                <w:szCs w:val="18"/>
              </w:rPr>
              <w:t>Priėmimo testavimas</w:t>
            </w:r>
          </w:p>
        </w:tc>
      </w:tr>
      <w:tr w:rsidR="00FD0DA8" w:rsidRPr="00BC4421" w14:paraId="7CA2A4CD" w14:textId="77777777" w:rsidTr="0AA23D6C">
        <w:trPr>
          <w:trHeight w:val="20"/>
        </w:trPr>
        <w:tc>
          <w:tcPr>
            <w:tcW w:w="306" w:type="pct"/>
          </w:tcPr>
          <w:p w14:paraId="2B9E0C01" w14:textId="77777777" w:rsidR="00FD0DA8" w:rsidRPr="00BC4421" w:rsidRDefault="00FD0DA8" w:rsidP="0086536E">
            <w:pPr>
              <w:pStyle w:val="Sraopastraipa"/>
              <w:numPr>
                <w:ilvl w:val="0"/>
                <w:numId w:val="13"/>
              </w:numPr>
              <w:spacing w:before="0"/>
              <w:ind w:left="317"/>
              <w:rPr>
                <w:rFonts w:cstheme="minorHAnsi"/>
                <w:szCs w:val="18"/>
              </w:rPr>
            </w:pPr>
          </w:p>
        </w:tc>
        <w:tc>
          <w:tcPr>
            <w:tcW w:w="766" w:type="pct"/>
          </w:tcPr>
          <w:p w14:paraId="693F4AAB" w14:textId="23966E3E"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Parengti priėmimo testavimo planą</w:t>
            </w:r>
          </w:p>
        </w:tc>
        <w:tc>
          <w:tcPr>
            <w:tcW w:w="1429" w:type="pct"/>
          </w:tcPr>
          <w:p w14:paraId="5D1015F1" w14:textId="77777777"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Diegėjas turi parengti detalų priėmimo testavimo planą, kuriame būtų nurodyti visi testavimo etapai, tikslai, kriterijai, metodai ir atsakomybės, užtikrinant sėkmingą sistemos priėmimą.</w:t>
            </w:r>
          </w:p>
          <w:p w14:paraId="4D269B16" w14:textId="77777777" w:rsidR="00FD0DA8" w:rsidRPr="00BC4421" w:rsidRDefault="00FD0DA8" w:rsidP="00FD0DA8">
            <w:pPr>
              <w:pStyle w:val="Sraassuenkleliais"/>
              <w:numPr>
                <w:ilvl w:val="0"/>
                <w:numId w:val="0"/>
              </w:numPr>
              <w:spacing w:before="0" w:after="0"/>
              <w:rPr>
                <w:rFonts w:cstheme="minorHAnsi"/>
                <w:szCs w:val="18"/>
              </w:rPr>
            </w:pPr>
          </w:p>
          <w:p w14:paraId="5D188158" w14:textId="77777777"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Diegėjas pagal reikalavimus testavimo eigai turi parengti priėmimo testavimo planą.</w:t>
            </w:r>
          </w:p>
          <w:p w14:paraId="1026EB75" w14:textId="77777777"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Priėmimo testavimo plane turi būti įvardinta, jog testavimo metu yra testuojamas atitikimas funkciniams ir nefunkciniams reikalavimams.</w:t>
            </w:r>
          </w:p>
          <w:p w14:paraId="40239CDA" w14:textId="77777777"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lastRenderedPageBreak/>
              <w:t>Priėmimo testavimo planas taip pat turi apimti Diegėjo parengtus testavimo scenarijus.</w:t>
            </w:r>
          </w:p>
          <w:p w14:paraId="3C2066D3" w14:textId="31453DA0" w:rsidR="00FD0DA8" w:rsidRPr="00BC4421" w:rsidRDefault="00FD0DA8" w:rsidP="00FD0DA8">
            <w:pPr>
              <w:widowControl w:val="0"/>
              <w:spacing w:before="0" w:after="60"/>
              <w:rPr>
                <w:rFonts w:cstheme="minorHAnsi"/>
                <w:szCs w:val="18"/>
              </w:rPr>
            </w:pPr>
            <w:r w:rsidRPr="00BC4421">
              <w:rPr>
                <w:rFonts w:cstheme="minorHAnsi"/>
                <w:szCs w:val="18"/>
              </w:rPr>
              <w:t>Diegėjas turi įsivertinti Užsakovo naudotojų mokymus, jog būtų atliktas priėmimo testavimas.</w:t>
            </w:r>
          </w:p>
        </w:tc>
        <w:tc>
          <w:tcPr>
            <w:tcW w:w="816" w:type="pct"/>
          </w:tcPr>
          <w:p w14:paraId="42158B49" w14:textId="4859E237"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lastRenderedPageBreak/>
              <w:t>Parengtas priėmimo testavimo planas</w:t>
            </w:r>
          </w:p>
        </w:tc>
        <w:tc>
          <w:tcPr>
            <w:tcW w:w="1683" w:type="pct"/>
          </w:tcPr>
          <w:p w14:paraId="3B482F92" w14:textId="362A343E"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 xml:space="preserve">Priėmimo testavimo planas turi apimti visus Sistemos testavimo etapus, įskaitant funkcinius, nefunkcinius, integracijos ir naudotojų priėmimo </w:t>
            </w:r>
            <w:r w:rsidR="00BD5F4C" w:rsidRPr="00BC4421">
              <w:rPr>
                <w:rFonts w:cstheme="minorHAnsi"/>
                <w:szCs w:val="18"/>
              </w:rPr>
              <w:t>testavimą</w:t>
            </w:r>
            <w:r w:rsidRPr="00BC4421">
              <w:rPr>
                <w:rFonts w:cstheme="minorHAnsi"/>
                <w:szCs w:val="18"/>
              </w:rPr>
              <w:t xml:space="preserve">. Plane turi būti nurodyti: </w:t>
            </w:r>
          </w:p>
          <w:p w14:paraId="5B55DAD7" w14:textId="77777777" w:rsidR="00FD0DA8" w:rsidRPr="00BC4421" w:rsidRDefault="00FD0DA8" w:rsidP="00325457">
            <w:pPr>
              <w:numPr>
                <w:ilvl w:val="0"/>
                <w:numId w:val="61"/>
              </w:numPr>
              <w:pBdr>
                <w:top w:val="nil"/>
                <w:left w:val="nil"/>
                <w:bottom w:val="nil"/>
                <w:right w:val="nil"/>
                <w:between w:val="nil"/>
              </w:pBdr>
              <w:spacing w:before="0"/>
              <w:rPr>
                <w:rFonts w:cstheme="minorHAnsi"/>
                <w:b/>
                <w:szCs w:val="18"/>
              </w:rPr>
            </w:pPr>
            <w:r w:rsidRPr="00BC4421">
              <w:rPr>
                <w:rFonts w:eastAsia="Calibri" w:cstheme="minorHAnsi"/>
                <w:color w:val="000000"/>
                <w:szCs w:val="18"/>
              </w:rPr>
              <w:t>priėmimo testavimo planavimo (pasirengimo testavimui), vykdymo (įvertinant ir pakartotinį testavimą), rezultatų priėmimo (apibrėžiant įvertinimo kriterijus), klaidų šalinimo procesų aprašymą;</w:t>
            </w:r>
          </w:p>
          <w:p w14:paraId="07B94C0A" w14:textId="77777777" w:rsidR="00FD0DA8" w:rsidRPr="00BC4421" w:rsidRDefault="00FD0DA8" w:rsidP="00325457">
            <w:pPr>
              <w:numPr>
                <w:ilvl w:val="0"/>
                <w:numId w:val="61"/>
              </w:numPr>
              <w:pBdr>
                <w:top w:val="nil"/>
                <w:left w:val="nil"/>
                <w:bottom w:val="nil"/>
                <w:right w:val="nil"/>
                <w:between w:val="nil"/>
              </w:pBdr>
              <w:spacing w:before="0"/>
              <w:rPr>
                <w:rFonts w:cstheme="minorHAnsi"/>
                <w:b/>
                <w:szCs w:val="18"/>
              </w:rPr>
            </w:pPr>
            <w:r w:rsidRPr="00BC4421">
              <w:rPr>
                <w:rFonts w:eastAsia="Calibri" w:cstheme="minorHAnsi"/>
                <w:color w:val="000000"/>
                <w:szCs w:val="18"/>
              </w:rPr>
              <w:t>testavimo principų aprašymą;</w:t>
            </w:r>
          </w:p>
          <w:p w14:paraId="6AA6DE9E" w14:textId="77777777" w:rsidR="00FD0DA8" w:rsidRPr="00BC4421" w:rsidRDefault="00FD0DA8" w:rsidP="00325457">
            <w:pPr>
              <w:numPr>
                <w:ilvl w:val="0"/>
                <w:numId w:val="61"/>
              </w:numPr>
              <w:pBdr>
                <w:top w:val="nil"/>
                <w:left w:val="nil"/>
                <w:bottom w:val="nil"/>
                <w:right w:val="nil"/>
                <w:between w:val="nil"/>
              </w:pBdr>
              <w:spacing w:before="0"/>
              <w:rPr>
                <w:rFonts w:cstheme="minorHAnsi"/>
                <w:b/>
                <w:szCs w:val="18"/>
              </w:rPr>
            </w:pPr>
            <w:r w:rsidRPr="00BC4421">
              <w:rPr>
                <w:rFonts w:eastAsia="Calibri" w:cstheme="minorHAnsi"/>
                <w:color w:val="000000"/>
                <w:szCs w:val="18"/>
              </w:rPr>
              <w:lastRenderedPageBreak/>
              <w:t>testavimui reikalingų išteklių aprašymą;</w:t>
            </w:r>
          </w:p>
          <w:p w14:paraId="1EB73C13" w14:textId="77777777" w:rsidR="00FD0DA8" w:rsidRPr="00BC4421" w:rsidRDefault="00FD0DA8" w:rsidP="00325457">
            <w:pPr>
              <w:numPr>
                <w:ilvl w:val="0"/>
                <w:numId w:val="61"/>
              </w:numPr>
              <w:pBdr>
                <w:top w:val="nil"/>
                <w:left w:val="nil"/>
                <w:bottom w:val="nil"/>
                <w:right w:val="nil"/>
                <w:between w:val="nil"/>
              </w:pBdr>
              <w:spacing w:before="0"/>
              <w:rPr>
                <w:rFonts w:cstheme="minorHAnsi"/>
                <w:b/>
                <w:szCs w:val="18"/>
              </w:rPr>
            </w:pPr>
            <w:r w:rsidRPr="00BC4421">
              <w:rPr>
                <w:rFonts w:eastAsia="Calibri" w:cstheme="minorHAnsi"/>
                <w:color w:val="000000"/>
                <w:szCs w:val="18"/>
              </w:rPr>
              <w:t>aprašymą, kokios funkcinės sritys, kokiu eiliškumu turi būti testuojamos;</w:t>
            </w:r>
          </w:p>
          <w:p w14:paraId="76887539" w14:textId="77777777" w:rsidR="00FD0DA8" w:rsidRPr="00BC4421" w:rsidRDefault="00FD0DA8" w:rsidP="00325457">
            <w:pPr>
              <w:numPr>
                <w:ilvl w:val="0"/>
                <w:numId w:val="61"/>
              </w:numPr>
              <w:pBdr>
                <w:top w:val="nil"/>
                <w:left w:val="nil"/>
                <w:bottom w:val="nil"/>
                <w:right w:val="nil"/>
                <w:between w:val="nil"/>
              </w:pBdr>
              <w:spacing w:before="0"/>
              <w:rPr>
                <w:rFonts w:cstheme="minorHAnsi"/>
                <w:b/>
                <w:szCs w:val="18"/>
              </w:rPr>
            </w:pPr>
            <w:r w:rsidRPr="00BC4421">
              <w:rPr>
                <w:rFonts w:eastAsia="Calibri" w:cstheme="minorHAnsi"/>
                <w:color w:val="000000"/>
                <w:szCs w:val="18"/>
              </w:rPr>
              <w:t>testavimo dalyvių atsakomybių aprašymą;</w:t>
            </w:r>
          </w:p>
          <w:p w14:paraId="6C06011E" w14:textId="77777777" w:rsidR="00FD0DA8" w:rsidRPr="00BC4421" w:rsidRDefault="00FD0DA8" w:rsidP="00325457">
            <w:pPr>
              <w:numPr>
                <w:ilvl w:val="0"/>
                <w:numId w:val="61"/>
              </w:numPr>
              <w:pBdr>
                <w:top w:val="nil"/>
                <w:left w:val="nil"/>
                <w:bottom w:val="nil"/>
                <w:right w:val="nil"/>
                <w:between w:val="nil"/>
              </w:pBdr>
              <w:spacing w:before="0"/>
              <w:rPr>
                <w:rFonts w:cstheme="minorHAnsi"/>
                <w:b/>
                <w:szCs w:val="18"/>
              </w:rPr>
            </w:pPr>
            <w:r w:rsidRPr="00BC4421">
              <w:rPr>
                <w:rFonts w:eastAsia="Calibri" w:cstheme="minorHAnsi"/>
                <w:color w:val="000000"/>
                <w:szCs w:val="18"/>
              </w:rPr>
              <w:t>testavimo scenarijų aprašymo šabloną, nurodant testavimo eigą ir testavimo metu reikiamus pasiekti rezultatus.</w:t>
            </w:r>
          </w:p>
          <w:p w14:paraId="059D3B82" w14:textId="46C99CF6"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Dokumentas talpinamas darbinėje projekto aplinkoje, suteikiant prieigą visiems projekto dalyviams, įskaitant klientą ir techninę priežiūrą, kad būtų užtikrintas testavimo proceso skaidrumas ir pasirengimas priėmimo etapui.</w:t>
            </w:r>
          </w:p>
          <w:p w14:paraId="4F8D592B" w14:textId="7C00ABB6" w:rsidR="00FD0DA8" w:rsidRPr="00BC4421" w:rsidRDefault="00FD0DA8" w:rsidP="00FD0DA8">
            <w:pPr>
              <w:widowControl w:val="0"/>
              <w:spacing w:before="0" w:after="60"/>
              <w:rPr>
                <w:rFonts w:cstheme="minorHAnsi"/>
                <w:szCs w:val="18"/>
              </w:rPr>
            </w:pPr>
            <w:r w:rsidRPr="00BC4421">
              <w:rPr>
                <w:rFonts w:cstheme="minorHAnsi"/>
                <w:szCs w:val="18"/>
              </w:rPr>
              <w:t>Iki priėmimo testavimo Diegėjas turi parengti pirmines naudotojų instrukcijų versijas ir atlikti testuojančiųjų apmokymą.</w:t>
            </w:r>
          </w:p>
        </w:tc>
      </w:tr>
      <w:tr w:rsidR="00FD0DA8" w:rsidRPr="00BC4421" w14:paraId="175E4016" w14:textId="77777777" w:rsidTr="0AA23D6C">
        <w:trPr>
          <w:trHeight w:val="20"/>
        </w:trPr>
        <w:tc>
          <w:tcPr>
            <w:tcW w:w="306" w:type="pct"/>
          </w:tcPr>
          <w:p w14:paraId="673F2194" w14:textId="77777777" w:rsidR="00FD0DA8" w:rsidRPr="00BC4421" w:rsidRDefault="00FD0DA8" w:rsidP="0086536E">
            <w:pPr>
              <w:pStyle w:val="Sraopastraipa"/>
              <w:numPr>
                <w:ilvl w:val="0"/>
                <w:numId w:val="13"/>
              </w:numPr>
              <w:spacing w:before="0"/>
              <w:ind w:left="317"/>
              <w:rPr>
                <w:rFonts w:cstheme="minorHAnsi"/>
                <w:szCs w:val="18"/>
              </w:rPr>
            </w:pPr>
          </w:p>
        </w:tc>
        <w:tc>
          <w:tcPr>
            <w:tcW w:w="766" w:type="pct"/>
          </w:tcPr>
          <w:p w14:paraId="7BF82A97" w14:textId="40C85BE1"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Klaidų šalinimo planas</w:t>
            </w:r>
          </w:p>
        </w:tc>
        <w:tc>
          <w:tcPr>
            <w:tcW w:w="1429" w:type="pct"/>
          </w:tcPr>
          <w:p w14:paraId="7A86DE69" w14:textId="61799CD4" w:rsidR="00FD0DA8" w:rsidRPr="00BC4421" w:rsidRDefault="00FD0DA8" w:rsidP="00FD0DA8">
            <w:pPr>
              <w:widowControl w:val="0"/>
              <w:spacing w:before="0" w:after="60"/>
              <w:rPr>
                <w:rFonts w:cstheme="minorHAnsi"/>
                <w:szCs w:val="18"/>
              </w:rPr>
            </w:pPr>
            <w:r w:rsidRPr="00BC4421">
              <w:rPr>
                <w:rFonts w:cstheme="minorHAnsi"/>
                <w:szCs w:val="18"/>
              </w:rPr>
              <w:t>Diegėjas turi parengti detalų klaidų šalinimo planą, kuriame būtų nurodyta klaidų identifikavimo, klasifikavimo, prioritetų nustatymo ir sprendimo eiga, siekiant užtikrinti efektyvų klaidų valdymą Projekto metu.</w:t>
            </w:r>
          </w:p>
        </w:tc>
        <w:tc>
          <w:tcPr>
            <w:tcW w:w="816" w:type="pct"/>
          </w:tcPr>
          <w:p w14:paraId="230F5037" w14:textId="118265E8"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Klaidų šalinimo planas</w:t>
            </w:r>
          </w:p>
        </w:tc>
        <w:tc>
          <w:tcPr>
            <w:tcW w:w="1683" w:type="pct"/>
          </w:tcPr>
          <w:p w14:paraId="528C368B" w14:textId="77777777" w:rsidR="00FD0DA8" w:rsidRPr="00BC4421" w:rsidRDefault="00FD0DA8" w:rsidP="00FD0DA8">
            <w:pPr>
              <w:widowControl w:val="0"/>
              <w:spacing w:before="0"/>
              <w:rPr>
                <w:rFonts w:cstheme="minorHAnsi"/>
                <w:szCs w:val="18"/>
              </w:rPr>
            </w:pPr>
            <w:r w:rsidRPr="00BC4421">
              <w:rPr>
                <w:rFonts w:cstheme="minorHAnsi"/>
                <w:szCs w:val="18"/>
              </w:rPr>
              <w:t>Klaidų šalinimo planas turi apimti klaidų registravimo, analizės, prioretizavimo ir sprendimo veiksmus. Klaidų šalinimo planas turi apimti (neapsiribojant):</w:t>
            </w:r>
          </w:p>
          <w:p w14:paraId="6815545A" w14:textId="77777777" w:rsidR="00FD0DA8" w:rsidRPr="00BC4421" w:rsidRDefault="00FD0DA8" w:rsidP="00325457">
            <w:pPr>
              <w:numPr>
                <w:ilvl w:val="0"/>
                <w:numId w:val="62"/>
              </w:numPr>
              <w:pBdr>
                <w:top w:val="nil"/>
                <w:left w:val="nil"/>
                <w:bottom w:val="nil"/>
                <w:right w:val="nil"/>
                <w:between w:val="nil"/>
              </w:pBdr>
              <w:spacing w:before="0"/>
              <w:rPr>
                <w:rFonts w:cstheme="minorHAnsi"/>
                <w:bCs/>
                <w:szCs w:val="18"/>
              </w:rPr>
            </w:pPr>
            <w:r w:rsidRPr="00BC4421">
              <w:rPr>
                <w:rFonts w:cstheme="minorHAnsi"/>
                <w:szCs w:val="18"/>
              </w:rPr>
              <w:t>klaidos apibrėžimą;</w:t>
            </w:r>
          </w:p>
          <w:p w14:paraId="1551E314" w14:textId="77777777" w:rsidR="00FD0DA8" w:rsidRPr="00BC4421" w:rsidRDefault="00FD0DA8" w:rsidP="00325457">
            <w:pPr>
              <w:numPr>
                <w:ilvl w:val="0"/>
                <w:numId w:val="62"/>
              </w:numPr>
              <w:pBdr>
                <w:top w:val="nil"/>
                <w:left w:val="nil"/>
                <w:bottom w:val="nil"/>
                <w:right w:val="nil"/>
                <w:between w:val="nil"/>
              </w:pBdr>
              <w:spacing w:before="0"/>
              <w:rPr>
                <w:rFonts w:cstheme="minorHAnsi"/>
                <w:b/>
                <w:szCs w:val="18"/>
              </w:rPr>
            </w:pPr>
            <w:r w:rsidRPr="00BC4421">
              <w:rPr>
                <w:rFonts w:eastAsia="Calibri" w:cstheme="minorHAnsi"/>
                <w:color w:val="000000"/>
                <w:szCs w:val="18"/>
              </w:rPr>
              <w:t>klaidos šalinimo terminus;</w:t>
            </w:r>
          </w:p>
          <w:p w14:paraId="01813CB4" w14:textId="77777777" w:rsidR="00FD0DA8" w:rsidRPr="00BC4421" w:rsidRDefault="00FD0DA8" w:rsidP="00325457">
            <w:pPr>
              <w:numPr>
                <w:ilvl w:val="0"/>
                <w:numId w:val="62"/>
              </w:numPr>
              <w:pBdr>
                <w:top w:val="nil"/>
                <w:left w:val="nil"/>
                <w:bottom w:val="nil"/>
                <w:right w:val="nil"/>
                <w:between w:val="nil"/>
              </w:pBdr>
              <w:spacing w:before="0"/>
              <w:rPr>
                <w:rFonts w:cstheme="minorHAnsi"/>
                <w:bCs/>
                <w:szCs w:val="18"/>
              </w:rPr>
            </w:pPr>
            <w:r w:rsidRPr="00BC4421">
              <w:rPr>
                <w:rFonts w:eastAsia="Calibri" w:cstheme="minorHAnsi"/>
                <w:color w:val="000000"/>
                <w:szCs w:val="18"/>
              </w:rPr>
              <w:t>klaidų registravimo įrankius;</w:t>
            </w:r>
          </w:p>
          <w:p w14:paraId="56026EFA" w14:textId="77777777" w:rsidR="00FD0DA8" w:rsidRPr="00BC4421" w:rsidRDefault="00FD0DA8" w:rsidP="00325457">
            <w:pPr>
              <w:numPr>
                <w:ilvl w:val="0"/>
                <w:numId w:val="62"/>
              </w:numPr>
              <w:pBdr>
                <w:top w:val="nil"/>
                <w:left w:val="nil"/>
                <w:bottom w:val="nil"/>
                <w:right w:val="nil"/>
                <w:between w:val="nil"/>
              </w:pBdr>
              <w:spacing w:before="0"/>
              <w:rPr>
                <w:rFonts w:cstheme="minorHAnsi"/>
                <w:bCs/>
                <w:szCs w:val="18"/>
              </w:rPr>
            </w:pPr>
            <w:r w:rsidRPr="00BC4421">
              <w:rPr>
                <w:rFonts w:cstheme="minorHAnsi"/>
                <w:szCs w:val="18"/>
              </w:rPr>
              <w:t>klaidų klasifikavimo principus;</w:t>
            </w:r>
          </w:p>
          <w:p w14:paraId="332FDD04" w14:textId="4AB25CA1" w:rsidR="00BD5F4C" w:rsidRPr="00BC4421" w:rsidRDefault="00BD5F4C" w:rsidP="00325457">
            <w:pPr>
              <w:numPr>
                <w:ilvl w:val="0"/>
                <w:numId w:val="62"/>
              </w:numPr>
              <w:pBdr>
                <w:top w:val="nil"/>
                <w:left w:val="nil"/>
                <w:bottom w:val="nil"/>
                <w:right w:val="nil"/>
                <w:between w:val="nil"/>
              </w:pBdr>
              <w:spacing w:before="0"/>
              <w:rPr>
                <w:rFonts w:cstheme="minorHAnsi"/>
                <w:b/>
                <w:szCs w:val="18"/>
              </w:rPr>
            </w:pPr>
            <w:r w:rsidRPr="00BC4421">
              <w:rPr>
                <w:rFonts w:cstheme="minorHAnsi"/>
                <w:b/>
                <w:szCs w:val="18"/>
              </w:rPr>
              <w:t>klaidų būsenas;</w:t>
            </w:r>
          </w:p>
          <w:p w14:paraId="36683F65" w14:textId="0C230239" w:rsidR="00FD0DA8" w:rsidRPr="00BC4421" w:rsidRDefault="00FD0DA8" w:rsidP="00325457">
            <w:pPr>
              <w:numPr>
                <w:ilvl w:val="0"/>
                <w:numId w:val="62"/>
              </w:numPr>
              <w:pBdr>
                <w:top w:val="nil"/>
                <w:left w:val="nil"/>
                <w:bottom w:val="nil"/>
                <w:right w:val="nil"/>
                <w:between w:val="nil"/>
              </w:pBdr>
              <w:spacing w:before="0"/>
              <w:rPr>
                <w:rFonts w:cstheme="minorHAnsi"/>
                <w:b/>
                <w:szCs w:val="18"/>
              </w:rPr>
            </w:pPr>
            <w:r w:rsidRPr="00BC4421">
              <w:rPr>
                <w:rFonts w:eastAsia="Calibri" w:cstheme="minorHAnsi"/>
                <w:color w:val="000000"/>
                <w:szCs w:val="18"/>
              </w:rPr>
              <w:t>už klaidos šalinimą atsakingus asmenis bei kit</w:t>
            </w:r>
            <w:r w:rsidR="00BD5F4C" w:rsidRPr="00BC4421">
              <w:rPr>
                <w:rFonts w:eastAsia="Calibri" w:cstheme="minorHAnsi"/>
                <w:color w:val="000000"/>
                <w:szCs w:val="18"/>
              </w:rPr>
              <w:t>ą</w:t>
            </w:r>
            <w:r w:rsidRPr="00BC4421">
              <w:rPr>
                <w:rFonts w:eastAsia="Calibri" w:cstheme="minorHAnsi"/>
                <w:color w:val="000000"/>
                <w:szCs w:val="18"/>
              </w:rPr>
              <w:t xml:space="preserve"> susijusią informaciją.</w:t>
            </w:r>
          </w:p>
          <w:p w14:paraId="1D852161" w14:textId="5854CB13" w:rsidR="00FD0DA8" w:rsidRPr="00BC4421" w:rsidRDefault="00FD0DA8" w:rsidP="00FD0DA8">
            <w:pPr>
              <w:widowControl w:val="0"/>
              <w:spacing w:before="0" w:after="60"/>
              <w:rPr>
                <w:rFonts w:cstheme="minorHAnsi"/>
                <w:szCs w:val="18"/>
              </w:rPr>
            </w:pPr>
            <w:r w:rsidRPr="00BC4421">
              <w:rPr>
                <w:rFonts w:cstheme="minorHAnsi"/>
                <w:szCs w:val="18"/>
              </w:rPr>
              <w:t xml:space="preserve">Planas talpinamas darbinėje projekto aplinkoje. </w:t>
            </w:r>
          </w:p>
        </w:tc>
      </w:tr>
      <w:tr w:rsidR="00FD0DA8" w:rsidRPr="00BC4421" w14:paraId="3E33FE2F" w14:textId="77777777" w:rsidTr="0AA23D6C">
        <w:trPr>
          <w:trHeight w:val="25"/>
        </w:trPr>
        <w:tc>
          <w:tcPr>
            <w:tcW w:w="306" w:type="pct"/>
          </w:tcPr>
          <w:p w14:paraId="5519A2F2" w14:textId="77777777" w:rsidR="00FD0DA8" w:rsidRPr="00BC4421" w:rsidRDefault="00FD0DA8" w:rsidP="0086536E">
            <w:pPr>
              <w:pStyle w:val="Sraopastraipa"/>
              <w:numPr>
                <w:ilvl w:val="0"/>
                <w:numId w:val="13"/>
              </w:numPr>
              <w:spacing w:before="0"/>
              <w:ind w:left="317"/>
              <w:rPr>
                <w:rFonts w:cstheme="minorHAnsi"/>
                <w:szCs w:val="18"/>
              </w:rPr>
            </w:pPr>
          </w:p>
        </w:tc>
        <w:tc>
          <w:tcPr>
            <w:tcW w:w="766" w:type="pct"/>
          </w:tcPr>
          <w:p w14:paraId="538D0863" w14:textId="47FF7962"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Dalyvauti priėmimo testavime</w:t>
            </w:r>
          </w:p>
        </w:tc>
        <w:tc>
          <w:tcPr>
            <w:tcW w:w="1429" w:type="pct"/>
          </w:tcPr>
          <w:p w14:paraId="2EE08A81" w14:textId="77777777" w:rsidR="00FD0DA8" w:rsidRPr="00BC4421" w:rsidRDefault="00FD0DA8" w:rsidP="00FD0DA8">
            <w:pPr>
              <w:widowControl w:val="0"/>
              <w:spacing w:before="0"/>
              <w:rPr>
                <w:rFonts w:cstheme="minorHAnsi"/>
                <w:szCs w:val="18"/>
              </w:rPr>
            </w:pPr>
            <w:r w:rsidRPr="00BC4421">
              <w:rPr>
                <w:rFonts w:cstheme="minorHAnsi"/>
                <w:szCs w:val="18"/>
              </w:rPr>
              <w:t>Diegėjas turi dalyvauti priėmimo testavime, užtikrinant, kad visos Sistemos funkcijos veikia pagal reikalavimus, bei parengti informacinę sistemą (pvz. Jira) incidentų registravimui, skirtą efektyviam incidentų identifikavimui, registravimui ir sekimui.</w:t>
            </w:r>
          </w:p>
          <w:p w14:paraId="64879C13" w14:textId="4D74E77F" w:rsidR="00FD0DA8" w:rsidRPr="00BC4421" w:rsidRDefault="00FD0DA8" w:rsidP="00220DEA">
            <w:pPr>
              <w:widowControl w:val="0"/>
              <w:spacing w:before="0"/>
              <w:rPr>
                <w:rFonts w:cstheme="minorHAnsi"/>
                <w:szCs w:val="18"/>
              </w:rPr>
            </w:pPr>
            <w:r w:rsidRPr="00BC4421">
              <w:rPr>
                <w:rFonts w:cstheme="minorHAnsi"/>
                <w:szCs w:val="18"/>
              </w:rPr>
              <w:t xml:space="preserve">Diegėjas pagal suderintą priėmimo testavimo planą turės fiziškai arba nuotoliniu būdu dalyvauti Sistemos testavime, teikti </w:t>
            </w:r>
            <w:r w:rsidRPr="00BC4421">
              <w:rPr>
                <w:rFonts w:cstheme="minorHAnsi"/>
                <w:szCs w:val="18"/>
              </w:rPr>
              <w:lastRenderedPageBreak/>
              <w:t>konsultacijas, kaip turi būti testuojamas veiksmas / funkcija / operacija pagal suderintus testavimo scenarijus, kuriuos pateiks Užsakovas ir techninės priežiūros paslaugų teikėjas, išsakyti savo komentarus ir siūlymus dėl rekomenduojamo klaidos kritiškumo lygio, informuoti testavimo dalyvius apie klaidos šalinimo terminą. Visa informacija apie klaidų kritiškumo lygį, jos šalinimo terminus, šalinimo eigą ir priskirtus atsakingus asmenis turės būti registruojama incidentų registravimo IS.</w:t>
            </w:r>
          </w:p>
        </w:tc>
        <w:tc>
          <w:tcPr>
            <w:tcW w:w="816" w:type="pct"/>
          </w:tcPr>
          <w:p w14:paraId="39796C9A" w14:textId="77777777"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lastRenderedPageBreak/>
              <w:t>Dalyvauta priėmimo testavime</w:t>
            </w:r>
          </w:p>
          <w:p w14:paraId="0248321B" w14:textId="77777777" w:rsidR="00FD0DA8" w:rsidRPr="00BC4421" w:rsidRDefault="00FD0DA8" w:rsidP="00FD0DA8">
            <w:pPr>
              <w:pStyle w:val="Sraassuenkleliais"/>
              <w:numPr>
                <w:ilvl w:val="0"/>
                <w:numId w:val="0"/>
              </w:numPr>
              <w:spacing w:before="0" w:after="0"/>
              <w:rPr>
                <w:rFonts w:cstheme="minorHAnsi"/>
                <w:szCs w:val="18"/>
              </w:rPr>
            </w:pPr>
          </w:p>
          <w:p w14:paraId="26B6E757" w14:textId="77777777"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Incidentų registravimo informacinė sistema</w:t>
            </w:r>
          </w:p>
          <w:p w14:paraId="417B6423" w14:textId="77777777" w:rsidR="00FD0DA8" w:rsidRPr="00BC4421" w:rsidRDefault="00FD0DA8" w:rsidP="00FD0DA8">
            <w:pPr>
              <w:pStyle w:val="Sraassuenkleliais"/>
              <w:numPr>
                <w:ilvl w:val="0"/>
                <w:numId w:val="0"/>
              </w:numPr>
              <w:spacing w:before="0" w:after="0"/>
              <w:rPr>
                <w:rFonts w:cstheme="minorHAnsi"/>
                <w:szCs w:val="18"/>
              </w:rPr>
            </w:pPr>
          </w:p>
        </w:tc>
        <w:tc>
          <w:tcPr>
            <w:tcW w:w="1683" w:type="pct"/>
          </w:tcPr>
          <w:p w14:paraId="51D5AA8E" w14:textId="3618F410"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 xml:space="preserve">Priėmimo testavimo metu diegėjas turi aktyviai dalyvauti testuojant Sistemos funkcionalumus, </w:t>
            </w:r>
            <w:r w:rsidR="00BD5F4C" w:rsidRPr="00BC4421">
              <w:rPr>
                <w:rFonts w:cstheme="minorHAnsi"/>
                <w:szCs w:val="18"/>
              </w:rPr>
              <w:t xml:space="preserve">fiksuoti </w:t>
            </w:r>
            <w:r w:rsidRPr="00BC4421">
              <w:rPr>
                <w:rFonts w:cstheme="minorHAnsi"/>
                <w:szCs w:val="18"/>
              </w:rPr>
              <w:t xml:space="preserve">bet kokius incidentus ar neatitikimus. </w:t>
            </w:r>
          </w:p>
          <w:p w14:paraId="0CFCF20A" w14:textId="77777777"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 xml:space="preserve">Įdiegti incidentų registravimo informacinę sistemą siekiant centralizuotai valdyti ir dokumentuoti visas identifikuotas klaidas. Sistema turi apimti tokias funkcijas: </w:t>
            </w:r>
          </w:p>
          <w:p w14:paraId="5EDE250D" w14:textId="77777777" w:rsidR="00FD0DA8" w:rsidRPr="00BC4421" w:rsidRDefault="00FD0DA8" w:rsidP="00325457">
            <w:pPr>
              <w:pStyle w:val="Sraassuenkleliais"/>
              <w:numPr>
                <w:ilvl w:val="0"/>
                <w:numId w:val="63"/>
              </w:numPr>
              <w:spacing w:before="0" w:after="0"/>
              <w:rPr>
                <w:rFonts w:cstheme="minorHAnsi"/>
                <w:szCs w:val="18"/>
              </w:rPr>
            </w:pPr>
            <w:r w:rsidRPr="00BC4421">
              <w:rPr>
                <w:rFonts w:cstheme="minorHAnsi"/>
                <w:szCs w:val="18"/>
              </w:rPr>
              <w:t>identifikavimo numeris;</w:t>
            </w:r>
          </w:p>
          <w:p w14:paraId="0B403F24" w14:textId="77777777" w:rsidR="00FD0DA8" w:rsidRPr="00BC4421" w:rsidRDefault="00FD0DA8" w:rsidP="00325457">
            <w:pPr>
              <w:pStyle w:val="Sraassuenkleliais"/>
              <w:numPr>
                <w:ilvl w:val="0"/>
                <w:numId w:val="63"/>
              </w:numPr>
              <w:spacing w:before="0" w:after="0"/>
              <w:rPr>
                <w:rFonts w:cstheme="minorHAnsi"/>
                <w:szCs w:val="18"/>
              </w:rPr>
            </w:pPr>
            <w:r w:rsidRPr="00BC4421">
              <w:rPr>
                <w:rFonts w:cstheme="minorHAnsi"/>
                <w:szCs w:val="18"/>
              </w:rPr>
              <w:t>aprašymas;</w:t>
            </w:r>
          </w:p>
          <w:p w14:paraId="3AC2EC45" w14:textId="77777777" w:rsidR="00FD0DA8" w:rsidRPr="00BC4421" w:rsidRDefault="00FD0DA8" w:rsidP="00325457">
            <w:pPr>
              <w:pStyle w:val="Sraassuenkleliais"/>
              <w:numPr>
                <w:ilvl w:val="0"/>
                <w:numId w:val="63"/>
              </w:numPr>
              <w:spacing w:before="0" w:after="0"/>
              <w:rPr>
                <w:rFonts w:cstheme="minorHAnsi"/>
                <w:szCs w:val="18"/>
              </w:rPr>
            </w:pPr>
            <w:r w:rsidRPr="00BC4421">
              <w:rPr>
                <w:rFonts w:cstheme="minorHAnsi"/>
                <w:szCs w:val="18"/>
              </w:rPr>
              <w:lastRenderedPageBreak/>
              <w:t>prioritetas (aukštas, vidutinis, žemas);</w:t>
            </w:r>
          </w:p>
          <w:p w14:paraId="62EEE2A3" w14:textId="7657DBDB" w:rsidR="00FD0DA8" w:rsidRPr="00BC4421" w:rsidRDefault="00BD5F4C" w:rsidP="00325457">
            <w:pPr>
              <w:pStyle w:val="Sraassuenkleliais"/>
              <w:numPr>
                <w:ilvl w:val="0"/>
                <w:numId w:val="63"/>
              </w:numPr>
              <w:spacing w:before="0" w:after="0"/>
              <w:rPr>
                <w:rFonts w:cstheme="minorHAnsi"/>
                <w:szCs w:val="18"/>
              </w:rPr>
            </w:pPr>
            <w:r w:rsidRPr="00BC4421">
              <w:rPr>
                <w:rFonts w:cstheme="minorHAnsi"/>
                <w:szCs w:val="18"/>
              </w:rPr>
              <w:t xml:space="preserve">būsena </w:t>
            </w:r>
            <w:r w:rsidR="00FD0DA8" w:rsidRPr="00BC4421">
              <w:rPr>
                <w:rFonts w:cstheme="minorHAnsi"/>
                <w:szCs w:val="18"/>
              </w:rPr>
              <w:t>(laukiama, vykdoma, uždaryta);</w:t>
            </w:r>
          </w:p>
          <w:p w14:paraId="017983AD" w14:textId="77777777" w:rsidR="00FD0DA8" w:rsidRPr="00BC4421" w:rsidRDefault="00FD0DA8" w:rsidP="00325457">
            <w:pPr>
              <w:pStyle w:val="Sraassuenkleliais"/>
              <w:numPr>
                <w:ilvl w:val="0"/>
                <w:numId w:val="63"/>
              </w:numPr>
              <w:spacing w:before="0" w:after="0"/>
              <w:rPr>
                <w:rFonts w:cstheme="minorHAnsi"/>
                <w:szCs w:val="18"/>
              </w:rPr>
            </w:pPr>
            <w:r w:rsidRPr="00BC4421">
              <w:rPr>
                <w:rFonts w:cstheme="minorHAnsi"/>
                <w:szCs w:val="18"/>
              </w:rPr>
              <w:t>atsakingi asmenys;</w:t>
            </w:r>
          </w:p>
          <w:p w14:paraId="2DBD2C03" w14:textId="77777777" w:rsidR="00FD0DA8" w:rsidRPr="00BC4421" w:rsidRDefault="00FD0DA8" w:rsidP="00325457">
            <w:pPr>
              <w:pStyle w:val="Sraassuenkleliais"/>
              <w:numPr>
                <w:ilvl w:val="0"/>
                <w:numId w:val="63"/>
              </w:numPr>
              <w:spacing w:before="0" w:after="0"/>
              <w:rPr>
                <w:rFonts w:cstheme="minorHAnsi"/>
                <w:szCs w:val="18"/>
              </w:rPr>
            </w:pPr>
            <w:r w:rsidRPr="00BC4421">
              <w:rPr>
                <w:rFonts w:cstheme="minorHAnsi"/>
                <w:szCs w:val="18"/>
              </w:rPr>
              <w:t>sprendimo terminas;</w:t>
            </w:r>
          </w:p>
          <w:p w14:paraId="4D4E305A" w14:textId="77777777" w:rsidR="00FD0DA8" w:rsidRPr="00BC4421" w:rsidRDefault="00FD0DA8" w:rsidP="00325457">
            <w:pPr>
              <w:pStyle w:val="Sraassuenkleliais"/>
              <w:numPr>
                <w:ilvl w:val="0"/>
                <w:numId w:val="63"/>
              </w:numPr>
              <w:spacing w:before="0" w:after="0"/>
              <w:rPr>
                <w:rFonts w:cstheme="minorHAnsi"/>
                <w:szCs w:val="18"/>
              </w:rPr>
            </w:pPr>
            <w:r w:rsidRPr="00BC4421">
              <w:rPr>
                <w:rFonts w:cstheme="minorHAnsi"/>
                <w:szCs w:val="18"/>
              </w:rPr>
              <w:t xml:space="preserve">pastabos. </w:t>
            </w:r>
          </w:p>
          <w:p w14:paraId="1B3715B8" w14:textId="02EF85C1"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Turi būti suteiktos prieigos visiems projekto dalyviams efektyviam registravimui, stebėjimui ir valdymui testavimo bei kituose projekto etapuose.</w:t>
            </w:r>
          </w:p>
          <w:p w14:paraId="35BD6763" w14:textId="239A5CCB" w:rsidR="00FD0DA8" w:rsidRPr="00BC4421" w:rsidRDefault="00FD0DA8" w:rsidP="00FD0DA8">
            <w:pPr>
              <w:widowControl w:val="0"/>
              <w:spacing w:before="0" w:after="60"/>
              <w:rPr>
                <w:rFonts w:cstheme="minorHAnsi"/>
                <w:szCs w:val="18"/>
              </w:rPr>
            </w:pPr>
            <w:r w:rsidRPr="00BC4421">
              <w:rPr>
                <w:rFonts w:cstheme="minorHAnsi"/>
                <w:szCs w:val="18"/>
              </w:rPr>
              <w:t>To paties funkcionalumo testavimas bus atliekamas, kol funkcija veiks tinkamai, t.y., pagal nustatytus reikalavimus.</w:t>
            </w:r>
          </w:p>
        </w:tc>
      </w:tr>
      <w:tr w:rsidR="00FD0DA8" w:rsidRPr="00BC4421" w14:paraId="5FA70348" w14:textId="03053D22" w:rsidTr="0AA23D6C">
        <w:trPr>
          <w:trHeight w:val="20"/>
        </w:trPr>
        <w:tc>
          <w:tcPr>
            <w:tcW w:w="306" w:type="pct"/>
          </w:tcPr>
          <w:p w14:paraId="1DEDBF87" w14:textId="77777777" w:rsidR="00FD0DA8" w:rsidRPr="00BC4421" w:rsidRDefault="00FD0DA8" w:rsidP="0086536E">
            <w:pPr>
              <w:pStyle w:val="Sraopastraipa"/>
              <w:numPr>
                <w:ilvl w:val="0"/>
                <w:numId w:val="13"/>
              </w:numPr>
              <w:spacing w:before="0"/>
              <w:ind w:left="317"/>
              <w:rPr>
                <w:rFonts w:cstheme="minorHAnsi"/>
                <w:szCs w:val="18"/>
              </w:rPr>
            </w:pPr>
          </w:p>
        </w:tc>
        <w:tc>
          <w:tcPr>
            <w:tcW w:w="766" w:type="pct"/>
          </w:tcPr>
          <w:p w14:paraId="44D96D8B" w14:textId="26608C27"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Šalinti aptiktas klaidas</w:t>
            </w:r>
          </w:p>
        </w:tc>
        <w:tc>
          <w:tcPr>
            <w:tcW w:w="1429" w:type="pct"/>
          </w:tcPr>
          <w:p w14:paraId="644C3C9E" w14:textId="60ED8311" w:rsidR="00FD0DA8" w:rsidRPr="00BC4421" w:rsidRDefault="00FD0DA8" w:rsidP="00FD0DA8">
            <w:pPr>
              <w:widowControl w:val="0"/>
              <w:spacing w:before="0" w:after="60"/>
              <w:rPr>
                <w:rFonts w:cstheme="minorHAnsi"/>
                <w:szCs w:val="18"/>
              </w:rPr>
            </w:pPr>
            <w:r w:rsidRPr="00BC4421">
              <w:rPr>
                <w:rFonts w:cstheme="minorHAnsi"/>
                <w:szCs w:val="18"/>
              </w:rPr>
              <w:t>Diegėjas, pagal testavimo klaidų registravimo sistemoje užregistruotą informaciją ir parengtą klaidų šalinimo planą, turės šalinti visas užregistruotas klaidas ir neatitikimus, nustatytus testavimo etapo metu. Taip pat turės parengti testavimo ataskaitą, kurioje pateikiama pagrindinė informacija apie testavimo metu užfiksuotas klaidas.</w:t>
            </w:r>
          </w:p>
        </w:tc>
        <w:tc>
          <w:tcPr>
            <w:tcW w:w="816" w:type="pct"/>
          </w:tcPr>
          <w:p w14:paraId="12CA0748" w14:textId="77777777"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Pašalintos visos priėmimo testavimo metu užregistruotos klaidos</w:t>
            </w:r>
          </w:p>
          <w:p w14:paraId="6B862268" w14:textId="77777777" w:rsidR="00FD0DA8" w:rsidRPr="00BC4421" w:rsidRDefault="00FD0DA8" w:rsidP="00FD0DA8">
            <w:pPr>
              <w:pStyle w:val="Sraassuenkleliais"/>
              <w:numPr>
                <w:ilvl w:val="0"/>
                <w:numId w:val="0"/>
              </w:numPr>
              <w:spacing w:before="0" w:after="0"/>
              <w:rPr>
                <w:rFonts w:cstheme="minorHAnsi"/>
                <w:szCs w:val="18"/>
              </w:rPr>
            </w:pPr>
          </w:p>
          <w:p w14:paraId="5BBE7268" w14:textId="13E2D40A" w:rsidR="00FD0DA8" w:rsidRPr="00BC4421" w:rsidRDefault="00FD0DA8" w:rsidP="00FD0DA8">
            <w:pPr>
              <w:pStyle w:val="Sraassuenkleliais"/>
              <w:numPr>
                <w:ilvl w:val="0"/>
                <w:numId w:val="0"/>
              </w:numPr>
              <w:spacing w:before="0" w:after="0"/>
              <w:rPr>
                <w:rFonts w:cstheme="minorHAnsi"/>
                <w:szCs w:val="18"/>
              </w:rPr>
            </w:pPr>
            <w:r w:rsidRPr="00BC4421">
              <w:rPr>
                <w:rFonts w:cstheme="minorHAnsi"/>
                <w:szCs w:val="18"/>
              </w:rPr>
              <w:t>Testavimo ataskaita</w:t>
            </w:r>
          </w:p>
        </w:tc>
        <w:tc>
          <w:tcPr>
            <w:tcW w:w="1683" w:type="pct"/>
          </w:tcPr>
          <w:p w14:paraId="3437E709" w14:textId="7FED389B" w:rsidR="00FD0DA8" w:rsidRPr="00BC4421" w:rsidRDefault="00FD0DA8" w:rsidP="00FD0DA8">
            <w:pPr>
              <w:widowControl w:val="0"/>
              <w:spacing w:before="0" w:after="60"/>
              <w:rPr>
                <w:rFonts w:cstheme="minorHAnsi"/>
                <w:szCs w:val="18"/>
              </w:rPr>
            </w:pPr>
            <w:r w:rsidRPr="00BC4421">
              <w:rPr>
                <w:rFonts w:cstheme="minorHAnsi"/>
                <w:szCs w:val="18"/>
              </w:rPr>
              <w:t>Pašalintos visos (pagal suderintą klaidų šalinimo planą) testavimo etapo metu aptiktos ir užregistruotos klaidos bei neatitikimai keliamiems reikalavimams, atliktas pakartotinis testavimas ir parengta testavimo ataskaita.</w:t>
            </w:r>
          </w:p>
        </w:tc>
      </w:tr>
      <w:tr w:rsidR="00EC20CA" w:rsidRPr="00BC4421" w14:paraId="1CE34CDD" w14:textId="77777777" w:rsidTr="0AA23D6C">
        <w:trPr>
          <w:trHeight w:val="20"/>
        </w:trPr>
        <w:tc>
          <w:tcPr>
            <w:tcW w:w="5000" w:type="pct"/>
            <w:gridSpan w:val="5"/>
            <w:shd w:val="clear" w:color="auto" w:fill="E6E6E6" w:themeFill="accent3"/>
          </w:tcPr>
          <w:p w14:paraId="2661CF2C" w14:textId="26135AF9" w:rsidR="00EC20CA" w:rsidRPr="00BC4421" w:rsidRDefault="00EC20CA" w:rsidP="0086536E">
            <w:pPr>
              <w:pStyle w:val="Sraassuenkleliais"/>
              <w:numPr>
                <w:ilvl w:val="1"/>
                <w:numId w:val="33"/>
              </w:numPr>
              <w:spacing w:before="0" w:after="0"/>
              <w:ind w:left="316"/>
              <w:rPr>
                <w:rFonts w:cstheme="minorHAnsi"/>
                <w:b/>
                <w:bCs/>
                <w:szCs w:val="18"/>
              </w:rPr>
            </w:pPr>
            <w:r w:rsidRPr="00BC4421">
              <w:rPr>
                <w:rFonts w:cstheme="minorHAnsi"/>
                <w:b/>
                <w:bCs/>
                <w:color w:val="82009B" w:themeColor="accent6"/>
                <w:szCs w:val="18"/>
              </w:rPr>
              <w:t>Pasiruošimas paleidimui</w:t>
            </w:r>
          </w:p>
        </w:tc>
      </w:tr>
      <w:tr w:rsidR="001E4023" w:rsidRPr="00BC4421" w14:paraId="5B882190" w14:textId="77777777" w:rsidTr="0AA23D6C">
        <w:trPr>
          <w:trHeight w:val="20"/>
        </w:trPr>
        <w:tc>
          <w:tcPr>
            <w:tcW w:w="306" w:type="pct"/>
          </w:tcPr>
          <w:p w14:paraId="2DAD86BF" w14:textId="77777777" w:rsidR="001E4023" w:rsidRPr="00BC4421" w:rsidRDefault="001E4023" w:rsidP="0086536E">
            <w:pPr>
              <w:pStyle w:val="Sraopastraipa"/>
              <w:numPr>
                <w:ilvl w:val="0"/>
                <w:numId w:val="13"/>
              </w:numPr>
              <w:spacing w:before="0"/>
              <w:ind w:left="317"/>
              <w:rPr>
                <w:rFonts w:cstheme="minorHAnsi"/>
                <w:szCs w:val="18"/>
              </w:rPr>
            </w:pPr>
          </w:p>
        </w:tc>
        <w:tc>
          <w:tcPr>
            <w:tcW w:w="766" w:type="pct"/>
          </w:tcPr>
          <w:p w14:paraId="751717A3" w14:textId="698B0CF8" w:rsidR="001E4023" w:rsidRPr="00BC4421" w:rsidRDefault="001E4023" w:rsidP="001E4023">
            <w:pPr>
              <w:pStyle w:val="Sraassuenkleliais"/>
              <w:numPr>
                <w:ilvl w:val="0"/>
                <w:numId w:val="0"/>
              </w:numPr>
              <w:spacing w:before="0" w:after="0"/>
              <w:rPr>
                <w:rFonts w:cstheme="minorHAnsi"/>
                <w:szCs w:val="18"/>
              </w:rPr>
            </w:pPr>
            <w:r w:rsidRPr="00BC4421">
              <w:rPr>
                <w:rFonts w:cstheme="minorHAnsi"/>
                <w:szCs w:val="18"/>
              </w:rPr>
              <w:t>Atlikti našumo testavimą</w:t>
            </w:r>
          </w:p>
        </w:tc>
        <w:tc>
          <w:tcPr>
            <w:tcW w:w="1429" w:type="pct"/>
          </w:tcPr>
          <w:p w14:paraId="167D749E" w14:textId="535DBD02" w:rsidR="001E4023" w:rsidRPr="00BC4421" w:rsidRDefault="001E4023" w:rsidP="001E4023">
            <w:pPr>
              <w:widowControl w:val="0"/>
              <w:spacing w:before="0"/>
              <w:rPr>
                <w:rFonts w:cstheme="minorHAnsi"/>
                <w:szCs w:val="18"/>
              </w:rPr>
            </w:pPr>
            <w:r w:rsidRPr="00BC4421">
              <w:rPr>
                <w:rFonts w:cstheme="minorHAnsi"/>
                <w:szCs w:val="18"/>
              </w:rPr>
              <w:t>Diegėjas turės atlikti našumo testavimą atsižvelgiant į keliamus</w:t>
            </w:r>
            <w:r w:rsidR="00BD5F4C" w:rsidRPr="00BC4421">
              <w:rPr>
                <w:rFonts w:cstheme="minorHAnsi"/>
                <w:szCs w:val="18"/>
              </w:rPr>
              <w:t xml:space="preserve"> TS</w:t>
            </w:r>
            <w:r w:rsidRPr="00BC4421">
              <w:rPr>
                <w:rFonts w:cstheme="minorHAnsi"/>
                <w:szCs w:val="18"/>
              </w:rPr>
              <w:t xml:space="preserve"> reikalavimus. Diegėjas turi parengti našumo testavimo scenarijus. Atliekant našumo testavimą Diegėjas yra atsakingas už sąlygų sėkmingam našumo testavimui sukūrimą (pavyzdžiui, Diegėjas turės automatiniu būdu sugeneruoti našumo testavimui reikalingus duomenis, paruošti automatines duomenų sukėlimo priemones, kurių pagalba bus atliktas našumo testavimas ir pan.).</w:t>
            </w:r>
          </w:p>
          <w:p w14:paraId="65EF81CD" w14:textId="77777777" w:rsidR="001E4023" w:rsidRPr="00BC4421" w:rsidRDefault="001E4023" w:rsidP="001E4023">
            <w:pPr>
              <w:widowControl w:val="0"/>
              <w:spacing w:before="0"/>
              <w:rPr>
                <w:rFonts w:cstheme="minorHAnsi"/>
                <w:szCs w:val="18"/>
              </w:rPr>
            </w:pPr>
            <w:r w:rsidRPr="00BC4421">
              <w:rPr>
                <w:rFonts w:cstheme="minorHAnsi"/>
                <w:szCs w:val="18"/>
              </w:rPr>
              <w:t>Diegėjas testuojant greitaveiką turės ištestuoti bent 5 paprastas ir 5 suvestines ataskaitas.</w:t>
            </w:r>
          </w:p>
          <w:p w14:paraId="11F2C8A5" w14:textId="7959AE17" w:rsidR="001E4023" w:rsidRPr="00BC4421" w:rsidRDefault="001E4023" w:rsidP="009E1674">
            <w:pPr>
              <w:widowControl w:val="0"/>
              <w:spacing w:before="0"/>
              <w:rPr>
                <w:rFonts w:cstheme="minorHAnsi"/>
                <w:szCs w:val="18"/>
              </w:rPr>
            </w:pPr>
            <w:r w:rsidRPr="00BC4421">
              <w:rPr>
                <w:rFonts w:cstheme="minorHAnsi"/>
                <w:szCs w:val="18"/>
              </w:rPr>
              <w:t>Našumo testavimas turės būti atliktas produkcinėje aplinkoje.</w:t>
            </w:r>
          </w:p>
        </w:tc>
        <w:tc>
          <w:tcPr>
            <w:tcW w:w="816" w:type="pct"/>
          </w:tcPr>
          <w:p w14:paraId="2A08224E" w14:textId="7110FBA9" w:rsidR="001E4023" w:rsidRPr="00BC4421" w:rsidRDefault="001E4023" w:rsidP="001E4023">
            <w:pPr>
              <w:pStyle w:val="Sraassuenkleliais"/>
              <w:numPr>
                <w:ilvl w:val="0"/>
                <w:numId w:val="0"/>
              </w:numPr>
              <w:spacing w:before="0" w:after="0"/>
              <w:rPr>
                <w:rFonts w:cstheme="minorHAnsi"/>
                <w:szCs w:val="18"/>
              </w:rPr>
            </w:pPr>
            <w:r w:rsidRPr="00BC4421">
              <w:rPr>
                <w:rFonts w:cstheme="minorHAnsi"/>
                <w:szCs w:val="18"/>
              </w:rPr>
              <w:t>Našumo testavimo ataskaita</w:t>
            </w:r>
          </w:p>
        </w:tc>
        <w:tc>
          <w:tcPr>
            <w:tcW w:w="1683" w:type="pct"/>
          </w:tcPr>
          <w:p w14:paraId="33936B72" w14:textId="77777777" w:rsidR="001E4023" w:rsidRPr="00BC4421" w:rsidRDefault="001E4023" w:rsidP="001E4023">
            <w:pPr>
              <w:widowControl w:val="0"/>
              <w:spacing w:before="0"/>
              <w:rPr>
                <w:rFonts w:cstheme="minorHAnsi"/>
                <w:szCs w:val="18"/>
              </w:rPr>
            </w:pPr>
            <w:r w:rsidRPr="00BC4421">
              <w:rPr>
                <w:rFonts w:cstheme="minorHAnsi"/>
                <w:szCs w:val="18"/>
              </w:rPr>
              <w:t>Našumo testavimo ataskaita turi apimti (neapsiribojant):</w:t>
            </w:r>
          </w:p>
          <w:p w14:paraId="398DC15E" w14:textId="77777777" w:rsidR="001E4023" w:rsidRPr="00BC4421" w:rsidRDefault="001E4023" w:rsidP="00325457">
            <w:pPr>
              <w:numPr>
                <w:ilvl w:val="0"/>
                <w:numId w:val="64"/>
              </w:numPr>
              <w:pBdr>
                <w:top w:val="nil"/>
                <w:left w:val="nil"/>
                <w:bottom w:val="nil"/>
                <w:right w:val="nil"/>
                <w:between w:val="nil"/>
              </w:pBdr>
              <w:spacing w:before="0"/>
              <w:rPr>
                <w:rFonts w:cstheme="minorHAnsi"/>
                <w:szCs w:val="18"/>
              </w:rPr>
            </w:pPr>
            <w:r w:rsidRPr="00BC4421">
              <w:rPr>
                <w:rFonts w:eastAsia="Calibri" w:cstheme="minorHAnsi"/>
                <w:color w:val="000000"/>
                <w:szCs w:val="18"/>
              </w:rPr>
              <w:t>našumo testavimo parametrų aprašymą;</w:t>
            </w:r>
          </w:p>
          <w:p w14:paraId="1518E54D" w14:textId="0E3FFB88" w:rsidR="001E4023" w:rsidRPr="00BC4421" w:rsidRDefault="001E4023" w:rsidP="00325457">
            <w:pPr>
              <w:pStyle w:val="Sraopastraipa"/>
              <w:widowControl w:val="0"/>
              <w:numPr>
                <w:ilvl w:val="0"/>
                <w:numId w:val="64"/>
              </w:numPr>
              <w:spacing w:before="0" w:after="60"/>
              <w:rPr>
                <w:rFonts w:cstheme="minorHAnsi"/>
                <w:szCs w:val="18"/>
              </w:rPr>
            </w:pPr>
            <w:r w:rsidRPr="00BC4421">
              <w:rPr>
                <w:rFonts w:eastAsia="MS Gothic" w:cstheme="minorHAnsi"/>
                <w:color w:val="232323" w:themeColor="text1"/>
                <w:szCs w:val="18"/>
                <w:lang w:eastAsia="en-GB"/>
              </w:rPr>
              <w:t>atlikto našumo testavimo rezultatų aprašymą (pateikiant tikslias rekomendacijas apie tai, kokie infrastruktūros bei Sistemos parametrai turi būti užtikrinami, kad tenkintų iškeltus reikalavimus).</w:t>
            </w:r>
          </w:p>
        </w:tc>
      </w:tr>
      <w:tr w:rsidR="001E4023" w:rsidRPr="00BC4421" w14:paraId="71DA7126" w14:textId="77777777" w:rsidTr="0AA23D6C">
        <w:trPr>
          <w:trHeight w:val="20"/>
        </w:trPr>
        <w:tc>
          <w:tcPr>
            <w:tcW w:w="306" w:type="pct"/>
          </w:tcPr>
          <w:p w14:paraId="515071EE" w14:textId="77777777" w:rsidR="001E4023" w:rsidRPr="00BC4421" w:rsidRDefault="001E4023" w:rsidP="0086536E">
            <w:pPr>
              <w:pStyle w:val="Sraopastraipa"/>
              <w:numPr>
                <w:ilvl w:val="0"/>
                <w:numId w:val="13"/>
              </w:numPr>
              <w:spacing w:before="0"/>
              <w:ind w:left="317"/>
              <w:rPr>
                <w:rFonts w:cstheme="minorHAnsi"/>
                <w:szCs w:val="18"/>
              </w:rPr>
            </w:pPr>
          </w:p>
        </w:tc>
        <w:tc>
          <w:tcPr>
            <w:tcW w:w="766" w:type="pct"/>
          </w:tcPr>
          <w:p w14:paraId="162F8F21" w14:textId="47A155B7" w:rsidR="001E4023" w:rsidRPr="00BC4421" w:rsidRDefault="001E4023" w:rsidP="001E4023">
            <w:pPr>
              <w:pStyle w:val="Sraassuenkleliais"/>
              <w:numPr>
                <w:ilvl w:val="0"/>
                <w:numId w:val="0"/>
              </w:numPr>
              <w:spacing w:before="0" w:after="0"/>
              <w:rPr>
                <w:rFonts w:cstheme="minorHAnsi"/>
                <w:szCs w:val="18"/>
              </w:rPr>
            </w:pPr>
            <w:r w:rsidRPr="00BC4421">
              <w:rPr>
                <w:rFonts w:cstheme="minorHAnsi"/>
                <w:szCs w:val="18"/>
              </w:rPr>
              <w:t>Atlikti saugumo testavimą</w:t>
            </w:r>
          </w:p>
        </w:tc>
        <w:tc>
          <w:tcPr>
            <w:tcW w:w="1429" w:type="pct"/>
          </w:tcPr>
          <w:p w14:paraId="136227FF" w14:textId="2D7F8E33" w:rsidR="001E4023" w:rsidRPr="00BC4421" w:rsidRDefault="001E4023" w:rsidP="001E4023">
            <w:pPr>
              <w:widowControl w:val="0"/>
              <w:spacing w:before="0"/>
              <w:rPr>
                <w:rFonts w:cstheme="minorHAnsi"/>
                <w:szCs w:val="18"/>
              </w:rPr>
            </w:pPr>
            <w:r w:rsidRPr="00BC4421">
              <w:rPr>
                <w:rFonts w:cstheme="minorHAnsi"/>
                <w:szCs w:val="18"/>
              </w:rPr>
              <w:t>Diegėjas turės atlikti saugumo testavimą atsižvelgiant į keliamus</w:t>
            </w:r>
            <w:r w:rsidR="00BD5F4C" w:rsidRPr="00BC4421">
              <w:rPr>
                <w:rFonts w:cstheme="minorHAnsi"/>
                <w:szCs w:val="18"/>
              </w:rPr>
              <w:t xml:space="preserve"> TS</w:t>
            </w:r>
            <w:r w:rsidRPr="00BC4421">
              <w:rPr>
                <w:rFonts w:cstheme="minorHAnsi"/>
                <w:szCs w:val="18"/>
              </w:rPr>
              <w:t xml:space="preserve"> reikalavimus. Atliekant saugumo testavimą Diegėjas yra atsakingas už sąlygų sėkmingam saugumo testavimui sukūrimą.</w:t>
            </w:r>
          </w:p>
          <w:p w14:paraId="37A5254C" w14:textId="77777777" w:rsidR="001E4023" w:rsidRPr="00BC4421" w:rsidRDefault="001E4023" w:rsidP="001E4023">
            <w:pPr>
              <w:widowControl w:val="0"/>
              <w:spacing w:before="0"/>
              <w:rPr>
                <w:rFonts w:cstheme="minorHAnsi"/>
                <w:szCs w:val="18"/>
              </w:rPr>
            </w:pPr>
            <w:r w:rsidRPr="00BC4421">
              <w:rPr>
                <w:rFonts w:cstheme="minorHAnsi"/>
                <w:szCs w:val="18"/>
              </w:rPr>
              <w:t>Saugumo testavimas turės būti atliktas produkcinėje aplinkoje.</w:t>
            </w:r>
          </w:p>
          <w:p w14:paraId="5594AF46" w14:textId="77777777" w:rsidR="001E4023" w:rsidRPr="00BC4421" w:rsidRDefault="001E4023" w:rsidP="001E4023">
            <w:pPr>
              <w:widowControl w:val="0"/>
              <w:spacing w:before="0"/>
              <w:rPr>
                <w:rFonts w:cstheme="minorHAnsi"/>
                <w:szCs w:val="18"/>
              </w:rPr>
            </w:pPr>
            <w:r w:rsidRPr="00BC4421">
              <w:rPr>
                <w:rFonts w:cstheme="minorHAnsi"/>
                <w:szCs w:val="18"/>
              </w:rPr>
              <w:t>Diegėjas turi parengti ir su Užsakovu bei techninės priežiūros paslaugų teikėju suderinti saugumo testavimo scenarijų sąrašą. Turės būti suderinti iki 10 saugumo testavimo scenarijų. Saugumo testavimo scenarijai turės būti testuojami tol, kol bus pašalintos visos aptiktos saugumo klaidos.</w:t>
            </w:r>
          </w:p>
          <w:p w14:paraId="4414E207" w14:textId="5DED6B4F" w:rsidR="001E4023" w:rsidRPr="00BC4421" w:rsidRDefault="001E4023" w:rsidP="001E4023">
            <w:pPr>
              <w:widowControl w:val="0"/>
              <w:spacing w:before="0"/>
              <w:rPr>
                <w:rFonts w:cstheme="minorHAnsi"/>
                <w:szCs w:val="18"/>
              </w:rPr>
            </w:pPr>
            <w:r w:rsidRPr="00BC4421">
              <w:rPr>
                <w:rFonts w:cstheme="minorHAnsi"/>
                <w:szCs w:val="18"/>
              </w:rPr>
              <w:t>Diegėjas įsipareigoja atlikti visus taikomus saugumo patikrinimus, programinės įrangos pažeidžiamumams nustatyti naudoti tiek statinius, tiek dinaminius saugos patikrinimus. Turi būti atlikti bent jau:</w:t>
            </w:r>
          </w:p>
          <w:p w14:paraId="702FF8F6" w14:textId="1AC046FA" w:rsidR="001E4023" w:rsidRPr="00BC4421" w:rsidRDefault="001E4023" w:rsidP="00325457">
            <w:pPr>
              <w:numPr>
                <w:ilvl w:val="0"/>
                <w:numId w:val="65"/>
              </w:numPr>
              <w:pBdr>
                <w:top w:val="nil"/>
                <w:left w:val="nil"/>
                <w:bottom w:val="nil"/>
                <w:right w:val="nil"/>
                <w:between w:val="nil"/>
              </w:pBdr>
              <w:spacing w:before="0"/>
              <w:rPr>
                <w:rFonts w:cstheme="minorHAnsi"/>
                <w:b/>
                <w:szCs w:val="18"/>
              </w:rPr>
            </w:pPr>
            <w:r w:rsidRPr="00BC4421">
              <w:rPr>
                <w:rFonts w:eastAsia="Calibri" w:cstheme="minorHAnsi"/>
                <w:color w:val="000000"/>
                <w:szCs w:val="18"/>
              </w:rPr>
              <w:t xml:space="preserve">įsilaužimo testai (angl. </w:t>
            </w:r>
            <w:r w:rsidR="004B5B7A" w:rsidRPr="00BC4421">
              <w:rPr>
                <w:rFonts w:eastAsia="Calibri" w:cstheme="minorHAnsi"/>
                <w:color w:val="000000"/>
                <w:szCs w:val="18"/>
              </w:rPr>
              <w:t>p</w:t>
            </w:r>
            <w:r w:rsidRPr="00BC4421">
              <w:rPr>
                <w:rFonts w:eastAsia="Calibri" w:cstheme="minorHAnsi"/>
                <w:color w:val="000000"/>
                <w:szCs w:val="18"/>
              </w:rPr>
              <w:t xml:space="preserve">enetration </w:t>
            </w:r>
            <w:r w:rsidR="004B5B7A" w:rsidRPr="00BC4421">
              <w:rPr>
                <w:rFonts w:eastAsia="Calibri" w:cstheme="minorHAnsi"/>
                <w:color w:val="000000"/>
                <w:szCs w:val="18"/>
              </w:rPr>
              <w:t>t</w:t>
            </w:r>
            <w:r w:rsidRPr="00BC4421">
              <w:rPr>
                <w:rFonts w:eastAsia="Calibri" w:cstheme="minorHAnsi"/>
                <w:color w:val="000000"/>
                <w:szCs w:val="18"/>
              </w:rPr>
              <w:t>esting) – galimų įsilaužimo scenarijų̨ įgyvendinimas ir produkto atsako stebėsena;</w:t>
            </w:r>
          </w:p>
          <w:p w14:paraId="3992AC65" w14:textId="0B3DCA50" w:rsidR="001E4023" w:rsidRPr="00BC4421" w:rsidRDefault="001E4023" w:rsidP="003850BF">
            <w:pPr>
              <w:pStyle w:val="Sraopastraipa"/>
              <w:widowControl w:val="0"/>
              <w:numPr>
                <w:ilvl w:val="0"/>
                <w:numId w:val="65"/>
              </w:numPr>
              <w:spacing w:before="0" w:after="60"/>
              <w:rPr>
                <w:rFonts w:cstheme="minorHAnsi"/>
                <w:szCs w:val="18"/>
              </w:rPr>
            </w:pPr>
            <w:r w:rsidRPr="00BC4421">
              <w:rPr>
                <w:rFonts w:eastAsia="Calibri" w:cstheme="minorHAnsi"/>
                <w:color w:val="000000"/>
                <w:szCs w:val="18"/>
              </w:rPr>
              <w:t xml:space="preserve">pažeidžiamumų̨ skenavimai (angl. </w:t>
            </w:r>
            <w:r w:rsidR="004B5B7A" w:rsidRPr="00BC4421">
              <w:rPr>
                <w:rFonts w:eastAsia="Calibri" w:cstheme="minorHAnsi"/>
                <w:color w:val="000000"/>
                <w:szCs w:val="18"/>
              </w:rPr>
              <w:t>v</w:t>
            </w:r>
            <w:r w:rsidRPr="00BC4421">
              <w:rPr>
                <w:rFonts w:eastAsia="Calibri" w:cstheme="minorHAnsi"/>
                <w:color w:val="000000"/>
                <w:szCs w:val="18"/>
              </w:rPr>
              <w:t xml:space="preserve">ulnerability </w:t>
            </w:r>
            <w:r w:rsidR="004B5B7A" w:rsidRPr="00BC4421">
              <w:rPr>
                <w:rFonts w:eastAsia="Calibri" w:cstheme="minorHAnsi"/>
                <w:color w:val="000000"/>
                <w:szCs w:val="18"/>
              </w:rPr>
              <w:t>s</w:t>
            </w:r>
            <w:r w:rsidRPr="00BC4421">
              <w:rPr>
                <w:rFonts w:eastAsia="Calibri" w:cstheme="minorHAnsi"/>
                <w:color w:val="000000"/>
                <w:szCs w:val="18"/>
              </w:rPr>
              <w:t>can) – ištestuoti pagal iš anksto žinomus, galimai nesaugius sistemos komponentus ir konfigūracijas, vykdant iš anksto nustatytus atakos modelius;</w:t>
            </w:r>
            <w:r w:rsidR="00B4157F" w:rsidRPr="00BC4421">
              <w:rPr>
                <w:rFonts w:eastAsia="Calibri" w:cstheme="minorHAnsi"/>
                <w:color w:val="000000"/>
                <w:szCs w:val="18"/>
              </w:rPr>
              <w:t xml:space="preserve"> </w:t>
            </w:r>
            <w:r w:rsidRPr="00BC4421">
              <w:rPr>
                <w:rFonts w:eastAsia="Calibri" w:cstheme="minorHAnsi"/>
                <w:color w:val="000000"/>
                <w:szCs w:val="18"/>
              </w:rPr>
              <w:t xml:space="preserve">atsitiktinių duomenų̨ testai (angl. </w:t>
            </w:r>
            <w:r w:rsidR="004B5B7A" w:rsidRPr="00BC4421">
              <w:rPr>
                <w:rFonts w:eastAsia="Calibri" w:cstheme="minorHAnsi"/>
                <w:color w:val="000000"/>
                <w:szCs w:val="18"/>
              </w:rPr>
              <w:t>f</w:t>
            </w:r>
            <w:r w:rsidRPr="00BC4421">
              <w:rPr>
                <w:rFonts w:eastAsia="Calibri" w:cstheme="minorHAnsi"/>
                <w:color w:val="000000"/>
                <w:szCs w:val="18"/>
              </w:rPr>
              <w:t xml:space="preserve">uzz </w:t>
            </w:r>
            <w:r w:rsidR="004B5B7A" w:rsidRPr="00BC4421">
              <w:rPr>
                <w:rFonts w:eastAsia="Calibri" w:cstheme="minorHAnsi"/>
                <w:color w:val="000000"/>
                <w:szCs w:val="18"/>
              </w:rPr>
              <w:t>t</w:t>
            </w:r>
            <w:r w:rsidRPr="00BC4421">
              <w:rPr>
                <w:rFonts w:eastAsia="Calibri" w:cstheme="minorHAnsi"/>
                <w:color w:val="000000"/>
                <w:szCs w:val="18"/>
              </w:rPr>
              <w:t xml:space="preserve">esting, </w:t>
            </w:r>
            <w:r w:rsidR="00C06C24" w:rsidRPr="00BC4421">
              <w:rPr>
                <w:rFonts w:eastAsia="Calibri" w:cstheme="minorHAnsi"/>
                <w:color w:val="000000"/>
                <w:szCs w:val="18"/>
              </w:rPr>
              <w:t>f</w:t>
            </w:r>
            <w:r w:rsidRPr="00BC4421">
              <w:rPr>
                <w:rFonts w:eastAsia="Calibri" w:cstheme="minorHAnsi"/>
                <w:color w:val="000000"/>
                <w:szCs w:val="18"/>
              </w:rPr>
              <w:t>uzzing) – atsitiktinių įvesties duomenų̨, kuriems apdoroti nenumatyta sukurta sistema, generavimas ir įvedimas, siekiant kompromituoti sistemos vientisumą̨.</w:t>
            </w:r>
          </w:p>
        </w:tc>
        <w:tc>
          <w:tcPr>
            <w:tcW w:w="816" w:type="pct"/>
          </w:tcPr>
          <w:p w14:paraId="4AEC7C80" w14:textId="29AFA963" w:rsidR="001E4023" w:rsidRPr="00BC4421" w:rsidRDefault="001E4023" w:rsidP="001E4023">
            <w:pPr>
              <w:pStyle w:val="Sraassuenkleliais"/>
              <w:numPr>
                <w:ilvl w:val="0"/>
                <w:numId w:val="0"/>
              </w:numPr>
              <w:spacing w:before="0" w:after="0"/>
              <w:rPr>
                <w:rFonts w:cstheme="minorHAnsi"/>
                <w:szCs w:val="18"/>
              </w:rPr>
            </w:pPr>
            <w:r w:rsidRPr="00BC4421">
              <w:rPr>
                <w:rFonts w:cstheme="minorHAnsi"/>
                <w:szCs w:val="18"/>
              </w:rPr>
              <w:t>Saugumo testavimo ataskaita</w:t>
            </w:r>
          </w:p>
        </w:tc>
        <w:tc>
          <w:tcPr>
            <w:tcW w:w="1683" w:type="pct"/>
          </w:tcPr>
          <w:p w14:paraId="53020CF0" w14:textId="77777777" w:rsidR="001E4023" w:rsidRPr="00BC4421" w:rsidRDefault="001E4023" w:rsidP="001E4023">
            <w:pPr>
              <w:widowControl w:val="0"/>
              <w:spacing w:before="0"/>
              <w:rPr>
                <w:rFonts w:cstheme="minorHAnsi"/>
                <w:szCs w:val="18"/>
              </w:rPr>
            </w:pPr>
            <w:r w:rsidRPr="00BC4421">
              <w:rPr>
                <w:rFonts w:cstheme="minorHAnsi"/>
                <w:szCs w:val="18"/>
              </w:rPr>
              <w:t>Saugumo testavimo ataskaita turi apimti (neapsiribojant):</w:t>
            </w:r>
          </w:p>
          <w:p w14:paraId="10B72217" w14:textId="77777777" w:rsidR="001E4023" w:rsidRPr="00BC4421" w:rsidRDefault="001E4023" w:rsidP="00325457">
            <w:pPr>
              <w:numPr>
                <w:ilvl w:val="0"/>
                <w:numId w:val="66"/>
              </w:numPr>
              <w:pBdr>
                <w:top w:val="nil"/>
                <w:left w:val="nil"/>
                <w:bottom w:val="nil"/>
                <w:right w:val="nil"/>
                <w:between w:val="nil"/>
              </w:pBdr>
              <w:spacing w:before="0"/>
              <w:ind w:left="360"/>
              <w:rPr>
                <w:rFonts w:cstheme="minorHAnsi"/>
                <w:b/>
                <w:szCs w:val="18"/>
              </w:rPr>
            </w:pPr>
            <w:r w:rsidRPr="00BC4421">
              <w:rPr>
                <w:rFonts w:eastAsia="Calibri" w:cstheme="minorHAnsi"/>
                <w:color w:val="000000"/>
                <w:szCs w:val="18"/>
              </w:rPr>
              <w:t>saugumo testavimo parametrų aprašymą;</w:t>
            </w:r>
          </w:p>
          <w:p w14:paraId="5CA38A18" w14:textId="77777777" w:rsidR="001E4023" w:rsidRPr="00BC4421" w:rsidRDefault="001E4023" w:rsidP="00325457">
            <w:pPr>
              <w:numPr>
                <w:ilvl w:val="0"/>
                <w:numId w:val="66"/>
              </w:numPr>
              <w:pBdr>
                <w:top w:val="nil"/>
                <w:left w:val="nil"/>
                <w:bottom w:val="nil"/>
                <w:right w:val="nil"/>
                <w:between w:val="nil"/>
              </w:pBdr>
              <w:spacing w:before="0"/>
              <w:ind w:left="360"/>
              <w:rPr>
                <w:rFonts w:cstheme="minorHAnsi"/>
                <w:b/>
                <w:szCs w:val="18"/>
              </w:rPr>
            </w:pPr>
            <w:r w:rsidRPr="00BC4421">
              <w:rPr>
                <w:rFonts w:eastAsia="Calibri" w:cstheme="minorHAnsi"/>
                <w:color w:val="000000"/>
                <w:szCs w:val="18"/>
              </w:rPr>
              <w:t>saugumo testavimo scenarijų aprašymą;</w:t>
            </w:r>
          </w:p>
          <w:p w14:paraId="08F5AE56" w14:textId="77777777" w:rsidR="001E4023" w:rsidRPr="00BC4421" w:rsidRDefault="001E4023" w:rsidP="00325457">
            <w:pPr>
              <w:numPr>
                <w:ilvl w:val="0"/>
                <w:numId w:val="66"/>
              </w:numPr>
              <w:pBdr>
                <w:top w:val="nil"/>
                <w:left w:val="nil"/>
                <w:bottom w:val="nil"/>
                <w:right w:val="nil"/>
                <w:between w:val="nil"/>
              </w:pBdr>
              <w:spacing w:before="0"/>
              <w:ind w:left="360"/>
              <w:rPr>
                <w:rFonts w:cstheme="minorHAnsi"/>
                <w:b/>
                <w:szCs w:val="18"/>
              </w:rPr>
            </w:pPr>
            <w:r w:rsidRPr="00BC4421">
              <w:rPr>
                <w:rFonts w:eastAsia="Calibri" w:cstheme="minorHAnsi"/>
                <w:color w:val="000000"/>
                <w:szCs w:val="18"/>
              </w:rPr>
              <w:t>saugumo testavimo rezultatų aprašymą (pateikiant tikslias rekomendacijas apie tai, kokie infrastruktūros bei parametrai turi būti užtikrinami, kad Sistema tenkintų iškeltus reikalavimus);</w:t>
            </w:r>
          </w:p>
          <w:p w14:paraId="542DD722" w14:textId="6F63B694" w:rsidR="001E4023" w:rsidRPr="00BC4421" w:rsidRDefault="001E4023" w:rsidP="00325457">
            <w:pPr>
              <w:numPr>
                <w:ilvl w:val="0"/>
                <w:numId w:val="66"/>
              </w:numPr>
              <w:pBdr>
                <w:top w:val="nil"/>
                <w:left w:val="nil"/>
                <w:bottom w:val="nil"/>
                <w:right w:val="nil"/>
                <w:between w:val="nil"/>
              </w:pBdr>
              <w:spacing w:before="0"/>
              <w:ind w:left="360"/>
              <w:rPr>
                <w:rFonts w:cstheme="minorHAnsi"/>
                <w:b/>
                <w:szCs w:val="18"/>
              </w:rPr>
            </w:pPr>
            <w:r w:rsidRPr="00BC4421">
              <w:rPr>
                <w:rFonts w:eastAsia="Calibri" w:cstheme="minorHAnsi"/>
                <w:color w:val="000000"/>
                <w:szCs w:val="18"/>
              </w:rPr>
              <w:t>Diegėjo atlikto</w:t>
            </w:r>
            <w:r w:rsidR="00E95E31" w:rsidRPr="00BC4421">
              <w:rPr>
                <w:rFonts w:eastAsia="Calibri" w:cstheme="minorHAnsi"/>
                <w:color w:val="000000"/>
                <w:szCs w:val="18"/>
              </w:rPr>
              <w:t xml:space="preserve"> CWE/SANS 25</w:t>
            </w:r>
            <w:r w:rsidR="00635DCD" w:rsidRPr="00BC4421">
              <w:rPr>
                <w:rFonts w:eastAsia="Calibri" w:cstheme="minorHAnsi"/>
                <w:color w:val="000000"/>
                <w:szCs w:val="18"/>
              </w:rPr>
              <w:t xml:space="preserve"> daž</w:t>
            </w:r>
            <w:r w:rsidRPr="00BC4421">
              <w:rPr>
                <w:rFonts w:eastAsia="Calibri" w:cstheme="minorHAnsi"/>
                <w:color w:val="000000"/>
                <w:szCs w:val="18"/>
              </w:rPr>
              <w:t>niausios programavimo klaidos (naujausia versija) testavimo rezultatų aprašymą;</w:t>
            </w:r>
          </w:p>
          <w:p w14:paraId="7DA30E89" w14:textId="46216FA1" w:rsidR="001E4023" w:rsidRPr="00BC4421" w:rsidRDefault="001E4023" w:rsidP="00325457">
            <w:pPr>
              <w:numPr>
                <w:ilvl w:val="0"/>
                <w:numId w:val="66"/>
              </w:numPr>
              <w:pBdr>
                <w:top w:val="nil"/>
                <w:left w:val="nil"/>
                <w:bottom w:val="nil"/>
                <w:right w:val="nil"/>
                <w:between w:val="nil"/>
              </w:pBdr>
              <w:spacing w:before="0"/>
              <w:ind w:left="360"/>
              <w:rPr>
                <w:rFonts w:cstheme="minorHAnsi"/>
                <w:b/>
                <w:szCs w:val="18"/>
              </w:rPr>
            </w:pPr>
            <w:r w:rsidRPr="00BC4421">
              <w:rPr>
                <w:rFonts w:eastAsia="Calibri" w:cstheme="minorHAnsi"/>
                <w:color w:val="000000"/>
                <w:szCs w:val="18"/>
              </w:rPr>
              <w:t>Diegėjo atlikto</w:t>
            </w:r>
            <w:r w:rsidR="002A1B57" w:rsidRPr="00BC4421">
              <w:rPr>
                <w:rFonts w:eastAsia="Calibri" w:cstheme="minorHAnsi"/>
                <w:color w:val="000000"/>
                <w:szCs w:val="18"/>
              </w:rPr>
              <w:t xml:space="preserve"> </w:t>
            </w:r>
            <w:r w:rsidR="00635DCD" w:rsidRPr="00BC4421">
              <w:rPr>
                <w:rFonts w:eastAsia="Calibri" w:cstheme="minorHAnsi"/>
                <w:color w:val="000000"/>
                <w:szCs w:val="18"/>
              </w:rPr>
              <w:t>OWASP TOP10</w:t>
            </w:r>
            <w:r w:rsidR="002A1B57" w:rsidRPr="00BC4421">
              <w:rPr>
                <w:rFonts w:eastAsia="Calibri" w:cstheme="minorHAnsi"/>
                <w:color w:val="000000"/>
                <w:szCs w:val="18"/>
              </w:rPr>
              <w:t xml:space="preserve"> p</w:t>
            </w:r>
            <w:r w:rsidRPr="00BC4421">
              <w:rPr>
                <w:rFonts w:eastAsia="Calibri" w:cstheme="minorHAnsi"/>
                <w:color w:val="000000"/>
                <w:szCs w:val="18"/>
              </w:rPr>
              <w:t>ažeidžiamumų vertinimo rezultatų (naujausia versija), pagal kiekvieną nurodytą sritį, aprašymą:</w:t>
            </w:r>
          </w:p>
          <w:p w14:paraId="7371A024" w14:textId="77777777" w:rsidR="001E4023" w:rsidRPr="00BC4421" w:rsidRDefault="001E4023" w:rsidP="00325457">
            <w:pPr>
              <w:numPr>
                <w:ilvl w:val="1"/>
                <w:numId w:val="67"/>
              </w:numPr>
              <w:spacing w:before="0"/>
              <w:ind w:left="641" w:hanging="283"/>
              <w:rPr>
                <w:rFonts w:cstheme="minorHAnsi"/>
                <w:szCs w:val="18"/>
              </w:rPr>
            </w:pPr>
            <w:r w:rsidRPr="00BC4421">
              <w:rPr>
                <w:rFonts w:cstheme="minorHAnsi"/>
                <w:color w:val="000000"/>
                <w:szCs w:val="18"/>
              </w:rPr>
              <w:t>duomenų validacija ir kodavimas;</w:t>
            </w:r>
          </w:p>
          <w:p w14:paraId="69198760" w14:textId="77777777" w:rsidR="001E4023" w:rsidRPr="00BC4421" w:rsidRDefault="001E4023" w:rsidP="00325457">
            <w:pPr>
              <w:numPr>
                <w:ilvl w:val="1"/>
                <w:numId w:val="67"/>
              </w:numPr>
              <w:spacing w:before="0"/>
              <w:ind w:left="641" w:hanging="283"/>
              <w:rPr>
                <w:rFonts w:cstheme="minorHAnsi"/>
                <w:szCs w:val="18"/>
              </w:rPr>
            </w:pPr>
            <w:r w:rsidRPr="00BC4421">
              <w:rPr>
                <w:rFonts w:cstheme="minorHAnsi"/>
                <w:color w:val="000000"/>
                <w:szCs w:val="18"/>
              </w:rPr>
              <w:t>autentifikacija ir sesijų valdymas;</w:t>
            </w:r>
          </w:p>
          <w:p w14:paraId="136B6949" w14:textId="77777777" w:rsidR="001E4023" w:rsidRPr="00BC4421" w:rsidRDefault="001E4023" w:rsidP="00325457">
            <w:pPr>
              <w:numPr>
                <w:ilvl w:val="1"/>
                <w:numId w:val="67"/>
              </w:numPr>
              <w:spacing w:before="0"/>
              <w:ind w:left="641" w:hanging="283"/>
              <w:rPr>
                <w:rFonts w:cstheme="minorHAnsi"/>
                <w:szCs w:val="18"/>
              </w:rPr>
            </w:pPr>
            <w:r w:rsidRPr="00BC4421">
              <w:rPr>
                <w:rFonts w:cstheme="minorHAnsi"/>
                <w:color w:val="000000"/>
                <w:szCs w:val="18"/>
              </w:rPr>
              <w:t>prieigos valdymas;</w:t>
            </w:r>
          </w:p>
          <w:p w14:paraId="1AB2CF38" w14:textId="77777777" w:rsidR="001E4023" w:rsidRPr="00BC4421" w:rsidRDefault="001E4023" w:rsidP="00325457">
            <w:pPr>
              <w:numPr>
                <w:ilvl w:val="1"/>
                <w:numId w:val="67"/>
              </w:numPr>
              <w:spacing w:before="0"/>
              <w:ind w:left="641" w:hanging="283"/>
              <w:rPr>
                <w:rFonts w:cstheme="minorHAnsi"/>
                <w:szCs w:val="18"/>
              </w:rPr>
            </w:pPr>
            <w:r w:rsidRPr="00BC4421">
              <w:rPr>
                <w:rFonts w:cstheme="minorHAnsi"/>
                <w:color w:val="000000"/>
                <w:szCs w:val="18"/>
              </w:rPr>
              <w:t>klaidų valdymas;</w:t>
            </w:r>
          </w:p>
          <w:p w14:paraId="58C44593" w14:textId="77777777" w:rsidR="001E4023" w:rsidRPr="00BC4421" w:rsidRDefault="001E4023" w:rsidP="00325457">
            <w:pPr>
              <w:numPr>
                <w:ilvl w:val="1"/>
                <w:numId w:val="67"/>
              </w:numPr>
              <w:spacing w:before="0"/>
              <w:ind w:left="641" w:hanging="283"/>
              <w:rPr>
                <w:rFonts w:cstheme="minorHAnsi"/>
                <w:szCs w:val="18"/>
              </w:rPr>
            </w:pPr>
            <w:r w:rsidRPr="00BC4421">
              <w:rPr>
                <w:rFonts w:cstheme="minorHAnsi"/>
                <w:color w:val="000000"/>
                <w:szCs w:val="18"/>
              </w:rPr>
              <w:t>registravimas;</w:t>
            </w:r>
          </w:p>
          <w:p w14:paraId="7CADF503" w14:textId="77777777" w:rsidR="001E4023" w:rsidRPr="00BC4421" w:rsidRDefault="001E4023" w:rsidP="00325457">
            <w:pPr>
              <w:numPr>
                <w:ilvl w:val="1"/>
                <w:numId w:val="67"/>
              </w:numPr>
              <w:spacing w:before="0"/>
              <w:ind w:left="641" w:hanging="283"/>
              <w:rPr>
                <w:rFonts w:cstheme="minorHAnsi"/>
                <w:szCs w:val="18"/>
              </w:rPr>
            </w:pPr>
            <w:r w:rsidRPr="00BC4421">
              <w:rPr>
                <w:rFonts w:cstheme="minorHAnsi"/>
                <w:color w:val="000000"/>
                <w:szCs w:val="18"/>
              </w:rPr>
              <w:t>sąsajos su išorinėmis sistemomis;</w:t>
            </w:r>
          </w:p>
          <w:p w14:paraId="389D6169" w14:textId="77777777" w:rsidR="001E4023" w:rsidRPr="00BC4421" w:rsidRDefault="001E4023" w:rsidP="00325457">
            <w:pPr>
              <w:numPr>
                <w:ilvl w:val="1"/>
                <w:numId w:val="67"/>
              </w:numPr>
              <w:spacing w:before="0"/>
              <w:ind w:left="641" w:hanging="283"/>
              <w:rPr>
                <w:rFonts w:cstheme="minorHAnsi"/>
                <w:szCs w:val="18"/>
              </w:rPr>
            </w:pPr>
            <w:r w:rsidRPr="00BC4421">
              <w:rPr>
                <w:rFonts w:cstheme="minorHAnsi"/>
                <w:color w:val="000000"/>
                <w:szCs w:val="18"/>
              </w:rPr>
              <w:t>kriptografija;</w:t>
            </w:r>
          </w:p>
          <w:p w14:paraId="08AED396" w14:textId="77777777" w:rsidR="001E4023" w:rsidRPr="00BC4421" w:rsidRDefault="001E4023" w:rsidP="00325457">
            <w:pPr>
              <w:numPr>
                <w:ilvl w:val="1"/>
                <w:numId w:val="67"/>
              </w:numPr>
              <w:spacing w:before="0"/>
              <w:ind w:left="641" w:hanging="283"/>
              <w:rPr>
                <w:rFonts w:cstheme="minorHAnsi"/>
                <w:szCs w:val="18"/>
              </w:rPr>
            </w:pPr>
            <w:r w:rsidRPr="00BC4421">
              <w:rPr>
                <w:rFonts w:cstheme="minorHAnsi"/>
                <w:color w:val="000000"/>
                <w:szCs w:val="18"/>
              </w:rPr>
              <w:t>pasiekiamumas;</w:t>
            </w:r>
          </w:p>
          <w:p w14:paraId="35F7DE2F" w14:textId="77777777" w:rsidR="001E4023" w:rsidRPr="00BC4421" w:rsidRDefault="001E4023" w:rsidP="00325457">
            <w:pPr>
              <w:numPr>
                <w:ilvl w:val="1"/>
                <w:numId w:val="67"/>
              </w:numPr>
              <w:spacing w:before="0"/>
              <w:ind w:left="641" w:hanging="283"/>
              <w:rPr>
                <w:rFonts w:cstheme="minorHAnsi"/>
                <w:szCs w:val="18"/>
              </w:rPr>
            </w:pPr>
            <w:r w:rsidRPr="00BC4421">
              <w:rPr>
                <w:rFonts w:cstheme="minorHAnsi"/>
                <w:color w:val="000000"/>
                <w:szCs w:val="18"/>
              </w:rPr>
              <w:t>saugi konfigūracija;</w:t>
            </w:r>
          </w:p>
          <w:p w14:paraId="6D712439" w14:textId="01138FDD" w:rsidR="001E4023" w:rsidRPr="00BC4421" w:rsidRDefault="001E4023" w:rsidP="00325457">
            <w:pPr>
              <w:numPr>
                <w:ilvl w:val="1"/>
                <w:numId w:val="67"/>
              </w:numPr>
              <w:spacing w:before="0"/>
              <w:ind w:left="641" w:hanging="283"/>
              <w:rPr>
                <w:rFonts w:cstheme="minorHAnsi"/>
                <w:szCs w:val="18"/>
              </w:rPr>
            </w:pPr>
            <w:r w:rsidRPr="00BC4421">
              <w:rPr>
                <w:rFonts w:cstheme="minorHAnsi"/>
                <w:color w:val="000000"/>
                <w:szCs w:val="18"/>
              </w:rPr>
              <w:t>platformų, duomenų bazių ir infrastruktūros saugumas.</w:t>
            </w:r>
          </w:p>
        </w:tc>
      </w:tr>
      <w:tr w:rsidR="001E4023" w:rsidRPr="00BC4421" w14:paraId="7D09BD34" w14:textId="77777777" w:rsidTr="0AA23D6C">
        <w:trPr>
          <w:trHeight w:val="20"/>
        </w:trPr>
        <w:tc>
          <w:tcPr>
            <w:tcW w:w="306" w:type="pct"/>
          </w:tcPr>
          <w:p w14:paraId="723AFD26" w14:textId="77777777" w:rsidR="001E4023" w:rsidRPr="00BC4421" w:rsidRDefault="001E4023" w:rsidP="0086536E">
            <w:pPr>
              <w:pStyle w:val="Sraopastraipa"/>
              <w:numPr>
                <w:ilvl w:val="0"/>
                <w:numId w:val="13"/>
              </w:numPr>
              <w:spacing w:before="0"/>
              <w:ind w:left="317"/>
              <w:rPr>
                <w:rFonts w:cstheme="minorHAnsi"/>
                <w:szCs w:val="18"/>
              </w:rPr>
            </w:pPr>
          </w:p>
        </w:tc>
        <w:tc>
          <w:tcPr>
            <w:tcW w:w="766" w:type="pct"/>
          </w:tcPr>
          <w:p w14:paraId="5C0E844D" w14:textId="382C5AA5" w:rsidR="001E4023" w:rsidRPr="00BC4421" w:rsidRDefault="001E4023" w:rsidP="001E4023">
            <w:pPr>
              <w:pStyle w:val="Sraassuenkleliais"/>
              <w:numPr>
                <w:ilvl w:val="0"/>
                <w:numId w:val="0"/>
              </w:numPr>
              <w:spacing w:before="0" w:after="0"/>
              <w:rPr>
                <w:rFonts w:cstheme="minorHAnsi"/>
                <w:szCs w:val="18"/>
              </w:rPr>
            </w:pPr>
            <w:r w:rsidRPr="00BC4421">
              <w:rPr>
                <w:rFonts w:cstheme="minorHAnsi"/>
                <w:szCs w:val="18"/>
              </w:rPr>
              <w:t>Atlikti diegimą ir konfigūravimą</w:t>
            </w:r>
          </w:p>
        </w:tc>
        <w:tc>
          <w:tcPr>
            <w:tcW w:w="1429" w:type="pct"/>
          </w:tcPr>
          <w:p w14:paraId="33F67496" w14:textId="668645E1" w:rsidR="001E4023" w:rsidRPr="00BC4421" w:rsidRDefault="00D73200" w:rsidP="0AA23D6C">
            <w:pPr>
              <w:widowControl w:val="0"/>
              <w:spacing w:before="0" w:after="60"/>
              <w:rPr>
                <w:szCs w:val="18"/>
              </w:rPr>
            </w:pPr>
            <w:r w:rsidRPr="00BC4421">
              <w:rPr>
                <w:szCs w:val="18"/>
              </w:rPr>
              <w:t xml:space="preserve">Diegėjas </w:t>
            </w:r>
            <w:r w:rsidR="00BD5F4C" w:rsidRPr="00BC4421">
              <w:rPr>
                <w:szCs w:val="18"/>
              </w:rPr>
              <w:t xml:space="preserve">turi atlikti </w:t>
            </w:r>
            <w:r w:rsidRPr="00BC4421">
              <w:rPr>
                <w:szCs w:val="18"/>
              </w:rPr>
              <w:t>Sistemos diegimą ir konfigūravimą pagal visus šioje techninėje specifikacijoje išdėstytus reikalavimus, taip pat atsižvelg</w:t>
            </w:r>
            <w:r w:rsidR="00BD5F4C" w:rsidRPr="00BC4421">
              <w:rPr>
                <w:szCs w:val="18"/>
              </w:rPr>
              <w:t>ti</w:t>
            </w:r>
            <w:r w:rsidRPr="00BC4421">
              <w:rPr>
                <w:szCs w:val="18"/>
              </w:rPr>
              <w:t xml:space="preserve"> į projekto eigoje išsakytus poreikius, </w:t>
            </w:r>
            <w:r w:rsidRPr="00BC4421">
              <w:rPr>
                <w:szCs w:val="18"/>
              </w:rPr>
              <w:lastRenderedPageBreak/>
              <w:t>pokyčius ar patvirtintus reikalavimų pakeitimus, užregistruotus pakeitimų valdymo registre. Įgyvendinant diegimą ir konfigūravimą, Diegėjas turi užtikrinti, kad visos reikalavimų pakeitimų valdyme priimtos modifikacijos bus integruotos į Sistemos sprendimą.</w:t>
            </w:r>
          </w:p>
        </w:tc>
        <w:tc>
          <w:tcPr>
            <w:tcW w:w="816" w:type="pct"/>
          </w:tcPr>
          <w:p w14:paraId="10E36694" w14:textId="4833B336" w:rsidR="001E4023" w:rsidRPr="00BC4421" w:rsidRDefault="001E4023" w:rsidP="001E4023">
            <w:pPr>
              <w:pStyle w:val="Sraassuenkleliais"/>
              <w:numPr>
                <w:ilvl w:val="0"/>
                <w:numId w:val="0"/>
              </w:numPr>
              <w:spacing w:before="0" w:after="0"/>
              <w:rPr>
                <w:rFonts w:cstheme="minorHAnsi"/>
                <w:szCs w:val="18"/>
              </w:rPr>
            </w:pPr>
            <w:r w:rsidRPr="00BC4421">
              <w:rPr>
                <w:rFonts w:cstheme="minorHAnsi"/>
                <w:szCs w:val="18"/>
              </w:rPr>
              <w:lastRenderedPageBreak/>
              <w:t xml:space="preserve">Patvirtintas </w:t>
            </w:r>
            <w:r w:rsidR="00BD5F4C" w:rsidRPr="00BC4421">
              <w:rPr>
                <w:rFonts w:cstheme="minorHAnsi"/>
                <w:szCs w:val="18"/>
              </w:rPr>
              <w:t xml:space="preserve">sistemos </w:t>
            </w:r>
            <w:r w:rsidRPr="00BC4421">
              <w:rPr>
                <w:rFonts w:cstheme="minorHAnsi"/>
                <w:szCs w:val="18"/>
              </w:rPr>
              <w:t>diegimo paslaugų perdavimo-priėmimo aktas</w:t>
            </w:r>
          </w:p>
        </w:tc>
        <w:tc>
          <w:tcPr>
            <w:tcW w:w="1683" w:type="pct"/>
          </w:tcPr>
          <w:p w14:paraId="7EE2E533" w14:textId="026EFCBB" w:rsidR="001E4023" w:rsidRPr="00BC4421" w:rsidRDefault="00153A4F" w:rsidP="001E4023">
            <w:pPr>
              <w:widowControl w:val="0"/>
              <w:spacing w:before="0" w:after="60"/>
              <w:rPr>
                <w:rFonts w:cstheme="minorHAnsi"/>
                <w:szCs w:val="18"/>
              </w:rPr>
            </w:pPr>
            <w:r w:rsidRPr="00BC4421">
              <w:rPr>
                <w:rFonts w:cstheme="minorHAnsi"/>
                <w:szCs w:val="18"/>
              </w:rPr>
              <w:t xml:space="preserve">Patvirtintas </w:t>
            </w:r>
            <w:r w:rsidR="00BD5F4C" w:rsidRPr="00BC4421">
              <w:rPr>
                <w:rFonts w:cstheme="minorHAnsi"/>
                <w:szCs w:val="18"/>
              </w:rPr>
              <w:t xml:space="preserve">sistemos </w:t>
            </w:r>
            <w:r w:rsidRPr="00BC4421">
              <w:rPr>
                <w:rFonts w:cstheme="minorHAnsi"/>
                <w:szCs w:val="18"/>
              </w:rPr>
              <w:t>diegimo paslaugų perdavimo–priėmimo akta</w:t>
            </w:r>
            <w:r w:rsidR="00AF5C21" w:rsidRPr="00BC4421">
              <w:rPr>
                <w:rFonts w:cstheme="minorHAnsi"/>
                <w:szCs w:val="18"/>
              </w:rPr>
              <w:t>s</w:t>
            </w:r>
            <w:r w:rsidR="00BD5F4C" w:rsidRPr="00BC4421">
              <w:rPr>
                <w:rFonts w:cstheme="minorHAnsi"/>
                <w:szCs w:val="18"/>
              </w:rPr>
              <w:t>.</w:t>
            </w:r>
            <w:r w:rsidRPr="00BC4421">
              <w:rPr>
                <w:rFonts w:cstheme="minorHAnsi"/>
                <w:szCs w:val="18"/>
              </w:rPr>
              <w:t xml:space="preserve"> Sistemos diegimo paslaugų perdavimo–priėmimo aktas pasirašomas Užsakovo ir Diegėjo, patvirtinant, kad Sistema įdiegta ir sukonfigūruota </w:t>
            </w:r>
            <w:r w:rsidRPr="00BC4421">
              <w:rPr>
                <w:rFonts w:cstheme="minorHAnsi"/>
                <w:szCs w:val="18"/>
              </w:rPr>
              <w:lastRenderedPageBreak/>
              <w:t>laikantis visų reikalavimų bei projekto metu suderintų papildomų poreikių ar modifikacijų.</w:t>
            </w:r>
          </w:p>
        </w:tc>
      </w:tr>
      <w:tr w:rsidR="004E5B39" w:rsidRPr="00BC4421" w14:paraId="0E227A9C" w14:textId="77777777" w:rsidTr="0AA23D6C">
        <w:trPr>
          <w:trHeight w:val="20"/>
        </w:trPr>
        <w:tc>
          <w:tcPr>
            <w:tcW w:w="5000" w:type="pct"/>
            <w:gridSpan w:val="5"/>
            <w:shd w:val="clear" w:color="auto" w:fill="E6E6E6" w:themeFill="accent3"/>
          </w:tcPr>
          <w:p w14:paraId="2055942E" w14:textId="3147A4A4" w:rsidR="004E5B39" w:rsidRPr="00BC4421" w:rsidRDefault="0097791C" w:rsidP="0086536E">
            <w:pPr>
              <w:pStyle w:val="Sraassuenkleliais"/>
              <w:numPr>
                <w:ilvl w:val="0"/>
                <w:numId w:val="33"/>
              </w:numPr>
              <w:spacing w:before="0" w:after="0"/>
              <w:ind w:left="316"/>
              <w:rPr>
                <w:rFonts w:cstheme="minorHAnsi"/>
                <w:b/>
                <w:bCs/>
                <w:szCs w:val="18"/>
              </w:rPr>
            </w:pPr>
            <w:r w:rsidRPr="00BC4421">
              <w:rPr>
                <w:rFonts w:cstheme="minorHAnsi"/>
                <w:b/>
                <w:bCs/>
                <w:color w:val="82009B" w:themeColor="accent6"/>
                <w:szCs w:val="18"/>
              </w:rPr>
              <w:lastRenderedPageBreak/>
              <w:t>Garantinis aptarnavimas</w:t>
            </w:r>
          </w:p>
        </w:tc>
      </w:tr>
      <w:tr w:rsidR="00A16F3E" w:rsidRPr="00BC4421" w14:paraId="17DD4005" w14:textId="77777777" w:rsidTr="0AA23D6C">
        <w:trPr>
          <w:trHeight w:val="20"/>
        </w:trPr>
        <w:tc>
          <w:tcPr>
            <w:tcW w:w="306" w:type="pct"/>
          </w:tcPr>
          <w:p w14:paraId="510F5822" w14:textId="77777777" w:rsidR="00A16F3E" w:rsidRPr="00BC4421" w:rsidRDefault="00A16F3E" w:rsidP="0086536E">
            <w:pPr>
              <w:pStyle w:val="Sraopastraipa"/>
              <w:numPr>
                <w:ilvl w:val="0"/>
                <w:numId w:val="13"/>
              </w:numPr>
              <w:spacing w:before="0"/>
              <w:ind w:left="317"/>
              <w:rPr>
                <w:rFonts w:cstheme="minorHAnsi"/>
                <w:szCs w:val="18"/>
              </w:rPr>
            </w:pPr>
          </w:p>
        </w:tc>
        <w:tc>
          <w:tcPr>
            <w:tcW w:w="766" w:type="pct"/>
          </w:tcPr>
          <w:p w14:paraId="54B4F415" w14:textId="390F3FD8" w:rsidR="00A16F3E" w:rsidRPr="00BC4421" w:rsidRDefault="00A16F3E" w:rsidP="00A16F3E">
            <w:pPr>
              <w:pStyle w:val="Sraassuenkleliais"/>
              <w:numPr>
                <w:ilvl w:val="0"/>
                <w:numId w:val="0"/>
              </w:numPr>
              <w:spacing w:before="0" w:after="0"/>
              <w:rPr>
                <w:rFonts w:cstheme="minorHAnsi"/>
                <w:szCs w:val="18"/>
              </w:rPr>
            </w:pPr>
            <w:r w:rsidRPr="00BC4421">
              <w:rPr>
                <w:rFonts w:cstheme="minorHAnsi"/>
                <w:szCs w:val="18"/>
              </w:rPr>
              <w:t>Parengti garantinio aptarnavimo planą</w:t>
            </w:r>
          </w:p>
        </w:tc>
        <w:tc>
          <w:tcPr>
            <w:tcW w:w="1429" w:type="pct"/>
          </w:tcPr>
          <w:p w14:paraId="3D049A67" w14:textId="19111A09" w:rsidR="00A16F3E" w:rsidRPr="00BC4421" w:rsidRDefault="00A16F3E" w:rsidP="00A16F3E">
            <w:pPr>
              <w:widowControl w:val="0"/>
              <w:spacing w:before="0" w:after="60"/>
              <w:rPr>
                <w:rFonts w:cstheme="minorHAnsi"/>
                <w:szCs w:val="18"/>
              </w:rPr>
            </w:pPr>
            <w:r w:rsidRPr="00BC4421">
              <w:rPr>
                <w:rFonts w:cstheme="minorHAnsi"/>
                <w:szCs w:val="18"/>
              </w:rPr>
              <w:t>Diegėjas turi parengti garantinio aptarnavimo planą. Planas turi būti suderintas ne vėliau, nei iki Sistemos paleidimo gamybinėje aplinkoje.</w:t>
            </w:r>
          </w:p>
        </w:tc>
        <w:tc>
          <w:tcPr>
            <w:tcW w:w="816" w:type="pct"/>
          </w:tcPr>
          <w:p w14:paraId="74A433E9" w14:textId="40209992" w:rsidR="00A16F3E" w:rsidRPr="00BC4421" w:rsidRDefault="00A16F3E" w:rsidP="00A16F3E">
            <w:pPr>
              <w:pStyle w:val="Sraassuenkleliais"/>
              <w:numPr>
                <w:ilvl w:val="0"/>
                <w:numId w:val="0"/>
              </w:numPr>
              <w:spacing w:before="0" w:after="0"/>
              <w:rPr>
                <w:rFonts w:cstheme="minorHAnsi"/>
                <w:szCs w:val="18"/>
              </w:rPr>
            </w:pPr>
            <w:r w:rsidRPr="00BC4421">
              <w:rPr>
                <w:rFonts w:cstheme="minorHAnsi"/>
                <w:szCs w:val="18"/>
              </w:rPr>
              <w:t>Garantinio aptarnavimo planas</w:t>
            </w:r>
          </w:p>
        </w:tc>
        <w:tc>
          <w:tcPr>
            <w:tcW w:w="1683" w:type="pct"/>
          </w:tcPr>
          <w:p w14:paraId="3DB048C3" w14:textId="77777777" w:rsidR="00A16F3E" w:rsidRPr="00BC4421" w:rsidRDefault="00A16F3E" w:rsidP="00DE4222">
            <w:pPr>
              <w:pBdr>
                <w:top w:val="nil"/>
                <w:left w:val="nil"/>
                <w:bottom w:val="nil"/>
                <w:right w:val="nil"/>
                <w:between w:val="nil"/>
              </w:pBdr>
              <w:spacing w:before="0"/>
              <w:rPr>
                <w:rFonts w:cstheme="minorHAnsi"/>
                <w:b/>
                <w:szCs w:val="18"/>
              </w:rPr>
            </w:pPr>
            <w:r w:rsidRPr="00BC4421">
              <w:rPr>
                <w:rFonts w:eastAsia="Calibri" w:cstheme="minorHAnsi"/>
                <w:color w:val="000000"/>
                <w:szCs w:val="18"/>
              </w:rPr>
              <w:t>Garantinio aptarnavimo planas turi apimti (neapsiribojant):</w:t>
            </w:r>
          </w:p>
          <w:p w14:paraId="2EE428B3" w14:textId="77777777" w:rsidR="00A16F3E" w:rsidRPr="00BC4421" w:rsidRDefault="00A16F3E" w:rsidP="00DE4222">
            <w:pPr>
              <w:numPr>
                <w:ilvl w:val="0"/>
                <w:numId w:val="68"/>
              </w:numPr>
              <w:pBdr>
                <w:top w:val="nil"/>
                <w:left w:val="nil"/>
                <w:bottom w:val="nil"/>
                <w:right w:val="nil"/>
                <w:between w:val="nil"/>
              </w:pBdr>
              <w:spacing w:before="0"/>
              <w:rPr>
                <w:rFonts w:cstheme="minorHAnsi"/>
                <w:b/>
                <w:szCs w:val="18"/>
              </w:rPr>
            </w:pPr>
            <w:r w:rsidRPr="00BC4421">
              <w:rPr>
                <w:rFonts w:eastAsia="Calibri" w:cstheme="minorHAnsi"/>
                <w:color w:val="000000"/>
                <w:szCs w:val="18"/>
              </w:rPr>
              <w:t>Diegėjo atsakomybės ir darbai;</w:t>
            </w:r>
          </w:p>
          <w:p w14:paraId="01FA15ED" w14:textId="77777777" w:rsidR="00A16F3E" w:rsidRPr="00BC4421" w:rsidRDefault="00A16F3E" w:rsidP="00DE4222">
            <w:pPr>
              <w:numPr>
                <w:ilvl w:val="0"/>
                <w:numId w:val="68"/>
              </w:numPr>
              <w:pBdr>
                <w:top w:val="nil"/>
                <w:left w:val="nil"/>
                <w:bottom w:val="nil"/>
                <w:right w:val="nil"/>
                <w:between w:val="nil"/>
              </w:pBdr>
              <w:spacing w:before="0"/>
              <w:rPr>
                <w:rFonts w:cstheme="minorHAnsi"/>
                <w:b/>
                <w:szCs w:val="18"/>
              </w:rPr>
            </w:pPr>
            <w:r w:rsidRPr="00BC4421">
              <w:rPr>
                <w:rFonts w:eastAsia="Calibri" w:cstheme="minorHAnsi"/>
                <w:color w:val="000000"/>
                <w:szCs w:val="18"/>
              </w:rPr>
              <w:t>klaidų šalinimo terminai;</w:t>
            </w:r>
          </w:p>
          <w:p w14:paraId="7227CFBB" w14:textId="77777777" w:rsidR="00A16F3E" w:rsidRPr="00BC4421" w:rsidRDefault="00A16F3E" w:rsidP="00DE4222">
            <w:pPr>
              <w:numPr>
                <w:ilvl w:val="0"/>
                <w:numId w:val="68"/>
              </w:numPr>
              <w:pBdr>
                <w:top w:val="nil"/>
                <w:left w:val="nil"/>
                <w:bottom w:val="nil"/>
                <w:right w:val="nil"/>
                <w:between w:val="nil"/>
              </w:pBdr>
              <w:spacing w:before="0"/>
              <w:rPr>
                <w:rFonts w:cstheme="minorHAnsi"/>
                <w:b/>
                <w:szCs w:val="18"/>
              </w:rPr>
            </w:pPr>
            <w:r w:rsidRPr="00BC4421">
              <w:rPr>
                <w:rFonts w:eastAsia="Calibri" w:cstheme="minorHAnsi"/>
                <w:color w:val="000000"/>
                <w:szCs w:val="18"/>
              </w:rPr>
              <w:t>kokybės valdymo planas;</w:t>
            </w:r>
          </w:p>
          <w:p w14:paraId="7C592055" w14:textId="77777777" w:rsidR="00A16F3E" w:rsidRPr="00BC4421" w:rsidRDefault="00A16F3E" w:rsidP="00DE4222">
            <w:pPr>
              <w:numPr>
                <w:ilvl w:val="0"/>
                <w:numId w:val="68"/>
              </w:numPr>
              <w:pBdr>
                <w:top w:val="nil"/>
                <w:left w:val="nil"/>
                <w:bottom w:val="nil"/>
                <w:right w:val="nil"/>
                <w:between w:val="nil"/>
              </w:pBdr>
              <w:spacing w:before="0"/>
              <w:rPr>
                <w:rFonts w:cstheme="minorHAnsi"/>
                <w:b/>
                <w:szCs w:val="18"/>
              </w:rPr>
            </w:pPr>
            <w:r w:rsidRPr="00BC4421">
              <w:rPr>
                <w:rFonts w:eastAsia="Calibri" w:cstheme="minorHAnsi"/>
                <w:color w:val="000000"/>
                <w:szCs w:val="18"/>
              </w:rPr>
              <w:t>pokyčių, rizikų, problemų valdymo tvarkos;</w:t>
            </w:r>
          </w:p>
          <w:p w14:paraId="5A687152" w14:textId="023A6747" w:rsidR="00A16F3E" w:rsidRPr="00BC4421" w:rsidRDefault="00A16F3E" w:rsidP="00DE4222">
            <w:pPr>
              <w:pStyle w:val="Sraopastraipa"/>
              <w:widowControl w:val="0"/>
              <w:numPr>
                <w:ilvl w:val="0"/>
                <w:numId w:val="68"/>
              </w:numPr>
              <w:spacing w:before="0"/>
              <w:rPr>
                <w:rFonts w:cstheme="minorHAnsi"/>
                <w:szCs w:val="18"/>
              </w:rPr>
            </w:pPr>
            <w:r w:rsidRPr="00BC4421">
              <w:rPr>
                <w:rFonts w:eastAsia="Calibri" w:cstheme="minorHAnsi"/>
                <w:color w:val="000000"/>
                <w:szCs w:val="18"/>
              </w:rPr>
              <w:t>optimalus komunikacijos planas.</w:t>
            </w:r>
          </w:p>
        </w:tc>
      </w:tr>
      <w:tr w:rsidR="00A16F3E" w:rsidRPr="00BC4421" w14:paraId="7471102C" w14:textId="77777777" w:rsidTr="0AA23D6C">
        <w:trPr>
          <w:trHeight w:val="20"/>
        </w:trPr>
        <w:tc>
          <w:tcPr>
            <w:tcW w:w="306" w:type="pct"/>
          </w:tcPr>
          <w:p w14:paraId="69F0AC9D" w14:textId="77777777" w:rsidR="00A16F3E" w:rsidRPr="00BC4421" w:rsidRDefault="00A16F3E" w:rsidP="0086536E">
            <w:pPr>
              <w:pStyle w:val="Sraopastraipa"/>
              <w:numPr>
                <w:ilvl w:val="0"/>
                <w:numId w:val="13"/>
              </w:numPr>
              <w:spacing w:before="0"/>
              <w:ind w:left="317"/>
              <w:rPr>
                <w:rFonts w:cstheme="minorHAnsi"/>
                <w:szCs w:val="18"/>
              </w:rPr>
            </w:pPr>
          </w:p>
        </w:tc>
        <w:tc>
          <w:tcPr>
            <w:tcW w:w="766" w:type="pct"/>
          </w:tcPr>
          <w:p w14:paraId="1598AECA" w14:textId="77777777" w:rsidR="00A16F3E" w:rsidRPr="00BC4421" w:rsidRDefault="00A16F3E" w:rsidP="00A16F3E">
            <w:pPr>
              <w:widowControl w:val="0"/>
              <w:spacing w:before="0" w:after="60"/>
              <w:rPr>
                <w:rFonts w:cstheme="minorHAnsi"/>
                <w:szCs w:val="18"/>
              </w:rPr>
            </w:pPr>
            <w:r w:rsidRPr="00BC4421">
              <w:rPr>
                <w:rFonts w:cstheme="minorHAnsi"/>
                <w:szCs w:val="18"/>
              </w:rPr>
              <w:t>Teikti garantinio aptarnavimo paslaugas</w:t>
            </w:r>
          </w:p>
          <w:p w14:paraId="511AE2A5" w14:textId="77777777" w:rsidR="00A16F3E" w:rsidRPr="00BC4421" w:rsidRDefault="00A16F3E" w:rsidP="00A16F3E">
            <w:pPr>
              <w:pStyle w:val="Sraassuenkleliais"/>
              <w:numPr>
                <w:ilvl w:val="0"/>
                <w:numId w:val="0"/>
              </w:numPr>
              <w:spacing w:before="0" w:after="0"/>
              <w:rPr>
                <w:rFonts w:cstheme="minorHAnsi"/>
                <w:szCs w:val="18"/>
              </w:rPr>
            </w:pPr>
          </w:p>
        </w:tc>
        <w:tc>
          <w:tcPr>
            <w:tcW w:w="1429" w:type="pct"/>
          </w:tcPr>
          <w:p w14:paraId="0F75A518" w14:textId="05C16874" w:rsidR="00A16F3E" w:rsidRPr="00BC4421" w:rsidRDefault="00A16F3E" w:rsidP="00A16F3E">
            <w:pPr>
              <w:widowControl w:val="0"/>
              <w:spacing w:before="0" w:after="60"/>
              <w:rPr>
                <w:rFonts w:cstheme="minorHAnsi"/>
                <w:szCs w:val="18"/>
              </w:rPr>
            </w:pPr>
            <w:r w:rsidRPr="00BC4421">
              <w:rPr>
                <w:rFonts w:cstheme="minorHAnsi"/>
                <w:szCs w:val="18"/>
              </w:rPr>
              <w:t xml:space="preserve">Diegėjas garantinio aptarnavimo metu turi teikti Sistemos garantinio aptarnavimo paslaugas ir užtikrinti kokybės garantiją. </w:t>
            </w:r>
          </w:p>
        </w:tc>
        <w:tc>
          <w:tcPr>
            <w:tcW w:w="816" w:type="pct"/>
          </w:tcPr>
          <w:p w14:paraId="2F4B3255" w14:textId="76E24ACD" w:rsidR="00A16F3E" w:rsidRPr="00BC4421" w:rsidRDefault="00BD5F4C" w:rsidP="00A16F3E">
            <w:pPr>
              <w:pStyle w:val="Sraassuenkleliais"/>
              <w:numPr>
                <w:ilvl w:val="0"/>
                <w:numId w:val="0"/>
              </w:numPr>
              <w:spacing w:before="0" w:after="0"/>
              <w:rPr>
                <w:rFonts w:cstheme="minorHAnsi"/>
                <w:szCs w:val="18"/>
              </w:rPr>
            </w:pPr>
            <w:r w:rsidRPr="00BC4421">
              <w:rPr>
                <w:rFonts w:cstheme="minorHAnsi"/>
                <w:szCs w:val="18"/>
              </w:rPr>
              <w:t>suteiktas garantinis aptarnavimas</w:t>
            </w:r>
          </w:p>
        </w:tc>
        <w:tc>
          <w:tcPr>
            <w:tcW w:w="1683" w:type="pct"/>
          </w:tcPr>
          <w:p w14:paraId="1EBEF287" w14:textId="625C9581" w:rsidR="00A16F3E" w:rsidRPr="00BC4421" w:rsidRDefault="00A16F3E" w:rsidP="00A16F3E">
            <w:pPr>
              <w:spacing w:before="0" w:after="60"/>
              <w:rPr>
                <w:rFonts w:cstheme="minorHAnsi"/>
                <w:szCs w:val="18"/>
              </w:rPr>
            </w:pPr>
            <w:r w:rsidRPr="00BC4421">
              <w:rPr>
                <w:rFonts w:cstheme="minorHAnsi"/>
                <w:color w:val="000000"/>
                <w:szCs w:val="18"/>
              </w:rPr>
              <w:t>Baigiamas Sistemos garantinio aptarnavimo etapas</w:t>
            </w:r>
            <w:r w:rsidR="00BD5F4C" w:rsidRPr="00BC4421">
              <w:rPr>
                <w:rFonts w:cstheme="minorHAnsi"/>
                <w:color w:val="000000"/>
                <w:szCs w:val="18"/>
              </w:rPr>
              <w:t>.</w:t>
            </w:r>
            <w:r w:rsidRPr="00BC4421">
              <w:rPr>
                <w:rFonts w:cstheme="minorHAnsi"/>
                <w:color w:val="000000"/>
                <w:szCs w:val="18"/>
              </w:rPr>
              <w:t>,.</w:t>
            </w:r>
          </w:p>
          <w:p w14:paraId="72D6AB96" w14:textId="77777777" w:rsidR="00A16F3E" w:rsidRPr="00BC4421" w:rsidRDefault="00A16F3E" w:rsidP="00A16F3E">
            <w:pPr>
              <w:widowControl w:val="0"/>
              <w:spacing w:before="0" w:after="60"/>
              <w:rPr>
                <w:rFonts w:cstheme="minorHAnsi"/>
                <w:szCs w:val="18"/>
              </w:rPr>
            </w:pPr>
          </w:p>
        </w:tc>
      </w:tr>
      <w:tr w:rsidR="008A026F" w:rsidRPr="00BC4421" w14:paraId="64E997D7" w14:textId="77777777" w:rsidTr="0AA23D6C">
        <w:trPr>
          <w:trHeight w:val="20"/>
        </w:trPr>
        <w:tc>
          <w:tcPr>
            <w:tcW w:w="5000" w:type="pct"/>
            <w:gridSpan w:val="5"/>
            <w:shd w:val="clear" w:color="auto" w:fill="E6E6E6" w:themeFill="accent3"/>
          </w:tcPr>
          <w:p w14:paraId="6680592A" w14:textId="5933D75E" w:rsidR="008A026F" w:rsidRPr="00BC4421" w:rsidRDefault="00B237A5" w:rsidP="0086536E">
            <w:pPr>
              <w:pStyle w:val="Sraassuenkleliais"/>
              <w:numPr>
                <w:ilvl w:val="0"/>
                <w:numId w:val="33"/>
              </w:numPr>
              <w:spacing w:before="0" w:after="0"/>
              <w:ind w:left="316"/>
              <w:rPr>
                <w:rFonts w:cstheme="minorHAnsi"/>
                <w:b/>
                <w:bCs/>
                <w:szCs w:val="18"/>
              </w:rPr>
            </w:pPr>
            <w:r w:rsidRPr="00BC4421">
              <w:rPr>
                <w:rFonts w:cstheme="minorHAnsi"/>
                <w:b/>
                <w:bCs/>
                <w:color w:val="82009B" w:themeColor="accent6"/>
                <w:szCs w:val="18"/>
              </w:rPr>
              <w:t>Papildomų paslaugų teikimas</w:t>
            </w:r>
          </w:p>
        </w:tc>
      </w:tr>
      <w:tr w:rsidR="00EC3211" w:rsidRPr="00BC4421" w14:paraId="1D9CE2C8" w14:textId="77777777" w:rsidTr="0AA23D6C">
        <w:trPr>
          <w:trHeight w:val="20"/>
        </w:trPr>
        <w:tc>
          <w:tcPr>
            <w:tcW w:w="306" w:type="pct"/>
          </w:tcPr>
          <w:p w14:paraId="1DFCF645" w14:textId="77777777" w:rsidR="00EC3211" w:rsidRPr="00BC4421" w:rsidRDefault="00EC3211" w:rsidP="0086536E">
            <w:pPr>
              <w:pStyle w:val="Sraopastraipa"/>
              <w:numPr>
                <w:ilvl w:val="0"/>
                <w:numId w:val="13"/>
              </w:numPr>
              <w:spacing w:before="0"/>
              <w:ind w:left="317"/>
              <w:rPr>
                <w:rFonts w:cstheme="minorHAnsi"/>
                <w:szCs w:val="18"/>
              </w:rPr>
            </w:pPr>
          </w:p>
        </w:tc>
        <w:tc>
          <w:tcPr>
            <w:tcW w:w="766" w:type="pct"/>
          </w:tcPr>
          <w:p w14:paraId="0C8072E3" w14:textId="14E07086" w:rsidR="00EC3211" w:rsidRPr="00BC4421" w:rsidRDefault="00EC3211" w:rsidP="00EC3211">
            <w:pPr>
              <w:pStyle w:val="Sraassuenkleliais"/>
              <w:numPr>
                <w:ilvl w:val="0"/>
                <w:numId w:val="0"/>
              </w:numPr>
              <w:spacing w:before="0" w:after="0"/>
              <w:rPr>
                <w:rFonts w:cstheme="minorHAnsi"/>
                <w:szCs w:val="18"/>
              </w:rPr>
            </w:pPr>
            <w:r w:rsidRPr="00BC4421">
              <w:rPr>
                <w:rFonts w:cstheme="minorHAnsi"/>
                <w:szCs w:val="18"/>
              </w:rPr>
              <w:t>Teikti papildomas paslaugas</w:t>
            </w:r>
          </w:p>
        </w:tc>
        <w:tc>
          <w:tcPr>
            <w:tcW w:w="1429" w:type="pct"/>
          </w:tcPr>
          <w:p w14:paraId="36C41C52" w14:textId="3CBEDBD7" w:rsidR="00EC3211" w:rsidRPr="00BC4421" w:rsidRDefault="00EC3211" w:rsidP="00EC3211">
            <w:pPr>
              <w:widowControl w:val="0"/>
              <w:spacing w:before="0" w:after="60"/>
              <w:rPr>
                <w:rFonts w:cstheme="minorHAnsi"/>
                <w:szCs w:val="18"/>
              </w:rPr>
            </w:pPr>
            <w:r w:rsidRPr="00BC4421">
              <w:rPr>
                <w:rFonts w:cstheme="minorHAnsi"/>
                <w:szCs w:val="18"/>
              </w:rPr>
              <w:t xml:space="preserve">Viso Projekto metu Diegėjas teikia Papildomas paslaugas. </w:t>
            </w:r>
          </w:p>
        </w:tc>
        <w:tc>
          <w:tcPr>
            <w:tcW w:w="816" w:type="pct"/>
          </w:tcPr>
          <w:p w14:paraId="1C7F55ED" w14:textId="3258E816" w:rsidR="00EC3211" w:rsidRPr="00BC4421" w:rsidRDefault="00EC3211" w:rsidP="00EC3211">
            <w:pPr>
              <w:pStyle w:val="Sraassuenkleliais"/>
              <w:numPr>
                <w:ilvl w:val="0"/>
                <w:numId w:val="0"/>
              </w:numPr>
              <w:spacing w:before="0" w:after="0"/>
              <w:rPr>
                <w:rFonts w:cstheme="minorHAnsi"/>
                <w:szCs w:val="18"/>
              </w:rPr>
            </w:pPr>
            <w:r w:rsidRPr="00BC4421">
              <w:rPr>
                <w:rFonts w:cstheme="minorHAnsi"/>
                <w:szCs w:val="18"/>
              </w:rPr>
              <w:t>Papildomų paslaugų perdavimo – priėmimo aktas</w:t>
            </w:r>
          </w:p>
        </w:tc>
        <w:tc>
          <w:tcPr>
            <w:tcW w:w="1683" w:type="pct"/>
          </w:tcPr>
          <w:p w14:paraId="5C101A4C" w14:textId="17CC5A6D" w:rsidR="00EC3211" w:rsidRPr="00BC4421" w:rsidRDefault="00EC3211" w:rsidP="00EC3211">
            <w:pPr>
              <w:widowControl w:val="0"/>
              <w:spacing w:before="0" w:after="60"/>
              <w:rPr>
                <w:rFonts w:cstheme="minorHAnsi"/>
                <w:szCs w:val="18"/>
              </w:rPr>
            </w:pPr>
            <w:r w:rsidRPr="00BC4421">
              <w:rPr>
                <w:rFonts w:cstheme="minorHAnsi"/>
                <w:color w:val="000000"/>
                <w:szCs w:val="18"/>
              </w:rPr>
              <w:t>Kiekvienas Papildomų paslaugų užsakymas įforminamas Diegėjo pateiktu ir suderintu Papildomų paslaugų perdavimo–priėmimo aktu.</w:t>
            </w:r>
          </w:p>
        </w:tc>
      </w:tr>
    </w:tbl>
    <w:p w14:paraId="4C301320" w14:textId="77777777" w:rsidR="0009122B" w:rsidRPr="00BC4421" w:rsidRDefault="0009122B" w:rsidP="0009122B"/>
    <w:p w14:paraId="417FB3C8" w14:textId="77777777" w:rsidR="00A44BE8" w:rsidRPr="00BC4421" w:rsidRDefault="00A44BE8" w:rsidP="003D7AE9">
      <w:pPr>
        <w:pStyle w:val="Antrat2"/>
        <w:spacing w:before="0" w:after="0"/>
        <w:rPr>
          <w:rFonts w:hint="eastAsia"/>
        </w:rPr>
        <w:sectPr w:rsidR="00A44BE8" w:rsidRPr="00BC4421" w:rsidSect="002D55CD">
          <w:pgSz w:w="16838" w:h="11906" w:orient="landscape"/>
          <w:pgMar w:top="822" w:right="1474" w:bottom="822" w:left="1474" w:header="709" w:footer="709" w:gutter="0"/>
          <w:cols w:space="708"/>
          <w:titlePg/>
          <w:docGrid w:linePitch="360"/>
        </w:sectPr>
      </w:pPr>
    </w:p>
    <w:p w14:paraId="235CCC3D" w14:textId="2FDBF05B" w:rsidR="00247C4C" w:rsidRPr="00BC4421" w:rsidRDefault="00F52B37" w:rsidP="00F52B37">
      <w:pPr>
        <w:pStyle w:val="Antrat2"/>
        <w:rPr>
          <w:rFonts w:hint="eastAsia"/>
        </w:rPr>
      </w:pPr>
      <w:bookmarkStart w:id="674" w:name="_Toc187396087"/>
      <w:r w:rsidRPr="00BC4421">
        <w:lastRenderedPageBreak/>
        <w:t>Reikalavimai diegimo techninei dokumentacijai</w:t>
      </w:r>
      <w:bookmarkEnd w:id="674"/>
    </w:p>
    <w:tbl>
      <w:tblPr>
        <w:tblStyle w:val="CivittaTable2Purple1"/>
        <w:tblW w:w="4692" w:type="pct"/>
        <w:tblLook w:val="0620" w:firstRow="1" w:lastRow="0" w:firstColumn="0" w:lastColumn="0" w:noHBand="1" w:noVBand="1"/>
      </w:tblPr>
      <w:tblGrid>
        <w:gridCol w:w="851"/>
        <w:gridCol w:w="8779"/>
      </w:tblGrid>
      <w:tr w:rsidR="0033694B" w:rsidRPr="00BC4421" w14:paraId="24256E18"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0B8AEE75" w14:textId="77777777" w:rsidR="0033694B" w:rsidRPr="00BC4421" w:rsidRDefault="0033694B" w:rsidP="0033694B">
            <w:pPr>
              <w:spacing w:before="0"/>
              <w:rPr>
                <w:szCs w:val="20"/>
              </w:rPr>
            </w:pPr>
            <w:r w:rsidRPr="00BC4421">
              <w:rPr>
                <w:szCs w:val="20"/>
              </w:rPr>
              <w:t>Nr.</w:t>
            </w:r>
          </w:p>
        </w:tc>
        <w:tc>
          <w:tcPr>
            <w:tcW w:w="0" w:type="pct"/>
            <w:hideMark/>
          </w:tcPr>
          <w:p w14:paraId="6BEAA76A" w14:textId="77777777" w:rsidR="0033694B" w:rsidRPr="00BC4421" w:rsidRDefault="0033694B" w:rsidP="0033694B">
            <w:pPr>
              <w:spacing w:before="0"/>
            </w:pPr>
            <w:r w:rsidRPr="00BC4421">
              <w:t>Reikalavimas</w:t>
            </w:r>
          </w:p>
        </w:tc>
      </w:tr>
      <w:tr w:rsidR="00191855" w:rsidRPr="00BC4421" w14:paraId="351B647B" w14:textId="77777777" w:rsidTr="00800C24">
        <w:trPr>
          <w:trHeight w:val="20"/>
        </w:trPr>
        <w:tc>
          <w:tcPr>
            <w:tcW w:w="442" w:type="pct"/>
          </w:tcPr>
          <w:p w14:paraId="4AFD4770" w14:textId="0A3AC05A" w:rsidR="00191855" w:rsidRPr="00BC4421" w:rsidRDefault="00191855" w:rsidP="0086536E">
            <w:pPr>
              <w:pStyle w:val="Sraopastraipa"/>
              <w:numPr>
                <w:ilvl w:val="0"/>
                <w:numId w:val="11"/>
              </w:numPr>
              <w:spacing w:before="0"/>
              <w:ind w:left="317"/>
              <w:rPr>
                <w:szCs w:val="20"/>
              </w:rPr>
            </w:pPr>
          </w:p>
        </w:tc>
        <w:tc>
          <w:tcPr>
            <w:tcW w:w="4558" w:type="pct"/>
            <w:hideMark/>
          </w:tcPr>
          <w:p w14:paraId="50623F1D" w14:textId="0149856C" w:rsidR="00191855" w:rsidRPr="00BC4421" w:rsidRDefault="00191855" w:rsidP="00191855">
            <w:pPr>
              <w:pStyle w:val="Sraassuenkleliais"/>
              <w:numPr>
                <w:ilvl w:val="0"/>
                <w:numId w:val="0"/>
              </w:numPr>
              <w:spacing w:before="0"/>
              <w:rPr>
                <w:rFonts w:ascii="Arial" w:hAnsi="Arial" w:cs="Arial"/>
                <w:szCs w:val="18"/>
              </w:rPr>
            </w:pPr>
            <w:r w:rsidRPr="00BC4421">
              <w:rPr>
                <w:rFonts w:ascii="Arial" w:hAnsi="Arial" w:cs="Arial"/>
                <w:szCs w:val="18"/>
              </w:rPr>
              <w:t xml:space="preserve">Diegėjas privalo sukurti Projekto metu visų rengiamų </w:t>
            </w:r>
            <w:r w:rsidR="001C5132" w:rsidRPr="00BC4421">
              <w:rPr>
                <w:rFonts w:ascii="Arial" w:hAnsi="Arial" w:cs="Arial"/>
                <w:szCs w:val="18"/>
              </w:rPr>
              <w:t xml:space="preserve">dokumentacijos </w:t>
            </w:r>
            <w:r w:rsidRPr="00BC4421">
              <w:rPr>
                <w:rFonts w:ascii="Arial" w:hAnsi="Arial" w:cs="Arial"/>
                <w:szCs w:val="18"/>
              </w:rPr>
              <w:t xml:space="preserve">matricą, kurioje būtų nurodyta reikalingų parengti dokumentų: </w:t>
            </w:r>
          </w:p>
          <w:p w14:paraId="641C10A7" w14:textId="72515EA3" w:rsidR="00191855" w:rsidRPr="00BC4421" w:rsidRDefault="009F0D64" w:rsidP="0086536E">
            <w:pPr>
              <w:pStyle w:val="Sraassuenkleliais"/>
              <w:numPr>
                <w:ilvl w:val="0"/>
                <w:numId w:val="19"/>
              </w:numPr>
              <w:spacing w:before="0"/>
              <w:rPr>
                <w:rFonts w:ascii="Arial" w:hAnsi="Arial" w:cs="Arial"/>
                <w:szCs w:val="18"/>
              </w:rPr>
            </w:pPr>
            <w:r w:rsidRPr="00BC4421">
              <w:rPr>
                <w:rFonts w:ascii="Arial" w:hAnsi="Arial" w:cs="Arial"/>
                <w:szCs w:val="18"/>
              </w:rPr>
              <w:t>n</w:t>
            </w:r>
            <w:r w:rsidR="00191855" w:rsidRPr="00BC4421">
              <w:rPr>
                <w:rFonts w:ascii="Arial" w:hAnsi="Arial" w:cs="Arial"/>
                <w:szCs w:val="18"/>
              </w:rPr>
              <w:t>umeris</w:t>
            </w:r>
            <w:r w:rsidR="00B6477D" w:rsidRPr="00BC4421">
              <w:rPr>
                <w:rFonts w:ascii="Arial" w:hAnsi="Arial" w:cs="Arial"/>
                <w:szCs w:val="18"/>
              </w:rPr>
              <w:t>;</w:t>
            </w:r>
          </w:p>
          <w:p w14:paraId="23B7BDB2" w14:textId="415E73D9" w:rsidR="00191855" w:rsidRPr="00BC4421" w:rsidRDefault="00191855" w:rsidP="0086536E">
            <w:pPr>
              <w:pStyle w:val="Sraassuenkleliais"/>
              <w:numPr>
                <w:ilvl w:val="0"/>
                <w:numId w:val="19"/>
              </w:numPr>
              <w:spacing w:before="0"/>
              <w:rPr>
                <w:rFonts w:ascii="Arial" w:hAnsi="Arial" w:cs="Arial"/>
                <w:szCs w:val="18"/>
              </w:rPr>
            </w:pPr>
            <w:r w:rsidRPr="00BC4421">
              <w:rPr>
                <w:rFonts w:ascii="Arial" w:hAnsi="Arial" w:cs="Arial"/>
                <w:szCs w:val="18"/>
              </w:rPr>
              <w:t>pavadinimas</w:t>
            </w:r>
            <w:r w:rsidR="00B6477D" w:rsidRPr="00BC4421">
              <w:rPr>
                <w:rFonts w:ascii="Arial" w:hAnsi="Arial" w:cs="Arial"/>
                <w:szCs w:val="18"/>
              </w:rPr>
              <w:t>;</w:t>
            </w:r>
          </w:p>
          <w:p w14:paraId="5AF52623" w14:textId="02DF72C3" w:rsidR="00191855" w:rsidRPr="00BC4421" w:rsidRDefault="00191855" w:rsidP="0086536E">
            <w:pPr>
              <w:pStyle w:val="Sraassuenkleliais"/>
              <w:numPr>
                <w:ilvl w:val="0"/>
                <w:numId w:val="19"/>
              </w:numPr>
              <w:spacing w:before="0"/>
              <w:rPr>
                <w:rFonts w:ascii="Arial" w:hAnsi="Arial" w:cs="Arial"/>
                <w:szCs w:val="18"/>
              </w:rPr>
            </w:pPr>
            <w:r w:rsidRPr="00BC4421">
              <w:rPr>
                <w:rFonts w:ascii="Arial" w:hAnsi="Arial" w:cs="Arial"/>
                <w:szCs w:val="18"/>
              </w:rPr>
              <w:t>galutinė įgyvendinimo data</w:t>
            </w:r>
            <w:r w:rsidR="00B6477D" w:rsidRPr="00BC4421">
              <w:rPr>
                <w:rFonts w:ascii="Arial" w:hAnsi="Arial" w:cs="Arial"/>
                <w:szCs w:val="18"/>
              </w:rPr>
              <w:t>;</w:t>
            </w:r>
          </w:p>
          <w:p w14:paraId="09C4E9B4" w14:textId="121125BC" w:rsidR="00191855" w:rsidRPr="00BC4421" w:rsidRDefault="00191855" w:rsidP="0086536E">
            <w:pPr>
              <w:pStyle w:val="Sraassuenkleliais"/>
              <w:numPr>
                <w:ilvl w:val="0"/>
                <w:numId w:val="19"/>
              </w:numPr>
              <w:spacing w:before="0"/>
              <w:rPr>
                <w:rFonts w:ascii="Arial" w:hAnsi="Arial" w:cs="Arial"/>
                <w:szCs w:val="18"/>
              </w:rPr>
            </w:pPr>
            <w:r w:rsidRPr="00BC4421">
              <w:rPr>
                <w:rFonts w:ascii="Arial" w:hAnsi="Arial" w:cs="Arial"/>
                <w:szCs w:val="18"/>
              </w:rPr>
              <w:t>įgyvendinimo statusas (laukiama, ruošiama, pateikta derinimui, įvykdyta)</w:t>
            </w:r>
            <w:r w:rsidR="00B6477D" w:rsidRPr="00BC4421">
              <w:rPr>
                <w:rFonts w:ascii="Arial" w:hAnsi="Arial" w:cs="Arial"/>
                <w:szCs w:val="18"/>
              </w:rPr>
              <w:t>.</w:t>
            </w:r>
          </w:p>
          <w:p w14:paraId="624661D3" w14:textId="77777777" w:rsidR="00191855" w:rsidRPr="00BC4421" w:rsidRDefault="00191855" w:rsidP="00191855">
            <w:pPr>
              <w:pStyle w:val="Sraassuenkleliais"/>
              <w:numPr>
                <w:ilvl w:val="0"/>
                <w:numId w:val="0"/>
              </w:numPr>
              <w:spacing w:before="0"/>
              <w:rPr>
                <w:rFonts w:ascii="Arial" w:hAnsi="Arial" w:cs="Arial"/>
                <w:szCs w:val="18"/>
              </w:rPr>
            </w:pPr>
          </w:p>
          <w:p w14:paraId="4123C7C6" w14:textId="7C90314F" w:rsidR="00191855" w:rsidRPr="00BC4421" w:rsidRDefault="00191855" w:rsidP="00191855">
            <w:pPr>
              <w:pStyle w:val="Sraassuenkleliais"/>
              <w:numPr>
                <w:ilvl w:val="0"/>
                <w:numId w:val="0"/>
              </w:numPr>
              <w:spacing w:before="0"/>
              <w:rPr>
                <w:rFonts w:ascii="Arial" w:hAnsi="Arial" w:cs="Arial"/>
                <w:szCs w:val="18"/>
              </w:rPr>
            </w:pPr>
            <w:r w:rsidRPr="00BC4421">
              <w:rPr>
                <w:rFonts w:ascii="Arial" w:hAnsi="Arial" w:cs="Arial"/>
                <w:szCs w:val="18"/>
              </w:rPr>
              <w:t xml:space="preserve">Rengiamų </w:t>
            </w:r>
            <w:r w:rsidR="001C5132" w:rsidRPr="00BC4421">
              <w:rPr>
                <w:rFonts w:ascii="Arial" w:hAnsi="Arial" w:cs="Arial"/>
                <w:szCs w:val="18"/>
              </w:rPr>
              <w:t xml:space="preserve">dokumentacijos </w:t>
            </w:r>
            <w:r w:rsidRPr="00BC4421">
              <w:rPr>
                <w:rFonts w:ascii="Arial" w:hAnsi="Arial" w:cs="Arial"/>
                <w:szCs w:val="18"/>
              </w:rPr>
              <w:t xml:space="preserve">matrica skirta vienoje vietoje matyti ir sekti visus dokumentus, kurie turi būti parengti Projekto metu. Diegėjas gali pasiūlyti savo detalų matricos atvaizdavimo būdą ir turinį, nenukrypstant nuo šio reikalavimo esmės. </w:t>
            </w:r>
          </w:p>
          <w:p w14:paraId="71AA80C8" w14:textId="14B3D4E5" w:rsidR="00191855" w:rsidRPr="00BC4421" w:rsidRDefault="00191855" w:rsidP="00191855">
            <w:pPr>
              <w:spacing w:before="0"/>
              <w:contextualSpacing/>
              <w:rPr>
                <w:szCs w:val="18"/>
              </w:rPr>
            </w:pPr>
            <w:r w:rsidRPr="00BC4421">
              <w:rPr>
                <w:rFonts w:ascii="Arial" w:hAnsi="Arial" w:cs="Arial"/>
                <w:szCs w:val="18"/>
              </w:rPr>
              <w:t xml:space="preserve">Matrica turi būti parengta Projekto E-1.1 etapo metu. </w:t>
            </w:r>
          </w:p>
        </w:tc>
      </w:tr>
      <w:tr w:rsidR="00191855" w:rsidRPr="00BC4421" w14:paraId="3A3D469C" w14:textId="77777777" w:rsidTr="00800C24">
        <w:trPr>
          <w:trHeight w:val="20"/>
        </w:trPr>
        <w:tc>
          <w:tcPr>
            <w:tcW w:w="442" w:type="pct"/>
          </w:tcPr>
          <w:p w14:paraId="346CDA79" w14:textId="77777777" w:rsidR="00191855" w:rsidRPr="00BC4421" w:rsidRDefault="00191855" w:rsidP="0086536E">
            <w:pPr>
              <w:pStyle w:val="Sraopastraipa"/>
              <w:numPr>
                <w:ilvl w:val="0"/>
                <w:numId w:val="11"/>
              </w:numPr>
              <w:spacing w:before="0"/>
              <w:ind w:left="317"/>
              <w:rPr>
                <w:szCs w:val="20"/>
              </w:rPr>
            </w:pPr>
          </w:p>
        </w:tc>
        <w:tc>
          <w:tcPr>
            <w:tcW w:w="4558" w:type="pct"/>
          </w:tcPr>
          <w:p w14:paraId="4F06281A" w14:textId="51FB0020" w:rsidR="00191855" w:rsidRPr="00BC4421" w:rsidRDefault="00191855" w:rsidP="00191855">
            <w:pPr>
              <w:spacing w:before="0"/>
              <w:contextualSpacing/>
              <w:rPr>
                <w:szCs w:val="18"/>
              </w:rPr>
            </w:pPr>
            <w:r w:rsidRPr="00BC4421">
              <w:rPr>
                <w:rFonts w:ascii="Arial" w:hAnsi="Arial" w:cs="Arial"/>
                <w:szCs w:val="18"/>
              </w:rPr>
              <w:t>Diegėjas, prieš teikdamas rezultatus, privalo su Užsakovu ir techninės priežiūros paslaugų teikėju suderinti visų pateikiamų Projekto rezultatų dokumentų šablonus su esminiais aprašymais, kaip ir kokie rezultatai turi būti pasiekti.</w:t>
            </w:r>
          </w:p>
        </w:tc>
      </w:tr>
      <w:tr w:rsidR="00191855" w:rsidRPr="00BC4421" w14:paraId="338B5736" w14:textId="77777777" w:rsidTr="00800C24">
        <w:trPr>
          <w:trHeight w:val="20"/>
        </w:trPr>
        <w:tc>
          <w:tcPr>
            <w:tcW w:w="442" w:type="pct"/>
          </w:tcPr>
          <w:p w14:paraId="2D707311" w14:textId="77777777" w:rsidR="00191855" w:rsidRPr="00BC4421" w:rsidRDefault="00191855" w:rsidP="0086536E">
            <w:pPr>
              <w:pStyle w:val="Sraopastraipa"/>
              <w:numPr>
                <w:ilvl w:val="0"/>
                <w:numId w:val="11"/>
              </w:numPr>
              <w:spacing w:before="0"/>
              <w:ind w:left="317"/>
              <w:rPr>
                <w:szCs w:val="20"/>
              </w:rPr>
            </w:pPr>
          </w:p>
        </w:tc>
        <w:tc>
          <w:tcPr>
            <w:tcW w:w="4558" w:type="pct"/>
          </w:tcPr>
          <w:p w14:paraId="4DFB0F6B" w14:textId="2540A88A" w:rsidR="00191855" w:rsidRPr="00BC4421" w:rsidRDefault="00191855" w:rsidP="00191855">
            <w:pPr>
              <w:spacing w:before="0"/>
              <w:contextualSpacing/>
              <w:rPr>
                <w:szCs w:val="18"/>
              </w:rPr>
            </w:pPr>
            <w:r w:rsidRPr="00BC4421">
              <w:rPr>
                <w:rFonts w:ascii="Arial" w:hAnsi="Arial" w:cs="Arial"/>
                <w:szCs w:val="18"/>
              </w:rPr>
              <w:t>Rezultato šablonas turi būti suderinamas viena iteracija – techninės priežiūros paslaugų teikėjas per 2 d. d. įvertina, ar šablonas atitinka sutarties apimtį, papildo savo pastabomis ir perduoda jas Užsakovui. Užsakovas per 3 d. d. (nebent šalys sutaria dėl kito termino) įvertina rezultato šabloną ir pateikia pastabas arba patvirtina rezultato šablono tinkamumą. Diegėjas per 3 d. d. (nebent šalys sutaria dėl kito termino) patikslina rezultato šabloną pagal pastabas ir pateikia galutinę rezultato šablono versiją.</w:t>
            </w:r>
          </w:p>
        </w:tc>
      </w:tr>
      <w:tr w:rsidR="00191855" w:rsidRPr="00BC4421" w14:paraId="19FB3F57" w14:textId="77777777" w:rsidTr="00800C24">
        <w:trPr>
          <w:trHeight w:val="20"/>
        </w:trPr>
        <w:tc>
          <w:tcPr>
            <w:tcW w:w="442" w:type="pct"/>
          </w:tcPr>
          <w:p w14:paraId="0E03473E" w14:textId="77777777" w:rsidR="00191855" w:rsidRPr="00BC4421" w:rsidRDefault="00191855" w:rsidP="0086536E">
            <w:pPr>
              <w:pStyle w:val="Sraopastraipa"/>
              <w:numPr>
                <w:ilvl w:val="0"/>
                <w:numId w:val="11"/>
              </w:numPr>
              <w:spacing w:before="0"/>
              <w:ind w:left="317"/>
              <w:rPr>
                <w:szCs w:val="20"/>
              </w:rPr>
            </w:pPr>
          </w:p>
        </w:tc>
        <w:tc>
          <w:tcPr>
            <w:tcW w:w="4558" w:type="pct"/>
          </w:tcPr>
          <w:p w14:paraId="2ED0C3FB" w14:textId="3487D6E4" w:rsidR="00191855" w:rsidRPr="00BC4421" w:rsidRDefault="00191855" w:rsidP="00191855">
            <w:pPr>
              <w:spacing w:before="0"/>
              <w:contextualSpacing/>
              <w:rPr>
                <w:rFonts w:ascii="Arial" w:hAnsi="Arial" w:cs="Arial"/>
                <w:szCs w:val="18"/>
              </w:rPr>
            </w:pPr>
            <w:r w:rsidRPr="00BC4421">
              <w:rPr>
                <w:rFonts w:ascii="Arial" w:hAnsi="Arial" w:cs="Arial"/>
                <w:szCs w:val="18"/>
              </w:rPr>
              <w:t>Dokumentinių rezultatų derinimo trukmė priklauso nuo dokumento apimties. Užsakovas pastabas pateikia per 5 d. d., jeigu dokumento apimtis yra iki 10 lapų. Jei dokumento apimtis yra didesnė, Užsakovas pastabas teikia per 5</w:t>
            </w:r>
            <w:r w:rsidR="00AF5C21" w:rsidRPr="00BC4421">
              <w:rPr>
                <w:rFonts w:ascii="Arial" w:hAnsi="Arial" w:cs="Arial"/>
                <w:szCs w:val="18"/>
              </w:rPr>
              <w:t>-</w:t>
            </w:r>
            <w:r w:rsidRPr="00BC4421">
              <w:rPr>
                <w:rFonts w:ascii="Arial" w:hAnsi="Arial" w:cs="Arial"/>
                <w:szCs w:val="18"/>
              </w:rPr>
              <w:t>10 d. d. Konkretus pastabų teikimo terminas turi būti suderintas kiekvienam didesnės negu 10 lapų apimties dokumentui atskirai Projekto metu. Dokumentų derinime taip pat dalyvauja techninės priežiūros paslaugų teikėjas. Užsakovo pastabų teikimas rezultatams ir kitoms pateiktims turi būti vykdomas akumuliuotai (visi Projekto komandos atsakingi asmenys teikia pastabas bendrai viename dokumente).</w:t>
            </w:r>
          </w:p>
        </w:tc>
      </w:tr>
      <w:tr w:rsidR="00191855" w:rsidRPr="00BC4421" w14:paraId="79FD688E" w14:textId="77777777" w:rsidTr="00800C24">
        <w:trPr>
          <w:trHeight w:val="20"/>
        </w:trPr>
        <w:tc>
          <w:tcPr>
            <w:tcW w:w="442" w:type="pct"/>
          </w:tcPr>
          <w:p w14:paraId="337E8746" w14:textId="77777777" w:rsidR="00191855" w:rsidRPr="00BC4421" w:rsidRDefault="00191855" w:rsidP="0086536E">
            <w:pPr>
              <w:pStyle w:val="Sraopastraipa"/>
              <w:numPr>
                <w:ilvl w:val="0"/>
                <w:numId w:val="11"/>
              </w:numPr>
              <w:spacing w:before="0"/>
              <w:ind w:left="317"/>
              <w:rPr>
                <w:szCs w:val="20"/>
              </w:rPr>
            </w:pPr>
          </w:p>
        </w:tc>
        <w:tc>
          <w:tcPr>
            <w:tcW w:w="4558" w:type="pct"/>
          </w:tcPr>
          <w:p w14:paraId="18185EE6" w14:textId="09A108F9" w:rsidR="00191855" w:rsidRPr="00BC4421" w:rsidRDefault="00191855" w:rsidP="00191855">
            <w:pPr>
              <w:spacing w:before="0"/>
              <w:contextualSpacing/>
              <w:rPr>
                <w:rFonts w:ascii="Arial" w:hAnsi="Arial" w:cs="Arial"/>
                <w:szCs w:val="18"/>
              </w:rPr>
            </w:pPr>
            <w:r w:rsidRPr="00BC4421">
              <w:rPr>
                <w:rFonts w:ascii="Arial" w:hAnsi="Arial" w:cs="Arial"/>
                <w:szCs w:val="18"/>
              </w:rPr>
              <w:t>Visi Projekto dokumentai turi būti suderinti 2 iteracijų apimtyje. Rezultatai yra laikomi priimtais, jei yra gaunamas patvirtinimas iš Užsakovo ir techninės priežiūros paslaugų teikėjo, jog rezultatai yra tinkami arba jei per numatytą terminą Užsakovas ir techninės priežiūros paslaugų teikėjas nepateikia jokio atsakymo dėl rezultato tinkamumo.</w:t>
            </w:r>
          </w:p>
        </w:tc>
      </w:tr>
      <w:tr w:rsidR="00191855" w:rsidRPr="00BC4421" w14:paraId="5B749AD2" w14:textId="77777777">
        <w:trPr>
          <w:trHeight w:val="20"/>
        </w:trPr>
        <w:tc>
          <w:tcPr>
            <w:tcW w:w="442" w:type="pct"/>
          </w:tcPr>
          <w:p w14:paraId="2A05D819" w14:textId="77777777" w:rsidR="00191855" w:rsidRPr="00BC4421" w:rsidRDefault="00191855" w:rsidP="0086536E">
            <w:pPr>
              <w:pStyle w:val="Sraopastraipa"/>
              <w:numPr>
                <w:ilvl w:val="0"/>
                <w:numId w:val="11"/>
              </w:numPr>
              <w:spacing w:before="0"/>
              <w:ind w:left="317"/>
              <w:rPr>
                <w:szCs w:val="20"/>
              </w:rPr>
            </w:pPr>
          </w:p>
        </w:tc>
        <w:tc>
          <w:tcPr>
            <w:tcW w:w="4558" w:type="pct"/>
            <w:vAlign w:val="center"/>
          </w:tcPr>
          <w:p w14:paraId="3D400109" w14:textId="0AE0F2C2" w:rsidR="00191855" w:rsidRPr="00BC4421" w:rsidRDefault="00191855" w:rsidP="00191855">
            <w:pPr>
              <w:spacing w:before="0"/>
              <w:contextualSpacing/>
              <w:rPr>
                <w:rFonts w:ascii="Arial" w:hAnsi="Arial" w:cs="Arial"/>
                <w:szCs w:val="18"/>
              </w:rPr>
            </w:pPr>
            <w:r w:rsidRPr="00BC4421">
              <w:rPr>
                <w:rFonts w:ascii="Arial" w:hAnsi="Arial" w:cs="Arial"/>
                <w:szCs w:val="18"/>
              </w:rPr>
              <w:t>Parengtas naujas dokumentas visuomet turi versiją 0.1. Jei dokumentui pateikiamos pastabos, tai naujai jo redakcijai, parengtai po pastabų, nustatoma nauja versija, padidinant turėtą dokumento versijos antrą skaičių vienetu. Suderintam dokumentui suteikiama versija 1.0. Jei rengiama patvirtinto dokumento nauja redakcija, kurią reikia derinti, antras skaičius keičiamas į 1, t.</w:t>
            </w:r>
            <w:r w:rsidR="001C5132" w:rsidRPr="00BC4421">
              <w:rPr>
                <w:rFonts w:ascii="Arial" w:hAnsi="Arial" w:cs="Arial"/>
                <w:szCs w:val="18"/>
              </w:rPr>
              <w:t xml:space="preserve"> </w:t>
            </w:r>
            <w:r w:rsidRPr="00BC4421">
              <w:rPr>
                <w:rFonts w:ascii="Arial" w:hAnsi="Arial" w:cs="Arial"/>
                <w:szCs w:val="18"/>
              </w:rPr>
              <w:t>y., 1.1, suderinus naują dokumento redakciją.</w:t>
            </w:r>
          </w:p>
        </w:tc>
      </w:tr>
      <w:tr w:rsidR="00191855" w:rsidRPr="00BC4421" w14:paraId="3E6F3111" w14:textId="77777777">
        <w:trPr>
          <w:trHeight w:val="20"/>
        </w:trPr>
        <w:tc>
          <w:tcPr>
            <w:tcW w:w="442" w:type="pct"/>
          </w:tcPr>
          <w:p w14:paraId="15D18754" w14:textId="77777777" w:rsidR="00191855" w:rsidRPr="00BC4421" w:rsidRDefault="00191855" w:rsidP="0086536E">
            <w:pPr>
              <w:pStyle w:val="Sraopastraipa"/>
              <w:numPr>
                <w:ilvl w:val="0"/>
                <w:numId w:val="11"/>
              </w:numPr>
              <w:spacing w:before="0"/>
              <w:ind w:left="317"/>
              <w:rPr>
                <w:szCs w:val="20"/>
              </w:rPr>
            </w:pPr>
          </w:p>
        </w:tc>
        <w:tc>
          <w:tcPr>
            <w:tcW w:w="4558" w:type="pct"/>
            <w:vAlign w:val="center"/>
          </w:tcPr>
          <w:p w14:paraId="22414E8D" w14:textId="5A4BABBD" w:rsidR="00191855" w:rsidRPr="00BC4421" w:rsidRDefault="00191855" w:rsidP="00191855">
            <w:pPr>
              <w:spacing w:before="0"/>
              <w:contextualSpacing/>
              <w:rPr>
                <w:rFonts w:ascii="Arial" w:hAnsi="Arial" w:cs="Arial"/>
                <w:szCs w:val="18"/>
              </w:rPr>
            </w:pPr>
            <w:r w:rsidRPr="00BC4421">
              <w:rPr>
                <w:rFonts w:ascii="Arial" w:hAnsi="Arial" w:cs="Arial"/>
                <w:szCs w:val="18"/>
              </w:rPr>
              <w:t>Visi Diegėjo pateikiami rezultatai turi būti suderinami su Microsoft Office programinės įrangos formatais (XLS(X), DOC(X), PPT(X), MPP). Jei Diegėjas rezultatus pateikia kitu formatu, kuriam reikalinga atskira programinė įranga, Diegėjas yra atsakingas už reikalingos programinės įrangos modifikavimą ir įdiegimą, instruktavimus, licencijas ir visus kitus su programine įranga susijusius darbus bei kaštus.</w:t>
            </w:r>
          </w:p>
        </w:tc>
      </w:tr>
      <w:tr w:rsidR="00191855" w:rsidRPr="00BC4421" w14:paraId="484270EE" w14:textId="77777777">
        <w:trPr>
          <w:trHeight w:val="20"/>
        </w:trPr>
        <w:tc>
          <w:tcPr>
            <w:tcW w:w="442" w:type="pct"/>
          </w:tcPr>
          <w:p w14:paraId="7E8BB232" w14:textId="77777777" w:rsidR="00191855" w:rsidRPr="00BC4421" w:rsidRDefault="00191855" w:rsidP="0086536E">
            <w:pPr>
              <w:pStyle w:val="Sraopastraipa"/>
              <w:numPr>
                <w:ilvl w:val="0"/>
                <w:numId w:val="11"/>
              </w:numPr>
              <w:spacing w:before="0"/>
              <w:ind w:left="317"/>
              <w:rPr>
                <w:szCs w:val="20"/>
              </w:rPr>
            </w:pPr>
          </w:p>
        </w:tc>
        <w:tc>
          <w:tcPr>
            <w:tcW w:w="4558" w:type="pct"/>
            <w:vAlign w:val="center"/>
          </w:tcPr>
          <w:p w14:paraId="504027C4" w14:textId="37F3356D" w:rsidR="00191855" w:rsidRPr="00BC4421" w:rsidRDefault="00191855" w:rsidP="00191855">
            <w:pPr>
              <w:spacing w:before="0"/>
              <w:contextualSpacing/>
              <w:rPr>
                <w:rFonts w:ascii="Arial" w:hAnsi="Arial" w:cs="Arial"/>
                <w:szCs w:val="18"/>
              </w:rPr>
            </w:pPr>
            <w:r w:rsidRPr="00BC4421">
              <w:rPr>
                <w:rFonts w:ascii="Arial" w:hAnsi="Arial" w:cs="Arial"/>
                <w:szCs w:val="18"/>
              </w:rPr>
              <w:t>Diegėjo rezultatai ir teikiamos paslaugos turi būti teikiami lietuvių kalba. Dokumentacija, kurioje nėra aprašomi projektiniai sprendiniai, veiklos procesai ir funkcijos (architektūros sprendimai, diegimo ir administravimo instrukcijos ir pan.) gali būti rengiama anglų kalba.</w:t>
            </w:r>
          </w:p>
        </w:tc>
      </w:tr>
      <w:tr w:rsidR="00191855" w:rsidRPr="00BC4421" w14:paraId="1B3FD7E4" w14:textId="77777777">
        <w:trPr>
          <w:trHeight w:val="20"/>
        </w:trPr>
        <w:tc>
          <w:tcPr>
            <w:tcW w:w="442" w:type="pct"/>
          </w:tcPr>
          <w:p w14:paraId="57B91C25" w14:textId="77777777" w:rsidR="00191855" w:rsidRPr="00BC4421" w:rsidRDefault="00191855" w:rsidP="0086536E">
            <w:pPr>
              <w:pStyle w:val="Sraopastraipa"/>
              <w:numPr>
                <w:ilvl w:val="0"/>
                <w:numId w:val="11"/>
              </w:numPr>
              <w:spacing w:before="0"/>
              <w:ind w:left="317"/>
              <w:rPr>
                <w:szCs w:val="20"/>
              </w:rPr>
            </w:pPr>
          </w:p>
        </w:tc>
        <w:tc>
          <w:tcPr>
            <w:tcW w:w="4558" w:type="pct"/>
            <w:vAlign w:val="center"/>
          </w:tcPr>
          <w:p w14:paraId="73799B18" w14:textId="7B49F627" w:rsidR="00191855" w:rsidRPr="00BC4421" w:rsidRDefault="00191855" w:rsidP="00191855">
            <w:pPr>
              <w:spacing w:before="0"/>
              <w:contextualSpacing/>
              <w:rPr>
                <w:rFonts w:ascii="Arial" w:hAnsi="Arial" w:cs="Arial"/>
                <w:szCs w:val="18"/>
              </w:rPr>
            </w:pPr>
            <w:r w:rsidRPr="00BC4421">
              <w:rPr>
                <w:rFonts w:ascii="Arial" w:hAnsi="Arial" w:cs="Arial"/>
                <w:szCs w:val="18"/>
              </w:rPr>
              <w:t>Galutiniai rezultatai turi būti pateikti redaguojamu formatu (įskaitant ir dokumentuose pateikiamas schemas).</w:t>
            </w:r>
          </w:p>
        </w:tc>
      </w:tr>
      <w:tr w:rsidR="00191855" w:rsidRPr="00BC4421" w14:paraId="342A1025" w14:textId="77777777">
        <w:trPr>
          <w:trHeight w:val="20"/>
        </w:trPr>
        <w:tc>
          <w:tcPr>
            <w:tcW w:w="442" w:type="pct"/>
          </w:tcPr>
          <w:p w14:paraId="2228E19C" w14:textId="77777777" w:rsidR="00191855" w:rsidRPr="00BC4421" w:rsidRDefault="00191855" w:rsidP="0086536E">
            <w:pPr>
              <w:pStyle w:val="Sraopastraipa"/>
              <w:numPr>
                <w:ilvl w:val="0"/>
                <w:numId w:val="11"/>
              </w:numPr>
              <w:spacing w:before="0"/>
              <w:ind w:left="317"/>
              <w:rPr>
                <w:szCs w:val="20"/>
              </w:rPr>
            </w:pPr>
          </w:p>
        </w:tc>
        <w:tc>
          <w:tcPr>
            <w:tcW w:w="4558" w:type="pct"/>
            <w:vAlign w:val="center"/>
          </w:tcPr>
          <w:p w14:paraId="1563E3E2" w14:textId="1F5E5409" w:rsidR="00191855" w:rsidRPr="00BC4421" w:rsidRDefault="00191855" w:rsidP="00191855">
            <w:pPr>
              <w:spacing w:before="0"/>
              <w:contextualSpacing/>
              <w:rPr>
                <w:rFonts w:ascii="Arial" w:hAnsi="Arial" w:cs="Arial"/>
                <w:szCs w:val="18"/>
              </w:rPr>
            </w:pPr>
            <w:r w:rsidRPr="00BC4421">
              <w:rPr>
                <w:rFonts w:ascii="Arial" w:hAnsi="Arial" w:cs="Arial"/>
                <w:szCs w:val="18"/>
              </w:rPr>
              <w:t>Užsakovui turi būti perduoti pilni, korektiški išeities tekstai, iš kurių naudojant standartines priemones būtų kompiliuojama (konvertuojama) naudojimui parengta programinė įranga, atliekanti jai specifikuotas funkcijas.</w:t>
            </w:r>
          </w:p>
        </w:tc>
      </w:tr>
      <w:tr w:rsidR="00191855" w:rsidRPr="00BC4421" w14:paraId="7C76B001" w14:textId="77777777">
        <w:trPr>
          <w:trHeight w:val="20"/>
        </w:trPr>
        <w:tc>
          <w:tcPr>
            <w:tcW w:w="442" w:type="pct"/>
          </w:tcPr>
          <w:p w14:paraId="5EF9F9E9" w14:textId="77777777" w:rsidR="00191855" w:rsidRPr="00BC4421" w:rsidRDefault="00191855" w:rsidP="0086536E">
            <w:pPr>
              <w:pStyle w:val="Sraopastraipa"/>
              <w:numPr>
                <w:ilvl w:val="0"/>
                <w:numId w:val="11"/>
              </w:numPr>
              <w:spacing w:before="0"/>
              <w:ind w:left="317"/>
              <w:rPr>
                <w:szCs w:val="20"/>
              </w:rPr>
            </w:pPr>
          </w:p>
        </w:tc>
        <w:tc>
          <w:tcPr>
            <w:tcW w:w="4558" w:type="pct"/>
            <w:vAlign w:val="center"/>
          </w:tcPr>
          <w:p w14:paraId="36F552CF" w14:textId="2408535E" w:rsidR="00191855" w:rsidRPr="00BC4421" w:rsidRDefault="00191855" w:rsidP="00191855">
            <w:pPr>
              <w:spacing w:before="0"/>
              <w:contextualSpacing/>
              <w:rPr>
                <w:rFonts w:ascii="Arial" w:hAnsi="Arial" w:cs="Arial"/>
                <w:szCs w:val="18"/>
              </w:rPr>
            </w:pPr>
            <w:r w:rsidRPr="00BC4421">
              <w:rPr>
                <w:rFonts w:ascii="Arial" w:hAnsi="Arial" w:cs="Arial"/>
                <w:szCs w:val="18"/>
              </w:rPr>
              <w:t>Pasirašius galutinį viso Projekto perdavimo</w:t>
            </w:r>
            <w:r w:rsidR="001D0969" w:rsidRPr="00BC4421">
              <w:rPr>
                <w:rFonts w:ascii="Arial" w:hAnsi="Arial" w:cs="Arial"/>
                <w:szCs w:val="18"/>
              </w:rPr>
              <w:t>-</w:t>
            </w:r>
            <w:r w:rsidRPr="00BC4421">
              <w:rPr>
                <w:rFonts w:ascii="Arial" w:hAnsi="Arial" w:cs="Arial"/>
                <w:szCs w:val="18"/>
              </w:rPr>
              <w:t>priėmimo aktą, Užsakovui turi būti perduoti visi suderinti Projekto dokumentai.</w:t>
            </w:r>
          </w:p>
        </w:tc>
      </w:tr>
    </w:tbl>
    <w:p w14:paraId="09D25562" w14:textId="666F42DC" w:rsidR="00F52B37" w:rsidRPr="00BC4421" w:rsidRDefault="00F52B37" w:rsidP="0033694B">
      <w:pPr>
        <w:pStyle w:val="Antrat2"/>
        <w:rPr>
          <w:rFonts w:hint="eastAsia"/>
        </w:rPr>
      </w:pPr>
      <w:bookmarkStart w:id="675" w:name="_Toc187396088"/>
      <w:r w:rsidRPr="00BC4421">
        <w:t xml:space="preserve">Reikalavimai </w:t>
      </w:r>
      <w:r w:rsidR="0033694B" w:rsidRPr="00BC4421">
        <w:t>Sistemos diegimo paslaugų priėmimo tvarkai</w:t>
      </w:r>
      <w:bookmarkEnd w:id="675"/>
    </w:p>
    <w:tbl>
      <w:tblPr>
        <w:tblStyle w:val="CivittaTable2Purple2"/>
        <w:tblW w:w="4692" w:type="pct"/>
        <w:tblLook w:val="0620" w:firstRow="1" w:lastRow="0" w:firstColumn="0" w:lastColumn="0" w:noHBand="1" w:noVBand="1"/>
      </w:tblPr>
      <w:tblGrid>
        <w:gridCol w:w="851"/>
        <w:gridCol w:w="8779"/>
      </w:tblGrid>
      <w:tr w:rsidR="0033694B" w:rsidRPr="00BC4421" w14:paraId="67E4F528"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85DC98D" w14:textId="77777777" w:rsidR="0033694B" w:rsidRPr="00BC4421" w:rsidRDefault="0033694B" w:rsidP="0033694B">
            <w:pPr>
              <w:spacing w:before="0"/>
              <w:rPr>
                <w:rFonts w:cstheme="minorHAnsi"/>
                <w:szCs w:val="18"/>
              </w:rPr>
            </w:pPr>
            <w:r w:rsidRPr="00BC4421">
              <w:rPr>
                <w:rFonts w:cstheme="minorHAnsi"/>
                <w:szCs w:val="18"/>
              </w:rPr>
              <w:t>Nr.</w:t>
            </w:r>
          </w:p>
        </w:tc>
        <w:tc>
          <w:tcPr>
            <w:tcW w:w="0" w:type="pct"/>
            <w:hideMark/>
          </w:tcPr>
          <w:p w14:paraId="310A0169" w14:textId="77777777" w:rsidR="0033694B" w:rsidRPr="00BC4421" w:rsidRDefault="0033694B" w:rsidP="0033694B">
            <w:pPr>
              <w:spacing w:before="0"/>
              <w:rPr>
                <w:rFonts w:cstheme="minorHAnsi"/>
                <w:szCs w:val="18"/>
              </w:rPr>
            </w:pPr>
            <w:r w:rsidRPr="00BC4421">
              <w:rPr>
                <w:rFonts w:cstheme="minorHAnsi"/>
                <w:szCs w:val="18"/>
              </w:rPr>
              <w:t>Reikalavimas</w:t>
            </w:r>
          </w:p>
        </w:tc>
      </w:tr>
      <w:tr w:rsidR="00C1122C" w:rsidRPr="00BC4421" w14:paraId="30D3F067" w14:textId="77777777" w:rsidTr="00800C24">
        <w:trPr>
          <w:trHeight w:val="20"/>
        </w:trPr>
        <w:tc>
          <w:tcPr>
            <w:tcW w:w="442" w:type="pct"/>
          </w:tcPr>
          <w:p w14:paraId="559DDB78" w14:textId="49CDECC4" w:rsidR="00C1122C" w:rsidRPr="00BC4421" w:rsidRDefault="00C1122C" w:rsidP="0086536E">
            <w:pPr>
              <w:pStyle w:val="Sraopastraipa"/>
              <w:numPr>
                <w:ilvl w:val="0"/>
                <w:numId w:val="11"/>
              </w:numPr>
              <w:spacing w:before="0"/>
              <w:ind w:left="317"/>
              <w:rPr>
                <w:rFonts w:cstheme="minorHAnsi"/>
                <w:szCs w:val="18"/>
              </w:rPr>
            </w:pPr>
          </w:p>
        </w:tc>
        <w:tc>
          <w:tcPr>
            <w:tcW w:w="4558" w:type="pct"/>
            <w:hideMark/>
          </w:tcPr>
          <w:p w14:paraId="6502B5C2" w14:textId="77777777" w:rsidR="00C1122C" w:rsidRPr="00BC4421" w:rsidRDefault="00C1122C" w:rsidP="00C1122C">
            <w:pPr>
              <w:pStyle w:val="Sraassuenkleliais"/>
              <w:numPr>
                <w:ilvl w:val="0"/>
                <w:numId w:val="0"/>
              </w:numPr>
              <w:spacing w:before="0"/>
              <w:rPr>
                <w:rFonts w:cstheme="minorHAnsi"/>
                <w:szCs w:val="18"/>
              </w:rPr>
            </w:pPr>
            <w:r w:rsidRPr="00BC4421">
              <w:rPr>
                <w:rFonts w:cstheme="minorHAnsi"/>
                <w:szCs w:val="18"/>
              </w:rPr>
              <w:t xml:space="preserve">E-1.1 projekto inicijavimo etapo priėmimo kriterijai: </w:t>
            </w:r>
          </w:p>
          <w:p w14:paraId="3403C7FE" w14:textId="77777777" w:rsidR="00C1122C" w:rsidRPr="00BC4421" w:rsidRDefault="00C1122C" w:rsidP="0086536E">
            <w:pPr>
              <w:pStyle w:val="Sraassuenkleliais"/>
              <w:numPr>
                <w:ilvl w:val="0"/>
                <w:numId w:val="21"/>
              </w:numPr>
              <w:spacing w:before="0"/>
              <w:jc w:val="left"/>
              <w:rPr>
                <w:rFonts w:cstheme="minorHAnsi"/>
                <w:szCs w:val="18"/>
              </w:rPr>
            </w:pPr>
            <w:r w:rsidRPr="00BC4421">
              <w:rPr>
                <w:rFonts w:cstheme="minorHAnsi"/>
                <w:szCs w:val="18"/>
              </w:rPr>
              <w:t>Parengta ir suderinta visa reikalinga dokumentacija;</w:t>
            </w:r>
          </w:p>
          <w:p w14:paraId="101C2010" w14:textId="77777777" w:rsidR="00C1122C" w:rsidRPr="00BC4421" w:rsidRDefault="00C1122C" w:rsidP="0086536E">
            <w:pPr>
              <w:pStyle w:val="Sraassuenkleliais"/>
              <w:numPr>
                <w:ilvl w:val="0"/>
                <w:numId w:val="21"/>
              </w:numPr>
              <w:spacing w:before="0"/>
              <w:jc w:val="left"/>
              <w:rPr>
                <w:rFonts w:cstheme="minorHAnsi"/>
                <w:szCs w:val="18"/>
              </w:rPr>
            </w:pPr>
            <w:r w:rsidRPr="00BC4421">
              <w:rPr>
                <w:rFonts w:cstheme="minorHAnsi"/>
                <w:szCs w:val="18"/>
              </w:rPr>
              <w:t>Parengta ir suderinta Projektui reikalinga darbo aplinka;</w:t>
            </w:r>
          </w:p>
          <w:p w14:paraId="23F95F91" w14:textId="6E731197" w:rsidR="00C1122C" w:rsidRPr="00BC4421" w:rsidRDefault="00C1122C" w:rsidP="00B61301">
            <w:pPr>
              <w:pStyle w:val="Sraassuenkleliais"/>
              <w:numPr>
                <w:ilvl w:val="0"/>
                <w:numId w:val="21"/>
              </w:numPr>
              <w:spacing w:before="0" w:after="0"/>
              <w:jc w:val="left"/>
              <w:rPr>
                <w:rFonts w:cstheme="minorHAnsi"/>
                <w:szCs w:val="18"/>
              </w:rPr>
            </w:pPr>
            <w:r w:rsidRPr="00BC4421">
              <w:rPr>
                <w:rFonts w:cstheme="minorHAnsi"/>
                <w:szCs w:val="18"/>
              </w:rPr>
              <w:t>Parengtos ir suderintos matricos (</w:t>
            </w:r>
            <w:r w:rsidR="002D56F3" w:rsidRPr="00BC4421">
              <w:rPr>
                <w:rFonts w:cstheme="minorHAnsi"/>
                <w:szCs w:val="18"/>
              </w:rPr>
              <w:t>pvz.,</w:t>
            </w:r>
            <w:r w:rsidR="001D0969" w:rsidRPr="00BC4421">
              <w:rPr>
                <w:rFonts w:cstheme="minorHAnsi"/>
                <w:szCs w:val="18"/>
              </w:rPr>
              <w:t xml:space="preserve"> </w:t>
            </w:r>
            <w:r w:rsidRPr="00BC4421">
              <w:rPr>
                <w:rFonts w:cstheme="minorHAnsi"/>
                <w:szCs w:val="18"/>
              </w:rPr>
              <w:t>reikalavimų atsekamumo, dokumentacijos įgyvendinimo).</w:t>
            </w:r>
          </w:p>
        </w:tc>
      </w:tr>
      <w:tr w:rsidR="00C1122C" w:rsidRPr="00BC4421" w14:paraId="05F3FE80" w14:textId="77777777" w:rsidTr="00800C24">
        <w:trPr>
          <w:trHeight w:val="20"/>
        </w:trPr>
        <w:tc>
          <w:tcPr>
            <w:tcW w:w="442" w:type="pct"/>
          </w:tcPr>
          <w:p w14:paraId="6F081D53" w14:textId="77777777" w:rsidR="00C1122C" w:rsidRPr="00BC4421" w:rsidRDefault="00C1122C" w:rsidP="0086536E">
            <w:pPr>
              <w:pStyle w:val="Sraopastraipa"/>
              <w:numPr>
                <w:ilvl w:val="0"/>
                <w:numId w:val="11"/>
              </w:numPr>
              <w:spacing w:before="0"/>
              <w:ind w:left="317"/>
              <w:rPr>
                <w:rFonts w:cstheme="minorHAnsi"/>
                <w:szCs w:val="18"/>
              </w:rPr>
            </w:pPr>
          </w:p>
        </w:tc>
        <w:tc>
          <w:tcPr>
            <w:tcW w:w="4558" w:type="pct"/>
          </w:tcPr>
          <w:p w14:paraId="75896E5D" w14:textId="77777777" w:rsidR="00C1122C" w:rsidRPr="00BC4421" w:rsidRDefault="00C1122C" w:rsidP="00C1122C">
            <w:pPr>
              <w:pStyle w:val="Sraassuenkleliais"/>
              <w:numPr>
                <w:ilvl w:val="0"/>
                <w:numId w:val="0"/>
              </w:numPr>
              <w:spacing w:before="0"/>
              <w:rPr>
                <w:rFonts w:cstheme="minorHAnsi"/>
                <w:szCs w:val="18"/>
              </w:rPr>
            </w:pPr>
            <w:r w:rsidRPr="00BC4421">
              <w:rPr>
                <w:rFonts w:cstheme="minorHAnsi"/>
                <w:szCs w:val="18"/>
              </w:rPr>
              <w:t>E-1.2 analizės etapo priėmimo kriterijai:</w:t>
            </w:r>
          </w:p>
          <w:p w14:paraId="345BE431" w14:textId="77777777" w:rsidR="00C1122C" w:rsidRPr="00BC4421" w:rsidRDefault="00C1122C" w:rsidP="0086536E">
            <w:pPr>
              <w:pStyle w:val="Sraassuenkleliais"/>
              <w:numPr>
                <w:ilvl w:val="0"/>
                <w:numId w:val="22"/>
              </w:numPr>
              <w:spacing w:before="0"/>
              <w:jc w:val="left"/>
              <w:rPr>
                <w:rFonts w:cstheme="minorHAnsi"/>
                <w:szCs w:val="18"/>
              </w:rPr>
            </w:pPr>
            <w:r w:rsidRPr="00BC4421">
              <w:rPr>
                <w:rFonts w:cstheme="minorHAnsi"/>
                <w:szCs w:val="18"/>
              </w:rPr>
              <w:t>Parengtas ir suderintas analizės dokumentas;</w:t>
            </w:r>
          </w:p>
          <w:p w14:paraId="444DEFC3" w14:textId="77777777" w:rsidR="00C1122C" w:rsidRPr="00BC4421" w:rsidRDefault="00C1122C" w:rsidP="0086536E">
            <w:pPr>
              <w:pStyle w:val="Sraassuenkleliais"/>
              <w:numPr>
                <w:ilvl w:val="0"/>
                <w:numId w:val="22"/>
              </w:numPr>
              <w:spacing w:before="0"/>
              <w:jc w:val="left"/>
              <w:rPr>
                <w:rFonts w:cstheme="minorHAnsi"/>
                <w:szCs w:val="18"/>
              </w:rPr>
            </w:pPr>
            <w:r w:rsidRPr="00BC4421">
              <w:rPr>
                <w:rFonts w:cstheme="minorHAnsi"/>
                <w:szCs w:val="18"/>
              </w:rPr>
              <w:t>Atlikta esamos IT infrastruktūros analizė, parengtas ir suderintas infrastruktūros analizės ataskaitos dokumentas;</w:t>
            </w:r>
          </w:p>
          <w:p w14:paraId="2559ED5E" w14:textId="7CF3DC02" w:rsidR="00C1122C" w:rsidRPr="00BC4421" w:rsidRDefault="00C1122C" w:rsidP="00C1122C">
            <w:pPr>
              <w:spacing w:before="0"/>
              <w:contextualSpacing/>
              <w:rPr>
                <w:rFonts w:cstheme="minorHAnsi"/>
                <w:szCs w:val="18"/>
              </w:rPr>
            </w:pPr>
            <w:r w:rsidRPr="00BC4421">
              <w:rPr>
                <w:rFonts w:cstheme="minorHAnsi"/>
                <w:szCs w:val="18"/>
              </w:rPr>
              <w:t>Visi analizės etapo metu identifikuoti reikalavimų pakeitimai yra uždaryti (yra priimtas sprendimas dėl pakeitimo (ne)įgyvendinimo). Netaikoma, kai konkretaus reikalavimo analizę būtina atlikti kitų etapų metu.</w:t>
            </w:r>
          </w:p>
        </w:tc>
      </w:tr>
      <w:tr w:rsidR="00C1122C" w:rsidRPr="00BC4421" w14:paraId="3BA986E6" w14:textId="77777777" w:rsidTr="00800C24">
        <w:trPr>
          <w:trHeight w:val="20"/>
        </w:trPr>
        <w:tc>
          <w:tcPr>
            <w:tcW w:w="442" w:type="pct"/>
          </w:tcPr>
          <w:p w14:paraId="33269E0F" w14:textId="77777777" w:rsidR="00C1122C" w:rsidRPr="00BC4421" w:rsidRDefault="00C1122C" w:rsidP="0086536E">
            <w:pPr>
              <w:pStyle w:val="Sraopastraipa"/>
              <w:numPr>
                <w:ilvl w:val="0"/>
                <w:numId w:val="11"/>
              </w:numPr>
              <w:spacing w:before="0"/>
              <w:ind w:left="317"/>
              <w:rPr>
                <w:rFonts w:cstheme="minorHAnsi"/>
                <w:szCs w:val="18"/>
              </w:rPr>
            </w:pPr>
          </w:p>
        </w:tc>
        <w:tc>
          <w:tcPr>
            <w:tcW w:w="4558" w:type="pct"/>
          </w:tcPr>
          <w:p w14:paraId="324C4691" w14:textId="77777777" w:rsidR="00C1122C" w:rsidRPr="00BC4421" w:rsidRDefault="00C1122C" w:rsidP="00C1122C">
            <w:pPr>
              <w:pStyle w:val="Sraassuenkleliais"/>
              <w:numPr>
                <w:ilvl w:val="0"/>
                <w:numId w:val="0"/>
              </w:numPr>
              <w:spacing w:before="0"/>
              <w:rPr>
                <w:rFonts w:cstheme="minorHAnsi"/>
                <w:szCs w:val="18"/>
              </w:rPr>
            </w:pPr>
            <w:r w:rsidRPr="00BC4421">
              <w:rPr>
                <w:rFonts w:cstheme="minorHAnsi"/>
                <w:szCs w:val="18"/>
              </w:rPr>
              <w:t>E-1.3 projektavimo etapo priėmimo kriterijai:</w:t>
            </w:r>
          </w:p>
          <w:p w14:paraId="333BFCAC" w14:textId="77777777" w:rsidR="00C1122C" w:rsidRPr="00BC4421" w:rsidRDefault="00C1122C" w:rsidP="0086536E">
            <w:pPr>
              <w:pStyle w:val="Sraassuenkleliais"/>
              <w:numPr>
                <w:ilvl w:val="0"/>
                <w:numId w:val="23"/>
              </w:numPr>
              <w:spacing w:before="0"/>
              <w:jc w:val="left"/>
              <w:rPr>
                <w:rFonts w:cstheme="minorHAnsi"/>
                <w:szCs w:val="18"/>
              </w:rPr>
            </w:pPr>
            <w:r w:rsidRPr="00BC4421">
              <w:rPr>
                <w:rFonts w:cstheme="minorHAnsi"/>
                <w:szCs w:val="18"/>
              </w:rPr>
              <w:t>Parengta ir suderinta projektavimo dokumentacija;</w:t>
            </w:r>
          </w:p>
          <w:p w14:paraId="6B8A81FC" w14:textId="38D5B70B" w:rsidR="00C1122C" w:rsidRPr="00BC4421" w:rsidRDefault="00C1122C" w:rsidP="00C1122C">
            <w:pPr>
              <w:spacing w:before="0"/>
              <w:contextualSpacing/>
              <w:rPr>
                <w:rFonts w:cstheme="minorHAnsi"/>
                <w:szCs w:val="18"/>
              </w:rPr>
            </w:pPr>
            <w:r w:rsidRPr="00BC4421">
              <w:rPr>
                <w:rFonts w:cstheme="minorHAnsi"/>
                <w:szCs w:val="18"/>
              </w:rPr>
              <w:t>Visi Projekto metu identifikuoti reikalavimų pakeitimai yra uždaryti (yra priimtas sprendimas dėl pakeitimo (ne)įgyvendinimo).</w:t>
            </w:r>
          </w:p>
        </w:tc>
      </w:tr>
      <w:tr w:rsidR="00C1122C" w:rsidRPr="00BC4421" w14:paraId="0822D820" w14:textId="77777777" w:rsidTr="00800C24">
        <w:trPr>
          <w:trHeight w:val="20"/>
        </w:trPr>
        <w:tc>
          <w:tcPr>
            <w:tcW w:w="442" w:type="pct"/>
          </w:tcPr>
          <w:p w14:paraId="0852D696" w14:textId="77777777" w:rsidR="00C1122C" w:rsidRPr="00BC4421" w:rsidRDefault="00C1122C" w:rsidP="0086536E">
            <w:pPr>
              <w:pStyle w:val="Sraopastraipa"/>
              <w:numPr>
                <w:ilvl w:val="0"/>
                <w:numId w:val="11"/>
              </w:numPr>
              <w:spacing w:before="0"/>
              <w:ind w:left="317"/>
              <w:rPr>
                <w:rFonts w:cstheme="minorHAnsi"/>
                <w:szCs w:val="18"/>
              </w:rPr>
            </w:pPr>
          </w:p>
        </w:tc>
        <w:tc>
          <w:tcPr>
            <w:tcW w:w="4558" w:type="pct"/>
          </w:tcPr>
          <w:p w14:paraId="3BCA057D" w14:textId="77777777" w:rsidR="00C1122C" w:rsidRPr="00BC4421" w:rsidRDefault="00C1122C" w:rsidP="00C1122C">
            <w:pPr>
              <w:pStyle w:val="Sraassuenkleliais"/>
              <w:numPr>
                <w:ilvl w:val="0"/>
                <w:numId w:val="0"/>
              </w:numPr>
              <w:spacing w:before="0"/>
              <w:rPr>
                <w:rFonts w:cstheme="minorHAnsi"/>
                <w:szCs w:val="18"/>
              </w:rPr>
            </w:pPr>
            <w:r w:rsidRPr="00BC4421">
              <w:rPr>
                <w:rFonts w:cstheme="minorHAnsi"/>
                <w:szCs w:val="18"/>
              </w:rPr>
              <w:t>E-1.4 konfigūravimo (programavimo) etapo priėmimo kriterijai:</w:t>
            </w:r>
          </w:p>
          <w:p w14:paraId="50415949" w14:textId="497887AF" w:rsidR="00C1122C" w:rsidRPr="00BC4421" w:rsidRDefault="00C1122C" w:rsidP="0087404C">
            <w:pPr>
              <w:numPr>
                <w:ilvl w:val="0"/>
                <w:numId w:val="26"/>
              </w:numPr>
              <w:spacing w:before="60"/>
              <w:rPr>
                <w:szCs w:val="18"/>
              </w:rPr>
            </w:pPr>
            <w:r w:rsidRPr="00BC4421">
              <w:rPr>
                <w:rFonts w:eastAsia="Calibri" w:cstheme="minorHAnsi"/>
                <w:color w:val="000000"/>
                <w:szCs w:val="18"/>
              </w:rPr>
              <w:t>Atlikti</w:t>
            </w:r>
            <w:r w:rsidRPr="00BC4421">
              <w:rPr>
                <w:szCs w:val="18"/>
              </w:rPr>
              <w:t xml:space="preserve"> </w:t>
            </w:r>
            <w:r w:rsidR="24C9D092" w:rsidRPr="00BC4421">
              <w:rPr>
                <w:szCs w:val="18"/>
              </w:rPr>
              <w:t>sistemos</w:t>
            </w:r>
            <w:r w:rsidRPr="00BC4421">
              <w:rPr>
                <w:szCs w:val="18"/>
              </w:rPr>
              <w:t xml:space="preserve"> konfigūravimo, programavimo, modifikavimo darbai;</w:t>
            </w:r>
          </w:p>
          <w:p w14:paraId="760B2D4B" w14:textId="77777777" w:rsidR="00C1122C" w:rsidRPr="00BC4421" w:rsidRDefault="00C1122C" w:rsidP="0086536E">
            <w:pPr>
              <w:numPr>
                <w:ilvl w:val="0"/>
                <w:numId w:val="26"/>
              </w:numPr>
              <w:pBdr>
                <w:top w:val="nil"/>
                <w:left w:val="nil"/>
                <w:bottom w:val="nil"/>
                <w:right w:val="nil"/>
                <w:between w:val="nil"/>
              </w:pBdr>
              <w:spacing w:before="60"/>
              <w:rPr>
                <w:rFonts w:cstheme="minorHAnsi"/>
                <w:b/>
                <w:szCs w:val="18"/>
              </w:rPr>
            </w:pPr>
            <w:r w:rsidRPr="00BC4421">
              <w:rPr>
                <w:rFonts w:eastAsia="Calibri" w:cstheme="minorHAnsi"/>
                <w:color w:val="000000"/>
                <w:szCs w:val="18"/>
              </w:rPr>
              <w:t>Diegėjas pristato pasirašytą tinkamai atlikto vidinio testavimo ataskaitą, patvirtinančią, jog vidinio testavimo metu buvo patikrinta, kad:</w:t>
            </w:r>
          </w:p>
          <w:p w14:paraId="25D5860B" w14:textId="77777777" w:rsidR="00C1122C" w:rsidRPr="00BC4421" w:rsidRDefault="00C1122C" w:rsidP="0087404C">
            <w:pPr>
              <w:numPr>
                <w:ilvl w:val="1"/>
                <w:numId w:val="24"/>
              </w:numPr>
              <w:pBdr>
                <w:top w:val="nil"/>
                <w:left w:val="nil"/>
                <w:bottom w:val="nil"/>
                <w:right w:val="nil"/>
                <w:between w:val="nil"/>
              </w:pBdr>
              <w:spacing w:before="60"/>
              <w:rPr>
                <w:rFonts w:eastAsia="Calibri" w:cstheme="minorHAnsi"/>
                <w:szCs w:val="18"/>
              </w:rPr>
            </w:pPr>
            <w:r w:rsidRPr="00BC4421">
              <w:rPr>
                <w:rFonts w:eastAsia="Calibri" w:cstheme="minorHAnsi"/>
                <w:szCs w:val="18"/>
              </w:rPr>
              <w:t>tinkamai veikia atskiros Sistemos funkcijos bei sąsajos tarp jų;</w:t>
            </w:r>
          </w:p>
          <w:p w14:paraId="0B8407C6" w14:textId="77777777" w:rsidR="00C1122C" w:rsidRPr="00BC4421" w:rsidRDefault="00C1122C" w:rsidP="0087404C">
            <w:pPr>
              <w:numPr>
                <w:ilvl w:val="1"/>
                <w:numId w:val="24"/>
              </w:numPr>
              <w:pBdr>
                <w:top w:val="nil"/>
                <w:left w:val="nil"/>
                <w:bottom w:val="nil"/>
                <w:right w:val="nil"/>
                <w:between w:val="nil"/>
              </w:pBdr>
              <w:spacing w:before="60"/>
              <w:rPr>
                <w:rFonts w:eastAsia="Calibri" w:cstheme="minorHAnsi"/>
                <w:szCs w:val="18"/>
              </w:rPr>
            </w:pPr>
            <w:r w:rsidRPr="00BC4421">
              <w:rPr>
                <w:rFonts w:eastAsia="Calibri" w:cstheme="minorHAnsi"/>
                <w:szCs w:val="18"/>
              </w:rPr>
              <w:t>tinkamai veikia naudotojo sąsaja;</w:t>
            </w:r>
          </w:p>
          <w:p w14:paraId="632AFE1C" w14:textId="77777777" w:rsidR="00C1122C" w:rsidRPr="00BC4421" w:rsidRDefault="00C1122C" w:rsidP="0087404C">
            <w:pPr>
              <w:numPr>
                <w:ilvl w:val="1"/>
                <w:numId w:val="24"/>
              </w:numPr>
              <w:pBdr>
                <w:top w:val="nil"/>
                <w:left w:val="nil"/>
                <w:bottom w:val="nil"/>
                <w:right w:val="nil"/>
                <w:between w:val="nil"/>
              </w:pBdr>
              <w:spacing w:before="60"/>
              <w:rPr>
                <w:rFonts w:eastAsia="Calibri" w:cstheme="minorHAnsi"/>
                <w:szCs w:val="18"/>
              </w:rPr>
            </w:pPr>
            <w:r w:rsidRPr="00BC4421">
              <w:rPr>
                <w:rFonts w:eastAsia="Calibri" w:cstheme="minorHAnsi"/>
                <w:szCs w:val="18"/>
              </w:rPr>
              <w:t>tinkamai realizuoti funkciniai ir nefunkciniai reikalavimai;</w:t>
            </w:r>
          </w:p>
          <w:p w14:paraId="03636772" w14:textId="77777777" w:rsidR="00C1122C" w:rsidRPr="00BC4421" w:rsidRDefault="00C1122C" w:rsidP="0087404C">
            <w:pPr>
              <w:numPr>
                <w:ilvl w:val="1"/>
                <w:numId w:val="24"/>
              </w:numPr>
              <w:pBdr>
                <w:top w:val="nil"/>
                <w:left w:val="nil"/>
                <w:bottom w:val="nil"/>
                <w:right w:val="nil"/>
                <w:between w:val="nil"/>
              </w:pBdr>
              <w:spacing w:before="60"/>
              <w:rPr>
                <w:rFonts w:eastAsia="Calibri" w:cstheme="minorHAnsi"/>
                <w:szCs w:val="18"/>
              </w:rPr>
            </w:pPr>
            <w:r w:rsidRPr="00BC4421">
              <w:rPr>
                <w:rFonts w:eastAsia="Calibri" w:cstheme="minorHAnsi"/>
                <w:szCs w:val="18"/>
              </w:rPr>
              <w:t>tinkamai sukurtos ataskaitos ir dokumentai;</w:t>
            </w:r>
          </w:p>
          <w:p w14:paraId="178429C7" w14:textId="77777777" w:rsidR="00C1122C" w:rsidRPr="00BC4421" w:rsidRDefault="00C1122C" w:rsidP="0087404C">
            <w:pPr>
              <w:numPr>
                <w:ilvl w:val="1"/>
                <w:numId w:val="24"/>
              </w:numPr>
              <w:pBdr>
                <w:top w:val="nil"/>
                <w:left w:val="nil"/>
                <w:bottom w:val="nil"/>
                <w:right w:val="nil"/>
                <w:between w:val="nil"/>
              </w:pBdr>
              <w:spacing w:before="60"/>
              <w:rPr>
                <w:rFonts w:cstheme="minorHAnsi"/>
                <w:b/>
                <w:szCs w:val="18"/>
              </w:rPr>
            </w:pPr>
            <w:r w:rsidRPr="00BC4421">
              <w:rPr>
                <w:rFonts w:eastAsia="Calibri" w:cstheme="minorHAnsi"/>
                <w:szCs w:val="18"/>
              </w:rPr>
              <w:t>tinkamai</w:t>
            </w:r>
            <w:r w:rsidRPr="00BC4421">
              <w:rPr>
                <w:rFonts w:eastAsia="Calibri" w:cstheme="minorHAnsi"/>
                <w:color w:val="000000"/>
                <w:szCs w:val="18"/>
              </w:rPr>
              <w:t xml:space="preserve"> veikia integracinės sąsajos su kitomis sistemomis.</w:t>
            </w:r>
          </w:p>
          <w:p w14:paraId="444374F6" w14:textId="77777777" w:rsidR="00C1122C" w:rsidRPr="00BC4421" w:rsidRDefault="00C1122C" w:rsidP="0086536E">
            <w:pPr>
              <w:numPr>
                <w:ilvl w:val="0"/>
                <w:numId w:val="27"/>
              </w:numPr>
              <w:pBdr>
                <w:top w:val="nil"/>
                <w:left w:val="nil"/>
                <w:bottom w:val="nil"/>
                <w:right w:val="nil"/>
                <w:between w:val="nil"/>
              </w:pBdr>
              <w:spacing w:before="60"/>
              <w:rPr>
                <w:rFonts w:cstheme="minorHAnsi"/>
                <w:b/>
                <w:szCs w:val="18"/>
              </w:rPr>
            </w:pPr>
            <w:r w:rsidRPr="00BC4421">
              <w:rPr>
                <w:rFonts w:eastAsia="Calibri" w:cstheme="minorHAnsi"/>
                <w:color w:val="000000"/>
                <w:szCs w:val="18"/>
              </w:rPr>
              <w:t>Užsakovas pagal Diegėjo pateiktą atlikto testavimo ataskaitą įsitikina, kad Diegėjo pateikta Sistema atitinka testavimo ataskaitoje nurodytus kokybės kriterijus bei nėra aptinkama aukšto ir / ar vidutinio lygio klaidų;</w:t>
            </w:r>
          </w:p>
          <w:p w14:paraId="6AEAC7A6" w14:textId="77777777" w:rsidR="00C1122C" w:rsidRPr="00BC4421" w:rsidRDefault="00C1122C" w:rsidP="0086536E">
            <w:pPr>
              <w:pStyle w:val="Sraassuenkleliais"/>
              <w:numPr>
                <w:ilvl w:val="0"/>
                <w:numId w:val="24"/>
              </w:numPr>
              <w:spacing w:before="0"/>
              <w:jc w:val="left"/>
              <w:rPr>
                <w:rFonts w:cstheme="minorHAnsi"/>
                <w:szCs w:val="18"/>
              </w:rPr>
            </w:pPr>
            <w:r w:rsidRPr="00BC4421">
              <w:rPr>
                <w:rFonts w:cstheme="minorHAnsi"/>
                <w:szCs w:val="18"/>
              </w:rPr>
              <w:t>Parengtos Projektui reikalingos aplinkos bei jų ataskaitos (vystymo, testavimo, mokymų, gamybinė). Detalus rengiamų aplinkų sąrašas turi būti pristatytas Projekto reglamente. Diegėjas gali pasiūlyti savo aplinkų paruošimo / diegimo planą kiekvienam etapui ne vėliau kaip E-1.1 etapo metu;</w:t>
            </w:r>
          </w:p>
          <w:p w14:paraId="6CFEDAF5" w14:textId="4BFA13AE" w:rsidR="00C1122C" w:rsidRPr="00BC4421" w:rsidRDefault="00C1122C" w:rsidP="00C1122C">
            <w:pPr>
              <w:pStyle w:val="Sraassuenkleliais"/>
              <w:numPr>
                <w:ilvl w:val="0"/>
                <w:numId w:val="0"/>
              </w:numPr>
              <w:spacing w:before="0"/>
              <w:rPr>
                <w:rFonts w:cstheme="minorHAnsi"/>
                <w:szCs w:val="18"/>
              </w:rPr>
            </w:pPr>
            <w:r w:rsidRPr="00BC4421">
              <w:rPr>
                <w:rFonts w:cstheme="minorHAnsi"/>
                <w:szCs w:val="18"/>
              </w:rPr>
              <w:t>Parengtas ir suderintas įvedimo į eksploataciją planas.</w:t>
            </w:r>
          </w:p>
        </w:tc>
      </w:tr>
      <w:tr w:rsidR="00C1122C" w:rsidRPr="00BC4421" w14:paraId="17DF6F7B" w14:textId="77777777" w:rsidTr="00800C24">
        <w:trPr>
          <w:trHeight w:val="20"/>
        </w:trPr>
        <w:tc>
          <w:tcPr>
            <w:tcW w:w="442" w:type="pct"/>
          </w:tcPr>
          <w:p w14:paraId="0DAE6E8E" w14:textId="77777777" w:rsidR="00C1122C" w:rsidRPr="00BC4421" w:rsidRDefault="00C1122C" w:rsidP="0086536E">
            <w:pPr>
              <w:pStyle w:val="Sraopastraipa"/>
              <w:numPr>
                <w:ilvl w:val="0"/>
                <w:numId w:val="11"/>
              </w:numPr>
              <w:spacing w:before="0"/>
              <w:ind w:left="317"/>
              <w:rPr>
                <w:rFonts w:cstheme="minorHAnsi"/>
                <w:szCs w:val="18"/>
              </w:rPr>
            </w:pPr>
          </w:p>
        </w:tc>
        <w:tc>
          <w:tcPr>
            <w:tcW w:w="4558" w:type="pct"/>
          </w:tcPr>
          <w:p w14:paraId="71C479CD" w14:textId="77777777" w:rsidR="00C1122C" w:rsidRPr="00BC4421" w:rsidRDefault="00C1122C" w:rsidP="00C1122C">
            <w:pPr>
              <w:pStyle w:val="Sraassuenkleliais"/>
              <w:numPr>
                <w:ilvl w:val="0"/>
                <w:numId w:val="0"/>
              </w:numPr>
              <w:spacing w:before="0"/>
              <w:rPr>
                <w:rFonts w:cstheme="minorHAnsi"/>
                <w:szCs w:val="18"/>
              </w:rPr>
            </w:pPr>
            <w:r w:rsidRPr="00BC4421">
              <w:rPr>
                <w:rFonts w:cstheme="minorHAnsi"/>
                <w:szCs w:val="18"/>
              </w:rPr>
              <w:t>E-1.5 priėmimo testavimo etapo priėmimo kriterijai:</w:t>
            </w:r>
          </w:p>
          <w:p w14:paraId="1981AF8D" w14:textId="77777777" w:rsidR="00C1122C" w:rsidRPr="00BC4421" w:rsidRDefault="00C1122C" w:rsidP="0086536E">
            <w:pPr>
              <w:pStyle w:val="Sraassuenkleliais"/>
              <w:numPr>
                <w:ilvl w:val="0"/>
                <w:numId w:val="24"/>
              </w:numPr>
              <w:spacing w:before="0"/>
              <w:jc w:val="left"/>
              <w:rPr>
                <w:rFonts w:cstheme="minorHAnsi"/>
                <w:szCs w:val="18"/>
              </w:rPr>
            </w:pPr>
            <w:r w:rsidRPr="00BC4421">
              <w:rPr>
                <w:rFonts w:cstheme="minorHAnsi"/>
                <w:szCs w:val="18"/>
              </w:rPr>
              <w:t>Parengtas ir suderintas priėmimo testavimo planas;</w:t>
            </w:r>
          </w:p>
          <w:p w14:paraId="1F38744A" w14:textId="77777777" w:rsidR="00C1122C" w:rsidRPr="00BC4421" w:rsidRDefault="00C1122C" w:rsidP="0086536E">
            <w:pPr>
              <w:pStyle w:val="Sraassuenkleliais"/>
              <w:numPr>
                <w:ilvl w:val="0"/>
                <w:numId w:val="24"/>
              </w:numPr>
              <w:pBdr>
                <w:top w:val="nil"/>
                <w:left w:val="nil"/>
                <w:bottom w:val="nil"/>
                <w:right w:val="nil"/>
                <w:between w:val="nil"/>
              </w:pBdr>
              <w:spacing w:before="60" w:after="0"/>
              <w:jc w:val="left"/>
              <w:rPr>
                <w:rFonts w:cstheme="minorHAnsi"/>
                <w:b/>
                <w:szCs w:val="18"/>
              </w:rPr>
            </w:pPr>
            <w:r w:rsidRPr="00BC4421">
              <w:rPr>
                <w:rFonts w:eastAsia="Calibri" w:cstheme="minorHAnsi"/>
                <w:color w:val="000000"/>
                <w:szCs w:val="18"/>
              </w:rPr>
              <w:t>Atliktas priėmimo testavimas pagal parengtą ir suderintą su Užsakovu priėmimo testavimo planą, testavimo eigos principus ir scenarijų bus laikomas užbaigtu, jei to scenarijaus visi žingsniai įvykdyti sėkmingai ir tenkina nustatytus vertinimo kriterijus, t. y., kiekvieno atlikto scenarijaus žingsnio laukiamas rezultatas atitinka gautą rezultatą;</w:t>
            </w:r>
          </w:p>
          <w:p w14:paraId="53D1F9F9" w14:textId="77777777" w:rsidR="00C1122C" w:rsidRPr="00BC4421" w:rsidRDefault="00C1122C" w:rsidP="0086536E">
            <w:pPr>
              <w:pStyle w:val="Sraassuenkleliais"/>
              <w:numPr>
                <w:ilvl w:val="0"/>
                <w:numId w:val="24"/>
              </w:numPr>
              <w:pBdr>
                <w:top w:val="nil"/>
                <w:left w:val="nil"/>
                <w:bottom w:val="nil"/>
                <w:right w:val="nil"/>
                <w:between w:val="nil"/>
              </w:pBdr>
              <w:spacing w:before="60" w:after="0"/>
              <w:jc w:val="left"/>
              <w:rPr>
                <w:rFonts w:cstheme="minorHAnsi"/>
                <w:szCs w:val="18"/>
              </w:rPr>
            </w:pPr>
            <w:r w:rsidRPr="00BC4421">
              <w:rPr>
                <w:rFonts w:eastAsia="Calibri" w:cstheme="minorHAnsi"/>
                <w:color w:val="000000"/>
                <w:szCs w:val="18"/>
              </w:rPr>
              <w:t>Testavimas yra sėkmingai užbaigiamas per ne daugiau kaip tris priėmimo testavimus (iteracijas);</w:t>
            </w:r>
          </w:p>
          <w:p w14:paraId="396F9D0D" w14:textId="79C08699" w:rsidR="00C1122C" w:rsidRPr="00BC4421" w:rsidRDefault="00C1122C" w:rsidP="0086536E">
            <w:pPr>
              <w:pStyle w:val="Sraassuenkleliais"/>
              <w:numPr>
                <w:ilvl w:val="0"/>
                <w:numId w:val="24"/>
              </w:numPr>
              <w:pBdr>
                <w:top w:val="nil"/>
                <w:left w:val="nil"/>
                <w:bottom w:val="nil"/>
                <w:right w:val="nil"/>
                <w:between w:val="nil"/>
              </w:pBdr>
              <w:spacing w:before="60" w:after="0"/>
              <w:jc w:val="left"/>
              <w:rPr>
                <w:rFonts w:cstheme="minorHAnsi"/>
                <w:szCs w:val="18"/>
              </w:rPr>
            </w:pPr>
            <w:r w:rsidRPr="00BC4421">
              <w:rPr>
                <w:rFonts w:cstheme="minorHAnsi"/>
                <w:szCs w:val="18"/>
              </w:rPr>
              <w:t xml:space="preserve">visos aukšto ir / ar vidutinio lygio klaidos yra išspręstos iki </w:t>
            </w:r>
            <w:r w:rsidR="005804CE" w:rsidRPr="00BC4421">
              <w:rPr>
                <w:rFonts w:cstheme="minorHAnsi"/>
                <w:szCs w:val="18"/>
              </w:rPr>
              <w:t>pasiruošimo paleidimui etapo pradžios</w:t>
            </w:r>
            <w:r w:rsidRPr="00BC4421">
              <w:rPr>
                <w:rFonts w:cstheme="minorHAnsi"/>
                <w:szCs w:val="18"/>
              </w:rPr>
              <w:t>:</w:t>
            </w:r>
          </w:p>
          <w:p w14:paraId="09E8BC2A" w14:textId="77777777" w:rsidR="00C1122C" w:rsidRPr="00BC4421" w:rsidRDefault="00C1122C" w:rsidP="0086536E">
            <w:pPr>
              <w:numPr>
                <w:ilvl w:val="1"/>
                <w:numId w:val="24"/>
              </w:numPr>
              <w:pBdr>
                <w:top w:val="nil"/>
                <w:left w:val="nil"/>
                <w:bottom w:val="nil"/>
                <w:right w:val="nil"/>
                <w:between w:val="nil"/>
              </w:pBdr>
              <w:spacing w:before="60"/>
              <w:rPr>
                <w:rFonts w:cstheme="minorHAnsi"/>
                <w:b/>
                <w:szCs w:val="18"/>
              </w:rPr>
            </w:pPr>
            <w:r w:rsidRPr="00BC4421">
              <w:rPr>
                <w:rFonts w:eastAsia="Calibri" w:cstheme="minorHAnsi"/>
                <w:szCs w:val="18"/>
              </w:rPr>
              <w:lastRenderedPageBreak/>
              <w:t>jeigu šio patikrinimo metu yra aptinkama aukšto ir / ar vidutinio lygio klaidų, Diegėjui pateikiama pirminio patikrinimo ataskaita ir suderinamas terminas, kada Diegėjas pakartotinai pateiks Sistemos modulį priėmimo testavimui.</w:t>
            </w:r>
          </w:p>
          <w:p w14:paraId="77D3EAB1" w14:textId="408752D3" w:rsidR="00C1122C" w:rsidRPr="00BC4421" w:rsidRDefault="00C1122C" w:rsidP="00C1122C">
            <w:pPr>
              <w:pStyle w:val="Sraassuenkleliais"/>
              <w:numPr>
                <w:ilvl w:val="0"/>
                <w:numId w:val="0"/>
              </w:numPr>
              <w:spacing w:before="0"/>
              <w:rPr>
                <w:rFonts w:cstheme="minorHAnsi"/>
                <w:szCs w:val="18"/>
              </w:rPr>
            </w:pPr>
            <w:r w:rsidRPr="00BC4421">
              <w:rPr>
                <w:rFonts w:eastAsia="Calibri" w:cstheme="minorHAnsi"/>
                <w:szCs w:val="18"/>
              </w:rPr>
              <w:t>Priėmimo testavimas bus užbaigtas, kai visų testavimo scenarijų rezultatai atitiks aukščiau įvardintas testavimo rezultatų priėmimo sąlygas.</w:t>
            </w:r>
          </w:p>
        </w:tc>
      </w:tr>
      <w:tr w:rsidR="00C1122C" w:rsidRPr="00BC4421" w14:paraId="086A6EF3" w14:textId="77777777" w:rsidTr="00800C24">
        <w:trPr>
          <w:trHeight w:val="20"/>
        </w:trPr>
        <w:tc>
          <w:tcPr>
            <w:tcW w:w="442" w:type="pct"/>
          </w:tcPr>
          <w:p w14:paraId="185A672C" w14:textId="77777777" w:rsidR="00C1122C" w:rsidRPr="00BC4421" w:rsidRDefault="00C1122C" w:rsidP="0086536E">
            <w:pPr>
              <w:pStyle w:val="Sraopastraipa"/>
              <w:numPr>
                <w:ilvl w:val="0"/>
                <w:numId w:val="11"/>
              </w:numPr>
              <w:spacing w:before="0"/>
              <w:ind w:left="317"/>
              <w:rPr>
                <w:rFonts w:cstheme="minorHAnsi"/>
                <w:szCs w:val="18"/>
              </w:rPr>
            </w:pPr>
          </w:p>
        </w:tc>
        <w:tc>
          <w:tcPr>
            <w:tcW w:w="4558" w:type="pct"/>
          </w:tcPr>
          <w:p w14:paraId="762F2549" w14:textId="77777777" w:rsidR="00C1122C" w:rsidRPr="00BC4421" w:rsidRDefault="00C1122C" w:rsidP="00C1122C">
            <w:pPr>
              <w:pStyle w:val="Sraassuenkleliais"/>
              <w:numPr>
                <w:ilvl w:val="0"/>
                <w:numId w:val="0"/>
              </w:numPr>
              <w:spacing w:before="0"/>
              <w:rPr>
                <w:rFonts w:cstheme="minorHAnsi"/>
                <w:szCs w:val="18"/>
              </w:rPr>
            </w:pPr>
            <w:r w:rsidRPr="00BC4421">
              <w:rPr>
                <w:rFonts w:cstheme="minorHAnsi"/>
                <w:szCs w:val="18"/>
              </w:rPr>
              <w:t>E-1.6 pasiruošimo paleidimui etapo priėmimo kriterijai:</w:t>
            </w:r>
          </w:p>
          <w:p w14:paraId="09B64687" w14:textId="42C0A2EE" w:rsidR="00C1122C" w:rsidRPr="00BC4421" w:rsidRDefault="00C1122C" w:rsidP="0086536E">
            <w:pPr>
              <w:pStyle w:val="Sraassuenkleliais"/>
              <w:numPr>
                <w:ilvl w:val="0"/>
                <w:numId w:val="24"/>
              </w:numPr>
              <w:spacing w:before="0"/>
              <w:jc w:val="left"/>
              <w:rPr>
                <w:rFonts w:cstheme="minorHAnsi"/>
                <w:szCs w:val="18"/>
              </w:rPr>
            </w:pPr>
            <w:r w:rsidRPr="00BC4421">
              <w:rPr>
                <w:rFonts w:cstheme="minorHAnsi"/>
                <w:szCs w:val="18"/>
              </w:rPr>
              <w:t>Atliktas sistemos diegimas gamybinėje aplinkoje;</w:t>
            </w:r>
          </w:p>
          <w:p w14:paraId="0D5AF29D" w14:textId="77777777" w:rsidR="00C1122C" w:rsidRPr="00BC4421" w:rsidRDefault="00C1122C" w:rsidP="0086536E">
            <w:pPr>
              <w:pStyle w:val="Sraassuenkleliais"/>
              <w:numPr>
                <w:ilvl w:val="0"/>
                <w:numId w:val="24"/>
              </w:numPr>
              <w:spacing w:before="0"/>
              <w:jc w:val="left"/>
              <w:rPr>
                <w:rFonts w:cstheme="minorHAnsi"/>
                <w:szCs w:val="18"/>
              </w:rPr>
            </w:pPr>
            <w:r w:rsidRPr="00BC4421">
              <w:rPr>
                <w:rFonts w:cstheme="minorHAnsi"/>
                <w:szCs w:val="18"/>
              </w:rPr>
              <w:t>Parengtos ir suderintos naudotojų ir administratorių instrukcijos;</w:t>
            </w:r>
          </w:p>
          <w:p w14:paraId="5F34D208" w14:textId="751A22C9" w:rsidR="00C1122C" w:rsidRPr="00BC4421" w:rsidRDefault="00C1122C" w:rsidP="00CD7F0C">
            <w:pPr>
              <w:pStyle w:val="Sraassuenkleliais"/>
              <w:numPr>
                <w:ilvl w:val="0"/>
                <w:numId w:val="24"/>
              </w:numPr>
              <w:spacing w:before="0"/>
              <w:rPr>
                <w:rFonts w:cstheme="minorHAnsi"/>
                <w:szCs w:val="18"/>
              </w:rPr>
            </w:pPr>
            <w:r w:rsidRPr="00BC4421">
              <w:rPr>
                <w:rFonts w:cstheme="minorHAnsi"/>
                <w:szCs w:val="18"/>
              </w:rPr>
              <w:t>Atliktas naudotojų ir administratorių instruktavimas / mokymai.</w:t>
            </w:r>
          </w:p>
        </w:tc>
      </w:tr>
      <w:tr w:rsidR="00C1122C" w:rsidRPr="00BC4421" w14:paraId="4278858C" w14:textId="77777777" w:rsidTr="00800C24">
        <w:trPr>
          <w:trHeight w:val="20"/>
        </w:trPr>
        <w:tc>
          <w:tcPr>
            <w:tcW w:w="442" w:type="pct"/>
          </w:tcPr>
          <w:p w14:paraId="5FFE2688" w14:textId="77777777" w:rsidR="00C1122C" w:rsidRPr="00BC4421" w:rsidRDefault="00C1122C" w:rsidP="0086536E">
            <w:pPr>
              <w:pStyle w:val="Sraopastraipa"/>
              <w:numPr>
                <w:ilvl w:val="0"/>
                <w:numId w:val="11"/>
              </w:numPr>
              <w:spacing w:before="0"/>
              <w:ind w:left="317"/>
              <w:rPr>
                <w:rFonts w:cstheme="minorHAnsi"/>
                <w:szCs w:val="18"/>
              </w:rPr>
            </w:pPr>
          </w:p>
        </w:tc>
        <w:tc>
          <w:tcPr>
            <w:tcW w:w="4558" w:type="pct"/>
          </w:tcPr>
          <w:p w14:paraId="24A81B96" w14:textId="46094B97" w:rsidR="00C1122C" w:rsidRPr="00BC4421" w:rsidRDefault="00C1122C" w:rsidP="00C1122C">
            <w:pPr>
              <w:pStyle w:val="Sraassuenkleliais"/>
              <w:numPr>
                <w:ilvl w:val="0"/>
                <w:numId w:val="0"/>
              </w:numPr>
              <w:spacing w:before="0"/>
              <w:rPr>
                <w:rFonts w:cstheme="minorHAnsi"/>
                <w:szCs w:val="18"/>
              </w:rPr>
            </w:pPr>
            <w:r w:rsidRPr="00BC4421">
              <w:rPr>
                <w:rFonts w:cstheme="minorHAnsi"/>
                <w:szCs w:val="18"/>
              </w:rPr>
              <w:t>E-</w:t>
            </w:r>
            <w:r w:rsidR="00CD7F0C" w:rsidRPr="00BC4421">
              <w:rPr>
                <w:rFonts w:cstheme="minorHAnsi"/>
                <w:szCs w:val="18"/>
              </w:rPr>
              <w:t>2</w:t>
            </w:r>
            <w:r w:rsidRPr="00BC4421">
              <w:rPr>
                <w:rFonts w:cstheme="minorHAnsi"/>
                <w:szCs w:val="18"/>
              </w:rPr>
              <w:t xml:space="preserve"> garantinio aptarnavimo etapo priėmimo kriterijai: </w:t>
            </w:r>
          </w:p>
          <w:p w14:paraId="60370728" w14:textId="77777777" w:rsidR="00C1122C" w:rsidRPr="00BC4421" w:rsidRDefault="00C1122C" w:rsidP="0086536E">
            <w:pPr>
              <w:pStyle w:val="Sraassuenkleliais"/>
              <w:numPr>
                <w:ilvl w:val="0"/>
                <w:numId w:val="24"/>
              </w:numPr>
              <w:spacing w:before="0"/>
              <w:jc w:val="left"/>
              <w:rPr>
                <w:rFonts w:cstheme="minorHAnsi"/>
                <w:szCs w:val="18"/>
              </w:rPr>
            </w:pPr>
            <w:r w:rsidRPr="00BC4421">
              <w:rPr>
                <w:rFonts w:cstheme="minorHAnsi"/>
                <w:szCs w:val="18"/>
              </w:rPr>
              <w:t>Parengtas garantinio aptarnavimo planas;</w:t>
            </w:r>
          </w:p>
          <w:p w14:paraId="509721A6" w14:textId="749A7A91" w:rsidR="006E45DF" w:rsidRPr="00BC4421" w:rsidRDefault="00C1122C" w:rsidP="0086536E">
            <w:pPr>
              <w:pStyle w:val="Sraassuenkleliais"/>
              <w:numPr>
                <w:ilvl w:val="0"/>
                <w:numId w:val="24"/>
              </w:numPr>
              <w:spacing w:before="0"/>
              <w:jc w:val="left"/>
              <w:rPr>
                <w:rFonts w:cstheme="minorHAnsi"/>
                <w:szCs w:val="18"/>
              </w:rPr>
            </w:pPr>
            <w:r w:rsidRPr="00BC4421">
              <w:rPr>
                <w:rFonts w:cstheme="minorHAnsi"/>
                <w:szCs w:val="18"/>
              </w:rPr>
              <w:t>Atliktas Sistemos garantinis aptarnavimas nustatytais terminais;</w:t>
            </w:r>
          </w:p>
          <w:p w14:paraId="34191CF4" w14:textId="243484BA" w:rsidR="00C1122C" w:rsidRPr="00BC4421" w:rsidRDefault="00C1122C" w:rsidP="0087404C">
            <w:pPr>
              <w:pStyle w:val="Sraassuenkleliais"/>
              <w:numPr>
                <w:ilvl w:val="0"/>
                <w:numId w:val="24"/>
              </w:numPr>
              <w:spacing w:before="0"/>
              <w:jc w:val="left"/>
              <w:rPr>
                <w:rFonts w:cstheme="minorHAnsi"/>
                <w:szCs w:val="18"/>
              </w:rPr>
            </w:pPr>
            <w:r w:rsidRPr="00BC4421">
              <w:rPr>
                <w:rFonts w:cstheme="minorHAnsi"/>
                <w:szCs w:val="18"/>
              </w:rPr>
              <w:t xml:space="preserve">Visos garantinio aptarnavimo metu nustatytos klaidos / defektai yra ištaisyti. </w:t>
            </w:r>
          </w:p>
        </w:tc>
      </w:tr>
    </w:tbl>
    <w:p w14:paraId="1C87CDB7" w14:textId="765908AE" w:rsidR="00F52B37" w:rsidRPr="00BC4421" w:rsidRDefault="003A52D4" w:rsidP="00F52B37">
      <w:pPr>
        <w:pStyle w:val="Antrat2"/>
        <w:spacing w:before="0" w:after="0"/>
        <w:rPr>
          <w:rFonts w:hint="eastAsia"/>
        </w:rPr>
      </w:pPr>
      <w:bookmarkStart w:id="676" w:name="_Toc187396089"/>
      <w:r w:rsidRPr="00BC4421">
        <w:t>R</w:t>
      </w:r>
      <w:r w:rsidR="00F52B37" w:rsidRPr="00BC4421">
        <w:t>eikalavimai mokymams</w:t>
      </w:r>
      <w:bookmarkEnd w:id="676"/>
    </w:p>
    <w:p w14:paraId="337859CF" w14:textId="172B6BBA" w:rsidR="00EB15BD" w:rsidRPr="00BC4421" w:rsidRDefault="00D621C2" w:rsidP="00EB15BD">
      <w:pPr>
        <w:pStyle w:val="Antrat3"/>
        <w:rPr>
          <w:rFonts w:hint="eastAsia"/>
        </w:rPr>
      </w:pPr>
      <w:bookmarkStart w:id="677" w:name="_Ref181795003"/>
      <w:bookmarkStart w:id="678" w:name="_Toc187396090"/>
      <w:r w:rsidRPr="00BC4421">
        <w:t>Reikalavimai Sistemos naudotoj</w:t>
      </w:r>
      <w:r w:rsidR="002E0BB7" w:rsidRPr="00BC4421">
        <w:t>ų mokymams</w:t>
      </w:r>
      <w:bookmarkEnd w:id="677"/>
      <w:bookmarkEnd w:id="678"/>
    </w:p>
    <w:tbl>
      <w:tblPr>
        <w:tblStyle w:val="CivittaTable2Purple"/>
        <w:tblW w:w="4692" w:type="pct"/>
        <w:tblLook w:val="0620" w:firstRow="1" w:lastRow="0" w:firstColumn="0" w:lastColumn="0" w:noHBand="1" w:noVBand="1"/>
      </w:tblPr>
      <w:tblGrid>
        <w:gridCol w:w="851"/>
        <w:gridCol w:w="8779"/>
      </w:tblGrid>
      <w:tr w:rsidR="006360BF" w:rsidRPr="00BC4421" w14:paraId="1F26D5B0"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0579A425" w14:textId="77777777" w:rsidR="006360BF" w:rsidRPr="00BC4421" w:rsidRDefault="006360BF">
            <w:pPr>
              <w:spacing w:before="0"/>
              <w:rPr>
                <w:rFonts w:cstheme="minorHAnsi"/>
                <w:szCs w:val="18"/>
              </w:rPr>
            </w:pPr>
            <w:r w:rsidRPr="00BC4421">
              <w:rPr>
                <w:rFonts w:cstheme="minorHAnsi"/>
                <w:szCs w:val="18"/>
              </w:rPr>
              <w:t>Nr.</w:t>
            </w:r>
          </w:p>
        </w:tc>
        <w:tc>
          <w:tcPr>
            <w:tcW w:w="0" w:type="pct"/>
            <w:hideMark/>
          </w:tcPr>
          <w:p w14:paraId="269AE3EE" w14:textId="77777777" w:rsidR="006360BF" w:rsidRPr="00BC4421" w:rsidRDefault="006360BF">
            <w:pPr>
              <w:spacing w:before="0"/>
              <w:rPr>
                <w:rFonts w:cstheme="minorHAnsi"/>
                <w:szCs w:val="18"/>
              </w:rPr>
            </w:pPr>
            <w:r w:rsidRPr="00BC4421">
              <w:rPr>
                <w:rFonts w:cstheme="minorHAnsi"/>
                <w:szCs w:val="18"/>
              </w:rPr>
              <w:t>Reikalavimas</w:t>
            </w:r>
          </w:p>
        </w:tc>
      </w:tr>
      <w:tr w:rsidR="0099406C" w:rsidRPr="00BC4421" w14:paraId="2B160651" w14:textId="77777777" w:rsidTr="00D0260B">
        <w:trPr>
          <w:trHeight w:val="20"/>
        </w:trPr>
        <w:tc>
          <w:tcPr>
            <w:tcW w:w="5000" w:type="pct"/>
            <w:gridSpan w:val="2"/>
            <w:shd w:val="clear" w:color="auto" w:fill="E6E6E6" w:themeFill="accent3"/>
          </w:tcPr>
          <w:p w14:paraId="54571038" w14:textId="317727A6" w:rsidR="0099406C" w:rsidRPr="00BC4421" w:rsidRDefault="004A73F8" w:rsidP="00D0260B">
            <w:pPr>
              <w:pStyle w:val="Sraassuenkleliais"/>
              <w:numPr>
                <w:ilvl w:val="0"/>
                <w:numId w:val="0"/>
              </w:numPr>
              <w:spacing w:before="0" w:after="0"/>
              <w:ind w:left="-44"/>
              <w:rPr>
                <w:rFonts w:cstheme="minorHAnsi"/>
                <w:szCs w:val="18"/>
              </w:rPr>
            </w:pPr>
            <w:r w:rsidRPr="00BC4421">
              <w:rPr>
                <w:rStyle w:val="PurpleText"/>
                <w:rFonts w:cstheme="minorHAnsi"/>
                <w:b/>
                <w:bCs/>
                <w:szCs w:val="18"/>
              </w:rPr>
              <w:t>Savival</w:t>
            </w:r>
            <w:r w:rsidR="00D0260B" w:rsidRPr="00BC4421">
              <w:rPr>
                <w:rStyle w:val="PurpleText"/>
                <w:rFonts w:cstheme="minorHAnsi"/>
                <w:b/>
                <w:bCs/>
                <w:szCs w:val="18"/>
              </w:rPr>
              <w:t>dybės</w:t>
            </w:r>
            <w:r w:rsidR="00D0260B" w:rsidRPr="00BC4421">
              <w:rPr>
                <w:rFonts w:cstheme="minorHAnsi"/>
                <w:szCs w:val="18"/>
              </w:rPr>
              <w:t xml:space="preserve"> </w:t>
            </w:r>
            <w:r w:rsidR="00D0260B" w:rsidRPr="00BC4421">
              <w:rPr>
                <w:rStyle w:val="PurpleText"/>
                <w:rFonts w:cstheme="minorHAnsi"/>
                <w:b/>
                <w:bCs/>
                <w:szCs w:val="18"/>
              </w:rPr>
              <w:t>atstovams</w:t>
            </w:r>
            <w:r w:rsidR="00CF0258" w:rsidRPr="00BC4421">
              <w:rPr>
                <w:rStyle w:val="PurpleText"/>
                <w:rFonts w:cstheme="minorHAnsi"/>
                <w:b/>
                <w:bCs/>
                <w:szCs w:val="18"/>
              </w:rPr>
              <w:t xml:space="preserve"> </w:t>
            </w:r>
          </w:p>
        </w:tc>
      </w:tr>
      <w:tr w:rsidR="006F3CE2" w:rsidRPr="00BC4421" w14:paraId="11529497" w14:textId="77777777">
        <w:trPr>
          <w:trHeight w:val="20"/>
        </w:trPr>
        <w:tc>
          <w:tcPr>
            <w:tcW w:w="442" w:type="pct"/>
          </w:tcPr>
          <w:p w14:paraId="0D44AB9E" w14:textId="77777777" w:rsidR="006F3CE2" w:rsidRPr="00BC4421" w:rsidRDefault="006F3CE2" w:rsidP="00B65D30">
            <w:pPr>
              <w:pStyle w:val="Sraopastraipa"/>
              <w:numPr>
                <w:ilvl w:val="0"/>
                <w:numId w:val="11"/>
              </w:numPr>
              <w:spacing w:before="0"/>
              <w:ind w:left="317"/>
              <w:rPr>
                <w:rFonts w:cstheme="minorHAnsi"/>
                <w:szCs w:val="18"/>
              </w:rPr>
            </w:pPr>
          </w:p>
        </w:tc>
        <w:tc>
          <w:tcPr>
            <w:tcW w:w="4558" w:type="pct"/>
            <w:vAlign w:val="center"/>
          </w:tcPr>
          <w:p w14:paraId="1E7889FE" w14:textId="2C9713C0" w:rsidR="006F3CE2" w:rsidRPr="00BC4421" w:rsidRDefault="006F3CE2" w:rsidP="00B65D30">
            <w:pPr>
              <w:spacing w:before="0"/>
              <w:rPr>
                <w:rFonts w:cstheme="minorHAnsi"/>
                <w:szCs w:val="18"/>
              </w:rPr>
            </w:pPr>
            <w:r w:rsidRPr="00BC4421">
              <w:rPr>
                <w:rFonts w:cstheme="minorHAnsi"/>
                <w:szCs w:val="18"/>
              </w:rPr>
              <w:t xml:space="preserve">Diegėjas užtikrina naudotojų </w:t>
            </w:r>
            <w:r w:rsidR="001C5132" w:rsidRPr="00BC4421">
              <w:rPr>
                <w:rFonts w:cstheme="minorHAnsi"/>
                <w:szCs w:val="18"/>
              </w:rPr>
              <w:t>mokym</w:t>
            </w:r>
            <w:r w:rsidRPr="00BC4421">
              <w:rPr>
                <w:rFonts w:cstheme="minorHAnsi"/>
                <w:szCs w:val="18"/>
              </w:rPr>
              <w:t>ui reikalingos aplinkos sukūrimą (</w:t>
            </w:r>
            <w:r w:rsidR="001C5132" w:rsidRPr="00BC4421">
              <w:rPr>
                <w:rFonts w:cstheme="minorHAnsi"/>
                <w:szCs w:val="18"/>
              </w:rPr>
              <w:t>mokym</w:t>
            </w:r>
            <w:r w:rsidRPr="00BC4421">
              <w:rPr>
                <w:rFonts w:cstheme="minorHAnsi"/>
                <w:szCs w:val="18"/>
              </w:rPr>
              <w:t xml:space="preserve">ui reikalingų praktinių užduočių suvedimą, reikalingų nustatymų atlikimą) ir parengimą. </w:t>
            </w:r>
          </w:p>
        </w:tc>
      </w:tr>
      <w:tr w:rsidR="006F3CE2" w:rsidRPr="00BC4421" w14:paraId="7E9A5F43" w14:textId="77777777">
        <w:trPr>
          <w:trHeight w:val="20"/>
        </w:trPr>
        <w:tc>
          <w:tcPr>
            <w:tcW w:w="442" w:type="pct"/>
          </w:tcPr>
          <w:p w14:paraId="00B38CE4" w14:textId="77777777" w:rsidR="006F3CE2" w:rsidRPr="00BC4421" w:rsidRDefault="006F3CE2" w:rsidP="00B65D30">
            <w:pPr>
              <w:pStyle w:val="Sraopastraipa"/>
              <w:numPr>
                <w:ilvl w:val="0"/>
                <w:numId w:val="11"/>
              </w:numPr>
              <w:spacing w:before="0"/>
              <w:ind w:left="317"/>
              <w:rPr>
                <w:rFonts w:cstheme="minorHAnsi"/>
                <w:szCs w:val="18"/>
              </w:rPr>
            </w:pPr>
          </w:p>
        </w:tc>
        <w:tc>
          <w:tcPr>
            <w:tcW w:w="4558" w:type="pct"/>
            <w:vAlign w:val="center"/>
          </w:tcPr>
          <w:p w14:paraId="0330B4F2" w14:textId="44E0D7CB" w:rsidR="006F3CE2" w:rsidRPr="00BC4421" w:rsidRDefault="006F3CE2" w:rsidP="00B65D30">
            <w:pPr>
              <w:spacing w:before="0"/>
              <w:rPr>
                <w:rFonts w:cstheme="minorHAnsi"/>
                <w:szCs w:val="18"/>
              </w:rPr>
            </w:pPr>
            <w:r w:rsidRPr="00BC4421">
              <w:rPr>
                <w:rFonts w:cstheme="minorHAnsi"/>
                <w:szCs w:val="18"/>
              </w:rPr>
              <w:t xml:space="preserve">Diegėjas užtikrina, kad </w:t>
            </w:r>
            <w:r w:rsidR="001C5132" w:rsidRPr="00BC4421">
              <w:rPr>
                <w:rFonts w:cstheme="minorHAnsi"/>
                <w:szCs w:val="18"/>
              </w:rPr>
              <w:t>mokym</w:t>
            </w:r>
            <w:r w:rsidRPr="00BC4421">
              <w:rPr>
                <w:rFonts w:cstheme="minorHAnsi"/>
                <w:szCs w:val="18"/>
              </w:rPr>
              <w:t>ui reikalinga aplinka (</w:t>
            </w:r>
            <w:r w:rsidR="001C5132" w:rsidRPr="00BC4421">
              <w:rPr>
                <w:rFonts w:cstheme="minorHAnsi"/>
                <w:szCs w:val="18"/>
              </w:rPr>
              <w:t>mokym</w:t>
            </w:r>
            <w:r w:rsidRPr="00BC4421">
              <w:rPr>
                <w:rFonts w:cstheme="minorHAnsi"/>
                <w:szCs w:val="18"/>
              </w:rPr>
              <w:t xml:space="preserve">ui naudojama Sistemos versija) galės būti naudojama ir po </w:t>
            </w:r>
            <w:r w:rsidR="001C5132" w:rsidRPr="00BC4421">
              <w:rPr>
                <w:rFonts w:cstheme="minorHAnsi"/>
                <w:szCs w:val="18"/>
              </w:rPr>
              <w:t>mokym</w:t>
            </w:r>
            <w:r w:rsidRPr="00BC4421">
              <w:rPr>
                <w:rFonts w:cstheme="minorHAnsi"/>
                <w:szCs w:val="18"/>
              </w:rPr>
              <w:t xml:space="preserve">o pabaigos (atlikus visų naudotojų </w:t>
            </w:r>
            <w:r w:rsidR="001C5132" w:rsidRPr="00BC4421">
              <w:rPr>
                <w:rFonts w:cstheme="minorHAnsi"/>
                <w:szCs w:val="18"/>
              </w:rPr>
              <w:t>mokym</w:t>
            </w:r>
            <w:r w:rsidRPr="00BC4421">
              <w:rPr>
                <w:rFonts w:cstheme="minorHAnsi"/>
                <w:szCs w:val="18"/>
              </w:rPr>
              <w:t>ą).</w:t>
            </w:r>
          </w:p>
        </w:tc>
      </w:tr>
      <w:tr w:rsidR="006F3CE2" w:rsidRPr="00BC4421" w14:paraId="7320553A" w14:textId="77777777">
        <w:trPr>
          <w:trHeight w:val="20"/>
        </w:trPr>
        <w:tc>
          <w:tcPr>
            <w:tcW w:w="442" w:type="pct"/>
          </w:tcPr>
          <w:p w14:paraId="06FD2054" w14:textId="77777777" w:rsidR="006F3CE2" w:rsidRPr="00BC4421" w:rsidRDefault="006F3CE2" w:rsidP="00B65D30">
            <w:pPr>
              <w:pStyle w:val="Sraopastraipa"/>
              <w:numPr>
                <w:ilvl w:val="0"/>
                <w:numId w:val="11"/>
              </w:numPr>
              <w:spacing w:before="0"/>
              <w:ind w:left="317"/>
              <w:rPr>
                <w:rFonts w:cstheme="minorHAnsi"/>
                <w:szCs w:val="18"/>
              </w:rPr>
            </w:pPr>
          </w:p>
        </w:tc>
        <w:tc>
          <w:tcPr>
            <w:tcW w:w="4558" w:type="pct"/>
          </w:tcPr>
          <w:p w14:paraId="1B7F1D14" w14:textId="00C366E2" w:rsidR="006F3CE2" w:rsidRPr="00BC4421" w:rsidRDefault="006F3CE2" w:rsidP="00B65D30">
            <w:pPr>
              <w:spacing w:before="0"/>
              <w:rPr>
                <w:rFonts w:cstheme="minorHAnsi"/>
                <w:szCs w:val="18"/>
              </w:rPr>
            </w:pPr>
            <w:r w:rsidRPr="00BC4421">
              <w:rPr>
                <w:rFonts w:cstheme="minorHAnsi"/>
                <w:szCs w:val="18"/>
              </w:rPr>
              <w:t xml:space="preserve">Diegėjas yra atsakingas ir turi parengti visus šiuos </w:t>
            </w:r>
            <w:r w:rsidR="001C5132" w:rsidRPr="00BC4421">
              <w:rPr>
                <w:rFonts w:cstheme="minorHAnsi"/>
                <w:szCs w:val="18"/>
              </w:rPr>
              <w:t>mokym</w:t>
            </w:r>
            <w:r w:rsidRPr="00BC4421">
              <w:rPr>
                <w:rFonts w:cstheme="minorHAnsi"/>
                <w:szCs w:val="18"/>
              </w:rPr>
              <w:t>o rezultatus:</w:t>
            </w:r>
          </w:p>
          <w:p w14:paraId="768B3F09" w14:textId="1D0DB8A8" w:rsidR="006F3CE2" w:rsidRPr="00BC4421" w:rsidRDefault="001C5132" w:rsidP="00B65D30">
            <w:pPr>
              <w:pStyle w:val="Sraopastraipa"/>
              <w:numPr>
                <w:ilvl w:val="0"/>
                <w:numId w:val="29"/>
              </w:numPr>
              <w:spacing w:before="0" w:line="240" w:lineRule="auto"/>
              <w:contextualSpacing w:val="0"/>
              <w:rPr>
                <w:rFonts w:cstheme="minorHAnsi"/>
                <w:szCs w:val="18"/>
              </w:rPr>
            </w:pPr>
            <w:r w:rsidRPr="00BC4421">
              <w:rPr>
                <w:rFonts w:cstheme="minorHAnsi"/>
                <w:szCs w:val="18"/>
              </w:rPr>
              <w:t>Mokym</w:t>
            </w:r>
            <w:r w:rsidR="006F3CE2" w:rsidRPr="00BC4421">
              <w:rPr>
                <w:rFonts w:cstheme="minorHAnsi"/>
                <w:szCs w:val="18"/>
              </w:rPr>
              <w:t xml:space="preserve">o grafikas. Parengiamas </w:t>
            </w:r>
            <w:r w:rsidRPr="00BC4421">
              <w:rPr>
                <w:rFonts w:cstheme="minorHAnsi"/>
                <w:szCs w:val="18"/>
              </w:rPr>
              <w:t>mokym</w:t>
            </w:r>
            <w:r w:rsidR="006F3CE2" w:rsidRPr="00BC4421">
              <w:rPr>
                <w:rFonts w:cstheme="minorHAnsi"/>
                <w:szCs w:val="18"/>
              </w:rPr>
              <w:t xml:space="preserve">o grafikas, kuriame turi būti nurodoma, kuris tikslus dalyvis, kurioje </w:t>
            </w:r>
            <w:r w:rsidRPr="00BC4421">
              <w:rPr>
                <w:rFonts w:cstheme="minorHAnsi"/>
                <w:szCs w:val="18"/>
              </w:rPr>
              <w:t>mokym</w:t>
            </w:r>
            <w:r w:rsidR="006F3CE2" w:rsidRPr="00BC4421">
              <w:rPr>
                <w:rFonts w:cstheme="minorHAnsi"/>
                <w:szCs w:val="18"/>
              </w:rPr>
              <w:t xml:space="preserve">o sesijoje dalyvauja bei nurodomi visų </w:t>
            </w:r>
            <w:r w:rsidRPr="00BC4421">
              <w:rPr>
                <w:rFonts w:cstheme="minorHAnsi"/>
                <w:szCs w:val="18"/>
              </w:rPr>
              <w:t>mokym</w:t>
            </w:r>
            <w:r w:rsidR="006F3CE2" w:rsidRPr="00BC4421">
              <w:rPr>
                <w:rFonts w:cstheme="minorHAnsi"/>
                <w:szCs w:val="18"/>
              </w:rPr>
              <w:t xml:space="preserve">o sesijų tikslūs grafikai, </w:t>
            </w:r>
            <w:r w:rsidRPr="00BC4421">
              <w:rPr>
                <w:rFonts w:cstheme="minorHAnsi"/>
                <w:szCs w:val="18"/>
              </w:rPr>
              <w:t>mokym</w:t>
            </w:r>
            <w:r w:rsidR="006F3CE2" w:rsidRPr="00BC4421">
              <w:rPr>
                <w:rFonts w:cstheme="minorHAnsi"/>
                <w:szCs w:val="18"/>
              </w:rPr>
              <w:t xml:space="preserve">o temos. </w:t>
            </w:r>
            <w:r w:rsidRPr="00BC4421">
              <w:rPr>
                <w:rFonts w:cstheme="minorHAnsi"/>
                <w:szCs w:val="18"/>
              </w:rPr>
              <w:t>Mokym</w:t>
            </w:r>
            <w:r w:rsidR="006F3CE2" w:rsidRPr="00BC4421">
              <w:rPr>
                <w:rFonts w:cstheme="minorHAnsi"/>
                <w:szCs w:val="18"/>
              </w:rPr>
              <w:t xml:space="preserve">o grafikas turi būti parengtas ir suderintas su </w:t>
            </w:r>
            <w:r w:rsidR="00F66010" w:rsidRPr="00BC4421">
              <w:rPr>
                <w:rFonts w:cstheme="minorHAnsi"/>
                <w:szCs w:val="18"/>
              </w:rPr>
              <w:t>Užsakovu</w:t>
            </w:r>
            <w:r w:rsidR="006F3CE2" w:rsidRPr="00BC4421">
              <w:rPr>
                <w:rFonts w:cstheme="minorHAnsi"/>
                <w:szCs w:val="18"/>
              </w:rPr>
              <w:t xml:space="preserve"> bent 10 d.</w:t>
            </w:r>
            <w:r w:rsidRPr="00BC4421">
              <w:rPr>
                <w:rFonts w:cstheme="minorHAnsi"/>
                <w:szCs w:val="18"/>
              </w:rPr>
              <w:t xml:space="preserve"> </w:t>
            </w:r>
            <w:r w:rsidR="006F3CE2" w:rsidRPr="00BC4421">
              <w:rPr>
                <w:rFonts w:cstheme="minorHAnsi"/>
                <w:szCs w:val="18"/>
              </w:rPr>
              <w:t xml:space="preserve">d. iki </w:t>
            </w:r>
            <w:r w:rsidRPr="00BC4421">
              <w:rPr>
                <w:rFonts w:cstheme="minorHAnsi"/>
                <w:szCs w:val="18"/>
              </w:rPr>
              <w:t>mokym</w:t>
            </w:r>
            <w:r w:rsidR="006F3CE2" w:rsidRPr="00BC4421">
              <w:rPr>
                <w:rFonts w:cstheme="minorHAnsi"/>
                <w:szCs w:val="18"/>
              </w:rPr>
              <w:t>o pradžios;</w:t>
            </w:r>
          </w:p>
          <w:p w14:paraId="56FE3401" w14:textId="1FA70898" w:rsidR="006F3CE2" w:rsidRPr="00BC4421" w:rsidRDefault="006F3CE2" w:rsidP="00B65D30">
            <w:pPr>
              <w:pStyle w:val="Sraopastraipa"/>
              <w:numPr>
                <w:ilvl w:val="0"/>
                <w:numId w:val="29"/>
              </w:numPr>
              <w:spacing w:before="0" w:line="240" w:lineRule="auto"/>
              <w:contextualSpacing w:val="0"/>
              <w:rPr>
                <w:rFonts w:cstheme="minorHAnsi"/>
                <w:szCs w:val="18"/>
              </w:rPr>
            </w:pPr>
            <w:r w:rsidRPr="00BC4421">
              <w:rPr>
                <w:rFonts w:cstheme="minorHAnsi"/>
                <w:szCs w:val="18"/>
              </w:rPr>
              <w:t xml:space="preserve">Prisijungimo prie </w:t>
            </w:r>
            <w:r w:rsidR="001C5132" w:rsidRPr="00BC4421">
              <w:rPr>
                <w:rFonts w:cstheme="minorHAnsi"/>
                <w:szCs w:val="18"/>
              </w:rPr>
              <w:t>mokym</w:t>
            </w:r>
            <w:r w:rsidRPr="00BC4421">
              <w:rPr>
                <w:rFonts w:cstheme="minorHAnsi"/>
                <w:szCs w:val="18"/>
              </w:rPr>
              <w:t xml:space="preserve">o sesijos instrukcija. Parengiama prisijungimo prie </w:t>
            </w:r>
            <w:r w:rsidR="001C5132" w:rsidRPr="00BC4421">
              <w:rPr>
                <w:rFonts w:cstheme="minorHAnsi"/>
                <w:szCs w:val="18"/>
              </w:rPr>
              <w:t>mokym</w:t>
            </w:r>
            <w:r w:rsidRPr="00BC4421">
              <w:rPr>
                <w:rFonts w:cstheme="minorHAnsi"/>
                <w:szCs w:val="18"/>
              </w:rPr>
              <w:t xml:space="preserve">o sesijos instrukcija, kurioje turi būti nurodoma informacija kaip dalyviui prisijungti prie konkrečios </w:t>
            </w:r>
            <w:r w:rsidR="001C5132" w:rsidRPr="00BC4421">
              <w:rPr>
                <w:rFonts w:cstheme="minorHAnsi"/>
                <w:szCs w:val="18"/>
              </w:rPr>
              <w:t>mokym</w:t>
            </w:r>
            <w:r w:rsidRPr="00BC4421">
              <w:rPr>
                <w:rFonts w:cstheme="minorHAnsi"/>
                <w:szCs w:val="18"/>
              </w:rPr>
              <w:t xml:space="preserve">o sesijos, nurodomas dalyvio dalyvavimo </w:t>
            </w:r>
            <w:r w:rsidR="001C5132" w:rsidRPr="00BC4421">
              <w:rPr>
                <w:rFonts w:cstheme="minorHAnsi"/>
                <w:szCs w:val="18"/>
              </w:rPr>
              <w:t>mokym</w:t>
            </w:r>
            <w:r w:rsidRPr="00BC4421">
              <w:rPr>
                <w:rFonts w:cstheme="minorHAnsi"/>
                <w:szCs w:val="18"/>
              </w:rPr>
              <w:t xml:space="preserve">e grafikas. Prisijungimo prie </w:t>
            </w:r>
            <w:r w:rsidR="001C5132" w:rsidRPr="00BC4421">
              <w:rPr>
                <w:rFonts w:cstheme="minorHAnsi"/>
                <w:szCs w:val="18"/>
              </w:rPr>
              <w:t>mokym</w:t>
            </w:r>
            <w:r w:rsidRPr="00BC4421">
              <w:rPr>
                <w:rFonts w:cstheme="minorHAnsi"/>
                <w:szCs w:val="18"/>
              </w:rPr>
              <w:t xml:space="preserve">o instrukcija turi būti parengta ir suderinta su </w:t>
            </w:r>
            <w:r w:rsidR="00F66010" w:rsidRPr="00BC4421">
              <w:rPr>
                <w:rFonts w:cstheme="minorHAnsi"/>
                <w:szCs w:val="18"/>
              </w:rPr>
              <w:t>Užsakovu</w:t>
            </w:r>
            <w:r w:rsidRPr="00BC4421">
              <w:rPr>
                <w:rFonts w:cstheme="minorHAnsi"/>
                <w:szCs w:val="18"/>
              </w:rPr>
              <w:t xml:space="preserve"> bent 5 d.</w:t>
            </w:r>
            <w:r w:rsidR="001C5132" w:rsidRPr="00BC4421">
              <w:rPr>
                <w:rFonts w:cstheme="minorHAnsi"/>
                <w:szCs w:val="18"/>
              </w:rPr>
              <w:t xml:space="preserve"> </w:t>
            </w:r>
            <w:r w:rsidRPr="00BC4421">
              <w:rPr>
                <w:rFonts w:cstheme="minorHAnsi"/>
                <w:szCs w:val="18"/>
              </w:rPr>
              <w:t xml:space="preserve">d. iki </w:t>
            </w:r>
            <w:r w:rsidR="001C5132" w:rsidRPr="00BC4421">
              <w:rPr>
                <w:rFonts w:cstheme="minorHAnsi"/>
                <w:szCs w:val="18"/>
              </w:rPr>
              <w:t>mokym</w:t>
            </w:r>
            <w:r w:rsidRPr="00BC4421">
              <w:rPr>
                <w:rFonts w:cstheme="minorHAnsi"/>
                <w:szCs w:val="18"/>
              </w:rPr>
              <w:t>o pradžios;</w:t>
            </w:r>
          </w:p>
          <w:p w14:paraId="711DEE64" w14:textId="5270CABA" w:rsidR="006F3CE2" w:rsidRPr="00BC4421" w:rsidRDefault="001C5132" w:rsidP="00B65D30">
            <w:pPr>
              <w:pStyle w:val="Sraopastraipa"/>
              <w:numPr>
                <w:ilvl w:val="0"/>
                <w:numId w:val="29"/>
              </w:numPr>
              <w:spacing w:before="0" w:line="240" w:lineRule="auto"/>
              <w:contextualSpacing w:val="0"/>
              <w:rPr>
                <w:rFonts w:cstheme="minorHAnsi"/>
                <w:szCs w:val="18"/>
              </w:rPr>
            </w:pPr>
            <w:r w:rsidRPr="00BC4421">
              <w:rPr>
                <w:rFonts w:cstheme="minorHAnsi"/>
                <w:szCs w:val="18"/>
              </w:rPr>
              <w:t>Mokym</w:t>
            </w:r>
            <w:r w:rsidR="006F3CE2" w:rsidRPr="00BC4421">
              <w:rPr>
                <w:rFonts w:cstheme="minorHAnsi"/>
                <w:szCs w:val="18"/>
              </w:rPr>
              <w:t xml:space="preserve">o medžiaga. Parengiama </w:t>
            </w:r>
            <w:r w:rsidRPr="00BC4421">
              <w:rPr>
                <w:rFonts w:cstheme="minorHAnsi"/>
                <w:szCs w:val="18"/>
              </w:rPr>
              <w:t>mokym</w:t>
            </w:r>
            <w:r w:rsidR="006F3CE2" w:rsidRPr="00BC4421">
              <w:rPr>
                <w:rFonts w:cstheme="minorHAnsi"/>
                <w:szCs w:val="18"/>
              </w:rPr>
              <w:t xml:space="preserve">o medžiaga) ir suderinama su </w:t>
            </w:r>
            <w:r w:rsidR="00F66010" w:rsidRPr="00BC4421">
              <w:rPr>
                <w:rFonts w:cstheme="minorHAnsi"/>
                <w:szCs w:val="18"/>
              </w:rPr>
              <w:t>Užsakovu</w:t>
            </w:r>
            <w:r w:rsidR="006F3CE2" w:rsidRPr="00BC4421">
              <w:rPr>
                <w:rFonts w:cstheme="minorHAnsi"/>
                <w:szCs w:val="18"/>
              </w:rPr>
              <w:t xml:space="preserve"> bent 5 d.d. iki </w:t>
            </w:r>
            <w:r w:rsidRPr="00BC4421">
              <w:rPr>
                <w:rFonts w:cstheme="minorHAnsi"/>
                <w:szCs w:val="18"/>
              </w:rPr>
              <w:t>mokym</w:t>
            </w:r>
            <w:r w:rsidR="006F3CE2" w:rsidRPr="00BC4421">
              <w:rPr>
                <w:rFonts w:cstheme="minorHAnsi"/>
                <w:szCs w:val="18"/>
              </w:rPr>
              <w:t xml:space="preserve">o pradžios ir turi apimti Sistemos administravimo funkcijas ir komponentus: </w:t>
            </w:r>
          </w:p>
          <w:p w14:paraId="244F5EFA" w14:textId="4C1E2407" w:rsidR="006F3CE2" w:rsidRPr="00BC4421" w:rsidRDefault="006F3CE2" w:rsidP="00B65D30">
            <w:pPr>
              <w:pStyle w:val="Sraopastraipa"/>
              <w:numPr>
                <w:ilvl w:val="1"/>
                <w:numId w:val="28"/>
              </w:numPr>
              <w:spacing w:before="0" w:line="240" w:lineRule="auto"/>
              <w:contextualSpacing w:val="0"/>
              <w:rPr>
                <w:rFonts w:cstheme="minorHAnsi"/>
                <w:i/>
                <w:szCs w:val="18"/>
              </w:rPr>
            </w:pPr>
            <w:r w:rsidRPr="00BC4421">
              <w:rPr>
                <w:rFonts w:cstheme="minorHAnsi"/>
                <w:szCs w:val="18"/>
              </w:rPr>
              <w:t xml:space="preserve">Įvadinė dalis. Aukštame lygmenyje pristatyta informacinė sistema, jos struktūra bei </w:t>
            </w:r>
            <w:r w:rsidR="001C5132" w:rsidRPr="00BC4421">
              <w:rPr>
                <w:rFonts w:cstheme="minorHAnsi"/>
                <w:szCs w:val="18"/>
              </w:rPr>
              <w:t>mokym</w:t>
            </w:r>
            <w:r w:rsidRPr="00BC4421">
              <w:rPr>
                <w:rFonts w:cstheme="minorHAnsi"/>
                <w:szCs w:val="18"/>
              </w:rPr>
              <w:t>o eiga;</w:t>
            </w:r>
          </w:p>
          <w:p w14:paraId="13FB5EFC" w14:textId="3B58EDF2" w:rsidR="006F3CE2" w:rsidRPr="00BC4421" w:rsidRDefault="006F3CE2" w:rsidP="00B65D30">
            <w:pPr>
              <w:pStyle w:val="Sraopastraipa"/>
              <w:numPr>
                <w:ilvl w:val="1"/>
                <w:numId w:val="28"/>
              </w:numPr>
              <w:spacing w:before="0" w:line="240" w:lineRule="auto"/>
              <w:contextualSpacing w:val="0"/>
              <w:rPr>
                <w:rFonts w:cstheme="minorHAnsi"/>
                <w:i/>
                <w:szCs w:val="18"/>
              </w:rPr>
            </w:pPr>
            <w:r w:rsidRPr="00BC4421">
              <w:rPr>
                <w:rFonts w:cstheme="minorHAnsi"/>
                <w:szCs w:val="18"/>
              </w:rPr>
              <w:t>Demonstracija. Pristatomos visos aktualias sistemos</w:t>
            </w:r>
            <w:r w:rsidR="00FB4CA2" w:rsidRPr="00BC4421">
              <w:rPr>
                <w:rFonts w:cstheme="minorHAnsi"/>
                <w:szCs w:val="18"/>
              </w:rPr>
              <w:t xml:space="preserve"> </w:t>
            </w:r>
            <w:r w:rsidRPr="00BC4421">
              <w:rPr>
                <w:rFonts w:cstheme="minorHAnsi"/>
                <w:szCs w:val="18"/>
              </w:rPr>
              <w:t xml:space="preserve">sritis. </w:t>
            </w:r>
            <w:r w:rsidR="001C5132" w:rsidRPr="00BC4421">
              <w:rPr>
                <w:rFonts w:cstheme="minorHAnsi"/>
                <w:szCs w:val="18"/>
              </w:rPr>
              <w:t>Mokym</w:t>
            </w:r>
            <w:r w:rsidRPr="00BC4421">
              <w:rPr>
                <w:rFonts w:cstheme="minorHAnsi"/>
                <w:szCs w:val="18"/>
              </w:rPr>
              <w:t>o metu turi būti rodoma pati Sistema, jos funkcijų langai;</w:t>
            </w:r>
          </w:p>
          <w:p w14:paraId="2D77ABEF" w14:textId="55D0ADDB" w:rsidR="006F3CE2" w:rsidRPr="00BC4421" w:rsidRDefault="006F3CE2" w:rsidP="00B65D30">
            <w:pPr>
              <w:pStyle w:val="Sraopastraipa"/>
              <w:numPr>
                <w:ilvl w:val="1"/>
                <w:numId w:val="28"/>
              </w:numPr>
              <w:spacing w:before="0" w:line="240" w:lineRule="auto"/>
              <w:contextualSpacing w:val="0"/>
              <w:rPr>
                <w:rFonts w:cstheme="minorHAnsi"/>
                <w:szCs w:val="18"/>
              </w:rPr>
            </w:pPr>
            <w:r w:rsidRPr="00BC4421">
              <w:rPr>
                <w:rFonts w:cstheme="minorHAnsi"/>
                <w:szCs w:val="18"/>
              </w:rPr>
              <w:t xml:space="preserve">Praktiniai uždaviniai. Diegėjas turi užtikrinti </w:t>
            </w:r>
            <w:r w:rsidR="001C5132" w:rsidRPr="00BC4421">
              <w:rPr>
                <w:rFonts w:cstheme="minorHAnsi"/>
                <w:szCs w:val="18"/>
              </w:rPr>
              <w:t>mokym</w:t>
            </w:r>
            <w:r w:rsidRPr="00BC4421">
              <w:rPr>
                <w:rFonts w:cstheme="minorHAnsi"/>
                <w:szCs w:val="18"/>
              </w:rPr>
              <w:t xml:space="preserve">o dalyvių galimybę </w:t>
            </w:r>
            <w:r w:rsidR="001C5132" w:rsidRPr="00BC4421">
              <w:rPr>
                <w:rFonts w:cstheme="minorHAnsi"/>
                <w:szCs w:val="18"/>
              </w:rPr>
              <w:t>mokym</w:t>
            </w:r>
            <w:r w:rsidRPr="00BC4421">
              <w:rPr>
                <w:rFonts w:cstheme="minorHAnsi"/>
                <w:szCs w:val="18"/>
              </w:rPr>
              <w:t xml:space="preserve">o metu prisijungti prie </w:t>
            </w:r>
            <w:r w:rsidR="001C5132" w:rsidRPr="00BC4421">
              <w:rPr>
                <w:rFonts w:cstheme="minorHAnsi"/>
                <w:szCs w:val="18"/>
              </w:rPr>
              <w:t>mokym</w:t>
            </w:r>
            <w:r w:rsidRPr="00BC4421">
              <w:rPr>
                <w:rFonts w:cstheme="minorHAnsi"/>
                <w:szCs w:val="18"/>
              </w:rPr>
              <w:t>o aplinkos ir atlikti Diegėjų parengtas praktines užduotis, turi būti aptarti užduočių rezultatai, suteiktos konsultacijos užduotis atliekantiems dalyviams.</w:t>
            </w:r>
          </w:p>
          <w:p w14:paraId="630BC71D" w14:textId="287C0DB0" w:rsidR="006F3CE2" w:rsidRPr="00BC4421" w:rsidRDefault="006F3CE2" w:rsidP="00B65D30">
            <w:pPr>
              <w:pStyle w:val="Sraopastraipa"/>
              <w:numPr>
                <w:ilvl w:val="1"/>
                <w:numId w:val="28"/>
              </w:numPr>
              <w:spacing w:before="0" w:line="240" w:lineRule="auto"/>
              <w:contextualSpacing w:val="0"/>
              <w:rPr>
                <w:rFonts w:cstheme="minorHAnsi"/>
                <w:szCs w:val="18"/>
              </w:rPr>
            </w:pPr>
            <w:r w:rsidRPr="00BC4421">
              <w:rPr>
                <w:rFonts w:cstheme="minorHAnsi"/>
                <w:szCs w:val="18"/>
              </w:rPr>
              <w:t>Žinių testavimas. Diegėjas turi užtikrinti testavimo medžiagos ir aplinkos parengimą, apimantį visas temas.</w:t>
            </w:r>
          </w:p>
          <w:p w14:paraId="37CDF442" w14:textId="7217E99D" w:rsidR="006F3CE2" w:rsidRPr="00BC4421" w:rsidRDefault="001C5132" w:rsidP="00B65D30">
            <w:pPr>
              <w:pStyle w:val="Sraopastraipa"/>
              <w:numPr>
                <w:ilvl w:val="0"/>
                <w:numId w:val="29"/>
              </w:numPr>
              <w:spacing w:before="0" w:line="240" w:lineRule="auto"/>
              <w:contextualSpacing w:val="0"/>
              <w:rPr>
                <w:rFonts w:cstheme="minorHAnsi"/>
                <w:szCs w:val="18"/>
              </w:rPr>
            </w:pPr>
            <w:r w:rsidRPr="00BC4421">
              <w:rPr>
                <w:rFonts w:cstheme="minorHAnsi"/>
                <w:szCs w:val="18"/>
              </w:rPr>
              <w:t>Mokym</w:t>
            </w:r>
            <w:r w:rsidR="006F3CE2" w:rsidRPr="00BC4421">
              <w:rPr>
                <w:rFonts w:cstheme="minorHAnsi"/>
                <w:szCs w:val="18"/>
              </w:rPr>
              <w:t xml:space="preserve">o vertinimo anketos. Parengiamos </w:t>
            </w:r>
            <w:r w:rsidRPr="00BC4421">
              <w:rPr>
                <w:rFonts w:cstheme="minorHAnsi"/>
                <w:szCs w:val="18"/>
              </w:rPr>
              <w:t>mokym</w:t>
            </w:r>
            <w:r w:rsidR="006F3CE2" w:rsidRPr="00BC4421">
              <w:rPr>
                <w:rFonts w:cstheme="minorHAnsi"/>
                <w:szCs w:val="18"/>
              </w:rPr>
              <w:t xml:space="preserve">o vertinimo anketos suderinamos su </w:t>
            </w:r>
            <w:r w:rsidR="00F66010" w:rsidRPr="00BC4421">
              <w:rPr>
                <w:rFonts w:cstheme="minorHAnsi"/>
                <w:szCs w:val="18"/>
              </w:rPr>
              <w:t>Užsakovu</w:t>
            </w:r>
            <w:r w:rsidR="006F3CE2" w:rsidRPr="00BC4421">
              <w:rPr>
                <w:rFonts w:cstheme="minorHAnsi"/>
                <w:szCs w:val="18"/>
              </w:rPr>
              <w:t xml:space="preserve"> bent 5 d.d. iki </w:t>
            </w:r>
            <w:r w:rsidRPr="00BC4421">
              <w:rPr>
                <w:rFonts w:cstheme="minorHAnsi"/>
                <w:szCs w:val="18"/>
              </w:rPr>
              <w:t>mokym</w:t>
            </w:r>
            <w:r w:rsidR="006F3CE2" w:rsidRPr="00BC4421">
              <w:rPr>
                <w:rFonts w:cstheme="minorHAnsi"/>
                <w:szCs w:val="18"/>
              </w:rPr>
              <w:t xml:space="preserve">o pradžios. </w:t>
            </w:r>
            <w:r w:rsidRPr="00BC4421">
              <w:rPr>
                <w:rFonts w:cstheme="minorHAnsi"/>
                <w:szCs w:val="18"/>
              </w:rPr>
              <w:t>Mokym</w:t>
            </w:r>
            <w:r w:rsidR="006F3CE2" w:rsidRPr="00BC4421">
              <w:rPr>
                <w:rFonts w:cstheme="minorHAnsi"/>
                <w:szCs w:val="18"/>
              </w:rPr>
              <w:t>o vertinimo anketos turi apimti:</w:t>
            </w:r>
            <w:r w:rsidR="00156A3C" w:rsidRPr="00BC4421">
              <w:rPr>
                <w:rFonts w:cstheme="minorHAnsi"/>
                <w:szCs w:val="18"/>
              </w:rPr>
              <w:t xml:space="preserve"> </w:t>
            </w:r>
            <w:r w:rsidRPr="00BC4421">
              <w:rPr>
                <w:rFonts w:cstheme="minorHAnsi"/>
                <w:szCs w:val="18"/>
              </w:rPr>
              <w:t>Mokym</w:t>
            </w:r>
            <w:r w:rsidR="006F3CE2" w:rsidRPr="00BC4421">
              <w:rPr>
                <w:rFonts w:cstheme="minorHAnsi"/>
                <w:szCs w:val="18"/>
              </w:rPr>
              <w:t>o medžiagos kokybės ir išsamumo įvertinimą.</w:t>
            </w:r>
          </w:p>
        </w:tc>
      </w:tr>
      <w:tr w:rsidR="004D2A9E" w:rsidRPr="00BC4421" w14:paraId="236E8A5C" w14:textId="77777777">
        <w:trPr>
          <w:trHeight w:val="20"/>
        </w:trPr>
        <w:tc>
          <w:tcPr>
            <w:tcW w:w="442" w:type="pct"/>
          </w:tcPr>
          <w:p w14:paraId="3A727653" w14:textId="77777777" w:rsidR="004D2A9E" w:rsidRPr="00BC4421" w:rsidRDefault="004D2A9E" w:rsidP="00B65D30">
            <w:pPr>
              <w:pStyle w:val="Sraopastraipa"/>
              <w:numPr>
                <w:ilvl w:val="0"/>
                <w:numId w:val="11"/>
              </w:numPr>
              <w:spacing w:before="0"/>
              <w:ind w:left="317"/>
              <w:rPr>
                <w:rFonts w:cstheme="minorHAnsi"/>
                <w:szCs w:val="18"/>
              </w:rPr>
            </w:pPr>
          </w:p>
        </w:tc>
        <w:tc>
          <w:tcPr>
            <w:tcW w:w="4558" w:type="pct"/>
            <w:vAlign w:val="center"/>
          </w:tcPr>
          <w:p w14:paraId="5432297D" w14:textId="713A92D8" w:rsidR="004D2A9E" w:rsidRPr="00BC4421" w:rsidRDefault="004D2A9E" w:rsidP="00804FAB">
            <w:pPr>
              <w:pStyle w:val="Sraassuenkleliais"/>
              <w:numPr>
                <w:ilvl w:val="0"/>
                <w:numId w:val="0"/>
              </w:numPr>
              <w:spacing w:before="0" w:after="0"/>
              <w:rPr>
                <w:rFonts w:cstheme="minorHAnsi"/>
                <w:szCs w:val="18"/>
              </w:rPr>
            </w:pPr>
            <w:r w:rsidRPr="00BC4421">
              <w:rPr>
                <w:rFonts w:cstheme="minorHAnsi"/>
                <w:szCs w:val="18"/>
              </w:rPr>
              <w:t xml:space="preserve">Diegėjas užtikrina Užsakovo naudotojų </w:t>
            </w:r>
            <w:r w:rsidR="001C5132" w:rsidRPr="00BC4421">
              <w:rPr>
                <w:rFonts w:cstheme="minorHAnsi"/>
                <w:szCs w:val="18"/>
              </w:rPr>
              <w:t>mokym</w:t>
            </w:r>
            <w:r w:rsidRPr="00BC4421">
              <w:rPr>
                <w:rFonts w:cstheme="minorHAnsi"/>
                <w:szCs w:val="18"/>
              </w:rPr>
              <w:t xml:space="preserve">ą pagal suderintą </w:t>
            </w:r>
            <w:r w:rsidR="001C5132" w:rsidRPr="00BC4421">
              <w:rPr>
                <w:rFonts w:cstheme="minorHAnsi"/>
                <w:szCs w:val="18"/>
              </w:rPr>
              <w:t>mokym</w:t>
            </w:r>
            <w:r w:rsidRPr="00BC4421">
              <w:rPr>
                <w:rFonts w:cstheme="minorHAnsi"/>
                <w:szCs w:val="18"/>
              </w:rPr>
              <w:t xml:space="preserve">o grafiką ir temas. Bendras </w:t>
            </w:r>
            <w:r w:rsidR="001C5132" w:rsidRPr="00BC4421">
              <w:rPr>
                <w:rFonts w:cstheme="minorHAnsi"/>
                <w:szCs w:val="18"/>
              </w:rPr>
              <w:t>mokym</w:t>
            </w:r>
            <w:r w:rsidRPr="00BC4421">
              <w:rPr>
                <w:rFonts w:cstheme="minorHAnsi"/>
                <w:szCs w:val="18"/>
              </w:rPr>
              <w:t>o laikas (neskaičiuojant pasiruošimo darbų</w:t>
            </w:r>
            <w:r w:rsidR="00FA75CB" w:rsidRPr="00BC4421">
              <w:rPr>
                <w:rFonts w:cstheme="minorHAnsi"/>
                <w:szCs w:val="18"/>
              </w:rPr>
              <w:t>,</w:t>
            </w:r>
            <w:r w:rsidR="00B064F3" w:rsidRPr="00BC4421">
              <w:rPr>
                <w:rFonts w:cstheme="minorHAnsi"/>
                <w:szCs w:val="18"/>
              </w:rPr>
              <w:t xml:space="preserve"> skaičiuojama tik kontaktinės naudotojų mokymo valandos</w:t>
            </w:r>
            <w:r w:rsidRPr="00BC4421">
              <w:rPr>
                <w:rFonts w:cstheme="minorHAnsi"/>
                <w:szCs w:val="18"/>
              </w:rPr>
              <w:t xml:space="preserve">) neturi viršyti </w:t>
            </w:r>
            <w:r w:rsidR="00AC3EC3" w:rsidRPr="00BC4421">
              <w:rPr>
                <w:rFonts w:cstheme="minorHAnsi"/>
                <w:szCs w:val="18"/>
              </w:rPr>
              <w:t>200 v</w:t>
            </w:r>
            <w:r w:rsidRPr="00BC4421">
              <w:rPr>
                <w:rFonts w:cstheme="minorHAnsi"/>
                <w:szCs w:val="18"/>
              </w:rPr>
              <w:t xml:space="preserve">al. </w:t>
            </w:r>
            <w:r w:rsidR="001C5132" w:rsidRPr="00BC4421">
              <w:rPr>
                <w:rFonts w:cstheme="minorHAnsi"/>
                <w:szCs w:val="18"/>
              </w:rPr>
              <w:t>Mokym</w:t>
            </w:r>
            <w:r w:rsidRPr="00BC4421">
              <w:rPr>
                <w:rFonts w:cstheme="minorHAnsi"/>
                <w:szCs w:val="18"/>
              </w:rPr>
              <w:t xml:space="preserve">as atliekamas gavus Užsakovo užsakymą. Užsakovas neįsipareigoja užsakyti visų numatytų </w:t>
            </w:r>
            <w:r w:rsidR="001C5132" w:rsidRPr="00BC4421">
              <w:rPr>
                <w:rFonts w:cstheme="minorHAnsi"/>
                <w:szCs w:val="18"/>
              </w:rPr>
              <w:t>mokym</w:t>
            </w:r>
            <w:r w:rsidRPr="00BC4421">
              <w:rPr>
                <w:rFonts w:cstheme="minorHAnsi"/>
                <w:szCs w:val="18"/>
              </w:rPr>
              <w:t>o valandų.</w:t>
            </w:r>
          </w:p>
        </w:tc>
      </w:tr>
      <w:tr w:rsidR="00DE0BF6" w:rsidRPr="00BC4421" w14:paraId="742327BF" w14:textId="77777777">
        <w:trPr>
          <w:trHeight w:val="20"/>
        </w:trPr>
        <w:tc>
          <w:tcPr>
            <w:tcW w:w="442" w:type="pct"/>
          </w:tcPr>
          <w:p w14:paraId="6310B878" w14:textId="77777777" w:rsidR="00DE0BF6" w:rsidRPr="00BC4421" w:rsidRDefault="00DE0BF6" w:rsidP="00B65D30">
            <w:pPr>
              <w:pStyle w:val="Sraopastraipa"/>
              <w:numPr>
                <w:ilvl w:val="0"/>
                <w:numId w:val="11"/>
              </w:numPr>
              <w:spacing w:before="0"/>
              <w:ind w:left="317"/>
              <w:rPr>
                <w:rFonts w:cstheme="minorHAnsi"/>
                <w:szCs w:val="18"/>
              </w:rPr>
            </w:pPr>
          </w:p>
        </w:tc>
        <w:tc>
          <w:tcPr>
            <w:tcW w:w="4558" w:type="pct"/>
            <w:vAlign w:val="center"/>
          </w:tcPr>
          <w:p w14:paraId="1381C304" w14:textId="19019C71" w:rsidR="00DE0BF6" w:rsidRPr="00BC4421" w:rsidRDefault="006763C3" w:rsidP="00804FAB">
            <w:pPr>
              <w:pStyle w:val="Sraassuenkleliais"/>
              <w:numPr>
                <w:ilvl w:val="0"/>
                <w:numId w:val="0"/>
              </w:numPr>
              <w:spacing w:before="0" w:after="0"/>
              <w:rPr>
                <w:rFonts w:cstheme="minorHAnsi"/>
                <w:szCs w:val="18"/>
              </w:rPr>
            </w:pPr>
            <w:r w:rsidRPr="00BC4421">
              <w:rPr>
                <w:rFonts w:cstheme="minorHAnsi"/>
                <w:szCs w:val="18"/>
              </w:rPr>
              <w:t>Diegėjas turi užtikrinti reikiamą lektorių skaičių mokymams vykdyti. Jei mokymuose dalyvauja keli lektoriai tuo pačiu metu, darbo laikas apskaičiuojamas tik pagal faktinį mokymų trukmę, neatsižvelgiant į lektorių skaičių.</w:t>
            </w:r>
          </w:p>
        </w:tc>
      </w:tr>
      <w:tr w:rsidR="004D2A9E" w:rsidRPr="00BC4421" w14:paraId="11A01B23" w14:textId="77777777">
        <w:trPr>
          <w:trHeight w:val="20"/>
        </w:trPr>
        <w:tc>
          <w:tcPr>
            <w:tcW w:w="442" w:type="pct"/>
          </w:tcPr>
          <w:p w14:paraId="1B636F9C" w14:textId="77777777" w:rsidR="004D2A9E" w:rsidRPr="00BC4421" w:rsidRDefault="004D2A9E" w:rsidP="00B65D30">
            <w:pPr>
              <w:pStyle w:val="Sraopastraipa"/>
              <w:numPr>
                <w:ilvl w:val="0"/>
                <w:numId w:val="11"/>
              </w:numPr>
              <w:spacing w:before="0"/>
              <w:ind w:left="317"/>
              <w:rPr>
                <w:rFonts w:cstheme="minorHAnsi"/>
                <w:szCs w:val="18"/>
              </w:rPr>
            </w:pPr>
          </w:p>
        </w:tc>
        <w:tc>
          <w:tcPr>
            <w:tcW w:w="4558" w:type="pct"/>
            <w:vAlign w:val="center"/>
          </w:tcPr>
          <w:p w14:paraId="50BD84E5" w14:textId="6F204C0C" w:rsidR="004D2A9E" w:rsidRPr="00BC4421" w:rsidRDefault="004D2A9E" w:rsidP="00804FAB">
            <w:pPr>
              <w:pStyle w:val="Sraassuenkleliais"/>
              <w:numPr>
                <w:ilvl w:val="0"/>
                <w:numId w:val="0"/>
              </w:numPr>
              <w:spacing w:before="0" w:after="0"/>
              <w:rPr>
                <w:rFonts w:cstheme="minorHAnsi"/>
                <w:szCs w:val="18"/>
              </w:rPr>
            </w:pPr>
            <w:r w:rsidRPr="00BC4421">
              <w:rPr>
                <w:rFonts w:cstheme="minorHAnsi"/>
                <w:szCs w:val="18"/>
              </w:rPr>
              <w:t xml:space="preserve">Diegėjas užtikrina ne didesnės nei </w:t>
            </w:r>
            <w:r w:rsidR="00AC3EC3" w:rsidRPr="00BC4421">
              <w:rPr>
                <w:rFonts w:cstheme="minorHAnsi"/>
                <w:szCs w:val="18"/>
              </w:rPr>
              <w:t>20</w:t>
            </w:r>
            <w:r w:rsidR="00FB4CA2" w:rsidRPr="00BC4421">
              <w:rPr>
                <w:rFonts w:cstheme="minorHAnsi"/>
                <w:szCs w:val="18"/>
              </w:rPr>
              <w:t xml:space="preserve"> </w:t>
            </w:r>
            <w:r w:rsidRPr="00BC4421">
              <w:rPr>
                <w:rFonts w:cstheme="minorHAnsi"/>
                <w:szCs w:val="18"/>
              </w:rPr>
              <w:t xml:space="preserve">asmenų grupės naudotojų </w:t>
            </w:r>
            <w:r w:rsidR="001C5132" w:rsidRPr="00BC4421">
              <w:rPr>
                <w:rFonts w:cstheme="minorHAnsi"/>
                <w:szCs w:val="18"/>
              </w:rPr>
              <w:t>mokym</w:t>
            </w:r>
            <w:r w:rsidRPr="00BC4421">
              <w:rPr>
                <w:rFonts w:cstheme="minorHAnsi"/>
                <w:szCs w:val="18"/>
              </w:rPr>
              <w:t>ą nebent su Užsakovu yra suderinama kitaip.</w:t>
            </w:r>
          </w:p>
        </w:tc>
      </w:tr>
      <w:tr w:rsidR="00D63E83" w:rsidRPr="00BC4421" w14:paraId="1F5F1CA2" w14:textId="77777777">
        <w:trPr>
          <w:trHeight w:val="20"/>
        </w:trPr>
        <w:tc>
          <w:tcPr>
            <w:tcW w:w="442" w:type="pct"/>
          </w:tcPr>
          <w:p w14:paraId="0C0DD709" w14:textId="77777777" w:rsidR="00D63E83" w:rsidRPr="00BC4421" w:rsidRDefault="00D63E83" w:rsidP="00B65D30">
            <w:pPr>
              <w:pStyle w:val="Sraopastraipa"/>
              <w:numPr>
                <w:ilvl w:val="0"/>
                <w:numId w:val="11"/>
              </w:numPr>
              <w:spacing w:before="0"/>
              <w:ind w:left="317"/>
              <w:rPr>
                <w:rFonts w:cstheme="minorHAnsi"/>
                <w:szCs w:val="18"/>
              </w:rPr>
            </w:pPr>
          </w:p>
        </w:tc>
        <w:tc>
          <w:tcPr>
            <w:tcW w:w="4558" w:type="pct"/>
            <w:vAlign w:val="center"/>
          </w:tcPr>
          <w:p w14:paraId="748D335F" w14:textId="6AD295A1" w:rsidR="00D63E83" w:rsidRPr="00BC4421" w:rsidRDefault="00D63E83" w:rsidP="00B65D30">
            <w:pPr>
              <w:spacing w:before="0" w:line="240" w:lineRule="auto"/>
              <w:rPr>
                <w:rFonts w:cstheme="minorHAnsi"/>
                <w:szCs w:val="18"/>
              </w:rPr>
            </w:pPr>
            <w:r w:rsidRPr="00BC4421">
              <w:rPr>
                <w:rFonts w:cstheme="minorHAnsi"/>
                <w:szCs w:val="18"/>
              </w:rPr>
              <w:t xml:space="preserve">Diegėjas užtikrina, kad naudotojų </w:t>
            </w:r>
            <w:r w:rsidR="001C5132" w:rsidRPr="00BC4421">
              <w:rPr>
                <w:rFonts w:cstheme="minorHAnsi"/>
                <w:szCs w:val="18"/>
              </w:rPr>
              <w:t>mokym</w:t>
            </w:r>
            <w:r w:rsidRPr="00BC4421">
              <w:rPr>
                <w:rFonts w:cstheme="minorHAnsi"/>
                <w:szCs w:val="18"/>
              </w:rPr>
              <w:t xml:space="preserve">as ir </w:t>
            </w:r>
            <w:r w:rsidR="001C5132" w:rsidRPr="00BC4421">
              <w:rPr>
                <w:rFonts w:cstheme="minorHAnsi"/>
                <w:szCs w:val="18"/>
              </w:rPr>
              <w:t>mokym</w:t>
            </w:r>
            <w:r w:rsidRPr="00BC4421">
              <w:rPr>
                <w:rFonts w:cstheme="minorHAnsi"/>
                <w:szCs w:val="18"/>
              </w:rPr>
              <w:t>o medžiaga apimtų šias sritis (neapsiribojant):</w:t>
            </w:r>
          </w:p>
          <w:p w14:paraId="67F8BFE4" w14:textId="77777777" w:rsidR="00D63E83" w:rsidRPr="00BC4421" w:rsidRDefault="00D63E83" w:rsidP="0087404C">
            <w:pPr>
              <w:pStyle w:val="Sraassuenkleliais"/>
              <w:numPr>
                <w:ilvl w:val="0"/>
                <w:numId w:val="24"/>
              </w:numPr>
              <w:spacing w:before="0"/>
              <w:jc w:val="left"/>
              <w:rPr>
                <w:rFonts w:cstheme="minorHAnsi"/>
                <w:szCs w:val="18"/>
              </w:rPr>
            </w:pPr>
            <w:r w:rsidRPr="00BC4421">
              <w:rPr>
                <w:rFonts w:cstheme="minorHAnsi"/>
                <w:szCs w:val="18"/>
              </w:rPr>
              <w:t>įvadas:</w:t>
            </w:r>
          </w:p>
          <w:p w14:paraId="4CE67BBF" w14:textId="2BC34344" w:rsidR="00D63E83" w:rsidRPr="00BC4421" w:rsidRDefault="001C5132" w:rsidP="0087404C">
            <w:pPr>
              <w:pStyle w:val="Sraassuenkleliais"/>
              <w:numPr>
                <w:ilvl w:val="1"/>
                <w:numId w:val="24"/>
              </w:numPr>
              <w:spacing w:before="0"/>
              <w:jc w:val="left"/>
              <w:rPr>
                <w:rFonts w:cstheme="minorHAnsi"/>
                <w:szCs w:val="18"/>
              </w:rPr>
            </w:pPr>
            <w:r w:rsidRPr="00BC4421">
              <w:rPr>
                <w:rFonts w:cstheme="minorHAnsi"/>
                <w:szCs w:val="18"/>
              </w:rPr>
              <w:t>mokym</w:t>
            </w:r>
            <w:r w:rsidR="00D63E83" w:rsidRPr="00BC4421">
              <w:rPr>
                <w:rFonts w:cstheme="minorHAnsi"/>
                <w:szCs w:val="18"/>
              </w:rPr>
              <w:t>o struktūra;</w:t>
            </w:r>
          </w:p>
          <w:p w14:paraId="41263A22" w14:textId="77777777" w:rsidR="00D63E83" w:rsidRPr="00BC4421" w:rsidRDefault="00D63E83" w:rsidP="0087404C">
            <w:pPr>
              <w:pStyle w:val="Sraassuenkleliais"/>
              <w:numPr>
                <w:ilvl w:val="1"/>
                <w:numId w:val="24"/>
              </w:numPr>
              <w:spacing w:before="0"/>
              <w:jc w:val="left"/>
              <w:rPr>
                <w:rFonts w:cstheme="minorHAnsi"/>
                <w:szCs w:val="18"/>
              </w:rPr>
            </w:pPr>
            <w:r w:rsidRPr="00BC4421">
              <w:rPr>
                <w:rFonts w:cstheme="minorHAnsi"/>
                <w:szCs w:val="18"/>
              </w:rPr>
              <w:t>pagrindinės dalys;</w:t>
            </w:r>
          </w:p>
          <w:p w14:paraId="72910BD5" w14:textId="77777777" w:rsidR="00D63E83" w:rsidRPr="00BC4421" w:rsidRDefault="00D63E83" w:rsidP="0087404C">
            <w:pPr>
              <w:pStyle w:val="Sraassuenkleliais"/>
              <w:numPr>
                <w:ilvl w:val="1"/>
                <w:numId w:val="24"/>
              </w:numPr>
              <w:spacing w:before="0"/>
              <w:jc w:val="left"/>
              <w:rPr>
                <w:rFonts w:cstheme="minorHAnsi"/>
                <w:szCs w:val="18"/>
              </w:rPr>
            </w:pPr>
            <w:r w:rsidRPr="00BC4421">
              <w:rPr>
                <w:rFonts w:cstheme="minorHAnsi"/>
                <w:szCs w:val="18"/>
              </w:rPr>
              <w:t>informacija apie Sistemą;</w:t>
            </w:r>
          </w:p>
          <w:p w14:paraId="417FD048" w14:textId="77777777" w:rsidR="00D63E83" w:rsidRPr="00BC4421" w:rsidRDefault="00D63E83" w:rsidP="0087404C">
            <w:pPr>
              <w:pStyle w:val="Sraassuenkleliais"/>
              <w:numPr>
                <w:ilvl w:val="1"/>
                <w:numId w:val="24"/>
              </w:numPr>
              <w:spacing w:before="0"/>
              <w:jc w:val="left"/>
              <w:rPr>
                <w:rFonts w:cstheme="minorHAnsi"/>
                <w:szCs w:val="18"/>
              </w:rPr>
            </w:pPr>
            <w:r w:rsidRPr="00BC4421">
              <w:rPr>
                <w:rFonts w:cstheme="minorHAnsi"/>
                <w:szCs w:val="18"/>
              </w:rPr>
              <w:t>kita.</w:t>
            </w:r>
          </w:p>
          <w:p w14:paraId="5F663531" w14:textId="77777777" w:rsidR="00D63E83" w:rsidRPr="00BC4421" w:rsidRDefault="00D63E83" w:rsidP="0087404C">
            <w:pPr>
              <w:pStyle w:val="Sraassuenkleliais"/>
              <w:numPr>
                <w:ilvl w:val="0"/>
                <w:numId w:val="24"/>
              </w:numPr>
              <w:spacing w:before="0"/>
              <w:jc w:val="left"/>
              <w:rPr>
                <w:rFonts w:cstheme="minorHAnsi"/>
                <w:szCs w:val="18"/>
              </w:rPr>
            </w:pPr>
            <w:r w:rsidRPr="00BC4421">
              <w:rPr>
                <w:rFonts w:cstheme="minorHAnsi"/>
                <w:szCs w:val="18"/>
              </w:rPr>
              <w:t>teorinė dalis:</w:t>
            </w:r>
          </w:p>
          <w:p w14:paraId="69A2DA14" w14:textId="3E55A1DB" w:rsidR="00021C9C" w:rsidRPr="00BC4421" w:rsidRDefault="00D9636E" w:rsidP="0087404C">
            <w:pPr>
              <w:pStyle w:val="Sraassuenkleliais"/>
              <w:numPr>
                <w:ilvl w:val="1"/>
                <w:numId w:val="24"/>
              </w:numPr>
              <w:spacing w:before="0"/>
              <w:jc w:val="left"/>
              <w:rPr>
                <w:rFonts w:cstheme="minorHAnsi"/>
                <w:szCs w:val="18"/>
              </w:rPr>
            </w:pPr>
            <w:r w:rsidRPr="00BC4421">
              <w:rPr>
                <w:rFonts w:cstheme="minorHAnsi"/>
                <w:szCs w:val="18"/>
              </w:rPr>
              <w:t>Visos programos dalys</w:t>
            </w:r>
          </w:p>
          <w:p w14:paraId="5C1E4157" w14:textId="21B9A2AF" w:rsidR="00D63E83" w:rsidRPr="00BC4421" w:rsidRDefault="00D63E83" w:rsidP="0087404C">
            <w:pPr>
              <w:pStyle w:val="Sraassuenkleliais"/>
              <w:numPr>
                <w:ilvl w:val="0"/>
                <w:numId w:val="24"/>
              </w:numPr>
              <w:spacing w:before="0"/>
              <w:jc w:val="left"/>
              <w:rPr>
                <w:rFonts w:cstheme="minorHAnsi"/>
                <w:szCs w:val="18"/>
              </w:rPr>
            </w:pPr>
            <w:r w:rsidRPr="00BC4421">
              <w:rPr>
                <w:rFonts w:cstheme="minorHAnsi"/>
                <w:szCs w:val="18"/>
              </w:rPr>
              <w:t>praktinė dalis:</w:t>
            </w:r>
          </w:p>
          <w:p w14:paraId="0FBD7AE7" w14:textId="77777777" w:rsidR="00D63E83" w:rsidRPr="00BC4421" w:rsidRDefault="00D63E83" w:rsidP="0087404C">
            <w:pPr>
              <w:pStyle w:val="Sraassuenkleliais"/>
              <w:numPr>
                <w:ilvl w:val="1"/>
                <w:numId w:val="24"/>
              </w:numPr>
              <w:spacing w:before="0"/>
              <w:jc w:val="left"/>
              <w:rPr>
                <w:rFonts w:cstheme="minorHAnsi"/>
                <w:szCs w:val="18"/>
              </w:rPr>
            </w:pPr>
            <w:r w:rsidRPr="00BC4421">
              <w:rPr>
                <w:rFonts w:cstheme="minorHAnsi"/>
                <w:szCs w:val="18"/>
              </w:rPr>
              <w:t>praktinė dalis – praktinės užduotys (praktinės situacijos), susijusios su kiekviena iš teorinėje dalyje pateiktų dalių;</w:t>
            </w:r>
          </w:p>
          <w:p w14:paraId="7320B0A7" w14:textId="77777777" w:rsidR="00D63E83" w:rsidRPr="00BC4421" w:rsidRDefault="00D63E83" w:rsidP="0087404C">
            <w:pPr>
              <w:pStyle w:val="Sraassuenkleliais"/>
              <w:numPr>
                <w:ilvl w:val="1"/>
                <w:numId w:val="24"/>
              </w:numPr>
              <w:spacing w:before="0"/>
              <w:jc w:val="left"/>
              <w:rPr>
                <w:rFonts w:cstheme="minorHAnsi"/>
                <w:szCs w:val="18"/>
              </w:rPr>
            </w:pPr>
            <w:r w:rsidRPr="00BC4421">
              <w:rPr>
                <w:rFonts w:cstheme="minorHAnsi"/>
                <w:szCs w:val="18"/>
              </w:rPr>
              <w:t>kitos praktinės situacijos, Diegėjo požiūriu aktualios naudojant Sistemą.</w:t>
            </w:r>
          </w:p>
          <w:p w14:paraId="09FF39F5" w14:textId="1C0291B2" w:rsidR="00D63E83" w:rsidRPr="00BC4421" w:rsidRDefault="001C5132" w:rsidP="00B65D30">
            <w:pPr>
              <w:pStyle w:val="Sraassuenkleliais"/>
              <w:numPr>
                <w:ilvl w:val="0"/>
                <w:numId w:val="0"/>
              </w:numPr>
              <w:spacing w:before="0" w:after="160" w:line="240" w:lineRule="auto"/>
              <w:rPr>
                <w:rFonts w:cstheme="minorHAnsi"/>
                <w:szCs w:val="18"/>
              </w:rPr>
            </w:pPr>
            <w:r w:rsidRPr="00BC4421">
              <w:rPr>
                <w:rFonts w:cstheme="minorHAnsi"/>
                <w:szCs w:val="18"/>
              </w:rPr>
              <w:t>Mokym</w:t>
            </w:r>
            <w:r w:rsidR="00D63E83" w:rsidRPr="00BC4421">
              <w:rPr>
                <w:rFonts w:cstheme="minorHAnsi"/>
                <w:szCs w:val="18"/>
              </w:rPr>
              <w:t xml:space="preserve">o temos gali keistis ir būti mažesnės apimties, jei </w:t>
            </w:r>
            <w:r w:rsidRPr="00BC4421">
              <w:rPr>
                <w:rFonts w:cstheme="minorHAnsi"/>
                <w:szCs w:val="18"/>
              </w:rPr>
              <w:t>mokym</w:t>
            </w:r>
            <w:r w:rsidR="00D63E83" w:rsidRPr="00BC4421">
              <w:rPr>
                <w:rFonts w:cstheme="minorHAnsi"/>
                <w:szCs w:val="18"/>
              </w:rPr>
              <w:t xml:space="preserve">o dalyviui tema nėra aktuali. </w:t>
            </w:r>
            <w:r w:rsidRPr="00BC4421">
              <w:rPr>
                <w:rFonts w:cstheme="minorHAnsi"/>
                <w:szCs w:val="18"/>
              </w:rPr>
              <w:t>Mokym</w:t>
            </w:r>
            <w:r w:rsidR="00D63E83" w:rsidRPr="00BC4421">
              <w:rPr>
                <w:rFonts w:cstheme="minorHAnsi"/>
                <w:szCs w:val="18"/>
              </w:rPr>
              <w:t xml:space="preserve">o temos turi būti nurodomas </w:t>
            </w:r>
            <w:r w:rsidRPr="00BC4421">
              <w:rPr>
                <w:rFonts w:cstheme="minorHAnsi"/>
                <w:szCs w:val="18"/>
              </w:rPr>
              <w:t>mokym</w:t>
            </w:r>
            <w:r w:rsidR="00D63E83" w:rsidRPr="00BC4421">
              <w:rPr>
                <w:rFonts w:cstheme="minorHAnsi"/>
                <w:szCs w:val="18"/>
              </w:rPr>
              <w:t>o grafike.</w:t>
            </w:r>
          </w:p>
        </w:tc>
      </w:tr>
      <w:tr w:rsidR="0020755C" w:rsidRPr="00BC4421" w14:paraId="286E740C" w14:textId="77777777">
        <w:trPr>
          <w:trHeight w:val="20"/>
        </w:trPr>
        <w:tc>
          <w:tcPr>
            <w:tcW w:w="442" w:type="pct"/>
          </w:tcPr>
          <w:p w14:paraId="68E14E13" w14:textId="77777777" w:rsidR="0020755C" w:rsidRPr="00BC4421" w:rsidRDefault="0020755C" w:rsidP="00B65D30">
            <w:pPr>
              <w:pStyle w:val="Sraopastraipa"/>
              <w:numPr>
                <w:ilvl w:val="0"/>
                <w:numId w:val="11"/>
              </w:numPr>
              <w:spacing w:before="0"/>
              <w:ind w:left="317"/>
              <w:rPr>
                <w:rFonts w:cstheme="minorHAnsi"/>
                <w:szCs w:val="18"/>
              </w:rPr>
            </w:pPr>
          </w:p>
        </w:tc>
        <w:tc>
          <w:tcPr>
            <w:tcW w:w="4558" w:type="pct"/>
            <w:vAlign w:val="center"/>
          </w:tcPr>
          <w:p w14:paraId="267D1A80" w14:textId="299C12D6" w:rsidR="0020755C" w:rsidRPr="00BC4421" w:rsidRDefault="0020755C" w:rsidP="00B65D30">
            <w:pPr>
              <w:spacing w:before="0"/>
              <w:rPr>
                <w:rFonts w:cstheme="minorHAnsi"/>
                <w:szCs w:val="18"/>
              </w:rPr>
            </w:pPr>
            <w:r w:rsidRPr="00BC4421">
              <w:rPr>
                <w:rFonts w:cstheme="minorHAnsi"/>
                <w:szCs w:val="18"/>
              </w:rPr>
              <w:t xml:space="preserve">Diegėjas turi užtikrinti naudotojų </w:t>
            </w:r>
            <w:r w:rsidR="001C5132" w:rsidRPr="00BC4421">
              <w:rPr>
                <w:rFonts w:cstheme="minorHAnsi"/>
                <w:szCs w:val="18"/>
              </w:rPr>
              <w:t>mokym</w:t>
            </w:r>
            <w:r w:rsidRPr="00BC4421">
              <w:rPr>
                <w:rFonts w:cstheme="minorHAnsi"/>
                <w:szCs w:val="18"/>
              </w:rPr>
              <w:t>o medžiagos parengimą skaitmenine forma (tekstiniu ir / arba vaizdiniu formatu).</w:t>
            </w:r>
          </w:p>
        </w:tc>
      </w:tr>
      <w:tr w:rsidR="0020755C" w:rsidRPr="00BC4421" w14:paraId="4318501A" w14:textId="77777777">
        <w:trPr>
          <w:trHeight w:val="20"/>
        </w:trPr>
        <w:tc>
          <w:tcPr>
            <w:tcW w:w="442" w:type="pct"/>
          </w:tcPr>
          <w:p w14:paraId="3AAAB9EC" w14:textId="77777777" w:rsidR="0020755C" w:rsidRPr="00BC4421" w:rsidRDefault="0020755C" w:rsidP="00B65D30">
            <w:pPr>
              <w:pStyle w:val="Sraopastraipa"/>
              <w:numPr>
                <w:ilvl w:val="0"/>
                <w:numId w:val="11"/>
              </w:numPr>
              <w:spacing w:before="0"/>
              <w:ind w:left="317"/>
              <w:rPr>
                <w:rFonts w:cstheme="minorHAnsi"/>
                <w:szCs w:val="18"/>
              </w:rPr>
            </w:pPr>
          </w:p>
        </w:tc>
        <w:tc>
          <w:tcPr>
            <w:tcW w:w="4558" w:type="pct"/>
            <w:vAlign w:val="center"/>
          </w:tcPr>
          <w:p w14:paraId="42AB5CEA" w14:textId="75D1E1D4" w:rsidR="0020755C" w:rsidRPr="00BC4421" w:rsidRDefault="001C5132" w:rsidP="00B65D30">
            <w:pPr>
              <w:spacing w:before="0"/>
              <w:rPr>
                <w:rFonts w:cstheme="minorHAnsi"/>
                <w:szCs w:val="18"/>
              </w:rPr>
            </w:pPr>
            <w:r w:rsidRPr="00BC4421">
              <w:rPr>
                <w:rFonts w:cstheme="minorHAnsi"/>
                <w:szCs w:val="18"/>
              </w:rPr>
              <w:t>Mokym</w:t>
            </w:r>
            <w:r w:rsidR="0020755C" w:rsidRPr="00BC4421">
              <w:rPr>
                <w:rFonts w:cstheme="minorHAnsi"/>
                <w:szCs w:val="18"/>
              </w:rPr>
              <w:t xml:space="preserve">ui atlikti reikalingas priemones – kompiuterius, skirtus naudotojų </w:t>
            </w:r>
            <w:r w:rsidRPr="00BC4421">
              <w:rPr>
                <w:rFonts w:cstheme="minorHAnsi"/>
                <w:szCs w:val="18"/>
              </w:rPr>
              <w:t>mokym</w:t>
            </w:r>
            <w:r w:rsidR="0020755C" w:rsidRPr="00BC4421">
              <w:rPr>
                <w:rFonts w:cstheme="minorHAnsi"/>
                <w:szCs w:val="18"/>
              </w:rPr>
              <w:t>o metu atlikti Diegėjo parengtas praktines užduotis, ir patalpas, suteikia Užsakovas.</w:t>
            </w:r>
          </w:p>
        </w:tc>
      </w:tr>
      <w:tr w:rsidR="0020755C" w:rsidRPr="00BC4421" w14:paraId="45354589" w14:textId="77777777">
        <w:trPr>
          <w:trHeight w:val="20"/>
        </w:trPr>
        <w:tc>
          <w:tcPr>
            <w:tcW w:w="442" w:type="pct"/>
          </w:tcPr>
          <w:p w14:paraId="7D38CDA5" w14:textId="77777777" w:rsidR="0020755C" w:rsidRPr="00BC4421" w:rsidRDefault="0020755C" w:rsidP="00B65D30">
            <w:pPr>
              <w:pStyle w:val="Sraopastraipa"/>
              <w:numPr>
                <w:ilvl w:val="0"/>
                <w:numId w:val="11"/>
              </w:numPr>
              <w:spacing w:before="0"/>
              <w:ind w:left="317"/>
              <w:rPr>
                <w:rFonts w:cstheme="minorHAnsi"/>
                <w:szCs w:val="18"/>
              </w:rPr>
            </w:pPr>
          </w:p>
        </w:tc>
        <w:tc>
          <w:tcPr>
            <w:tcW w:w="4558" w:type="pct"/>
            <w:vAlign w:val="center"/>
          </w:tcPr>
          <w:p w14:paraId="07363253" w14:textId="0FD16CB7" w:rsidR="0020755C" w:rsidRPr="00BC4421" w:rsidRDefault="0020755C" w:rsidP="00B65D30">
            <w:pPr>
              <w:spacing w:before="0"/>
              <w:rPr>
                <w:rFonts w:cstheme="minorHAnsi"/>
                <w:szCs w:val="18"/>
              </w:rPr>
            </w:pPr>
            <w:r w:rsidRPr="00BC4421">
              <w:rPr>
                <w:rFonts w:cstheme="minorHAnsi"/>
                <w:szCs w:val="18"/>
              </w:rPr>
              <w:t xml:space="preserve">Diegėjas, esant poreikiui, užtikrina naudotojų </w:t>
            </w:r>
            <w:r w:rsidR="001C5132" w:rsidRPr="00BC4421">
              <w:rPr>
                <w:rFonts w:cstheme="minorHAnsi"/>
                <w:szCs w:val="18"/>
              </w:rPr>
              <w:t>mokym</w:t>
            </w:r>
            <w:r w:rsidRPr="00BC4421">
              <w:rPr>
                <w:rFonts w:cstheme="minorHAnsi"/>
                <w:szCs w:val="18"/>
              </w:rPr>
              <w:t>o vykdymą nuotoliniu būdu.</w:t>
            </w:r>
          </w:p>
        </w:tc>
      </w:tr>
      <w:tr w:rsidR="0020755C" w:rsidRPr="00BC4421" w14:paraId="71013C28" w14:textId="77777777">
        <w:trPr>
          <w:trHeight w:val="20"/>
        </w:trPr>
        <w:tc>
          <w:tcPr>
            <w:tcW w:w="442" w:type="pct"/>
          </w:tcPr>
          <w:p w14:paraId="63D99A49" w14:textId="77777777" w:rsidR="0020755C" w:rsidRPr="00BC4421" w:rsidRDefault="0020755C" w:rsidP="00B65D30">
            <w:pPr>
              <w:pStyle w:val="Sraopastraipa"/>
              <w:numPr>
                <w:ilvl w:val="0"/>
                <w:numId w:val="11"/>
              </w:numPr>
              <w:spacing w:before="0"/>
              <w:ind w:left="317"/>
              <w:rPr>
                <w:rFonts w:cstheme="minorHAnsi"/>
                <w:szCs w:val="18"/>
              </w:rPr>
            </w:pPr>
          </w:p>
        </w:tc>
        <w:tc>
          <w:tcPr>
            <w:tcW w:w="4558" w:type="pct"/>
            <w:vAlign w:val="center"/>
          </w:tcPr>
          <w:p w14:paraId="2E00D53C" w14:textId="70447521" w:rsidR="0020755C" w:rsidRPr="00BC4421" w:rsidRDefault="0020755C" w:rsidP="00B65D30">
            <w:pPr>
              <w:spacing w:before="0"/>
              <w:rPr>
                <w:rFonts w:cstheme="minorHAnsi"/>
                <w:szCs w:val="18"/>
              </w:rPr>
            </w:pPr>
            <w:r w:rsidRPr="00BC4421">
              <w:rPr>
                <w:rFonts w:cstheme="minorHAnsi"/>
                <w:szCs w:val="18"/>
              </w:rPr>
              <w:t xml:space="preserve">Diegėjas turi užtikrinti naudotojų </w:t>
            </w:r>
            <w:r w:rsidR="001C5132" w:rsidRPr="00BC4421">
              <w:rPr>
                <w:rFonts w:cstheme="minorHAnsi"/>
                <w:szCs w:val="18"/>
              </w:rPr>
              <w:t>mokym</w:t>
            </w:r>
            <w:r w:rsidRPr="00BC4421">
              <w:rPr>
                <w:rFonts w:cstheme="minorHAnsi"/>
                <w:szCs w:val="18"/>
              </w:rPr>
              <w:t>o įrašymą vaizdo formatu ir jo perdavimą Užsakovui.</w:t>
            </w:r>
          </w:p>
        </w:tc>
      </w:tr>
      <w:tr w:rsidR="0020755C" w:rsidRPr="00BC4421" w14:paraId="2317FEAA" w14:textId="77777777">
        <w:trPr>
          <w:trHeight w:val="20"/>
        </w:trPr>
        <w:tc>
          <w:tcPr>
            <w:tcW w:w="442" w:type="pct"/>
          </w:tcPr>
          <w:p w14:paraId="33CB1502" w14:textId="77777777" w:rsidR="0020755C" w:rsidRPr="00BC4421" w:rsidRDefault="0020755C" w:rsidP="00B65D30">
            <w:pPr>
              <w:pStyle w:val="Sraopastraipa"/>
              <w:numPr>
                <w:ilvl w:val="0"/>
                <w:numId w:val="11"/>
              </w:numPr>
              <w:spacing w:before="0"/>
              <w:ind w:left="317"/>
              <w:rPr>
                <w:rFonts w:cstheme="minorHAnsi"/>
                <w:szCs w:val="18"/>
              </w:rPr>
            </w:pPr>
          </w:p>
        </w:tc>
        <w:tc>
          <w:tcPr>
            <w:tcW w:w="4558" w:type="pct"/>
            <w:vAlign w:val="center"/>
          </w:tcPr>
          <w:p w14:paraId="10F1B0CA" w14:textId="0D4E6C3A" w:rsidR="0020755C" w:rsidRPr="00BC4421" w:rsidRDefault="0020755C" w:rsidP="00B65D30">
            <w:pPr>
              <w:spacing w:before="0"/>
              <w:rPr>
                <w:rFonts w:cstheme="minorHAnsi"/>
                <w:szCs w:val="18"/>
              </w:rPr>
            </w:pPr>
            <w:r w:rsidRPr="00BC4421">
              <w:rPr>
                <w:rFonts w:cstheme="minorHAnsi"/>
                <w:szCs w:val="18"/>
              </w:rPr>
              <w:t xml:space="preserve">Diegėjas turi užtikrinti, jog naudotojai, </w:t>
            </w:r>
            <w:r w:rsidR="001C5132" w:rsidRPr="00BC4421">
              <w:rPr>
                <w:rFonts w:cstheme="minorHAnsi"/>
                <w:szCs w:val="18"/>
              </w:rPr>
              <w:t>mokym</w:t>
            </w:r>
            <w:r w:rsidRPr="00BC4421">
              <w:rPr>
                <w:rFonts w:cstheme="minorHAnsi"/>
                <w:szCs w:val="18"/>
              </w:rPr>
              <w:t>o praktinėje dalyje, atlikdami Diegėjo pagal temas parengtas praktines užduotis, turėtų galimybę patys išbandyti Sistemos funkcijas.</w:t>
            </w:r>
          </w:p>
        </w:tc>
      </w:tr>
      <w:tr w:rsidR="0020755C" w:rsidRPr="00BC4421" w14:paraId="27845C92" w14:textId="77777777">
        <w:trPr>
          <w:trHeight w:val="20"/>
        </w:trPr>
        <w:tc>
          <w:tcPr>
            <w:tcW w:w="442" w:type="pct"/>
          </w:tcPr>
          <w:p w14:paraId="17DEBEC3" w14:textId="77777777" w:rsidR="0020755C" w:rsidRPr="00BC4421" w:rsidRDefault="0020755C" w:rsidP="00B65D30">
            <w:pPr>
              <w:pStyle w:val="Sraopastraipa"/>
              <w:numPr>
                <w:ilvl w:val="0"/>
                <w:numId w:val="11"/>
              </w:numPr>
              <w:spacing w:before="0"/>
              <w:ind w:left="317"/>
              <w:rPr>
                <w:rFonts w:cstheme="minorHAnsi"/>
                <w:szCs w:val="18"/>
              </w:rPr>
            </w:pPr>
          </w:p>
        </w:tc>
        <w:tc>
          <w:tcPr>
            <w:tcW w:w="4558" w:type="pct"/>
            <w:vAlign w:val="center"/>
          </w:tcPr>
          <w:p w14:paraId="57490652" w14:textId="149A9CA7" w:rsidR="0020755C" w:rsidRPr="00BC4421" w:rsidRDefault="0020755C" w:rsidP="00B65D30">
            <w:pPr>
              <w:spacing w:before="0"/>
              <w:rPr>
                <w:rFonts w:cstheme="minorHAnsi"/>
                <w:szCs w:val="18"/>
              </w:rPr>
            </w:pPr>
            <w:r w:rsidRPr="00BC4421">
              <w:rPr>
                <w:rFonts w:cstheme="minorHAnsi"/>
                <w:szCs w:val="18"/>
              </w:rPr>
              <w:t xml:space="preserve">Naudotojų </w:t>
            </w:r>
            <w:r w:rsidR="001C5132" w:rsidRPr="00BC4421">
              <w:rPr>
                <w:rFonts w:cstheme="minorHAnsi"/>
                <w:szCs w:val="18"/>
              </w:rPr>
              <w:t>mokym</w:t>
            </w:r>
            <w:r w:rsidRPr="00BC4421">
              <w:rPr>
                <w:rFonts w:cstheme="minorHAnsi"/>
                <w:szCs w:val="18"/>
              </w:rPr>
              <w:t xml:space="preserve">o pabaigoje, Diegėjas turi atlikti </w:t>
            </w:r>
            <w:r w:rsidR="00232FE3" w:rsidRPr="00BC4421">
              <w:rPr>
                <w:rFonts w:cstheme="minorHAnsi"/>
                <w:szCs w:val="18"/>
              </w:rPr>
              <w:t>žinių testavimą</w:t>
            </w:r>
            <w:r w:rsidRPr="00BC4421">
              <w:rPr>
                <w:rFonts w:cstheme="minorHAnsi"/>
                <w:szCs w:val="18"/>
              </w:rPr>
              <w:t>, ar instruktuoti asmenys pasirengę darbui</w:t>
            </w:r>
            <w:r w:rsidR="001E4B8C" w:rsidRPr="00BC4421">
              <w:rPr>
                <w:rFonts w:cstheme="minorHAnsi"/>
                <w:szCs w:val="18"/>
              </w:rPr>
              <w:t>.</w:t>
            </w:r>
          </w:p>
        </w:tc>
      </w:tr>
      <w:tr w:rsidR="003D57CA" w:rsidRPr="00BC4421" w14:paraId="20C2F964" w14:textId="77777777" w:rsidTr="003D57CA">
        <w:trPr>
          <w:trHeight w:val="20"/>
        </w:trPr>
        <w:tc>
          <w:tcPr>
            <w:tcW w:w="5000" w:type="pct"/>
            <w:gridSpan w:val="2"/>
            <w:shd w:val="clear" w:color="auto" w:fill="E6E6E6" w:themeFill="accent3"/>
          </w:tcPr>
          <w:p w14:paraId="65FC728A" w14:textId="11B8272F" w:rsidR="003D57CA" w:rsidRPr="00BC4421" w:rsidRDefault="003D57CA" w:rsidP="00B65D30">
            <w:pPr>
              <w:spacing w:before="0"/>
              <w:rPr>
                <w:rFonts w:cstheme="minorHAnsi"/>
                <w:b/>
                <w:bCs/>
                <w:szCs w:val="18"/>
              </w:rPr>
            </w:pPr>
            <w:r w:rsidRPr="00BC4421">
              <w:rPr>
                <w:rFonts w:cstheme="minorHAnsi"/>
                <w:b/>
                <w:bCs/>
                <w:color w:val="82009B" w:themeColor="accent6"/>
                <w:szCs w:val="18"/>
              </w:rPr>
              <w:t>Išorės naudotojams</w:t>
            </w:r>
            <w:r w:rsidR="00CF0258" w:rsidRPr="00BC4421">
              <w:rPr>
                <w:rFonts w:cstheme="minorHAnsi"/>
                <w:b/>
                <w:bCs/>
                <w:color w:val="82009B" w:themeColor="accent6"/>
                <w:szCs w:val="18"/>
              </w:rPr>
              <w:t xml:space="preserve"> (tėvams, </w:t>
            </w:r>
            <w:r w:rsidR="006B1439" w:rsidRPr="00BC4421">
              <w:rPr>
                <w:rFonts w:cstheme="minorHAnsi"/>
                <w:b/>
                <w:bCs/>
                <w:color w:val="82009B" w:themeColor="accent6"/>
                <w:szCs w:val="18"/>
              </w:rPr>
              <w:t>mokiniams</w:t>
            </w:r>
            <w:r w:rsidR="00920F4D" w:rsidRPr="00BC4421">
              <w:rPr>
                <w:rFonts w:cstheme="minorHAnsi"/>
                <w:b/>
                <w:bCs/>
                <w:color w:val="82009B" w:themeColor="accent6"/>
                <w:szCs w:val="18"/>
              </w:rPr>
              <w:t xml:space="preserve">, </w:t>
            </w:r>
            <w:r w:rsidR="00AB3320" w:rsidRPr="00BC4421">
              <w:rPr>
                <w:rFonts w:cstheme="minorHAnsi"/>
                <w:b/>
                <w:bCs/>
                <w:color w:val="82009B" w:themeColor="accent6"/>
                <w:szCs w:val="18"/>
              </w:rPr>
              <w:t>paslaugos teikėjas (</w:t>
            </w:r>
            <w:r w:rsidR="002D56F3" w:rsidRPr="00BC4421">
              <w:rPr>
                <w:rFonts w:cstheme="minorHAnsi"/>
                <w:b/>
                <w:bCs/>
                <w:color w:val="82009B" w:themeColor="accent6"/>
                <w:szCs w:val="18"/>
              </w:rPr>
              <w:t>pvz.,</w:t>
            </w:r>
            <w:r w:rsidR="0015185A" w:rsidRPr="00BC4421">
              <w:rPr>
                <w:rFonts w:cstheme="minorHAnsi"/>
                <w:b/>
                <w:bCs/>
                <w:color w:val="82009B" w:themeColor="accent6"/>
                <w:szCs w:val="18"/>
              </w:rPr>
              <w:t xml:space="preserve"> </w:t>
            </w:r>
            <w:r w:rsidR="00AB3320" w:rsidRPr="00BC4421">
              <w:rPr>
                <w:rFonts w:cstheme="minorHAnsi"/>
                <w:b/>
                <w:bCs/>
                <w:color w:val="82009B" w:themeColor="accent6"/>
                <w:szCs w:val="18"/>
              </w:rPr>
              <w:t>mokytojas, būrelio vadovas))</w:t>
            </w:r>
          </w:p>
        </w:tc>
      </w:tr>
      <w:tr w:rsidR="003D57CA" w:rsidRPr="00BC4421" w14:paraId="333DEEA9" w14:textId="77777777">
        <w:trPr>
          <w:trHeight w:val="20"/>
        </w:trPr>
        <w:tc>
          <w:tcPr>
            <w:tcW w:w="442" w:type="pct"/>
          </w:tcPr>
          <w:p w14:paraId="76276DA2" w14:textId="77777777" w:rsidR="003D57CA" w:rsidRPr="00BC4421" w:rsidRDefault="003D57CA" w:rsidP="00B65D30">
            <w:pPr>
              <w:pStyle w:val="Sraopastraipa"/>
              <w:numPr>
                <w:ilvl w:val="0"/>
                <w:numId w:val="11"/>
              </w:numPr>
              <w:spacing w:before="0"/>
              <w:ind w:left="317"/>
              <w:rPr>
                <w:rFonts w:cstheme="minorHAnsi"/>
                <w:szCs w:val="18"/>
              </w:rPr>
            </w:pPr>
          </w:p>
        </w:tc>
        <w:tc>
          <w:tcPr>
            <w:tcW w:w="4558" w:type="pct"/>
            <w:vAlign w:val="center"/>
          </w:tcPr>
          <w:p w14:paraId="61A5DDE1" w14:textId="0A787342" w:rsidR="003D57CA" w:rsidRPr="00BC4421" w:rsidRDefault="00084B1E" w:rsidP="00B65D30">
            <w:pPr>
              <w:spacing w:before="0"/>
              <w:rPr>
                <w:rFonts w:cstheme="minorHAnsi"/>
                <w:szCs w:val="18"/>
              </w:rPr>
            </w:pPr>
            <w:r w:rsidRPr="00BC4421">
              <w:rPr>
                <w:rFonts w:cstheme="minorHAnsi"/>
                <w:szCs w:val="18"/>
              </w:rPr>
              <w:t xml:space="preserve">Diegėjas turi užtikrinti naudotojų </w:t>
            </w:r>
            <w:r w:rsidR="001C5132" w:rsidRPr="00BC4421">
              <w:rPr>
                <w:rFonts w:cstheme="minorHAnsi"/>
                <w:szCs w:val="18"/>
              </w:rPr>
              <w:t>mokym</w:t>
            </w:r>
            <w:r w:rsidRPr="00BC4421">
              <w:rPr>
                <w:rFonts w:cstheme="minorHAnsi"/>
                <w:szCs w:val="18"/>
              </w:rPr>
              <w:t>o medžiagos parengimą skaitmenine forma (tekstiniu ir / arba vaizdiniu formatu).</w:t>
            </w:r>
          </w:p>
        </w:tc>
      </w:tr>
      <w:tr w:rsidR="00084B1E" w:rsidRPr="00BC4421" w14:paraId="26263834" w14:textId="77777777">
        <w:trPr>
          <w:trHeight w:val="20"/>
        </w:trPr>
        <w:tc>
          <w:tcPr>
            <w:tcW w:w="442" w:type="pct"/>
          </w:tcPr>
          <w:p w14:paraId="65224BA1" w14:textId="77777777" w:rsidR="00084B1E" w:rsidRPr="00BC4421" w:rsidRDefault="00084B1E" w:rsidP="00B65D30">
            <w:pPr>
              <w:pStyle w:val="Sraopastraipa"/>
              <w:numPr>
                <w:ilvl w:val="0"/>
                <w:numId w:val="11"/>
              </w:numPr>
              <w:spacing w:before="0"/>
              <w:ind w:left="317"/>
              <w:rPr>
                <w:rFonts w:cstheme="minorHAnsi"/>
                <w:szCs w:val="18"/>
              </w:rPr>
            </w:pPr>
          </w:p>
        </w:tc>
        <w:tc>
          <w:tcPr>
            <w:tcW w:w="4558" w:type="pct"/>
            <w:vAlign w:val="center"/>
          </w:tcPr>
          <w:p w14:paraId="030F7DB8" w14:textId="49EA747B" w:rsidR="00084B1E" w:rsidRPr="00BC4421" w:rsidRDefault="00084B1E" w:rsidP="00B65D30">
            <w:pPr>
              <w:spacing w:before="0"/>
              <w:rPr>
                <w:rFonts w:cstheme="minorHAnsi"/>
                <w:szCs w:val="18"/>
              </w:rPr>
            </w:pPr>
            <w:r w:rsidRPr="00BC4421">
              <w:rPr>
                <w:rFonts w:cstheme="minorHAnsi"/>
                <w:szCs w:val="18"/>
              </w:rPr>
              <w:t xml:space="preserve">Diegėjas užtikrina, kad naudotojų </w:t>
            </w:r>
            <w:r w:rsidR="001C5132" w:rsidRPr="00BC4421">
              <w:rPr>
                <w:rFonts w:cstheme="minorHAnsi"/>
                <w:szCs w:val="18"/>
              </w:rPr>
              <w:t>mokym</w:t>
            </w:r>
            <w:r w:rsidRPr="00BC4421">
              <w:rPr>
                <w:rFonts w:cstheme="minorHAnsi"/>
                <w:szCs w:val="18"/>
              </w:rPr>
              <w:t>o medžiaga apimtų šias sritis (neapsiribojant):</w:t>
            </w:r>
          </w:p>
          <w:p w14:paraId="1120D190" w14:textId="378B628C" w:rsidR="009934D4" w:rsidRPr="00BC4421" w:rsidRDefault="009934D4" w:rsidP="00B65D30">
            <w:pPr>
              <w:pStyle w:val="Sraopastraipa"/>
              <w:numPr>
                <w:ilvl w:val="0"/>
                <w:numId w:val="60"/>
              </w:numPr>
              <w:spacing w:before="0" w:line="240" w:lineRule="auto"/>
              <w:rPr>
                <w:rFonts w:cstheme="minorHAnsi"/>
                <w:szCs w:val="18"/>
              </w:rPr>
            </w:pPr>
            <w:r w:rsidRPr="00BC4421">
              <w:rPr>
                <w:rFonts w:cstheme="minorHAnsi"/>
                <w:szCs w:val="18"/>
              </w:rPr>
              <w:t xml:space="preserve">informacija </w:t>
            </w:r>
            <w:r w:rsidR="00CB5672" w:rsidRPr="00BC4421">
              <w:rPr>
                <w:rFonts w:cstheme="minorHAnsi"/>
                <w:szCs w:val="18"/>
              </w:rPr>
              <w:t xml:space="preserve">ir susipažinimas su sistemas </w:t>
            </w:r>
            <w:r w:rsidRPr="00BC4421">
              <w:rPr>
                <w:rFonts w:cstheme="minorHAnsi"/>
                <w:szCs w:val="18"/>
              </w:rPr>
              <w:t>apie Sistemą;</w:t>
            </w:r>
          </w:p>
          <w:p w14:paraId="52CAE06E" w14:textId="20A57315" w:rsidR="00CB5672" w:rsidRPr="00BC4421" w:rsidRDefault="00A721EE" w:rsidP="00B65D30">
            <w:pPr>
              <w:pStyle w:val="Sraopastraipa"/>
              <w:numPr>
                <w:ilvl w:val="0"/>
                <w:numId w:val="60"/>
              </w:numPr>
              <w:spacing w:before="0" w:line="240" w:lineRule="auto"/>
              <w:rPr>
                <w:rFonts w:cstheme="minorHAnsi"/>
                <w:szCs w:val="18"/>
              </w:rPr>
            </w:pPr>
            <w:r w:rsidRPr="00BC4421">
              <w:rPr>
                <w:rFonts w:cstheme="minorHAnsi"/>
                <w:szCs w:val="18"/>
              </w:rPr>
              <w:t>s</w:t>
            </w:r>
            <w:r w:rsidR="00CB5672" w:rsidRPr="00BC4421">
              <w:rPr>
                <w:rFonts w:cstheme="minorHAnsi"/>
                <w:szCs w:val="18"/>
              </w:rPr>
              <w:t>usipažinimas su pagrindinėmis funkcijomis</w:t>
            </w:r>
            <w:r w:rsidRPr="00BC4421">
              <w:rPr>
                <w:rFonts w:cstheme="minorHAnsi"/>
                <w:szCs w:val="18"/>
              </w:rPr>
              <w:t>;</w:t>
            </w:r>
          </w:p>
          <w:p w14:paraId="6FBC4EC1" w14:textId="0AB7F643" w:rsidR="00084B1E" w:rsidRPr="00BC4421" w:rsidRDefault="009934D4" w:rsidP="00B65D30">
            <w:pPr>
              <w:numPr>
                <w:ilvl w:val="0"/>
                <w:numId w:val="60"/>
              </w:numPr>
              <w:spacing w:before="0" w:line="240" w:lineRule="auto"/>
              <w:rPr>
                <w:rFonts w:cstheme="minorHAnsi"/>
                <w:szCs w:val="18"/>
              </w:rPr>
            </w:pPr>
            <w:r w:rsidRPr="00BC4421">
              <w:rPr>
                <w:rFonts w:cstheme="minorHAnsi"/>
                <w:szCs w:val="18"/>
              </w:rPr>
              <w:t>kita.</w:t>
            </w:r>
          </w:p>
        </w:tc>
      </w:tr>
    </w:tbl>
    <w:p w14:paraId="2EEE548E" w14:textId="77777777" w:rsidR="006360BF" w:rsidRPr="00BC4421" w:rsidRDefault="006360BF" w:rsidP="006360BF"/>
    <w:p w14:paraId="3B8D74E5" w14:textId="32A38476" w:rsidR="00ED686A" w:rsidRPr="00BC4421" w:rsidRDefault="00EB15BD" w:rsidP="00ED686A">
      <w:pPr>
        <w:pStyle w:val="Antrat3"/>
        <w:rPr>
          <w:rFonts w:hint="eastAsia"/>
        </w:rPr>
      </w:pPr>
      <w:bookmarkStart w:id="679" w:name="_Ref181795074"/>
      <w:bookmarkStart w:id="680" w:name="_Toc187396091"/>
      <w:r w:rsidRPr="00BC4421">
        <w:t>Reikalavimai Sistemos</w:t>
      </w:r>
      <w:r w:rsidR="00D621C2" w:rsidRPr="00BC4421">
        <w:t xml:space="preserve"> administrator</w:t>
      </w:r>
      <w:r w:rsidR="002E0BB7" w:rsidRPr="00BC4421">
        <w:t>ių mokymams</w:t>
      </w:r>
      <w:bookmarkEnd w:id="679"/>
      <w:bookmarkEnd w:id="680"/>
    </w:p>
    <w:tbl>
      <w:tblPr>
        <w:tblStyle w:val="CivittaTable2Purple"/>
        <w:tblW w:w="4692" w:type="pct"/>
        <w:tblLook w:val="0620" w:firstRow="1" w:lastRow="0" w:firstColumn="0" w:lastColumn="0" w:noHBand="1" w:noVBand="1"/>
      </w:tblPr>
      <w:tblGrid>
        <w:gridCol w:w="851"/>
        <w:gridCol w:w="8779"/>
      </w:tblGrid>
      <w:tr w:rsidR="00F52B37" w:rsidRPr="00BC4421" w14:paraId="31B55FD2"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0EB9EBA" w14:textId="77777777" w:rsidR="00F52B37" w:rsidRPr="00BC4421" w:rsidRDefault="00F52B37">
            <w:pPr>
              <w:spacing w:before="0"/>
              <w:rPr>
                <w:szCs w:val="20"/>
              </w:rPr>
            </w:pPr>
            <w:r w:rsidRPr="00BC4421">
              <w:rPr>
                <w:szCs w:val="20"/>
              </w:rPr>
              <w:t>Nr.</w:t>
            </w:r>
          </w:p>
        </w:tc>
        <w:tc>
          <w:tcPr>
            <w:tcW w:w="0" w:type="pct"/>
            <w:hideMark/>
          </w:tcPr>
          <w:p w14:paraId="0A3516B9" w14:textId="77777777" w:rsidR="00F52B37" w:rsidRPr="00BC4421" w:rsidRDefault="00F52B37">
            <w:pPr>
              <w:spacing w:before="0"/>
              <w:rPr>
                <w:szCs w:val="20"/>
              </w:rPr>
            </w:pPr>
            <w:r w:rsidRPr="00BC4421">
              <w:rPr>
                <w:szCs w:val="20"/>
              </w:rPr>
              <w:t>Reikalavimas</w:t>
            </w:r>
          </w:p>
        </w:tc>
      </w:tr>
      <w:tr w:rsidR="005029BC" w:rsidRPr="00BC4421" w14:paraId="4E149B9E" w14:textId="77777777">
        <w:trPr>
          <w:trHeight w:val="20"/>
        </w:trPr>
        <w:tc>
          <w:tcPr>
            <w:tcW w:w="442" w:type="pct"/>
          </w:tcPr>
          <w:p w14:paraId="1629C000" w14:textId="45D7E851" w:rsidR="005029BC" w:rsidRPr="00BC4421" w:rsidRDefault="005029BC" w:rsidP="0086536E">
            <w:pPr>
              <w:pStyle w:val="Sraopastraipa"/>
              <w:numPr>
                <w:ilvl w:val="0"/>
                <w:numId w:val="11"/>
              </w:numPr>
              <w:spacing w:before="0"/>
              <w:ind w:left="317"/>
              <w:rPr>
                <w:szCs w:val="20"/>
              </w:rPr>
            </w:pPr>
          </w:p>
        </w:tc>
        <w:tc>
          <w:tcPr>
            <w:tcW w:w="4558" w:type="pct"/>
            <w:vAlign w:val="center"/>
            <w:hideMark/>
          </w:tcPr>
          <w:p w14:paraId="5AB78921" w14:textId="428373CA" w:rsidR="005029BC" w:rsidRPr="00BC4421" w:rsidRDefault="005029BC" w:rsidP="005029BC">
            <w:pPr>
              <w:pStyle w:val="Sraassuenkleliais"/>
              <w:numPr>
                <w:ilvl w:val="0"/>
                <w:numId w:val="0"/>
              </w:numPr>
              <w:spacing w:before="0" w:after="0"/>
              <w:rPr>
                <w:szCs w:val="20"/>
              </w:rPr>
            </w:pPr>
            <w:r w:rsidRPr="00BC4421">
              <w:rPr>
                <w:rFonts w:cstheme="minorHAnsi"/>
                <w:szCs w:val="20"/>
              </w:rPr>
              <w:t xml:space="preserve">Diegėjas užtikrina administratorių </w:t>
            </w:r>
            <w:r w:rsidR="001C5132" w:rsidRPr="00BC4421">
              <w:rPr>
                <w:rFonts w:cstheme="minorHAnsi"/>
                <w:szCs w:val="20"/>
              </w:rPr>
              <w:t>mokym</w:t>
            </w:r>
            <w:r w:rsidRPr="00BC4421">
              <w:rPr>
                <w:rFonts w:cstheme="minorHAnsi"/>
                <w:szCs w:val="20"/>
              </w:rPr>
              <w:t>ą.</w:t>
            </w:r>
          </w:p>
        </w:tc>
      </w:tr>
      <w:tr w:rsidR="005029BC" w:rsidRPr="00BC4421" w14:paraId="1D52AF16" w14:textId="77777777">
        <w:trPr>
          <w:trHeight w:val="20"/>
        </w:trPr>
        <w:tc>
          <w:tcPr>
            <w:tcW w:w="442" w:type="pct"/>
          </w:tcPr>
          <w:p w14:paraId="60F951FB" w14:textId="77777777" w:rsidR="005029BC" w:rsidRPr="00BC4421" w:rsidRDefault="005029BC" w:rsidP="0086536E">
            <w:pPr>
              <w:pStyle w:val="Sraopastraipa"/>
              <w:numPr>
                <w:ilvl w:val="0"/>
                <w:numId w:val="11"/>
              </w:numPr>
              <w:spacing w:before="0"/>
              <w:ind w:left="317"/>
              <w:rPr>
                <w:szCs w:val="20"/>
              </w:rPr>
            </w:pPr>
          </w:p>
        </w:tc>
        <w:tc>
          <w:tcPr>
            <w:tcW w:w="4558" w:type="pct"/>
            <w:vAlign w:val="center"/>
          </w:tcPr>
          <w:p w14:paraId="57CAE226" w14:textId="2C900EDB" w:rsidR="005029BC" w:rsidRPr="00BC4421" w:rsidRDefault="005029BC" w:rsidP="005029BC">
            <w:pPr>
              <w:pStyle w:val="Sraassuenkleliais"/>
              <w:numPr>
                <w:ilvl w:val="0"/>
                <w:numId w:val="0"/>
              </w:numPr>
              <w:spacing w:before="0" w:after="0"/>
              <w:rPr>
                <w:szCs w:val="20"/>
              </w:rPr>
            </w:pPr>
            <w:r w:rsidRPr="00BC4421">
              <w:rPr>
                <w:rFonts w:cstheme="minorHAnsi"/>
                <w:szCs w:val="20"/>
              </w:rPr>
              <w:t xml:space="preserve">Diegėjas užtikrina administratorių </w:t>
            </w:r>
            <w:r w:rsidR="001C5132" w:rsidRPr="00BC4421">
              <w:rPr>
                <w:rFonts w:cstheme="minorHAnsi"/>
                <w:szCs w:val="20"/>
              </w:rPr>
              <w:t>mokym</w:t>
            </w:r>
            <w:r w:rsidRPr="00BC4421">
              <w:rPr>
                <w:rFonts w:cstheme="minorHAnsi"/>
                <w:szCs w:val="20"/>
              </w:rPr>
              <w:t xml:space="preserve">ą pagal suderintą </w:t>
            </w:r>
            <w:r w:rsidR="001C5132" w:rsidRPr="00BC4421">
              <w:rPr>
                <w:rFonts w:cstheme="minorHAnsi"/>
                <w:szCs w:val="20"/>
              </w:rPr>
              <w:t>mokym</w:t>
            </w:r>
            <w:r w:rsidRPr="00BC4421">
              <w:rPr>
                <w:rFonts w:cstheme="minorHAnsi"/>
                <w:szCs w:val="20"/>
              </w:rPr>
              <w:t xml:space="preserve">o grafiką ir temas. Bendras </w:t>
            </w:r>
            <w:r w:rsidR="001C5132" w:rsidRPr="00BC4421">
              <w:rPr>
                <w:rFonts w:cstheme="minorHAnsi"/>
                <w:szCs w:val="20"/>
              </w:rPr>
              <w:t>mokym</w:t>
            </w:r>
            <w:r w:rsidRPr="00BC4421">
              <w:rPr>
                <w:rFonts w:cstheme="minorHAnsi"/>
                <w:szCs w:val="20"/>
              </w:rPr>
              <w:t xml:space="preserve">o laikas (neskaičiuojant pasiruošimo darbų) turi būti ne mažesnis nei 200 val. </w:t>
            </w:r>
            <w:r w:rsidR="001C5132" w:rsidRPr="00BC4421">
              <w:rPr>
                <w:rFonts w:cstheme="minorHAnsi"/>
                <w:szCs w:val="20"/>
              </w:rPr>
              <w:t>Mokym</w:t>
            </w:r>
            <w:r w:rsidRPr="00BC4421">
              <w:rPr>
                <w:rFonts w:cstheme="minorHAnsi"/>
                <w:szCs w:val="20"/>
              </w:rPr>
              <w:t xml:space="preserve">as atliekamas gavus Užsakymą. Užsakovas neįsipareigoja užsakyti visų numatytų </w:t>
            </w:r>
            <w:r w:rsidR="001C5132" w:rsidRPr="00BC4421">
              <w:rPr>
                <w:rFonts w:cstheme="minorHAnsi"/>
                <w:szCs w:val="20"/>
              </w:rPr>
              <w:t>mokym</w:t>
            </w:r>
            <w:r w:rsidRPr="00BC4421">
              <w:rPr>
                <w:rFonts w:cstheme="minorHAnsi"/>
                <w:szCs w:val="20"/>
              </w:rPr>
              <w:t>o valandų.</w:t>
            </w:r>
          </w:p>
        </w:tc>
      </w:tr>
      <w:tr w:rsidR="005029BC" w:rsidRPr="00BC4421" w14:paraId="1FD01FD5" w14:textId="77777777">
        <w:trPr>
          <w:trHeight w:val="20"/>
        </w:trPr>
        <w:tc>
          <w:tcPr>
            <w:tcW w:w="442" w:type="pct"/>
          </w:tcPr>
          <w:p w14:paraId="3A8C69ED" w14:textId="77777777" w:rsidR="005029BC" w:rsidRPr="00BC4421" w:rsidRDefault="005029BC" w:rsidP="0086536E">
            <w:pPr>
              <w:pStyle w:val="Sraopastraipa"/>
              <w:numPr>
                <w:ilvl w:val="0"/>
                <w:numId w:val="11"/>
              </w:numPr>
              <w:spacing w:before="0"/>
              <w:ind w:left="317"/>
              <w:rPr>
                <w:szCs w:val="20"/>
              </w:rPr>
            </w:pPr>
          </w:p>
        </w:tc>
        <w:tc>
          <w:tcPr>
            <w:tcW w:w="4558" w:type="pct"/>
            <w:vAlign w:val="center"/>
          </w:tcPr>
          <w:p w14:paraId="37C87227" w14:textId="2D96BA35" w:rsidR="005029BC" w:rsidRPr="00BC4421" w:rsidRDefault="005029BC" w:rsidP="005029BC">
            <w:pPr>
              <w:pStyle w:val="Sraassuenkleliais"/>
              <w:numPr>
                <w:ilvl w:val="0"/>
                <w:numId w:val="0"/>
              </w:numPr>
              <w:spacing w:before="0" w:after="0"/>
              <w:rPr>
                <w:szCs w:val="20"/>
              </w:rPr>
            </w:pPr>
            <w:r w:rsidRPr="00BC4421">
              <w:rPr>
                <w:rFonts w:cstheme="minorHAnsi"/>
                <w:szCs w:val="20"/>
              </w:rPr>
              <w:t xml:space="preserve">Diegėjas užtikrina iki </w:t>
            </w:r>
            <w:r w:rsidR="00B719DD" w:rsidRPr="00BC4421">
              <w:rPr>
                <w:rFonts w:cstheme="minorHAnsi"/>
                <w:szCs w:val="20"/>
              </w:rPr>
              <w:t>10</w:t>
            </w:r>
            <w:r w:rsidRPr="00BC4421">
              <w:rPr>
                <w:rFonts w:cstheme="minorHAnsi"/>
                <w:szCs w:val="20"/>
              </w:rPr>
              <w:t xml:space="preserve"> administratorių grupės </w:t>
            </w:r>
            <w:r w:rsidR="001C5132" w:rsidRPr="00BC4421">
              <w:rPr>
                <w:rFonts w:cstheme="minorHAnsi"/>
                <w:szCs w:val="20"/>
              </w:rPr>
              <w:t>mokym</w:t>
            </w:r>
            <w:r w:rsidRPr="00BC4421">
              <w:rPr>
                <w:rFonts w:cstheme="minorHAnsi"/>
                <w:szCs w:val="20"/>
              </w:rPr>
              <w:t>ą ir konsultavimą.</w:t>
            </w:r>
          </w:p>
        </w:tc>
      </w:tr>
      <w:tr w:rsidR="00DB25EA" w:rsidRPr="00BC4421" w14:paraId="38B9EA74" w14:textId="77777777">
        <w:trPr>
          <w:trHeight w:val="20"/>
        </w:trPr>
        <w:tc>
          <w:tcPr>
            <w:tcW w:w="442" w:type="pct"/>
          </w:tcPr>
          <w:p w14:paraId="18B5D404" w14:textId="77777777" w:rsidR="00DB25EA" w:rsidRPr="00BC4421" w:rsidRDefault="00DB25EA" w:rsidP="0086536E">
            <w:pPr>
              <w:pStyle w:val="Sraopastraipa"/>
              <w:numPr>
                <w:ilvl w:val="0"/>
                <w:numId w:val="11"/>
              </w:numPr>
              <w:spacing w:before="0"/>
              <w:ind w:left="317"/>
              <w:rPr>
                <w:szCs w:val="20"/>
              </w:rPr>
            </w:pPr>
          </w:p>
        </w:tc>
        <w:tc>
          <w:tcPr>
            <w:tcW w:w="4558" w:type="pct"/>
            <w:vAlign w:val="center"/>
          </w:tcPr>
          <w:p w14:paraId="466AACC7" w14:textId="0A724425" w:rsidR="00DB25EA" w:rsidRPr="00BC4421" w:rsidRDefault="00DB25EA" w:rsidP="00DB25EA">
            <w:pPr>
              <w:spacing w:before="0"/>
              <w:rPr>
                <w:rFonts w:cstheme="minorHAnsi"/>
                <w:szCs w:val="20"/>
              </w:rPr>
            </w:pPr>
            <w:r w:rsidRPr="00BC4421">
              <w:rPr>
                <w:rFonts w:cstheme="minorHAnsi"/>
                <w:szCs w:val="20"/>
              </w:rPr>
              <w:t xml:space="preserve">Diegėjas yra atsakingas ir turi parengti visus šiuos </w:t>
            </w:r>
            <w:r w:rsidR="001C5132" w:rsidRPr="00BC4421">
              <w:rPr>
                <w:rFonts w:cstheme="minorHAnsi"/>
                <w:szCs w:val="20"/>
              </w:rPr>
              <w:t>mokym</w:t>
            </w:r>
            <w:r w:rsidRPr="00BC4421">
              <w:rPr>
                <w:rFonts w:cstheme="minorHAnsi"/>
                <w:szCs w:val="20"/>
              </w:rPr>
              <w:t>o rezultatus:</w:t>
            </w:r>
          </w:p>
          <w:p w14:paraId="057335FF" w14:textId="323DE2F2" w:rsidR="00DB25EA" w:rsidRPr="00BC4421" w:rsidRDefault="001C5132" w:rsidP="0087404C">
            <w:pPr>
              <w:pStyle w:val="Sraopastraipa"/>
              <w:numPr>
                <w:ilvl w:val="0"/>
                <w:numId w:val="253"/>
              </w:numPr>
              <w:spacing w:before="0"/>
              <w:ind w:left="357" w:hanging="357"/>
              <w:rPr>
                <w:rFonts w:cstheme="minorHAnsi"/>
                <w:szCs w:val="20"/>
              </w:rPr>
            </w:pPr>
            <w:r w:rsidRPr="00BC4421">
              <w:rPr>
                <w:rFonts w:cstheme="minorHAnsi"/>
                <w:szCs w:val="20"/>
              </w:rPr>
              <w:t>Mokym</w:t>
            </w:r>
            <w:r w:rsidR="00DB25EA" w:rsidRPr="00BC4421">
              <w:rPr>
                <w:rFonts w:cstheme="minorHAnsi"/>
                <w:szCs w:val="20"/>
              </w:rPr>
              <w:t xml:space="preserve">o grafikas. Parengiamas </w:t>
            </w:r>
            <w:r w:rsidRPr="00BC4421">
              <w:rPr>
                <w:rFonts w:cstheme="minorHAnsi"/>
                <w:szCs w:val="20"/>
              </w:rPr>
              <w:t>mokym</w:t>
            </w:r>
            <w:r w:rsidR="00DB25EA" w:rsidRPr="00BC4421">
              <w:rPr>
                <w:rFonts w:cstheme="minorHAnsi"/>
                <w:szCs w:val="20"/>
              </w:rPr>
              <w:t xml:space="preserve">o grafikas, kuriame turi būti nurodoma, kuris tikslus dalyvis, kurioje </w:t>
            </w:r>
            <w:r w:rsidRPr="00BC4421">
              <w:rPr>
                <w:rFonts w:cstheme="minorHAnsi"/>
                <w:szCs w:val="20"/>
              </w:rPr>
              <w:t>mokym</w:t>
            </w:r>
            <w:r w:rsidR="00DB25EA" w:rsidRPr="00BC4421">
              <w:rPr>
                <w:rFonts w:cstheme="minorHAnsi"/>
                <w:szCs w:val="20"/>
              </w:rPr>
              <w:t xml:space="preserve">o sesijoje dalyvauja bei nurodomi visų </w:t>
            </w:r>
            <w:r w:rsidRPr="00BC4421">
              <w:rPr>
                <w:rFonts w:cstheme="minorHAnsi"/>
                <w:szCs w:val="20"/>
              </w:rPr>
              <w:t>mokym</w:t>
            </w:r>
            <w:r w:rsidR="00DB25EA" w:rsidRPr="00BC4421">
              <w:rPr>
                <w:rFonts w:cstheme="minorHAnsi"/>
                <w:szCs w:val="20"/>
              </w:rPr>
              <w:t xml:space="preserve">o sesijų tikslūs grafikai, </w:t>
            </w:r>
            <w:r w:rsidRPr="00BC4421">
              <w:rPr>
                <w:rFonts w:cstheme="minorHAnsi"/>
                <w:szCs w:val="20"/>
              </w:rPr>
              <w:t>mokym</w:t>
            </w:r>
            <w:r w:rsidR="00DB25EA" w:rsidRPr="00BC4421">
              <w:rPr>
                <w:rFonts w:cstheme="minorHAnsi"/>
                <w:szCs w:val="20"/>
              </w:rPr>
              <w:t xml:space="preserve">o temos. </w:t>
            </w:r>
            <w:r w:rsidRPr="00BC4421">
              <w:rPr>
                <w:rFonts w:cstheme="minorHAnsi"/>
                <w:szCs w:val="20"/>
              </w:rPr>
              <w:t>Mokym</w:t>
            </w:r>
            <w:r w:rsidR="00DB25EA" w:rsidRPr="00BC4421">
              <w:rPr>
                <w:rFonts w:cstheme="minorHAnsi"/>
                <w:szCs w:val="20"/>
              </w:rPr>
              <w:t xml:space="preserve">o grafikas turi būti parengtas ir suderintas su Užsakovu bent 10 d.d. iki </w:t>
            </w:r>
            <w:r w:rsidRPr="00BC4421">
              <w:rPr>
                <w:rFonts w:cstheme="minorHAnsi"/>
                <w:szCs w:val="20"/>
              </w:rPr>
              <w:t>mokym</w:t>
            </w:r>
            <w:r w:rsidR="00DB25EA" w:rsidRPr="00BC4421">
              <w:rPr>
                <w:rFonts w:cstheme="minorHAnsi"/>
                <w:szCs w:val="20"/>
              </w:rPr>
              <w:t>o pradžios;</w:t>
            </w:r>
          </w:p>
          <w:p w14:paraId="2FEB3A19" w14:textId="4DEE4321" w:rsidR="00DB25EA" w:rsidRPr="00BC4421" w:rsidRDefault="00DB25EA" w:rsidP="0087404C">
            <w:pPr>
              <w:pStyle w:val="Sraopastraipa"/>
              <w:numPr>
                <w:ilvl w:val="0"/>
                <w:numId w:val="253"/>
              </w:numPr>
              <w:spacing w:before="0"/>
              <w:ind w:left="357" w:hanging="357"/>
              <w:rPr>
                <w:rFonts w:cstheme="minorHAnsi"/>
                <w:szCs w:val="20"/>
              </w:rPr>
            </w:pPr>
            <w:r w:rsidRPr="00BC4421">
              <w:rPr>
                <w:rFonts w:cstheme="minorHAnsi"/>
                <w:szCs w:val="20"/>
              </w:rPr>
              <w:t xml:space="preserve">Prisijungimo prie </w:t>
            </w:r>
            <w:r w:rsidR="001C5132" w:rsidRPr="00BC4421">
              <w:rPr>
                <w:rFonts w:cstheme="minorHAnsi"/>
                <w:szCs w:val="20"/>
              </w:rPr>
              <w:t>mokym</w:t>
            </w:r>
            <w:r w:rsidRPr="00BC4421">
              <w:rPr>
                <w:rFonts w:cstheme="minorHAnsi"/>
                <w:szCs w:val="20"/>
              </w:rPr>
              <w:t xml:space="preserve">o sesijos instrukcija. Parengiama prisijungimo prie </w:t>
            </w:r>
            <w:r w:rsidR="001C5132" w:rsidRPr="00BC4421">
              <w:rPr>
                <w:rFonts w:cstheme="minorHAnsi"/>
                <w:szCs w:val="20"/>
              </w:rPr>
              <w:t>mokym</w:t>
            </w:r>
            <w:r w:rsidRPr="00BC4421">
              <w:rPr>
                <w:rFonts w:cstheme="minorHAnsi"/>
                <w:szCs w:val="20"/>
              </w:rPr>
              <w:t xml:space="preserve">o sesijos instrukcija, kurioje turi būti nurodoma informacija kaip dalyviui prisijungti prie konkrečios </w:t>
            </w:r>
            <w:r w:rsidR="001C5132" w:rsidRPr="00BC4421">
              <w:rPr>
                <w:rFonts w:cstheme="minorHAnsi"/>
                <w:szCs w:val="20"/>
              </w:rPr>
              <w:t>mokym</w:t>
            </w:r>
            <w:r w:rsidRPr="00BC4421">
              <w:rPr>
                <w:rFonts w:cstheme="minorHAnsi"/>
                <w:szCs w:val="20"/>
              </w:rPr>
              <w:t xml:space="preserve">o sesijos, nurodomas dalyvio dalyvavimo </w:t>
            </w:r>
            <w:r w:rsidR="001C5132" w:rsidRPr="00BC4421">
              <w:rPr>
                <w:rFonts w:cstheme="minorHAnsi"/>
                <w:szCs w:val="20"/>
              </w:rPr>
              <w:t>mokym</w:t>
            </w:r>
            <w:r w:rsidRPr="00BC4421">
              <w:rPr>
                <w:rFonts w:cstheme="minorHAnsi"/>
                <w:szCs w:val="20"/>
              </w:rPr>
              <w:t xml:space="preserve">e grafikas. Prisijungimo prie </w:t>
            </w:r>
            <w:r w:rsidR="001C5132" w:rsidRPr="00BC4421">
              <w:rPr>
                <w:rFonts w:cstheme="minorHAnsi"/>
                <w:szCs w:val="20"/>
              </w:rPr>
              <w:t>mokym</w:t>
            </w:r>
            <w:r w:rsidRPr="00BC4421">
              <w:rPr>
                <w:rFonts w:cstheme="minorHAnsi"/>
                <w:szCs w:val="20"/>
              </w:rPr>
              <w:t xml:space="preserve">o instrukcija turi būti parengta ir suderinta su Užsakovu bent 5 d.d. iki </w:t>
            </w:r>
            <w:r w:rsidR="001C5132" w:rsidRPr="00BC4421">
              <w:rPr>
                <w:rFonts w:cstheme="minorHAnsi"/>
                <w:szCs w:val="20"/>
              </w:rPr>
              <w:t>mokym</w:t>
            </w:r>
            <w:r w:rsidRPr="00BC4421">
              <w:rPr>
                <w:rFonts w:cstheme="minorHAnsi"/>
                <w:szCs w:val="20"/>
              </w:rPr>
              <w:t>o pradžios;</w:t>
            </w:r>
          </w:p>
          <w:p w14:paraId="6E20AF57" w14:textId="4E6265D0" w:rsidR="00DB25EA" w:rsidRPr="00BC4421" w:rsidRDefault="001C5132" w:rsidP="0087404C">
            <w:pPr>
              <w:pStyle w:val="Sraopastraipa"/>
              <w:numPr>
                <w:ilvl w:val="0"/>
                <w:numId w:val="253"/>
              </w:numPr>
              <w:spacing w:before="0"/>
              <w:ind w:left="357" w:hanging="357"/>
              <w:rPr>
                <w:rFonts w:cstheme="minorHAnsi"/>
                <w:szCs w:val="20"/>
              </w:rPr>
            </w:pPr>
            <w:r w:rsidRPr="00BC4421">
              <w:rPr>
                <w:rFonts w:cstheme="minorHAnsi"/>
                <w:szCs w:val="20"/>
              </w:rPr>
              <w:t>Mokym</w:t>
            </w:r>
            <w:r w:rsidR="00DB25EA" w:rsidRPr="00BC4421">
              <w:rPr>
                <w:rFonts w:cstheme="minorHAnsi"/>
                <w:szCs w:val="20"/>
              </w:rPr>
              <w:t xml:space="preserve">o medžiaga. Parengiama </w:t>
            </w:r>
            <w:r w:rsidRPr="00BC4421">
              <w:rPr>
                <w:rFonts w:cstheme="minorHAnsi"/>
                <w:szCs w:val="20"/>
              </w:rPr>
              <w:t>mokym</w:t>
            </w:r>
            <w:r w:rsidR="00DB25EA" w:rsidRPr="00BC4421">
              <w:rPr>
                <w:rFonts w:cstheme="minorHAnsi"/>
                <w:szCs w:val="20"/>
              </w:rPr>
              <w:t xml:space="preserve">o medžiaga) ir suderinama su Užsakovu bent 5 d.d. iki </w:t>
            </w:r>
            <w:r w:rsidRPr="00BC4421">
              <w:rPr>
                <w:rFonts w:cstheme="minorHAnsi"/>
                <w:szCs w:val="20"/>
              </w:rPr>
              <w:t>mokym</w:t>
            </w:r>
            <w:r w:rsidR="00DB25EA" w:rsidRPr="00BC4421">
              <w:rPr>
                <w:rFonts w:cstheme="minorHAnsi"/>
                <w:szCs w:val="20"/>
              </w:rPr>
              <w:t xml:space="preserve">o pradžios ir turi apimti Sistemos administravimo funkcijas ir komponentus: </w:t>
            </w:r>
          </w:p>
          <w:p w14:paraId="76F389C6" w14:textId="2FE8CB62" w:rsidR="00DB25EA" w:rsidRPr="00BC4421" w:rsidRDefault="00DB25EA" w:rsidP="0087404C">
            <w:pPr>
              <w:pStyle w:val="Sraopastraipa"/>
              <w:numPr>
                <w:ilvl w:val="1"/>
                <w:numId w:val="254"/>
              </w:numPr>
              <w:spacing w:before="0"/>
              <w:rPr>
                <w:rFonts w:cstheme="minorHAnsi"/>
                <w:szCs w:val="20"/>
              </w:rPr>
            </w:pPr>
            <w:r w:rsidRPr="00BC4421">
              <w:rPr>
                <w:rFonts w:cstheme="minorHAnsi"/>
                <w:szCs w:val="20"/>
              </w:rPr>
              <w:t xml:space="preserve">Įvadinė dalis. Aukštame lygmenyje pristatyta informacinė sistema, jos struktūra bei </w:t>
            </w:r>
            <w:r w:rsidR="001C5132" w:rsidRPr="00BC4421">
              <w:rPr>
                <w:rFonts w:cstheme="minorHAnsi"/>
                <w:szCs w:val="20"/>
              </w:rPr>
              <w:t>mokym</w:t>
            </w:r>
            <w:r w:rsidRPr="00BC4421">
              <w:rPr>
                <w:rFonts w:cstheme="minorHAnsi"/>
                <w:szCs w:val="20"/>
              </w:rPr>
              <w:t>o eiga;</w:t>
            </w:r>
          </w:p>
          <w:p w14:paraId="77F963CB" w14:textId="10CF3AE2" w:rsidR="00DB25EA" w:rsidRPr="00BC4421" w:rsidRDefault="00DB25EA" w:rsidP="0087404C">
            <w:pPr>
              <w:pStyle w:val="Sraopastraipa"/>
              <w:numPr>
                <w:ilvl w:val="1"/>
                <w:numId w:val="254"/>
              </w:numPr>
              <w:spacing w:before="0"/>
              <w:rPr>
                <w:rFonts w:cstheme="minorHAnsi"/>
                <w:szCs w:val="20"/>
              </w:rPr>
            </w:pPr>
            <w:r w:rsidRPr="00BC4421">
              <w:rPr>
                <w:rFonts w:cstheme="minorHAnsi"/>
                <w:szCs w:val="20"/>
              </w:rPr>
              <w:t xml:space="preserve">Demonstracija. Pristatomos visos aktualias sistemos sritis. </w:t>
            </w:r>
            <w:r w:rsidR="001C5132" w:rsidRPr="00BC4421">
              <w:rPr>
                <w:rFonts w:cstheme="minorHAnsi"/>
                <w:szCs w:val="20"/>
              </w:rPr>
              <w:t>Mokym</w:t>
            </w:r>
            <w:r w:rsidRPr="00BC4421">
              <w:rPr>
                <w:rFonts w:cstheme="minorHAnsi"/>
                <w:szCs w:val="20"/>
              </w:rPr>
              <w:t>o metu turi būti rodoma pati Sistema, jos funkcijų langai;</w:t>
            </w:r>
          </w:p>
          <w:p w14:paraId="129351E8" w14:textId="07C2D0ED" w:rsidR="00DB25EA" w:rsidRPr="00BC4421" w:rsidRDefault="00DB25EA" w:rsidP="00461EE1">
            <w:pPr>
              <w:pStyle w:val="Sraopastraipa"/>
              <w:numPr>
                <w:ilvl w:val="1"/>
                <w:numId w:val="254"/>
              </w:numPr>
              <w:spacing w:before="0"/>
              <w:rPr>
                <w:rFonts w:cstheme="minorHAnsi"/>
                <w:szCs w:val="20"/>
              </w:rPr>
            </w:pPr>
            <w:r w:rsidRPr="00BC4421">
              <w:rPr>
                <w:rFonts w:cstheme="minorHAnsi"/>
                <w:szCs w:val="20"/>
              </w:rPr>
              <w:t xml:space="preserve">Praktiniai uždaviniai. Diegėjas turi užtikrinti </w:t>
            </w:r>
            <w:r w:rsidR="001C5132" w:rsidRPr="00BC4421">
              <w:rPr>
                <w:rFonts w:cstheme="minorHAnsi"/>
                <w:szCs w:val="20"/>
              </w:rPr>
              <w:t>mokym</w:t>
            </w:r>
            <w:r w:rsidRPr="00BC4421">
              <w:rPr>
                <w:rFonts w:cstheme="minorHAnsi"/>
                <w:szCs w:val="20"/>
              </w:rPr>
              <w:t xml:space="preserve">o dalyvių galimybę </w:t>
            </w:r>
            <w:r w:rsidR="001C5132" w:rsidRPr="00BC4421">
              <w:rPr>
                <w:rFonts w:cstheme="minorHAnsi"/>
                <w:szCs w:val="20"/>
              </w:rPr>
              <w:t>mokym</w:t>
            </w:r>
            <w:r w:rsidRPr="00BC4421">
              <w:rPr>
                <w:rFonts w:cstheme="minorHAnsi"/>
                <w:szCs w:val="20"/>
              </w:rPr>
              <w:t xml:space="preserve">o metu prisijungti prie </w:t>
            </w:r>
            <w:r w:rsidR="001C5132" w:rsidRPr="00BC4421">
              <w:rPr>
                <w:rFonts w:cstheme="minorHAnsi"/>
                <w:szCs w:val="20"/>
              </w:rPr>
              <w:t>mokym</w:t>
            </w:r>
            <w:r w:rsidRPr="00BC4421">
              <w:rPr>
                <w:rFonts w:cstheme="minorHAnsi"/>
                <w:szCs w:val="20"/>
              </w:rPr>
              <w:t>o aplinkos ir atlikti Diegėjų parengtas praktines užduotis, turi būti aptarti užduočių rezultatai, suteiktos konsultacijos užduotis atliekantiems dalyviams.</w:t>
            </w:r>
          </w:p>
        </w:tc>
      </w:tr>
      <w:tr w:rsidR="005029BC" w:rsidRPr="00BC4421" w14:paraId="3059188A" w14:textId="77777777">
        <w:trPr>
          <w:trHeight w:val="20"/>
        </w:trPr>
        <w:tc>
          <w:tcPr>
            <w:tcW w:w="442" w:type="pct"/>
          </w:tcPr>
          <w:p w14:paraId="7680187D" w14:textId="77777777" w:rsidR="005029BC" w:rsidRPr="00BC4421" w:rsidRDefault="005029BC" w:rsidP="0086536E">
            <w:pPr>
              <w:pStyle w:val="Sraopastraipa"/>
              <w:numPr>
                <w:ilvl w:val="0"/>
                <w:numId w:val="11"/>
              </w:numPr>
              <w:spacing w:before="0"/>
              <w:ind w:left="317"/>
              <w:rPr>
                <w:szCs w:val="20"/>
              </w:rPr>
            </w:pPr>
          </w:p>
        </w:tc>
        <w:tc>
          <w:tcPr>
            <w:tcW w:w="4558" w:type="pct"/>
            <w:vAlign w:val="center"/>
          </w:tcPr>
          <w:p w14:paraId="650F45E4" w14:textId="1CD90D64" w:rsidR="005029BC" w:rsidRPr="00BC4421" w:rsidRDefault="005029BC" w:rsidP="005029BC">
            <w:pPr>
              <w:spacing w:before="0"/>
              <w:rPr>
                <w:szCs w:val="20"/>
              </w:rPr>
            </w:pPr>
            <w:r w:rsidRPr="00BC4421">
              <w:rPr>
                <w:szCs w:val="20"/>
              </w:rPr>
              <w:t xml:space="preserve">Diegėjas užtikrina, kad administratorių </w:t>
            </w:r>
            <w:r w:rsidR="001C5132" w:rsidRPr="00BC4421">
              <w:rPr>
                <w:szCs w:val="20"/>
              </w:rPr>
              <w:t>mokym</w:t>
            </w:r>
            <w:r w:rsidRPr="00BC4421">
              <w:rPr>
                <w:szCs w:val="20"/>
              </w:rPr>
              <w:t xml:space="preserve">as ir </w:t>
            </w:r>
            <w:r w:rsidR="001C5132" w:rsidRPr="00BC4421">
              <w:rPr>
                <w:szCs w:val="20"/>
              </w:rPr>
              <w:t>mokym</w:t>
            </w:r>
            <w:r w:rsidRPr="00BC4421">
              <w:rPr>
                <w:szCs w:val="20"/>
              </w:rPr>
              <w:t>o medžiaga apimtų šias sritis (neapsiribojant):</w:t>
            </w:r>
          </w:p>
          <w:p w14:paraId="15F91AEA" w14:textId="77777777" w:rsidR="005029BC" w:rsidRPr="00BC4421" w:rsidRDefault="005029BC" w:rsidP="0087404C">
            <w:pPr>
              <w:pStyle w:val="Sraassuenkleliais"/>
              <w:numPr>
                <w:ilvl w:val="0"/>
                <w:numId w:val="24"/>
              </w:numPr>
              <w:spacing w:before="0"/>
              <w:jc w:val="left"/>
              <w:rPr>
                <w:szCs w:val="20"/>
              </w:rPr>
            </w:pPr>
            <w:r w:rsidRPr="00BC4421">
              <w:rPr>
                <w:rFonts w:cstheme="minorHAnsi"/>
                <w:szCs w:val="18"/>
              </w:rPr>
              <w:t>įvadas</w:t>
            </w:r>
            <w:r w:rsidRPr="00BC4421">
              <w:rPr>
                <w:szCs w:val="20"/>
              </w:rPr>
              <w:t>:</w:t>
            </w:r>
          </w:p>
          <w:p w14:paraId="108A49BE" w14:textId="4DE36CED" w:rsidR="005029BC" w:rsidRPr="00BC4421" w:rsidRDefault="001C5132" w:rsidP="0087404C">
            <w:pPr>
              <w:pStyle w:val="Sraassuenkleliais"/>
              <w:numPr>
                <w:ilvl w:val="1"/>
                <w:numId w:val="24"/>
              </w:numPr>
              <w:spacing w:before="0"/>
              <w:jc w:val="left"/>
              <w:rPr>
                <w:rFonts w:cstheme="minorHAnsi"/>
                <w:szCs w:val="18"/>
              </w:rPr>
            </w:pPr>
            <w:r w:rsidRPr="00BC4421">
              <w:rPr>
                <w:rFonts w:cstheme="minorHAnsi"/>
                <w:szCs w:val="18"/>
              </w:rPr>
              <w:t>mokym</w:t>
            </w:r>
            <w:r w:rsidR="005029BC" w:rsidRPr="00BC4421">
              <w:rPr>
                <w:rFonts w:cstheme="minorHAnsi"/>
                <w:szCs w:val="18"/>
              </w:rPr>
              <w:t>o struktūra;</w:t>
            </w:r>
          </w:p>
          <w:p w14:paraId="243BC37C"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pagrindinės dalys;</w:t>
            </w:r>
          </w:p>
          <w:p w14:paraId="23C72E23" w14:textId="57D5BC68"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informacija apie Sistemą</w:t>
            </w:r>
            <w:r w:rsidR="004430A6" w:rsidRPr="00BC4421">
              <w:rPr>
                <w:rFonts w:cstheme="minorHAnsi"/>
                <w:szCs w:val="18"/>
              </w:rPr>
              <w:t>.</w:t>
            </w:r>
          </w:p>
          <w:p w14:paraId="120EE3C4" w14:textId="77777777" w:rsidR="005029BC" w:rsidRPr="00BC4421" w:rsidRDefault="005029BC" w:rsidP="0087404C">
            <w:pPr>
              <w:pStyle w:val="Sraassuenkleliais"/>
              <w:numPr>
                <w:ilvl w:val="0"/>
                <w:numId w:val="24"/>
              </w:numPr>
              <w:spacing w:before="0"/>
              <w:jc w:val="left"/>
              <w:rPr>
                <w:rFonts w:cstheme="minorHAnsi"/>
                <w:szCs w:val="18"/>
              </w:rPr>
            </w:pPr>
            <w:r w:rsidRPr="00BC4421">
              <w:rPr>
                <w:rFonts w:cstheme="minorHAnsi"/>
                <w:szCs w:val="18"/>
              </w:rPr>
              <w:t>teorinė dalis:</w:t>
            </w:r>
          </w:p>
          <w:p w14:paraId="6044A0C1"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Sistemos saugumo reikalavimai;</w:t>
            </w:r>
          </w:p>
          <w:p w14:paraId="43D8020D"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Sistemos integracijų nustatymų, konfigūravimo ir valdymo instrukcijos;</w:t>
            </w:r>
          </w:p>
          <w:p w14:paraId="50D382D1"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Sistemos įdiegimo instrukcija;</w:t>
            </w:r>
          </w:p>
          <w:p w14:paraId="5D4E5A73"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Sistemos nustatymų valdymas;</w:t>
            </w:r>
          </w:p>
          <w:p w14:paraId="21F0D568"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Sistemos administravimo ir priežiūros valdymas;</w:t>
            </w:r>
          </w:p>
          <w:p w14:paraId="2F37B247"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atsarginių kopijų darymo ir atstatymo instrukcija;</w:t>
            </w:r>
          </w:p>
          <w:p w14:paraId="06BF09D0"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naujos darbo vietos paruošimas;</w:t>
            </w:r>
          </w:p>
          <w:p w14:paraId="69E836FE" w14:textId="28D69166"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 xml:space="preserve">skirtingų sistemos aplinkų (pavyzdžiui, </w:t>
            </w:r>
            <w:r w:rsidR="001C5132" w:rsidRPr="00BC4421">
              <w:rPr>
                <w:rFonts w:cstheme="minorHAnsi"/>
                <w:szCs w:val="18"/>
              </w:rPr>
              <w:t>mokym</w:t>
            </w:r>
            <w:r w:rsidRPr="00BC4421">
              <w:rPr>
                <w:rFonts w:cstheme="minorHAnsi"/>
                <w:szCs w:val="18"/>
              </w:rPr>
              <w:t>o, testavimo) aprašymas ir valdymas;</w:t>
            </w:r>
          </w:p>
          <w:p w14:paraId="0C92A497"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stebėjimo ir monitoringo procesai;</w:t>
            </w:r>
          </w:p>
          <w:p w14:paraId="70C0E10F"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reikalingų resursų poreikis (augimas) metams.</w:t>
            </w:r>
          </w:p>
          <w:p w14:paraId="32870319" w14:textId="77777777" w:rsidR="005029BC" w:rsidRPr="00BC4421" w:rsidRDefault="005029BC" w:rsidP="0087404C">
            <w:pPr>
              <w:pStyle w:val="Sraassuenkleliais"/>
              <w:numPr>
                <w:ilvl w:val="0"/>
                <w:numId w:val="24"/>
              </w:numPr>
              <w:spacing w:before="0"/>
              <w:jc w:val="left"/>
              <w:rPr>
                <w:rFonts w:cstheme="minorHAnsi"/>
                <w:szCs w:val="18"/>
              </w:rPr>
            </w:pPr>
            <w:r w:rsidRPr="00BC4421">
              <w:rPr>
                <w:rFonts w:cstheme="minorHAnsi"/>
                <w:szCs w:val="18"/>
              </w:rPr>
              <w:t>praktinė dalis:</w:t>
            </w:r>
          </w:p>
          <w:p w14:paraId="008E994C"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praktinė dalis – praktinės užduotys (praktinės situacijos), susijusios su kiekviena iš teorinėje dalyje pateiktų dalių;</w:t>
            </w:r>
          </w:p>
          <w:p w14:paraId="799BA976" w14:textId="77777777" w:rsidR="005029BC" w:rsidRPr="00BC4421" w:rsidRDefault="005029BC" w:rsidP="0087404C">
            <w:pPr>
              <w:pStyle w:val="Sraassuenkleliais"/>
              <w:numPr>
                <w:ilvl w:val="1"/>
                <w:numId w:val="24"/>
              </w:numPr>
              <w:spacing w:before="0"/>
              <w:jc w:val="left"/>
              <w:rPr>
                <w:rFonts w:cstheme="minorHAnsi"/>
                <w:szCs w:val="18"/>
              </w:rPr>
            </w:pPr>
            <w:r w:rsidRPr="00BC4421">
              <w:rPr>
                <w:rFonts w:cstheme="minorHAnsi"/>
                <w:szCs w:val="18"/>
              </w:rPr>
              <w:t>kitos praktinės situacijos, Diegėjo požiūriu aktualios administruojant.</w:t>
            </w:r>
          </w:p>
          <w:p w14:paraId="2B3877CF" w14:textId="11D7A393" w:rsidR="005029BC" w:rsidRPr="00BC4421" w:rsidRDefault="001C5132" w:rsidP="005029BC">
            <w:pPr>
              <w:pStyle w:val="Sraassuenkleliais"/>
              <w:numPr>
                <w:ilvl w:val="0"/>
                <w:numId w:val="0"/>
              </w:numPr>
              <w:spacing w:before="0" w:after="0"/>
              <w:rPr>
                <w:rFonts w:cstheme="minorHAnsi"/>
                <w:szCs w:val="20"/>
              </w:rPr>
            </w:pPr>
            <w:r w:rsidRPr="00BC4421">
              <w:rPr>
                <w:szCs w:val="20"/>
              </w:rPr>
              <w:t>Mokym</w:t>
            </w:r>
            <w:r w:rsidR="005029BC" w:rsidRPr="00BC4421">
              <w:rPr>
                <w:szCs w:val="20"/>
              </w:rPr>
              <w:t xml:space="preserve">o temos gali keistis ir būti mažesnės apimties, jei </w:t>
            </w:r>
            <w:r w:rsidRPr="00BC4421">
              <w:rPr>
                <w:szCs w:val="20"/>
              </w:rPr>
              <w:t>mokym</w:t>
            </w:r>
            <w:r w:rsidR="005029BC" w:rsidRPr="00BC4421">
              <w:rPr>
                <w:szCs w:val="20"/>
              </w:rPr>
              <w:t xml:space="preserve">o dalyviui tema nėra aktuali. </w:t>
            </w:r>
            <w:r w:rsidRPr="00BC4421">
              <w:rPr>
                <w:szCs w:val="20"/>
              </w:rPr>
              <w:t>Mokym</w:t>
            </w:r>
            <w:r w:rsidR="005029BC" w:rsidRPr="00BC4421">
              <w:rPr>
                <w:szCs w:val="20"/>
              </w:rPr>
              <w:t xml:space="preserve">o temos turi būti nurodomas </w:t>
            </w:r>
            <w:r w:rsidRPr="00BC4421">
              <w:rPr>
                <w:szCs w:val="20"/>
              </w:rPr>
              <w:t>mokym</w:t>
            </w:r>
            <w:r w:rsidR="005029BC" w:rsidRPr="00BC4421">
              <w:rPr>
                <w:szCs w:val="20"/>
              </w:rPr>
              <w:t>o grafike.</w:t>
            </w:r>
          </w:p>
        </w:tc>
      </w:tr>
      <w:tr w:rsidR="005029BC" w:rsidRPr="00BC4421" w14:paraId="26D2D72F" w14:textId="77777777">
        <w:trPr>
          <w:trHeight w:val="20"/>
        </w:trPr>
        <w:tc>
          <w:tcPr>
            <w:tcW w:w="442" w:type="pct"/>
          </w:tcPr>
          <w:p w14:paraId="050D51CD" w14:textId="77777777" w:rsidR="005029BC" w:rsidRPr="00BC4421" w:rsidRDefault="005029BC" w:rsidP="0086536E">
            <w:pPr>
              <w:pStyle w:val="Sraopastraipa"/>
              <w:numPr>
                <w:ilvl w:val="0"/>
                <w:numId w:val="11"/>
              </w:numPr>
              <w:spacing w:before="0"/>
              <w:ind w:left="317"/>
              <w:rPr>
                <w:szCs w:val="20"/>
              </w:rPr>
            </w:pPr>
          </w:p>
        </w:tc>
        <w:tc>
          <w:tcPr>
            <w:tcW w:w="4558" w:type="pct"/>
            <w:vAlign w:val="center"/>
          </w:tcPr>
          <w:p w14:paraId="6B07D713" w14:textId="18AAECEF" w:rsidR="005029BC" w:rsidRPr="00BC4421" w:rsidRDefault="005029BC" w:rsidP="005029BC">
            <w:pPr>
              <w:spacing w:before="0"/>
              <w:rPr>
                <w:szCs w:val="20"/>
              </w:rPr>
            </w:pPr>
            <w:r w:rsidRPr="00BC4421">
              <w:rPr>
                <w:szCs w:val="20"/>
              </w:rPr>
              <w:t xml:space="preserve">Diegėjas turi užtikrinti administratorių </w:t>
            </w:r>
            <w:r w:rsidR="001C5132" w:rsidRPr="00BC4421">
              <w:rPr>
                <w:szCs w:val="20"/>
              </w:rPr>
              <w:t>mokym</w:t>
            </w:r>
            <w:r w:rsidRPr="00BC4421">
              <w:rPr>
                <w:szCs w:val="20"/>
              </w:rPr>
              <w:t>o medžiagos parengimą skaitmenine forma (tekstiniu ir / arba vaizdiniu formatu).</w:t>
            </w:r>
          </w:p>
        </w:tc>
      </w:tr>
      <w:tr w:rsidR="005029BC" w:rsidRPr="00BC4421" w14:paraId="2A887339" w14:textId="77777777">
        <w:trPr>
          <w:trHeight w:val="20"/>
        </w:trPr>
        <w:tc>
          <w:tcPr>
            <w:tcW w:w="442" w:type="pct"/>
          </w:tcPr>
          <w:p w14:paraId="506C1520" w14:textId="77777777" w:rsidR="005029BC" w:rsidRPr="00BC4421" w:rsidRDefault="005029BC" w:rsidP="0086536E">
            <w:pPr>
              <w:pStyle w:val="Sraopastraipa"/>
              <w:numPr>
                <w:ilvl w:val="0"/>
                <w:numId w:val="11"/>
              </w:numPr>
              <w:spacing w:before="0"/>
              <w:ind w:left="317"/>
              <w:rPr>
                <w:szCs w:val="20"/>
              </w:rPr>
            </w:pPr>
          </w:p>
        </w:tc>
        <w:tc>
          <w:tcPr>
            <w:tcW w:w="4558" w:type="pct"/>
            <w:vAlign w:val="center"/>
          </w:tcPr>
          <w:p w14:paraId="5D734770" w14:textId="4FB91BE3" w:rsidR="005029BC" w:rsidRPr="00BC4421" w:rsidRDefault="005029BC" w:rsidP="005029BC">
            <w:pPr>
              <w:spacing w:before="0"/>
              <w:rPr>
                <w:szCs w:val="20"/>
              </w:rPr>
            </w:pPr>
            <w:r w:rsidRPr="00BC4421">
              <w:rPr>
                <w:szCs w:val="20"/>
              </w:rPr>
              <w:t>Diegėjas turi užtikrinti administratorių testavimo medžiagos parengimą skaitmenine forma (tekstiniu ir / arba vaizdiniu formatu).</w:t>
            </w:r>
          </w:p>
        </w:tc>
      </w:tr>
      <w:tr w:rsidR="005029BC" w:rsidRPr="00BC4421" w14:paraId="316F762B" w14:textId="77777777">
        <w:trPr>
          <w:trHeight w:val="20"/>
        </w:trPr>
        <w:tc>
          <w:tcPr>
            <w:tcW w:w="442" w:type="pct"/>
          </w:tcPr>
          <w:p w14:paraId="51E6FAF5" w14:textId="77777777" w:rsidR="005029BC" w:rsidRPr="00BC4421" w:rsidRDefault="005029BC" w:rsidP="0086536E">
            <w:pPr>
              <w:pStyle w:val="Sraopastraipa"/>
              <w:numPr>
                <w:ilvl w:val="0"/>
                <w:numId w:val="11"/>
              </w:numPr>
              <w:spacing w:before="0"/>
              <w:ind w:left="317"/>
              <w:rPr>
                <w:szCs w:val="20"/>
              </w:rPr>
            </w:pPr>
          </w:p>
        </w:tc>
        <w:tc>
          <w:tcPr>
            <w:tcW w:w="4558" w:type="pct"/>
            <w:vAlign w:val="center"/>
          </w:tcPr>
          <w:p w14:paraId="25365BE0" w14:textId="565746C0" w:rsidR="005029BC" w:rsidRPr="00BC4421" w:rsidRDefault="005029BC" w:rsidP="005029BC">
            <w:pPr>
              <w:spacing w:before="0"/>
              <w:rPr>
                <w:szCs w:val="20"/>
              </w:rPr>
            </w:pPr>
            <w:r w:rsidRPr="00BC4421">
              <w:rPr>
                <w:szCs w:val="20"/>
              </w:rPr>
              <w:t xml:space="preserve">Administratorių </w:t>
            </w:r>
            <w:r w:rsidR="001C5132" w:rsidRPr="00BC4421">
              <w:rPr>
                <w:szCs w:val="20"/>
              </w:rPr>
              <w:t>mokym</w:t>
            </w:r>
            <w:r w:rsidRPr="00BC4421">
              <w:rPr>
                <w:szCs w:val="20"/>
              </w:rPr>
              <w:t xml:space="preserve">o medžiagą Diegėjas pateikia Užsakovui likus ne mažiau kaip 2 darbo dienoms iki suformuotos administratorių </w:t>
            </w:r>
            <w:r w:rsidR="001C5132" w:rsidRPr="00BC4421">
              <w:rPr>
                <w:szCs w:val="20"/>
              </w:rPr>
              <w:t>mokym</w:t>
            </w:r>
            <w:r w:rsidRPr="00BC4421">
              <w:rPr>
                <w:szCs w:val="20"/>
              </w:rPr>
              <w:t>o pradžios.</w:t>
            </w:r>
          </w:p>
        </w:tc>
      </w:tr>
      <w:tr w:rsidR="005029BC" w:rsidRPr="00BC4421" w14:paraId="4BC20A23" w14:textId="77777777">
        <w:trPr>
          <w:trHeight w:val="20"/>
        </w:trPr>
        <w:tc>
          <w:tcPr>
            <w:tcW w:w="442" w:type="pct"/>
          </w:tcPr>
          <w:p w14:paraId="7AF5C8D2" w14:textId="77777777" w:rsidR="005029BC" w:rsidRPr="00BC4421" w:rsidRDefault="005029BC" w:rsidP="0086536E">
            <w:pPr>
              <w:pStyle w:val="Sraopastraipa"/>
              <w:numPr>
                <w:ilvl w:val="0"/>
                <w:numId w:val="11"/>
              </w:numPr>
              <w:spacing w:before="0"/>
              <w:ind w:left="317"/>
              <w:rPr>
                <w:szCs w:val="20"/>
              </w:rPr>
            </w:pPr>
          </w:p>
        </w:tc>
        <w:tc>
          <w:tcPr>
            <w:tcW w:w="4558" w:type="pct"/>
            <w:vAlign w:val="center"/>
          </w:tcPr>
          <w:p w14:paraId="422620B8" w14:textId="6D420FAF" w:rsidR="005029BC" w:rsidRPr="00BC4421" w:rsidRDefault="005029BC" w:rsidP="005029BC">
            <w:pPr>
              <w:spacing w:before="0"/>
              <w:rPr>
                <w:szCs w:val="20"/>
              </w:rPr>
            </w:pPr>
            <w:r w:rsidRPr="00BC4421">
              <w:rPr>
                <w:szCs w:val="20"/>
              </w:rPr>
              <w:t xml:space="preserve">Diegėjas, esant poreikiui, užtikrina administratorių </w:t>
            </w:r>
            <w:r w:rsidR="001C5132" w:rsidRPr="00BC4421">
              <w:rPr>
                <w:szCs w:val="20"/>
              </w:rPr>
              <w:t>mokym</w:t>
            </w:r>
            <w:r w:rsidRPr="00BC4421">
              <w:rPr>
                <w:szCs w:val="20"/>
              </w:rPr>
              <w:t>o vykdymą nuotoliniu būdu.</w:t>
            </w:r>
          </w:p>
        </w:tc>
      </w:tr>
      <w:tr w:rsidR="005029BC" w:rsidRPr="00BC4421" w14:paraId="718A4049" w14:textId="77777777">
        <w:trPr>
          <w:trHeight w:val="20"/>
        </w:trPr>
        <w:tc>
          <w:tcPr>
            <w:tcW w:w="442" w:type="pct"/>
          </w:tcPr>
          <w:p w14:paraId="00E157E6" w14:textId="77777777" w:rsidR="005029BC" w:rsidRPr="00BC4421" w:rsidRDefault="005029BC" w:rsidP="0086536E">
            <w:pPr>
              <w:pStyle w:val="Sraopastraipa"/>
              <w:numPr>
                <w:ilvl w:val="0"/>
                <w:numId w:val="11"/>
              </w:numPr>
              <w:spacing w:before="0"/>
              <w:ind w:left="317"/>
              <w:rPr>
                <w:szCs w:val="20"/>
              </w:rPr>
            </w:pPr>
          </w:p>
        </w:tc>
        <w:tc>
          <w:tcPr>
            <w:tcW w:w="4558" w:type="pct"/>
            <w:vAlign w:val="center"/>
          </w:tcPr>
          <w:p w14:paraId="5FF5BE16" w14:textId="1A60A7E9" w:rsidR="005029BC" w:rsidRPr="00BC4421" w:rsidRDefault="005029BC" w:rsidP="005029BC">
            <w:pPr>
              <w:spacing w:before="0"/>
              <w:rPr>
                <w:szCs w:val="20"/>
              </w:rPr>
            </w:pPr>
            <w:r w:rsidRPr="00BC4421">
              <w:rPr>
                <w:szCs w:val="20"/>
              </w:rPr>
              <w:t xml:space="preserve">Diegėjas turi užtikrinti administratorių </w:t>
            </w:r>
            <w:r w:rsidR="001C5132" w:rsidRPr="00BC4421">
              <w:rPr>
                <w:szCs w:val="20"/>
              </w:rPr>
              <w:t>mokym</w:t>
            </w:r>
            <w:r w:rsidRPr="00BC4421">
              <w:rPr>
                <w:szCs w:val="20"/>
              </w:rPr>
              <w:t>o įrašymą vaizdo formatu.</w:t>
            </w:r>
          </w:p>
        </w:tc>
      </w:tr>
      <w:tr w:rsidR="005029BC" w:rsidRPr="00BC4421" w14:paraId="6A631AAD" w14:textId="77777777">
        <w:trPr>
          <w:trHeight w:val="20"/>
        </w:trPr>
        <w:tc>
          <w:tcPr>
            <w:tcW w:w="442" w:type="pct"/>
          </w:tcPr>
          <w:p w14:paraId="51066580" w14:textId="77777777" w:rsidR="005029BC" w:rsidRPr="00BC4421" w:rsidRDefault="005029BC" w:rsidP="0086536E">
            <w:pPr>
              <w:pStyle w:val="Sraopastraipa"/>
              <w:numPr>
                <w:ilvl w:val="0"/>
                <w:numId w:val="11"/>
              </w:numPr>
              <w:spacing w:before="0"/>
              <w:ind w:left="317"/>
              <w:rPr>
                <w:szCs w:val="20"/>
              </w:rPr>
            </w:pPr>
          </w:p>
        </w:tc>
        <w:tc>
          <w:tcPr>
            <w:tcW w:w="4558" w:type="pct"/>
            <w:vAlign w:val="center"/>
          </w:tcPr>
          <w:p w14:paraId="7D70C5D9" w14:textId="09164886" w:rsidR="005029BC" w:rsidRPr="00BC4421" w:rsidRDefault="005029BC" w:rsidP="005029BC">
            <w:pPr>
              <w:spacing w:before="0"/>
              <w:rPr>
                <w:szCs w:val="20"/>
              </w:rPr>
            </w:pPr>
            <w:r w:rsidRPr="00BC4421">
              <w:rPr>
                <w:szCs w:val="20"/>
              </w:rPr>
              <w:t xml:space="preserve">Administratorių </w:t>
            </w:r>
            <w:r w:rsidR="001C5132" w:rsidRPr="00BC4421">
              <w:rPr>
                <w:szCs w:val="20"/>
              </w:rPr>
              <w:t>mokym</w:t>
            </w:r>
            <w:r w:rsidRPr="00BC4421">
              <w:rPr>
                <w:szCs w:val="20"/>
              </w:rPr>
              <w:t>o pabaigoje, Diegėjas turi atlikti įvertinimą, ar instruktuoti asmenys pasirengę darbui.</w:t>
            </w:r>
          </w:p>
        </w:tc>
      </w:tr>
    </w:tbl>
    <w:p w14:paraId="5D987B6E" w14:textId="787B7C88" w:rsidR="006A5AD8" w:rsidRPr="00BC4421" w:rsidRDefault="006A5AD8" w:rsidP="00085608">
      <w:pPr>
        <w:pStyle w:val="Antrat1"/>
        <w:rPr>
          <w:rFonts w:hint="eastAsia"/>
        </w:rPr>
      </w:pPr>
      <w:bookmarkStart w:id="681" w:name="_Toc187396092"/>
      <w:r w:rsidRPr="00BC4421">
        <w:lastRenderedPageBreak/>
        <w:t xml:space="preserve">Reikalavimai </w:t>
      </w:r>
      <w:r w:rsidR="00651C10" w:rsidRPr="00BC4421">
        <w:t>garanti</w:t>
      </w:r>
      <w:r w:rsidR="00FE4815" w:rsidRPr="00BC4421">
        <w:t>niam aptarnavimui</w:t>
      </w:r>
      <w:bookmarkEnd w:id="681"/>
    </w:p>
    <w:tbl>
      <w:tblPr>
        <w:tblStyle w:val="CivittaTable2Purple"/>
        <w:tblW w:w="4692" w:type="pct"/>
        <w:tblLook w:val="0620" w:firstRow="1" w:lastRow="0" w:firstColumn="0" w:lastColumn="0" w:noHBand="1" w:noVBand="1"/>
      </w:tblPr>
      <w:tblGrid>
        <w:gridCol w:w="851"/>
        <w:gridCol w:w="8779"/>
      </w:tblGrid>
      <w:tr w:rsidR="00DC5AA8" w:rsidRPr="00BC4421" w14:paraId="5733AB20" w14:textId="77777777">
        <w:trPr>
          <w:cnfStyle w:val="100000000000" w:firstRow="1" w:lastRow="0" w:firstColumn="0" w:lastColumn="0" w:oddVBand="0" w:evenVBand="0" w:oddHBand="0" w:evenHBand="0" w:firstRowFirstColumn="0" w:firstRowLastColumn="0" w:lastRowFirstColumn="0" w:lastRowLastColumn="0"/>
          <w:trHeight w:val="20"/>
        </w:trPr>
        <w:tc>
          <w:tcPr>
            <w:tcW w:w="442" w:type="pct"/>
            <w:hideMark/>
          </w:tcPr>
          <w:p w14:paraId="6FF44922" w14:textId="77777777" w:rsidR="00DC5AA8" w:rsidRPr="00BC4421" w:rsidRDefault="00DC5AA8">
            <w:pPr>
              <w:spacing w:before="0"/>
              <w:rPr>
                <w:szCs w:val="20"/>
              </w:rPr>
            </w:pPr>
            <w:r w:rsidRPr="00BC4421">
              <w:rPr>
                <w:szCs w:val="20"/>
              </w:rPr>
              <w:t>Nr.</w:t>
            </w:r>
          </w:p>
        </w:tc>
        <w:tc>
          <w:tcPr>
            <w:tcW w:w="4558" w:type="pct"/>
            <w:hideMark/>
          </w:tcPr>
          <w:p w14:paraId="09A69876" w14:textId="77777777" w:rsidR="00DC5AA8" w:rsidRPr="00BC4421" w:rsidRDefault="00DC5AA8">
            <w:pPr>
              <w:spacing w:before="0"/>
              <w:rPr>
                <w:szCs w:val="20"/>
              </w:rPr>
            </w:pPr>
            <w:r w:rsidRPr="00BC4421">
              <w:rPr>
                <w:szCs w:val="20"/>
              </w:rPr>
              <w:t>Reikalavimas</w:t>
            </w:r>
          </w:p>
        </w:tc>
      </w:tr>
      <w:tr w:rsidR="00DC5AA8" w:rsidRPr="00BC4421" w14:paraId="14122CD1" w14:textId="77777777" w:rsidTr="00605D90">
        <w:trPr>
          <w:trHeight w:val="20"/>
        </w:trPr>
        <w:tc>
          <w:tcPr>
            <w:tcW w:w="442" w:type="pct"/>
          </w:tcPr>
          <w:p w14:paraId="7438D6AB" w14:textId="77777777" w:rsidR="00DC5AA8" w:rsidRPr="00BC4421" w:rsidRDefault="00DC5AA8" w:rsidP="00DC5AA8">
            <w:pPr>
              <w:pStyle w:val="Sraopastraipa"/>
              <w:numPr>
                <w:ilvl w:val="0"/>
                <w:numId w:val="11"/>
              </w:numPr>
              <w:spacing w:before="0"/>
              <w:ind w:left="317"/>
              <w:rPr>
                <w:szCs w:val="20"/>
              </w:rPr>
            </w:pPr>
          </w:p>
        </w:tc>
        <w:tc>
          <w:tcPr>
            <w:tcW w:w="4558" w:type="pct"/>
            <w:hideMark/>
          </w:tcPr>
          <w:p w14:paraId="43905B7A" w14:textId="6847A911" w:rsidR="00DC5AA8" w:rsidRPr="00BC4421" w:rsidRDefault="00AA4B08">
            <w:pPr>
              <w:pStyle w:val="Sraassuenkleliais"/>
              <w:numPr>
                <w:ilvl w:val="0"/>
                <w:numId w:val="0"/>
              </w:numPr>
              <w:spacing w:before="0" w:after="0"/>
              <w:rPr>
                <w:szCs w:val="20"/>
              </w:rPr>
            </w:pPr>
            <w:r w:rsidRPr="00BC4421">
              <w:rPr>
                <w:rFonts w:cstheme="minorHAnsi"/>
                <w:szCs w:val="18"/>
              </w:rPr>
              <w:t>Garantinio aptarnavimo objektas yra pagal šios techninės specifikacijos reikalavimus sukurta ir įdiegta Sistema su visomis jai priklausančiomis sąsajomis.</w:t>
            </w:r>
          </w:p>
        </w:tc>
      </w:tr>
      <w:tr w:rsidR="00AA4B08" w:rsidRPr="00BC4421" w14:paraId="4DE38A88" w14:textId="77777777" w:rsidTr="00605D90">
        <w:trPr>
          <w:trHeight w:val="20"/>
        </w:trPr>
        <w:tc>
          <w:tcPr>
            <w:tcW w:w="442" w:type="pct"/>
          </w:tcPr>
          <w:p w14:paraId="426E2111" w14:textId="77777777" w:rsidR="00AA4B08" w:rsidRPr="00BC4421" w:rsidRDefault="00AA4B08" w:rsidP="00AA4B08">
            <w:pPr>
              <w:pStyle w:val="Sraopastraipa"/>
              <w:numPr>
                <w:ilvl w:val="0"/>
                <w:numId w:val="11"/>
              </w:numPr>
              <w:spacing w:before="0"/>
              <w:ind w:left="317"/>
              <w:rPr>
                <w:szCs w:val="20"/>
              </w:rPr>
            </w:pPr>
          </w:p>
        </w:tc>
        <w:tc>
          <w:tcPr>
            <w:tcW w:w="4558" w:type="pct"/>
          </w:tcPr>
          <w:p w14:paraId="15F75E26" w14:textId="60C40127" w:rsidR="00AA4B08" w:rsidRPr="00BC4421" w:rsidRDefault="00AA4B08" w:rsidP="00AA4B08">
            <w:pPr>
              <w:pStyle w:val="Sraassuenkleliais"/>
              <w:numPr>
                <w:ilvl w:val="0"/>
                <w:numId w:val="0"/>
              </w:numPr>
              <w:spacing w:before="0" w:after="0"/>
              <w:rPr>
                <w:rFonts w:cstheme="minorHAnsi"/>
                <w:szCs w:val="18"/>
              </w:rPr>
            </w:pPr>
            <w:r w:rsidRPr="00BC4421">
              <w:rPr>
                <w:rFonts w:cstheme="minorHAnsi"/>
                <w:szCs w:val="18"/>
              </w:rPr>
              <w:t>Sukurtai ir įdiegtai programinei įrangai (programinei įrangai, įdiegtai standartinei įrangai, duomenų bazėms ir kt.) turi būti suteikiama garantija, kuri</w:t>
            </w:r>
            <w:r w:rsidR="00FB4CA2" w:rsidRPr="00BC4421">
              <w:rPr>
                <w:rFonts w:cstheme="minorHAnsi"/>
                <w:szCs w:val="18"/>
              </w:rPr>
              <w:t xml:space="preserve"> </w:t>
            </w:r>
            <w:r w:rsidRPr="00BC4421">
              <w:rPr>
                <w:rFonts w:cstheme="minorHAnsi"/>
                <w:szCs w:val="18"/>
              </w:rPr>
              <w:t>galioja į produkcinę aplinką paleistai sistemai visos sutarties metu ir 12 mėnesių po sutarties pabaigos.</w:t>
            </w:r>
          </w:p>
        </w:tc>
      </w:tr>
      <w:tr w:rsidR="00AA4B08" w:rsidRPr="00BC4421" w14:paraId="356E3EDE" w14:textId="77777777" w:rsidTr="00605D90">
        <w:trPr>
          <w:trHeight w:val="20"/>
        </w:trPr>
        <w:tc>
          <w:tcPr>
            <w:tcW w:w="442" w:type="pct"/>
          </w:tcPr>
          <w:p w14:paraId="05234E1B" w14:textId="77777777" w:rsidR="00AA4B08" w:rsidRPr="00BC4421" w:rsidRDefault="00AA4B08" w:rsidP="00AA4B08">
            <w:pPr>
              <w:pStyle w:val="Sraopastraipa"/>
              <w:numPr>
                <w:ilvl w:val="0"/>
                <w:numId w:val="11"/>
              </w:numPr>
              <w:spacing w:before="0"/>
              <w:ind w:left="317"/>
              <w:rPr>
                <w:szCs w:val="20"/>
              </w:rPr>
            </w:pPr>
          </w:p>
        </w:tc>
        <w:tc>
          <w:tcPr>
            <w:tcW w:w="4558" w:type="pct"/>
          </w:tcPr>
          <w:p w14:paraId="616EA396" w14:textId="77777777" w:rsidR="00AA4B08" w:rsidRPr="00BC4421" w:rsidRDefault="00AA4B08" w:rsidP="00AA4B08">
            <w:pPr>
              <w:pStyle w:val="Bullet"/>
              <w:ind w:left="360" w:hanging="360"/>
              <w:rPr>
                <w:color w:val="auto"/>
                <w:sz w:val="18"/>
                <w:szCs w:val="18"/>
              </w:rPr>
            </w:pPr>
            <w:r w:rsidRPr="00BC4421">
              <w:rPr>
                <w:color w:val="auto"/>
                <w:sz w:val="18"/>
                <w:szCs w:val="18"/>
              </w:rPr>
              <w:t>Garantinis aptarnavimas apima:</w:t>
            </w:r>
          </w:p>
          <w:p w14:paraId="6C86A2A2" w14:textId="77777777" w:rsidR="00AA4B08" w:rsidRPr="00BC4421" w:rsidRDefault="00AA4B08" w:rsidP="0087404C">
            <w:pPr>
              <w:pStyle w:val="Bullet"/>
              <w:numPr>
                <w:ilvl w:val="0"/>
                <w:numId w:val="143"/>
              </w:numPr>
              <w:ind w:left="357" w:hanging="357"/>
              <w:rPr>
                <w:color w:val="auto"/>
                <w:sz w:val="18"/>
                <w:szCs w:val="18"/>
              </w:rPr>
            </w:pPr>
            <w:r w:rsidRPr="00BC4421">
              <w:rPr>
                <w:color w:val="auto"/>
                <w:sz w:val="18"/>
                <w:szCs w:val="18"/>
              </w:rPr>
              <w:t>Sistemos neatitikimų nustatytiems reikalavimams ir klaidų šalinimą Diegėjo sąskaita;</w:t>
            </w:r>
          </w:p>
          <w:p w14:paraId="041A0556" w14:textId="77777777" w:rsidR="00AA4B08" w:rsidRPr="00BC4421" w:rsidRDefault="00AA4B08" w:rsidP="0087404C">
            <w:pPr>
              <w:pStyle w:val="Bullet"/>
              <w:numPr>
                <w:ilvl w:val="0"/>
                <w:numId w:val="143"/>
              </w:numPr>
              <w:ind w:left="357" w:hanging="357"/>
              <w:rPr>
                <w:color w:val="auto"/>
                <w:sz w:val="18"/>
                <w:szCs w:val="18"/>
              </w:rPr>
            </w:pPr>
            <w:r w:rsidRPr="00BC4421">
              <w:rPr>
                <w:color w:val="auto"/>
                <w:sz w:val="18"/>
                <w:szCs w:val="18"/>
              </w:rPr>
              <w:t>Eksploatuojamos Sistemos darbingumo atstatymą, pvz., įvykus duomenų bazės ar atskirų jos komponentų darbų sutrikimams;</w:t>
            </w:r>
          </w:p>
          <w:p w14:paraId="754B57AE" w14:textId="77777777" w:rsidR="00AA4B08" w:rsidRPr="00BC4421" w:rsidRDefault="00AA4B08" w:rsidP="0087404C">
            <w:pPr>
              <w:pStyle w:val="Bullet"/>
              <w:numPr>
                <w:ilvl w:val="0"/>
                <w:numId w:val="143"/>
              </w:numPr>
              <w:ind w:left="357" w:hanging="357"/>
              <w:rPr>
                <w:color w:val="auto"/>
                <w:sz w:val="18"/>
                <w:szCs w:val="18"/>
              </w:rPr>
            </w:pPr>
            <w:r w:rsidRPr="00BC4421">
              <w:rPr>
                <w:color w:val="auto"/>
                <w:sz w:val="18"/>
                <w:szCs w:val="18"/>
              </w:rPr>
              <w:t>Išgadintų / sugadintų / prarastų duomenų atstatymą, kai gedimo priežastis yra Diegėjo pateiktos programinės įrangos netinkamas veikimas ar netinkamai atlikti vystymo / palaikymo / priežiūros darbai;</w:t>
            </w:r>
          </w:p>
          <w:p w14:paraId="666FAB30" w14:textId="77777777" w:rsidR="00AA4B08" w:rsidRPr="00BC4421" w:rsidRDefault="00AA4B08" w:rsidP="0087404C">
            <w:pPr>
              <w:pStyle w:val="Bullet"/>
              <w:numPr>
                <w:ilvl w:val="0"/>
                <w:numId w:val="143"/>
              </w:numPr>
              <w:ind w:left="357" w:hanging="357"/>
              <w:rPr>
                <w:color w:val="auto"/>
                <w:sz w:val="18"/>
                <w:szCs w:val="18"/>
              </w:rPr>
            </w:pPr>
            <w:r w:rsidRPr="00BC4421">
              <w:rPr>
                <w:color w:val="auto"/>
                <w:sz w:val="18"/>
                <w:szCs w:val="18"/>
              </w:rPr>
              <w:t>Sistemos gamintojo vykdomą Sistemos programinės įrangos techninių pažeidžiamumų stebėseną, informavimą apie aptiktus pažeidžiamumus ir atnaujintų versijų, ištaisančių pažeidžiamumų spragas, teikimą;</w:t>
            </w:r>
          </w:p>
          <w:p w14:paraId="65074FBD" w14:textId="36E8FCF8" w:rsidR="00AA4B08" w:rsidRPr="00BC4421" w:rsidRDefault="00AA4B08" w:rsidP="0087404C">
            <w:pPr>
              <w:pStyle w:val="Bullet"/>
              <w:numPr>
                <w:ilvl w:val="0"/>
                <w:numId w:val="143"/>
              </w:numPr>
              <w:ind w:left="357" w:hanging="357"/>
              <w:rPr>
                <w:color w:val="auto"/>
                <w:sz w:val="18"/>
                <w:szCs w:val="18"/>
              </w:rPr>
            </w:pPr>
            <w:r w:rsidRPr="00BC4421">
              <w:rPr>
                <w:color w:val="auto"/>
                <w:sz w:val="18"/>
                <w:szCs w:val="18"/>
              </w:rPr>
              <w:t>Aplinkų (</w:t>
            </w:r>
            <w:r w:rsidR="001C5132" w:rsidRPr="00BC4421">
              <w:rPr>
                <w:color w:val="auto"/>
                <w:sz w:val="18"/>
                <w:szCs w:val="18"/>
              </w:rPr>
              <w:t>mokym</w:t>
            </w:r>
            <w:r w:rsidRPr="00BC4421">
              <w:rPr>
                <w:color w:val="auto"/>
                <w:sz w:val="18"/>
                <w:szCs w:val="18"/>
              </w:rPr>
              <w:t>o, testinės) naujinimą ir palaikymą;</w:t>
            </w:r>
          </w:p>
          <w:p w14:paraId="36780540" w14:textId="648AF6CD" w:rsidR="00AA4B08" w:rsidRPr="00BC4421" w:rsidRDefault="00AA4B08" w:rsidP="00706A5D">
            <w:pPr>
              <w:spacing w:before="0"/>
              <w:rPr>
                <w:szCs w:val="18"/>
              </w:rPr>
            </w:pPr>
            <w:r w:rsidRPr="00BC4421">
              <w:rPr>
                <w:rFonts w:cstheme="minorHAnsi"/>
                <w:szCs w:val="18"/>
              </w:rPr>
              <w:t>Neatitikimų ir klaidų šalinimą, kai Sistema neveikia ar funkcionuoja neteisingai ne dėl to, kad netinkamai realizuotas funkcinis reikalavimas ar veikimo logika, o dėl kitų Diegėjo pateiktų sudėtinių sprendimo dalių. Tokių sutrikimų pavyzdžiai: pateiktas Sistemos funkcionalumas daro netinkamą įtaką (pvz., nepilnai ar neteisingai saugomi duomenys) funkcinių reikalavimų rezultatams. Diegėjas atsakingas tik už tą programinę įrangą, įskaitant standartinę ir pritaikytą programinę įrangą, kurią jis pateikė, ir už tą, kuriai jis suformavo reikalavimus (pavyzdžiui, jei Diegėjas suformuoja reikalavimą, kad sklandžiam Sistemos veikimui reikalinga ne žemesnė nei tam tikros naršyklės versija, Sistema turi veikti su šia naršyklės versija, o esant nesklandumams Diegėjas atsakingas už susijusių klaidų šalinimą).</w:t>
            </w:r>
          </w:p>
        </w:tc>
      </w:tr>
      <w:tr w:rsidR="00AA4B08" w:rsidRPr="00BC4421" w14:paraId="4B4A2668" w14:textId="77777777" w:rsidTr="00605D90">
        <w:trPr>
          <w:trHeight w:val="20"/>
        </w:trPr>
        <w:tc>
          <w:tcPr>
            <w:tcW w:w="442" w:type="pct"/>
          </w:tcPr>
          <w:p w14:paraId="03B5082A" w14:textId="77777777" w:rsidR="00AA4B08" w:rsidRPr="00BC4421" w:rsidRDefault="00AA4B08" w:rsidP="00AA4B08">
            <w:pPr>
              <w:pStyle w:val="Sraopastraipa"/>
              <w:numPr>
                <w:ilvl w:val="0"/>
                <w:numId w:val="11"/>
              </w:numPr>
              <w:spacing w:before="0"/>
              <w:ind w:left="317"/>
              <w:rPr>
                <w:szCs w:val="20"/>
              </w:rPr>
            </w:pPr>
          </w:p>
        </w:tc>
        <w:tc>
          <w:tcPr>
            <w:tcW w:w="4558" w:type="pct"/>
          </w:tcPr>
          <w:p w14:paraId="5306E9F4" w14:textId="5A6D0F28" w:rsidR="00AA4B08" w:rsidRPr="00BC4421" w:rsidRDefault="00AA4B08" w:rsidP="00516B11">
            <w:pPr>
              <w:pStyle w:val="Sraassuenkleliais"/>
              <w:numPr>
                <w:ilvl w:val="0"/>
                <w:numId w:val="0"/>
              </w:numPr>
              <w:spacing w:before="0" w:after="0"/>
              <w:rPr>
                <w:szCs w:val="18"/>
              </w:rPr>
            </w:pPr>
            <w:r w:rsidRPr="00BC4421">
              <w:rPr>
                <w:szCs w:val="18"/>
              </w:rPr>
              <w:t xml:space="preserve">Sistema turi veikti patikimai, atitikti informacinių technologijų saugumo reikalavimus ir būti atstatoma įvykus sutrikimui. Visi Diegėjo veiksmai, susiję su palaikymo paslauga, turi būti vykdomi pagal suderintas su </w:t>
            </w:r>
            <w:r w:rsidR="00F66010" w:rsidRPr="00BC4421">
              <w:rPr>
                <w:szCs w:val="18"/>
              </w:rPr>
              <w:t>Užsakovu</w:t>
            </w:r>
            <w:r w:rsidRPr="00BC4421">
              <w:rPr>
                <w:szCs w:val="18"/>
              </w:rPr>
              <w:t xml:space="preserve"> procedūras.</w:t>
            </w:r>
          </w:p>
        </w:tc>
      </w:tr>
      <w:tr w:rsidR="00AA4B08" w:rsidRPr="00BC4421" w14:paraId="63A37AB9" w14:textId="77777777" w:rsidTr="00605D90">
        <w:trPr>
          <w:trHeight w:val="20"/>
        </w:trPr>
        <w:tc>
          <w:tcPr>
            <w:tcW w:w="442" w:type="pct"/>
          </w:tcPr>
          <w:p w14:paraId="0529BDE7" w14:textId="77777777" w:rsidR="00AA4B08" w:rsidRPr="00BC4421" w:rsidRDefault="00AA4B08" w:rsidP="00AA4B08">
            <w:pPr>
              <w:pStyle w:val="Sraopastraipa"/>
              <w:numPr>
                <w:ilvl w:val="0"/>
                <w:numId w:val="11"/>
              </w:numPr>
              <w:spacing w:before="0"/>
              <w:ind w:left="317"/>
              <w:rPr>
                <w:szCs w:val="20"/>
              </w:rPr>
            </w:pPr>
          </w:p>
        </w:tc>
        <w:tc>
          <w:tcPr>
            <w:tcW w:w="4558" w:type="pct"/>
          </w:tcPr>
          <w:p w14:paraId="72E239D2" w14:textId="3BBB1844" w:rsidR="00AA4B08" w:rsidRPr="00BC4421" w:rsidRDefault="00AA4B08" w:rsidP="003850BF">
            <w:pPr>
              <w:spacing w:before="0" w:line="259" w:lineRule="auto"/>
              <w:contextualSpacing/>
              <w:rPr>
                <w:szCs w:val="18"/>
              </w:rPr>
            </w:pPr>
            <w:r w:rsidRPr="00BC4421">
              <w:rPr>
                <w:rFonts w:cstheme="minorHAnsi"/>
                <w:szCs w:val="18"/>
              </w:rPr>
              <w:t>Sistemos palaikymo (garantinio aptarnavimo) paslauga turi būti teikiama</w:t>
            </w:r>
            <w:r w:rsidR="00A75C55" w:rsidRPr="00BC4421">
              <w:rPr>
                <w:rFonts w:cstheme="minorHAnsi"/>
                <w:szCs w:val="18"/>
              </w:rPr>
              <w:t xml:space="preserve"> </w:t>
            </w:r>
            <w:r w:rsidR="001C5132" w:rsidRPr="00BC4421">
              <w:rPr>
                <w:szCs w:val="18"/>
              </w:rPr>
              <w:t>u</w:t>
            </w:r>
            <w:r w:rsidR="00F66010" w:rsidRPr="00BC4421">
              <w:rPr>
                <w:szCs w:val="18"/>
              </w:rPr>
              <w:t>žsakovo</w:t>
            </w:r>
            <w:r w:rsidRPr="00BC4421">
              <w:rPr>
                <w:szCs w:val="18"/>
              </w:rPr>
              <w:t xml:space="preserve"> darbo valandomis, t.</w:t>
            </w:r>
            <w:r w:rsidR="001C5132" w:rsidRPr="00BC4421">
              <w:rPr>
                <w:szCs w:val="18"/>
              </w:rPr>
              <w:t xml:space="preserve"> </w:t>
            </w:r>
            <w:r w:rsidRPr="00BC4421">
              <w:rPr>
                <w:szCs w:val="18"/>
              </w:rPr>
              <w:t>y., darbo dienomis nuo 08.00 val. iki 17.00 val.</w:t>
            </w:r>
          </w:p>
          <w:p w14:paraId="2D670124" w14:textId="1EBBB601" w:rsidR="00AA4B08" w:rsidRPr="00BC4421" w:rsidRDefault="00AA4B08" w:rsidP="0087404C">
            <w:pPr>
              <w:pStyle w:val="Pavadinimas"/>
              <w:numPr>
                <w:ilvl w:val="0"/>
                <w:numId w:val="144"/>
              </w:numPr>
              <w:spacing w:before="0"/>
              <w:ind w:left="357" w:hanging="357"/>
              <w:rPr>
                <w:rFonts w:asciiTheme="minorHAnsi" w:hAnsiTheme="minorHAnsi" w:cstheme="minorBidi"/>
                <w:b w:val="0"/>
                <w:sz w:val="18"/>
                <w:szCs w:val="18"/>
              </w:rPr>
            </w:pPr>
          </w:p>
        </w:tc>
      </w:tr>
      <w:tr w:rsidR="00AA4B08" w:rsidRPr="00BC4421" w14:paraId="2E5C9A5A" w14:textId="77777777" w:rsidTr="00605D90">
        <w:trPr>
          <w:trHeight w:val="20"/>
        </w:trPr>
        <w:tc>
          <w:tcPr>
            <w:tcW w:w="442" w:type="pct"/>
          </w:tcPr>
          <w:p w14:paraId="0BF3F789" w14:textId="77777777" w:rsidR="00AA4B08" w:rsidRPr="00BC4421" w:rsidRDefault="00AA4B08" w:rsidP="00AA4B08">
            <w:pPr>
              <w:pStyle w:val="Sraopastraipa"/>
              <w:numPr>
                <w:ilvl w:val="0"/>
                <w:numId w:val="11"/>
              </w:numPr>
              <w:spacing w:before="0"/>
              <w:ind w:left="317"/>
              <w:rPr>
                <w:szCs w:val="20"/>
              </w:rPr>
            </w:pPr>
          </w:p>
        </w:tc>
        <w:tc>
          <w:tcPr>
            <w:tcW w:w="4558" w:type="pct"/>
          </w:tcPr>
          <w:p w14:paraId="296BF9D8" w14:textId="319A4217" w:rsidR="00AA4B08" w:rsidRPr="00BC4421" w:rsidRDefault="00AA4B08" w:rsidP="00706A5D">
            <w:pPr>
              <w:spacing w:before="0" w:line="259" w:lineRule="auto"/>
              <w:contextualSpacing/>
              <w:rPr>
                <w:rFonts w:cstheme="minorHAnsi"/>
                <w:szCs w:val="18"/>
              </w:rPr>
            </w:pPr>
            <w:r w:rsidRPr="00BC4421">
              <w:rPr>
                <w:szCs w:val="18"/>
              </w:rPr>
              <w:t xml:space="preserve">Visi Sistemos veikimo sutrikimai turi būti fiksuojami incidentų valdymo informacinėje sistemoje. </w:t>
            </w:r>
          </w:p>
        </w:tc>
      </w:tr>
      <w:tr w:rsidR="00AA4B08" w:rsidRPr="00BC4421" w14:paraId="5A3EFDB3" w14:textId="77777777" w:rsidTr="00605D90">
        <w:trPr>
          <w:trHeight w:val="20"/>
        </w:trPr>
        <w:tc>
          <w:tcPr>
            <w:tcW w:w="442" w:type="pct"/>
          </w:tcPr>
          <w:p w14:paraId="7023BCD6" w14:textId="77777777" w:rsidR="00AA4B08" w:rsidRPr="00BC4421" w:rsidRDefault="00AA4B08" w:rsidP="00AA4B08">
            <w:pPr>
              <w:pStyle w:val="Sraopastraipa"/>
              <w:numPr>
                <w:ilvl w:val="0"/>
                <w:numId w:val="11"/>
              </w:numPr>
              <w:spacing w:before="0"/>
              <w:ind w:left="317"/>
              <w:rPr>
                <w:szCs w:val="20"/>
              </w:rPr>
            </w:pPr>
          </w:p>
        </w:tc>
        <w:tc>
          <w:tcPr>
            <w:tcW w:w="4558" w:type="pct"/>
          </w:tcPr>
          <w:p w14:paraId="3D9793FE" w14:textId="77777777" w:rsidR="00AA4B08" w:rsidRPr="00BC4421" w:rsidRDefault="00AA4B08" w:rsidP="00706A5D">
            <w:pPr>
              <w:spacing w:before="0"/>
              <w:rPr>
                <w:rFonts w:cstheme="minorHAnsi"/>
                <w:szCs w:val="18"/>
              </w:rPr>
            </w:pPr>
            <w:r w:rsidRPr="00BC4421">
              <w:rPr>
                <w:rFonts w:cstheme="minorHAnsi"/>
                <w:szCs w:val="18"/>
              </w:rPr>
              <w:t>Suteiktų paslaugų rezultatų klaidos ir (ar) trikdžiai klasifikuojami:</w:t>
            </w:r>
          </w:p>
          <w:p w14:paraId="7B155A8D" w14:textId="77777777" w:rsidR="00AA4B08" w:rsidRPr="00BC4421" w:rsidRDefault="00AA4B08" w:rsidP="0087404C">
            <w:pPr>
              <w:pStyle w:val="Sraopastraipa"/>
              <w:numPr>
                <w:ilvl w:val="0"/>
                <w:numId w:val="145"/>
              </w:numPr>
              <w:spacing w:before="0" w:after="120" w:line="240" w:lineRule="auto"/>
              <w:ind w:left="357" w:hanging="357"/>
              <w:rPr>
                <w:rFonts w:cstheme="minorHAnsi"/>
                <w:szCs w:val="18"/>
              </w:rPr>
            </w:pPr>
            <w:r w:rsidRPr="00BC4421">
              <w:rPr>
                <w:rFonts w:cstheme="minorHAnsi"/>
                <w:szCs w:val="18"/>
              </w:rPr>
              <w:t xml:space="preserve">Kritinė klaida – kai nustatytas trikdis ir / ar problema, dėl kurios Sistemos naudotojas negali vykdyti numatytų būtinų funkcijų ir nežinomas joks kitas priimtinas šios funkcijos vykdymas; </w:t>
            </w:r>
          </w:p>
          <w:p w14:paraId="7D3FC6E9" w14:textId="72E90C37" w:rsidR="00AA4B08" w:rsidRPr="00BC4421" w:rsidRDefault="00AA4B08" w:rsidP="0087404C">
            <w:pPr>
              <w:pStyle w:val="Sraopastraipa"/>
              <w:numPr>
                <w:ilvl w:val="0"/>
                <w:numId w:val="145"/>
              </w:numPr>
              <w:spacing w:before="0" w:after="120" w:line="240" w:lineRule="auto"/>
              <w:ind w:left="357" w:hanging="357"/>
              <w:rPr>
                <w:rFonts w:cstheme="minorHAnsi"/>
                <w:szCs w:val="18"/>
              </w:rPr>
            </w:pPr>
            <w:r w:rsidRPr="00BC4421">
              <w:rPr>
                <w:rFonts w:cstheme="minorHAnsi"/>
                <w:szCs w:val="18"/>
              </w:rPr>
              <w:t xml:space="preserve">Svarbi klaida </w:t>
            </w:r>
            <w:r w:rsidR="00084F3D" w:rsidRPr="00BC4421">
              <w:rPr>
                <w:rFonts w:cstheme="minorHAnsi"/>
                <w:szCs w:val="18"/>
              </w:rPr>
              <w:t>–</w:t>
            </w:r>
            <w:r w:rsidRPr="00BC4421">
              <w:rPr>
                <w:rFonts w:cstheme="minorHAnsi"/>
                <w:szCs w:val="18"/>
              </w:rPr>
              <w:t xml:space="preserve"> neapibrėžtas funkcijos veikimas, kuris leidžia įvykdyti numatytą </w:t>
            </w:r>
            <w:r w:rsidR="00084F3D" w:rsidRPr="00BC4421">
              <w:rPr>
                <w:rFonts w:cstheme="minorHAnsi"/>
                <w:szCs w:val="18"/>
              </w:rPr>
              <w:t xml:space="preserve">CNŠIS </w:t>
            </w:r>
            <w:r w:rsidRPr="00BC4421">
              <w:rPr>
                <w:rFonts w:cstheme="minorHAnsi"/>
                <w:szCs w:val="18"/>
              </w:rPr>
              <w:t>funkciją, tačiau naudotojui reikia atlikti papildomus, nenumatytus ar alternatyvius veiksmus;</w:t>
            </w:r>
          </w:p>
          <w:p w14:paraId="12BEC3DF" w14:textId="71869768" w:rsidR="00AA4B08" w:rsidRPr="00BC4421" w:rsidRDefault="00AA4B08" w:rsidP="0087404C">
            <w:pPr>
              <w:pStyle w:val="Sraopastraipa"/>
              <w:numPr>
                <w:ilvl w:val="0"/>
                <w:numId w:val="145"/>
              </w:numPr>
              <w:spacing w:before="0" w:after="120" w:line="240" w:lineRule="auto"/>
              <w:ind w:left="357" w:hanging="357"/>
              <w:rPr>
                <w:rFonts w:cstheme="minorHAnsi"/>
                <w:szCs w:val="18"/>
              </w:rPr>
            </w:pPr>
            <w:r w:rsidRPr="00BC4421">
              <w:rPr>
                <w:rFonts w:cstheme="minorHAnsi"/>
                <w:szCs w:val="18"/>
              </w:rPr>
              <w:t xml:space="preserve">Neesminė klaida – kosmetinės ar panašios </w:t>
            </w:r>
            <w:r w:rsidR="00084F3D" w:rsidRPr="00BC4421">
              <w:rPr>
                <w:rFonts w:cstheme="minorHAnsi"/>
                <w:szCs w:val="18"/>
              </w:rPr>
              <w:t xml:space="preserve">CNŠIS </w:t>
            </w:r>
            <w:r w:rsidRPr="00BC4421">
              <w:rPr>
                <w:rFonts w:cstheme="minorHAnsi"/>
                <w:szCs w:val="18"/>
              </w:rPr>
              <w:t>klaidos, kurios neįtakoja korektiško funkcijų veikimo.</w:t>
            </w:r>
          </w:p>
          <w:p w14:paraId="26104BF7" w14:textId="536B73AE" w:rsidR="00AA4B08" w:rsidRPr="00BC4421" w:rsidRDefault="00AA4B08" w:rsidP="00706A5D">
            <w:pPr>
              <w:spacing w:before="0" w:line="259" w:lineRule="auto"/>
              <w:contextualSpacing/>
              <w:rPr>
                <w:szCs w:val="18"/>
              </w:rPr>
            </w:pPr>
            <w:r w:rsidRPr="00BC4421">
              <w:rPr>
                <w:rFonts w:cstheme="minorHAnsi"/>
                <w:szCs w:val="18"/>
              </w:rPr>
              <w:t xml:space="preserve">Sprendimą, kokio tipo (kritinė klaida, svarbi, neesminė) yra nustatyta klaida, priima </w:t>
            </w:r>
            <w:r w:rsidR="00F66010" w:rsidRPr="00BC4421">
              <w:rPr>
                <w:rFonts w:cstheme="minorHAnsi"/>
                <w:szCs w:val="18"/>
              </w:rPr>
              <w:t>Užsakovo</w:t>
            </w:r>
            <w:r w:rsidRPr="00BC4421">
              <w:rPr>
                <w:rFonts w:cstheme="minorHAnsi"/>
                <w:szCs w:val="18"/>
              </w:rPr>
              <w:t xml:space="preserve"> paskirti atsakingi asmenys, informavę Diegėjo paskirtus atsakingus asmenis.</w:t>
            </w:r>
          </w:p>
        </w:tc>
      </w:tr>
      <w:tr w:rsidR="00AA4B08" w:rsidRPr="00BC4421" w14:paraId="4F179D18" w14:textId="77777777" w:rsidTr="00605D90">
        <w:trPr>
          <w:trHeight w:val="20"/>
        </w:trPr>
        <w:tc>
          <w:tcPr>
            <w:tcW w:w="442" w:type="pct"/>
          </w:tcPr>
          <w:p w14:paraId="5A6367BE" w14:textId="77777777" w:rsidR="00AA4B08" w:rsidRPr="00BC4421" w:rsidRDefault="00AA4B08" w:rsidP="00AA4B08">
            <w:pPr>
              <w:pStyle w:val="Sraopastraipa"/>
              <w:numPr>
                <w:ilvl w:val="0"/>
                <w:numId w:val="11"/>
              </w:numPr>
              <w:spacing w:before="0"/>
              <w:ind w:left="317"/>
              <w:rPr>
                <w:szCs w:val="20"/>
              </w:rPr>
            </w:pPr>
          </w:p>
        </w:tc>
        <w:tc>
          <w:tcPr>
            <w:tcW w:w="4558" w:type="pct"/>
          </w:tcPr>
          <w:p w14:paraId="57F28BE4" w14:textId="77777777" w:rsidR="00AA4B08" w:rsidRPr="00BC4421" w:rsidRDefault="00AA4B08" w:rsidP="00706A5D">
            <w:pPr>
              <w:spacing w:before="0"/>
              <w:rPr>
                <w:rFonts w:cstheme="minorHAnsi"/>
                <w:szCs w:val="18"/>
              </w:rPr>
            </w:pPr>
            <w:r w:rsidRPr="00BC4421">
              <w:rPr>
                <w:rFonts w:cstheme="minorHAnsi"/>
                <w:szCs w:val="18"/>
              </w:rPr>
              <w:t>Diegėjas privalo pradėti analizuoti bei pašalinti trikdžius ir (ar) klaidas tokiu grafiku:</w:t>
            </w:r>
          </w:p>
          <w:p w14:paraId="0EED926E" w14:textId="77777777" w:rsidR="00AA4B08" w:rsidRPr="00BC4421" w:rsidRDefault="00AA4B08" w:rsidP="0087404C">
            <w:pPr>
              <w:pStyle w:val="Sraopastraipa"/>
              <w:numPr>
                <w:ilvl w:val="0"/>
                <w:numId w:val="257"/>
              </w:numPr>
              <w:spacing w:before="0" w:after="120" w:line="240" w:lineRule="auto"/>
              <w:ind w:left="357" w:hanging="357"/>
              <w:rPr>
                <w:rFonts w:cstheme="minorHAnsi"/>
                <w:szCs w:val="18"/>
              </w:rPr>
            </w:pPr>
            <w:r w:rsidRPr="00BC4421">
              <w:rPr>
                <w:rFonts w:cstheme="minorHAnsi"/>
                <w:szCs w:val="18"/>
              </w:rPr>
              <w:t>Kritinė klaida:</w:t>
            </w:r>
          </w:p>
          <w:p w14:paraId="4B174F51" w14:textId="24EB89EC" w:rsidR="00AA4B08" w:rsidRPr="00BC4421" w:rsidRDefault="00AA4B08" w:rsidP="0087404C">
            <w:pPr>
              <w:pStyle w:val="Sraopastraipa"/>
              <w:numPr>
                <w:ilvl w:val="1"/>
                <w:numId w:val="258"/>
              </w:numPr>
              <w:spacing w:before="0" w:after="120" w:line="240" w:lineRule="auto"/>
              <w:rPr>
                <w:rFonts w:cstheme="minorHAnsi"/>
                <w:szCs w:val="18"/>
              </w:rPr>
            </w:pPr>
            <w:r w:rsidRPr="00BC4421">
              <w:rPr>
                <w:rFonts w:cstheme="minorHAnsi"/>
                <w:szCs w:val="18"/>
              </w:rPr>
              <w:t xml:space="preserve">Reakcijos trukmė: ne ilgiau kaip per 1 </w:t>
            </w:r>
            <w:r w:rsidR="00F66010" w:rsidRPr="00BC4421">
              <w:rPr>
                <w:rFonts w:cstheme="minorHAnsi"/>
                <w:szCs w:val="18"/>
              </w:rPr>
              <w:t>Užsakovo</w:t>
            </w:r>
            <w:r w:rsidRPr="00BC4421">
              <w:rPr>
                <w:rFonts w:cstheme="minorHAnsi"/>
                <w:szCs w:val="18"/>
              </w:rPr>
              <w:t xml:space="preserve"> darbo valand</w:t>
            </w:r>
            <w:r w:rsidR="007A2B5D" w:rsidRPr="00BC4421">
              <w:rPr>
                <w:rFonts w:cstheme="minorHAnsi"/>
                <w:szCs w:val="18"/>
              </w:rPr>
              <w:t>ą</w:t>
            </w:r>
            <w:r w:rsidR="00084F3D" w:rsidRPr="00BC4421">
              <w:rPr>
                <w:rFonts w:cstheme="minorHAnsi"/>
                <w:szCs w:val="18"/>
              </w:rPr>
              <w:t xml:space="preserve"> </w:t>
            </w:r>
            <w:r w:rsidRPr="00BC4421">
              <w:rPr>
                <w:rFonts w:cstheme="minorHAnsi"/>
                <w:szCs w:val="18"/>
              </w:rPr>
              <w:t xml:space="preserve">nuo </w:t>
            </w:r>
            <w:r w:rsidR="00F66010" w:rsidRPr="00BC4421">
              <w:rPr>
                <w:rFonts w:cstheme="minorHAnsi"/>
                <w:szCs w:val="18"/>
              </w:rPr>
              <w:t>Užsakovo</w:t>
            </w:r>
            <w:r w:rsidRPr="00BC4421">
              <w:rPr>
                <w:rFonts w:cstheme="minorHAnsi"/>
                <w:szCs w:val="18"/>
              </w:rPr>
              <w:t xml:space="preserve"> pranešimo pateikimo momento;</w:t>
            </w:r>
          </w:p>
          <w:p w14:paraId="584AA998" w14:textId="7B16DE4D" w:rsidR="00AA4B08" w:rsidRPr="00BC4421" w:rsidRDefault="00AA4B08" w:rsidP="0087404C">
            <w:pPr>
              <w:pStyle w:val="Sraopastraipa"/>
              <w:numPr>
                <w:ilvl w:val="1"/>
                <w:numId w:val="258"/>
              </w:numPr>
              <w:spacing w:before="0" w:after="120" w:line="240" w:lineRule="auto"/>
              <w:rPr>
                <w:rFonts w:cstheme="minorHAnsi"/>
                <w:szCs w:val="18"/>
              </w:rPr>
            </w:pPr>
            <w:r w:rsidRPr="00BC4421">
              <w:rPr>
                <w:rFonts w:cstheme="minorHAnsi"/>
                <w:szCs w:val="18"/>
              </w:rPr>
              <w:t xml:space="preserve">Sprendimo trukmė: ne ilgiau kaip per 4 </w:t>
            </w:r>
            <w:r w:rsidR="00F66010" w:rsidRPr="00BC4421">
              <w:rPr>
                <w:rFonts w:cstheme="minorHAnsi"/>
                <w:szCs w:val="18"/>
              </w:rPr>
              <w:t>Užsakovo</w:t>
            </w:r>
            <w:r w:rsidRPr="00BC4421">
              <w:rPr>
                <w:rFonts w:cstheme="minorHAnsi"/>
                <w:szCs w:val="18"/>
              </w:rPr>
              <w:t xml:space="preserve"> darbo valandas nuo pranešimo apie Sistemos klaidą pateikimo momento.</w:t>
            </w:r>
          </w:p>
          <w:p w14:paraId="43591DE3" w14:textId="77777777" w:rsidR="00AA4B08" w:rsidRPr="00BC4421" w:rsidRDefault="00AA4B08" w:rsidP="0087404C">
            <w:pPr>
              <w:pStyle w:val="Sraopastraipa"/>
              <w:numPr>
                <w:ilvl w:val="0"/>
                <w:numId w:val="257"/>
              </w:numPr>
              <w:spacing w:before="0" w:after="120" w:line="240" w:lineRule="auto"/>
              <w:ind w:left="357" w:hanging="357"/>
              <w:rPr>
                <w:rFonts w:cstheme="minorHAnsi"/>
                <w:szCs w:val="18"/>
              </w:rPr>
            </w:pPr>
            <w:r w:rsidRPr="00BC4421">
              <w:rPr>
                <w:rFonts w:cstheme="minorHAnsi"/>
                <w:szCs w:val="18"/>
              </w:rPr>
              <w:t>Svarbi klaida:</w:t>
            </w:r>
          </w:p>
          <w:p w14:paraId="4CDC55FF" w14:textId="3CE7479D" w:rsidR="00AA4B08" w:rsidRPr="00BC4421" w:rsidRDefault="00AA4B08" w:rsidP="0087404C">
            <w:pPr>
              <w:pStyle w:val="Sraopastraipa"/>
              <w:numPr>
                <w:ilvl w:val="1"/>
                <w:numId w:val="259"/>
              </w:numPr>
              <w:spacing w:before="0" w:after="120" w:line="240" w:lineRule="auto"/>
              <w:rPr>
                <w:rFonts w:cstheme="minorHAnsi"/>
                <w:szCs w:val="18"/>
              </w:rPr>
            </w:pPr>
            <w:r w:rsidRPr="00BC4421">
              <w:rPr>
                <w:rFonts w:cstheme="minorHAnsi"/>
                <w:szCs w:val="18"/>
              </w:rPr>
              <w:t xml:space="preserve">Reakcijos trukmė: ne ilgiau kaip 2 </w:t>
            </w:r>
            <w:r w:rsidR="00F66010" w:rsidRPr="00BC4421">
              <w:rPr>
                <w:rFonts w:cstheme="minorHAnsi"/>
                <w:szCs w:val="18"/>
              </w:rPr>
              <w:t>Užsakovo</w:t>
            </w:r>
            <w:r w:rsidRPr="00BC4421">
              <w:rPr>
                <w:rFonts w:cstheme="minorHAnsi"/>
                <w:szCs w:val="18"/>
              </w:rPr>
              <w:t xml:space="preserve"> darbo valandos nuo </w:t>
            </w:r>
            <w:r w:rsidR="00F66010" w:rsidRPr="00BC4421">
              <w:rPr>
                <w:rFonts w:cstheme="minorHAnsi"/>
                <w:szCs w:val="18"/>
              </w:rPr>
              <w:t>Užsakovo</w:t>
            </w:r>
            <w:r w:rsidRPr="00BC4421">
              <w:rPr>
                <w:rFonts w:cstheme="minorHAnsi"/>
                <w:szCs w:val="18"/>
              </w:rPr>
              <w:t xml:space="preserve"> pranešimo pateikimo momento;</w:t>
            </w:r>
          </w:p>
          <w:p w14:paraId="3BDBEAE2" w14:textId="0FB3304C" w:rsidR="00AA4B08" w:rsidRPr="00BC4421" w:rsidRDefault="00AA4B08" w:rsidP="0087404C">
            <w:pPr>
              <w:pStyle w:val="Sraopastraipa"/>
              <w:numPr>
                <w:ilvl w:val="1"/>
                <w:numId w:val="259"/>
              </w:numPr>
              <w:spacing w:before="0" w:after="120" w:line="240" w:lineRule="auto"/>
              <w:rPr>
                <w:rFonts w:cstheme="minorHAnsi"/>
                <w:szCs w:val="18"/>
              </w:rPr>
            </w:pPr>
            <w:r w:rsidRPr="00BC4421">
              <w:rPr>
                <w:rFonts w:cstheme="minorHAnsi"/>
                <w:szCs w:val="18"/>
              </w:rPr>
              <w:t xml:space="preserve">Sprendimo trukmė: ne ilgiau kaip per 6 </w:t>
            </w:r>
            <w:r w:rsidR="00F66010" w:rsidRPr="00BC4421">
              <w:rPr>
                <w:rFonts w:cstheme="minorHAnsi"/>
                <w:szCs w:val="18"/>
              </w:rPr>
              <w:t>Užsakovo</w:t>
            </w:r>
            <w:r w:rsidRPr="00BC4421">
              <w:rPr>
                <w:rFonts w:cstheme="minorHAnsi"/>
                <w:szCs w:val="18"/>
              </w:rPr>
              <w:t xml:space="preserve"> darbo valandas nuo pranešimo apie Sistemos klaidą pateikimo momento.</w:t>
            </w:r>
          </w:p>
          <w:p w14:paraId="7ECEB25F" w14:textId="77777777" w:rsidR="00AA4B08" w:rsidRPr="00BC4421" w:rsidRDefault="00AA4B08" w:rsidP="0087404C">
            <w:pPr>
              <w:pStyle w:val="Sraopastraipa"/>
              <w:numPr>
                <w:ilvl w:val="0"/>
                <w:numId w:val="257"/>
              </w:numPr>
              <w:spacing w:before="0" w:after="120" w:line="240" w:lineRule="auto"/>
              <w:ind w:left="357" w:hanging="357"/>
              <w:rPr>
                <w:rFonts w:cstheme="minorHAnsi"/>
                <w:szCs w:val="18"/>
              </w:rPr>
            </w:pPr>
            <w:r w:rsidRPr="00BC4421">
              <w:rPr>
                <w:rFonts w:cstheme="minorHAnsi"/>
                <w:szCs w:val="18"/>
              </w:rPr>
              <w:lastRenderedPageBreak/>
              <w:t>Neesminė klaida:</w:t>
            </w:r>
          </w:p>
          <w:p w14:paraId="5A9DD149" w14:textId="7740C74B" w:rsidR="00AA4B08" w:rsidRPr="00BC4421" w:rsidRDefault="00AA4B08" w:rsidP="0087404C">
            <w:pPr>
              <w:pStyle w:val="Sraopastraipa"/>
              <w:numPr>
                <w:ilvl w:val="1"/>
                <w:numId w:val="260"/>
              </w:numPr>
              <w:spacing w:before="0" w:after="120" w:line="240" w:lineRule="auto"/>
              <w:rPr>
                <w:rFonts w:cstheme="minorHAnsi"/>
                <w:szCs w:val="18"/>
              </w:rPr>
            </w:pPr>
            <w:r w:rsidRPr="00BC4421">
              <w:rPr>
                <w:rFonts w:cstheme="minorHAnsi"/>
                <w:szCs w:val="18"/>
              </w:rPr>
              <w:t xml:space="preserve">Reakcijos trukmė: ne ilgiau kaip 4 </w:t>
            </w:r>
            <w:r w:rsidR="00F66010" w:rsidRPr="00BC4421">
              <w:rPr>
                <w:rFonts w:cstheme="minorHAnsi"/>
                <w:szCs w:val="18"/>
              </w:rPr>
              <w:t>Užsakovo</w:t>
            </w:r>
            <w:r w:rsidRPr="00BC4421">
              <w:rPr>
                <w:rFonts w:cstheme="minorHAnsi"/>
                <w:szCs w:val="18"/>
              </w:rPr>
              <w:t xml:space="preserve"> darbo valandos nuo </w:t>
            </w:r>
            <w:r w:rsidR="00F66010" w:rsidRPr="00BC4421">
              <w:rPr>
                <w:rFonts w:cstheme="minorHAnsi"/>
                <w:szCs w:val="18"/>
              </w:rPr>
              <w:t>Užsakovo</w:t>
            </w:r>
            <w:r w:rsidRPr="00BC4421">
              <w:rPr>
                <w:rFonts w:cstheme="minorHAnsi"/>
                <w:szCs w:val="18"/>
              </w:rPr>
              <w:t xml:space="preserve"> pranešimo pateikimo momento;</w:t>
            </w:r>
          </w:p>
          <w:p w14:paraId="7372B136" w14:textId="0B2A92F1" w:rsidR="00AA4B08" w:rsidRPr="00BC4421" w:rsidRDefault="00AA4B08" w:rsidP="0087404C">
            <w:pPr>
              <w:pStyle w:val="Sraopastraipa"/>
              <w:numPr>
                <w:ilvl w:val="1"/>
                <w:numId w:val="260"/>
              </w:numPr>
              <w:spacing w:before="0" w:after="120" w:line="240" w:lineRule="auto"/>
              <w:rPr>
                <w:rFonts w:cstheme="minorHAnsi"/>
                <w:szCs w:val="18"/>
              </w:rPr>
            </w:pPr>
            <w:r w:rsidRPr="00BC4421">
              <w:rPr>
                <w:rFonts w:cstheme="minorHAnsi"/>
                <w:szCs w:val="18"/>
              </w:rPr>
              <w:t xml:space="preserve">Sprendimo trukmė: ne ilgiau kaip per 24 </w:t>
            </w:r>
            <w:r w:rsidR="00F66010" w:rsidRPr="00BC4421">
              <w:rPr>
                <w:rFonts w:cstheme="minorHAnsi"/>
                <w:szCs w:val="18"/>
              </w:rPr>
              <w:t>Užsakovo</w:t>
            </w:r>
            <w:r w:rsidRPr="00BC4421">
              <w:rPr>
                <w:rFonts w:cstheme="minorHAnsi"/>
                <w:szCs w:val="18"/>
              </w:rPr>
              <w:t xml:space="preserve"> darbo valandas nuo pranešimo apie Sistemos klaidą pateikimo momento.</w:t>
            </w:r>
          </w:p>
          <w:p w14:paraId="120560B4" w14:textId="77777777" w:rsidR="00AA4B08" w:rsidRPr="00BC4421" w:rsidRDefault="00AA4B08" w:rsidP="00706A5D">
            <w:pPr>
              <w:spacing w:before="0" w:line="259" w:lineRule="auto"/>
              <w:rPr>
                <w:rFonts w:eastAsia="MS Gothic" w:cstheme="minorHAnsi"/>
                <w:szCs w:val="18"/>
              </w:rPr>
            </w:pPr>
            <w:r w:rsidRPr="00BC4421">
              <w:rPr>
                <w:rFonts w:eastAsia="MS Gothic" w:cstheme="minorHAnsi"/>
                <w:szCs w:val="18"/>
              </w:rPr>
              <w:t>Jei klaidos ar neatitikimo per nurodytą laiką pašalinti negalima, kartu su Užsakovu suderinamas susitarimas dėl klaidos ar neatitikimo pašalinimo laiko.</w:t>
            </w:r>
          </w:p>
          <w:p w14:paraId="735B8512" w14:textId="77777777" w:rsidR="00AA4B08" w:rsidRPr="00BC4421" w:rsidRDefault="00AA4B08" w:rsidP="00706A5D">
            <w:pPr>
              <w:spacing w:before="0" w:line="259" w:lineRule="auto"/>
              <w:contextualSpacing/>
              <w:rPr>
                <w:rFonts w:eastAsia="MS Gothic" w:cstheme="minorHAnsi"/>
                <w:szCs w:val="18"/>
                <w:lang w:eastAsia="en-GB"/>
              </w:rPr>
            </w:pPr>
            <w:r w:rsidRPr="00BC4421">
              <w:rPr>
                <w:rFonts w:eastAsia="MS Gothic" w:cstheme="minorHAnsi"/>
                <w:szCs w:val="18"/>
                <w:lang w:eastAsia="en-GB"/>
              </w:rPr>
              <w:t>Į sprendimo trukmę įeina testavimo procedūros, Sistemos diegimas į gamybinę aplinką, dokumentų atnaujinimas.</w:t>
            </w:r>
          </w:p>
          <w:p w14:paraId="328FBB77" w14:textId="7B53E36A" w:rsidR="00AA4B08" w:rsidRPr="00BC4421" w:rsidRDefault="00AA4B08" w:rsidP="00706A5D">
            <w:pPr>
              <w:spacing w:before="0"/>
              <w:rPr>
                <w:rFonts w:cstheme="minorHAnsi"/>
                <w:szCs w:val="18"/>
              </w:rPr>
            </w:pPr>
            <w:r w:rsidRPr="00BC4421">
              <w:rPr>
                <w:rFonts w:eastAsia="MS Gothic" w:cstheme="minorHAnsi"/>
                <w:szCs w:val="18"/>
                <w:lang w:eastAsia="en-GB"/>
              </w:rPr>
              <w:t xml:space="preserve">Gali būti tikslinama ir suderinama su </w:t>
            </w:r>
            <w:r w:rsidR="00F66010" w:rsidRPr="00BC4421">
              <w:rPr>
                <w:rFonts w:eastAsia="MS Gothic" w:cstheme="minorHAnsi"/>
                <w:szCs w:val="18"/>
                <w:lang w:eastAsia="en-GB"/>
              </w:rPr>
              <w:t>Užsakovu</w:t>
            </w:r>
            <w:r w:rsidRPr="00BC4421">
              <w:rPr>
                <w:rFonts w:eastAsia="MS Gothic" w:cstheme="minorHAnsi"/>
                <w:szCs w:val="18"/>
                <w:lang w:eastAsia="en-GB"/>
              </w:rPr>
              <w:t xml:space="preserve"> detalios analizės ir projektavimo etapo metu ir kita konkrečios klaidos sprendimo trukmė, jei klaidos pataisymas per numatytą laiką nėra įmanomas. Situacijos, kai gali būti numatyta kita klaidos sprendimo trukmė, turi būti suderinta garantinio aptarnavimo plane.</w:t>
            </w:r>
          </w:p>
        </w:tc>
      </w:tr>
      <w:tr w:rsidR="00AA4B08" w:rsidRPr="00BC4421" w14:paraId="7661C899" w14:textId="77777777" w:rsidTr="00605D90">
        <w:trPr>
          <w:trHeight w:val="20"/>
        </w:trPr>
        <w:tc>
          <w:tcPr>
            <w:tcW w:w="442" w:type="pct"/>
          </w:tcPr>
          <w:p w14:paraId="29B4F759" w14:textId="77777777" w:rsidR="00AA4B08" w:rsidRPr="00BC4421" w:rsidRDefault="00AA4B08" w:rsidP="00AA4B08">
            <w:pPr>
              <w:pStyle w:val="Sraopastraipa"/>
              <w:numPr>
                <w:ilvl w:val="0"/>
                <w:numId w:val="11"/>
              </w:numPr>
              <w:spacing w:before="0"/>
              <w:ind w:left="317"/>
              <w:rPr>
                <w:szCs w:val="20"/>
              </w:rPr>
            </w:pPr>
          </w:p>
        </w:tc>
        <w:tc>
          <w:tcPr>
            <w:tcW w:w="4558" w:type="pct"/>
          </w:tcPr>
          <w:p w14:paraId="1E81D8AB" w14:textId="5C485EBB" w:rsidR="00AA4B08" w:rsidRPr="00BC4421" w:rsidRDefault="00AA4B08" w:rsidP="00706A5D">
            <w:pPr>
              <w:spacing w:before="0"/>
              <w:rPr>
                <w:rFonts w:cstheme="minorHAnsi"/>
                <w:szCs w:val="18"/>
              </w:rPr>
            </w:pPr>
            <w:r w:rsidRPr="00BC4421">
              <w:rPr>
                <w:rFonts w:cstheme="minorHAnsi"/>
                <w:szCs w:val="18"/>
              </w:rPr>
              <w:t xml:space="preserve">Diegėjas su </w:t>
            </w:r>
            <w:r w:rsidR="00F66010" w:rsidRPr="00BC4421">
              <w:rPr>
                <w:rFonts w:cstheme="minorHAnsi"/>
                <w:szCs w:val="18"/>
              </w:rPr>
              <w:t>Užsakovu</w:t>
            </w:r>
            <w:r w:rsidRPr="00BC4421">
              <w:rPr>
                <w:rFonts w:cstheme="minorHAnsi"/>
                <w:szCs w:val="18"/>
              </w:rPr>
              <w:t xml:space="preserve"> (raštu) gali susiderinti kitus, Perkančiajai organizacijai priimtinus, klaidų pašalinimo terminus.</w:t>
            </w:r>
          </w:p>
        </w:tc>
      </w:tr>
      <w:tr w:rsidR="00AA4B08" w:rsidRPr="00BC4421" w14:paraId="354CE2BF" w14:textId="77777777" w:rsidTr="00605D90">
        <w:trPr>
          <w:trHeight w:val="20"/>
        </w:trPr>
        <w:tc>
          <w:tcPr>
            <w:tcW w:w="442" w:type="pct"/>
          </w:tcPr>
          <w:p w14:paraId="0A2142A2" w14:textId="77777777" w:rsidR="00AA4B08" w:rsidRPr="00BC4421" w:rsidRDefault="00AA4B08" w:rsidP="00AA4B08">
            <w:pPr>
              <w:pStyle w:val="Sraopastraipa"/>
              <w:numPr>
                <w:ilvl w:val="0"/>
                <w:numId w:val="11"/>
              </w:numPr>
              <w:spacing w:before="0"/>
              <w:ind w:left="317"/>
              <w:rPr>
                <w:szCs w:val="20"/>
              </w:rPr>
            </w:pPr>
          </w:p>
        </w:tc>
        <w:tc>
          <w:tcPr>
            <w:tcW w:w="4558" w:type="pct"/>
          </w:tcPr>
          <w:p w14:paraId="3905F9CC" w14:textId="5F670446" w:rsidR="00AA4B08" w:rsidRPr="00BC4421" w:rsidRDefault="00AA4B08" w:rsidP="00706A5D">
            <w:pPr>
              <w:spacing w:before="0"/>
              <w:rPr>
                <w:rFonts w:cstheme="minorHAnsi"/>
                <w:szCs w:val="18"/>
              </w:rPr>
            </w:pPr>
            <w:r w:rsidRPr="00BC4421">
              <w:rPr>
                <w:rFonts w:cstheme="minorHAnsi"/>
                <w:szCs w:val="18"/>
              </w:rPr>
              <w:t xml:space="preserve">Bet kokie pakeitimai gamybinėje aplinkoje, įskaitant klaidų ištaisymą, gali būti diegiami tik gavus </w:t>
            </w:r>
            <w:r w:rsidR="00F66010" w:rsidRPr="00BC4421">
              <w:rPr>
                <w:rFonts w:cstheme="minorHAnsi"/>
                <w:szCs w:val="18"/>
              </w:rPr>
              <w:t>Užsakovo</w:t>
            </w:r>
            <w:r w:rsidRPr="00BC4421">
              <w:rPr>
                <w:rFonts w:cstheme="minorHAnsi"/>
                <w:szCs w:val="18"/>
              </w:rPr>
              <w:t xml:space="preserve"> rašytinį leidimą.</w:t>
            </w:r>
          </w:p>
        </w:tc>
      </w:tr>
      <w:tr w:rsidR="00AA4B08" w:rsidRPr="00BC4421" w14:paraId="634B73AE" w14:textId="77777777" w:rsidTr="00605D90">
        <w:trPr>
          <w:trHeight w:val="20"/>
        </w:trPr>
        <w:tc>
          <w:tcPr>
            <w:tcW w:w="442" w:type="pct"/>
          </w:tcPr>
          <w:p w14:paraId="118DEAF2" w14:textId="77777777" w:rsidR="00AA4B08" w:rsidRPr="00BC4421" w:rsidRDefault="00AA4B08" w:rsidP="00AA4B08">
            <w:pPr>
              <w:pStyle w:val="Sraopastraipa"/>
              <w:numPr>
                <w:ilvl w:val="0"/>
                <w:numId w:val="11"/>
              </w:numPr>
              <w:spacing w:before="0"/>
              <w:ind w:left="317"/>
              <w:rPr>
                <w:szCs w:val="20"/>
              </w:rPr>
            </w:pPr>
          </w:p>
        </w:tc>
        <w:tc>
          <w:tcPr>
            <w:tcW w:w="4558" w:type="pct"/>
          </w:tcPr>
          <w:p w14:paraId="0C7AEFBA" w14:textId="60A1D47E" w:rsidR="00AA4B08" w:rsidRPr="00BC4421" w:rsidRDefault="00AA4B08" w:rsidP="00706A5D">
            <w:pPr>
              <w:spacing w:before="0"/>
              <w:rPr>
                <w:rFonts w:cstheme="minorHAnsi"/>
                <w:szCs w:val="18"/>
              </w:rPr>
            </w:pPr>
            <w:r w:rsidRPr="00BC4421">
              <w:rPr>
                <w:rFonts w:cstheme="minorHAnsi"/>
                <w:szCs w:val="18"/>
              </w:rPr>
              <w:t>Turi būti užtikrinta prevencinė Sistemos priežiūra (planinis Sistemos patikrinimas ir koregavimas, padedantis išvengti Sistemos klaidų arba ištaisantis jas prieš joms tampant defektais).</w:t>
            </w:r>
          </w:p>
        </w:tc>
      </w:tr>
    </w:tbl>
    <w:p w14:paraId="54256602" w14:textId="4A90BA67" w:rsidR="00FE4815" w:rsidRPr="00BC4421" w:rsidRDefault="00515871" w:rsidP="005E09F4">
      <w:pPr>
        <w:pStyle w:val="Antrat1"/>
        <w:rPr>
          <w:rFonts w:hint="eastAsia"/>
        </w:rPr>
      </w:pPr>
      <w:bookmarkStart w:id="682" w:name="_Toc187396093"/>
      <w:r w:rsidRPr="00BC4421">
        <w:lastRenderedPageBreak/>
        <w:t>Reikalavimai papildomų paslaugų teikimui</w:t>
      </w:r>
      <w:bookmarkEnd w:id="682"/>
    </w:p>
    <w:tbl>
      <w:tblPr>
        <w:tblStyle w:val="CivittaTable2Purple"/>
        <w:tblW w:w="4692" w:type="pct"/>
        <w:tblLook w:val="0620" w:firstRow="1" w:lastRow="0" w:firstColumn="0" w:lastColumn="0" w:noHBand="1" w:noVBand="1"/>
      </w:tblPr>
      <w:tblGrid>
        <w:gridCol w:w="851"/>
        <w:gridCol w:w="8779"/>
      </w:tblGrid>
      <w:tr w:rsidR="000F3C51" w:rsidRPr="00BC4421" w14:paraId="2DFAA7F2"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E3DFAF4" w14:textId="77777777" w:rsidR="000F3C51" w:rsidRPr="00BC4421" w:rsidRDefault="000F3C51">
            <w:pPr>
              <w:spacing w:before="0"/>
              <w:rPr>
                <w:szCs w:val="20"/>
              </w:rPr>
            </w:pPr>
            <w:r w:rsidRPr="00BC4421">
              <w:rPr>
                <w:szCs w:val="20"/>
              </w:rPr>
              <w:t>Nr.</w:t>
            </w:r>
          </w:p>
        </w:tc>
        <w:tc>
          <w:tcPr>
            <w:tcW w:w="0" w:type="pct"/>
            <w:hideMark/>
          </w:tcPr>
          <w:p w14:paraId="5AD1641E" w14:textId="77777777" w:rsidR="000F3C51" w:rsidRPr="00BC4421" w:rsidRDefault="000F3C51">
            <w:pPr>
              <w:spacing w:before="0"/>
              <w:rPr>
                <w:szCs w:val="20"/>
              </w:rPr>
            </w:pPr>
            <w:r w:rsidRPr="00BC4421">
              <w:rPr>
                <w:szCs w:val="20"/>
              </w:rPr>
              <w:t>Reikalavimas</w:t>
            </w:r>
          </w:p>
        </w:tc>
      </w:tr>
      <w:tr w:rsidR="000F3C51" w:rsidRPr="00BC4421" w14:paraId="7BB93650" w14:textId="77777777">
        <w:trPr>
          <w:trHeight w:val="20"/>
        </w:trPr>
        <w:tc>
          <w:tcPr>
            <w:tcW w:w="442" w:type="pct"/>
          </w:tcPr>
          <w:p w14:paraId="0409A89D" w14:textId="77777777" w:rsidR="000F3C51" w:rsidRPr="00BC4421" w:rsidRDefault="000F3C51" w:rsidP="000F3C51">
            <w:pPr>
              <w:pStyle w:val="Sraopastraipa"/>
              <w:numPr>
                <w:ilvl w:val="0"/>
                <w:numId w:val="11"/>
              </w:numPr>
              <w:spacing w:before="0"/>
              <w:ind w:left="317"/>
              <w:rPr>
                <w:szCs w:val="20"/>
              </w:rPr>
            </w:pPr>
          </w:p>
        </w:tc>
        <w:tc>
          <w:tcPr>
            <w:tcW w:w="4558" w:type="pct"/>
            <w:hideMark/>
          </w:tcPr>
          <w:p w14:paraId="01963D45" w14:textId="40B32D95" w:rsidR="000F3C51" w:rsidRPr="00BC4421" w:rsidRDefault="0078611A">
            <w:pPr>
              <w:pStyle w:val="Sraassuenkleliais"/>
              <w:numPr>
                <w:ilvl w:val="0"/>
                <w:numId w:val="0"/>
              </w:numPr>
              <w:spacing w:before="0" w:after="0"/>
              <w:rPr>
                <w:szCs w:val="18"/>
              </w:rPr>
            </w:pPr>
            <w:r w:rsidRPr="00BC4421">
              <w:rPr>
                <w:rFonts w:cstheme="minorHAnsi"/>
                <w:szCs w:val="18"/>
              </w:rPr>
              <w:t xml:space="preserve">Paslaugų teikimo sutarties </w:t>
            </w:r>
            <w:r w:rsidRPr="00BC4421">
              <w:rPr>
                <w:rFonts w:eastAsia="Arial" w:cstheme="minorHAnsi"/>
                <w:szCs w:val="18"/>
              </w:rPr>
              <w:t xml:space="preserve">vykdymo metu (iki garantinio aptarnavimo laikotarpio pabaigos) Perkančioji organizacija, esant poreikiui, teikdama atskirus raštiškus Papildomų paslaugų užsakymus, turi teisę užsakyti Papildomas paslaugas, pagal Diegėjo pasiūlyme nurodytą valandinį įkainį (ne daugiau kaip </w:t>
            </w:r>
            <w:r w:rsidR="005B04DB" w:rsidRPr="00BC4421">
              <w:rPr>
                <w:rFonts w:eastAsia="Arial" w:cstheme="minorHAnsi"/>
                <w:szCs w:val="18"/>
              </w:rPr>
              <w:t xml:space="preserve">500 </w:t>
            </w:r>
            <w:r w:rsidRPr="00BC4421">
              <w:rPr>
                <w:rFonts w:eastAsia="Arial" w:cstheme="minorHAnsi"/>
                <w:szCs w:val="18"/>
              </w:rPr>
              <w:t>valandų p</w:t>
            </w:r>
            <w:r w:rsidRPr="00BC4421">
              <w:rPr>
                <w:rFonts w:cstheme="minorHAnsi"/>
                <w:szCs w:val="18"/>
              </w:rPr>
              <w:t>aslaugų teikimo</w:t>
            </w:r>
            <w:r w:rsidRPr="00BC4421">
              <w:rPr>
                <w:rFonts w:eastAsia="Arial" w:cstheme="minorHAnsi"/>
                <w:szCs w:val="18"/>
              </w:rPr>
              <w:t xml:space="preserve"> sutarties galiojimo laikotarpiu). Perkančioji organizacija neįsipareigoja išpirkti viso nurodyto valandų kiekio.</w:t>
            </w:r>
          </w:p>
        </w:tc>
      </w:tr>
      <w:tr w:rsidR="0078611A" w:rsidRPr="00BC4421" w14:paraId="59FEC072" w14:textId="77777777">
        <w:trPr>
          <w:trHeight w:val="20"/>
        </w:trPr>
        <w:tc>
          <w:tcPr>
            <w:tcW w:w="442" w:type="pct"/>
          </w:tcPr>
          <w:p w14:paraId="48B3219F" w14:textId="77777777" w:rsidR="0078611A" w:rsidRPr="00BC4421" w:rsidRDefault="0078611A" w:rsidP="0078611A">
            <w:pPr>
              <w:pStyle w:val="Sraopastraipa"/>
              <w:numPr>
                <w:ilvl w:val="0"/>
                <w:numId w:val="11"/>
              </w:numPr>
              <w:spacing w:before="0"/>
              <w:ind w:left="317"/>
              <w:rPr>
                <w:szCs w:val="20"/>
              </w:rPr>
            </w:pPr>
          </w:p>
        </w:tc>
        <w:tc>
          <w:tcPr>
            <w:tcW w:w="4558" w:type="pct"/>
          </w:tcPr>
          <w:p w14:paraId="1D29C6C8" w14:textId="77777777" w:rsidR="0078611A" w:rsidRPr="00BC4421" w:rsidRDefault="0078611A" w:rsidP="0087404C">
            <w:pPr>
              <w:pStyle w:val="Bullet"/>
              <w:rPr>
                <w:szCs w:val="18"/>
              </w:rPr>
            </w:pPr>
            <w:r w:rsidRPr="00BC4421">
              <w:rPr>
                <w:sz w:val="18"/>
                <w:szCs w:val="18"/>
              </w:rPr>
              <w:t>Papildomų paslaugų užsakymų tipai:</w:t>
            </w:r>
          </w:p>
          <w:p w14:paraId="66BBB9AD" w14:textId="22261E97" w:rsidR="0078611A" w:rsidRPr="00BC4421" w:rsidRDefault="0078611A" w:rsidP="0087404C">
            <w:pPr>
              <w:pStyle w:val="Bullet"/>
              <w:numPr>
                <w:ilvl w:val="0"/>
                <w:numId w:val="149"/>
              </w:numPr>
              <w:ind w:left="357" w:hanging="357"/>
              <w:rPr>
                <w:sz w:val="18"/>
                <w:szCs w:val="18"/>
              </w:rPr>
            </w:pPr>
            <w:r w:rsidRPr="00BC4421">
              <w:rPr>
                <w:sz w:val="18"/>
                <w:szCs w:val="18"/>
              </w:rPr>
              <w:t xml:space="preserve">Papildomi darbai nenumatytoms sritims ar funkcijoms – darbas užsakomas esant poreikiui realizuoti papildomą Sistemos funkcionalumą, kuris </w:t>
            </w:r>
            <w:r w:rsidR="00192BBE" w:rsidRPr="00BC4421">
              <w:rPr>
                <w:sz w:val="18"/>
                <w:szCs w:val="18"/>
              </w:rPr>
              <w:t xml:space="preserve">nebuvo </w:t>
            </w:r>
            <w:r w:rsidRPr="00BC4421">
              <w:rPr>
                <w:sz w:val="18"/>
                <w:szCs w:val="18"/>
              </w:rPr>
              <w:t>numatytas;</w:t>
            </w:r>
          </w:p>
          <w:p w14:paraId="4ACF0594" w14:textId="2B704F6C" w:rsidR="0078611A" w:rsidRPr="00BC4421" w:rsidRDefault="0078611A" w:rsidP="0087404C">
            <w:pPr>
              <w:pStyle w:val="Bullet"/>
              <w:numPr>
                <w:ilvl w:val="0"/>
                <w:numId w:val="149"/>
              </w:numPr>
              <w:ind w:left="357" w:hanging="357"/>
              <w:rPr>
                <w:sz w:val="18"/>
                <w:szCs w:val="18"/>
              </w:rPr>
            </w:pPr>
            <w:r w:rsidRPr="00BC4421">
              <w:rPr>
                <w:sz w:val="18"/>
                <w:szCs w:val="18"/>
              </w:rPr>
              <w:t xml:space="preserve">Papildomų integracinių sąsajų įgyvendinimas – darbas užsakomas esant poreikiui realizuoti papildomą integracinę sąsają su </w:t>
            </w:r>
            <w:r w:rsidR="00780EBD" w:rsidRPr="00BC4421">
              <w:rPr>
                <w:sz w:val="18"/>
                <w:szCs w:val="18"/>
              </w:rPr>
              <w:t xml:space="preserve">nenumatyta </w:t>
            </w:r>
            <w:r w:rsidRPr="00BC4421">
              <w:rPr>
                <w:sz w:val="18"/>
                <w:szCs w:val="18"/>
              </w:rPr>
              <w:t>informacine sistema duomenų gavimui arba perdavimui;</w:t>
            </w:r>
          </w:p>
          <w:p w14:paraId="2522C3AC" w14:textId="0EA3B525" w:rsidR="004911A5" w:rsidRPr="00BC4421" w:rsidRDefault="0078611A" w:rsidP="0087404C">
            <w:pPr>
              <w:pStyle w:val="Bullet"/>
              <w:numPr>
                <w:ilvl w:val="0"/>
                <w:numId w:val="149"/>
              </w:numPr>
              <w:ind w:left="357" w:hanging="357"/>
              <w:rPr>
                <w:sz w:val="18"/>
                <w:szCs w:val="18"/>
              </w:rPr>
            </w:pPr>
            <w:r w:rsidRPr="00BC4421">
              <w:rPr>
                <w:sz w:val="18"/>
                <w:szCs w:val="18"/>
              </w:rPr>
              <w:t xml:space="preserve">Papildomi </w:t>
            </w:r>
            <w:r w:rsidR="001C5132" w:rsidRPr="00BC4421">
              <w:rPr>
                <w:sz w:val="18"/>
                <w:szCs w:val="18"/>
              </w:rPr>
              <w:t>mokym</w:t>
            </w:r>
            <w:r w:rsidRPr="00BC4421">
              <w:rPr>
                <w:sz w:val="18"/>
                <w:szCs w:val="18"/>
              </w:rPr>
              <w:t>ai, konsultacijos;</w:t>
            </w:r>
          </w:p>
          <w:p w14:paraId="1B1D9C38" w14:textId="1DF1DBF8" w:rsidR="0078611A" w:rsidRPr="00BC4421" w:rsidRDefault="0078611A" w:rsidP="0087404C">
            <w:pPr>
              <w:pStyle w:val="Bullet"/>
              <w:numPr>
                <w:ilvl w:val="0"/>
                <w:numId w:val="149"/>
              </w:numPr>
              <w:ind w:left="357" w:hanging="357"/>
              <w:rPr>
                <w:szCs w:val="18"/>
              </w:rPr>
            </w:pPr>
            <w:r w:rsidRPr="00BC4421">
              <w:rPr>
                <w:sz w:val="18"/>
                <w:szCs w:val="18"/>
              </w:rPr>
              <w:t xml:space="preserve">Kiti papildomi su </w:t>
            </w:r>
            <w:r w:rsidR="00F66010" w:rsidRPr="00BC4421">
              <w:rPr>
                <w:sz w:val="18"/>
                <w:szCs w:val="18"/>
              </w:rPr>
              <w:t>Užsakovu</w:t>
            </w:r>
            <w:r w:rsidRPr="00BC4421">
              <w:rPr>
                <w:sz w:val="18"/>
                <w:szCs w:val="18"/>
              </w:rPr>
              <w:t xml:space="preserve"> suderinti darbai.</w:t>
            </w:r>
          </w:p>
        </w:tc>
      </w:tr>
      <w:tr w:rsidR="0078611A" w:rsidRPr="00BC4421" w14:paraId="107BCB26" w14:textId="77777777">
        <w:trPr>
          <w:trHeight w:val="20"/>
        </w:trPr>
        <w:tc>
          <w:tcPr>
            <w:tcW w:w="442" w:type="pct"/>
          </w:tcPr>
          <w:p w14:paraId="39A00EC3" w14:textId="77777777" w:rsidR="0078611A" w:rsidRPr="00BC4421" w:rsidRDefault="0078611A" w:rsidP="0078611A">
            <w:pPr>
              <w:pStyle w:val="Sraopastraipa"/>
              <w:numPr>
                <w:ilvl w:val="0"/>
                <w:numId w:val="11"/>
              </w:numPr>
              <w:spacing w:before="0"/>
              <w:ind w:left="317"/>
              <w:rPr>
                <w:szCs w:val="20"/>
              </w:rPr>
            </w:pPr>
          </w:p>
        </w:tc>
        <w:tc>
          <w:tcPr>
            <w:tcW w:w="4558" w:type="pct"/>
          </w:tcPr>
          <w:p w14:paraId="4C631725" w14:textId="62907B41" w:rsidR="0078611A" w:rsidRPr="00BC4421" w:rsidRDefault="0078611A" w:rsidP="00BD2F05">
            <w:pPr>
              <w:spacing w:before="0"/>
              <w:rPr>
                <w:rFonts w:cstheme="minorHAnsi"/>
                <w:szCs w:val="18"/>
              </w:rPr>
            </w:pPr>
            <w:r w:rsidRPr="00BC4421">
              <w:rPr>
                <w:rFonts w:cstheme="minorHAnsi"/>
                <w:szCs w:val="18"/>
              </w:rPr>
              <w:t xml:space="preserve">Papildomų paslaugų poreikiai, turi būti suderinti su </w:t>
            </w:r>
            <w:r w:rsidR="00F66010" w:rsidRPr="00BC4421">
              <w:rPr>
                <w:rFonts w:cstheme="minorHAnsi"/>
                <w:szCs w:val="18"/>
              </w:rPr>
              <w:t>Užsakovo</w:t>
            </w:r>
            <w:r w:rsidRPr="00BC4421">
              <w:rPr>
                <w:rFonts w:cstheme="minorHAnsi"/>
                <w:szCs w:val="18"/>
              </w:rPr>
              <w:t xml:space="preserve"> projekto vadovu ir Techninės priežiūros paslaugos teikėjo atstovais. </w:t>
            </w:r>
          </w:p>
        </w:tc>
      </w:tr>
      <w:tr w:rsidR="0078611A" w:rsidRPr="00BC4421" w14:paraId="452B2FF8" w14:textId="77777777">
        <w:trPr>
          <w:trHeight w:val="20"/>
        </w:trPr>
        <w:tc>
          <w:tcPr>
            <w:tcW w:w="442" w:type="pct"/>
          </w:tcPr>
          <w:p w14:paraId="0DD8FDCE" w14:textId="77777777" w:rsidR="0078611A" w:rsidRPr="00BC4421" w:rsidRDefault="0078611A" w:rsidP="0078611A">
            <w:pPr>
              <w:pStyle w:val="Sraopastraipa"/>
              <w:numPr>
                <w:ilvl w:val="0"/>
                <w:numId w:val="11"/>
              </w:numPr>
              <w:spacing w:before="0"/>
              <w:ind w:left="317"/>
              <w:rPr>
                <w:szCs w:val="20"/>
              </w:rPr>
            </w:pPr>
          </w:p>
        </w:tc>
        <w:tc>
          <w:tcPr>
            <w:tcW w:w="4558" w:type="pct"/>
          </w:tcPr>
          <w:p w14:paraId="588D70BF" w14:textId="5BD5555D" w:rsidR="0078611A" w:rsidRPr="00BC4421" w:rsidRDefault="0078611A" w:rsidP="00BD2F05">
            <w:pPr>
              <w:spacing w:before="0"/>
              <w:rPr>
                <w:rFonts w:cstheme="minorHAnsi"/>
                <w:szCs w:val="18"/>
              </w:rPr>
            </w:pPr>
            <w:r w:rsidRPr="00BC4421">
              <w:rPr>
                <w:rFonts w:cstheme="minorHAnsi"/>
                <w:szCs w:val="18"/>
              </w:rPr>
              <w:t xml:space="preserve">Detalią Papildomų paslaugų teikimo tvarką Diegėjas privalo pateikti Projekto reglamente ir suderinti su </w:t>
            </w:r>
            <w:r w:rsidR="00F66010" w:rsidRPr="00BC4421">
              <w:rPr>
                <w:rFonts w:cstheme="minorHAnsi"/>
                <w:szCs w:val="18"/>
              </w:rPr>
              <w:t>Užsakovu</w:t>
            </w:r>
            <w:r w:rsidRPr="00BC4421">
              <w:rPr>
                <w:rFonts w:cstheme="minorHAnsi"/>
                <w:szCs w:val="18"/>
              </w:rPr>
              <w:t>. Tai turi apimti papildomų paslaugų teikimo tvarką su aiškiomis taisyklėmis kaip bus nustatomos ir apskaitomos Papildomos paslaugos, kaip bus nustatomas Užsakymo įgyvendinimui reikalingas valandų kiekis, kaip bus fiksuojami žodiniai užsakymai ir vystymo paslaugos.</w:t>
            </w:r>
          </w:p>
        </w:tc>
      </w:tr>
      <w:tr w:rsidR="0078611A" w:rsidRPr="00BC4421" w14:paraId="66F6BCCF" w14:textId="77777777">
        <w:trPr>
          <w:trHeight w:val="20"/>
        </w:trPr>
        <w:tc>
          <w:tcPr>
            <w:tcW w:w="442" w:type="pct"/>
          </w:tcPr>
          <w:p w14:paraId="7EF30441" w14:textId="77777777" w:rsidR="0078611A" w:rsidRPr="00BC4421" w:rsidRDefault="0078611A" w:rsidP="0078611A">
            <w:pPr>
              <w:pStyle w:val="Sraopastraipa"/>
              <w:numPr>
                <w:ilvl w:val="0"/>
                <w:numId w:val="11"/>
              </w:numPr>
              <w:spacing w:before="0"/>
              <w:ind w:left="317"/>
              <w:rPr>
                <w:szCs w:val="20"/>
              </w:rPr>
            </w:pPr>
          </w:p>
        </w:tc>
        <w:tc>
          <w:tcPr>
            <w:tcW w:w="4558" w:type="pct"/>
          </w:tcPr>
          <w:p w14:paraId="4BF73D47" w14:textId="22B6403F" w:rsidR="0078611A" w:rsidRPr="00BC4421" w:rsidRDefault="0078611A" w:rsidP="00BD2F05">
            <w:pPr>
              <w:spacing w:before="0"/>
              <w:rPr>
                <w:rFonts w:cstheme="minorHAnsi"/>
                <w:szCs w:val="18"/>
              </w:rPr>
            </w:pPr>
            <w:r w:rsidRPr="00BC4421">
              <w:rPr>
                <w:rFonts w:cstheme="minorHAnsi"/>
                <w:szCs w:val="18"/>
              </w:rPr>
              <w:t>Atlikus Papildomų paslaugų užsakymą, turi būti atnaujinama, jei jau yra paruošta, Projekto dokumentacija. Papildomų paslaugų užsakymų metu Perkančioji organizacija nurodo, kokie konkretūs dokumentai turi būti atnaujinami ir šių dokumentų atnaujinimas turi būti įskaičiuotas ir įvertintas papildomomis valandomis.</w:t>
            </w:r>
          </w:p>
        </w:tc>
      </w:tr>
      <w:tr w:rsidR="0078611A" w:rsidRPr="00BC4421" w14:paraId="1B751BF0" w14:textId="77777777">
        <w:trPr>
          <w:trHeight w:val="20"/>
        </w:trPr>
        <w:tc>
          <w:tcPr>
            <w:tcW w:w="442" w:type="pct"/>
          </w:tcPr>
          <w:p w14:paraId="6BF68C2D" w14:textId="77777777" w:rsidR="0078611A" w:rsidRPr="00BC4421" w:rsidRDefault="0078611A" w:rsidP="0078611A">
            <w:pPr>
              <w:pStyle w:val="Sraopastraipa"/>
              <w:numPr>
                <w:ilvl w:val="0"/>
                <w:numId w:val="11"/>
              </w:numPr>
              <w:spacing w:before="0"/>
              <w:ind w:left="317"/>
              <w:rPr>
                <w:szCs w:val="20"/>
              </w:rPr>
            </w:pPr>
          </w:p>
        </w:tc>
        <w:tc>
          <w:tcPr>
            <w:tcW w:w="4558" w:type="pct"/>
          </w:tcPr>
          <w:p w14:paraId="6C6C8D49" w14:textId="76BD87BF" w:rsidR="0078611A" w:rsidRPr="00BC4421" w:rsidRDefault="0078611A" w:rsidP="00BD2F05">
            <w:pPr>
              <w:spacing w:before="0"/>
              <w:rPr>
                <w:rFonts w:cstheme="minorHAnsi"/>
                <w:szCs w:val="18"/>
              </w:rPr>
            </w:pPr>
            <w:r w:rsidRPr="00BC4421">
              <w:rPr>
                <w:rFonts w:cstheme="minorHAnsi"/>
                <w:szCs w:val="18"/>
              </w:rPr>
              <w:t xml:space="preserve">Teikiamos Papildomos paslaugos neturi sutrikdyti nepertraukiamo </w:t>
            </w:r>
            <w:r w:rsidRPr="00BC4421">
              <w:rPr>
                <w:rFonts w:eastAsia="Arial" w:cstheme="minorHAnsi"/>
                <w:szCs w:val="18"/>
              </w:rPr>
              <w:t xml:space="preserve">Sistemos </w:t>
            </w:r>
            <w:r w:rsidRPr="00BC4421">
              <w:rPr>
                <w:rFonts w:cstheme="minorHAnsi"/>
                <w:szCs w:val="18"/>
              </w:rPr>
              <w:t xml:space="preserve">veikimo. Priešingu atveju Diegėjas privalo atstatyti </w:t>
            </w:r>
            <w:r w:rsidRPr="00BC4421">
              <w:rPr>
                <w:rFonts w:eastAsia="Arial" w:cstheme="minorHAnsi"/>
                <w:szCs w:val="18"/>
              </w:rPr>
              <w:t xml:space="preserve">Sistemos </w:t>
            </w:r>
            <w:r w:rsidRPr="00BC4421">
              <w:rPr>
                <w:rFonts w:cstheme="minorHAnsi"/>
                <w:szCs w:val="18"/>
              </w:rPr>
              <w:t>veikimą per Sistemos garantiniame aptarnavime nurodytus klaidų šalinimo terminus savo lėšomis. Turi būti atliekamas visų atliktų papildomų Sistemos pakeitimų testavimas.</w:t>
            </w:r>
          </w:p>
        </w:tc>
      </w:tr>
      <w:tr w:rsidR="0078611A" w:rsidRPr="00BC4421" w14:paraId="7D5C3233" w14:textId="77777777">
        <w:trPr>
          <w:trHeight w:val="20"/>
        </w:trPr>
        <w:tc>
          <w:tcPr>
            <w:tcW w:w="442" w:type="pct"/>
          </w:tcPr>
          <w:p w14:paraId="5A1C11C8" w14:textId="77777777" w:rsidR="0078611A" w:rsidRPr="00BC4421" w:rsidRDefault="0078611A" w:rsidP="0078611A">
            <w:pPr>
              <w:pStyle w:val="Sraopastraipa"/>
              <w:numPr>
                <w:ilvl w:val="0"/>
                <w:numId w:val="11"/>
              </w:numPr>
              <w:spacing w:before="0"/>
              <w:ind w:left="317"/>
              <w:rPr>
                <w:szCs w:val="20"/>
              </w:rPr>
            </w:pPr>
          </w:p>
        </w:tc>
        <w:tc>
          <w:tcPr>
            <w:tcW w:w="4558" w:type="pct"/>
          </w:tcPr>
          <w:p w14:paraId="01E305A5" w14:textId="54FED5A0" w:rsidR="0078611A" w:rsidRPr="00BC4421" w:rsidRDefault="0078611A" w:rsidP="00BD2F05">
            <w:pPr>
              <w:spacing w:before="0"/>
              <w:rPr>
                <w:rFonts w:cstheme="minorHAnsi"/>
                <w:szCs w:val="18"/>
              </w:rPr>
            </w:pPr>
            <w:r w:rsidRPr="00BC4421">
              <w:rPr>
                <w:rFonts w:cstheme="minorHAnsi"/>
                <w:szCs w:val="18"/>
              </w:rPr>
              <w:t>Užsakytoms, suteiktoms ir priimtoms Papildomoms paslaugoms ir jų rezultatams turi būti suteikiama garantija, kuri galioja visos sutarties metu ir 12 mėnesių po sutarties pabaigos.</w:t>
            </w:r>
            <w:r w:rsidRPr="00BC4421">
              <w:rPr>
                <w:rFonts w:cstheme="minorHAnsi"/>
                <w:i/>
                <w:szCs w:val="18"/>
              </w:rPr>
              <w:t xml:space="preserve"> </w:t>
            </w:r>
          </w:p>
        </w:tc>
      </w:tr>
    </w:tbl>
    <w:p w14:paraId="6AD03494" w14:textId="77777777" w:rsidR="00466994" w:rsidRPr="00BC4421" w:rsidRDefault="00466994" w:rsidP="00ED6E42"/>
    <w:p w14:paraId="7BEFAD3E" w14:textId="77777777" w:rsidR="00466994" w:rsidRPr="00BC4421" w:rsidRDefault="00466994" w:rsidP="00ED6E42"/>
    <w:p w14:paraId="7B5B880D" w14:textId="5CD541D3" w:rsidR="00466994" w:rsidRPr="00BC4421" w:rsidRDefault="00FD3DC4">
      <w:pPr>
        <w:spacing w:before="0" w:line="259" w:lineRule="auto"/>
        <w:jc w:val="left"/>
      </w:pPr>
      <w:r w:rsidRPr="00BC4421">
        <w:br w:type="page"/>
      </w:r>
    </w:p>
    <w:p w14:paraId="7C4B2E5D" w14:textId="77777777" w:rsidR="00466994" w:rsidRPr="00BC4421" w:rsidRDefault="00466994" w:rsidP="00ED6E42"/>
    <w:p w14:paraId="7EECA68B" w14:textId="40CC023E" w:rsidR="004F4DBB" w:rsidRPr="00BC4421" w:rsidRDefault="00DB199D" w:rsidP="00A02ED4">
      <w:pPr>
        <w:pStyle w:val="Priedas"/>
        <w:numPr>
          <w:ilvl w:val="0"/>
          <w:numId w:val="0"/>
        </w:numPr>
        <w:ind w:left="360"/>
        <w:outlineLvl w:val="0"/>
      </w:pPr>
      <w:bookmarkStart w:id="683" w:name="_Toc187396094"/>
      <w:r w:rsidRPr="00BC4421">
        <w:t>Priedai</w:t>
      </w:r>
      <w:bookmarkEnd w:id="683"/>
    </w:p>
    <w:p w14:paraId="62059107" w14:textId="66CD1AED" w:rsidR="00314513" w:rsidRPr="00BC4421" w:rsidRDefault="00790D67" w:rsidP="00A12196">
      <w:pPr>
        <w:pStyle w:val="Priedas"/>
      </w:pPr>
      <w:r w:rsidRPr="00BC4421">
        <w:t xml:space="preserve"> </w:t>
      </w:r>
      <w:bookmarkStart w:id="684" w:name="_Ref184820978"/>
      <w:bookmarkStart w:id="685" w:name="_Toc187396095"/>
      <w:r w:rsidR="00DC075A" w:rsidRPr="00BC4421">
        <w:t>Preliminarūs naudotojų tipai</w:t>
      </w:r>
      <w:r w:rsidR="000A289A" w:rsidRPr="00BC4421">
        <w:t xml:space="preserve"> ir sąrašas</w:t>
      </w:r>
      <w:bookmarkEnd w:id="684"/>
      <w:bookmarkEnd w:id="685"/>
    </w:p>
    <w:tbl>
      <w:tblPr>
        <w:tblStyle w:val="CivittaTable2Purple1"/>
        <w:tblW w:w="0" w:type="auto"/>
        <w:tblInd w:w="5" w:type="dxa"/>
        <w:tblLook w:val="0620" w:firstRow="1" w:lastRow="0" w:firstColumn="0" w:lastColumn="0" w:noHBand="1" w:noVBand="1"/>
      </w:tblPr>
      <w:tblGrid>
        <w:gridCol w:w="457"/>
        <w:gridCol w:w="2777"/>
        <w:gridCol w:w="7023"/>
      </w:tblGrid>
      <w:tr w:rsidR="00A17811" w:rsidRPr="00BC4421" w14:paraId="4DE1C5B9" w14:textId="6277CE9E" w:rsidTr="006B521F">
        <w:trPr>
          <w:cnfStyle w:val="100000000000" w:firstRow="1" w:lastRow="0" w:firstColumn="0" w:lastColumn="0" w:oddVBand="0" w:evenVBand="0" w:oddHBand="0" w:evenHBand="0" w:firstRowFirstColumn="0" w:firstRowLastColumn="0" w:lastRowFirstColumn="0" w:lastRowLastColumn="0"/>
        </w:trPr>
        <w:tc>
          <w:tcPr>
            <w:tcW w:w="457" w:type="dxa"/>
          </w:tcPr>
          <w:p w14:paraId="4A80E519" w14:textId="17BAB83C" w:rsidR="00A17811" w:rsidRPr="00BC4421" w:rsidRDefault="00A17811" w:rsidP="00373C07">
            <w:pPr>
              <w:spacing w:before="0"/>
              <w:rPr>
                <w:szCs w:val="20"/>
              </w:rPr>
            </w:pPr>
            <w:r w:rsidRPr="00BC4421">
              <w:rPr>
                <w:szCs w:val="20"/>
              </w:rPr>
              <w:t>Nr</w:t>
            </w:r>
            <w:r w:rsidR="00843DDD" w:rsidRPr="00BC4421">
              <w:rPr>
                <w:szCs w:val="20"/>
              </w:rPr>
              <w:t>.</w:t>
            </w:r>
          </w:p>
        </w:tc>
        <w:tc>
          <w:tcPr>
            <w:tcW w:w="2777" w:type="dxa"/>
          </w:tcPr>
          <w:p w14:paraId="0B0B175C" w14:textId="43ADEDDA" w:rsidR="00A17811" w:rsidRPr="00BC4421" w:rsidRDefault="009D2D5A" w:rsidP="00373C07">
            <w:pPr>
              <w:spacing w:before="0"/>
              <w:rPr>
                <w:szCs w:val="20"/>
              </w:rPr>
            </w:pPr>
            <w:r w:rsidRPr="00BC4421">
              <w:rPr>
                <w:szCs w:val="20"/>
              </w:rPr>
              <w:t>Naudotojas</w:t>
            </w:r>
          </w:p>
        </w:tc>
        <w:tc>
          <w:tcPr>
            <w:tcW w:w="7023" w:type="dxa"/>
          </w:tcPr>
          <w:p w14:paraId="42A36D5D" w14:textId="3B3EB40B" w:rsidR="009D2D5A" w:rsidRPr="00BC4421" w:rsidRDefault="009D2D5A" w:rsidP="00373C07">
            <w:pPr>
              <w:spacing w:before="0"/>
              <w:rPr>
                <w:szCs w:val="20"/>
              </w:rPr>
            </w:pPr>
            <w:r w:rsidRPr="00BC4421">
              <w:rPr>
                <w:szCs w:val="20"/>
              </w:rPr>
              <w:t>Naudotojų skaičius</w:t>
            </w:r>
          </w:p>
        </w:tc>
      </w:tr>
      <w:tr w:rsidR="00A17811" w:rsidRPr="00BC4421" w14:paraId="51DC294B" w14:textId="2F9FDE76" w:rsidTr="6EB25C05">
        <w:tc>
          <w:tcPr>
            <w:tcW w:w="10257" w:type="dxa"/>
            <w:gridSpan w:val="3"/>
          </w:tcPr>
          <w:p w14:paraId="1EE32711" w14:textId="1FF89E6E" w:rsidR="00D967D1" w:rsidRPr="00BC4421" w:rsidRDefault="00D967D1" w:rsidP="00373C07">
            <w:pPr>
              <w:spacing w:before="0" w:line="240" w:lineRule="auto"/>
              <w:rPr>
                <w:b/>
                <w:bCs/>
                <w:szCs w:val="20"/>
              </w:rPr>
            </w:pPr>
            <w:r w:rsidRPr="00BC4421">
              <w:rPr>
                <w:b/>
                <w:bCs/>
                <w:szCs w:val="20"/>
              </w:rPr>
              <w:t>Vidiniai Sistemos naudotojai</w:t>
            </w:r>
          </w:p>
        </w:tc>
      </w:tr>
      <w:tr w:rsidR="00A17811" w:rsidRPr="00BC4421" w14:paraId="6E38FFB4" w14:textId="60444406" w:rsidTr="006B521F">
        <w:tc>
          <w:tcPr>
            <w:tcW w:w="457" w:type="dxa"/>
          </w:tcPr>
          <w:p w14:paraId="062901DC" w14:textId="77777777" w:rsidR="00A17811" w:rsidRPr="00BC4421" w:rsidRDefault="00A17811" w:rsidP="00373C07">
            <w:pPr>
              <w:pStyle w:val="Sraopastraipa"/>
              <w:numPr>
                <w:ilvl w:val="0"/>
                <w:numId w:val="90"/>
              </w:numPr>
              <w:spacing w:before="0" w:line="240" w:lineRule="auto"/>
              <w:ind w:left="309"/>
              <w:rPr>
                <w:szCs w:val="20"/>
              </w:rPr>
            </w:pPr>
          </w:p>
        </w:tc>
        <w:tc>
          <w:tcPr>
            <w:tcW w:w="2777" w:type="dxa"/>
          </w:tcPr>
          <w:p w14:paraId="5508DD46" w14:textId="41743828" w:rsidR="00A17811" w:rsidRPr="00BC4421" w:rsidRDefault="00D967D1" w:rsidP="00373C07">
            <w:pPr>
              <w:spacing w:before="0" w:line="240" w:lineRule="auto"/>
              <w:rPr>
                <w:szCs w:val="20"/>
              </w:rPr>
            </w:pPr>
            <w:r w:rsidRPr="00BC4421">
              <w:rPr>
                <w:szCs w:val="20"/>
              </w:rPr>
              <w:t>Sistemos administratorius</w:t>
            </w:r>
          </w:p>
        </w:tc>
        <w:tc>
          <w:tcPr>
            <w:tcW w:w="7023" w:type="dxa"/>
          </w:tcPr>
          <w:p w14:paraId="4CF0834C" w14:textId="20AFC0A0" w:rsidR="009F24A8" w:rsidRPr="00BC4421" w:rsidRDefault="009F24A8" w:rsidP="00373C07">
            <w:pPr>
              <w:spacing w:before="0" w:line="240" w:lineRule="auto"/>
              <w:rPr>
                <w:szCs w:val="20"/>
              </w:rPr>
            </w:pPr>
            <w:r w:rsidRPr="00BC4421">
              <w:rPr>
                <w:szCs w:val="20"/>
              </w:rPr>
              <w:t>5</w:t>
            </w:r>
          </w:p>
        </w:tc>
      </w:tr>
      <w:tr w:rsidR="00A17811" w:rsidRPr="00BC4421" w14:paraId="460177CB" w14:textId="0502DFE6" w:rsidTr="006B521F">
        <w:tc>
          <w:tcPr>
            <w:tcW w:w="457" w:type="dxa"/>
          </w:tcPr>
          <w:p w14:paraId="1BB691BB" w14:textId="77777777" w:rsidR="00A17811" w:rsidRPr="00BC4421" w:rsidRDefault="00A17811" w:rsidP="00373C07">
            <w:pPr>
              <w:pStyle w:val="Sraopastraipa"/>
              <w:numPr>
                <w:ilvl w:val="0"/>
                <w:numId w:val="90"/>
              </w:numPr>
              <w:spacing w:before="0" w:line="240" w:lineRule="auto"/>
              <w:ind w:left="309"/>
              <w:rPr>
                <w:szCs w:val="20"/>
              </w:rPr>
            </w:pPr>
          </w:p>
        </w:tc>
        <w:tc>
          <w:tcPr>
            <w:tcW w:w="2777" w:type="dxa"/>
          </w:tcPr>
          <w:p w14:paraId="2824B998" w14:textId="78646F82" w:rsidR="00A17811" w:rsidRPr="00BC4421" w:rsidRDefault="007E2F8E" w:rsidP="00373C07">
            <w:pPr>
              <w:spacing w:before="0" w:line="240" w:lineRule="auto"/>
              <w:rPr>
                <w:szCs w:val="20"/>
              </w:rPr>
            </w:pPr>
            <w:r w:rsidRPr="00BC4421">
              <w:rPr>
                <w:szCs w:val="20"/>
              </w:rPr>
              <w:t>Savivaldybės atstovai</w:t>
            </w:r>
          </w:p>
        </w:tc>
        <w:tc>
          <w:tcPr>
            <w:tcW w:w="7023" w:type="dxa"/>
          </w:tcPr>
          <w:p w14:paraId="2259A3E1" w14:textId="77777777" w:rsidR="002A178B" w:rsidRPr="00BC4421" w:rsidRDefault="00437911" w:rsidP="00373C07">
            <w:pPr>
              <w:spacing w:before="0" w:line="240" w:lineRule="auto"/>
              <w:rPr>
                <w:szCs w:val="18"/>
              </w:rPr>
            </w:pPr>
            <w:r w:rsidRPr="00BC4421">
              <w:rPr>
                <w:szCs w:val="18"/>
              </w:rPr>
              <w:t>Alytaus miesto savivaldybės administracija – 10</w:t>
            </w:r>
          </w:p>
          <w:p w14:paraId="3AE358C3" w14:textId="77777777" w:rsidR="002A178B" w:rsidRPr="00BC4421" w:rsidRDefault="00437911" w:rsidP="00373C07">
            <w:pPr>
              <w:spacing w:before="0" w:line="240" w:lineRule="auto"/>
              <w:rPr>
                <w:szCs w:val="18"/>
              </w:rPr>
            </w:pPr>
            <w:r w:rsidRPr="00BC4421">
              <w:rPr>
                <w:szCs w:val="18"/>
              </w:rPr>
              <w:t>Alytaus rajono savivaldybės administracija – 6</w:t>
            </w:r>
          </w:p>
          <w:p w14:paraId="0983E9DF" w14:textId="77777777" w:rsidR="002A178B" w:rsidRPr="00BC4421" w:rsidRDefault="002A178B" w:rsidP="00373C07">
            <w:pPr>
              <w:spacing w:before="0" w:line="240" w:lineRule="auto"/>
              <w:rPr>
                <w:szCs w:val="18"/>
              </w:rPr>
            </w:pPr>
            <w:r w:rsidRPr="00BC4421">
              <w:rPr>
                <w:szCs w:val="18"/>
              </w:rPr>
              <w:t>L</w:t>
            </w:r>
            <w:r w:rsidR="00437911" w:rsidRPr="00BC4421">
              <w:rPr>
                <w:szCs w:val="18"/>
              </w:rPr>
              <w:t>azdijų rajono savivaldybės administracija – 5</w:t>
            </w:r>
          </w:p>
          <w:p w14:paraId="16AA7631" w14:textId="77777777" w:rsidR="002A178B" w:rsidRPr="00BC4421" w:rsidRDefault="002A178B" w:rsidP="00373C07">
            <w:pPr>
              <w:spacing w:before="0" w:line="240" w:lineRule="auto"/>
              <w:rPr>
                <w:szCs w:val="18"/>
              </w:rPr>
            </w:pPr>
            <w:r w:rsidRPr="00BC4421">
              <w:rPr>
                <w:szCs w:val="18"/>
              </w:rPr>
              <w:t>D</w:t>
            </w:r>
            <w:r w:rsidR="00437911" w:rsidRPr="00BC4421">
              <w:rPr>
                <w:szCs w:val="18"/>
              </w:rPr>
              <w:t>ruskininkų savivaldybės administracija – 6</w:t>
            </w:r>
          </w:p>
          <w:p w14:paraId="4A005A37" w14:textId="6587CB33" w:rsidR="00EC0216" w:rsidRPr="00BC4421" w:rsidRDefault="00437911" w:rsidP="00373C07">
            <w:pPr>
              <w:spacing w:before="0" w:line="240" w:lineRule="auto"/>
              <w:rPr>
                <w:szCs w:val="18"/>
              </w:rPr>
            </w:pPr>
            <w:r w:rsidRPr="00BC4421">
              <w:rPr>
                <w:szCs w:val="18"/>
              </w:rPr>
              <w:t>Varėnos rajono savivaldybės administracija – 5</w:t>
            </w:r>
          </w:p>
        </w:tc>
      </w:tr>
      <w:tr w:rsidR="001E581D" w:rsidRPr="00BC4421" w14:paraId="78539405" w14:textId="77777777" w:rsidTr="006B521F">
        <w:tc>
          <w:tcPr>
            <w:tcW w:w="457" w:type="dxa"/>
          </w:tcPr>
          <w:p w14:paraId="18495E00" w14:textId="77777777" w:rsidR="001E581D" w:rsidRPr="00BC4421" w:rsidRDefault="001E581D" w:rsidP="00373C07">
            <w:pPr>
              <w:pStyle w:val="Sraopastraipa"/>
              <w:numPr>
                <w:ilvl w:val="0"/>
                <w:numId w:val="90"/>
              </w:numPr>
              <w:spacing w:before="0" w:line="240" w:lineRule="auto"/>
              <w:ind w:left="309"/>
              <w:rPr>
                <w:szCs w:val="20"/>
              </w:rPr>
            </w:pPr>
          </w:p>
        </w:tc>
        <w:tc>
          <w:tcPr>
            <w:tcW w:w="2777" w:type="dxa"/>
          </w:tcPr>
          <w:p w14:paraId="51A7DA99" w14:textId="78379DCD" w:rsidR="001E581D" w:rsidRPr="00BC4421" w:rsidRDefault="001E581D" w:rsidP="00373C07">
            <w:pPr>
              <w:spacing w:before="0" w:line="240" w:lineRule="auto"/>
              <w:rPr>
                <w:szCs w:val="20"/>
              </w:rPr>
            </w:pPr>
            <w:r w:rsidRPr="00BC4421">
              <w:rPr>
                <w:szCs w:val="20"/>
              </w:rPr>
              <w:t>Ugdymo įst</w:t>
            </w:r>
            <w:r w:rsidR="005F5CCC" w:rsidRPr="00BC4421">
              <w:rPr>
                <w:szCs w:val="20"/>
              </w:rPr>
              <w:t>ai</w:t>
            </w:r>
            <w:r w:rsidRPr="00BC4421">
              <w:rPr>
                <w:szCs w:val="20"/>
              </w:rPr>
              <w:t>gos</w:t>
            </w:r>
          </w:p>
        </w:tc>
        <w:tc>
          <w:tcPr>
            <w:tcW w:w="7023" w:type="dxa"/>
          </w:tcPr>
          <w:p w14:paraId="1F21CA43" w14:textId="67F561BC" w:rsidR="005C6998" w:rsidRPr="00BC4421" w:rsidRDefault="005C6998" w:rsidP="005C6998">
            <w:pPr>
              <w:spacing w:before="0" w:line="240" w:lineRule="auto"/>
              <w:rPr>
                <w:szCs w:val="18"/>
              </w:rPr>
            </w:pPr>
            <w:r w:rsidRPr="00BC4421">
              <w:rPr>
                <w:szCs w:val="18"/>
              </w:rPr>
              <w:t>86 viešojo sektoriaus švietimo įstaigos, kurių paslaugų teikimo procesai bus skaitmeninami:</w:t>
            </w:r>
          </w:p>
          <w:p w14:paraId="6E592296" w14:textId="442AD3F0" w:rsidR="005C6998" w:rsidRPr="00BC4421" w:rsidRDefault="005C6998" w:rsidP="0087404C">
            <w:pPr>
              <w:pStyle w:val="Sraopastraipa"/>
              <w:numPr>
                <w:ilvl w:val="1"/>
                <w:numId w:val="149"/>
              </w:numPr>
              <w:spacing w:before="0" w:line="240" w:lineRule="auto"/>
              <w:ind w:left="360"/>
              <w:rPr>
                <w:szCs w:val="18"/>
              </w:rPr>
            </w:pPr>
            <w:r w:rsidRPr="00BC4421">
              <w:rPr>
                <w:szCs w:val="18"/>
              </w:rPr>
              <w:t xml:space="preserve">Alytaus miesto savivaldybė – </w:t>
            </w:r>
            <w:r w:rsidR="001C5132" w:rsidRPr="00BC4421">
              <w:rPr>
                <w:szCs w:val="18"/>
              </w:rPr>
              <w:t xml:space="preserve">30 </w:t>
            </w:r>
            <w:r w:rsidRPr="00BC4421">
              <w:rPr>
                <w:szCs w:val="18"/>
              </w:rPr>
              <w:t xml:space="preserve">įstaigos (Bendrojo ugdymo mokyklos – </w:t>
            </w:r>
            <w:r w:rsidR="001C5132" w:rsidRPr="00BC4421">
              <w:rPr>
                <w:szCs w:val="18"/>
              </w:rPr>
              <w:t>15</w:t>
            </w:r>
            <w:r w:rsidRPr="00BC4421">
              <w:rPr>
                <w:szCs w:val="18"/>
              </w:rPr>
              <w:t xml:space="preserve">; Neformalaus ugdymo įstaigų skaičius (Ikimokyklinis, priešmokyklinis, FŠPU) – </w:t>
            </w:r>
            <w:r w:rsidR="001C5132" w:rsidRPr="00BC4421">
              <w:rPr>
                <w:szCs w:val="18"/>
              </w:rPr>
              <w:t>14</w:t>
            </w:r>
            <w:r w:rsidRPr="00BC4421">
              <w:rPr>
                <w:szCs w:val="18"/>
              </w:rPr>
              <w:t>, Alytaus pedagoginė psichologinė tarnyba);</w:t>
            </w:r>
          </w:p>
          <w:p w14:paraId="6C90C1CF" w14:textId="2B7BE5E8" w:rsidR="005C6998" w:rsidRPr="00BC4421" w:rsidRDefault="005C6998" w:rsidP="0087404C">
            <w:pPr>
              <w:pStyle w:val="Sraopastraipa"/>
              <w:numPr>
                <w:ilvl w:val="1"/>
                <w:numId w:val="149"/>
              </w:numPr>
              <w:spacing w:before="0" w:line="240" w:lineRule="auto"/>
              <w:ind w:left="360"/>
              <w:rPr>
                <w:szCs w:val="18"/>
              </w:rPr>
            </w:pPr>
            <w:r w:rsidRPr="00BC4421">
              <w:rPr>
                <w:szCs w:val="18"/>
              </w:rPr>
              <w:t xml:space="preserve">Alytaus rajono savivaldybė – </w:t>
            </w:r>
            <w:r w:rsidR="00C63233" w:rsidRPr="00BC4421">
              <w:rPr>
                <w:szCs w:val="18"/>
              </w:rPr>
              <w:t xml:space="preserve">13 </w:t>
            </w:r>
            <w:r w:rsidRPr="00BC4421">
              <w:rPr>
                <w:szCs w:val="18"/>
              </w:rPr>
              <w:t>įstaigų (Bendrojo ugdymo mokyklos</w:t>
            </w:r>
            <w:r w:rsidR="00C63233" w:rsidRPr="00BC4421">
              <w:rPr>
                <w:szCs w:val="18"/>
              </w:rPr>
              <w:t xml:space="preserve"> kartu su ikimokykliniu, priešmokykliniu ugdymu</w:t>
            </w:r>
            <w:r w:rsidRPr="00BC4421">
              <w:rPr>
                <w:szCs w:val="18"/>
              </w:rPr>
              <w:t xml:space="preserve"> – </w:t>
            </w:r>
            <w:r w:rsidR="00C63233" w:rsidRPr="00BC4421">
              <w:rPr>
                <w:szCs w:val="18"/>
              </w:rPr>
              <w:t>6</w:t>
            </w:r>
            <w:r w:rsidRPr="00BC4421">
              <w:rPr>
                <w:szCs w:val="18"/>
              </w:rPr>
              <w:t xml:space="preserve">; FŠPU – 1, Suaugusiųjų NVŠ – </w:t>
            </w:r>
            <w:r w:rsidR="00C63233" w:rsidRPr="00BC4421">
              <w:rPr>
                <w:szCs w:val="18"/>
              </w:rPr>
              <w:t>6</w:t>
            </w:r>
            <w:r w:rsidRPr="00BC4421">
              <w:rPr>
                <w:szCs w:val="18"/>
              </w:rPr>
              <w:t>; Alytaus pedagoginė psichologinė tarnyba);</w:t>
            </w:r>
          </w:p>
          <w:p w14:paraId="08682301" w14:textId="6B65C974" w:rsidR="005C6998" w:rsidRPr="00BC4421" w:rsidRDefault="005C6998" w:rsidP="0087404C">
            <w:pPr>
              <w:pStyle w:val="Sraopastraipa"/>
              <w:numPr>
                <w:ilvl w:val="1"/>
                <w:numId w:val="149"/>
              </w:numPr>
              <w:spacing w:before="0" w:line="240" w:lineRule="auto"/>
              <w:ind w:left="360"/>
              <w:rPr>
                <w:szCs w:val="18"/>
              </w:rPr>
            </w:pPr>
            <w:r w:rsidRPr="00BC4421">
              <w:rPr>
                <w:szCs w:val="18"/>
              </w:rPr>
              <w:t xml:space="preserve">Druskininkų savivaldybė – </w:t>
            </w:r>
            <w:r w:rsidR="006B521F" w:rsidRPr="00BC4421">
              <w:rPr>
                <w:szCs w:val="18"/>
              </w:rPr>
              <w:t xml:space="preserve">9 </w:t>
            </w:r>
            <w:r w:rsidRPr="00BC4421">
              <w:rPr>
                <w:szCs w:val="18"/>
              </w:rPr>
              <w:t xml:space="preserve">įstaigų (Bendrojo ugdymo mokyklos – 5; Neformalaus ugdymo įstaigų skaičius (Ikimokyklinis, priešmokyklinis, FŠPU) – 4, Suaugusiųjų NVŠ – </w:t>
            </w:r>
            <w:r w:rsidR="006B521F" w:rsidRPr="00BC4421">
              <w:rPr>
                <w:szCs w:val="18"/>
              </w:rPr>
              <w:t>1</w:t>
            </w:r>
            <w:r w:rsidRPr="00BC4421">
              <w:rPr>
                <w:szCs w:val="18"/>
              </w:rPr>
              <w:t xml:space="preserve">; Druskininkų </w:t>
            </w:r>
            <w:r w:rsidR="006B521F" w:rsidRPr="00BC4421">
              <w:rPr>
                <w:szCs w:val="18"/>
              </w:rPr>
              <w:t>švietimo centras</w:t>
            </w:r>
            <w:r w:rsidRPr="00BC4421">
              <w:rPr>
                <w:szCs w:val="18"/>
              </w:rPr>
              <w:t>);</w:t>
            </w:r>
          </w:p>
          <w:p w14:paraId="261DA338" w14:textId="3AEE4E8B" w:rsidR="005C6998" w:rsidRPr="00BC4421" w:rsidRDefault="005C6998" w:rsidP="005C6998">
            <w:pPr>
              <w:pStyle w:val="Sraopastraipa"/>
              <w:numPr>
                <w:ilvl w:val="1"/>
                <w:numId w:val="149"/>
              </w:numPr>
              <w:spacing w:before="0" w:line="240" w:lineRule="auto"/>
              <w:ind w:left="360"/>
              <w:rPr>
                <w:szCs w:val="18"/>
              </w:rPr>
            </w:pPr>
            <w:r w:rsidRPr="00BC4421">
              <w:rPr>
                <w:szCs w:val="18"/>
              </w:rPr>
              <w:t xml:space="preserve">Lazdijų rajono savivaldybė – 11 įstaigų (Bendrojo ugdymo mokyklos – 7; Neformalaus ugdymo įstaigų skaičius (Ikimokyklinis, priešmokyklinis, FŠPU) – 2, Suaugusiųjų NVŠ – 1; </w:t>
            </w:r>
            <w:r w:rsidR="001C5132" w:rsidRPr="00BC4421">
              <w:rPr>
                <w:szCs w:val="18"/>
              </w:rPr>
              <w:t>VšĮ Lazdijų švietimo centras</w:t>
            </w:r>
            <w:r w:rsidRPr="00BC4421">
              <w:rPr>
                <w:szCs w:val="18"/>
              </w:rPr>
              <w:t>);</w:t>
            </w:r>
          </w:p>
          <w:p w14:paraId="2F7A0D0E" w14:textId="697CDDA1" w:rsidR="001E581D" w:rsidRPr="00BC4421" w:rsidRDefault="005C6998" w:rsidP="0087404C">
            <w:pPr>
              <w:pStyle w:val="Sraopastraipa"/>
              <w:numPr>
                <w:ilvl w:val="1"/>
                <w:numId w:val="149"/>
              </w:numPr>
              <w:spacing w:before="0" w:line="240" w:lineRule="auto"/>
              <w:ind w:left="360"/>
              <w:rPr>
                <w:szCs w:val="18"/>
              </w:rPr>
            </w:pPr>
            <w:r w:rsidRPr="00BC4421">
              <w:rPr>
                <w:szCs w:val="18"/>
              </w:rPr>
              <w:t xml:space="preserve">Varėnos rajono savivaldybė – </w:t>
            </w:r>
            <w:r w:rsidR="001C5132" w:rsidRPr="00BC4421">
              <w:rPr>
                <w:szCs w:val="18"/>
              </w:rPr>
              <w:t xml:space="preserve">13 </w:t>
            </w:r>
            <w:r w:rsidRPr="00BC4421">
              <w:rPr>
                <w:szCs w:val="18"/>
              </w:rPr>
              <w:t xml:space="preserve">įstaigų (Bendrojo ugdymo mokyklos – </w:t>
            </w:r>
            <w:r w:rsidR="001C5132" w:rsidRPr="00BC4421">
              <w:rPr>
                <w:szCs w:val="18"/>
              </w:rPr>
              <w:t>5</w:t>
            </w:r>
            <w:r w:rsidRPr="00BC4421">
              <w:rPr>
                <w:szCs w:val="18"/>
              </w:rPr>
              <w:t xml:space="preserve">; Neformalaus ugdymo įstaigų skaičius (Ikimokyklinis, priešmokyklinis, FŠPU) – </w:t>
            </w:r>
            <w:r w:rsidR="001C5132" w:rsidRPr="00BC4421">
              <w:rPr>
                <w:szCs w:val="18"/>
              </w:rPr>
              <w:t>7</w:t>
            </w:r>
            <w:r w:rsidRPr="00BC4421">
              <w:rPr>
                <w:szCs w:val="18"/>
              </w:rPr>
              <w:t xml:space="preserve">, Varėnos </w:t>
            </w:r>
            <w:r w:rsidR="001C5132" w:rsidRPr="00BC4421">
              <w:rPr>
                <w:szCs w:val="18"/>
              </w:rPr>
              <w:t>švietimo centras</w:t>
            </w:r>
            <w:r w:rsidRPr="00BC4421">
              <w:rPr>
                <w:szCs w:val="18"/>
              </w:rPr>
              <w:t>.</w:t>
            </w:r>
          </w:p>
        </w:tc>
      </w:tr>
      <w:tr w:rsidR="00DA407C" w:rsidRPr="00BC4421" w14:paraId="60EA3CCC" w14:textId="77777777" w:rsidTr="006B521F">
        <w:tc>
          <w:tcPr>
            <w:tcW w:w="457" w:type="dxa"/>
          </w:tcPr>
          <w:p w14:paraId="0C1C71DA" w14:textId="77777777" w:rsidR="00DA407C" w:rsidRPr="00BC4421" w:rsidRDefault="00DA407C" w:rsidP="00373C07">
            <w:pPr>
              <w:pStyle w:val="Sraopastraipa"/>
              <w:numPr>
                <w:ilvl w:val="0"/>
                <w:numId w:val="90"/>
              </w:numPr>
              <w:spacing w:before="0" w:line="240" w:lineRule="auto"/>
              <w:ind w:left="309"/>
              <w:rPr>
                <w:szCs w:val="20"/>
              </w:rPr>
            </w:pPr>
          </w:p>
        </w:tc>
        <w:tc>
          <w:tcPr>
            <w:tcW w:w="2777" w:type="dxa"/>
          </w:tcPr>
          <w:p w14:paraId="3A486FDE" w14:textId="3517451D" w:rsidR="00DA407C" w:rsidRPr="00BC4421" w:rsidRDefault="00DA407C" w:rsidP="00373C07">
            <w:pPr>
              <w:spacing w:before="0" w:line="240" w:lineRule="auto"/>
              <w:rPr>
                <w:szCs w:val="20"/>
              </w:rPr>
            </w:pPr>
            <w:r w:rsidRPr="00BC4421">
              <w:rPr>
                <w:rFonts w:cstheme="minorHAnsi"/>
                <w:color w:val="191919" w:themeColor="background2" w:themeShade="1A"/>
                <w:szCs w:val="16"/>
              </w:rPr>
              <w:t>Akredituotų neformaliojo švietimo programų paslaugų teikėjai</w:t>
            </w:r>
          </w:p>
        </w:tc>
        <w:tc>
          <w:tcPr>
            <w:tcW w:w="7023" w:type="dxa"/>
          </w:tcPr>
          <w:p w14:paraId="0AEA0760" w14:textId="0DB9F180" w:rsidR="00DA407C" w:rsidRPr="00BC4421" w:rsidRDefault="00DA407C" w:rsidP="00DA407C">
            <w:pPr>
              <w:spacing w:before="0" w:line="240" w:lineRule="auto"/>
              <w:rPr>
                <w:szCs w:val="18"/>
                <w:lang w:val="en-US"/>
              </w:rPr>
            </w:pPr>
            <w:r w:rsidRPr="00BC4421">
              <w:rPr>
                <w:szCs w:val="18"/>
              </w:rPr>
              <w:t xml:space="preserve">Alytaus miesto savivaldybės administracija – </w:t>
            </w:r>
            <w:r w:rsidR="001C5132" w:rsidRPr="00BC4421">
              <w:rPr>
                <w:szCs w:val="18"/>
                <w:lang w:val="en-US"/>
              </w:rPr>
              <w:t>39</w:t>
            </w:r>
          </w:p>
          <w:p w14:paraId="4F29B4D5" w14:textId="35AD174B" w:rsidR="00DA407C" w:rsidRPr="00BC4421" w:rsidRDefault="00DA407C" w:rsidP="00DA407C">
            <w:pPr>
              <w:spacing w:before="0" w:line="240" w:lineRule="auto"/>
              <w:rPr>
                <w:szCs w:val="18"/>
              </w:rPr>
            </w:pPr>
            <w:r w:rsidRPr="00BC4421">
              <w:rPr>
                <w:szCs w:val="18"/>
              </w:rPr>
              <w:t xml:space="preserve">Alytaus rajono savivaldybės administracija – </w:t>
            </w:r>
            <w:r w:rsidR="00C63233" w:rsidRPr="00BC4421">
              <w:rPr>
                <w:szCs w:val="18"/>
              </w:rPr>
              <w:t>12</w:t>
            </w:r>
          </w:p>
          <w:p w14:paraId="0E0B29BF" w14:textId="0F5D6810" w:rsidR="00DA407C" w:rsidRPr="00BC4421" w:rsidRDefault="00DA407C" w:rsidP="00DA407C">
            <w:pPr>
              <w:spacing w:before="0" w:line="240" w:lineRule="auto"/>
              <w:rPr>
                <w:szCs w:val="18"/>
                <w:lang w:val="en-US"/>
              </w:rPr>
            </w:pPr>
            <w:r w:rsidRPr="00BC4421">
              <w:rPr>
                <w:szCs w:val="18"/>
              </w:rPr>
              <w:t xml:space="preserve">Lazdijų rajono savivaldybės administracija – </w:t>
            </w:r>
            <w:r w:rsidR="001C5132" w:rsidRPr="00BC4421">
              <w:rPr>
                <w:szCs w:val="18"/>
                <w:lang w:val="en-US"/>
              </w:rPr>
              <w:t>40</w:t>
            </w:r>
          </w:p>
          <w:p w14:paraId="5D4D3A1C" w14:textId="78A3CA8D" w:rsidR="00DA407C" w:rsidRPr="00BC4421" w:rsidRDefault="00DA407C" w:rsidP="00DA407C">
            <w:pPr>
              <w:spacing w:before="0" w:line="240" w:lineRule="auto"/>
              <w:rPr>
                <w:szCs w:val="18"/>
                <w:lang w:val="en-US"/>
              </w:rPr>
            </w:pPr>
            <w:r w:rsidRPr="00BC4421">
              <w:rPr>
                <w:szCs w:val="18"/>
              </w:rPr>
              <w:t xml:space="preserve">Druskininkų savivaldybės administracija – </w:t>
            </w:r>
            <w:r w:rsidR="006B521F" w:rsidRPr="00BC4421">
              <w:rPr>
                <w:szCs w:val="18"/>
              </w:rPr>
              <w:t>30</w:t>
            </w:r>
          </w:p>
          <w:p w14:paraId="07F86FEB" w14:textId="622524F1" w:rsidR="00DA407C" w:rsidRPr="00BC4421" w:rsidRDefault="00DA407C" w:rsidP="00DA407C">
            <w:pPr>
              <w:spacing w:before="0" w:line="240" w:lineRule="auto"/>
              <w:rPr>
                <w:szCs w:val="18"/>
              </w:rPr>
            </w:pPr>
            <w:r w:rsidRPr="00BC4421">
              <w:rPr>
                <w:szCs w:val="18"/>
              </w:rPr>
              <w:t xml:space="preserve">Varėnos rajono savivaldybės administracija – </w:t>
            </w:r>
            <w:r w:rsidR="001C5132" w:rsidRPr="00BC4421">
              <w:rPr>
                <w:szCs w:val="18"/>
              </w:rPr>
              <w:t>9</w:t>
            </w:r>
          </w:p>
        </w:tc>
      </w:tr>
      <w:tr w:rsidR="00A224EC" w:rsidRPr="00BC4421" w14:paraId="18C14436" w14:textId="5E2D6006" w:rsidTr="6EB25C05">
        <w:tc>
          <w:tcPr>
            <w:tcW w:w="10257" w:type="dxa"/>
            <w:gridSpan w:val="3"/>
          </w:tcPr>
          <w:p w14:paraId="0DC9AC76" w14:textId="4963E3BD" w:rsidR="00A224EC" w:rsidRPr="00BC4421" w:rsidRDefault="00A224EC" w:rsidP="00373C07">
            <w:pPr>
              <w:spacing w:before="0" w:line="240" w:lineRule="auto"/>
              <w:rPr>
                <w:b/>
                <w:bCs/>
                <w:szCs w:val="20"/>
              </w:rPr>
            </w:pPr>
            <w:r w:rsidRPr="00BC4421">
              <w:rPr>
                <w:b/>
                <w:bCs/>
                <w:szCs w:val="20"/>
              </w:rPr>
              <w:t xml:space="preserve">Išoriniai </w:t>
            </w:r>
            <w:r w:rsidR="00C56BBF" w:rsidRPr="00BC4421">
              <w:rPr>
                <w:b/>
                <w:bCs/>
                <w:szCs w:val="20"/>
              </w:rPr>
              <w:t>Sistemos naudotojai</w:t>
            </w:r>
          </w:p>
        </w:tc>
      </w:tr>
      <w:tr w:rsidR="00D967D1" w:rsidRPr="00BC4421" w14:paraId="354AFF53" w14:textId="63BC455B" w:rsidTr="006B521F">
        <w:tc>
          <w:tcPr>
            <w:tcW w:w="457" w:type="dxa"/>
          </w:tcPr>
          <w:p w14:paraId="02C9BC00" w14:textId="77777777" w:rsidR="00D967D1" w:rsidRPr="00BC4421" w:rsidRDefault="00D967D1" w:rsidP="00373C07">
            <w:pPr>
              <w:pStyle w:val="Sraopastraipa"/>
              <w:numPr>
                <w:ilvl w:val="0"/>
                <w:numId w:val="90"/>
              </w:numPr>
              <w:spacing w:before="0" w:line="240" w:lineRule="auto"/>
              <w:ind w:left="309"/>
              <w:rPr>
                <w:szCs w:val="20"/>
              </w:rPr>
            </w:pPr>
          </w:p>
        </w:tc>
        <w:tc>
          <w:tcPr>
            <w:tcW w:w="2777" w:type="dxa"/>
          </w:tcPr>
          <w:p w14:paraId="103DFE21" w14:textId="7EA13736" w:rsidR="00D967D1" w:rsidRPr="00BC4421" w:rsidRDefault="0046577F" w:rsidP="00373C07">
            <w:pPr>
              <w:spacing w:before="0" w:line="240" w:lineRule="auto"/>
              <w:rPr>
                <w:szCs w:val="20"/>
              </w:rPr>
            </w:pPr>
            <w:r w:rsidRPr="00BC4421">
              <w:rPr>
                <w:szCs w:val="20"/>
              </w:rPr>
              <w:t>G</w:t>
            </w:r>
            <w:r w:rsidR="00923B7B" w:rsidRPr="00BC4421">
              <w:rPr>
                <w:szCs w:val="20"/>
              </w:rPr>
              <w:t xml:space="preserve">alutinis vartotojas (tėvas / </w:t>
            </w:r>
            <w:r w:rsidR="008A2AFE" w:rsidRPr="00BC4421">
              <w:rPr>
                <w:szCs w:val="20"/>
              </w:rPr>
              <w:t>globėjai</w:t>
            </w:r>
            <w:r w:rsidR="00923B7B" w:rsidRPr="00BC4421">
              <w:rPr>
                <w:szCs w:val="20"/>
              </w:rPr>
              <w:t>, pilnamečiai vaikai, ugdymo įstaigų klientai)</w:t>
            </w:r>
          </w:p>
        </w:tc>
        <w:tc>
          <w:tcPr>
            <w:tcW w:w="7023" w:type="dxa"/>
          </w:tcPr>
          <w:p w14:paraId="2E588EAE" w14:textId="61799501" w:rsidR="005B4259" w:rsidRPr="00BC4421" w:rsidRDefault="005B4259" w:rsidP="005B4259">
            <w:pPr>
              <w:spacing w:before="0" w:line="240" w:lineRule="auto"/>
              <w:rPr>
                <w:szCs w:val="20"/>
              </w:rPr>
            </w:pPr>
            <w:r w:rsidRPr="00BC4421">
              <w:rPr>
                <w:szCs w:val="20"/>
              </w:rPr>
              <w:t>Švietimo paslaugas gaunantys mokiniai (ikimokyklinio, priešmokyklinio ir bendrojo ugdymo įstaigų mokiniai) ir suaugusieji (</w:t>
            </w:r>
            <w:r w:rsidR="00942BC5" w:rsidRPr="00BC4421">
              <w:rPr>
                <w:szCs w:val="20"/>
              </w:rPr>
              <w:t>gaunantys</w:t>
            </w:r>
            <w:r w:rsidRPr="00BC4421">
              <w:rPr>
                <w:szCs w:val="20"/>
              </w:rPr>
              <w:t xml:space="preserve"> NVŠ paslau</w:t>
            </w:r>
            <w:r w:rsidR="00942BC5" w:rsidRPr="00BC4421">
              <w:rPr>
                <w:szCs w:val="20"/>
              </w:rPr>
              <w:t>g</w:t>
            </w:r>
            <w:r w:rsidRPr="00BC4421">
              <w:rPr>
                <w:szCs w:val="20"/>
              </w:rPr>
              <w:t>as) (28 467 naudotojai)</w:t>
            </w:r>
          </w:p>
          <w:p w14:paraId="16667737" w14:textId="612F29A7" w:rsidR="005B4259" w:rsidRPr="00BC4421" w:rsidRDefault="005B4259" w:rsidP="0087404C">
            <w:pPr>
              <w:pStyle w:val="Sraopastraipa"/>
              <w:numPr>
                <w:ilvl w:val="0"/>
                <w:numId w:val="291"/>
              </w:numPr>
              <w:spacing w:before="0" w:line="240" w:lineRule="auto"/>
              <w:rPr>
                <w:szCs w:val="20"/>
              </w:rPr>
            </w:pPr>
            <w:r w:rsidRPr="00BC4421">
              <w:rPr>
                <w:szCs w:val="20"/>
              </w:rPr>
              <w:t>Alytaus miesto savivaldybė – 10 249 vartotojai;</w:t>
            </w:r>
          </w:p>
          <w:p w14:paraId="73F82FD3" w14:textId="681D12C5" w:rsidR="005B4259" w:rsidRPr="00BC4421" w:rsidRDefault="005B4259" w:rsidP="0087404C">
            <w:pPr>
              <w:pStyle w:val="Sraopastraipa"/>
              <w:numPr>
                <w:ilvl w:val="0"/>
                <w:numId w:val="291"/>
              </w:numPr>
              <w:spacing w:before="0" w:line="240" w:lineRule="auto"/>
              <w:rPr>
                <w:szCs w:val="20"/>
              </w:rPr>
            </w:pPr>
            <w:r w:rsidRPr="00BC4421">
              <w:rPr>
                <w:szCs w:val="20"/>
              </w:rPr>
              <w:t>Alytaus rajono savivaldybė – 1 661 vartotojas;</w:t>
            </w:r>
          </w:p>
          <w:p w14:paraId="134FB05C" w14:textId="35C06377" w:rsidR="005B4259" w:rsidRPr="00BC4421" w:rsidRDefault="005B4259" w:rsidP="0087404C">
            <w:pPr>
              <w:pStyle w:val="Sraopastraipa"/>
              <w:numPr>
                <w:ilvl w:val="0"/>
                <w:numId w:val="291"/>
              </w:numPr>
              <w:spacing w:before="0" w:line="240" w:lineRule="auto"/>
              <w:rPr>
                <w:szCs w:val="20"/>
              </w:rPr>
            </w:pPr>
            <w:r w:rsidRPr="00BC4421">
              <w:rPr>
                <w:szCs w:val="20"/>
              </w:rPr>
              <w:t>Druskininkų savivaldybė – 3 758 vartotojai;</w:t>
            </w:r>
          </w:p>
          <w:p w14:paraId="732D72E4" w14:textId="3F1B3C7B" w:rsidR="005B4259" w:rsidRPr="00BC4421" w:rsidRDefault="005B4259" w:rsidP="0087404C">
            <w:pPr>
              <w:pStyle w:val="Sraopastraipa"/>
              <w:numPr>
                <w:ilvl w:val="0"/>
                <w:numId w:val="291"/>
              </w:numPr>
              <w:spacing w:before="0" w:line="240" w:lineRule="auto"/>
              <w:rPr>
                <w:szCs w:val="20"/>
              </w:rPr>
            </w:pPr>
            <w:r w:rsidRPr="00BC4421">
              <w:rPr>
                <w:szCs w:val="20"/>
              </w:rPr>
              <w:t>Lazdijų rajono savivaldybė – 8 250 vartotojų;</w:t>
            </w:r>
          </w:p>
          <w:p w14:paraId="319D7AE2" w14:textId="54DF15CE" w:rsidR="005B4259" w:rsidRPr="00BC4421" w:rsidRDefault="005B4259" w:rsidP="0087404C">
            <w:pPr>
              <w:pStyle w:val="Sraopastraipa"/>
              <w:numPr>
                <w:ilvl w:val="0"/>
                <w:numId w:val="291"/>
              </w:numPr>
              <w:spacing w:before="0" w:line="240" w:lineRule="auto"/>
              <w:rPr>
                <w:szCs w:val="20"/>
              </w:rPr>
            </w:pPr>
            <w:r w:rsidRPr="00BC4421">
              <w:rPr>
                <w:szCs w:val="20"/>
              </w:rPr>
              <w:t>Varėnos rajono savivaldybė –</w:t>
            </w:r>
            <w:r w:rsidR="00DA407C" w:rsidRPr="00BC4421">
              <w:rPr>
                <w:szCs w:val="20"/>
              </w:rPr>
              <w:t xml:space="preserve"> </w:t>
            </w:r>
            <w:r w:rsidRPr="00BC4421">
              <w:rPr>
                <w:szCs w:val="20"/>
              </w:rPr>
              <w:t>4 549 vartotojai.</w:t>
            </w:r>
          </w:p>
          <w:p w14:paraId="017FF2DE" w14:textId="77777777" w:rsidR="005B4259" w:rsidRPr="00BC4421" w:rsidRDefault="005B4259" w:rsidP="005B4259">
            <w:pPr>
              <w:spacing w:before="0" w:line="240" w:lineRule="auto"/>
              <w:rPr>
                <w:szCs w:val="20"/>
              </w:rPr>
            </w:pPr>
          </w:p>
          <w:p w14:paraId="48BD9D09" w14:textId="76D1127E" w:rsidR="00D967D1" w:rsidRPr="00BC4421" w:rsidRDefault="005B4259" w:rsidP="005B4259">
            <w:pPr>
              <w:spacing w:before="0" w:line="240" w:lineRule="auto"/>
              <w:rPr>
                <w:szCs w:val="20"/>
              </w:rPr>
            </w:pPr>
            <w:r w:rsidRPr="00BC4421">
              <w:rPr>
                <w:szCs w:val="20"/>
              </w:rPr>
              <w:t>●</w:t>
            </w:r>
            <w:r w:rsidRPr="00BC4421">
              <w:rPr>
                <w:szCs w:val="20"/>
              </w:rPr>
              <w:tab/>
              <w:t>Ikimokyklinio, priešmokyklinio ir bendrojo ugdymo įstaigų mokinių tėvai/globėjai (skaičiuojama po 1 tėvą/globėją vienam vaikui) (19 343 naudotojai)</w:t>
            </w:r>
          </w:p>
        </w:tc>
      </w:tr>
    </w:tbl>
    <w:p w14:paraId="4AC2D4A6" w14:textId="77777777" w:rsidR="00DC075A" w:rsidRPr="00BC4421" w:rsidRDefault="00DC075A" w:rsidP="00DC075A"/>
    <w:p w14:paraId="25B955DF" w14:textId="4DBF617C" w:rsidR="00DC075A" w:rsidRPr="00BC4421" w:rsidRDefault="1A1D07E4" w:rsidP="00DC075A">
      <w:pPr>
        <w:pStyle w:val="Priedas"/>
      </w:pPr>
      <w:r w:rsidRPr="00BC4421">
        <w:t xml:space="preserve"> </w:t>
      </w:r>
      <w:bookmarkStart w:id="686" w:name="_Toc187396096"/>
      <w:bookmarkStart w:id="687" w:name="_Ref187417491"/>
      <w:bookmarkStart w:id="688" w:name="_Ref187417494"/>
      <w:r w:rsidR="009121FC" w:rsidRPr="00BC4421">
        <w:t xml:space="preserve">Reikalingos </w:t>
      </w:r>
      <w:r w:rsidR="66D911E7" w:rsidRPr="00BC4421">
        <w:t>integracinės sąsajos</w:t>
      </w:r>
      <w:bookmarkEnd w:id="686"/>
      <w:bookmarkEnd w:id="687"/>
      <w:bookmarkEnd w:id="688"/>
    </w:p>
    <w:tbl>
      <w:tblPr>
        <w:tblStyle w:val="CivittaTable2Purple1"/>
        <w:tblW w:w="5000" w:type="pct"/>
        <w:tblLook w:val="0620" w:firstRow="1" w:lastRow="0" w:firstColumn="0" w:lastColumn="0" w:noHBand="1" w:noVBand="1"/>
      </w:tblPr>
      <w:tblGrid>
        <w:gridCol w:w="458"/>
        <w:gridCol w:w="1662"/>
        <w:gridCol w:w="3134"/>
        <w:gridCol w:w="2506"/>
        <w:gridCol w:w="2502"/>
      </w:tblGrid>
      <w:tr w:rsidR="00076AC2" w:rsidRPr="00BC4421" w14:paraId="4314C658" w14:textId="434DFA89" w:rsidTr="008122CC">
        <w:trPr>
          <w:cnfStyle w:val="100000000000" w:firstRow="1" w:lastRow="0" w:firstColumn="0" w:lastColumn="0" w:oddVBand="0" w:evenVBand="0" w:oddHBand="0" w:evenHBand="0" w:firstRowFirstColumn="0" w:firstRowLastColumn="0" w:lastRowFirstColumn="0" w:lastRowLastColumn="0"/>
          <w:tblHeader/>
        </w:trPr>
        <w:tc>
          <w:tcPr>
            <w:tcW w:w="0" w:type="pct"/>
          </w:tcPr>
          <w:p w14:paraId="3492D45A" w14:textId="77777777" w:rsidR="00AF5CD5" w:rsidRPr="00BC4421" w:rsidRDefault="00AF5CD5">
            <w:pPr>
              <w:rPr>
                <w:szCs w:val="20"/>
              </w:rPr>
            </w:pPr>
            <w:r w:rsidRPr="00BC4421">
              <w:rPr>
                <w:szCs w:val="20"/>
              </w:rPr>
              <w:t>Nr.</w:t>
            </w:r>
          </w:p>
        </w:tc>
        <w:tc>
          <w:tcPr>
            <w:tcW w:w="0" w:type="pct"/>
          </w:tcPr>
          <w:p w14:paraId="7FE95CB4" w14:textId="5C548FD9" w:rsidR="00AF5CD5" w:rsidRPr="00BC4421" w:rsidRDefault="00AF5CD5">
            <w:pPr>
              <w:rPr>
                <w:szCs w:val="20"/>
              </w:rPr>
            </w:pPr>
            <w:r w:rsidRPr="00BC4421">
              <w:rPr>
                <w:szCs w:val="20"/>
              </w:rPr>
              <w:t>Integracija</w:t>
            </w:r>
          </w:p>
        </w:tc>
        <w:tc>
          <w:tcPr>
            <w:tcW w:w="0" w:type="pct"/>
          </w:tcPr>
          <w:p w14:paraId="369667B1" w14:textId="27EF619D" w:rsidR="00AF5CD5" w:rsidRPr="00BC4421" w:rsidRDefault="00AF5CD5">
            <w:pPr>
              <w:rPr>
                <w:szCs w:val="20"/>
              </w:rPr>
            </w:pPr>
            <w:r w:rsidRPr="00BC4421">
              <w:rPr>
                <w:szCs w:val="20"/>
              </w:rPr>
              <w:t>Integracijos aprašymas</w:t>
            </w:r>
          </w:p>
        </w:tc>
        <w:tc>
          <w:tcPr>
            <w:tcW w:w="0" w:type="pct"/>
          </w:tcPr>
          <w:p w14:paraId="16289138" w14:textId="25627C1D" w:rsidR="00AF5CD5" w:rsidRPr="00BC4421" w:rsidRDefault="00AF5CD5">
            <w:pPr>
              <w:rPr>
                <w:szCs w:val="20"/>
              </w:rPr>
            </w:pPr>
            <w:r w:rsidRPr="00BC4421">
              <w:rPr>
                <w:szCs w:val="20"/>
              </w:rPr>
              <w:t>Gaunami duomenys</w:t>
            </w:r>
          </w:p>
        </w:tc>
        <w:tc>
          <w:tcPr>
            <w:tcW w:w="0" w:type="pct"/>
          </w:tcPr>
          <w:p w14:paraId="21912227" w14:textId="5043084F" w:rsidR="00AF5CD5" w:rsidRPr="00BC4421" w:rsidRDefault="00AF5CD5">
            <w:pPr>
              <w:rPr>
                <w:szCs w:val="20"/>
              </w:rPr>
            </w:pPr>
            <w:r w:rsidRPr="00BC4421">
              <w:rPr>
                <w:szCs w:val="20"/>
              </w:rPr>
              <w:t>Perduodami duomenys</w:t>
            </w:r>
          </w:p>
        </w:tc>
      </w:tr>
      <w:tr w:rsidR="00076AC2" w:rsidRPr="00BC4421" w14:paraId="126C1507" w14:textId="1DBD6958" w:rsidTr="00937272">
        <w:tc>
          <w:tcPr>
            <w:tcW w:w="223" w:type="pct"/>
          </w:tcPr>
          <w:p w14:paraId="2FE14654" w14:textId="77777777" w:rsidR="00AF5CD5" w:rsidRPr="00BC4421" w:rsidRDefault="00AF5CD5" w:rsidP="00B309D8">
            <w:pPr>
              <w:pStyle w:val="Sraopastraipa"/>
              <w:numPr>
                <w:ilvl w:val="0"/>
                <w:numId w:val="156"/>
              </w:numPr>
              <w:spacing w:before="0" w:line="240" w:lineRule="auto"/>
              <w:ind w:hanging="691"/>
              <w:rPr>
                <w:szCs w:val="20"/>
              </w:rPr>
            </w:pPr>
          </w:p>
        </w:tc>
        <w:tc>
          <w:tcPr>
            <w:tcW w:w="810" w:type="pct"/>
          </w:tcPr>
          <w:p w14:paraId="7053CB78" w14:textId="18F56307" w:rsidR="00AF5CD5" w:rsidRPr="00BC4421" w:rsidRDefault="00AF5CD5" w:rsidP="003F0F1C">
            <w:pPr>
              <w:spacing w:before="0" w:line="240" w:lineRule="auto"/>
              <w:rPr>
                <w:rFonts w:cstheme="minorHAnsi"/>
                <w:szCs w:val="16"/>
              </w:rPr>
            </w:pPr>
            <w:r w:rsidRPr="00BC4421">
              <w:rPr>
                <w:rFonts w:cstheme="minorHAnsi"/>
                <w:color w:val="191919" w:themeColor="background2" w:themeShade="1A"/>
                <w:szCs w:val="16"/>
              </w:rPr>
              <w:t>VIISP</w:t>
            </w:r>
          </w:p>
        </w:tc>
        <w:tc>
          <w:tcPr>
            <w:tcW w:w="1527" w:type="pct"/>
          </w:tcPr>
          <w:p w14:paraId="59B1BB52" w14:textId="0CFB07C6" w:rsidR="00AF5CD5" w:rsidRPr="00BC4421" w:rsidRDefault="00537059" w:rsidP="003F0F1C">
            <w:pPr>
              <w:spacing w:before="0" w:line="240" w:lineRule="auto"/>
              <w:rPr>
                <w:rFonts w:cstheme="minorHAnsi"/>
                <w:szCs w:val="16"/>
              </w:rPr>
            </w:pPr>
            <w:r w:rsidRPr="00BC4421">
              <w:rPr>
                <w:rFonts w:cstheme="minorHAnsi"/>
                <w:color w:val="191919" w:themeColor="background2" w:themeShade="1A"/>
                <w:szCs w:val="16"/>
              </w:rPr>
              <w:t xml:space="preserve">Valstybės informacinių išteklių sąveikumo platforma (VIISP) – tai platforma, skirta užtikrinti </w:t>
            </w:r>
            <w:r w:rsidRPr="00BC4421">
              <w:rPr>
                <w:rFonts w:cstheme="minorHAnsi"/>
                <w:color w:val="191919" w:themeColor="background2" w:themeShade="1A"/>
                <w:szCs w:val="16"/>
              </w:rPr>
              <w:lastRenderedPageBreak/>
              <w:t>elektroninių viešųjų ir administracinių paslaugų teikimą, didinant duomenų mainų efektyvumą tarp valstybinių institucijų ir gyventojų.</w:t>
            </w:r>
            <w:r w:rsidRPr="00BC4421" w:rsidDel="00537059">
              <w:rPr>
                <w:rFonts w:cstheme="minorHAnsi"/>
                <w:color w:val="191919" w:themeColor="background2" w:themeShade="1A"/>
                <w:szCs w:val="16"/>
              </w:rPr>
              <w:t xml:space="preserve"> </w:t>
            </w:r>
          </w:p>
        </w:tc>
        <w:tc>
          <w:tcPr>
            <w:tcW w:w="1221" w:type="pct"/>
          </w:tcPr>
          <w:p w14:paraId="067B4F79" w14:textId="77777777" w:rsidR="006B521F" w:rsidRPr="00BC4421" w:rsidRDefault="008C28CC" w:rsidP="006B521F">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lastRenderedPageBreak/>
              <w:t>Naudotojų identifikavimo ir autentifikavimo duomenys</w:t>
            </w:r>
            <w:r w:rsidR="006B521F" w:rsidRPr="00BC4421">
              <w:rPr>
                <w:rFonts w:cstheme="minorHAnsi"/>
                <w:color w:val="191919" w:themeColor="background2" w:themeShade="1A"/>
                <w:szCs w:val="16"/>
              </w:rPr>
              <w:t>:</w:t>
            </w:r>
          </w:p>
          <w:p w14:paraId="5FFB8F52" w14:textId="5B2A7299" w:rsidR="006B521F" w:rsidRPr="00BC4421" w:rsidRDefault="006B521F" w:rsidP="006B521F">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Fizinio asmens duomenys:</w:t>
            </w:r>
          </w:p>
          <w:p w14:paraId="2A29C8F5" w14:textId="77777777" w:rsidR="006B521F" w:rsidRPr="00BC4421" w:rsidRDefault="006B521F" w:rsidP="006B521F">
            <w:pPr>
              <w:pStyle w:val="Sraopastraipa"/>
              <w:numPr>
                <w:ilvl w:val="0"/>
                <w:numId w:val="179"/>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lastRenderedPageBreak/>
              <w:t>Asmens kodas;</w:t>
            </w:r>
          </w:p>
          <w:p w14:paraId="31DEA554" w14:textId="77777777" w:rsidR="006B521F" w:rsidRPr="00BC4421" w:rsidRDefault="006B521F" w:rsidP="006B521F">
            <w:pPr>
              <w:pStyle w:val="Sraopastraipa"/>
              <w:numPr>
                <w:ilvl w:val="0"/>
                <w:numId w:val="179"/>
              </w:numPr>
              <w:rPr>
                <w:rFonts w:cstheme="minorHAnsi"/>
                <w:color w:val="191919" w:themeColor="background2" w:themeShade="1A"/>
                <w:szCs w:val="16"/>
              </w:rPr>
            </w:pPr>
            <w:r w:rsidRPr="00BC4421">
              <w:rPr>
                <w:rFonts w:cstheme="minorHAnsi"/>
                <w:color w:val="191919" w:themeColor="background2" w:themeShade="1A"/>
                <w:szCs w:val="16"/>
              </w:rPr>
              <w:t>interesų Lietuvoje turinčio užsieniečio kodas (ILTU kodas);</w:t>
            </w:r>
          </w:p>
          <w:p w14:paraId="45796062" w14:textId="77777777" w:rsidR="006B521F" w:rsidRPr="00BC4421" w:rsidRDefault="006B521F" w:rsidP="006B521F">
            <w:pPr>
              <w:pStyle w:val="Sraopastraipa"/>
              <w:numPr>
                <w:ilvl w:val="0"/>
                <w:numId w:val="179"/>
              </w:numPr>
              <w:rPr>
                <w:rFonts w:cstheme="minorHAnsi"/>
                <w:color w:val="191919" w:themeColor="background2" w:themeShade="1A"/>
                <w:szCs w:val="16"/>
              </w:rPr>
            </w:pPr>
            <w:bookmarkStart w:id="689" w:name="part_0c453185c0114990b0c580619fa3e70e"/>
            <w:bookmarkEnd w:id="689"/>
            <w:r w:rsidRPr="00BC4421">
              <w:rPr>
                <w:rFonts w:cstheme="minorHAnsi"/>
                <w:color w:val="191919" w:themeColor="background2" w:themeShade="1A"/>
                <w:szCs w:val="16"/>
              </w:rPr>
              <w:t>vardas, pavardė;</w:t>
            </w:r>
          </w:p>
          <w:p w14:paraId="5C736A6A" w14:textId="77777777" w:rsidR="006B521F" w:rsidRPr="00BC4421" w:rsidRDefault="006B521F" w:rsidP="006B521F">
            <w:pPr>
              <w:pStyle w:val="Sraopastraipa"/>
              <w:numPr>
                <w:ilvl w:val="0"/>
                <w:numId w:val="179"/>
              </w:numPr>
              <w:rPr>
                <w:rFonts w:cstheme="minorHAnsi"/>
                <w:color w:val="191919" w:themeColor="background2" w:themeShade="1A"/>
                <w:szCs w:val="16"/>
              </w:rPr>
            </w:pPr>
            <w:bookmarkStart w:id="690" w:name="part_c48ac7f527ef423bab518ad39a3a0cc0"/>
            <w:bookmarkEnd w:id="690"/>
            <w:r w:rsidRPr="00BC4421">
              <w:rPr>
                <w:rFonts w:cstheme="minorHAnsi"/>
                <w:color w:val="191919" w:themeColor="background2" w:themeShade="1A"/>
                <w:szCs w:val="16"/>
              </w:rPr>
              <w:t>kontaktinė informacija (el. pašto adresas, telefono numeris);</w:t>
            </w:r>
          </w:p>
          <w:p w14:paraId="1B2D242D" w14:textId="77777777" w:rsidR="006B521F" w:rsidRPr="00BC4421" w:rsidRDefault="006B521F" w:rsidP="006B521F">
            <w:pPr>
              <w:pStyle w:val="Sraopastraipa"/>
              <w:numPr>
                <w:ilvl w:val="0"/>
                <w:numId w:val="179"/>
              </w:numPr>
              <w:rPr>
                <w:rFonts w:cstheme="minorHAnsi"/>
                <w:color w:val="191919" w:themeColor="background2" w:themeShade="1A"/>
                <w:szCs w:val="16"/>
              </w:rPr>
            </w:pPr>
            <w:r w:rsidRPr="00BC4421">
              <w:rPr>
                <w:rFonts w:cstheme="minorHAnsi"/>
                <w:color w:val="191919" w:themeColor="background2" w:themeShade="1A"/>
                <w:szCs w:val="16"/>
              </w:rPr>
              <w:t>juridinio asmens kodas, pavadinimas, buveinė (adresas), elektroninio pašto adresas korespondencijai ir kontaktinis mobiliojo telefono numeris;</w:t>
            </w:r>
          </w:p>
          <w:p w14:paraId="2DD1A572" w14:textId="77777777" w:rsidR="006B521F" w:rsidRPr="00BC4421" w:rsidRDefault="006B521F" w:rsidP="006B521F">
            <w:pPr>
              <w:pStyle w:val="Sraopastraipa"/>
              <w:numPr>
                <w:ilvl w:val="0"/>
                <w:numId w:val="179"/>
              </w:numPr>
              <w:rPr>
                <w:rFonts w:cstheme="minorHAnsi"/>
                <w:color w:val="191919" w:themeColor="background2" w:themeShade="1A"/>
                <w:szCs w:val="16"/>
              </w:rPr>
            </w:pPr>
            <w:bookmarkStart w:id="691" w:name="part_b7ff3035b0be4fc9aacde8ace4e4c023"/>
            <w:bookmarkEnd w:id="691"/>
            <w:r w:rsidRPr="00BC4421">
              <w:rPr>
                <w:rFonts w:cstheme="minorHAnsi"/>
                <w:color w:val="191919" w:themeColor="background2" w:themeShade="1A"/>
                <w:szCs w:val="16"/>
              </w:rPr>
              <w:t>juridinio asmens vadovo vardas ir pavardė, asmens kodas;</w:t>
            </w:r>
          </w:p>
          <w:p w14:paraId="5EC4CABF" w14:textId="77777777" w:rsidR="006B521F" w:rsidRPr="00BC4421" w:rsidRDefault="006B521F" w:rsidP="006B521F">
            <w:pPr>
              <w:pStyle w:val="Sraopastraipa"/>
              <w:numPr>
                <w:ilvl w:val="0"/>
                <w:numId w:val="179"/>
              </w:numPr>
              <w:rPr>
                <w:rFonts w:cstheme="minorHAnsi"/>
                <w:color w:val="191919" w:themeColor="background2" w:themeShade="1A"/>
                <w:szCs w:val="16"/>
              </w:rPr>
            </w:pPr>
            <w:r w:rsidRPr="00BC4421">
              <w:rPr>
                <w:rFonts w:cstheme="minorHAnsi"/>
                <w:color w:val="191919" w:themeColor="background2" w:themeShade="1A"/>
                <w:szCs w:val="16"/>
              </w:rPr>
              <w:t>juridinio asmens vadovo atstovavimo šaltinis;</w:t>
            </w:r>
          </w:p>
          <w:p w14:paraId="457C5D3F" w14:textId="56EBC748" w:rsidR="006B521F" w:rsidRPr="00BC4421" w:rsidRDefault="006B521F" w:rsidP="006B521F">
            <w:pPr>
              <w:pStyle w:val="Sraopastraipa"/>
              <w:numPr>
                <w:ilvl w:val="0"/>
                <w:numId w:val="179"/>
              </w:numPr>
              <w:rPr>
                <w:rFonts w:cstheme="minorHAnsi"/>
                <w:color w:val="191919" w:themeColor="background2" w:themeShade="1A"/>
                <w:szCs w:val="16"/>
              </w:rPr>
            </w:pPr>
            <w:r w:rsidRPr="00BC4421">
              <w:rPr>
                <w:rFonts w:cstheme="minorHAnsi"/>
                <w:color w:val="191919" w:themeColor="background2" w:themeShade="1A"/>
                <w:szCs w:val="16"/>
              </w:rPr>
              <w:t>autentifikavimo duomenų paketas (prisijungimo būdas),</w:t>
            </w:r>
          </w:p>
          <w:p w14:paraId="22B62706" w14:textId="536B3E9C" w:rsidR="006B521F" w:rsidRPr="00BC4421" w:rsidRDefault="006B521F" w:rsidP="006B521F">
            <w:pPr>
              <w:spacing w:before="0" w:line="240" w:lineRule="auto"/>
              <w:rPr>
                <w:rFonts w:cstheme="minorHAnsi"/>
                <w:color w:val="191919" w:themeColor="background2" w:themeShade="1A"/>
                <w:szCs w:val="16"/>
              </w:rPr>
            </w:pPr>
          </w:p>
        </w:tc>
        <w:tc>
          <w:tcPr>
            <w:tcW w:w="1219" w:type="pct"/>
          </w:tcPr>
          <w:p w14:paraId="067F25E5" w14:textId="78D92829" w:rsidR="00AF5CD5" w:rsidRPr="00BC4421" w:rsidRDefault="00BD7D1E"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lastRenderedPageBreak/>
              <w:t>Nėra</w:t>
            </w:r>
          </w:p>
        </w:tc>
      </w:tr>
      <w:tr w:rsidR="00076AC2" w:rsidRPr="00BC4421" w14:paraId="74D3CCBD" w14:textId="135E9584" w:rsidTr="00937272">
        <w:tc>
          <w:tcPr>
            <w:tcW w:w="223" w:type="pct"/>
          </w:tcPr>
          <w:p w14:paraId="7C30848C" w14:textId="77777777" w:rsidR="00AF5CD5" w:rsidRPr="00BC4421" w:rsidRDefault="00AF5CD5" w:rsidP="00B309D8">
            <w:pPr>
              <w:pStyle w:val="Sraopastraipa"/>
              <w:numPr>
                <w:ilvl w:val="0"/>
                <w:numId w:val="156"/>
              </w:numPr>
              <w:spacing w:before="0" w:line="240" w:lineRule="auto"/>
              <w:ind w:hanging="691"/>
              <w:rPr>
                <w:szCs w:val="20"/>
              </w:rPr>
            </w:pPr>
          </w:p>
        </w:tc>
        <w:tc>
          <w:tcPr>
            <w:tcW w:w="810" w:type="pct"/>
          </w:tcPr>
          <w:p w14:paraId="6C59F594" w14:textId="26A5D3A4" w:rsidR="00AF5CD5" w:rsidRPr="00BC4421" w:rsidRDefault="00AF5CD5"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GR</w:t>
            </w:r>
          </w:p>
        </w:tc>
        <w:tc>
          <w:tcPr>
            <w:tcW w:w="1527" w:type="pct"/>
          </w:tcPr>
          <w:p w14:paraId="522F1F62" w14:textId="50AB7FFA" w:rsidR="00AF5CD5" w:rsidRPr="00BC4421" w:rsidRDefault="00A041E7"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Gyventojų registras (GR) – tai nacionalinis registras, kuriame kaupiami duomenys apie Lietuvos gyventojus, jų asmens duomenis, šeimos sudėtį ir gyvenamąją vietą.</w:t>
            </w:r>
          </w:p>
        </w:tc>
        <w:tc>
          <w:tcPr>
            <w:tcW w:w="1221" w:type="pct"/>
          </w:tcPr>
          <w:p w14:paraId="6E37B950" w14:textId="77777777" w:rsidR="00CC28A9" w:rsidRPr="00BC4421" w:rsidRDefault="00331BF3" w:rsidP="0087404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Fizinių asmenų duomenys</w:t>
            </w:r>
            <w:r w:rsidR="00CC28A9" w:rsidRPr="00BC4421">
              <w:rPr>
                <w:rFonts w:cstheme="minorHAnsi"/>
                <w:color w:val="191919" w:themeColor="background2" w:themeShade="1A"/>
                <w:szCs w:val="16"/>
              </w:rPr>
              <w:t>:</w:t>
            </w:r>
          </w:p>
          <w:p w14:paraId="21C4C94F" w14:textId="3649B1D3" w:rsidR="00FA5AE7" w:rsidRPr="00BC4421" w:rsidRDefault="00CC28A9" w:rsidP="00331BF3">
            <w:pPr>
              <w:pStyle w:val="Sraopastraipa"/>
              <w:numPr>
                <w:ilvl w:val="0"/>
                <w:numId w:val="179"/>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 xml:space="preserve">Asmens </w:t>
            </w:r>
            <w:r w:rsidR="00331BF3" w:rsidRPr="00BC4421">
              <w:rPr>
                <w:rFonts w:cstheme="minorHAnsi"/>
                <w:color w:val="191919" w:themeColor="background2" w:themeShade="1A"/>
                <w:szCs w:val="16"/>
              </w:rPr>
              <w:t xml:space="preserve">kodas </w:t>
            </w:r>
          </w:p>
          <w:p w14:paraId="54884D06" w14:textId="77777777" w:rsidR="006B521F" w:rsidRPr="00BC4421" w:rsidRDefault="006B521F" w:rsidP="006B521F">
            <w:pPr>
              <w:pStyle w:val="Sraopastraipa"/>
              <w:numPr>
                <w:ilvl w:val="0"/>
                <w:numId w:val="179"/>
              </w:numPr>
              <w:rPr>
                <w:rFonts w:cstheme="minorHAnsi"/>
                <w:color w:val="191919" w:themeColor="background2" w:themeShade="1A"/>
                <w:szCs w:val="16"/>
              </w:rPr>
            </w:pPr>
            <w:r w:rsidRPr="00BC4421">
              <w:rPr>
                <w:rFonts w:cstheme="minorHAnsi"/>
                <w:color w:val="191919" w:themeColor="background2" w:themeShade="1A"/>
                <w:szCs w:val="16"/>
              </w:rPr>
              <w:t>vardas, pavardė;</w:t>
            </w:r>
          </w:p>
          <w:p w14:paraId="0BFFB354" w14:textId="77777777" w:rsidR="006B521F" w:rsidRPr="00BC4421" w:rsidRDefault="006B521F" w:rsidP="006B521F">
            <w:pPr>
              <w:pStyle w:val="Sraopastraipa"/>
              <w:numPr>
                <w:ilvl w:val="0"/>
                <w:numId w:val="179"/>
              </w:numPr>
              <w:rPr>
                <w:rFonts w:cstheme="minorHAnsi"/>
                <w:color w:val="191919" w:themeColor="background2" w:themeShade="1A"/>
                <w:szCs w:val="16"/>
              </w:rPr>
            </w:pPr>
            <w:bookmarkStart w:id="692" w:name="part_f9325e27d35e456a908758e8fcbeaec5"/>
            <w:bookmarkEnd w:id="692"/>
            <w:r w:rsidRPr="00BC4421">
              <w:rPr>
                <w:rFonts w:cstheme="minorHAnsi"/>
                <w:color w:val="191919" w:themeColor="background2" w:themeShade="1A"/>
                <w:szCs w:val="16"/>
              </w:rPr>
              <w:t>gimimo data;</w:t>
            </w:r>
          </w:p>
          <w:p w14:paraId="6B8F5051" w14:textId="77777777" w:rsidR="006B521F" w:rsidRPr="00BC4421" w:rsidRDefault="006B521F" w:rsidP="006B521F">
            <w:pPr>
              <w:pStyle w:val="Sraopastraipa"/>
              <w:numPr>
                <w:ilvl w:val="0"/>
                <w:numId w:val="179"/>
              </w:numPr>
              <w:rPr>
                <w:rFonts w:cstheme="minorHAnsi"/>
                <w:color w:val="191919" w:themeColor="background2" w:themeShade="1A"/>
                <w:szCs w:val="16"/>
              </w:rPr>
            </w:pPr>
            <w:bookmarkStart w:id="693" w:name="part_6ce09d3203604ef08ed0fbd506cb1e63"/>
            <w:bookmarkEnd w:id="693"/>
            <w:r w:rsidRPr="00BC4421">
              <w:rPr>
                <w:rFonts w:cstheme="minorHAnsi"/>
                <w:color w:val="191919" w:themeColor="background2" w:themeShade="1A"/>
                <w:szCs w:val="16"/>
              </w:rPr>
              <w:t>pilietybė;</w:t>
            </w:r>
          </w:p>
          <w:p w14:paraId="7409131B" w14:textId="77777777" w:rsidR="006B521F" w:rsidRPr="00BC4421" w:rsidRDefault="006B521F" w:rsidP="006B521F">
            <w:pPr>
              <w:pStyle w:val="Sraopastraipa"/>
              <w:numPr>
                <w:ilvl w:val="0"/>
                <w:numId w:val="179"/>
              </w:numPr>
              <w:rPr>
                <w:rFonts w:cstheme="minorHAnsi"/>
                <w:color w:val="191919" w:themeColor="background2" w:themeShade="1A"/>
                <w:szCs w:val="16"/>
              </w:rPr>
            </w:pPr>
            <w:bookmarkStart w:id="694" w:name="part_115201d3fd9c4ea685d59bf9e77708d9"/>
            <w:bookmarkEnd w:id="694"/>
            <w:r w:rsidRPr="00BC4421">
              <w:rPr>
                <w:rFonts w:cstheme="minorHAnsi"/>
                <w:color w:val="191919" w:themeColor="background2" w:themeShade="1A"/>
                <w:szCs w:val="16"/>
              </w:rPr>
              <w:t>lytis;</w:t>
            </w:r>
          </w:p>
          <w:p w14:paraId="1B2EF15D" w14:textId="77777777" w:rsidR="006B521F" w:rsidRPr="00BC4421" w:rsidRDefault="006B521F" w:rsidP="006B521F">
            <w:pPr>
              <w:pStyle w:val="Sraopastraipa"/>
              <w:numPr>
                <w:ilvl w:val="0"/>
                <w:numId w:val="179"/>
              </w:numPr>
              <w:rPr>
                <w:rFonts w:cstheme="minorHAnsi"/>
                <w:color w:val="191919" w:themeColor="background2" w:themeShade="1A"/>
                <w:szCs w:val="16"/>
              </w:rPr>
            </w:pPr>
            <w:bookmarkStart w:id="695" w:name="part_f7885cde152d44d6ad5c8883610f755d"/>
            <w:bookmarkEnd w:id="695"/>
            <w:r w:rsidRPr="00BC4421">
              <w:rPr>
                <w:rFonts w:cstheme="minorHAnsi"/>
                <w:color w:val="191919" w:themeColor="background2" w:themeShade="1A"/>
                <w:szCs w:val="16"/>
              </w:rPr>
              <w:t>tėvų duomenys (vardai, pavardės, asmens kodai);</w:t>
            </w:r>
          </w:p>
          <w:p w14:paraId="72EE4EAE" w14:textId="77777777" w:rsidR="006B521F" w:rsidRPr="00BC4421" w:rsidRDefault="006B521F" w:rsidP="006B521F">
            <w:pPr>
              <w:pStyle w:val="Sraopastraipa"/>
              <w:numPr>
                <w:ilvl w:val="0"/>
                <w:numId w:val="179"/>
              </w:numPr>
              <w:rPr>
                <w:rFonts w:cstheme="minorHAnsi"/>
                <w:color w:val="191919" w:themeColor="background2" w:themeShade="1A"/>
                <w:szCs w:val="16"/>
              </w:rPr>
            </w:pPr>
            <w:r w:rsidRPr="00BC4421">
              <w:rPr>
                <w:rFonts w:cstheme="minorHAnsi"/>
                <w:color w:val="191919" w:themeColor="background2" w:themeShade="1A"/>
                <w:szCs w:val="16"/>
              </w:rPr>
              <w:t>mirties data / tėvų / globėjo (rūpintojo) mirties data;</w:t>
            </w:r>
          </w:p>
          <w:p w14:paraId="4825C0E0" w14:textId="3B4D5782" w:rsidR="006B521F" w:rsidRPr="00BC4421" w:rsidRDefault="006B521F" w:rsidP="006B521F">
            <w:pPr>
              <w:pStyle w:val="Sraopastraipa"/>
              <w:numPr>
                <w:ilvl w:val="0"/>
                <w:numId w:val="179"/>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deklaruota gyvenamoji vieta</w:t>
            </w:r>
          </w:p>
          <w:p w14:paraId="0B34631B" w14:textId="2AE6A0BE" w:rsidR="00AF5CD5" w:rsidRPr="00BC4421" w:rsidRDefault="00AF5CD5" w:rsidP="0087404C">
            <w:pPr>
              <w:pStyle w:val="Sraopastraipa"/>
              <w:numPr>
                <w:ilvl w:val="0"/>
                <w:numId w:val="179"/>
              </w:numPr>
              <w:spacing w:before="0" w:line="240" w:lineRule="auto"/>
              <w:rPr>
                <w:rFonts w:cstheme="minorHAnsi"/>
                <w:color w:val="191919" w:themeColor="background2" w:themeShade="1A"/>
                <w:szCs w:val="16"/>
              </w:rPr>
            </w:pPr>
          </w:p>
        </w:tc>
        <w:tc>
          <w:tcPr>
            <w:tcW w:w="1219" w:type="pct"/>
          </w:tcPr>
          <w:p w14:paraId="2E9AB1C9" w14:textId="7778806C" w:rsidR="00AF5CD5" w:rsidRPr="00BC4421" w:rsidRDefault="00BD7D1E"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Nėra</w:t>
            </w:r>
          </w:p>
        </w:tc>
      </w:tr>
      <w:tr w:rsidR="00076AC2" w:rsidRPr="00BC4421" w14:paraId="31D34C13" w14:textId="4C0783B0" w:rsidTr="00937272">
        <w:tc>
          <w:tcPr>
            <w:tcW w:w="223" w:type="pct"/>
          </w:tcPr>
          <w:p w14:paraId="17DF4CD0" w14:textId="77777777" w:rsidR="00AF5CD5" w:rsidRPr="00BC4421" w:rsidRDefault="00AF5CD5" w:rsidP="00B309D8">
            <w:pPr>
              <w:pStyle w:val="Sraopastraipa"/>
              <w:numPr>
                <w:ilvl w:val="0"/>
                <w:numId w:val="156"/>
              </w:numPr>
              <w:spacing w:before="0" w:line="240" w:lineRule="auto"/>
              <w:ind w:hanging="691"/>
              <w:rPr>
                <w:szCs w:val="20"/>
              </w:rPr>
            </w:pPr>
          </w:p>
        </w:tc>
        <w:tc>
          <w:tcPr>
            <w:tcW w:w="810" w:type="pct"/>
          </w:tcPr>
          <w:p w14:paraId="6C928B4C" w14:textId="34E080F2" w:rsidR="00AF5CD5" w:rsidRPr="00BC4421" w:rsidRDefault="00AF5CD5"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JAR</w:t>
            </w:r>
          </w:p>
        </w:tc>
        <w:tc>
          <w:tcPr>
            <w:tcW w:w="1527" w:type="pct"/>
          </w:tcPr>
          <w:p w14:paraId="4CF6C43E" w14:textId="781FFE01" w:rsidR="00AF5CD5" w:rsidRPr="00BC4421" w:rsidRDefault="00A041E7"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Juridinių asmenų registras (JAR) – registras, kuriame kaupiami duomenys apie juridinius asmenis, jų pavadinimus, kodus, registracijos adresus ir kontaktus.</w:t>
            </w:r>
          </w:p>
        </w:tc>
        <w:tc>
          <w:tcPr>
            <w:tcW w:w="1221" w:type="pct"/>
          </w:tcPr>
          <w:p w14:paraId="44D9EFE1" w14:textId="77777777" w:rsidR="00CC28A9" w:rsidRPr="00BC4421" w:rsidRDefault="00D20387"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Juridinių asmenų duomenys</w:t>
            </w:r>
            <w:r w:rsidR="00CC28A9" w:rsidRPr="00BC4421">
              <w:rPr>
                <w:rFonts w:cstheme="minorHAnsi"/>
                <w:color w:val="191919" w:themeColor="background2" w:themeShade="1A"/>
                <w:szCs w:val="16"/>
              </w:rPr>
              <w:t>:</w:t>
            </w:r>
          </w:p>
          <w:p w14:paraId="6ACE5757" w14:textId="77777777" w:rsidR="00CD041E" w:rsidRPr="00BC4421" w:rsidRDefault="00CD041E" w:rsidP="00CD041E">
            <w:pPr>
              <w:pStyle w:val="Sraopastraipa"/>
              <w:numPr>
                <w:ilvl w:val="0"/>
                <w:numId w:val="181"/>
              </w:numPr>
              <w:rPr>
                <w:rFonts w:cstheme="minorHAnsi"/>
                <w:color w:val="191919" w:themeColor="background2" w:themeShade="1A"/>
                <w:szCs w:val="16"/>
              </w:rPr>
            </w:pPr>
            <w:r w:rsidRPr="00BC4421">
              <w:rPr>
                <w:rFonts w:cstheme="minorHAnsi"/>
                <w:color w:val="191919" w:themeColor="background2" w:themeShade="1A"/>
                <w:szCs w:val="16"/>
              </w:rPr>
              <w:t>juridinio asmens kodas, pavadinimas, buveinė (adresas), elektroninio pašto adresas korespondencijai ir kontaktinis mobiliojo telefono numeris;</w:t>
            </w:r>
          </w:p>
          <w:p w14:paraId="08F98EC8" w14:textId="77777777" w:rsidR="00CD041E" w:rsidRPr="00BC4421" w:rsidRDefault="00CD041E" w:rsidP="00CD041E">
            <w:pPr>
              <w:pStyle w:val="Sraopastraipa"/>
              <w:numPr>
                <w:ilvl w:val="0"/>
                <w:numId w:val="181"/>
              </w:numPr>
              <w:rPr>
                <w:rFonts w:cstheme="minorHAnsi"/>
                <w:color w:val="191919" w:themeColor="background2" w:themeShade="1A"/>
                <w:szCs w:val="16"/>
              </w:rPr>
            </w:pPr>
            <w:r w:rsidRPr="00BC4421">
              <w:rPr>
                <w:rFonts w:cstheme="minorHAnsi"/>
                <w:color w:val="191919" w:themeColor="background2" w:themeShade="1A"/>
                <w:szCs w:val="16"/>
              </w:rPr>
              <w:t>juridinio asmens vadovo vardas ir pavardė, asmens kodas;</w:t>
            </w:r>
          </w:p>
          <w:p w14:paraId="68E750F7" w14:textId="77777777" w:rsidR="00CD041E" w:rsidRPr="00BC4421" w:rsidRDefault="00CD041E" w:rsidP="00CD041E">
            <w:pPr>
              <w:pStyle w:val="Sraopastraipa"/>
              <w:numPr>
                <w:ilvl w:val="0"/>
                <w:numId w:val="181"/>
              </w:numPr>
              <w:rPr>
                <w:rFonts w:cstheme="minorHAnsi"/>
                <w:color w:val="191919" w:themeColor="background2" w:themeShade="1A"/>
                <w:szCs w:val="16"/>
              </w:rPr>
            </w:pPr>
            <w:bookmarkStart w:id="696" w:name="part_545dd1bd9e7046328abd689402060660"/>
            <w:bookmarkEnd w:id="696"/>
            <w:r w:rsidRPr="00BC4421">
              <w:rPr>
                <w:rFonts w:cstheme="minorHAnsi"/>
                <w:color w:val="191919" w:themeColor="background2" w:themeShade="1A"/>
                <w:szCs w:val="16"/>
              </w:rPr>
              <w:t xml:space="preserve">duomenys apie asmenis, turinčius teisę juridinio asmens vardu sudaryti sandorius </w:t>
            </w:r>
            <w:r w:rsidRPr="00BC4421">
              <w:rPr>
                <w:rFonts w:cstheme="minorHAnsi"/>
                <w:color w:val="191919" w:themeColor="background2" w:themeShade="1A"/>
                <w:szCs w:val="16"/>
              </w:rPr>
              <w:lastRenderedPageBreak/>
              <w:t>(vardas, pavardė, asmens kodas);</w:t>
            </w:r>
          </w:p>
          <w:p w14:paraId="074BCAF3" w14:textId="0D1A0A6C" w:rsidR="00CD041E" w:rsidRPr="00BC4421" w:rsidRDefault="00CD041E" w:rsidP="00CD041E">
            <w:pPr>
              <w:pStyle w:val="Sraopastraipa"/>
              <w:numPr>
                <w:ilvl w:val="0"/>
                <w:numId w:val="181"/>
              </w:numPr>
              <w:spacing w:before="0" w:line="240" w:lineRule="auto"/>
              <w:rPr>
                <w:rFonts w:cstheme="minorHAnsi"/>
                <w:color w:val="191919" w:themeColor="background2" w:themeShade="1A"/>
                <w:szCs w:val="16"/>
              </w:rPr>
            </w:pPr>
            <w:bookmarkStart w:id="697" w:name="part_be003ca33ac241399d04f599bbdbbd20"/>
            <w:bookmarkEnd w:id="697"/>
            <w:r w:rsidRPr="00BC4421">
              <w:rPr>
                <w:rFonts w:cstheme="minorHAnsi"/>
                <w:color w:val="191919" w:themeColor="background2" w:themeShade="1A"/>
                <w:szCs w:val="16"/>
              </w:rPr>
              <w:t>taisyklė, pagal kurią asmenys veikia juridinio asmens vardu</w:t>
            </w:r>
          </w:p>
          <w:p w14:paraId="09DAF0C8" w14:textId="1ABC5ED1" w:rsidR="00AF5CD5" w:rsidRPr="00BC4421" w:rsidRDefault="00AF5CD5" w:rsidP="0087404C">
            <w:pPr>
              <w:pStyle w:val="Sraopastraipa"/>
              <w:numPr>
                <w:ilvl w:val="0"/>
                <w:numId w:val="181"/>
              </w:numPr>
              <w:spacing w:before="0" w:line="240" w:lineRule="auto"/>
              <w:rPr>
                <w:rFonts w:cstheme="minorHAnsi"/>
                <w:color w:val="191919" w:themeColor="background2" w:themeShade="1A"/>
                <w:szCs w:val="16"/>
              </w:rPr>
            </w:pPr>
          </w:p>
        </w:tc>
        <w:tc>
          <w:tcPr>
            <w:tcW w:w="1219" w:type="pct"/>
          </w:tcPr>
          <w:p w14:paraId="5753CA68" w14:textId="0D3CB8EE" w:rsidR="00AF5CD5" w:rsidRPr="00BC4421" w:rsidRDefault="00BD7D1E"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lastRenderedPageBreak/>
              <w:t>Nėra</w:t>
            </w:r>
          </w:p>
        </w:tc>
      </w:tr>
      <w:tr w:rsidR="00076AC2" w:rsidRPr="00BC4421" w14:paraId="212F7920" w14:textId="559A2640" w:rsidTr="00937272">
        <w:tc>
          <w:tcPr>
            <w:tcW w:w="223" w:type="pct"/>
          </w:tcPr>
          <w:p w14:paraId="54F77511" w14:textId="77777777" w:rsidR="00AF5CD5" w:rsidRPr="00BC4421" w:rsidRDefault="00AF5CD5" w:rsidP="00B309D8">
            <w:pPr>
              <w:pStyle w:val="Sraopastraipa"/>
              <w:numPr>
                <w:ilvl w:val="0"/>
                <w:numId w:val="156"/>
              </w:numPr>
              <w:spacing w:before="0" w:line="240" w:lineRule="auto"/>
              <w:ind w:hanging="691"/>
              <w:rPr>
                <w:szCs w:val="20"/>
              </w:rPr>
            </w:pPr>
          </w:p>
        </w:tc>
        <w:tc>
          <w:tcPr>
            <w:tcW w:w="810" w:type="pct"/>
          </w:tcPr>
          <w:p w14:paraId="3452E6F1" w14:textId="52B6597E" w:rsidR="00AF5CD5" w:rsidRPr="00BC4421" w:rsidRDefault="00AF5CD5"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Mokinių registras</w:t>
            </w:r>
          </w:p>
        </w:tc>
        <w:tc>
          <w:tcPr>
            <w:tcW w:w="1527" w:type="pct"/>
          </w:tcPr>
          <w:p w14:paraId="6B727641" w14:textId="0A3FAD97" w:rsidR="00AF5CD5" w:rsidRPr="00BC4421" w:rsidRDefault="00A041E7"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Mokinių registras – nacionalinis registras, kuriame kaupiami duomenys apie mokinius, jų mokymosi įstaigas, klases ir mokymo programas.</w:t>
            </w:r>
          </w:p>
        </w:tc>
        <w:tc>
          <w:tcPr>
            <w:tcW w:w="1221" w:type="pct"/>
          </w:tcPr>
          <w:p w14:paraId="276BF9BB" w14:textId="77777777" w:rsidR="00CC28A9" w:rsidRPr="00BC4421" w:rsidRDefault="00CC28A9"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Mokinių duomenys:</w:t>
            </w:r>
          </w:p>
          <w:p w14:paraId="6BDBCE67" w14:textId="6E131F0D" w:rsidR="00CC28A9" w:rsidRPr="00BC4421" w:rsidRDefault="00CC28A9" w:rsidP="00CC28A9">
            <w:pPr>
              <w:pStyle w:val="Sraopastraipa"/>
              <w:numPr>
                <w:ilvl w:val="0"/>
                <w:numId w:val="180"/>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 xml:space="preserve">Vardas </w:t>
            </w:r>
          </w:p>
          <w:p w14:paraId="793494D2" w14:textId="4EADCDAE" w:rsidR="00CC28A9" w:rsidRPr="00BC4421" w:rsidRDefault="00CC28A9" w:rsidP="00CC28A9">
            <w:pPr>
              <w:pStyle w:val="Sraopastraipa"/>
              <w:numPr>
                <w:ilvl w:val="0"/>
                <w:numId w:val="180"/>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Pavardė</w:t>
            </w:r>
          </w:p>
          <w:p w14:paraId="56AC6292" w14:textId="4791E504" w:rsidR="00CC28A9" w:rsidRPr="00BC4421" w:rsidRDefault="00CC28A9" w:rsidP="00CC28A9">
            <w:pPr>
              <w:pStyle w:val="Sraopastraipa"/>
              <w:numPr>
                <w:ilvl w:val="0"/>
                <w:numId w:val="180"/>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Asmens kodas</w:t>
            </w:r>
          </w:p>
          <w:p w14:paraId="6B280D3C" w14:textId="33510466" w:rsidR="00CC28A9" w:rsidRPr="00BC4421" w:rsidRDefault="00CC28A9" w:rsidP="00CC28A9">
            <w:pPr>
              <w:pStyle w:val="Sraopastraipa"/>
              <w:numPr>
                <w:ilvl w:val="0"/>
                <w:numId w:val="180"/>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Klasė</w:t>
            </w:r>
          </w:p>
          <w:p w14:paraId="056D4559" w14:textId="35ECF8EB" w:rsidR="00CC28A9" w:rsidRPr="00BC4421" w:rsidRDefault="00CC28A9" w:rsidP="00CC28A9">
            <w:pPr>
              <w:pStyle w:val="Sraopastraipa"/>
              <w:numPr>
                <w:ilvl w:val="0"/>
                <w:numId w:val="180"/>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Mokymosi įstaiga</w:t>
            </w:r>
          </w:p>
          <w:p w14:paraId="5D4551B7" w14:textId="7009D05B" w:rsidR="00CC28A9" w:rsidRPr="00BC4421" w:rsidRDefault="00CC28A9" w:rsidP="00CC28A9">
            <w:pPr>
              <w:pStyle w:val="Sraopastraipa"/>
              <w:numPr>
                <w:ilvl w:val="0"/>
                <w:numId w:val="180"/>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Mokymo programa</w:t>
            </w:r>
          </w:p>
          <w:p w14:paraId="332E26D4" w14:textId="63701D83" w:rsidR="00DA407C" w:rsidRPr="00BC4421" w:rsidRDefault="009B2B6B" w:rsidP="00DA2A9F">
            <w:pPr>
              <w:pStyle w:val="Sraopastraipa"/>
              <w:numPr>
                <w:ilvl w:val="0"/>
                <w:numId w:val="180"/>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 xml:space="preserve">Neformaliojo švietimo </w:t>
            </w:r>
            <w:r w:rsidRPr="00BC4421">
              <w:rPr>
                <w:rFonts w:cstheme="minorHAnsi"/>
                <w:szCs w:val="16"/>
              </w:rPr>
              <w:t>programos</w:t>
            </w:r>
          </w:p>
        </w:tc>
        <w:tc>
          <w:tcPr>
            <w:tcW w:w="1219" w:type="pct"/>
          </w:tcPr>
          <w:p w14:paraId="15BA4FCD" w14:textId="3B345C7B" w:rsidR="00993E7E" w:rsidRPr="00BC4421" w:rsidRDefault="00A13D27"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w:t>
            </w:r>
          </w:p>
        </w:tc>
      </w:tr>
      <w:tr w:rsidR="00076AC2" w:rsidRPr="00BC4421" w14:paraId="1B0AC7DE" w14:textId="37894C44" w:rsidTr="00937272">
        <w:tc>
          <w:tcPr>
            <w:tcW w:w="223" w:type="pct"/>
          </w:tcPr>
          <w:p w14:paraId="3FC49395" w14:textId="77777777" w:rsidR="00AF5CD5" w:rsidRPr="00BC4421" w:rsidRDefault="00AF5CD5" w:rsidP="00B309D8">
            <w:pPr>
              <w:pStyle w:val="Sraopastraipa"/>
              <w:numPr>
                <w:ilvl w:val="0"/>
                <w:numId w:val="156"/>
              </w:numPr>
              <w:spacing w:before="0" w:line="240" w:lineRule="auto"/>
              <w:ind w:hanging="691"/>
              <w:rPr>
                <w:szCs w:val="20"/>
              </w:rPr>
            </w:pPr>
          </w:p>
        </w:tc>
        <w:tc>
          <w:tcPr>
            <w:tcW w:w="810" w:type="pct"/>
          </w:tcPr>
          <w:p w14:paraId="735E8455" w14:textId="7465C85A" w:rsidR="00AF5CD5" w:rsidRPr="00BC4421" w:rsidRDefault="00AF5CD5"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SPIS</w:t>
            </w:r>
          </w:p>
        </w:tc>
        <w:tc>
          <w:tcPr>
            <w:tcW w:w="1527" w:type="pct"/>
          </w:tcPr>
          <w:p w14:paraId="0C079C7B" w14:textId="5801FD55" w:rsidR="00AF5CD5" w:rsidRPr="00BC4421" w:rsidRDefault="00394D9E"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Socialinės paramos informacinė sistema (SPIS) – sistema, skirta administruoti socialinės paramos teikimą, įskaitant informaciją apie nemokamą maitinimą ir kitas socialines paslaugas.</w:t>
            </w:r>
          </w:p>
        </w:tc>
        <w:tc>
          <w:tcPr>
            <w:tcW w:w="1221" w:type="pct"/>
          </w:tcPr>
          <w:p w14:paraId="332B6409" w14:textId="77777777" w:rsidR="00D84A00" w:rsidRPr="00BC4421" w:rsidRDefault="00D84A00"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Socialinės paramos duomenys:</w:t>
            </w:r>
          </w:p>
          <w:p w14:paraId="1B44FF11" w14:textId="77777777" w:rsidR="00CD041E" w:rsidRPr="00BC4421" w:rsidRDefault="00CD041E" w:rsidP="00CD041E">
            <w:pPr>
              <w:pStyle w:val="Sraopastraipa"/>
              <w:numPr>
                <w:ilvl w:val="0"/>
                <w:numId w:val="182"/>
              </w:numPr>
              <w:rPr>
                <w:rFonts w:cstheme="minorHAnsi"/>
                <w:color w:val="191919" w:themeColor="background2" w:themeShade="1A"/>
                <w:szCs w:val="16"/>
              </w:rPr>
            </w:pPr>
            <w:r w:rsidRPr="00BC4421">
              <w:rPr>
                <w:rFonts w:cstheme="minorHAnsi"/>
                <w:color w:val="191919" w:themeColor="background2" w:themeShade="1A"/>
                <w:szCs w:val="16"/>
              </w:rPr>
              <w:t>globėjo (rūpintojo) duomenys (vardas, pavardė, asmens kodas, juridinio asmens pavadinimas, juridinio asmens kodas);</w:t>
            </w:r>
          </w:p>
          <w:p w14:paraId="40FA020C" w14:textId="77777777" w:rsidR="00CD041E" w:rsidRPr="00BC4421" w:rsidRDefault="00CD041E" w:rsidP="00CD041E">
            <w:pPr>
              <w:pStyle w:val="Sraopastraipa"/>
              <w:numPr>
                <w:ilvl w:val="0"/>
                <w:numId w:val="182"/>
              </w:numPr>
              <w:rPr>
                <w:rFonts w:cstheme="minorHAnsi"/>
                <w:color w:val="191919" w:themeColor="background2" w:themeShade="1A"/>
                <w:szCs w:val="16"/>
              </w:rPr>
            </w:pPr>
            <w:r w:rsidRPr="00BC4421">
              <w:rPr>
                <w:rFonts w:cstheme="minorHAnsi"/>
                <w:color w:val="191919" w:themeColor="background2" w:themeShade="1A"/>
                <w:szCs w:val="16"/>
              </w:rPr>
              <w:t>globojamų vaikų asmens kodai;</w:t>
            </w:r>
          </w:p>
          <w:p w14:paraId="5192E504" w14:textId="47DCC195" w:rsidR="00CD041E" w:rsidRPr="00BC4421" w:rsidRDefault="00CD041E" w:rsidP="00F32982">
            <w:pPr>
              <w:pStyle w:val="Sraopastraipa"/>
              <w:numPr>
                <w:ilvl w:val="0"/>
                <w:numId w:val="182"/>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tėvams taikomų tėvų valdžios apribojimų duomenys;</w:t>
            </w:r>
          </w:p>
          <w:p w14:paraId="52998C8B" w14:textId="60F9287B" w:rsidR="00D84A00" w:rsidRPr="00BC4421" w:rsidRDefault="00D84A00" w:rsidP="00F32982">
            <w:pPr>
              <w:pStyle w:val="Sraopastraipa"/>
              <w:numPr>
                <w:ilvl w:val="0"/>
                <w:numId w:val="182"/>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Mokiniai</w:t>
            </w:r>
            <w:r w:rsidR="00F32982" w:rsidRPr="00BC4421">
              <w:rPr>
                <w:rFonts w:cstheme="minorHAnsi"/>
                <w:color w:val="191919" w:themeColor="background2" w:themeShade="1A"/>
                <w:szCs w:val="16"/>
              </w:rPr>
              <w:t xml:space="preserve"> g</w:t>
            </w:r>
            <w:r w:rsidRPr="00BC4421">
              <w:rPr>
                <w:rFonts w:cstheme="minorHAnsi"/>
                <w:color w:val="191919" w:themeColor="background2" w:themeShade="1A"/>
                <w:szCs w:val="16"/>
              </w:rPr>
              <w:t>aunantys nemokamą maitinimą</w:t>
            </w:r>
          </w:p>
          <w:p w14:paraId="687BA2CE" w14:textId="4F2AF61D" w:rsidR="00AF5CD5" w:rsidRPr="00BC4421" w:rsidRDefault="00D84A00" w:rsidP="0087404C">
            <w:pPr>
              <w:pStyle w:val="Sraopastraipa"/>
              <w:numPr>
                <w:ilvl w:val="0"/>
                <w:numId w:val="182"/>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Socialinės paramos paslaugos</w:t>
            </w:r>
            <w:r w:rsidR="00AD7E52" w:rsidRPr="00BC4421">
              <w:rPr>
                <w:rFonts w:cstheme="minorHAnsi"/>
                <w:color w:val="191919" w:themeColor="background2" w:themeShade="1A"/>
                <w:szCs w:val="16"/>
              </w:rPr>
              <w:t>, išmokos</w:t>
            </w:r>
          </w:p>
        </w:tc>
        <w:tc>
          <w:tcPr>
            <w:tcW w:w="1219" w:type="pct"/>
          </w:tcPr>
          <w:p w14:paraId="293FACD6" w14:textId="62CCA8D5" w:rsidR="00AF5CD5" w:rsidRPr="00BC4421" w:rsidRDefault="00C17639" w:rsidP="00841669">
            <w:pPr>
              <w:spacing w:before="0" w:line="240" w:lineRule="auto"/>
              <w:rPr>
                <w:rFonts w:cstheme="minorHAnsi"/>
                <w:color w:val="191919" w:themeColor="background2" w:themeShade="1A"/>
                <w:szCs w:val="16"/>
              </w:rPr>
            </w:pPr>
            <w:r w:rsidRPr="00BC4421">
              <w:rPr>
                <w:rFonts w:cstheme="minorHAnsi"/>
                <w:szCs w:val="16"/>
              </w:rPr>
              <w:t>-</w:t>
            </w:r>
          </w:p>
        </w:tc>
      </w:tr>
      <w:tr w:rsidR="00076AC2" w:rsidRPr="00BC4421" w14:paraId="284BAE73" w14:textId="3C236559" w:rsidTr="00937272">
        <w:tc>
          <w:tcPr>
            <w:tcW w:w="223" w:type="pct"/>
          </w:tcPr>
          <w:p w14:paraId="31878797" w14:textId="77777777" w:rsidR="00AF5CD5" w:rsidRPr="00BC4421" w:rsidRDefault="00AF5CD5" w:rsidP="00B309D8">
            <w:pPr>
              <w:pStyle w:val="Sraopastraipa"/>
              <w:numPr>
                <w:ilvl w:val="0"/>
                <w:numId w:val="156"/>
              </w:numPr>
              <w:spacing w:before="0" w:line="240" w:lineRule="auto"/>
              <w:ind w:hanging="691"/>
              <w:rPr>
                <w:szCs w:val="20"/>
              </w:rPr>
            </w:pPr>
          </w:p>
        </w:tc>
        <w:tc>
          <w:tcPr>
            <w:tcW w:w="810" w:type="pct"/>
          </w:tcPr>
          <w:p w14:paraId="37698BFD" w14:textId="68F5D77F" w:rsidR="00AF5CD5" w:rsidRPr="00BC4421" w:rsidRDefault="00AF5CD5"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CPIS</w:t>
            </w:r>
          </w:p>
        </w:tc>
        <w:tc>
          <w:tcPr>
            <w:tcW w:w="1527" w:type="pct"/>
          </w:tcPr>
          <w:p w14:paraId="672C4478" w14:textId="16F34648" w:rsidR="00AF5CD5" w:rsidRPr="00BC4421" w:rsidRDefault="00394D9E"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Centrinė priėmimo į švietimo programas informacinė sistema (CPIS) – sistema, skirta centralizuotam priėmimui į švietimo programas ir su tuo susijusių duomenų tvarkymui.</w:t>
            </w:r>
            <w:r w:rsidRPr="00BC4421" w:rsidDel="00394D9E">
              <w:rPr>
                <w:rFonts w:cstheme="minorHAnsi"/>
                <w:color w:val="191919" w:themeColor="background2" w:themeShade="1A"/>
                <w:szCs w:val="16"/>
              </w:rPr>
              <w:t xml:space="preserve"> </w:t>
            </w:r>
          </w:p>
        </w:tc>
        <w:tc>
          <w:tcPr>
            <w:tcW w:w="1221" w:type="pct"/>
          </w:tcPr>
          <w:p w14:paraId="4FF95C31" w14:textId="6EAF58F9" w:rsidR="00E00E80" w:rsidRPr="00BC4421" w:rsidRDefault="00224794" w:rsidP="0087404C">
            <w:pPr>
              <w:pStyle w:val="Sraopastraipa"/>
              <w:numPr>
                <w:ilvl w:val="0"/>
                <w:numId w:val="184"/>
              </w:numPr>
              <w:spacing w:before="0" w:line="240" w:lineRule="auto"/>
              <w:rPr>
                <w:rFonts w:cstheme="minorHAnsi"/>
                <w:szCs w:val="16"/>
              </w:rPr>
            </w:pPr>
            <w:r w:rsidRPr="00BC4421">
              <w:rPr>
                <w:rFonts w:cstheme="minorHAnsi"/>
                <w:szCs w:val="16"/>
              </w:rPr>
              <w:t xml:space="preserve">Informacija apie </w:t>
            </w:r>
            <w:r w:rsidR="00CD041E" w:rsidRPr="00BC4421">
              <w:rPr>
                <w:rFonts w:cstheme="minorHAnsi"/>
                <w:szCs w:val="16"/>
              </w:rPr>
              <w:t>pa</w:t>
            </w:r>
            <w:r w:rsidR="006E1E23" w:rsidRPr="00BC4421">
              <w:rPr>
                <w:rFonts w:cstheme="minorHAnsi"/>
                <w:szCs w:val="16"/>
              </w:rPr>
              <w:t>teiktus prašymus, jų statusus ir duomenis.</w:t>
            </w:r>
          </w:p>
          <w:p w14:paraId="3B6338FB" w14:textId="208D326D" w:rsidR="00224794" w:rsidRPr="00BC4421" w:rsidRDefault="00E00E80" w:rsidP="0087404C">
            <w:pPr>
              <w:pStyle w:val="Sraopastraipa"/>
              <w:numPr>
                <w:ilvl w:val="0"/>
                <w:numId w:val="184"/>
              </w:numPr>
              <w:spacing w:before="0" w:line="240" w:lineRule="auto"/>
              <w:rPr>
                <w:rFonts w:cstheme="minorHAnsi"/>
                <w:color w:val="FF0000"/>
                <w:szCs w:val="16"/>
              </w:rPr>
            </w:pPr>
            <w:r w:rsidRPr="00BC4421">
              <w:rPr>
                <w:rFonts w:cstheme="minorHAnsi"/>
                <w:szCs w:val="16"/>
              </w:rPr>
              <w:t>Informacija apie sudarytas sutartis</w:t>
            </w:r>
            <w:r w:rsidR="006E1E23" w:rsidRPr="00BC4421">
              <w:rPr>
                <w:rFonts w:cstheme="minorHAnsi"/>
                <w:szCs w:val="16"/>
              </w:rPr>
              <w:t xml:space="preserve"> </w:t>
            </w:r>
          </w:p>
        </w:tc>
        <w:tc>
          <w:tcPr>
            <w:tcW w:w="1219" w:type="pct"/>
          </w:tcPr>
          <w:p w14:paraId="34F3DE2D" w14:textId="66DB6AD7" w:rsidR="00AF5CD5" w:rsidRPr="00BC4421" w:rsidRDefault="003C3F15" w:rsidP="003F0F1C">
            <w:pPr>
              <w:spacing w:before="0" w:line="240" w:lineRule="auto"/>
              <w:rPr>
                <w:rFonts w:cstheme="minorHAnsi"/>
                <w:color w:val="FF0000"/>
                <w:szCs w:val="16"/>
              </w:rPr>
            </w:pPr>
            <w:r w:rsidRPr="00BC4421">
              <w:rPr>
                <w:rFonts w:cstheme="minorHAnsi"/>
                <w:color w:val="FF0000"/>
                <w:szCs w:val="16"/>
              </w:rPr>
              <w:t>-</w:t>
            </w:r>
          </w:p>
        </w:tc>
      </w:tr>
      <w:tr w:rsidR="00076AC2" w:rsidRPr="00BC4421" w14:paraId="53CDA9C9" w14:textId="0A32795A" w:rsidTr="00937272">
        <w:tc>
          <w:tcPr>
            <w:tcW w:w="223" w:type="pct"/>
          </w:tcPr>
          <w:p w14:paraId="0CAEF6AA" w14:textId="77777777" w:rsidR="00AF5CD5" w:rsidRPr="00BC4421" w:rsidRDefault="00AF5CD5" w:rsidP="00B309D8">
            <w:pPr>
              <w:pStyle w:val="Sraopastraipa"/>
              <w:numPr>
                <w:ilvl w:val="0"/>
                <w:numId w:val="156"/>
              </w:numPr>
              <w:spacing w:before="0" w:line="240" w:lineRule="auto"/>
              <w:ind w:hanging="691"/>
              <w:rPr>
                <w:szCs w:val="20"/>
              </w:rPr>
            </w:pPr>
          </w:p>
        </w:tc>
        <w:tc>
          <w:tcPr>
            <w:tcW w:w="810" w:type="pct"/>
          </w:tcPr>
          <w:p w14:paraId="2F3995A6" w14:textId="1FB1E0CB" w:rsidR="00AF5CD5" w:rsidRPr="00BC4421" w:rsidRDefault="00AF5CD5"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Pedagogų registras</w:t>
            </w:r>
          </w:p>
        </w:tc>
        <w:tc>
          <w:tcPr>
            <w:tcW w:w="1527" w:type="pct"/>
          </w:tcPr>
          <w:p w14:paraId="4F2EDC7E" w14:textId="6E71E8E8" w:rsidR="00AF5CD5" w:rsidRPr="00BC4421" w:rsidRDefault="00063CA5"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Pedagogų registras – registras, kuriame kaupiami duomenys apie pedagoginius darbuotojus, jų kvalifikaciją, darbo patirtį ir mokomus dalykus.</w:t>
            </w:r>
            <w:r w:rsidRPr="00BC4421" w:rsidDel="00063CA5">
              <w:rPr>
                <w:rFonts w:cstheme="minorHAnsi"/>
                <w:color w:val="191919" w:themeColor="background2" w:themeShade="1A"/>
                <w:szCs w:val="16"/>
              </w:rPr>
              <w:t xml:space="preserve"> </w:t>
            </w:r>
          </w:p>
        </w:tc>
        <w:tc>
          <w:tcPr>
            <w:tcW w:w="1221" w:type="pct"/>
          </w:tcPr>
          <w:p w14:paraId="4B863E8F" w14:textId="77777777" w:rsidR="008A0AEC" w:rsidRPr="00BC4421" w:rsidRDefault="008A0AEC"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 xml:space="preserve">Pedagogų duomenys: </w:t>
            </w:r>
          </w:p>
          <w:p w14:paraId="479A6C5F" w14:textId="25B23E56" w:rsidR="008A0AEC" w:rsidRPr="00BC4421" w:rsidRDefault="008A0AEC" w:rsidP="008A0AEC">
            <w:pPr>
              <w:pStyle w:val="Sraopastraipa"/>
              <w:numPr>
                <w:ilvl w:val="0"/>
                <w:numId w:val="183"/>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Vardas</w:t>
            </w:r>
          </w:p>
          <w:p w14:paraId="059BBC7C" w14:textId="0E73B59B" w:rsidR="008A0AEC" w:rsidRPr="00BC4421" w:rsidRDefault="008A0AEC" w:rsidP="008A0AEC">
            <w:pPr>
              <w:pStyle w:val="Sraopastraipa"/>
              <w:numPr>
                <w:ilvl w:val="0"/>
                <w:numId w:val="183"/>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Pavardė</w:t>
            </w:r>
          </w:p>
          <w:p w14:paraId="080AB562" w14:textId="1A20E4AB" w:rsidR="00E00E80" w:rsidRPr="00BC4421" w:rsidRDefault="00E00E80" w:rsidP="008A0AEC">
            <w:pPr>
              <w:pStyle w:val="Sraopastraipa"/>
              <w:numPr>
                <w:ilvl w:val="0"/>
                <w:numId w:val="183"/>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QR kodas</w:t>
            </w:r>
          </w:p>
          <w:p w14:paraId="4EBF30CB" w14:textId="2DE92ED8" w:rsidR="008A0AEC" w:rsidRPr="00BC4421" w:rsidRDefault="008A0AEC" w:rsidP="008A0AEC">
            <w:pPr>
              <w:pStyle w:val="Sraopastraipa"/>
              <w:numPr>
                <w:ilvl w:val="0"/>
                <w:numId w:val="183"/>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Kvalifikacija</w:t>
            </w:r>
          </w:p>
          <w:p w14:paraId="2BF9F9D3" w14:textId="35C45FAA" w:rsidR="008A0AEC" w:rsidRPr="00BC4421" w:rsidRDefault="008A0AEC" w:rsidP="008A0AEC">
            <w:pPr>
              <w:pStyle w:val="Sraopastraipa"/>
              <w:numPr>
                <w:ilvl w:val="0"/>
                <w:numId w:val="183"/>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Darbo patirtis</w:t>
            </w:r>
          </w:p>
          <w:p w14:paraId="3707C13A" w14:textId="7B4211D4" w:rsidR="00AF5CD5" w:rsidRPr="00BC4421" w:rsidRDefault="008A0AEC" w:rsidP="0087404C">
            <w:pPr>
              <w:pStyle w:val="Sraopastraipa"/>
              <w:numPr>
                <w:ilvl w:val="0"/>
                <w:numId w:val="183"/>
              </w:num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Mokomas dalykas</w:t>
            </w:r>
          </w:p>
        </w:tc>
        <w:tc>
          <w:tcPr>
            <w:tcW w:w="1219" w:type="pct"/>
          </w:tcPr>
          <w:p w14:paraId="4D6630DC" w14:textId="637D76F3" w:rsidR="00AF5CD5" w:rsidRPr="00BC4421" w:rsidRDefault="005A140F"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Duomenys apie pedagogų darbo ir mokymo veiklas, jei vyksta registravimas mokymo programose.</w:t>
            </w:r>
          </w:p>
        </w:tc>
      </w:tr>
      <w:tr w:rsidR="00076AC2" w:rsidRPr="00BC4421" w14:paraId="4CF529A6" w14:textId="18572E06" w:rsidTr="00937272">
        <w:tc>
          <w:tcPr>
            <w:tcW w:w="223" w:type="pct"/>
          </w:tcPr>
          <w:p w14:paraId="72EA447D" w14:textId="77777777" w:rsidR="00AF5CD5" w:rsidRPr="00BC4421" w:rsidRDefault="00AF5CD5" w:rsidP="00B309D8">
            <w:pPr>
              <w:pStyle w:val="Sraopastraipa"/>
              <w:numPr>
                <w:ilvl w:val="0"/>
                <w:numId w:val="156"/>
              </w:numPr>
              <w:spacing w:before="0" w:line="240" w:lineRule="auto"/>
              <w:ind w:hanging="691"/>
              <w:rPr>
                <w:szCs w:val="20"/>
              </w:rPr>
            </w:pPr>
          </w:p>
        </w:tc>
        <w:tc>
          <w:tcPr>
            <w:tcW w:w="810" w:type="pct"/>
          </w:tcPr>
          <w:p w14:paraId="20525F81" w14:textId="005B04D0" w:rsidR="00AF5CD5" w:rsidRPr="00BC4421" w:rsidRDefault="00AF5CD5"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NŠPR</w:t>
            </w:r>
          </w:p>
        </w:tc>
        <w:tc>
          <w:tcPr>
            <w:tcW w:w="1527" w:type="pct"/>
          </w:tcPr>
          <w:p w14:paraId="1326A784" w14:textId="1B00D980" w:rsidR="00AF5CD5" w:rsidRPr="00BC4421" w:rsidRDefault="00E44E62"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Neformaliojo švietimo programų registras (NŠPR) – registras, kuriame kaupiami duomenys apie akredituotas neformaliojo švietimo programas.</w:t>
            </w:r>
            <w:r w:rsidRPr="00BC4421" w:rsidDel="00E44E62">
              <w:rPr>
                <w:rFonts w:cstheme="minorHAnsi"/>
                <w:color w:val="191919" w:themeColor="background2" w:themeShade="1A"/>
                <w:szCs w:val="16"/>
              </w:rPr>
              <w:t xml:space="preserve"> </w:t>
            </w:r>
          </w:p>
        </w:tc>
        <w:tc>
          <w:tcPr>
            <w:tcW w:w="1221" w:type="pct"/>
          </w:tcPr>
          <w:p w14:paraId="2E7305BC" w14:textId="2E029DD1" w:rsidR="00AF5CD5" w:rsidRPr="00BC4421" w:rsidRDefault="00E44E62"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Iš NŠPR gaunami neformaliojo švietimo programų duomenys apie akredituotas programas.</w:t>
            </w:r>
          </w:p>
        </w:tc>
        <w:tc>
          <w:tcPr>
            <w:tcW w:w="1219" w:type="pct"/>
          </w:tcPr>
          <w:p w14:paraId="638D4D8E" w14:textId="55564238" w:rsidR="00AF5CD5" w:rsidRPr="00BC4421" w:rsidRDefault="00BD7D1E"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Nėra</w:t>
            </w:r>
          </w:p>
        </w:tc>
      </w:tr>
      <w:tr w:rsidR="00076AC2" w:rsidRPr="00BC4421" w14:paraId="51453EAD" w14:textId="594A4434" w:rsidTr="00937272">
        <w:tc>
          <w:tcPr>
            <w:tcW w:w="223" w:type="pct"/>
          </w:tcPr>
          <w:p w14:paraId="77B114F6" w14:textId="77777777" w:rsidR="00AF5CD5" w:rsidRPr="00BC4421" w:rsidRDefault="00AF5CD5" w:rsidP="00B309D8">
            <w:pPr>
              <w:pStyle w:val="Sraopastraipa"/>
              <w:numPr>
                <w:ilvl w:val="0"/>
                <w:numId w:val="156"/>
              </w:numPr>
              <w:spacing w:before="0" w:line="240" w:lineRule="auto"/>
              <w:ind w:hanging="691"/>
              <w:rPr>
                <w:szCs w:val="20"/>
              </w:rPr>
            </w:pPr>
          </w:p>
        </w:tc>
        <w:tc>
          <w:tcPr>
            <w:tcW w:w="810" w:type="pct"/>
          </w:tcPr>
          <w:p w14:paraId="5F7E08B1" w14:textId="7309923A" w:rsidR="00AF5CD5" w:rsidRPr="00BC4421" w:rsidRDefault="00AF5CD5"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ŠMIR</w:t>
            </w:r>
          </w:p>
        </w:tc>
        <w:tc>
          <w:tcPr>
            <w:tcW w:w="1527" w:type="pct"/>
          </w:tcPr>
          <w:p w14:paraId="01205ABA" w14:textId="0AA4C7D7" w:rsidR="00AF5CD5" w:rsidRPr="00BC4421" w:rsidRDefault="001D1106"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Švietimo ir mokslo institucijų registras (ŠMIR) – registras, kuriame kaupiami duomenys apie švietimo įstaigas ir tiekėjus, jų kontaktus ir veiklos aprašymus.</w:t>
            </w:r>
            <w:r w:rsidRPr="00BC4421" w:rsidDel="001D1106">
              <w:rPr>
                <w:rFonts w:cstheme="minorHAnsi"/>
                <w:color w:val="191919" w:themeColor="background2" w:themeShade="1A"/>
                <w:szCs w:val="16"/>
              </w:rPr>
              <w:t xml:space="preserve"> </w:t>
            </w:r>
          </w:p>
        </w:tc>
        <w:tc>
          <w:tcPr>
            <w:tcW w:w="1221" w:type="pct"/>
          </w:tcPr>
          <w:p w14:paraId="4F8DA541" w14:textId="1B444BE7" w:rsidR="00AF5CD5" w:rsidRPr="00BC4421" w:rsidRDefault="001D1106"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Iš ŠMIR gaunami švietimo įstaigų ir švietimo tiekėjų duomenys.</w:t>
            </w:r>
          </w:p>
        </w:tc>
        <w:tc>
          <w:tcPr>
            <w:tcW w:w="1219" w:type="pct"/>
          </w:tcPr>
          <w:p w14:paraId="11276086" w14:textId="62996EDD" w:rsidR="00AF5CD5" w:rsidRPr="00BC4421" w:rsidRDefault="00BD7D1E" w:rsidP="003F0F1C">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Nėra</w:t>
            </w:r>
          </w:p>
        </w:tc>
      </w:tr>
      <w:tr w:rsidR="00E00E80" w:rsidRPr="00BC4421" w14:paraId="2E39B72B" w14:textId="54A2E800" w:rsidTr="00937272">
        <w:tc>
          <w:tcPr>
            <w:tcW w:w="223" w:type="pct"/>
          </w:tcPr>
          <w:p w14:paraId="21DF68B6" w14:textId="77777777" w:rsidR="00E00E80" w:rsidRPr="00BC4421" w:rsidRDefault="00E00E80" w:rsidP="00E00E80">
            <w:pPr>
              <w:pStyle w:val="Sraopastraipa"/>
              <w:numPr>
                <w:ilvl w:val="0"/>
                <w:numId w:val="156"/>
              </w:numPr>
              <w:spacing w:before="0" w:line="240" w:lineRule="auto"/>
              <w:ind w:hanging="691"/>
              <w:rPr>
                <w:szCs w:val="20"/>
              </w:rPr>
            </w:pPr>
          </w:p>
        </w:tc>
        <w:tc>
          <w:tcPr>
            <w:tcW w:w="810" w:type="pct"/>
          </w:tcPr>
          <w:p w14:paraId="12C0DBAC" w14:textId="171AD46F" w:rsidR="00E00E80" w:rsidRPr="00BC4421" w:rsidRDefault="00E00E80" w:rsidP="00E00E80">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VDVIS</w:t>
            </w:r>
          </w:p>
        </w:tc>
        <w:tc>
          <w:tcPr>
            <w:tcW w:w="1527" w:type="pct"/>
          </w:tcPr>
          <w:p w14:paraId="0BB808E4" w14:textId="7B283BB6" w:rsidR="00E00E80" w:rsidRPr="00BC4421" w:rsidRDefault="00E00E80" w:rsidP="00E00E80">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Valstybės duomenų valdymo informacinė sistema (VDVIS) – sistema, skirta atvirų duomenų apie ugdymo rezultatus ir veiklos efektyvumą kaupimui ir teikimui.</w:t>
            </w:r>
            <w:r w:rsidRPr="00BC4421" w:rsidDel="00131C66">
              <w:rPr>
                <w:rFonts w:cstheme="minorHAnsi"/>
                <w:color w:val="191919" w:themeColor="background2" w:themeShade="1A"/>
                <w:szCs w:val="16"/>
              </w:rPr>
              <w:t xml:space="preserve"> </w:t>
            </w:r>
          </w:p>
        </w:tc>
        <w:tc>
          <w:tcPr>
            <w:tcW w:w="1221" w:type="pct"/>
          </w:tcPr>
          <w:p w14:paraId="54493242" w14:textId="70BC2AD1" w:rsidR="00E00E80" w:rsidRPr="00BC4421" w:rsidRDefault="00D770D6" w:rsidP="00E00E80">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Nėra</w:t>
            </w:r>
            <w:r w:rsidR="00E00E80" w:rsidRPr="00BC4421">
              <w:rPr>
                <w:rFonts w:cstheme="minorHAnsi"/>
                <w:color w:val="191919" w:themeColor="background2" w:themeShade="1A"/>
                <w:szCs w:val="16"/>
              </w:rPr>
              <w:t>.</w:t>
            </w:r>
          </w:p>
        </w:tc>
        <w:tc>
          <w:tcPr>
            <w:tcW w:w="1219" w:type="pct"/>
          </w:tcPr>
          <w:p w14:paraId="08AB3C38" w14:textId="7DC39AB8" w:rsidR="00E00E80" w:rsidRPr="00BC4421" w:rsidRDefault="00E00E80" w:rsidP="00E00E80">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Ugdymo veiklos rezultatai, statistiniai duomenys.</w:t>
            </w:r>
          </w:p>
        </w:tc>
      </w:tr>
      <w:tr w:rsidR="00E00E80" w:rsidRPr="00BC4421" w14:paraId="0F40F346" w14:textId="77777777" w:rsidTr="00937272">
        <w:tc>
          <w:tcPr>
            <w:tcW w:w="223" w:type="pct"/>
          </w:tcPr>
          <w:p w14:paraId="489CE37D" w14:textId="77777777" w:rsidR="00E00E80" w:rsidRPr="00BC4421" w:rsidRDefault="00E00E80" w:rsidP="00E00E80">
            <w:pPr>
              <w:pStyle w:val="Sraopastraipa"/>
              <w:numPr>
                <w:ilvl w:val="0"/>
                <w:numId w:val="156"/>
              </w:numPr>
              <w:spacing w:before="0" w:line="240" w:lineRule="auto"/>
              <w:ind w:hanging="691"/>
              <w:rPr>
                <w:szCs w:val="20"/>
              </w:rPr>
            </w:pPr>
          </w:p>
        </w:tc>
        <w:tc>
          <w:tcPr>
            <w:tcW w:w="810" w:type="pct"/>
          </w:tcPr>
          <w:p w14:paraId="45D01AEF" w14:textId="0E6D3C31" w:rsidR="00E00E80" w:rsidRPr="00BC4421" w:rsidRDefault="00E00E80" w:rsidP="00E00E80">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Kontora</w:t>
            </w:r>
          </w:p>
        </w:tc>
        <w:tc>
          <w:tcPr>
            <w:tcW w:w="1527" w:type="pct"/>
          </w:tcPr>
          <w:p w14:paraId="5BA62B93" w14:textId="54137C5A" w:rsidR="00E00E80" w:rsidRPr="00BC4421" w:rsidRDefault="00E00E80" w:rsidP="00E00E80">
            <w:pPr>
              <w:spacing w:before="0"/>
              <w:rPr>
                <w:rFonts w:cstheme="minorHAnsi"/>
                <w:color w:val="191919" w:themeColor="background2" w:themeShade="1A"/>
                <w:szCs w:val="16"/>
              </w:rPr>
            </w:pPr>
            <w:r w:rsidRPr="00BC4421">
              <w:rPr>
                <w:rFonts w:cstheme="minorHAnsi"/>
                <w:color w:val="191919" w:themeColor="background2" w:themeShade="1A"/>
                <w:szCs w:val="16"/>
              </w:rPr>
              <w:t>Dokumentų valdymo sistema (DVS) – sistema, skirta dokumentų registravimui, derinimui, vertinimui ir pasirašymui skaitmeniniu būdu.</w:t>
            </w:r>
            <w:r w:rsidRPr="00BC4421" w:rsidDel="0072625B">
              <w:rPr>
                <w:rFonts w:cstheme="minorHAnsi"/>
                <w:color w:val="191919" w:themeColor="background2" w:themeShade="1A"/>
                <w:szCs w:val="16"/>
              </w:rPr>
              <w:t xml:space="preserve"> </w:t>
            </w:r>
            <w:r w:rsidRPr="00BC4421">
              <w:rPr>
                <w:rFonts w:cstheme="minorHAnsi"/>
                <w:color w:val="191919" w:themeColor="background2" w:themeShade="1A"/>
                <w:szCs w:val="16"/>
              </w:rPr>
              <w:t xml:space="preserve">Naudojama Varėnos r. sav. Adm. ir Druskininkų r. sav. </w:t>
            </w:r>
            <w:r w:rsidR="00D770D6" w:rsidRPr="00BC4421">
              <w:rPr>
                <w:rFonts w:cstheme="minorHAnsi"/>
                <w:color w:val="191919" w:themeColor="background2" w:themeShade="1A"/>
                <w:szCs w:val="16"/>
              </w:rPr>
              <w:t>adm</w:t>
            </w:r>
            <w:r w:rsidRPr="00BC4421">
              <w:rPr>
                <w:rFonts w:cstheme="minorHAnsi"/>
                <w:color w:val="191919" w:themeColor="background2" w:themeShade="1A"/>
                <w:szCs w:val="16"/>
              </w:rPr>
              <w:t>.</w:t>
            </w:r>
          </w:p>
        </w:tc>
        <w:tc>
          <w:tcPr>
            <w:tcW w:w="1221" w:type="pct"/>
          </w:tcPr>
          <w:p w14:paraId="10E27DB2" w14:textId="1D54D58C" w:rsidR="00E00E80" w:rsidRPr="00BC4421" w:rsidRDefault="00E00E80" w:rsidP="00E00E80">
            <w:pPr>
              <w:spacing w:before="0"/>
              <w:rPr>
                <w:rFonts w:cstheme="minorHAnsi"/>
                <w:color w:val="191919" w:themeColor="background2" w:themeShade="1A"/>
                <w:szCs w:val="16"/>
              </w:rPr>
            </w:pPr>
            <w:r w:rsidRPr="00BC4421">
              <w:rPr>
                <w:rFonts w:cstheme="minorHAnsi"/>
                <w:color w:val="191919" w:themeColor="background2" w:themeShade="1A"/>
                <w:szCs w:val="16"/>
              </w:rPr>
              <w:t>Dokumentų registravimas, derinimas, vertinimas, pasirašymas.</w:t>
            </w:r>
          </w:p>
        </w:tc>
        <w:tc>
          <w:tcPr>
            <w:tcW w:w="1219" w:type="pct"/>
          </w:tcPr>
          <w:p w14:paraId="5BFCE097" w14:textId="5A912896" w:rsidR="00E00E80" w:rsidRPr="00BC4421" w:rsidRDefault="00E00E80" w:rsidP="00E00E80">
            <w:pPr>
              <w:spacing w:before="0"/>
              <w:rPr>
                <w:rFonts w:cstheme="minorHAnsi"/>
                <w:color w:val="191919" w:themeColor="background2" w:themeShade="1A"/>
                <w:szCs w:val="16"/>
              </w:rPr>
            </w:pPr>
            <w:r w:rsidRPr="00BC4421">
              <w:rPr>
                <w:rFonts w:cstheme="minorHAnsi"/>
                <w:color w:val="191919" w:themeColor="background2" w:themeShade="1A"/>
                <w:szCs w:val="16"/>
              </w:rPr>
              <w:t>Pasirašyti dokumentai ir jų būsenos (pateikta, atmesta, priimta).</w:t>
            </w:r>
          </w:p>
        </w:tc>
      </w:tr>
      <w:tr w:rsidR="00E00E80" w:rsidRPr="00BC4421" w14:paraId="1280F8E8" w14:textId="77777777" w:rsidTr="00937272">
        <w:tc>
          <w:tcPr>
            <w:tcW w:w="223" w:type="pct"/>
          </w:tcPr>
          <w:p w14:paraId="71FCCBCE" w14:textId="77777777" w:rsidR="00E00E80" w:rsidRPr="00BC4421" w:rsidRDefault="00E00E80" w:rsidP="00E00E80">
            <w:pPr>
              <w:pStyle w:val="Sraopastraipa"/>
              <w:numPr>
                <w:ilvl w:val="0"/>
                <w:numId w:val="156"/>
              </w:numPr>
              <w:spacing w:before="0" w:line="240" w:lineRule="auto"/>
              <w:ind w:hanging="691"/>
              <w:rPr>
                <w:szCs w:val="20"/>
              </w:rPr>
            </w:pPr>
          </w:p>
        </w:tc>
        <w:tc>
          <w:tcPr>
            <w:tcW w:w="810" w:type="pct"/>
          </w:tcPr>
          <w:p w14:paraId="0A2395BA" w14:textId="32669242" w:rsidR="00E00E80" w:rsidRPr="00BC4421" w:rsidRDefault="00E00E80" w:rsidP="00E00E80">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DocLogix (DLX)</w:t>
            </w:r>
          </w:p>
        </w:tc>
        <w:tc>
          <w:tcPr>
            <w:tcW w:w="1527" w:type="pct"/>
          </w:tcPr>
          <w:p w14:paraId="6D72813C" w14:textId="77777777" w:rsidR="00E00E80" w:rsidRPr="00BC4421" w:rsidRDefault="00E00E80" w:rsidP="00E00E80">
            <w:pPr>
              <w:spacing w:before="0"/>
              <w:rPr>
                <w:rFonts w:cstheme="minorHAnsi"/>
                <w:color w:val="191919" w:themeColor="background2" w:themeShade="1A"/>
                <w:szCs w:val="16"/>
              </w:rPr>
            </w:pPr>
            <w:r w:rsidRPr="00BC4421">
              <w:rPr>
                <w:rFonts w:cstheme="minorHAnsi"/>
                <w:color w:val="191919" w:themeColor="background2" w:themeShade="1A"/>
                <w:szCs w:val="16"/>
              </w:rPr>
              <w:t>Dokumentų valdymo sistema (DVS) – sistema, skirta dokumentų registravimui, derinimui, vertinimui ir pasirašymui skaitmeniniu būdu.</w:t>
            </w:r>
            <w:r w:rsidRPr="00BC4421" w:rsidDel="0072625B">
              <w:rPr>
                <w:rFonts w:cstheme="minorHAnsi"/>
                <w:color w:val="191919" w:themeColor="background2" w:themeShade="1A"/>
                <w:szCs w:val="16"/>
              </w:rPr>
              <w:t xml:space="preserve"> </w:t>
            </w:r>
          </w:p>
          <w:p w14:paraId="1233A5AA" w14:textId="0A967E1D" w:rsidR="00E00E80" w:rsidRPr="00BC4421" w:rsidRDefault="00E00E80" w:rsidP="00E00E80">
            <w:pPr>
              <w:spacing w:before="0"/>
              <w:rPr>
                <w:rFonts w:cstheme="minorHAnsi"/>
                <w:color w:val="191919" w:themeColor="background2" w:themeShade="1A"/>
                <w:szCs w:val="16"/>
              </w:rPr>
            </w:pPr>
            <w:r w:rsidRPr="00BC4421">
              <w:rPr>
                <w:rFonts w:cstheme="minorHAnsi"/>
                <w:color w:val="191919" w:themeColor="background2" w:themeShade="1A"/>
                <w:szCs w:val="16"/>
              </w:rPr>
              <w:t>Naudojama Alytaus</w:t>
            </w:r>
            <w:r w:rsidR="00D770D6" w:rsidRPr="00BC4421">
              <w:rPr>
                <w:rFonts w:cstheme="minorHAnsi"/>
                <w:color w:val="191919" w:themeColor="background2" w:themeShade="1A"/>
                <w:szCs w:val="16"/>
              </w:rPr>
              <w:t xml:space="preserve"> ir Lazdijų</w:t>
            </w:r>
            <w:r w:rsidRPr="00BC4421">
              <w:rPr>
                <w:rFonts w:cstheme="minorHAnsi"/>
                <w:color w:val="191919" w:themeColor="background2" w:themeShade="1A"/>
                <w:szCs w:val="16"/>
              </w:rPr>
              <w:t xml:space="preserve"> r. Sav. </w:t>
            </w:r>
            <w:r w:rsidR="00D770D6" w:rsidRPr="00BC4421">
              <w:rPr>
                <w:rFonts w:cstheme="minorHAnsi"/>
                <w:color w:val="191919" w:themeColor="background2" w:themeShade="1A"/>
                <w:szCs w:val="16"/>
              </w:rPr>
              <w:t>adm</w:t>
            </w:r>
            <w:r w:rsidRPr="00BC4421">
              <w:rPr>
                <w:rFonts w:cstheme="minorHAnsi"/>
                <w:color w:val="191919" w:themeColor="background2" w:themeShade="1A"/>
                <w:szCs w:val="16"/>
              </w:rPr>
              <w:t>.</w:t>
            </w:r>
          </w:p>
        </w:tc>
        <w:tc>
          <w:tcPr>
            <w:tcW w:w="1221" w:type="pct"/>
          </w:tcPr>
          <w:p w14:paraId="62671ADC" w14:textId="0DCEDC56" w:rsidR="00E00E80" w:rsidRPr="00BC4421" w:rsidRDefault="00E00E80" w:rsidP="00E00E80">
            <w:pPr>
              <w:spacing w:before="0"/>
              <w:rPr>
                <w:rFonts w:cstheme="minorHAnsi"/>
                <w:color w:val="191919" w:themeColor="background2" w:themeShade="1A"/>
                <w:szCs w:val="16"/>
              </w:rPr>
            </w:pPr>
            <w:r w:rsidRPr="00BC4421">
              <w:rPr>
                <w:rFonts w:cstheme="minorHAnsi"/>
                <w:color w:val="191919" w:themeColor="background2" w:themeShade="1A"/>
                <w:szCs w:val="16"/>
              </w:rPr>
              <w:t>Dokumentų registravimas, derinimas, vertinimas, pasirašymas.</w:t>
            </w:r>
          </w:p>
        </w:tc>
        <w:tc>
          <w:tcPr>
            <w:tcW w:w="1219" w:type="pct"/>
          </w:tcPr>
          <w:p w14:paraId="287E5B4A" w14:textId="53E77A8D" w:rsidR="00E00E80" w:rsidRPr="00BC4421" w:rsidRDefault="00E00E80" w:rsidP="00E00E80">
            <w:pPr>
              <w:spacing w:before="0"/>
              <w:rPr>
                <w:rFonts w:cstheme="minorHAnsi"/>
                <w:color w:val="191919" w:themeColor="background2" w:themeShade="1A"/>
                <w:szCs w:val="16"/>
              </w:rPr>
            </w:pPr>
            <w:r w:rsidRPr="00BC4421">
              <w:rPr>
                <w:rFonts w:cstheme="minorHAnsi"/>
                <w:color w:val="191919" w:themeColor="background2" w:themeShade="1A"/>
                <w:szCs w:val="16"/>
              </w:rPr>
              <w:t>Pasirašyti dokumentai ir jų būsenos (pateikta, atmesta, priimta).</w:t>
            </w:r>
          </w:p>
        </w:tc>
      </w:tr>
      <w:tr w:rsidR="00D770D6" w:rsidRPr="00BC4421" w14:paraId="454E4555" w14:textId="77777777" w:rsidTr="00937272">
        <w:tc>
          <w:tcPr>
            <w:tcW w:w="223" w:type="pct"/>
          </w:tcPr>
          <w:p w14:paraId="222485E2" w14:textId="77777777" w:rsidR="00D770D6" w:rsidRPr="00BC4421" w:rsidRDefault="00D770D6" w:rsidP="00D770D6">
            <w:pPr>
              <w:pStyle w:val="Sraopastraipa"/>
              <w:numPr>
                <w:ilvl w:val="0"/>
                <w:numId w:val="156"/>
              </w:numPr>
              <w:spacing w:before="0" w:line="240" w:lineRule="auto"/>
              <w:ind w:hanging="691"/>
              <w:rPr>
                <w:szCs w:val="20"/>
              </w:rPr>
            </w:pPr>
          </w:p>
        </w:tc>
        <w:tc>
          <w:tcPr>
            <w:tcW w:w="810" w:type="pct"/>
          </w:tcPr>
          <w:p w14:paraId="6E310172" w14:textId="557EB074" w:rsidR="00D770D6" w:rsidRPr="00BC4421" w:rsidRDefault="00D770D6" w:rsidP="00D770D6">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Vieno langelio informacinė sistema VLIS „Avilys“</w:t>
            </w:r>
          </w:p>
        </w:tc>
        <w:tc>
          <w:tcPr>
            <w:tcW w:w="1527" w:type="pct"/>
          </w:tcPr>
          <w:p w14:paraId="74CFC50E" w14:textId="77777777" w:rsidR="00D770D6" w:rsidRPr="00BC4421" w:rsidRDefault="00D770D6" w:rsidP="00D770D6">
            <w:pPr>
              <w:spacing w:before="0"/>
              <w:rPr>
                <w:rFonts w:cstheme="minorHAnsi"/>
                <w:color w:val="191919" w:themeColor="background2" w:themeShade="1A"/>
                <w:szCs w:val="16"/>
              </w:rPr>
            </w:pPr>
            <w:r w:rsidRPr="00BC4421">
              <w:rPr>
                <w:rFonts w:cstheme="minorHAnsi"/>
                <w:color w:val="191919" w:themeColor="background2" w:themeShade="1A"/>
                <w:szCs w:val="16"/>
              </w:rPr>
              <w:t>Dokumentų valdymo sistema (DVS) – sistema, skirta dokumentų registravimui, derinimui, vertinimui ir pasirašymui skaitmeniniu būdu.</w:t>
            </w:r>
            <w:r w:rsidRPr="00BC4421" w:rsidDel="0072625B">
              <w:rPr>
                <w:rFonts w:cstheme="minorHAnsi"/>
                <w:color w:val="191919" w:themeColor="background2" w:themeShade="1A"/>
                <w:szCs w:val="16"/>
              </w:rPr>
              <w:t xml:space="preserve"> </w:t>
            </w:r>
          </w:p>
          <w:p w14:paraId="69116427" w14:textId="61C79FB9" w:rsidR="00D770D6" w:rsidRPr="00BC4421" w:rsidRDefault="00D770D6" w:rsidP="00D770D6">
            <w:pPr>
              <w:spacing w:before="0"/>
              <w:rPr>
                <w:rFonts w:cstheme="minorHAnsi"/>
                <w:color w:val="191919" w:themeColor="background2" w:themeShade="1A"/>
                <w:szCs w:val="16"/>
              </w:rPr>
            </w:pPr>
            <w:r w:rsidRPr="00BC4421">
              <w:rPr>
                <w:rFonts w:cstheme="minorHAnsi"/>
                <w:color w:val="191919" w:themeColor="background2" w:themeShade="1A"/>
                <w:szCs w:val="16"/>
              </w:rPr>
              <w:t>Naudojama Alytaus m. sav. adm.</w:t>
            </w:r>
          </w:p>
        </w:tc>
        <w:tc>
          <w:tcPr>
            <w:tcW w:w="1221" w:type="pct"/>
          </w:tcPr>
          <w:p w14:paraId="5B3C222E" w14:textId="3412FCE1" w:rsidR="00D770D6" w:rsidRPr="00BC4421" w:rsidRDefault="00D770D6" w:rsidP="00D770D6">
            <w:pPr>
              <w:spacing w:before="0"/>
              <w:rPr>
                <w:rFonts w:cstheme="minorHAnsi"/>
                <w:color w:val="191919" w:themeColor="background2" w:themeShade="1A"/>
                <w:szCs w:val="16"/>
              </w:rPr>
            </w:pPr>
            <w:r w:rsidRPr="00BC4421">
              <w:rPr>
                <w:rFonts w:cstheme="minorHAnsi"/>
                <w:color w:val="191919" w:themeColor="background2" w:themeShade="1A"/>
                <w:szCs w:val="16"/>
              </w:rPr>
              <w:t>Dokumentų registravimas, derinimas, vertinimas, pasirašymas.</w:t>
            </w:r>
          </w:p>
        </w:tc>
        <w:tc>
          <w:tcPr>
            <w:tcW w:w="1219" w:type="pct"/>
          </w:tcPr>
          <w:p w14:paraId="2CF81BC6" w14:textId="577C1961" w:rsidR="00D770D6" w:rsidRPr="00BC4421" w:rsidRDefault="00D770D6" w:rsidP="00D770D6">
            <w:pPr>
              <w:spacing w:before="0"/>
              <w:rPr>
                <w:rFonts w:cstheme="minorHAnsi"/>
                <w:color w:val="191919" w:themeColor="background2" w:themeShade="1A"/>
                <w:szCs w:val="16"/>
              </w:rPr>
            </w:pPr>
            <w:r w:rsidRPr="00BC4421">
              <w:rPr>
                <w:rFonts w:cstheme="minorHAnsi"/>
                <w:color w:val="191919" w:themeColor="background2" w:themeShade="1A"/>
                <w:szCs w:val="16"/>
              </w:rPr>
              <w:t>Pasirašyti dokumentai ir jų būsenos (pateikta, atmesta, priimta).</w:t>
            </w:r>
          </w:p>
        </w:tc>
      </w:tr>
      <w:tr w:rsidR="00D770D6" w:rsidRPr="00BC4421" w14:paraId="1526731A" w14:textId="77777777" w:rsidTr="00937272">
        <w:tc>
          <w:tcPr>
            <w:tcW w:w="223" w:type="pct"/>
          </w:tcPr>
          <w:p w14:paraId="2B9201CC" w14:textId="77777777" w:rsidR="00D770D6" w:rsidRPr="00BC4421" w:rsidRDefault="00D770D6" w:rsidP="00D770D6">
            <w:pPr>
              <w:pStyle w:val="Sraopastraipa"/>
              <w:numPr>
                <w:ilvl w:val="0"/>
                <w:numId w:val="156"/>
              </w:numPr>
              <w:spacing w:before="0" w:line="240" w:lineRule="auto"/>
              <w:ind w:hanging="691"/>
              <w:rPr>
                <w:szCs w:val="20"/>
              </w:rPr>
            </w:pPr>
          </w:p>
        </w:tc>
        <w:tc>
          <w:tcPr>
            <w:tcW w:w="810" w:type="pct"/>
          </w:tcPr>
          <w:p w14:paraId="1B5BC415" w14:textId="682C212F" w:rsidR="00D770D6" w:rsidRPr="00BC4421" w:rsidRDefault="00D770D6" w:rsidP="00D770D6">
            <w:pPr>
              <w:spacing w:before="0" w:line="240" w:lineRule="auto"/>
              <w:rPr>
                <w:rFonts w:cstheme="minorHAnsi"/>
                <w:color w:val="191919" w:themeColor="background2" w:themeShade="1A"/>
                <w:szCs w:val="16"/>
              </w:rPr>
            </w:pPr>
            <w:r w:rsidRPr="00BC4421">
              <w:rPr>
                <w:rFonts w:cstheme="minorHAnsi"/>
                <w:color w:val="191919" w:themeColor="background2" w:themeShade="1A"/>
                <w:szCs w:val="16"/>
              </w:rPr>
              <w:t>DBSIS (Dokumentų valdymo bendroji informacinė sistema)</w:t>
            </w:r>
          </w:p>
        </w:tc>
        <w:tc>
          <w:tcPr>
            <w:tcW w:w="1527" w:type="pct"/>
          </w:tcPr>
          <w:p w14:paraId="79F3DDB3" w14:textId="77777777" w:rsidR="00D770D6" w:rsidRPr="00BC4421" w:rsidRDefault="00D770D6" w:rsidP="00D770D6">
            <w:pPr>
              <w:spacing w:before="0"/>
              <w:rPr>
                <w:rFonts w:cstheme="minorHAnsi"/>
                <w:color w:val="191919" w:themeColor="background2" w:themeShade="1A"/>
                <w:szCs w:val="16"/>
              </w:rPr>
            </w:pPr>
            <w:r w:rsidRPr="00BC4421">
              <w:rPr>
                <w:rFonts w:cstheme="minorHAnsi"/>
                <w:color w:val="191919" w:themeColor="background2" w:themeShade="1A"/>
                <w:szCs w:val="16"/>
              </w:rPr>
              <w:t>Dokumentų valdymo sistema (DVS) – sistema, skirta dokumentų registravimui, derinimui, vertinimui ir pasirašymui skaitmeniniu būdu.</w:t>
            </w:r>
            <w:r w:rsidRPr="00BC4421" w:rsidDel="0072625B">
              <w:rPr>
                <w:rFonts w:cstheme="minorHAnsi"/>
                <w:color w:val="191919" w:themeColor="background2" w:themeShade="1A"/>
                <w:szCs w:val="16"/>
              </w:rPr>
              <w:t xml:space="preserve"> </w:t>
            </w:r>
          </w:p>
          <w:p w14:paraId="2A7E0C5B" w14:textId="4A70C3D9" w:rsidR="00D770D6" w:rsidRPr="00BC4421" w:rsidRDefault="00D770D6" w:rsidP="00D770D6">
            <w:pPr>
              <w:spacing w:before="0"/>
              <w:rPr>
                <w:rFonts w:cstheme="minorHAnsi"/>
                <w:color w:val="191919" w:themeColor="background2" w:themeShade="1A"/>
                <w:szCs w:val="16"/>
              </w:rPr>
            </w:pPr>
            <w:r w:rsidRPr="00BC4421">
              <w:rPr>
                <w:rFonts w:cstheme="minorHAnsi"/>
                <w:color w:val="191919" w:themeColor="background2" w:themeShade="1A"/>
                <w:szCs w:val="16"/>
              </w:rPr>
              <w:t>Naudojama Alytaus m. sav. adm. pavaldžios įstaigos</w:t>
            </w:r>
          </w:p>
        </w:tc>
        <w:tc>
          <w:tcPr>
            <w:tcW w:w="1221" w:type="pct"/>
          </w:tcPr>
          <w:p w14:paraId="40ACD7C6" w14:textId="72554C9C" w:rsidR="00D770D6" w:rsidRPr="00BC4421" w:rsidRDefault="00D770D6" w:rsidP="00D770D6">
            <w:pPr>
              <w:spacing w:before="0"/>
              <w:rPr>
                <w:rFonts w:cstheme="minorHAnsi"/>
                <w:color w:val="191919" w:themeColor="background2" w:themeShade="1A"/>
                <w:szCs w:val="16"/>
              </w:rPr>
            </w:pPr>
            <w:r w:rsidRPr="00BC4421">
              <w:rPr>
                <w:rFonts w:cstheme="minorHAnsi"/>
                <w:color w:val="191919" w:themeColor="background2" w:themeShade="1A"/>
                <w:szCs w:val="16"/>
              </w:rPr>
              <w:t>Dokumentų registravimas, derinimas, vertinimas, pasirašymas.</w:t>
            </w:r>
          </w:p>
        </w:tc>
        <w:tc>
          <w:tcPr>
            <w:tcW w:w="1219" w:type="pct"/>
          </w:tcPr>
          <w:p w14:paraId="41DEA32B" w14:textId="4D68F143" w:rsidR="00D770D6" w:rsidRPr="00BC4421" w:rsidRDefault="00D770D6" w:rsidP="00D770D6">
            <w:pPr>
              <w:spacing w:before="0"/>
              <w:rPr>
                <w:rFonts w:cstheme="minorHAnsi"/>
                <w:color w:val="191919" w:themeColor="background2" w:themeShade="1A"/>
                <w:szCs w:val="16"/>
              </w:rPr>
            </w:pPr>
            <w:r w:rsidRPr="00BC4421">
              <w:rPr>
                <w:rFonts w:cstheme="minorHAnsi"/>
                <w:color w:val="191919" w:themeColor="background2" w:themeShade="1A"/>
                <w:szCs w:val="16"/>
              </w:rPr>
              <w:t>Pasirašyti dokumentai ir jų būsenos (pateikta, atmesta, priimta).</w:t>
            </w:r>
          </w:p>
        </w:tc>
      </w:tr>
    </w:tbl>
    <w:p w14:paraId="0CCA3CB3" w14:textId="77777777" w:rsidR="000279E2" w:rsidRPr="00BC4421" w:rsidRDefault="000279E2" w:rsidP="002C44C8"/>
    <w:p w14:paraId="388B6E95" w14:textId="77777777" w:rsidR="00F719FD" w:rsidRPr="00BC4421" w:rsidRDefault="00F719FD" w:rsidP="00346CC6">
      <w:pPr>
        <w:pStyle w:val="Priedas"/>
      </w:pPr>
      <w:r w:rsidRPr="00BC4421">
        <w:t xml:space="preserve"> </w:t>
      </w:r>
      <w:bookmarkStart w:id="698" w:name="_Ref186443707"/>
      <w:bookmarkStart w:id="699" w:name="_Toc187396097"/>
      <w:r w:rsidRPr="00BC4421">
        <w:t>Preliminarus ataskaitų sąrašas</w:t>
      </w:r>
      <w:bookmarkEnd w:id="698"/>
      <w:bookmarkEnd w:id="699"/>
    </w:p>
    <w:tbl>
      <w:tblPr>
        <w:tblStyle w:val="CivittaTable2Purple"/>
        <w:tblW w:w="0" w:type="auto"/>
        <w:tblLook w:val="0620" w:firstRow="1" w:lastRow="0" w:firstColumn="0" w:lastColumn="0" w:noHBand="1" w:noVBand="1"/>
      </w:tblPr>
      <w:tblGrid>
        <w:gridCol w:w="709"/>
        <w:gridCol w:w="9543"/>
      </w:tblGrid>
      <w:tr w:rsidR="00026B77" w:rsidRPr="00BC4421" w14:paraId="53526C1E" w14:textId="77777777" w:rsidTr="0087404C">
        <w:trPr>
          <w:cnfStyle w:val="100000000000" w:firstRow="1" w:lastRow="0" w:firstColumn="0" w:lastColumn="0" w:oddVBand="0" w:evenVBand="0" w:oddHBand="0" w:evenHBand="0" w:firstRowFirstColumn="0" w:firstRowLastColumn="0" w:lastRowFirstColumn="0" w:lastRowLastColumn="0"/>
        </w:trPr>
        <w:tc>
          <w:tcPr>
            <w:tcW w:w="709" w:type="dxa"/>
          </w:tcPr>
          <w:p w14:paraId="3AC18764" w14:textId="565E4811" w:rsidR="00026B77" w:rsidRPr="00BC4421" w:rsidRDefault="00026B77" w:rsidP="0087404C">
            <w:pPr>
              <w:spacing w:before="0"/>
              <w:rPr>
                <w:szCs w:val="20"/>
              </w:rPr>
            </w:pPr>
            <w:r w:rsidRPr="00BC4421">
              <w:rPr>
                <w:szCs w:val="20"/>
              </w:rPr>
              <w:t>Nr.</w:t>
            </w:r>
          </w:p>
        </w:tc>
        <w:tc>
          <w:tcPr>
            <w:tcW w:w="9543" w:type="dxa"/>
          </w:tcPr>
          <w:p w14:paraId="2D73ECDB" w14:textId="4ED75A62" w:rsidR="00026B77" w:rsidRPr="00BC4421" w:rsidRDefault="00026B77" w:rsidP="0087404C">
            <w:pPr>
              <w:spacing w:before="0"/>
              <w:rPr>
                <w:szCs w:val="20"/>
              </w:rPr>
            </w:pPr>
            <w:r w:rsidRPr="00BC4421">
              <w:rPr>
                <w:szCs w:val="20"/>
              </w:rPr>
              <w:t>Pavadinimas</w:t>
            </w:r>
          </w:p>
        </w:tc>
      </w:tr>
      <w:tr w:rsidR="00026B77" w:rsidRPr="00BC4421" w14:paraId="286AAD5E" w14:textId="77777777" w:rsidTr="0087404C">
        <w:tc>
          <w:tcPr>
            <w:tcW w:w="709" w:type="dxa"/>
          </w:tcPr>
          <w:p w14:paraId="1C0A9D95" w14:textId="6F9D9723" w:rsidR="00026B77" w:rsidRPr="00BC4421" w:rsidRDefault="00026B77" w:rsidP="0087404C">
            <w:pPr>
              <w:pStyle w:val="Sraopastraipa"/>
              <w:numPr>
                <w:ilvl w:val="3"/>
                <w:numId w:val="149"/>
              </w:numPr>
              <w:spacing w:before="0"/>
              <w:ind w:left="317"/>
              <w:rPr>
                <w:szCs w:val="20"/>
              </w:rPr>
            </w:pPr>
          </w:p>
        </w:tc>
        <w:tc>
          <w:tcPr>
            <w:tcW w:w="9543" w:type="dxa"/>
          </w:tcPr>
          <w:p w14:paraId="5E4C1912" w14:textId="35C88DF9" w:rsidR="00026B77" w:rsidRPr="00BC4421" w:rsidRDefault="00CD10D8" w:rsidP="0087404C">
            <w:pPr>
              <w:spacing w:before="0"/>
              <w:rPr>
                <w:szCs w:val="20"/>
              </w:rPr>
            </w:pPr>
            <w:r w:rsidRPr="00BC4421">
              <w:rPr>
                <w:szCs w:val="20"/>
              </w:rPr>
              <w:t xml:space="preserve">Ataskaita apie pateiktus prašymus į būrelius: </w:t>
            </w:r>
            <w:r w:rsidR="00F337BC" w:rsidRPr="00BC4421">
              <w:rPr>
                <w:szCs w:val="20"/>
              </w:rPr>
              <w:t>pateiktų, patvirtintų, atmestų ir laukiančiųjų eilėje prašymų skaičius. Grupės užimtumas pagal vietų skaičių.</w:t>
            </w:r>
          </w:p>
        </w:tc>
      </w:tr>
      <w:tr w:rsidR="009E6306" w:rsidRPr="00BC4421" w14:paraId="37F0BE3C" w14:textId="77777777" w:rsidTr="00026B77">
        <w:tc>
          <w:tcPr>
            <w:tcW w:w="709" w:type="dxa"/>
          </w:tcPr>
          <w:p w14:paraId="3948AB8D" w14:textId="77777777" w:rsidR="009E6306" w:rsidRPr="00BC4421" w:rsidRDefault="009E6306" w:rsidP="00026B77">
            <w:pPr>
              <w:pStyle w:val="Sraopastraipa"/>
              <w:numPr>
                <w:ilvl w:val="3"/>
                <w:numId w:val="149"/>
              </w:numPr>
              <w:spacing w:before="0"/>
              <w:ind w:left="317"/>
              <w:rPr>
                <w:szCs w:val="20"/>
              </w:rPr>
            </w:pPr>
          </w:p>
        </w:tc>
        <w:tc>
          <w:tcPr>
            <w:tcW w:w="9543" w:type="dxa"/>
          </w:tcPr>
          <w:p w14:paraId="33EA2095" w14:textId="4BA85D2A" w:rsidR="009E6306" w:rsidRPr="00BC4421" w:rsidRDefault="002017DD" w:rsidP="00026B77">
            <w:pPr>
              <w:spacing w:before="0"/>
              <w:rPr>
                <w:szCs w:val="20"/>
              </w:rPr>
            </w:pPr>
            <w:r w:rsidRPr="00BC4421">
              <w:rPr>
                <w:szCs w:val="20"/>
              </w:rPr>
              <w:t>Ataskaita apie ikimokyklinio/priešmokyklinio ugdymo paslaugų užimtumą: Grupės dydis, likusios laisvos vietos.</w:t>
            </w:r>
          </w:p>
        </w:tc>
      </w:tr>
      <w:tr w:rsidR="00026B77" w:rsidRPr="00BC4421" w14:paraId="600E75F3" w14:textId="77777777" w:rsidTr="00026B77">
        <w:tc>
          <w:tcPr>
            <w:tcW w:w="709" w:type="dxa"/>
          </w:tcPr>
          <w:p w14:paraId="40538506" w14:textId="77777777" w:rsidR="00026B77" w:rsidRPr="00BC4421" w:rsidRDefault="00026B77" w:rsidP="00026B77">
            <w:pPr>
              <w:pStyle w:val="Sraopastraipa"/>
              <w:numPr>
                <w:ilvl w:val="3"/>
                <w:numId w:val="149"/>
              </w:numPr>
              <w:spacing w:before="0"/>
              <w:ind w:left="317"/>
              <w:rPr>
                <w:szCs w:val="20"/>
              </w:rPr>
            </w:pPr>
          </w:p>
        </w:tc>
        <w:tc>
          <w:tcPr>
            <w:tcW w:w="9543" w:type="dxa"/>
          </w:tcPr>
          <w:p w14:paraId="5F2315F6" w14:textId="7F7ADFAE" w:rsidR="00026B77" w:rsidRPr="00BC4421" w:rsidRDefault="009F2EF0" w:rsidP="00026B77">
            <w:pPr>
              <w:spacing w:before="0"/>
              <w:rPr>
                <w:szCs w:val="20"/>
              </w:rPr>
            </w:pPr>
            <w:r w:rsidRPr="00BC4421">
              <w:rPr>
                <w:szCs w:val="20"/>
              </w:rPr>
              <w:t>Prašymų dėl įvertinimo ataskaita: Pateikti, patvirtinti ir atmesti prašymai dėl pedagoginio ar psichologinio įvertinimo.</w:t>
            </w:r>
          </w:p>
        </w:tc>
      </w:tr>
      <w:tr w:rsidR="00652002" w:rsidRPr="00BC4421" w14:paraId="26E9B8B9" w14:textId="77777777" w:rsidTr="00026B77">
        <w:tc>
          <w:tcPr>
            <w:tcW w:w="709" w:type="dxa"/>
          </w:tcPr>
          <w:p w14:paraId="67F7DA18" w14:textId="77777777" w:rsidR="00652002" w:rsidRPr="00BC4421" w:rsidRDefault="00652002" w:rsidP="00026B77">
            <w:pPr>
              <w:pStyle w:val="Sraopastraipa"/>
              <w:numPr>
                <w:ilvl w:val="3"/>
                <w:numId w:val="149"/>
              </w:numPr>
              <w:spacing w:before="0"/>
              <w:ind w:left="317"/>
              <w:rPr>
                <w:szCs w:val="20"/>
              </w:rPr>
            </w:pPr>
          </w:p>
        </w:tc>
        <w:tc>
          <w:tcPr>
            <w:tcW w:w="9543" w:type="dxa"/>
          </w:tcPr>
          <w:p w14:paraId="2A76B425" w14:textId="45C9065E" w:rsidR="00652002" w:rsidRPr="00BC4421" w:rsidRDefault="00500BB0" w:rsidP="00026B77">
            <w:pPr>
              <w:spacing w:before="0"/>
              <w:rPr>
                <w:szCs w:val="20"/>
              </w:rPr>
            </w:pPr>
            <w:r w:rsidRPr="00BC4421">
              <w:rPr>
                <w:szCs w:val="20"/>
              </w:rPr>
              <w:t xml:space="preserve">PPT: </w:t>
            </w:r>
            <w:r w:rsidR="00652002" w:rsidRPr="00BC4421">
              <w:rPr>
                <w:szCs w:val="20"/>
              </w:rPr>
              <w:t>Pateiktų apeliacijų skaičius</w:t>
            </w:r>
          </w:p>
        </w:tc>
      </w:tr>
      <w:tr w:rsidR="00652002" w:rsidRPr="00BC4421" w14:paraId="419CBB22" w14:textId="77777777" w:rsidTr="00026B77">
        <w:tc>
          <w:tcPr>
            <w:tcW w:w="709" w:type="dxa"/>
          </w:tcPr>
          <w:p w14:paraId="5312DC75" w14:textId="77777777" w:rsidR="00652002" w:rsidRPr="00BC4421" w:rsidRDefault="00652002" w:rsidP="00026B77">
            <w:pPr>
              <w:pStyle w:val="Sraopastraipa"/>
              <w:numPr>
                <w:ilvl w:val="3"/>
                <w:numId w:val="149"/>
              </w:numPr>
              <w:spacing w:before="0"/>
              <w:ind w:left="317"/>
              <w:rPr>
                <w:szCs w:val="20"/>
              </w:rPr>
            </w:pPr>
          </w:p>
        </w:tc>
        <w:tc>
          <w:tcPr>
            <w:tcW w:w="9543" w:type="dxa"/>
          </w:tcPr>
          <w:p w14:paraId="15A04C53" w14:textId="087A8ACC" w:rsidR="00652002" w:rsidRPr="00BC4421" w:rsidRDefault="00500BB0" w:rsidP="00026B77">
            <w:pPr>
              <w:spacing w:before="0"/>
              <w:rPr>
                <w:szCs w:val="20"/>
              </w:rPr>
            </w:pPr>
            <w:r w:rsidRPr="00BC4421">
              <w:rPr>
                <w:szCs w:val="20"/>
              </w:rPr>
              <w:t xml:space="preserve">PPT: </w:t>
            </w:r>
            <w:r w:rsidR="00584532" w:rsidRPr="00BC4421">
              <w:rPr>
                <w:szCs w:val="20"/>
              </w:rPr>
              <w:t>P</w:t>
            </w:r>
            <w:r w:rsidR="00652002" w:rsidRPr="00BC4421">
              <w:rPr>
                <w:szCs w:val="20"/>
              </w:rPr>
              <w:t>edagoginio psichologinio vertinimo terminus viršijančių  dokumentų skaičius</w:t>
            </w:r>
          </w:p>
        </w:tc>
      </w:tr>
      <w:tr w:rsidR="00652002" w:rsidRPr="00BC4421" w14:paraId="25613A5D" w14:textId="77777777" w:rsidTr="00026B77">
        <w:tc>
          <w:tcPr>
            <w:tcW w:w="709" w:type="dxa"/>
          </w:tcPr>
          <w:p w14:paraId="028471D4" w14:textId="77777777" w:rsidR="00652002" w:rsidRPr="00BC4421" w:rsidRDefault="00652002" w:rsidP="00026B77">
            <w:pPr>
              <w:pStyle w:val="Sraopastraipa"/>
              <w:numPr>
                <w:ilvl w:val="3"/>
                <w:numId w:val="149"/>
              </w:numPr>
              <w:spacing w:before="0"/>
              <w:ind w:left="317"/>
              <w:rPr>
                <w:szCs w:val="20"/>
              </w:rPr>
            </w:pPr>
          </w:p>
        </w:tc>
        <w:tc>
          <w:tcPr>
            <w:tcW w:w="9543" w:type="dxa"/>
          </w:tcPr>
          <w:p w14:paraId="2E0F8B56" w14:textId="56C9C1C7" w:rsidR="00652002" w:rsidRPr="00BC4421" w:rsidRDefault="00CF5F2A" w:rsidP="00652002">
            <w:pPr>
              <w:spacing w:before="0"/>
              <w:rPr>
                <w:szCs w:val="20"/>
              </w:rPr>
            </w:pPr>
            <w:r w:rsidRPr="00BC4421">
              <w:rPr>
                <w:szCs w:val="20"/>
              </w:rPr>
              <w:t xml:space="preserve">PPT: </w:t>
            </w:r>
            <w:r w:rsidR="00652002" w:rsidRPr="00BC4421">
              <w:rPr>
                <w:szCs w:val="20"/>
              </w:rPr>
              <w:t>Iš mokyklų pateiktų dokumentų skaičius</w:t>
            </w:r>
          </w:p>
        </w:tc>
      </w:tr>
      <w:tr w:rsidR="00652002" w:rsidRPr="00BC4421" w14:paraId="08D33A7A" w14:textId="77777777" w:rsidTr="00026B77">
        <w:tc>
          <w:tcPr>
            <w:tcW w:w="709" w:type="dxa"/>
          </w:tcPr>
          <w:p w14:paraId="63F1DE86" w14:textId="77777777" w:rsidR="00652002" w:rsidRPr="00BC4421" w:rsidRDefault="00652002" w:rsidP="00026B77">
            <w:pPr>
              <w:pStyle w:val="Sraopastraipa"/>
              <w:numPr>
                <w:ilvl w:val="3"/>
                <w:numId w:val="149"/>
              </w:numPr>
              <w:spacing w:before="0"/>
              <w:ind w:left="317"/>
              <w:rPr>
                <w:szCs w:val="20"/>
              </w:rPr>
            </w:pPr>
          </w:p>
        </w:tc>
        <w:tc>
          <w:tcPr>
            <w:tcW w:w="9543" w:type="dxa"/>
          </w:tcPr>
          <w:p w14:paraId="50F2AC92" w14:textId="33E04EF6" w:rsidR="00652002" w:rsidRPr="00BC4421" w:rsidRDefault="00CF5F2A" w:rsidP="00026B77">
            <w:pPr>
              <w:spacing w:before="0"/>
              <w:rPr>
                <w:szCs w:val="20"/>
              </w:rPr>
            </w:pPr>
            <w:r w:rsidRPr="00BC4421">
              <w:rPr>
                <w:szCs w:val="20"/>
              </w:rPr>
              <w:t xml:space="preserve">PPT: </w:t>
            </w:r>
            <w:r w:rsidR="00652002" w:rsidRPr="00BC4421">
              <w:rPr>
                <w:szCs w:val="20"/>
              </w:rPr>
              <w:t>Brandumo mokyklai atliktų vertinimų skaičius</w:t>
            </w:r>
          </w:p>
        </w:tc>
      </w:tr>
      <w:tr w:rsidR="00026B77" w:rsidRPr="00BC4421" w14:paraId="3AE2E821" w14:textId="77777777" w:rsidTr="00026B77">
        <w:tc>
          <w:tcPr>
            <w:tcW w:w="709" w:type="dxa"/>
          </w:tcPr>
          <w:p w14:paraId="2D3BDE45" w14:textId="77777777" w:rsidR="00026B77" w:rsidRPr="00BC4421" w:rsidRDefault="00026B77" w:rsidP="00026B77">
            <w:pPr>
              <w:pStyle w:val="Sraopastraipa"/>
              <w:numPr>
                <w:ilvl w:val="3"/>
                <w:numId w:val="149"/>
              </w:numPr>
              <w:spacing w:before="0"/>
              <w:ind w:left="317"/>
              <w:rPr>
                <w:szCs w:val="20"/>
              </w:rPr>
            </w:pPr>
          </w:p>
        </w:tc>
        <w:tc>
          <w:tcPr>
            <w:tcW w:w="9543" w:type="dxa"/>
          </w:tcPr>
          <w:p w14:paraId="6CCACB37" w14:textId="7ECA8D7A" w:rsidR="00026B77" w:rsidRPr="00BC4421" w:rsidRDefault="00CA2B93" w:rsidP="00026B77">
            <w:pPr>
              <w:spacing w:before="0"/>
              <w:rPr>
                <w:szCs w:val="20"/>
              </w:rPr>
            </w:pPr>
            <w:r w:rsidRPr="00BC4421">
              <w:rPr>
                <w:szCs w:val="20"/>
              </w:rPr>
              <w:t>NSŠ programų tvirtinimo ataskaita: Tvirtintos, atmestos programos, jų finansavimas.</w:t>
            </w:r>
          </w:p>
        </w:tc>
      </w:tr>
      <w:tr w:rsidR="00026B77" w:rsidRPr="00BC4421" w14:paraId="44CF5156" w14:textId="77777777" w:rsidTr="00026B77">
        <w:tc>
          <w:tcPr>
            <w:tcW w:w="709" w:type="dxa"/>
          </w:tcPr>
          <w:p w14:paraId="3766B103" w14:textId="77777777" w:rsidR="00026B77" w:rsidRPr="00BC4421" w:rsidRDefault="00026B77" w:rsidP="00026B77">
            <w:pPr>
              <w:pStyle w:val="Sraopastraipa"/>
              <w:numPr>
                <w:ilvl w:val="3"/>
                <w:numId w:val="149"/>
              </w:numPr>
              <w:spacing w:before="0"/>
              <w:ind w:left="317"/>
              <w:rPr>
                <w:szCs w:val="20"/>
              </w:rPr>
            </w:pPr>
          </w:p>
        </w:tc>
        <w:tc>
          <w:tcPr>
            <w:tcW w:w="9543" w:type="dxa"/>
          </w:tcPr>
          <w:p w14:paraId="79A18745" w14:textId="48E096F6" w:rsidR="00026B77" w:rsidRPr="00BC4421" w:rsidRDefault="00CA2B93" w:rsidP="00026B77">
            <w:pPr>
              <w:spacing w:before="0"/>
              <w:rPr>
                <w:szCs w:val="20"/>
              </w:rPr>
            </w:pPr>
            <w:r w:rsidRPr="00BC4421">
              <w:rPr>
                <w:szCs w:val="20"/>
              </w:rPr>
              <w:t>Registracijų į NSŠ programas ataskaita: Užsiregistravusiųjų skaičius pagal programas.</w:t>
            </w:r>
          </w:p>
        </w:tc>
      </w:tr>
      <w:tr w:rsidR="00CA2B93" w:rsidRPr="00BC4421" w14:paraId="19C4B718" w14:textId="77777777" w:rsidTr="00026B77">
        <w:tc>
          <w:tcPr>
            <w:tcW w:w="709" w:type="dxa"/>
          </w:tcPr>
          <w:p w14:paraId="112E2348" w14:textId="77777777" w:rsidR="00CA2B93" w:rsidRPr="00BC4421" w:rsidRDefault="00CA2B93" w:rsidP="00026B77">
            <w:pPr>
              <w:pStyle w:val="Sraopastraipa"/>
              <w:numPr>
                <w:ilvl w:val="3"/>
                <w:numId w:val="149"/>
              </w:numPr>
              <w:spacing w:before="0"/>
              <w:ind w:left="317"/>
              <w:rPr>
                <w:szCs w:val="20"/>
              </w:rPr>
            </w:pPr>
          </w:p>
        </w:tc>
        <w:tc>
          <w:tcPr>
            <w:tcW w:w="9543" w:type="dxa"/>
          </w:tcPr>
          <w:p w14:paraId="320C37C8" w14:textId="1C9DCFFF" w:rsidR="00CA2B93" w:rsidRPr="00BC4421" w:rsidRDefault="00FA15D2" w:rsidP="00026B77">
            <w:pPr>
              <w:spacing w:before="0"/>
              <w:rPr>
                <w:szCs w:val="20"/>
              </w:rPr>
            </w:pPr>
            <w:r w:rsidRPr="00BC4421">
              <w:rPr>
                <w:szCs w:val="20"/>
              </w:rPr>
              <w:t>Stovyklų programų ataskaita: Patvirtintos ir atmestos stovyklos bei jų organizatoriai.</w:t>
            </w:r>
          </w:p>
        </w:tc>
      </w:tr>
      <w:tr w:rsidR="00CA2B93" w:rsidRPr="00BC4421" w14:paraId="18725075" w14:textId="77777777" w:rsidTr="00026B77">
        <w:tc>
          <w:tcPr>
            <w:tcW w:w="709" w:type="dxa"/>
          </w:tcPr>
          <w:p w14:paraId="4A4937AB" w14:textId="77777777" w:rsidR="00CA2B93" w:rsidRPr="00BC4421" w:rsidRDefault="00CA2B93" w:rsidP="00026B77">
            <w:pPr>
              <w:pStyle w:val="Sraopastraipa"/>
              <w:numPr>
                <w:ilvl w:val="3"/>
                <w:numId w:val="149"/>
              </w:numPr>
              <w:spacing w:before="0"/>
              <w:ind w:left="317"/>
              <w:rPr>
                <w:szCs w:val="20"/>
              </w:rPr>
            </w:pPr>
          </w:p>
        </w:tc>
        <w:tc>
          <w:tcPr>
            <w:tcW w:w="9543" w:type="dxa"/>
          </w:tcPr>
          <w:p w14:paraId="75E97675" w14:textId="7A6C3CE0" w:rsidR="00CA2B93" w:rsidRPr="00BC4421" w:rsidRDefault="00B45A80" w:rsidP="00026B77">
            <w:pPr>
              <w:spacing w:before="0"/>
              <w:rPr>
                <w:szCs w:val="20"/>
              </w:rPr>
            </w:pPr>
            <w:r w:rsidRPr="00BC4421">
              <w:rPr>
                <w:szCs w:val="20"/>
              </w:rPr>
              <w:t xml:space="preserve">Lankomumo ataskaitos: dalyvių lankomumas, </w:t>
            </w:r>
            <w:r w:rsidR="00CA3773" w:rsidRPr="00BC4421">
              <w:rPr>
                <w:szCs w:val="20"/>
              </w:rPr>
              <w:t xml:space="preserve">lankomumo žymėjimas skirtingais būdais (QR kodas, pažymėjimo skaitytuvas, </w:t>
            </w:r>
            <w:r w:rsidR="00F220D4" w:rsidRPr="00BC4421">
              <w:rPr>
                <w:szCs w:val="20"/>
              </w:rPr>
              <w:t>rankinis)</w:t>
            </w:r>
          </w:p>
        </w:tc>
      </w:tr>
      <w:tr w:rsidR="00CA2B93" w:rsidRPr="00BC4421" w14:paraId="46F1E5EF" w14:textId="77777777" w:rsidTr="00026B77">
        <w:tc>
          <w:tcPr>
            <w:tcW w:w="709" w:type="dxa"/>
          </w:tcPr>
          <w:p w14:paraId="45463013" w14:textId="77777777" w:rsidR="00CA2B93" w:rsidRPr="00BC4421" w:rsidRDefault="00CA2B93" w:rsidP="00026B77">
            <w:pPr>
              <w:pStyle w:val="Sraopastraipa"/>
              <w:numPr>
                <w:ilvl w:val="3"/>
                <w:numId w:val="149"/>
              </w:numPr>
              <w:spacing w:before="0"/>
              <w:ind w:left="317"/>
              <w:rPr>
                <w:szCs w:val="20"/>
              </w:rPr>
            </w:pPr>
          </w:p>
        </w:tc>
        <w:tc>
          <w:tcPr>
            <w:tcW w:w="9543" w:type="dxa"/>
          </w:tcPr>
          <w:p w14:paraId="30AF0F7C" w14:textId="3CDAE173" w:rsidR="00CA2B93" w:rsidRPr="00BC4421" w:rsidRDefault="005B42D0" w:rsidP="00026B77">
            <w:pPr>
              <w:spacing w:before="0"/>
              <w:rPr>
                <w:szCs w:val="20"/>
              </w:rPr>
            </w:pPr>
            <w:r w:rsidRPr="00BC4421">
              <w:rPr>
                <w:szCs w:val="20"/>
              </w:rPr>
              <w:t>Projektinių iniciatyvų ataskaita: Paraiškų skaičius, finansavimas ir projektų statusas.</w:t>
            </w:r>
          </w:p>
        </w:tc>
      </w:tr>
      <w:tr w:rsidR="00CA2B93" w:rsidRPr="00BC4421" w14:paraId="69C4029E" w14:textId="77777777" w:rsidTr="00026B77">
        <w:tc>
          <w:tcPr>
            <w:tcW w:w="709" w:type="dxa"/>
          </w:tcPr>
          <w:p w14:paraId="7F847752" w14:textId="77777777" w:rsidR="00CA2B93" w:rsidRPr="00BC4421" w:rsidRDefault="00CA2B93" w:rsidP="00026B77">
            <w:pPr>
              <w:pStyle w:val="Sraopastraipa"/>
              <w:numPr>
                <w:ilvl w:val="3"/>
                <w:numId w:val="149"/>
              </w:numPr>
              <w:spacing w:before="0"/>
              <w:ind w:left="317"/>
              <w:rPr>
                <w:szCs w:val="20"/>
              </w:rPr>
            </w:pPr>
          </w:p>
        </w:tc>
        <w:tc>
          <w:tcPr>
            <w:tcW w:w="9543" w:type="dxa"/>
          </w:tcPr>
          <w:p w14:paraId="17E2903C" w14:textId="14E4FD9A" w:rsidR="00CA2B93" w:rsidRPr="00BC4421" w:rsidRDefault="005B42D0" w:rsidP="00026B77">
            <w:pPr>
              <w:spacing w:before="0"/>
              <w:rPr>
                <w:szCs w:val="20"/>
              </w:rPr>
            </w:pPr>
            <w:r w:rsidRPr="00BC4421">
              <w:rPr>
                <w:szCs w:val="20"/>
              </w:rPr>
              <w:t xml:space="preserve">Vartotojų aktyvumo ataskaita: Registruotų vartotojų ir jų veiklos statistika </w:t>
            </w:r>
          </w:p>
        </w:tc>
      </w:tr>
      <w:tr w:rsidR="00CA2B93" w:rsidRPr="00BC4421" w14:paraId="2ADBE5F0" w14:textId="77777777" w:rsidTr="00026B77">
        <w:tc>
          <w:tcPr>
            <w:tcW w:w="709" w:type="dxa"/>
          </w:tcPr>
          <w:p w14:paraId="549713E7" w14:textId="77777777" w:rsidR="00CA2B93" w:rsidRPr="00BC4421" w:rsidRDefault="00CA2B93" w:rsidP="00026B77">
            <w:pPr>
              <w:pStyle w:val="Sraopastraipa"/>
              <w:numPr>
                <w:ilvl w:val="3"/>
                <w:numId w:val="149"/>
              </w:numPr>
              <w:spacing w:before="0"/>
              <w:ind w:left="317"/>
              <w:rPr>
                <w:szCs w:val="20"/>
              </w:rPr>
            </w:pPr>
          </w:p>
        </w:tc>
        <w:tc>
          <w:tcPr>
            <w:tcW w:w="9543" w:type="dxa"/>
          </w:tcPr>
          <w:p w14:paraId="42E373BD" w14:textId="2FE1B691" w:rsidR="00CA2B93" w:rsidRPr="00BC4421" w:rsidRDefault="000940B4" w:rsidP="00026B77">
            <w:pPr>
              <w:spacing w:before="0"/>
              <w:rPr>
                <w:szCs w:val="20"/>
              </w:rPr>
            </w:pPr>
            <w:r w:rsidRPr="00BC4421">
              <w:rPr>
                <w:szCs w:val="20"/>
              </w:rPr>
              <w:t>Skelbiamų projektų, konkursų l</w:t>
            </w:r>
            <w:r w:rsidR="00782EC1" w:rsidRPr="00BC4421">
              <w:rPr>
                <w:szCs w:val="20"/>
              </w:rPr>
              <w:t>ėšų paskirstymo ataskaita: Finansavimo paskirstymas pagal veiklas, programas ir regionus.</w:t>
            </w:r>
          </w:p>
        </w:tc>
      </w:tr>
      <w:tr w:rsidR="00782EC1" w:rsidRPr="00BC4421" w14:paraId="4A245091" w14:textId="77777777" w:rsidTr="00026B77">
        <w:tc>
          <w:tcPr>
            <w:tcW w:w="709" w:type="dxa"/>
          </w:tcPr>
          <w:p w14:paraId="30149CF9" w14:textId="77777777" w:rsidR="00782EC1" w:rsidRPr="00BC4421" w:rsidRDefault="00782EC1" w:rsidP="00026B77">
            <w:pPr>
              <w:pStyle w:val="Sraopastraipa"/>
              <w:numPr>
                <w:ilvl w:val="3"/>
                <w:numId w:val="149"/>
              </w:numPr>
              <w:spacing w:before="0"/>
              <w:ind w:left="317"/>
              <w:rPr>
                <w:szCs w:val="20"/>
              </w:rPr>
            </w:pPr>
          </w:p>
        </w:tc>
        <w:tc>
          <w:tcPr>
            <w:tcW w:w="9543" w:type="dxa"/>
          </w:tcPr>
          <w:p w14:paraId="21D6D7DF" w14:textId="1FEE9EB3" w:rsidR="00652EF3" w:rsidRPr="00BC4421" w:rsidRDefault="00652EF3" w:rsidP="00B10438">
            <w:pPr>
              <w:spacing w:before="0"/>
              <w:rPr>
                <w:szCs w:val="20"/>
              </w:rPr>
            </w:pPr>
            <w:r w:rsidRPr="00BC4421">
              <w:rPr>
                <w:szCs w:val="20"/>
              </w:rPr>
              <w:t>Ataskaitos pagal efektyvumo rodiklius:</w:t>
            </w:r>
            <w:r w:rsidR="00487875" w:rsidRPr="00BC4421">
              <w:rPr>
                <w:szCs w:val="20"/>
              </w:rPr>
              <w:t xml:space="preserve"> </w:t>
            </w:r>
            <w:r w:rsidR="00B10438" w:rsidRPr="00BC4421">
              <w:rPr>
                <w:szCs w:val="20"/>
              </w:rPr>
              <w:t>v</w:t>
            </w:r>
            <w:r w:rsidR="00487875" w:rsidRPr="00BC4421">
              <w:rPr>
                <w:szCs w:val="20"/>
              </w:rPr>
              <w:t>idutinis laikas nuo prašymo pateikimo iki galutinio sprendimo</w:t>
            </w:r>
            <w:r w:rsidR="00B10438" w:rsidRPr="00BC4421">
              <w:rPr>
                <w:szCs w:val="20"/>
              </w:rPr>
              <w:t>;</w:t>
            </w:r>
            <w:r w:rsidR="00487875" w:rsidRPr="00BC4421">
              <w:rPr>
                <w:szCs w:val="20"/>
              </w:rPr>
              <w:t xml:space="preserve"> </w:t>
            </w:r>
            <w:r w:rsidR="00B10438" w:rsidRPr="00BC4421">
              <w:rPr>
                <w:szCs w:val="20"/>
              </w:rPr>
              <w:t>v</w:t>
            </w:r>
            <w:r w:rsidR="00487875" w:rsidRPr="00BC4421">
              <w:rPr>
                <w:szCs w:val="20"/>
              </w:rPr>
              <w:t xml:space="preserve">idutinis laikas sutarčių generavimui ir pasirašymui. </w:t>
            </w:r>
          </w:p>
        </w:tc>
      </w:tr>
    </w:tbl>
    <w:p w14:paraId="604F7301" w14:textId="77777777" w:rsidR="00F719FD" w:rsidRPr="00BC4421" w:rsidRDefault="00F719FD" w:rsidP="0087404C"/>
    <w:p w14:paraId="6B45FBB3" w14:textId="2B471077" w:rsidR="00F719FD" w:rsidRPr="00BC4421" w:rsidRDefault="002C2BBE" w:rsidP="0087404C">
      <w:r w:rsidRPr="00BC4421">
        <w:t xml:space="preserve"> </w:t>
      </w:r>
    </w:p>
    <w:p w14:paraId="4C1FB587" w14:textId="52FAF9EF" w:rsidR="00F55F94" w:rsidRPr="00BC4421" w:rsidRDefault="003422DB" w:rsidP="00346CC6">
      <w:pPr>
        <w:pStyle w:val="Priedas"/>
      </w:pPr>
      <w:bookmarkStart w:id="700" w:name="_Toc187396098"/>
      <w:r w:rsidRPr="00BC4421">
        <w:t>Procesų kokybės ir efektyvumo rodikliai.</w:t>
      </w:r>
    </w:p>
    <w:p w14:paraId="5FB179A0" w14:textId="7C3C1942" w:rsidR="00B0718F" w:rsidRPr="00BC4421" w:rsidRDefault="006B352B" w:rsidP="00473DE5">
      <w:r w:rsidRPr="00BC4421">
        <w:rPr>
          <w:noProof/>
        </w:rPr>
        <w:object w:dxaOrig="1539" w:dyaOrig="998" w14:anchorId="28A1E5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pt;height:50.5pt" o:ole="">
            <v:imagedata r:id="rId22" o:title=""/>
          </v:shape>
          <o:OLEObject Type="Embed" ProgID="Excel.Sheet.12" ShapeID="_x0000_i1025" DrawAspect="Icon" ObjectID="_1802867087" r:id="rId23"/>
        </w:object>
      </w:r>
    </w:p>
    <w:p w14:paraId="35C77E44" w14:textId="365F6B2E" w:rsidR="00F36C74" w:rsidRPr="00BC4421" w:rsidRDefault="00F36C74" w:rsidP="00346CC6">
      <w:pPr>
        <w:pStyle w:val="Priedas"/>
      </w:pPr>
      <w:bookmarkStart w:id="701" w:name="_Ref184936617"/>
      <w:bookmarkStart w:id="702" w:name="_Toc187396099"/>
      <w:bookmarkEnd w:id="700"/>
      <w:r w:rsidRPr="00BC4421">
        <w:t>TO-BE</w:t>
      </w:r>
      <w:r w:rsidR="00591100" w:rsidRPr="00BC4421">
        <w:t xml:space="preserve"> procesų analizės dokumentas</w:t>
      </w:r>
      <w:bookmarkEnd w:id="701"/>
      <w:bookmarkEnd w:id="702"/>
    </w:p>
    <w:bookmarkStart w:id="703" w:name="_MON_1802765836"/>
    <w:bookmarkEnd w:id="703"/>
    <w:p w14:paraId="7C11F4E9" w14:textId="7FFB2BB7" w:rsidR="00346CC6" w:rsidRPr="00BC4421" w:rsidRDefault="0013111B" w:rsidP="00346CC6">
      <w:r w:rsidRPr="00BC4421">
        <w:object w:dxaOrig="1539" w:dyaOrig="998" w14:anchorId="61C911FA">
          <v:shape id="_x0000_i1026" type="#_x0000_t75" style="width:79pt;height:50.5pt" o:ole="">
            <v:imagedata r:id="rId24" o:title=""/>
          </v:shape>
          <o:OLEObject Type="Embed" ProgID="Word.Document.12" ShapeID="_x0000_i1026" DrawAspect="Icon" ObjectID="_1802867088" r:id="rId25">
            <o:FieldCodes>\s</o:FieldCodes>
          </o:OLEObject>
        </w:object>
      </w:r>
    </w:p>
    <w:p w14:paraId="0B8483A7" w14:textId="71BB9C41" w:rsidR="0013111B" w:rsidRPr="00BC4421" w:rsidRDefault="005449B3" w:rsidP="0013111B">
      <w:pPr>
        <w:pStyle w:val="Priedas"/>
      </w:pPr>
      <w:r w:rsidRPr="00BC4421">
        <w:t>Procesų ir modulių sąsajų matrica</w:t>
      </w:r>
    </w:p>
    <w:p w14:paraId="5AFC00B1" w14:textId="1AB3DFF2" w:rsidR="005449B3" w:rsidRDefault="00A15A03" w:rsidP="005449B3">
      <w:r w:rsidRPr="00BC4421">
        <w:object w:dxaOrig="1539" w:dyaOrig="998" w14:anchorId="01A30183">
          <v:shape id="_x0000_i1027" type="#_x0000_t75" style="width:79pt;height:50.5pt" o:ole="">
            <v:imagedata r:id="rId26" o:title=""/>
          </v:shape>
          <o:OLEObject Type="Embed" ProgID="Excel.Sheet.12" ShapeID="_x0000_i1027" DrawAspect="Icon" ObjectID="_1802867089" r:id="rId27"/>
        </w:object>
      </w:r>
    </w:p>
    <w:p w14:paraId="41B08D69" w14:textId="39AA9D2A" w:rsidR="0013111B" w:rsidRDefault="0013111B" w:rsidP="00346CC6"/>
    <w:p w14:paraId="715D119C" w14:textId="7503DE73" w:rsidR="00F9474D" w:rsidRDefault="00F9474D" w:rsidP="000A289A"/>
    <w:sectPr w:rsidR="00F9474D" w:rsidSect="00A44BE8">
      <w:headerReference w:type="default" r:id="rId28"/>
      <w:headerReference w:type="first" r:id="rId29"/>
      <w:footerReference w:type="first" r:id="rId30"/>
      <w:pgSz w:w="11906" w:h="16838"/>
      <w:pgMar w:top="1474" w:right="822" w:bottom="1474" w:left="82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A65BB1" w14:textId="77777777" w:rsidR="006B352B" w:rsidRPr="00A90D51" w:rsidRDefault="006B352B" w:rsidP="00BA2BE6">
      <w:pPr>
        <w:spacing w:before="0" w:after="0" w:line="240" w:lineRule="auto"/>
      </w:pPr>
      <w:r w:rsidRPr="00A90D51">
        <w:separator/>
      </w:r>
    </w:p>
  </w:endnote>
  <w:endnote w:type="continuationSeparator" w:id="0">
    <w:p w14:paraId="3C16A4A6" w14:textId="77777777" w:rsidR="006B352B" w:rsidRPr="00A90D51" w:rsidRDefault="006B352B" w:rsidP="00BA2BE6">
      <w:pPr>
        <w:spacing w:before="0" w:after="0" w:line="240" w:lineRule="auto"/>
      </w:pPr>
      <w:r w:rsidRPr="00A90D51">
        <w:continuationSeparator/>
      </w:r>
    </w:p>
  </w:endnote>
  <w:endnote w:type="continuationNotice" w:id="1">
    <w:p w14:paraId="54265D20" w14:textId="77777777" w:rsidR="006B352B" w:rsidRDefault="006B352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Black">
    <w:panose1 w:val="020B0A04020102020204"/>
    <w:charset w:val="00"/>
    <w:family w:val="swiss"/>
    <w:pitch w:val="variable"/>
    <w:sig w:usb0="A00002AF" w:usb1="400078FB" w:usb2="00000000" w:usb3="00000000" w:csb0="0000009F" w:csb1="00000000"/>
    <w:embedRegular r:id="rId1" w:fontKey="{FA453F97-8B79-4183-9B15-F74DDA8D794D}"/>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2" w:fontKey="{891BAC64-B794-4AFF-8CAF-F578FA465CB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variable"/>
    <w:sig w:usb0="00000003" w:usb1="0200E4B4" w:usb2="00000000" w:usb3="00000000" w:csb0="00000001" w:csb1="00000000"/>
  </w:font>
  <w:font w:name="Arial Bold">
    <w:altName w:val="Arial"/>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3" w:fontKey="{77DB4CB9-3180-46B9-8116-44AAEBBFBF04}"/>
  </w:font>
  <w:font w:name="Cambria">
    <w:panose1 w:val="02040503050406030204"/>
    <w:charset w:val="00"/>
    <w:family w:val="roman"/>
    <w:pitch w:val="variable"/>
    <w:sig w:usb0="E00006FF" w:usb1="420024FF" w:usb2="02000000" w:usb3="00000000" w:csb0="0000019F" w:csb1="00000000"/>
    <w:embedRegular r:id="rId4" w:fontKey="{8A52B48A-5FD5-4D85-8FA6-CD5630CF1ACD}"/>
  </w:font>
  <w:font w:name="Segoe UI">
    <w:panose1 w:val="020B0502040204020203"/>
    <w:charset w:val="00"/>
    <w:family w:val="swiss"/>
    <w:pitch w:val="variable"/>
    <w:sig w:usb0="E4002EFF" w:usb1="C000E47F" w:usb2="00000009" w:usb3="00000000" w:csb0="000001FF" w:csb1="00000000"/>
    <w:embedRegular r:id="rId5" w:fontKey="{438A5C25-D321-457F-B13E-128217E0732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01FC3" w14:textId="77777777" w:rsidR="00D23820" w:rsidRPr="00A90D51" w:rsidRDefault="00D23820">
    <w:pPr>
      <w:pStyle w:val="Porat"/>
    </w:pPr>
    <w:r w:rsidRPr="00A90D51">
      <w:rPr>
        <w:noProof/>
      </w:rPr>
      <mc:AlternateContent>
        <mc:Choice Requires="wps">
          <w:drawing>
            <wp:anchor distT="0" distB="0" distL="114300" distR="114300" simplePos="0" relativeHeight="251658244" behindDoc="0" locked="0" layoutInCell="1" allowOverlap="1" wp14:anchorId="6AA2DB2C" wp14:editId="04BF283D">
              <wp:simplePos x="0" y="0"/>
              <wp:positionH relativeFrom="rightMargin">
                <wp:posOffset>-323850</wp:posOffset>
              </wp:positionH>
              <wp:positionV relativeFrom="paragraph">
                <wp:posOffset>189906</wp:posOffset>
              </wp:positionV>
              <wp:extent cx="324000" cy="198000"/>
              <wp:effectExtent l="0" t="0" r="0" b="12065"/>
              <wp:wrapNone/>
              <wp:docPr id="1994033937" name="Text Box 9"/>
              <wp:cNvGraphicFramePr/>
              <a:graphic xmlns:a="http://schemas.openxmlformats.org/drawingml/2006/main">
                <a:graphicData uri="http://schemas.microsoft.com/office/word/2010/wordprocessingShape">
                  <wps:wsp>
                    <wps:cNvSpPr txBox="1"/>
                    <wps:spPr>
                      <a:xfrm>
                        <a:off x="0" y="0"/>
                        <a:ext cx="324000" cy="198000"/>
                      </a:xfrm>
                      <a:prstGeom prst="rect">
                        <a:avLst/>
                      </a:prstGeom>
                      <a:noFill/>
                      <a:ln w="6350">
                        <a:noFill/>
                      </a:ln>
                    </wps:spPr>
                    <wps:txbx>
                      <w:txbxContent>
                        <w:p w14:paraId="19B37CCE"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A2DB2C" id="_x0000_t202" coordsize="21600,21600" o:spt="202" path="m,l,21600r21600,l21600,xe">
              <v:stroke joinstyle="miter"/>
              <v:path gradientshapeok="t" o:connecttype="rect"/>
            </v:shapetype>
            <v:shape id="_x0000_s1029" type="#_x0000_t202" style="position:absolute;left:0;text-align:left;margin-left:-25.5pt;margin-top:14.95pt;width:25.5pt;height:15.6pt;z-index:2516582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" filled="f" stroked="f" strokeweight=".5pt">
              <v:textbox inset="0,0,0,0">
                <w:txbxContent>
                  <w:p w14:paraId="19B37CCE"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v:shape>
          </w:pict>
        </mc:Fallback>
      </mc:AlternateContent>
    </w:r>
    <w:r w:rsidRPr="00A90D51">
      <w:rPr>
        <w:noProof/>
      </w:rPr>
      <mc:AlternateContent>
        <mc:Choice Requires="wps">
          <w:drawing>
            <wp:anchor distT="0" distB="0" distL="114300" distR="114300" simplePos="0" relativeHeight="251658245" behindDoc="0" locked="0" layoutInCell="1" allowOverlap="1" wp14:anchorId="34776C4D" wp14:editId="64828C07">
              <wp:simplePos x="0" y="0"/>
              <wp:positionH relativeFrom="rightMargin">
                <wp:posOffset>-377825</wp:posOffset>
              </wp:positionH>
              <wp:positionV relativeFrom="paragraph">
                <wp:posOffset>201197</wp:posOffset>
              </wp:positionV>
              <wp:extent cx="0" cy="162000"/>
              <wp:effectExtent l="0" t="0" r="38100" b="28575"/>
              <wp:wrapNone/>
              <wp:docPr id="557382857" name="Straight Connector 10"/>
              <wp:cNvGraphicFramePr/>
              <a:graphic xmlns:a="http://schemas.openxmlformats.org/drawingml/2006/main">
                <a:graphicData uri="http://schemas.microsoft.com/office/word/2010/wordprocessingShape">
                  <wps:wsp>
                    <wps:cNvCnPr/>
                    <wps:spPr>
                      <a:xfrm>
                        <a:off x="0" y="0"/>
                        <a:ext cx="0" cy="1620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2C9C81A4" id="Straight Connector 10" o:spid="_x0000_s1026" style="position:absolute;z-index:25165824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29.75pt,15.85pt" to="-29.7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" strokecolor="#e6e6e6 [3206]" strokeweight="1pt">
              <v:stroke joinstyle="miter"/>
              <w10:wrap anchorx="margin"/>
            </v:line>
          </w:pict>
        </mc:Fallback>
      </mc:AlternateContent>
    </w:r>
    <w:r w:rsidRPr="00A90D51">
      <w:rPr>
        <w:noProof/>
      </w:rPr>
      <mc:AlternateContent>
        <mc:Choice Requires="wps">
          <w:drawing>
            <wp:anchor distT="0" distB="0" distL="114300" distR="114300" simplePos="0" relativeHeight="251658243" behindDoc="0" locked="0" layoutInCell="1" allowOverlap="1" wp14:anchorId="7F42E25F" wp14:editId="43F3640D">
              <wp:simplePos x="0" y="0"/>
              <wp:positionH relativeFrom="rightMargin">
                <wp:posOffset>-4860925</wp:posOffset>
              </wp:positionH>
              <wp:positionV relativeFrom="paragraph">
                <wp:posOffset>6985</wp:posOffset>
              </wp:positionV>
              <wp:extent cx="4381200" cy="378000"/>
              <wp:effectExtent l="0" t="0" r="635" b="3175"/>
              <wp:wrapNone/>
              <wp:docPr id="768170244" name="Text Box 9"/>
              <wp:cNvGraphicFramePr/>
              <a:graphic xmlns:a="http://schemas.openxmlformats.org/drawingml/2006/main">
                <a:graphicData uri="http://schemas.microsoft.com/office/word/2010/wordprocessingShape">
                  <wps:wsp>
                    <wps:cNvSpPr txBox="1"/>
                    <wps:spPr>
                      <a:xfrm>
                        <a:off x="0" y="0"/>
                        <a:ext cx="4381200" cy="378000"/>
                      </a:xfrm>
                      <a:prstGeom prst="rect">
                        <a:avLst/>
                      </a:prstGeom>
                      <a:noFill/>
                      <a:ln w="6350">
                        <a:noFill/>
                      </a:ln>
                    </wps:spPr>
                    <wps:txbx>
                      <w:txbxContent>
                        <w:sdt>
                          <w:sdtPr>
                            <w:alias w:val="Title"/>
                            <w:tag w:val=""/>
                            <w:id w:val="-1443305023"/>
                            <w:dataBinding w:prefixMappings="xmlns:ns0='http://purl.org/dc/elements/1.1/' xmlns:ns1='http://schemas.openxmlformats.org/package/2006/metadata/core-properties' " w:xpath="/ns1:coreProperties[1]/ns0:title[1]" w:storeItemID="{6C3C8BC8-F283-45AE-878A-BAB7291924A1}"/>
                            <w:text/>
                          </w:sdtPr>
                          <w:sdtEndPr/>
                          <w:sdtContent>
                            <w:p w14:paraId="26701078" w14:textId="72923DB7" w:rsidR="00D23820" w:rsidRPr="00A90D51" w:rsidRDefault="00D23820" w:rsidP="00892D67">
                              <w:pPr>
                                <w:pStyle w:val="Antrats"/>
                              </w:pPr>
                              <w:r>
                                <w:t>ARS ŠVIETIMO SISTEMOS SKAITMENINIŲ SPRENDIMŲ SUKŪRIMO PIRKIMO TECHNINĖ SPECIFIKACIJA</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2E25F" id="_x0000_s1030" type="#_x0000_t202" style="position:absolute;left:0;text-align:left;margin-left:-382.75pt;margin-top:.55pt;width:345pt;height:29.75pt;z-index:25165824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" filled="f" stroked="f" strokeweight=".5pt">
              <v:textbox inset="0,0,0,0">
                <w:txbxContent>
                  <w:sdt>
                    <w:sdtPr>
                      <w:alias w:val="Title"/>
                      <w:tag w:val=""/>
                      <w:id w:val="-1443305023"/>
                      <w:dataBinding w:prefixMappings="xmlns:ns0='http://purl.org/dc/elements/1.1/' xmlns:ns1='http://schemas.openxmlformats.org/package/2006/metadata/core-properties' " w:xpath="/ns1:coreProperties[1]/ns0:title[1]" w:storeItemID="{6C3C8BC8-F283-45AE-878A-BAB7291924A1}"/>
                      <w:text/>
                    </w:sdtPr>
                    <w:sdtEndPr/>
                    <w:sdtContent>
                      <w:p w14:paraId="26701078" w14:textId="72923DB7" w:rsidR="00D23820" w:rsidRPr="00A90D51" w:rsidRDefault="00D23820" w:rsidP="00892D67">
                        <w:pPr>
                          <w:pStyle w:val="Antrats"/>
                        </w:pPr>
                        <w:r>
                          <w:t>ARS ŠVIETIMO SISTEMOS SKAITMENINIŲ SPRENDIMŲ SUKŪRIMO PIRKIMO TECHNINĖ SPECIFIKACIJA</w:t>
                        </w:r>
                      </w:p>
                    </w:sdtContent>
                  </w:sdt>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C4E10" w14:textId="77777777" w:rsidR="00D23820" w:rsidRPr="00A90D51" w:rsidRDefault="00D23820">
    <w:pPr>
      <w:pStyle w:val="Porat"/>
    </w:pPr>
    <w:r w:rsidRPr="00A90D51">
      <w:rPr>
        <w:noProof/>
      </w:rPr>
      <mc:AlternateContent>
        <mc:Choice Requires="wps">
          <w:drawing>
            <wp:anchor distT="0" distB="0" distL="114300" distR="114300" simplePos="0" relativeHeight="251658252" behindDoc="0" locked="0" layoutInCell="1" allowOverlap="1" wp14:anchorId="1B82C0AD" wp14:editId="0226669F">
              <wp:simplePos x="0" y="0"/>
              <wp:positionH relativeFrom="rightMargin">
                <wp:posOffset>-323850</wp:posOffset>
              </wp:positionH>
              <wp:positionV relativeFrom="paragraph">
                <wp:posOffset>189906</wp:posOffset>
              </wp:positionV>
              <wp:extent cx="324000" cy="198000"/>
              <wp:effectExtent l="0" t="0" r="0" b="12065"/>
              <wp:wrapNone/>
              <wp:docPr id="1609701013" name="Text Box 9"/>
              <wp:cNvGraphicFramePr/>
              <a:graphic xmlns:a="http://schemas.openxmlformats.org/drawingml/2006/main">
                <a:graphicData uri="http://schemas.microsoft.com/office/word/2010/wordprocessingShape">
                  <wps:wsp>
                    <wps:cNvSpPr txBox="1"/>
                    <wps:spPr>
                      <a:xfrm>
                        <a:off x="0" y="0"/>
                        <a:ext cx="324000" cy="198000"/>
                      </a:xfrm>
                      <a:prstGeom prst="rect">
                        <a:avLst/>
                      </a:prstGeom>
                      <a:noFill/>
                      <a:ln w="6350">
                        <a:noFill/>
                      </a:ln>
                    </wps:spPr>
                    <wps:txbx>
                      <w:txbxContent>
                        <w:p w14:paraId="34E1ABAF"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82C0AD" id="_x0000_t202" coordsize="21600,21600" o:spt="202" path="m,l,21600r21600,l21600,xe">
              <v:stroke joinstyle="miter"/>
              <v:path gradientshapeok="t" o:connecttype="rect"/>
            </v:shapetype>
            <v:shape id="_x0000_s1033" type="#_x0000_t202" style="position:absolute;left:0;text-align:left;margin-left:-25.5pt;margin-top:14.95pt;width:25.5pt;height:15.6pt;z-index:2516582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" filled="f" stroked="f" strokeweight=".5pt">
              <v:textbox inset="0,0,0,0">
                <w:txbxContent>
                  <w:p w14:paraId="34E1ABAF"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v:shape>
          </w:pict>
        </mc:Fallback>
      </mc:AlternateContent>
    </w:r>
    <w:r w:rsidRPr="00A90D51">
      <w:rPr>
        <w:noProof/>
      </w:rPr>
      <mc:AlternateContent>
        <mc:Choice Requires="wps">
          <w:drawing>
            <wp:anchor distT="0" distB="0" distL="114300" distR="114300" simplePos="0" relativeHeight="251658253" behindDoc="0" locked="0" layoutInCell="1" allowOverlap="1" wp14:anchorId="163B96F7" wp14:editId="071B33DD">
              <wp:simplePos x="0" y="0"/>
              <wp:positionH relativeFrom="rightMargin">
                <wp:posOffset>-377825</wp:posOffset>
              </wp:positionH>
              <wp:positionV relativeFrom="paragraph">
                <wp:posOffset>201197</wp:posOffset>
              </wp:positionV>
              <wp:extent cx="0" cy="162000"/>
              <wp:effectExtent l="0" t="0" r="38100" b="28575"/>
              <wp:wrapNone/>
              <wp:docPr id="646654474" name="Straight Connector 10"/>
              <wp:cNvGraphicFramePr/>
              <a:graphic xmlns:a="http://schemas.openxmlformats.org/drawingml/2006/main">
                <a:graphicData uri="http://schemas.microsoft.com/office/word/2010/wordprocessingShape">
                  <wps:wsp>
                    <wps:cNvCnPr/>
                    <wps:spPr>
                      <a:xfrm>
                        <a:off x="0" y="0"/>
                        <a:ext cx="0" cy="1620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4171472" id="Straight Connector 10" o:spid="_x0000_s1026" style="position:absolute;z-index:25165825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29.75pt,15.85pt" to="-29.7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" strokecolor="#e6e6e6 [3206]" strokeweight="1pt">
              <v:stroke joinstyle="miter"/>
              <w10:wrap anchorx="margin"/>
            </v:line>
          </w:pict>
        </mc:Fallback>
      </mc:AlternateContent>
    </w:r>
    <w:r w:rsidRPr="00A90D51">
      <w:rPr>
        <w:noProof/>
      </w:rPr>
      <mc:AlternateContent>
        <mc:Choice Requires="wps">
          <w:drawing>
            <wp:anchor distT="0" distB="0" distL="114300" distR="114300" simplePos="0" relativeHeight="251658251" behindDoc="0" locked="0" layoutInCell="1" allowOverlap="1" wp14:anchorId="39A15D42" wp14:editId="7E837AC0">
              <wp:simplePos x="0" y="0"/>
              <wp:positionH relativeFrom="rightMargin">
                <wp:posOffset>-4860925</wp:posOffset>
              </wp:positionH>
              <wp:positionV relativeFrom="paragraph">
                <wp:posOffset>6985</wp:posOffset>
              </wp:positionV>
              <wp:extent cx="4381200" cy="378000"/>
              <wp:effectExtent l="0" t="0" r="635" b="3175"/>
              <wp:wrapNone/>
              <wp:docPr id="50349461" name="Text Box 9"/>
              <wp:cNvGraphicFramePr/>
              <a:graphic xmlns:a="http://schemas.openxmlformats.org/drawingml/2006/main">
                <a:graphicData uri="http://schemas.microsoft.com/office/word/2010/wordprocessingShape">
                  <wps:wsp>
                    <wps:cNvSpPr txBox="1"/>
                    <wps:spPr>
                      <a:xfrm>
                        <a:off x="0" y="0"/>
                        <a:ext cx="4381200" cy="378000"/>
                      </a:xfrm>
                      <a:prstGeom prst="rect">
                        <a:avLst/>
                      </a:prstGeom>
                      <a:noFill/>
                      <a:ln w="6350">
                        <a:noFill/>
                      </a:ln>
                    </wps:spPr>
                    <wps:txbx>
                      <w:txbxContent>
                        <w:sdt>
                          <w:sdtPr>
                            <w:alias w:val="Title"/>
                            <w:tag w:val=""/>
                            <w:id w:val="-1593314934"/>
                            <w:dataBinding w:prefixMappings="xmlns:ns0='http://purl.org/dc/elements/1.1/' xmlns:ns1='http://schemas.openxmlformats.org/package/2006/metadata/core-properties' " w:xpath="/ns1:coreProperties[1]/ns0:title[1]" w:storeItemID="{6C3C8BC8-F283-45AE-878A-BAB7291924A1}"/>
                            <w:text/>
                          </w:sdtPr>
                          <w:sdtEndPr/>
                          <w:sdtContent>
                            <w:p w14:paraId="58329F7C" w14:textId="4CD894DE" w:rsidR="00D23820" w:rsidRPr="00A90D51" w:rsidRDefault="00D23820" w:rsidP="00892D67">
                              <w:pPr>
                                <w:pStyle w:val="Antrats"/>
                              </w:pPr>
                              <w:r>
                                <w:t>ARS ŠVIETIMO SISTEMOS SKAITMENINIŲ SPRENDIMŲ SUKŪRIMO PIRKIMO TECHNINĖ SPECIFIKACIJA</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15D42" id="_x0000_s1034" type="#_x0000_t202" style="position:absolute;left:0;text-align:left;margin-left:-382.75pt;margin-top:.55pt;width:345pt;height:29.75pt;z-index:25165825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" filled="f" stroked="f" strokeweight=".5pt">
              <v:textbox inset="0,0,0,0">
                <w:txbxContent>
                  <w:sdt>
                    <w:sdtPr>
                      <w:alias w:val="Title"/>
                      <w:tag w:val=""/>
                      <w:id w:val="-1593314934"/>
                      <w:dataBinding w:prefixMappings="xmlns:ns0='http://purl.org/dc/elements/1.1/' xmlns:ns1='http://schemas.openxmlformats.org/package/2006/metadata/core-properties' " w:xpath="/ns1:coreProperties[1]/ns0:title[1]" w:storeItemID="{6C3C8BC8-F283-45AE-878A-BAB7291924A1}"/>
                      <w:text/>
                    </w:sdtPr>
                    <w:sdtEndPr/>
                    <w:sdtContent>
                      <w:p w14:paraId="58329F7C" w14:textId="4CD894DE" w:rsidR="00D23820" w:rsidRPr="00A90D51" w:rsidRDefault="00D23820" w:rsidP="00892D67">
                        <w:pPr>
                          <w:pStyle w:val="Antrats"/>
                        </w:pPr>
                        <w:r>
                          <w:t>ARS ŠVIETIMO SISTEMOS SKAITMENINIŲ SPRENDIMŲ SUKŪRIMO PIRKIMO TECHNINĖ SPECIFIKACIJA</w:t>
                        </w:r>
                      </w:p>
                    </w:sdtContent>
                  </w:sdt>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58C04A" w14:textId="77777777" w:rsidR="006B352B" w:rsidRPr="00A90D51" w:rsidRDefault="006B352B" w:rsidP="00BA2BE6">
      <w:pPr>
        <w:spacing w:before="0" w:after="0" w:line="240" w:lineRule="auto"/>
      </w:pPr>
      <w:r w:rsidRPr="00A90D51">
        <w:separator/>
      </w:r>
    </w:p>
  </w:footnote>
  <w:footnote w:type="continuationSeparator" w:id="0">
    <w:p w14:paraId="483F3478" w14:textId="77777777" w:rsidR="006B352B" w:rsidRPr="00A90D51" w:rsidRDefault="006B352B" w:rsidP="00BA2BE6">
      <w:pPr>
        <w:spacing w:before="0" w:after="0" w:line="240" w:lineRule="auto"/>
      </w:pPr>
      <w:r w:rsidRPr="00A90D51">
        <w:continuationSeparator/>
      </w:r>
    </w:p>
  </w:footnote>
  <w:footnote w:type="continuationNotice" w:id="1">
    <w:p w14:paraId="3871234E" w14:textId="77777777" w:rsidR="006B352B" w:rsidRDefault="006B352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2CDF4" w14:textId="774FCE58" w:rsidR="00D23820" w:rsidRDefault="00D23820">
    <w:pPr>
      <w:pStyle w:val="Antrats"/>
    </w:pPr>
    <w:r>
      <w:ptab w:relativeTo="margin" w:alignment="lef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4388C" w14:textId="3F9BBD71" w:rsidR="00D23820" w:rsidRPr="00A90D51" w:rsidRDefault="00D23820">
    <w:pPr>
      <w:pStyle w:val="Antrats"/>
    </w:pPr>
    <w:r w:rsidRPr="00A90D51">
      <w:rPr>
        <w:noProof/>
      </w:rPr>
      <mc:AlternateContent>
        <mc:Choice Requires="wps">
          <w:drawing>
            <wp:anchor distT="0" distB="0" distL="114300" distR="114300" simplePos="0" relativeHeight="251658240" behindDoc="0" locked="0" layoutInCell="1" allowOverlap="1" wp14:anchorId="4438B2E0" wp14:editId="5CB63DCA">
              <wp:simplePos x="0" y="0"/>
              <wp:positionH relativeFrom="rightMargin">
                <wp:posOffset>-5466715</wp:posOffset>
              </wp:positionH>
              <wp:positionV relativeFrom="margin">
                <wp:posOffset>-421640</wp:posOffset>
              </wp:positionV>
              <wp:extent cx="4990465" cy="311150"/>
              <wp:effectExtent l="0" t="0" r="635" b="12700"/>
              <wp:wrapNone/>
              <wp:docPr id="1026583046" name="Text Box 9"/>
              <wp:cNvGraphicFramePr/>
              <a:graphic xmlns:a="http://schemas.openxmlformats.org/drawingml/2006/main">
                <a:graphicData uri="http://schemas.microsoft.com/office/word/2010/wordprocessingShape">
                  <wps:wsp>
                    <wps:cNvSpPr txBox="1"/>
                    <wps:spPr>
                      <a:xfrm>
                        <a:off x="0" y="0"/>
                        <a:ext cx="4990465" cy="311150"/>
                      </a:xfrm>
                      <a:prstGeom prst="rect">
                        <a:avLst/>
                      </a:prstGeom>
                      <a:noFill/>
                      <a:ln w="6350">
                        <a:noFill/>
                      </a:ln>
                    </wps:spPr>
                    <wps:txbx>
                      <w:txbxContent>
                        <w:p w14:paraId="5C8F17D3" w14:textId="3C09D34C" w:rsidR="00D23820" w:rsidRDefault="00BC4421" w:rsidP="0096234A">
                          <w:pPr>
                            <w:pStyle w:val="Antrats"/>
                          </w:pPr>
                          <w:sdt>
                            <w:sdtPr>
                              <w:alias w:val="Title"/>
                              <w:tag w:val=""/>
                              <w:id w:val="-1950625257"/>
                              <w:dataBinding w:prefixMappings="xmlns:ns0='http://purl.org/dc/elements/1.1/' xmlns:ns1='http://schemas.openxmlformats.org/package/2006/metadata/core-properties' " w:xpath="/ns1:coreProperties[1]/ns0:title[1]" w:storeItemID="{6C3C8BC8-F283-45AE-878A-BAB7291924A1}"/>
                              <w:text/>
                            </w:sdtPr>
                            <w:sdtEndPr/>
                            <w:sdtContent>
                              <w:r w:rsidR="00D23820">
                                <w:t>ARS ŠVIETIMO SISTEMOS SKAITMENINIŲ SPRENDIMŲ SUKŪRIMO PIRKIMO TECHNINĖ SPECIFIKACIJA</w:t>
                              </w:r>
                            </w:sdtContent>
                          </w:sdt>
                        </w:p>
                        <w:p w14:paraId="7891D4E9" w14:textId="2A8C269C"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BC4421">
                            <w:rPr>
                              <w:rStyle w:val="Emfaz"/>
                              <w:b/>
                              <w:bCs/>
                              <w:noProof/>
                            </w:rPr>
                            <w:t>Klaida! Dokumente nėra nurodyto stiliaus teksto.</w:t>
                          </w:r>
                          <w:r w:rsidRPr="00E733C4">
                            <w:rPr>
                              <w:rStyle w:val="Emfaz"/>
                            </w:rPr>
                            <w:fldChar w:fldCharType="end"/>
                          </w:r>
                          <w:r w:rsidRPr="00E733C4">
                            <w:rPr>
                              <w:rStyle w:val="Emfaz"/>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38B2E0" id="_x0000_t202" coordsize="21600,21600" o:spt="202" path="m,l,21600r21600,l21600,xe">
              <v:stroke joinstyle="miter"/>
              <v:path gradientshapeok="t" o:connecttype="rect"/>
            </v:shapetype>
            <v:shape id="Text Box 9" o:spid="_x0000_s1027" type="#_x0000_t202" style="position:absolute;left:0;text-align:left;margin-left:-430.45pt;margin-top:-33.2pt;width:392.95pt;height:24.5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" filled="f" stroked="f" strokeweight=".5pt">
              <v:textbox inset="0,0,0,0">
                <w:txbxContent>
                  <w:p w14:paraId="5C8F17D3" w14:textId="3C09D34C" w:rsidR="00D23820" w:rsidRDefault="00BC4421" w:rsidP="0096234A">
                    <w:pPr>
                      <w:pStyle w:val="Antrats"/>
                    </w:pPr>
                    <w:sdt>
                      <w:sdtPr>
                        <w:alias w:val="Title"/>
                        <w:tag w:val=""/>
                        <w:id w:val="-1950625257"/>
                        <w:dataBinding w:prefixMappings="xmlns:ns0='http://purl.org/dc/elements/1.1/' xmlns:ns1='http://schemas.openxmlformats.org/package/2006/metadata/core-properties' " w:xpath="/ns1:coreProperties[1]/ns0:title[1]" w:storeItemID="{6C3C8BC8-F283-45AE-878A-BAB7291924A1}"/>
                        <w:text/>
                      </w:sdtPr>
                      <w:sdtEndPr/>
                      <w:sdtContent>
                        <w:r w:rsidR="00D23820">
                          <w:t>ARS ŠVIETIMO SISTEMOS SKAITMENINIŲ SPRENDIMŲ SUKŪRIMO PIRKIMO TECHNINĖ SPECIFIKACIJA</w:t>
                        </w:r>
                      </w:sdtContent>
                    </w:sdt>
                  </w:p>
                  <w:p w14:paraId="7891D4E9" w14:textId="2A8C269C"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BC4421">
                      <w:rPr>
                        <w:rStyle w:val="Emfaz"/>
                        <w:b/>
                        <w:bCs/>
                        <w:noProof/>
                      </w:rPr>
                      <w:t>Klaida! Dokumente nėra nurodyto stiliaus teksto.</w:t>
                    </w:r>
                    <w:r w:rsidRPr="00E733C4">
                      <w:rPr>
                        <w:rStyle w:val="Emfaz"/>
                      </w:rPr>
                      <w:fldChar w:fldCharType="end"/>
                    </w:r>
                    <w:r w:rsidRPr="00E733C4">
                      <w:rPr>
                        <w:rStyle w:val="Emfaz"/>
                      </w:rPr>
                      <w:t xml:space="preserve"> </w:t>
                    </w:r>
                  </w:p>
                </w:txbxContent>
              </v:textbox>
              <w10:wrap anchorx="margin" anchory="margin"/>
            </v:shape>
          </w:pict>
        </mc:Fallback>
      </mc:AlternateContent>
    </w:r>
    <w:r w:rsidRPr="00A90D51">
      <w:rPr>
        <w:noProof/>
      </w:rPr>
      <mc:AlternateContent>
        <mc:Choice Requires="wps">
          <w:drawing>
            <wp:anchor distT="0" distB="0" distL="114300" distR="114300" simplePos="0" relativeHeight="251658241" behindDoc="0" locked="0" layoutInCell="1" allowOverlap="1" wp14:anchorId="55A54E83" wp14:editId="20489052">
              <wp:simplePos x="0" y="0"/>
              <wp:positionH relativeFrom="rightMargin">
                <wp:posOffset>-306070</wp:posOffset>
              </wp:positionH>
              <wp:positionV relativeFrom="margin">
                <wp:posOffset>-431800</wp:posOffset>
              </wp:positionV>
              <wp:extent cx="291600" cy="306000"/>
              <wp:effectExtent l="0" t="0" r="13335" b="0"/>
              <wp:wrapNone/>
              <wp:docPr id="2023490423" name="Text Box 9"/>
              <wp:cNvGraphicFramePr/>
              <a:graphic xmlns:a="http://schemas.openxmlformats.org/drawingml/2006/main">
                <a:graphicData uri="http://schemas.microsoft.com/office/word/2010/wordprocessingShape">
                  <wps:wsp>
                    <wps:cNvSpPr txBox="1"/>
                    <wps:spPr>
                      <a:xfrm>
                        <a:off x="0" y="0"/>
                        <a:ext cx="291600" cy="306000"/>
                      </a:xfrm>
                      <a:prstGeom prst="rect">
                        <a:avLst/>
                      </a:prstGeom>
                      <a:noFill/>
                      <a:ln w="6350">
                        <a:noFill/>
                      </a:ln>
                    </wps:spPr>
                    <wps:txbx>
                      <w:txbxContent>
                        <w:p w14:paraId="3B9BD738"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54E83" id="_x0000_s1028" type="#_x0000_t202" style="position:absolute;left:0;text-align:left;margin-left:-24.1pt;margin-top:-34pt;width:22.95pt;height:24.1pt;z-index:25165824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" filled="f" stroked="f" strokeweight=".5pt">
              <v:textbox inset="0,0,0,0">
                <w:txbxContent>
                  <w:p w14:paraId="3B9BD738"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anchory="margin"/>
            </v:shape>
          </w:pict>
        </mc:Fallback>
      </mc:AlternateContent>
    </w:r>
    <w:r w:rsidRPr="00A90D51">
      <w:rPr>
        <w:noProof/>
      </w:rPr>
      <mc:AlternateContent>
        <mc:Choice Requires="wps">
          <w:drawing>
            <wp:anchor distT="0" distB="0" distL="114300" distR="114300" simplePos="0" relativeHeight="251658242" behindDoc="0" locked="0" layoutInCell="1" allowOverlap="1" wp14:anchorId="16210EEB" wp14:editId="0D4605A5">
              <wp:simplePos x="0" y="0"/>
              <wp:positionH relativeFrom="rightMargin">
                <wp:posOffset>-377825</wp:posOffset>
              </wp:positionH>
              <wp:positionV relativeFrom="margin">
                <wp:posOffset>-424815</wp:posOffset>
              </wp:positionV>
              <wp:extent cx="0" cy="295200"/>
              <wp:effectExtent l="0" t="0" r="38100" b="29210"/>
              <wp:wrapNone/>
              <wp:docPr id="747135681" name="Straight Connector 10"/>
              <wp:cNvGraphicFramePr/>
              <a:graphic xmlns:a="http://schemas.openxmlformats.org/drawingml/2006/main">
                <a:graphicData uri="http://schemas.microsoft.com/office/word/2010/wordprocessingShape">
                  <wps:wsp>
                    <wps:cNvCnPr/>
                    <wps:spPr>
                      <a:xfrm>
                        <a:off x="0" y="0"/>
                        <a:ext cx="0" cy="2952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D684B97" id="Straight Connector 10" o:spid="_x0000_s1026" style="position:absolute;z-index:25165824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 from="-29.75pt,-33.45pt" to="-29.7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" strokecolor="#e6e6e6 [3206]" strokeweight="1pt">
              <v:stroke joinstyle="miter"/>
              <w10:wrap anchorx="margin" anchory="margin"/>
            </v:line>
          </w:pict>
        </mc:Fallback>
      </mc:AlternateContent>
    </w:r>
    <w:r>
      <w:rPr>
        <w:noProof/>
      </w:rPr>
      <w:drawing>
        <wp:anchor distT="0" distB="0" distL="114300" distR="114300" simplePos="0" relativeHeight="251658247" behindDoc="1" locked="1" layoutInCell="1" allowOverlap="1" wp14:anchorId="52534E3A" wp14:editId="60ECE541">
          <wp:simplePos x="520065" y="472440"/>
          <wp:positionH relativeFrom="page">
            <wp:align>right</wp:align>
          </wp:positionH>
          <wp:positionV relativeFrom="page">
            <wp:align>bottom</wp:align>
          </wp:positionV>
          <wp:extent cx="7563600" cy="1882800"/>
          <wp:effectExtent l="0" t="0" r="0" b="3175"/>
          <wp:wrapNone/>
          <wp:docPr id="169783807"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26841" name="Picture 2" descr="A black background with a black square&#10;&#10;Description automatically generated with medium confidence"/>
                  <pic:cNvPicPr/>
                </pic:nvPicPr>
                <pic:blipFill>
                  <a:blip r:embed="rId1"/>
                  <a:stretch>
                    <a:fillRect/>
                  </a:stretch>
                </pic:blipFill>
                <pic:spPr>
                  <a:xfrm>
                    <a:off x="0" y="0"/>
                    <a:ext cx="7563600" cy="1882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6" behindDoc="1" locked="1" layoutInCell="1" allowOverlap="1" wp14:anchorId="7B23D4D0" wp14:editId="28A8267A">
          <wp:simplePos x="520065" y="472440"/>
          <wp:positionH relativeFrom="page">
            <wp:align>left</wp:align>
          </wp:positionH>
          <wp:positionV relativeFrom="page">
            <wp:align>bottom</wp:align>
          </wp:positionV>
          <wp:extent cx="11030400" cy="939600"/>
          <wp:effectExtent l="0" t="0" r="0" b="0"/>
          <wp:wrapNone/>
          <wp:docPr id="222022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29950" name="Picture 787529950"/>
                  <pic:cNvPicPr/>
                </pic:nvPicPr>
                <pic:blipFill>
                  <a:blip r:embed="rId2"/>
                  <a:stretch>
                    <a:fillRect/>
                  </a:stretch>
                </pic:blipFill>
                <pic:spPr>
                  <a:xfrm>
                    <a:off x="0" y="0"/>
                    <a:ext cx="11030400" cy="9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34599" w14:textId="465E8D31" w:rsidR="00D23820" w:rsidRPr="00A90D51" w:rsidRDefault="00D23820">
    <w:pPr>
      <w:pStyle w:val="Antrat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D3795" w14:textId="77777777" w:rsidR="00D23820" w:rsidRPr="00A90D51" w:rsidRDefault="00D23820">
    <w:pPr>
      <w:pStyle w:val="Antrats"/>
    </w:pPr>
    <w:r w:rsidRPr="00A90D51">
      <w:rPr>
        <w:noProof/>
      </w:rPr>
      <mc:AlternateContent>
        <mc:Choice Requires="wps">
          <w:drawing>
            <wp:anchor distT="0" distB="0" distL="114300" distR="114300" simplePos="0" relativeHeight="251658248" behindDoc="0" locked="0" layoutInCell="1" allowOverlap="1" wp14:anchorId="414D6327" wp14:editId="50E1A82F">
              <wp:simplePos x="0" y="0"/>
              <wp:positionH relativeFrom="rightMargin">
                <wp:posOffset>-5466715</wp:posOffset>
              </wp:positionH>
              <wp:positionV relativeFrom="margin">
                <wp:posOffset>-421640</wp:posOffset>
              </wp:positionV>
              <wp:extent cx="4990465" cy="311150"/>
              <wp:effectExtent l="0" t="0" r="635" b="12700"/>
              <wp:wrapNone/>
              <wp:docPr id="982599971" name="Text Box 9"/>
              <wp:cNvGraphicFramePr/>
              <a:graphic xmlns:a="http://schemas.openxmlformats.org/drawingml/2006/main">
                <a:graphicData uri="http://schemas.microsoft.com/office/word/2010/wordprocessingShape">
                  <wps:wsp>
                    <wps:cNvSpPr txBox="1"/>
                    <wps:spPr>
                      <a:xfrm>
                        <a:off x="0" y="0"/>
                        <a:ext cx="4990465" cy="311150"/>
                      </a:xfrm>
                      <a:prstGeom prst="rect">
                        <a:avLst/>
                      </a:prstGeom>
                      <a:noFill/>
                      <a:ln w="6350">
                        <a:noFill/>
                      </a:ln>
                    </wps:spPr>
                    <wps:txbx>
                      <w:txbxContent>
                        <w:p w14:paraId="419C8E76" w14:textId="43E2E411" w:rsidR="00D23820" w:rsidRDefault="00BC4421" w:rsidP="0096234A">
                          <w:pPr>
                            <w:pStyle w:val="Antrats"/>
                          </w:pPr>
                          <w:sdt>
                            <w:sdtPr>
                              <w:alias w:val="Title"/>
                              <w:tag w:val=""/>
                              <w:id w:val="840889934"/>
                              <w:dataBinding w:prefixMappings="xmlns:ns0='http://purl.org/dc/elements/1.1/' xmlns:ns1='http://schemas.openxmlformats.org/package/2006/metadata/core-properties' " w:xpath="/ns1:coreProperties[1]/ns0:title[1]" w:storeItemID="{6C3C8BC8-F283-45AE-878A-BAB7291924A1}"/>
                              <w:text/>
                            </w:sdtPr>
                            <w:sdtEndPr/>
                            <w:sdtContent>
                              <w:r w:rsidR="00D23820">
                                <w:t>ARS ŠVIETIMO SISTEMOS SKAITMENINIŲ SPRENDIMŲ SUKŪRIMO PIRKIMO TECHNINĖ SPECIFIKACIJA</w:t>
                              </w:r>
                            </w:sdtContent>
                          </w:sdt>
                        </w:p>
                        <w:p w14:paraId="2E122DFE" w14:textId="78B83766"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BC4421">
                            <w:rPr>
                              <w:rStyle w:val="Emfaz"/>
                              <w:b/>
                              <w:bCs/>
                              <w:noProof/>
                            </w:rPr>
                            <w:t>Klaida! Dokumente nėra nurodyto stiliaus teksto.</w:t>
                          </w:r>
                          <w:r w:rsidRPr="00E733C4">
                            <w:rPr>
                              <w:rStyle w:val="Emfaz"/>
                            </w:rPr>
                            <w:fldChar w:fldCharType="end"/>
                          </w:r>
                          <w:r w:rsidRPr="00E733C4">
                            <w:rPr>
                              <w:rStyle w:val="Emfaz"/>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4D6327" id="_x0000_t202" coordsize="21600,21600" o:spt="202" path="m,l,21600r21600,l21600,xe">
              <v:stroke joinstyle="miter"/>
              <v:path gradientshapeok="t" o:connecttype="rect"/>
            </v:shapetype>
            <v:shape id="_x0000_s1031" type="#_x0000_t202" style="position:absolute;left:0;text-align:left;margin-left:-430.45pt;margin-top:-33.2pt;width:392.95pt;height:24.5pt;z-index:2516582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" filled="f" stroked="f" strokeweight=".5pt">
              <v:textbox inset="0,0,0,0">
                <w:txbxContent>
                  <w:p w14:paraId="419C8E76" w14:textId="43E2E411" w:rsidR="00D23820" w:rsidRDefault="00BC4421" w:rsidP="0096234A">
                    <w:pPr>
                      <w:pStyle w:val="Antrats"/>
                    </w:pPr>
                    <w:sdt>
                      <w:sdtPr>
                        <w:alias w:val="Title"/>
                        <w:tag w:val=""/>
                        <w:id w:val="840889934"/>
                        <w:dataBinding w:prefixMappings="xmlns:ns0='http://purl.org/dc/elements/1.1/' xmlns:ns1='http://schemas.openxmlformats.org/package/2006/metadata/core-properties' " w:xpath="/ns1:coreProperties[1]/ns0:title[1]" w:storeItemID="{6C3C8BC8-F283-45AE-878A-BAB7291924A1}"/>
                        <w:text/>
                      </w:sdtPr>
                      <w:sdtEndPr/>
                      <w:sdtContent>
                        <w:r w:rsidR="00D23820">
                          <w:t>ARS ŠVIETIMO SISTEMOS SKAITMENINIŲ SPRENDIMŲ SUKŪRIMO PIRKIMO TECHNINĖ SPECIFIKACIJA</w:t>
                        </w:r>
                      </w:sdtContent>
                    </w:sdt>
                  </w:p>
                  <w:p w14:paraId="2E122DFE" w14:textId="78B83766"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BC4421">
                      <w:rPr>
                        <w:rStyle w:val="Emfaz"/>
                        <w:b/>
                        <w:bCs/>
                        <w:noProof/>
                      </w:rPr>
                      <w:t>Klaida! Dokumente nėra nurodyto stiliaus teksto.</w:t>
                    </w:r>
                    <w:r w:rsidRPr="00E733C4">
                      <w:rPr>
                        <w:rStyle w:val="Emfaz"/>
                      </w:rPr>
                      <w:fldChar w:fldCharType="end"/>
                    </w:r>
                    <w:r w:rsidRPr="00E733C4">
                      <w:rPr>
                        <w:rStyle w:val="Emfaz"/>
                      </w:rPr>
                      <w:t xml:space="preserve"> </w:t>
                    </w:r>
                  </w:p>
                </w:txbxContent>
              </v:textbox>
              <w10:wrap anchorx="margin" anchory="margin"/>
            </v:shape>
          </w:pict>
        </mc:Fallback>
      </mc:AlternateContent>
    </w:r>
    <w:r w:rsidRPr="00A90D51">
      <w:rPr>
        <w:noProof/>
      </w:rPr>
      <mc:AlternateContent>
        <mc:Choice Requires="wps">
          <w:drawing>
            <wp:anchor distT="0" distB="0" distL="114300" distR="114300" simplePos="0" relativeHeight="251658249" behindDoc="0" locked="0" layoutInCell="1" allowOverlap="1" wp14:anchorId="7BFDE4D1" wp14:editId="56402CA5">
              <wp:simplePos x="0" y="0"/>
              <wp:positionH relativeFrom="rightMargin">
                <wp:posOffset>-306070</wp:posOffset>
              </wp:positionH>
              <wp:positionV relativeFrom="margin">
                <wp:posOffset>-431800</wp:posOffset>
              </wp:positionV>
              <wp:extent cx="291600" cy="306000"/>
              <wp:effectExtent l="0" t="0" r="13335" b="0"/>
              <wp:wrapNone/>
              <wp:docPr id="387305867" name="Text Box 9"/>
              <wp:cNvGraphicFramePr/>
              <a:graphic xmlns:a="http://schemas.openxmlformats.org/drawingml/2006/main">
                <a:graphicData uri="http://schemas.microsoft.com/office/word/2010/wordprocessingShape">
                  <wps:wsp>
                    <wps:cNvSpPr txBox="1"/>
                    <wps:spPr>
                      <a:xfrm>
                        <a:off x="0" y="0"/>
                        <a:ext cx="291600" cy="306000"/>
                      </a:xfrm>
                      <a:prstGeom prst="rect">
                        <a:avLst/>
                      </a:prstGeom>
                      <a:noFill/>
                      <a:ln w="6350">
                        <a:noFill/>
                      </a:ln>
                    </wps:spPr>
                    <wps:txbx>
                      <w:txbxContent>
                        <w:p w14:paraId="0A7B3D0C"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DE4D1" id="_x0000_s1032" type="#_x0000_t202" style="position:absolute;left:0;text-align:left;margin-left:-24.1pt;margin-top:-34pt;width:22.95pt;height:24.1pt;z-index:251658249;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" filled="f" stroked="f" strokeweight=".5pt">
              <v:textbox inset="0,0,0,0">
                <w:txbxContent>
                  <w:p w14:paraId="0A7B3D0C"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anchory="margin"/>
            </v:shape>
          </w:pict>
        </mc:Fallback>
      </mc:AlternateContent>
    </w:r>
    <w:r w:rsidRPr="00A90D51">
      <w:rPr>
        <w:noProof/>
      </w:rPr>
      <mc:AlternateContent>
        <mc:Choice Requires="wps">
          <w:drawing>
            <wp:anchor distT="0" distB="0" distL="114300" distR="114300" simplePos="0" relativeHeight="251658250" behindDoc="0" locked="0" layoutInCell="1" allowOverlap="1" wp14:anchorId="76FDA68E" wp14:editId="7BEB9602">
              <wp:simplePos x="0" y="0"/>
              <wp:positionH relativeFrom="rightMargin">
                <wp:posOffset>-377825</wp:posOffset>
              </wp:positionH>
              <wp:positionV relativeFrom="margin">
                <wp:posOffset>-424815</wp:posOffset>
              </wp:positionV>
              <wp:extent cx="0" cy="295200"/>
              <wp:effectExtent l="0" t="0" r="38100" b="29210"/>
              <wp:wrapNone/>
              <wp:docPr id="1228660248" name="Straight Connector 10"/>
              <wp:cNvGraphicFramePr/>
              <a:graphic xmlns:a="http://schemas.openxmlformats.org/drawingml/2006/main">
                <a:graphicData uri="http://schemas.microsoft.com/office/word/2010/wordprocessingShape">
                  <wps:wsp>
                    <wps:cNvCnPr/>
                    <wps:spPr>
                      <a:xfrm>
                        <a:off x="0" y="0"/>
                        <a:ext cx="0" cy="2952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CB62478" id="Straight Connector 10" o:spid="_x0000_s1026" style="position:absolute;z-index:25165825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 from="-29.75pt,-33.45pt" to="-29.7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" strokecolor="#e6e6e6 [3206]" strokeweight="1pt">
              <v:stroke joinstyle="miter"/>
              <w10:wrap anchorx="margin" anchory="margin"/>
            </v:line>
          </w:pict>
        </mc:Fallback>
      </mc:AlternateContent>
    </w:r>
    <w:r>
      <w:rPr>
        <w:noProof/>
      </w:rPr>
      <w:drawing>
        <wp:anchor distT="0" distB="0" distL="114300" distR="114300" simplePos="0" relativeHeight="251658255" behindDoc="1" locked="1" layoutInCell="1" allowOverlap="1" wp14:anchorId="17E6D7D2" wp14:editId="0DF247F8">
          <wp:simplePos x="520065" y="472440"/>
          <wp:positionH relativeFrom="page">
            <wp:align>right</wp:align>
          </wp:positionH>
          <wp:positionV relativeFrom="page">
            <wp:align>bottom</wp:align>
          </wp:positionV>
          <wp:extent cx="7563600" cy="1882800"/>
          <wp:effectExtent l="0" t="0" r="0" b="3175"/>
          <wp:wrapNone/>
          <wp:docPr id="1752894156"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26841" name="Picture 2" descr="A black background with a black square&#10;&#10;Description automatically generated with medium confidence"/>
                  <pic:cNvPicPr/>
                </pic:nvPicPr>
                <pic:blipFill>
                  <a:blip r:embed="rId1"/>
                  <a:stretch>
                    <a:fillRect/>
                  </a:stretch>
                </pic:blipFill>
                <pic:spPr>
                  <a:xfrm>
                    <a:off x="0" y="0"/>
                    <a:ext cx="7563600" cy="1882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4" behindDoc="1" locked="1" layoutInCell="1" allowOverlap="1" wp14:anchorId="22BF9CCF" wp14:editId="2BEF6F04">
          <wp:simplePos x="520065" y="472440"/>
          <wp:positionH relativeFrom="page">
            <wp:align>left</wp:align>
          </wp:positionH>
          <wp:positionV relativeFrom="page">
            <wp:align>bottom</wp:align>
          </wp:positionV>
          <wp:extent cx="11030400" cy="939600"/>
          <wp:effectExtent l="0" t="0" r="0" b="0"/>
          <wp:wrapNone/>
          <wp:docPr id="1057633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29950" name="Picture 787529950"/>
                  <pic:cNvPicPr/>
                </pic:nvPicPr>
                <pic:blipFill>
                  <a:blip r:embed="rId2"/>
                  <a:stretch>
                    <a:fillRect/>
                  </a:stretch>
                </pic:blipFill>
                <pic:spPr>
                  <a:xfrm>
                    <a:off x="0" y="0"/>
                    <a:ext cx="11030400" cy="9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D9BECC" w14:textId="77777777" w:rsidR="00D23820" w:rsidRPr="00A90D51" w:rsidRDefault="00D23820">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9948D60E"/>
    <w:lvl w:ilvl="0">
      <w:start w:val="1"/>
      <w:numFmt w:val="bullet"/>
      <w:pStyle w:val="Sraassuenkleliais5"/>
      <w:lvlText w:val="–"/>
      <w:lvlJc w:val="left"/>
      <w:pPr>
        <w:ind w:left="2002" w:hanging="360"/>
      </w:pPr>
      <w:rPr>
        <w:rFonts w:ascii="Arial Black" w:hAnsi="Arial Black" w:hint="default"/>
        <w:color w:val="auto"/>
      </w:rPr>
    </w:lvl>
  </w:abstractNum>
  <w:abstractNum w:abstractNumId="1" w15:restartNumberingAfterBreak="0">
    <w:nsid w:val="FFFFFF81"/>
    <w:multiLevelType w:val="singleLevel"/>
    <w:tmpl w:val="8EF4C65C"/>
    <w:lvl w:ilvl="0">
      <w:start w:val="1"/>
      <w:numFmt w:val="bullet"/>
      <w:pStyle w:val="Sraassuenkleliais4"/>
      <w:lvlText w:val="–"/>
      <w:lvlJc w:val="left"/>
      <w:pPr>
        <w:ind w:left="1381" w:hanging="360"/>
      </w:pPr>
      <w:rPr>
        <w:rFonts w:ascii="Arial Black" w:hAnsi="Arial Black" w:hint="default"/>
        <w:color w:val="auto"/>
      </w:rPr>
    </w:lvl>
  </w:abstractNum>
  <w:abstractNum w:abstractNumId="2" w15:restartNumberingAfterBreak="0">
    <w:nsid w:val="FFFFFF82"/>
    <w:multiLevelType w:val="singleLevel"/>
    <w:tmpl w:val="394CA79A"/>
    <w:lvl w:ilvl="0">
      <w:start w:val="1"/>
      <w:numFmt w:val="bullet"/>
      <w:pStyle w:val="Sraassuenkleliais3"/>
      <w:lvlText w:val="–"/>
      <w:lvlJc w:val="left"/>
      <w:pPr>
        <w:ind w:left="1040" w:hanging="360"/>
      </w:pPr>
      <w:rPr>
        <w:rFonts w:ascii="Arial Black" w:hAnsi="Arial Black" w:hint="default"/>
        <w:color w:val="auto"/>
      </w:rPr>
    </w:lvl>
  </w:abstractNum>
  <w:abstractNum w:abstractNumId="3" w15:restartNumberingAfterBreak="0">
    <w:nsid w:val="FFFFFF83"/>
    <w:multiLevelType w:val="singleLevel"/>
    <w:tmpl w:val="9F4E0FCA"/>
    <w:lvl w:ilvl="0">
      <w:start w:val="1"/>
      <w:numFmt w:val="bullet"/>
      <w:pStyle w:val="Sraassuenkleliais2"/>
      <w:lvlText w:val="⁄"/>
      <w:lvlJc w:val="left"/>
      <w:pPr>
        <w:ind w:left="700" w:hanging="360"/>
      </w:pPr>
      <w:rPr>
        <w:rFonts w:asciiTheme="minorHAnsi" w:hAnsiTheme="minorHAnsi" w:hint="default"/>
        <w:color w:val="auto"/>
        <w:sz w:val="20"/>
      </w:rPr>
    </w:lvl>
  </w:abstractNum>
  <w:abstractNum w:abstractNumId="4" w15:restartNumberingAfterBreak="0">
    <w:nsid w:val="FFFFFF89"/>
    <w:multiLevelType w:val="singleLevel"/>
    <w:tmpl w:val="6868EF80"/>
    <w:lvl w:ilvl="0">
      <w:start w:val="1"/>
      <w:numFmt w:val="bullet"/>
      <w:pStyle w:val="Sraassuenkleliais"/>
      <w:lvlText w:val="¡"/>
      <w:lvlJc w:val="left"/>
      <w:pPr>
        <w:ind w:left="360" w:hanging="360"/>
      </w:pPr>
      <w:rPr>
        <w:rFonts w:ascii="Wingdings 2" w:hAnsi="Wingdings 2" w:hint="default"/>
        <w:color w:val="auto"/>
        <w:sz w:val="20"/>
      </w:rPr>
    </w:lvl>
  </w:abstractNum>
  <w:abstractNum w:abstractNumId="5" w15:restartNumberingAfterBreak="0">
    <w:nsid w:val="02861051"/>
    <w:multiLevelType w:val="hybridMultilevel"/>
    <w:tmpl w:val="13BEAA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2D607A0"/>
    <w:multiLevelType w:val="multilevel"/>
    <w:tmpl w:val="5FB290A4"/>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720"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2D8448C"/>
    <w:multiLevelType w:val="multilevel"/>
    <w:tmpl w:val="DFA43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3AB5471"/>
    <w:multiLevelType w:val="hybridMultilevel"/>
    <w:tmpl w:val="95D20E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04636D55"/>
    <w:multiLevelType w:val="hybridMultilevel"/>
    <w:tmpl w:val="2FBA42EC"/>
    <w:lvl w:ilvl="0" w:tplc="74BA91A4">
      <w:start w:val="1"/>
      <w:numFmt w:val="bullet"/>
      <w:lvlText w:val=""/>
      <w:lvlJc w:val="left"/>
      <w:pPr>
        <w:ind w:left="726" w:hanging="360"/>
      </w:pPr>
      <w:rPr>
        <w:rFonts w:ascii="Symbol" w:hAnsi="Symbol" w:hint="default"/>
        <w:color w:val="232323" w:themeColor="text2"/>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10" w15:restartNumberingAfterBreak="0">
    <w:nsid w:val="04A31273"/>
    <w:multiLevelType w:val="multilevel"/>
    <w:tmpl w:val="17CC6650"/>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4B23DEE"/>
    <w:multiLevelType w:val="multilevel"/>
    <w:tmpl w:val="7C24D560"/>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4B66017"/>
    <w:multiLevelType w:val="hybridMultilevel"/>
    <w:tmpl w:val="D55A54C6"/>
    <w:lvl w:ilvl="0" w:tplc="44FA7606">
      <w:start w:val="1"/>
      <w:numFmt w:val="decimal"/>
      <w:lvlText w:val="PVR-%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06B21B62"/>
    <w:multiLevelType w:val="multilevel"/>
    <w:tmpl w:val="4BD6A688"/>
    <w:lvl w:ilvl="0">
      <w:start w:val="1"/>
      <w:numFmt w:val="bullet"/>
      <w:lvlText w:val="●"/>
      <w:lvlJc w:val="left"/>
      <w:pPr>
        <w:ind w:left="720" w:hanging="360"/>
      </w:pPr>
      <w:rPr>
        <w:rFonts w:ascii="Noto Sans Symbols" w:eastAsia="Noto Sans Symbols" w:hAnsi="Noto Sans Symbols" w:cs="Noto Sans Symbols"/>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6E81127"/>
    <w:multiLevelType w:val="hybridMultilevel"/>
    <w:tmpl w:val="67C4365E"/>
    <w:lvl w:ilvl="0" w:tplc="04090005">
      <w:start w:val="1"/>
      <w:numFmt w:val="bullet"/>
      <w:lvlText w:val=""/>
      <w:lvlJc w:val="left"/>
      <w:pPr>
        <w:ind w:left="720" w:hanging="360"/>
      </w:pPr>
      <w:rPr>
        <w:rFonts w:ascii="Wingdings" w:hAnsi="Wingdings"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07172D7F"/>
    <w:multiLevelType w:val="hybridMultilevel"/>
    <w:tmpl w:val="35264D1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08722EEC"/>
    <w:multiLevelType w:val="hybridMultilevel"/>
    <w:tmpl w:val="BF14D58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089D26E0"/>
    <w:multiLevelType w:val="hybridMultilevel"/>
    <w:tmpl w:val="C5060C92"/>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09662CA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09A061B9"/>
    <w:multiLevelType w:val="hybridMultilevel"/>
    <w:tmpl w:val="801C2BE4"/>
    <w:lvl w:ilvl="0" w:tplc="FFFFFFFF">
      <w:start w:val="1"/>
      <w:numFmt w:val="decimal"/>
      <w:lvlText w:val="%1."/>
      <w:lvlJc w:val="left"/>
      <w:pPr>
        <w:ind w:left="720" w:hanging="360"/>
      </w:pPr>
      <w:rPr>
        <w:rFonts w:hint="default"/>
      </w:r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9A233CA"/>
    <w:multiLevelType w:val="hybridMultilevel"/>
    <w:tmpl w:val="302687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0CC217C1"/>
    <w:multiLevelType w:val="multilevel"/>
    <w:tmpl w:val="451E054E"/>
    <w:lvl w:ilvl="0">
      <w:start w:val="1"/>
      <w:numFmt w:val="decimal"/>
      <w:lvlText w:val="E-%1."/>
      <w:lvlJc w:val="left"/>
      <w:pPr>
        <w:ind w:left="720" w:hanging="360"/>
      </w:pPr>
      <w:rPr>
        <w:rFonts w:hint="default"/>
        <w:b/>
        <w:bCs/>
        <w:color w:val="82009B" w:themeColor="accent6"/>
        <w:sz w:val="18"/>
        <w:szCs w:val="20"/>
      </w:rPr>
    </w:lvl>
    <w:lvl w:ilvl="1">
      <w:start w:val="1"/>
      <w:numFmt w:val="decimal"/>
      <w:lvlText w:val="E-1.%2."/>
      <w:lvlJc w:val="left"/>
      <w:pPr>
        <w:ind w:left="1440" w:hanging="360"/>
      </w:pPr>
      <w:rPr>
        <w:rFonts w:hint="default"/>
        <w:b/>
        <w:bCs/>
        <w:color w:val="82009B" w:themeColor="accent6"/>
        <w:sz w:val="18"/>
        <w:szCs w:val="2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0D035B8D"/>
    <w:multiLevelType w:val="hybridMultilevel"/>
    <w:tmpl w:val="F050ADD2"/>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3" w15:restartNumberingAfterBreak="0">
    <w:nsid w:val="0DE6690F"/>
    <w:multiLevelType w:val="hybridMultilevel"/>
    <w:tmpl w:val="425E73B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0E050F92"/>
    <w:multiLevelType w:val="hybridMultilevel"/>
    <w:tmpl w:val="20A6CCFC"/>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0E4F2176"/>
    <w:multiLevelType w:val="multilevel"/>
    <w:tmpl w:val="36A0FD70"/>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0E6B4720"/>
    <w:multiLevelType w:val="multilevel"/>
    <w:tmpl w:val="9B48B69C"/>
    <w:lvl w:ilvl="0">
      <w:start w:val="1"/>
      <w:numFmt w:val="decimal"/>
      <w:lvlText w:val="E-%1."/>
      <w:lvlJc w:val="left"/>
      <w:pPr>
        <w:ind w:left="720" w:hanging="360"/>
      </w:pPr>
      <w:rPr>
        <w:rFonts w:hint="default"/>
        <w:sz w:val="18"/>
        <w:szCs w:val="20"/>
      </w:rPr>
    </w:lvl>
    <w:lvl w:ilvl="1">
      <w:start w:val="1"/>
      <w:numFmt w:val="decimal"/>
      <w:lvlText w:val="E-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0F3A5960"/>
    <w:multiLevelType w:val="hybridMultilevel"/>
    <w:tmpl w:val="211EE4A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0F7A6B09"/>
    <w:multiLevelType w:val="hybridMultilevel"/>
    <w:tmpl w:val="2C562368"/>
    <w:lvl w:ilvl="0" w:tplc="0427000F">
      <w:start w:val="1"/>
      <w:numFmt w:val="decimal"/>
      <w:lvlText w:val="%1."/>
      <w:lvlJc w:val="left"/>
      <w:pPr>
        <w:ind w:left="720" w:hanging="360"/>
      </w:pPr>
    </w:lvl>
    <w:lvl w:ilvl="1" w:tplc="1D28105C">
      <w:start w:val="1"/>
      <w:numFmt w:val="decimal"/>
      <w:lvlText w:val="2.%2."/>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10EC529D"/>
    <w:multiLevelType w:val="hybridMultilevel"/>
    <w:tmpl w:val="0BD8CAE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11007141"/>
    <w:multiLevelType w:val="hybridMultilevel"/>
    <w:tmpl w:val="078CCB1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11A811AB"/>
    <w:multiLevelType w:val="hybridMultilevel"/>
    <w:tmpl w:val="10E4406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11B90DD5"/>
    <w:multiLevelType w:val="hybridMultilevel"/>
    <w:tmpl w:val="9A8C53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1BD216C"/>
    <w:multiLevelType w:val="hybridMultilevel"/>
    <w:tmpl w:val="B360EE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126F6476"/>
    <w:multiLevelType w:val="multilevel"/>
    <w:tmpl w:val="B7FE0AC6"/>
    <w:lvl w:ilvl="0">
      <w:start w:val="1"/>
      <w:numFmt w:val="decimal"/>
      <w:lvlText w:val="%1."/>
      <w:lvlJc w:val="left"/>
      <w:pPr>
        <w:ind w:left="810" w:hanging="360"/>
      </w:pPr>
      <w:rPr>
        <w:rFonts w:hint="default"/>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35" w15:restartNumberingAfterBreak="0">
    <w:nsid w:val="141171E4"/>
    <w:multiLevelType w:val="hybridMultilevel"/>
    <w:tmpl w:val="7B24910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6" w15:restartNumberingAfterBreak="0">
    <w:nsid w:val="15870C05"/>
    <w:multiLevelType w:val="hybridMultilevel"/>
    <w:tmpl w:val="82F6A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5BB5622"/>
    <w:multiLevelType w:val="hybridMultilevel"/>
    <w:tmpl w:val="3F9EEA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8" w15:restartNumberingAfterBreak="0">
    <w:nsid w:val="16765526"/>
    <w:multiLevelType w:val="hybridMultilevel"/>
    <w:tmpl w:val="C5B42C7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175F4F40"/>
    <w:multiLevelType w:val="hybridMultilevel"/>
    <w:tmpl w:val="01DEE21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7AA1311"/>
    <w:multiLevelType w:val="hybridMultilevel"/>
    <w:tmpl w:val="67A2150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17FE2258"/>
    <w:multiLevelType w:val="hybridMultilevel"/>
    <w:tmpl w:val="A412C1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182F73F3"/>
    <w:multiLevelType w:val="hybridMultilevel"/>
    <w:tmpl w:val="2468116E"/>
    <w:lvl w:ilvl="0" w:tplc="06A2D7DA">
      <w:start w:val="1"/>
      <w:numFmt w:val="decimal"/>
      <w:lvlText w:val="%1."/>
      <w:lvlJc w:val="left"/>
      <w:pPr>
        <w:ind w:left="720" w:hanging="360"/>
      </w:pPr>
      <w:rPr>
        <w:rFonts w:asciiTheme="minorHAnsi" w:hAnsiTheme="minorHAnsi" w:cstheme="minorHAnsi"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18814A55"/>
    <w:multiLevelType w:val="hybridMultilevel"/>
    <w:tmpl w:val="BEBE231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4" w15:restartNumberingAfterBreak="0">
    <w:nsid w:val="188279C9"/>
    <w:multiLevelType w:val="multilevel"/>
    <w:tmpl w:val="6D920628"/>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18F235A0"/>
    <w:multiLevelType w:val="hybridMultilevel"/>
    <w:tmpl w:val="B25E528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191616F3"/>
    <w:multiLevelType w:val="hybridMultilevel"/>
    <w:tmpl w:val="450C478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195F01FC"/>
    <w:multiLevelType w:val="hybridMultilevel"/>
    <w:tmpl w:val="7422D0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1A5974A3"/>
    <w:multiLevelType w:val="hybridMultilevel"/>
    <w:tmpl w:val="AA502916"/>
    <w:lvl w:ilvl="0" w:tplc="8B9EB510">
      <w:start w:val="1"/>
      <w:numFmt w:val="decimal"/>
      <w:lvlText w:val="%1."/>
      <w:lvlJc w:val="left"/>
      <w:pPr>
        <w:ind w:left="1020" w:hanging="360"/>
      </w:pPr>
    </w:lvl>
    <w:lvl w:ilvl="1" w:tplc="D7D6D824">
      <w:start w:val="1"/>
      <w:numFmt w:val="decimal"/>
      <w:lvlText w:val="%2."/>
      <w:lvlJc w:val="left"/>
      <w:pPr>
        <w:ind w:left="1020" w:hanging="360"/>
      </w:pPr>
    </w:lvl>
    <w:lvl w:ilvl="2" w:tplc="9C68D296">
      <w:start w:val="1"/>
      <w:numFmt w:val="decimal"/>
      <w:lvlText w:val="%3."/>
      <w:lvlJc w:val="left"/>
      <w:pPr>
        <w:ind w:left="1020" w:hanging="360"/>
      </w:pPr>
    </w:lvl>
    <w:lvl w:ilvl="3" w:tplc="7E28287C">
      <w:start w:val="1"/>
      <w:numFmt w:val="decimal"/>
      <w:lvlText w:val="%4."/>
      <w:lvlJc w:val="left"/>
      <w:pPr>
        <w:ind w:left="1020" w:hanging="360"/>
      </w:pPr>
    </w:lvl>
    <w:lvl w:ilvl="4" w:tplc="6220E17C">
      <w:start w:val="1"/>
      <w:numFmt w:val="decimal"/>
      <w:lvlText w:val="%5."/>
      <w:lvlJc w:val="left"/>
      <w:pPr>
        <w:ind w:left="1020" w:hanging="360"/>
      </w:pPr>
    </w:lvl>
    <w:lvl w:ilvl="5" w:tplc="F6465C32">
      <w:start w:val="1"/>
      <w:numFmt w:val="decimal"/>
      <w:lvlText w:val="%6."/>
      <w:lvlJc w:val="left"/>
      <w:pPr>
        <w:ind w:left="1020" w:hanging="360"/>
      </w:pPr>
    </w:lvl>
    <w:lvl w:ilvl="6" w:tplc="7AA6C7BC">
      <w:start w:val="1"/>
      <w:numFmt w:val="decimal"/>
      <w:lvlText w:val="%7."/>
      <w:lvlJc w:val="left"/>
      <w:pPr>
        <w:ind w:left="1020" w:hanging="360"/>
      </w:pPr>
    </w:lvl>
    <w:lvl w:ilvl="7" w:tplc="F4A04A6C">
      <w:start w:val="1"/>
      <w:numFmt w:val="decimal"/>
      <w:lvlText w:val="%8."/>
      <w:lvlJc w:val="left"/>
      <w:pPr>
        <w:ind w:left="1020" w:hanging="360"/>
      </w:pPr>
    </w:lvl>
    <w:lvl w:ilvl="8" w:tplc="5EB6BF48">
      <w:start w:val="1"/>
      <w:numFmt w:val="decimal"/>
      <w:lvlText w:val="%9."/>
      <w:lvlJc w:val="left"/>
      <w:pPr>
        <w:ind w:left="1020" w:hanging="360"/>
      </w:pPr>
    </w:lvl>
  </w:abstractNum>
  <w:abstractNum w:abstractNumId="49" w15:restartNumberingAfterBreak="0">
    <w:nsid w:val="1BF40973"/>
    <w:multiLevelType w:val="hybridMultilevel"/>
    <w:tmpl w:val="504610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0" w15:restartNumberingAfterBreak="0">
    <w:nsid w:val="1D450F58"/>
    <w:multiLevelType w:val="hybridMultilevel"/>
    <w:tmpl w:val="A6BE6C3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1" w15:restartNumberingAfterBreak="0">
    <w:nsid w:val="1D7E2089"/>
    <w:multiLevelType w:val="hybridMultilevel"/>
    <w:tmpl w:val="99FE0F1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1DFE4573"/>
    <w:multiLevelType w:val="hybridMultilevel"/>
    <w:tmpl w:val="2E305E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3" w15:restartNumberingAfterBreak="0">
    <w:nsid w:val="1E222C3A"/>
    <w:multiLevelType w:val="hybridMultilevel"/>
    <w:tmpl w:val="E7F0815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4" w15:restartNumberingAfterBreak="0">
    <w:nsid w:val="1F48495B"/>
    <w:multiLevelType w:val="hybridMultilevel"/>
    <w:tmpl w:val="B59254E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5" w15:restartNumberingAfterBreak="0">
    <w:nsid w:val="211B502A"/>
    <w:multiLevelType w:val="multilevel"/>
    <w:tmpl w:val="7AFED4E0"/>
    <w:lvl w:ilvl="0">
      <w:start w:val="1"/>
      <w:numFmt w:val="decimal"/>
      <w:lvlText w:val="%1."/>
      <w:lvlJc w:val="left"/>
      <w:pPr>
        <w:ind w:left="810" w:hanging="360"/>
      </w:pPr>
      <w:rPr>
        <w:rFonts w:hint="default"/>
        <w:i w:val="0"/>
        <w:i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56" w15:restartNumberingAfterBreak="0">
    <w:nsid w:val="21916602"/>
    <w:multiLevelType w:val="hybridMultilevel"/>
    <w:tmpl w:val="368AC848"/>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7" w15:restartNumberingAfterBreak="0">
    <w:nsid w:val="21DE79A0"/>
    <w:multiLevelType w:val="multilevel"/>
    <w:tmpl w:val="D8BAFCB8"/>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227D3DCE"/>
    <w:multiLevelType w:val="hybridMultilevel"/>
    <w:tmpl w:val="A0F67B5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9" w15:restartNumberingAfterBreak="0">
    <w:nsid w:val="2313598E"/>
    <w:multiLevelType w:val="hybridMultilevel"/>
    <w:tmpl w:val="A618738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0" w15:restartNumberingAfterBreak="0">
    <w:nsid w:val="243B1EA2"/>
    <w:multiLevelType w:val="hybridMultilevel"/>
    <w:tmpl w:val="AFB0A8F6"/>
    <w:lvl w:ilvl="0" w:tplc="BD501B30">
      <w:start w:val="1"/>
      <w:numFmt w:val="decimal"/>
      <w:pStyle w:val="GraphTitle"/>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49358B8"/>
    <w:multiLevelType w:val="multilevel"/>
    <w:tmpl w:val="0102F236"/>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2" w15:restartNumberingAfterBreak="0">
    <w:nsid w:val="25346228"/>
    <w:multiLevelType w:val="hybridMultilevel"/>
    <w:tmpl w:val="D144AB8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3" w15:restartNumberingAfterBreak="0">
    <w:nsid w:val="253641CB"/>
    <w:multiLevelType w:val="hybridMultilevel"/>
    <w:tmpl w:val="97647274"/>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260C5416"/>
    <w:multiLevelType w:val="hybridMultilevel"/>
    <w:tmpl w:val="DA7C62C8"/>
    <w:lvl w:ilvl="0" w:tplc="1E203BAE">
      <w:start w:val="1"/>
      <w:numFmt w:val="bullet"/>
      <w:lvlText w:val=""/>
      <w:lvlJc w:val="left"/>
      <w:pPr>
        <w:ind w:left="360" w:hanging="360"/>
      </w:pPr>
      <w:rPr>
        <w:rFonts w:ascii="Wingdings" w:hAnsi="Wingdings" w:hint="default"/>
        <w:color w:val="auto"/>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65" w15:restartNumberingAfterBreak="0">
    <w:nsid w:val="26320C27"/>
    <w:multiLevelType w:val="hybridMultilevel"/>
    <w:tmpl w:val="ABBE153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6" w15:restartNumberingAfterBreak="0">
    <w:nsid w:val="269A089F"/>
    <w:multiLevelType w:val="hybridMultilevel"/>
    <w:tmpl w:val="E10AF0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7" w15:restartNumberingAfterBreak="0">
    <w:nsid w:val="26E26C13"/>
    <w:multiLevelType w:val="hybridMultilevel"/>
    <w:tmpl w:val="E12A928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8" w15:restartNumberingAfterBreak="0">
    <w:nsid w:val="277C7B3E"/>
    <w:multiLevelType w:val="multilevel"/>
    <w:tmpl w:val="73D06F66"/>
    <w:lvl w:ilvl="0">
      <w:start w:val="1"/>
      <w:numFmt w:val="bullet"/>
      <w:lvlText w:val=""/>
      <w:lvlJc w:val="left"/>
      <w:pPr>
        <w:ind w:left="810" w:hanging="360"/>
      </w:pPr>
      <w:rPr>
        <w:rFonts w:ascii="Symbol" w:hAnsi="Symbol" w:hint="default"/>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69" w15:restartNumberingAfterBreak="0">
    <w:nsid w:val="27D6720E"/>
    <w:multiLevelType w:val="hybridMultilevel"/>
    <w:tmpl w:val="A29CE9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0" w15:restartNumberingAfterBreak="0">
    <w:nsid w:val="282714EF"/>
    <w:multiLevelType w:val="hybridMultilevel"/>
    <w:tmpl w:val="B748C65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1" w15:restartNumberingAfterBreak="0">
    <w:nsid w:val="282B40B8"/>
    <w:multiLevelType w:val="hybridMultilevel"/>
    <w:tmpl w:val="2FC643B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2" w15:restartNumberingAfterBreak="0">
    <w:nsid w:val="2880639B"/>
    <w:multiLevelType w:val="multilevel"/>
    <w:tmpl w:val="F9ACE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8AA47FF"/>
    <w:multiLevelType w:val="hybridMultilevel"/>
    <w:tmpl w:val="A0C4F34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4" w15:restartNumberingAfterBreak="0">
    <w:nsid w:val="291E2B1E"/>
    <w:multiLevelType w:val="hybridMultilevel"/>
    <w:tmpl w:val="9568420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5" w15:restartNumberingAfterBreak="0">
    <w:nsid w:val="29741057"/>
    <w:multiLevelType w:val="hybridMultilevel"/>
    <w:tmpl w:val="2CAE8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29CC4171"/>
    <w:multiLevelType w:val="multilevel"/>
    <w:tmpl w:val="BF247998"/>
    <w:lvl w:ilvl="0">
      <w:start w:val="1"/>
      <w:numFmt w:val="decimal"/>
      <w:lvlText w:val="%1."/>
      <w:lvlJc w:val="left"/>
      <w:pPr>
        <w:ind w:left="0" w:firstLine="0"/>
      </w:pPr>
      <w:rPr>
        <w:rFonts w:hint="default"/>
        <w:color w:val="000000"/>
        <w:sz w:val="18"/>
        <w:szCs w:val="18"/>
      </w:rPr>
    </w:lvl>
    <w:lvl w:ilvl="1">
      <w:start w:val="1"/>
      <w:numFmt w:val="decimal"/>
      <w:lvlText w:val="FR-%1.%2."/>
      <w:lvlJc w:val="left"/>
      <w:pPr>
        <w:ind w:left="0" w:firstLine="0"/>
      </w:pPr>
      <w:rPr>
        <w:rFonts w:hint="default"/>
        <w:color w:val="000000"/>
        <w:sz w:val="20"/>
        <w:szCs w:val="20"/>
      </w:rPr>
    </w:lvl>
    <w:lvl w:ilvl="2">
      <w:start w:val="1"/>
      <w:numFmt w:val="decimal"/>
      <w:lvlText w:val="R-%1.%2.%3."/>
      <w:lvlJc w:val="left"/>
      <w:pPr>
        <w:ind w:left="1224" w:hanging="1224"/>
      </w:pPr>
      <w:rPr>
        <w:rFonts w:hint="default"/>
      </w:rPr>
    </w:lvl>
    <w:lvl w:ilvl="3">
      <w:start w:val="1"/>
      <w:numFmt w:val="decimal"/>
      <w:lvlText w:val="R-%1.%2.%3.%4."/>
      <w:lvlJc w:val="left"/>
      <w:pPr>
        <w:ind w:left="1728" w:hanging="1728"/>
      </w:pPr>
      <w:rPr>
        <w:rFonts w:hint="default"/>
      </w:rPr>
    </w:lvl>
    <w:lvl w:ilvl="4">
      <w:start w:val="1"/>
      <w:numFmt w:val="decimal"/>
      <w:lvlText w:val="R-%1.%2.%3.%4.%5."/>
      <w:lvlJc w:val="left"/>
      <w:pPr>
        <w:ind w:left="2232" w:hanging="223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2A215CE1"/>
    <w:multiLevelType w:val="multilevel"/>
    <w:tmpl w:val="F82C64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AEB2F1B"/>
    <w:multiLevelType w:val="hybridMultilevel"/>
    <w:tmpl w:val="EC981400"/>
    <w:lvl w:ilvl="0" w:tplc="3EF6C55C">
      <w:start w:val="1"/>
      <w:numFmt w:val="decimal"/>
      <w:pStyle w:val="Priedas"/>
      <w:lvlText w:val="%1 PRIEDAS."/>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2B9E0E07"/>
    <w:multiLevelType w:val="hybridMultilevel"/>
    <w:tmpl w:val="AEB01AA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0" w15:restartNumberingAfterBreak="0">
    <w:nsid w:val="2BA75ED4"/>
    <w:multiLevelType w:val="hybridMultilevel"/>
    <w:tmpl w:val="7C0EA7C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1" w15:restartNumberingAfterBreak="0">
    <w:nsid w:val="2BE36CA4"/>
    <w:multiLevelType w:val="hybridMultilevel"/>
    <w:tmpl w:val="128A96F4"/>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82" w15:restartNumberingAfterBreak="0">
    <w:nsid w:val="2C212319"/>
    <w:multiLevelType w:val="multilevel"/>
    <w:tmpl w:val="E572D3E4"/>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2C55683A"/>
    <w:multiLevelType w:val="hybridMultilevel"/>
    <w:tmpl w:val="8D58D42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4" w15:restartNumberingAfterBreak="0">
    <w:nsid w:val="2CD47743"/>
    <w:multiLevelType w:val="multilevel"/>
    <w:tmpl w:val="2806B772"/>
    <w:lvl w:ilvl="0">
      <w:start w:val="1"/>
      <w:numFmt w:val="decimal"/>
      <w:lvlText w:val="%1."/>
      <w:lvlJc w:val="left"/>
      <w:pPr>
        <w:ind w:left="810" w:hanging="360"/>
      </w:pPr>
      <w:rPr>
        <w:rFonts w:hint="default"/>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85" w15:restartNumberingAfterBreak="0">
    <w:nsid w:val="2D0604A5"/>
    <w:multiLevelType w:val="multilevel"/>
    <w:tmpl w:val="14F69660"/>
    <w:lvl w:ilvl="0">
      <w:start w:val="1"/>
      <w:numFmt w:val="decimal"/>
      <w:lvlText w:val="%1."/>
      <w:lvlJc w:val="left"/>
      <w:pPr>
        <w:ind w:left="810" w:hanging="360"/>
      </w:pPr>
      <w:rPr>
        <w:rFonts w:hint="default"/>
        <w:b w:val="0"/>
        <w:b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86" w15:restartNumberingAfterBreak="0">
    <w:nsid w:val="2E2F003D"/>
    <w:multiLevelType w:val="hybridMultilevel"/>
    <w:tmpl w:val="5D6089A8"/>
    <w:lvl w:ilvl="0" w:tplc="74BA91A4">
      <w:start w:val="1"/>
      <w:numFmt w:val="bullet"/>
      <w:lvlText w:val=""/>
      <w:lvlJc w:val="left"/>
      <w:pPr>
        <w:ind w:left="360" w:hanging="360"/>
      </w:pPr>
      <w:rPr>
        <w:rFonts w:ascii="Symbol" w:hAnsi="Symbol" w:hint="default"/>
        <w:color w:val="232323"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2E5D6ED2"/>
    <w:multiLevelType w:val="hybridMultilevel"/>
    <w:tmpl w:val="7B7CE0D0"/>
    <w:lvl w:ilvl="0" w:tplc="74BA91A4">
      <w:start w:val="1"/>
      <w:numFmt w:val="bullet"/>
      <w:lvlText w:val=""/>
      <w:lvlJc w:val="left"/>
      <w:pPr>
        <w:ind w:left="720" w:hanging="360"/>
      </w:pPr>
      <w:rPr>
        <w:rFonts w:ascii="Symbol" w:hAnsi="Symbol" w:hint="default"/>
        <w:color w:val="232323" w:themeColor="text2"/>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8" w15:restartNumberingAfterBreak="0">
    <w:nsid w:val="2E8C5F2C"/>
    <w:multiLevelType w:val="multilevel"/>
    <w:tmpl w:val="8610BA2A"/>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9" w15:restartNumberingAfterBreak="0">
    <w:nsid w:val="2F99377B"/>
    <w:multiLevelType w:val="hybridMultilevel"/>
    <w:tmpl w:val="52A01E66"/>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90" w15:restartNumberingAfterBreak="0">
    <w:nsid w:val="2FDC3F1F"/>
    <w:multiLevelType w:val="hybridMultilevel"/>
    <w:tmpl w:val="782CAC4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1" w15:restartNumberingAfterBreak="0">
    <w:nsid w:val="30102545"/>
    <w:multiLevelType w:val="hybridMultilevel"/>
    <w:tmpl w:val="E6E222B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2" w15:restartNumberingAfterBreak="0">
    <w:nsid w:val="30486D94"/>
    <w:multiLevelType w:val="hybridMultilevel"/>
    <w:tmpl w:val="3828D9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3" w15:restartNumberingAfterBreak="0">
    <w:nsid w:val="30B70A45"/>
    <w:multiLevelType w:val="hybridMultilevel"/>
    <w:tmpl w:val="2EEA48E8"/>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94" w15:restartNumberingAfterBreak="0">
    <w:nsid w:val="30D10859"/>
    <w:multiLevelType w:val="hybridMultilevel"/>
    <w:tmpl w:val="D96ECB7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5" w15:restartNumberingAfterBreak="0">
    <w:nsid w:val="310A0212"/>
    <w:multiLevelType w:val="hybridMultilevel"/>
    <w:tmpl w:val="17F6AD2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6" w15:restartNumberingAfterBreak="0">
    <w:nsid w:val="31623EFF"/>
    <w:multiLevelType w:val="multilevel"/>
    <w:tmpl w:val="5B3EBA6A"/>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318034E2"/>
    <w:multiLevelType w:val="hybridMultilevel"/>
    <w:tmpl w:val="13F290E0"/>
    <w:lvl w:ilvl="0" w:tplc="573E5242">
      <w:start w:val="1"/>
      <w:numFmt w:val="decimal"/>
      <w:lvlText w:val="REZ-%1: "/>
      <w:lvlJc w:val="left"/>
      <w:pPr>
        <w:ind w:left="107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32E364CA"/>
    <w:multiLevelType w:val="hybridMultilevel"/>
    <w:tmpl w:val="DEA01E4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9" w15:restartNumberingAfterBreak="0">
    <w:nsid w:val="32FC27F1"/>
    <w:multiLevelType w:val="hybridMultilevel"/>
    <w:tmpl w:val="F8183D3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0" w15:restartNumberingAfterBreak="0">
    <w:nsid w:val="33CA180C"/>
    <w:multiLevelType w:val="hybridMultilevel"/>
    <w:tmpl w:val="C2E8D8C2"/>
    <w:lvl w:ilvl="0" w:tplc="06F0A392">
      <w:start w:val="1"/>
      <w:numFmt w:val="bullet"/>
      <w:lvlText w:val=""/>
      <w:lvlJc w:val="left"/>
      <w:pPr>
        <w:ind w:left="720" w:hanging="360"/>
      </w:pPr>
      <w:rPr>
        <w:rFonts w:ascii="Symbol" w:hAnsi="Symbol" w:hint="default"/>
        <w:color w:val="232323" w:themeColor="text2"/>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33E45D25"/>
    <w:multiLevelType w:val="hybridMultilevel"/>
    <w:tmpl w:val="2B6638F4"/>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34630050"/>
    <w:multiLevelType w:val="multilevel"/>
    <w:tmpl w:val="79CC0B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34F42BE3"/>
    <w:multiLevelType w:val="hybridMultilevel"/>
    <w:tmpl w:val="99C0029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4" w15:restartNumberingAfterBreak="0">
    <w:nsid w:val="358F7C55"/>
    <w:multiLevelType w:val="hybridMultilevel"/>
    <w:tmpl w:val="38D6F5E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5" w15:restartNumberingAfterBreak="0">
    <w:nsid w:val="35E674C2"/>
    <w:multiLevelType w:val="multilevel"/>
    <w:tmpl w:val="906A9E2C"/>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36441A61"/>
    <w:multiLevelType w:val="hybridMultilevel"/>
    <w:tmpl w:val="5972F530"/>
    <w:lvl w:ilvl="0" w:tplc="E67251D2">
      <w:start w:val="1"/>
      <w:numFmt w:val="decimal"/>
      <w:lvlText w:val="NFR-%1."/>
      <w:lvlJc w:val="left"/>
      <w:pPr>
        <w:ind w:left="1070" w:hanging="360"/>
      </w:pPr>
      <w:rPr>
        <w:rFonts w:hint="default"/>
        <w:sz w:val="18"/>
        <w:szCs w:val="2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364F2C9B"/>
    <w:multiLevelType w:val="multilevel"/>
    <w:tmpl w:val="FB86D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690785C"/>
    <w:multiLevelType w:val="hybridMultilevel"/>
    <w:tmpl w:val="67102BC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9" w15:restartNumberingAfterBreak="0">
    <w:nsid w:val="37B25C35"/>
    <w:multiLevelType w:val="hybridMultilevel"/>
    <w:tmpl w:val="4FE8E6CE"/>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0" w15:restartNumberingAfterBreak="0">
    <w:nsid w:val="390D64EA"/>
    <w:multiLevelType w:val="multilevel"/>
    <w:tmpl w:val="D13C7EF2"/>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395531FF"/>
    <w:multiLevelType w:val="multilevel"/>
    <w:tmpl w:val="21B689FC"/>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2" w15:restartNumberingAfterBreak="0">
    <w:nsid w:val="39DD237E"/>
    <w:multiLevelType w:val="hybridMultilevel"/>
    <w:tmpl w:val="D1343504"/>
    <w:lvl w:ilvl="0" w:tplc="FFFFFFFF">
      <w:start w:val="1"/>
      <w:numFmt w:val="decimal"/>
      <w:lvlText w:val="%1."/>
      <w:lvlJc w:val="left"/>
      <w:pPr>
        <w:ind w:left="360" w:hanging="360"/>
      </w:pPr>
      <w:rPr>
        <w:rFonts w:hint="default"/>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39F9411B"/>
    <w:multiLevelType w:val="hybridMultilevel"/>
    <w:tmpl w:val="CD082944"/>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4" w15:restartNumberingAfterBreak="0">
    <w:nsid w:val="3AE80C53"/>
    <w:multiLevelType w:val="hybridMultilevel"/>
    <w:tmpl w:val="F580C40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5" w15:restartNumberingAfterBreak="0">
    <w:nsid w:val="3B027B00"/>
    <w:multiLevelType w:val="hybridMultilevel"/>
    <w:tmpl w:val="12CC7C0A"/>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3B77729B"/>
    <w:multiLevelType w:val="hybridMultilevel"/>
    <w:tmpl w:val="B8204EB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7" w15:restartNumberingAfterBreak="0">
    <w:nsid w:val="3C2C2960"/>
    <w:multiLevelType w:val="multilevel"/>
    <w:tmpl w:val="14F69660"/>
    <w:lvl w:ilvl="0">
      <w:start w:val="1"/>
      <w:numFmt w:val="decimal"/>
      <w:lvlText w:val="%1."/>
      <w:lvlJc w:val="left"/>
      <w:pPr>
        <w:ind w:left="810" w:hanging="360"/>
      </w:pPr>
      <w:rPr>
        <w:rFonts w:hint="default"/>
        <w:b w:val="0"/>
        <w:b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18" w15:restartNumberingAfterBreak="0">
    <w:nsid w:val="3D040DFD"/>
    <w:multiLevelType w:val="multilevel"/>
    <w:tmpl w:val="4EACB5FE"/>
    <w:lvl w:ilvl="0">
      <w:start w:val="1"/>
      <w:numFmt w:val="decimal"/>
      <w:lvlText w:val="%1."/>
      <w:lvlJc w:val="left"/>
      <w:pPr>
        <w:ind w:left="810" w:hanging="360"/>
      </w:pPr>
      <w:rPr>
        <w:rFonts w:hint="default"/>
        <w:i w:val="0"/>
        <w:i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19" w15:restartNumberingAfterBreak="0">
    <w:nsid w:val="3ED40243"/>
    <w:multiLevelType w:val="hybridMultilevel"/>
    <w:tmpl w:val="F684CF1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0" w15:restartNumberingAfterBreak="0">
    <w:nsid w:val="405C41FC"/>
    <w:multiLevelType w:val="hybridMultilevel"/>
    <w:tmpl w:val="349001DC"/>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21" w15:restartNumberingAfterBreak="0">
    <w:nsid w:val="406A7488"/>
    <w:multiLevelType w:val="hybridMultilevel"/>
    <w:tmpl w:val="1AD6DC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2" w15:restartNumberingAfterBreak="0">
    <w:nsid w:val="40D01A32"/>
    <w:multiLevelType w:val="hybridMultilevel"/>
    <w:tmpl w:val="50309FB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3" w15:restartNumberingAfterBreak="0">
    <w:nsid w:val="41E07BDF"/>
    <w:multiLevelType w:val="hybridMultilevel"/>
    <w:tmpl w:val="D1880B36"/>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24" w15:restartNumberingAfterBreak="0">
    <w:nsid w:val="421024DC"/>
    <w:multiLevelType w:val="hybridMultilevel"/>
    <w:tmpl w:val="A0FEA53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5" w15:restartNumberingAfterBreak="0">
    <w:nsid w:val="4223063A"/>
    <w:multiLevelType w:val="hybridMultilevel"/>
    <w:tmpl w:val="2CFE899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6" w15:restartNumberingAfterBreak="0">
    <w:nsid w:val="424064DB"/>
    <w:multiLevelType w:val="hybridMultilevel"/>
    <w:tmpl w:val="9B9090C4"/>
    <w:lvl w:ilvl="0" w:tplc="74BA91A4">
      <w:start w:val="1"/>
      <w:numFmt w:val="bullet"/>
      <w:lvlText w:val=""/>
      <w:lvlJc w:val="left"/>
      <w:pPr>
        <w:ind w:left="720" w:hanging="360"/>
      </w:pPr>
      <w:rPr>
        <w:rFonts w:ascii="Symbol" w:hAnsi="Symbol" w:hint="default"/>
        <w:color w:val="232323"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2987BE5"/>
    <w:multiLevelType w:val="hybridMultilevel"/>
    <w:tmpl w:val="F2A8C100"/>
    <w:lvl w:ilvl="0" w:tplc="8DFA19E4">
      <w:start w:val="1"/>
      <w:numFmt w:val="decimal"/>
      <w:pStyle w:val="TableTitle"/>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8" w15:restartNumberingAfterBreak="0">
    <w:nsid w:val="42DB04E2"/>
    <w:multiLevelType w:val="hybridMultilevel"/>
    <w:tmpl w:val="1AB4E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42FD1F18"/>
    <w:multiLevelType w:val="hybridMultilevel"/>
    <w:tmpl w:val="C5C471AC"/>
    <w:lvl w:ilvl="0" w:tplc="E738EF4C">
      <w:start w:val="1"/>
      <w:numFmt w:val="bullet"/>
      <w:lvlText w:val=""/>
      <w:lvlJc w:val="left"/>
      <w:pPr>
        <w:ind w:left="720" w:hanging="360"/>
      </w:pPr>
      <w:rPr>
        <w:rFonts w:ascii="Symbol" w:hAnsi="Symbol" w:hint="default"/>
        <w:color w:val="ACAEAC"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435E3B9E"/>
    <w:multiLevelType w:val="hybridMultilevel"/>
    <w:tmpl w:val="B7F849D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1" w15:restartNumberingAfterBreak="0">
    <w:nsid w:val="4464660D"/>
    <w:multiLevelType w:val="hybridMultilevel"/>
    <w:tmpl w:val="7A741180"/>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2" w15:restartNumberingAfterBreak="0">
    <w:nsid w:val="45016F48"/>
    <w:multiLevelType w:val="hybridMultilevel"/>
    <w:tmpl w:val="E7B8231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3" w15:restartNumberingAfterBreak="0">
    <w:nsid w:val="453A7BCA"/>
    <w:multiLevelType w:val="hybridMultilevel"/>
    <w:tmpl w:val="98BE26F2"/>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 w15:restartNumberingAfterBreak="0">
    <w:nsid w:val="456506F2"/>
    <w:multiLevelType w:val="multilevel"/>
    <w:tmpl w:val="BA2241AC"/>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41"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45EC3F49"/>
    <w:multiLevelType w:val="hybridMultilevel"/>
    <w:tmpl w:val="4B00BAE0"/>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36" w15:restartNumberingAfterBreak="0">
    <w:nsid w:val="46992DCC"/>
    <w:multiLevelType w:val="hybridMultilevel"/>
    <w:tmpl w:val="486CC7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7" w15:restartNumberingAfterBreak="0">
    <w:nsid w:val="46FF78EE"/>
    <w:multiLevelType w:val="hybridMultilevel"/>
    <w:tmpl w:val="3B6886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4705409C"/>
    <w:multiLevelType w:val="hybridMultilevel"/>
    <w:tmpl w:val="CA84E2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9" w15:restartNumberingAfterBreak="0">
    <w:nsid w:val="474C793E"/>
    <w:multiLevelType w:val="hybridMultilevel"/>
    <w:tmpl w:val="11427C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0" w15:restartNumberingAfterBreak="0">
    <w:nsid w:val="49C26AAD"/>
    <w:multiLevelType w:val="hybridMultilevel"/>
    <w:tmpl w:val="3AF2BE5C"/>
    <w:lvl w:ilvl="0" w:tplc="FFFFFFFF">
      <w:start w:val="1"/>
      <w:numFmt w:val="decimal"/>
      <w:lvlText w:val="%1."/>
      <w:lvlJc w:val="left"/>
      <w:pPr>
        <w:ind w:left="720" w:hanging="360"/>
      </w:pPr>
      <w:rPr>
        <w:rFonts w:hint="default"/>
      </w:r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4A4D2E44"/>
    <w:multiLevelType w:val="hybridMultilevel"/>
    <w:tmpl w:val="FC981254"/>
    <w:lvl w:ilvl="0" w:tplc="74BA91A4">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2" w15:restartNumberingAfterBreak="0">
    <w:nsid w:val="4A6A0945"/>
    <w:multiLevelType w:val="hybridMultilevel"/>
    <w:tmpl w:val="AB3454CC"/>
    <w:lvl w:ilvl="0" w:tplc="04270001">
      <w:start w:val="1"/>
      <w:numFmt w:val="bullet"/>
      <w:lvlText w:val=""/>
      <w:lvlJc w:val="left"/>
      <w:pPr>
        <w:ind w:left="1800" w:hanging="360"/>
      </w:pPr>
      <w:rPr>
        <w:rFonts w:ascii="Symbol" w:hAnsi="Symbol" w:hint="default"/>
      </w:rPr>
    </w:lvl>
    <w:lvl w:ilvl="1" w:tplc="04270003" w:tentative="1">
      <w:start w:val="1"/>
      <w:numFmt w:val="bullet"/>
      <w:lvlText w:val="o"/>
      <w:lvlJc w:val="left"/>
      <w:pPr>
        <w:ind w:left="2520" w:hanging="360"/>
      </w:pPr>
      <w:rPr>
        <w:rFonts w:ascii="Courier New" w:hAnsi="Courier New" w:cs="Courier New" w:hint="default"/>
      </w:rPr>
    </w:lvl>
    <w:lvl w:ilvl="2" w:tplc="04270005" w:tentative="1">
      <w:start w:val="1"/>
      <w:numFmt w:val="bullet"/>
      <w:lvlText w:val=""/>
      <w:lvlJc w:val="left"/>
      <w:pPr>
        <w:ind w:left="3240" w:hanging="360"/>
      </w:pPr>
      <w:rPr>
        <w:rFonts w:ascii="Wingdings" w:hAnsi="Wingdings" w:hint="default"/>
      </w:rPr>
    </w:lvl>
    <w:lvl w:ilvl="3" w:tplc="04270001" w:tentative="1">
      <w:start w:val="1"/>
      <w:numFmt w:val="bullet"/>
      <w:lvlText w:val=""/>
      <w:lvlJc w:val="left"/>
      <w:pPr>
        <w:ind w:left="3960" w:hanging="360"/>
      </w:pPr>
      <w:rPr>
        <w:rFonts w:ascii="Symbol" w:hAnsi="Symbol" w:hint="default"/>
      </w:rPr>
    </w:lvl>
    <w:lvl w:ilvl="4" w:tplc="04270003" w:tentative="1">
      <w:start w:val="1"/>
      <w:numFmt w:val="bullet"/>
      <w:lvlText w:val="o"/>
      <w:lvlJc w:val="left"/>
      <w:pPr>
        <w:ind w:left="4680" w:hanging="360"/>
      </w:pPr>
      <w:rPr>
        <w:rFonts w:ascii="Courier New" w:hAnsi="Courier New" w:cs="Courier New" w:hint="default"/>
      </w:rPr>
    </w:lvl>
    <w:lvl w:ilvl="5" w:tplc="04270005" w:tentative="1">
      <w:start w:val="1"/>
      <w:numFmt w:val="bullet"/>
      <w:lvlText w:val=""/>
      <w:lvlJc w:val="left"/>
      <w:pPr>
        <w:ind w:left="5400" w:hanging="360"/>
      </w:pPr>
      <w:rPr>
        <w:rFonts w:ascii="Wingdings" w:hAnsi="Wingdings" w:hint="default"/>
      </w:rPr>
    </w:lvl>
    <w:lvl w:ilvl="6" w:tplc="04270001" w:tentative="1">
      <w:start w:val="1"/>
      <w:numFmt w:val="bullet"/>
      <w:lvlText w:val=""/>
      <w:lvlJc w:val="left"/>
      <w:pPr>
        <w:ind w:left="6120" w:hanging="360"/>
      </w:pPr>
      <w:rPr>
        <w:rFonts w:ascii="Symbol" w:hAnsi="Symbol" w:hint="default"/>
      </w:rPr>
    </w:lvl>
    <w:lvl w:ilvl="7" w:tplc="04270003" w:tentative="1">
      <w:start w:val="1"/>
      <w:numFmt w:val="bullet"/>
      <w:lvlText w:val="o"/>
      <w:lvlJc w:val="left"/>
      <w:pPr>
        <w:ind w:left="6840" w:hanging="360"/>
      </w:pPr>
      <w:rPr>
        <w:rFonts w:ascii="Courier New" w:hAnsi="Courier New" w:cs="Courier New" w:hint="default"/>
      </w:rPr>
    </w:lvl>
    <w:lvl w:ilvl="8" w:tplc="04270005" w:tentative="1">
      <w:start w:val="1"/>
      <w:numFmt w:val="bullet"/>
      <w:lvlText w:val=""/>
      <w:lvlJc w:val="left"/>
      <w:pPr>
        <w:ind w:left="7560" w:hanging="360"/>
      </w:pPr>
      <w:rPr>
        <w:rFonts w:ascii="Wingdings" w:hAnsi="Wingdings" w:hint="default"/>
      </w:rPr>
    </w:lvl>
  </w:abstractNum>
  <w:abstractNum w:abstractNumId="143" w15:restartNumberingAfterBreak="0">
    <w:nsid w:val="4B985525"/>
    <w:multiLevelType w:val="hybridMultilevel"/>
    <w:tmpl w:val="5F26BEA6"/>
    <w:lvl w:ilvl="0" w:tplc="604E0172">
      <w:start w:val="1"/>
      <w:numFmt w:val="decimal"/>
      <w:lvlText w:val="FR-%1."/>
      <w:lvlJc w:val="left"/>
      <w:pPr>
        <w:ind w:left="1069"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4" w15:restartNumberingAfterBreak="0">
    <w:nsid w:val="4CF87D96"/>
    <w:multiLevelType w:val="hybridMultilevel"/>
    <w:tmpl w:val="0D3C213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5" w15:restartNumberingAfterBreak="0">
    <w:nsid w:val="4D31156F"/>
    <w:multiLevelType w:val="multilevel"/>
    <w:tmpl w:val="E6C82DD2"/>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41"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4D6F4E25"/>
    <w:multiLevelType w:val="hybridMultilevel"/>
    <w:tmpl w:val="54D24E6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7" w15:restartNumberingAfterBreak="0">
    <w:nsid w:val="4E15380B"/>
    <w:multiLevelType w:val="hybridMultilevel"/>
    <w:tmpl w:val="A3300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4E65475E"/>
    <w:multiLevelType w:val="hybridMultilevel"/>
    <w:tmpl w:val="40883654"/>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49" w15:restartNumberingAfterBreak="0">
    <w:nsid w:val="4E8D3D28"/>
    <w:multiLevelType w:val="hybridMultilevel"/>
    <w:tmpl w:val="300A648A"/>
    <w:lvl w:ilvl="0" w:tplc="0809000F">
      <w:start w:val="1"/>
      <w:numFmt w:val="decimal"/>
      <w:lvlText w:val="%1."/>
      <w:lvlJc w:val="left"/>
      <w:pPr>
        <w:ind w:left="360" w:hanging="360"/>
      </w:pPr>
      <w:rPr>
        <w:rFonts w:hint="default"/>
      </w:rPr>
    </w:lvl>
    <w:lvl w:ilvl="1" w:tplc="FFFFFFFF">
      <w:start w:val="1"/>
      <w:numFmt w:val="bullet"/>
      <w:lvlText w:val="•"/>
      <w:lvlJc w:val="left"/>
      <w:pPr>
        <w:ind w:left="1440" w:hanging="360"/>
      </w:pPr>
      <w:rPr>
        <w:rFonts w:ascii="Arial" w:eastAsiaTheme="minorHAnsi" w:hAnsi="Arial"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4F9D02AB"/>
    <w:multiLevelType w:val="multilevel"/>
    <w:tmpl w:val="92C062B0"/>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4FFD71B1"/>
    <w:multiLevelType w:val="multilevel"/>
    <w:tmpl w:val="166228EC"/>
    <w:lvl w:ilvl="0">
      <w:start w:val="1"/>
      <w:numFmt w:val="bullet"/>
      <w:lvlText w:val=""/>
      <w:lvlJc w:val="left"/>
      <w:pPr>
        <w:ind w:left="360" w:hanging="360"/>
      </w:pPr>
      <w:rPr>
        <w:rFonts w:ascii="Symbol" w:hAnsi="Symbol" w:hint="default"/>
        <w:color w:val="232323" w:themeColor="text2"/>
        <w:sz w:val="18"/>
        <w:szCs w:val="18"/>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2" w15:restartNumberingAfterBreak="0">
    <w:nsid w:val="51F15754"/>
    <w:multiLevelType w:val="hybridMultilevel"/>
    <w:tmpl w:val="E56277D4"/>
    <w:lvl w:ilvl="0" w:tplc="5CF6E27C">
      <w:start w:val="1"/>
      <w:numFmt w:val="decimal"/>
      <w:lvlText w:val="BPR-%1."/>
      <w:lvlJc w:val="center"/>
      <w:pPr>
        <w:ind w:left="644" w:hanging="360"/>
      </w:pPr>
      <w:rPr>
        <w:rFonts w:asciiTheme="minorHAnsi" w:hAnsiTheme="minorHAnsi" w:cstheme="minorHAnsi" w:hint="default"/>
        <w:color w:val="auto"/>
        <w:sz w:val="18"/>
        <w:szCs w:val="16"/>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153" w15:restartNumberingAfterBreak="0">
    <w:nsid w:val="5211118C"/>
    <w:multiLevelType w:val="multilevel"/>
    <w:tmpl w:val="92E4B2C0"/>
    <w:lvl w:ilvl="0">
      <w:start w:val="1"/>
      <w:numFmt w:val="bullet"/>
      <w:lvlText w:val=""/>
      <w:lvlJc w:val="left"/>
      <w:pPr>
        <w:ind w:left="720" w:hanging="360"/>
      </w:pPr>
      <w:rPr>
        <w:rFonts w:ascii="Symbol" w:hAnsi="Symbol" w:hint="default"/>
        <w:color w:val="auto"/>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4" w15:restartNumberingAfterBreak="0">
    <w:nsid w:val="521D6D0A"/>
    <w:multiLevelType w:val="hybridMultilevel"/>
    <w:tmpl w:val="DFB2506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5" w15:restartNumberingAfterBreak="0">
    <w:nsid w:val="522D48FE"/>
    <w:multiLevelType w:val="hybridMultilevel"/>
    <w:tmpl w:val="D5CC8522"/>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6" w15:restartNumberingAfterBreak="0">
    <w:nsid w:val="540C283F"/>
    <w:multiLevelType w:val="hybridMultilevel"/>
    <w:tmpl w:val="580EA74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7" w15:restartNumberingAfterBreak="0">
    <w:nsid w:val="54AA4CF7"/>
    <w:multiLevelType w:val="multilevel"/>
    <w:tmpl w:val="B120C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5375E45"/>
    <w:multiLevelType w:val="hybridMultilevel"/>
    <w:tmpl w:val="8ED8719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9" w15:restartNumberingAfterBreak="0">
    <w:nsid w:val="565B1A96"/>
    <w:multiLevelType w:val="multilevel"/>
    <w:tmpl w:val="08A4DB3A"/>
    <w:lvl w:ilvl="0">
      <w:start w:val="1"/>
      <w:numFmt w:val="bullet"/>
      <w:lvlText w:val=""/>
      <w:lvlJc w:val="left"/>
      <w:pPr>
        <w:ind w:left="360" w:hanging="360"/>
      </w:pPr>
      <w:rPr>
        <w:rFonts w:ascii="Symbol" w:hAnsi="Symbol" w:hint="default"/>
        <w:color w:val="232323" w:themeColor="text2"/>
      </w:rPr>
    </w:lvl>
    <w:lvl w:ilvl="1">
      <w:start w:val="1"/>
      <w:numFmt w:val="lowerLetter"/>
      <w:lvlText w:val="%2."/>
      <w:lvlJc w:val="left"/>
      <w:pPr>
        <w:ind w:left="1080" w:hanging="360"/>
      </w:pPr>
    </w:lvl>
    <w:lvl w:ilvl="2">
      <w:start w:val="1"/>
      <w:numFmt w:val="bullet"/>
      <w:lvlText w:val="●"/>
      <w:lvlJc w:val="left"/>
      <w:pPr>
        <w:ind w:left="2340" w:hanging="720"/>
      </w:pPr>
      <w:rPr>
        <w:rFonts w:ascii="Noto Sans Symbols" w:eastAsia="Noto Sans Symbols" w:hAnsi="Noto Sans Symbols" w:cs="Noto Sans Symbols"/>
        <w:color w:val="134753"/>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0" w15:restartNumberingAfterBreak="0">
    <w:nsid w:val="56A5496B"/>
    <w:multiLevelType w:val="multilevel"/>
    <w:tmpl w:val="2B38908E"/>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1" w15:restartNumberingAfterBreak="0">
    <w:nsid w:val="57452877"/>
    <w:multiLevelType w:val="hybridMultilevel"/>
    <w:tmpl w:val="0BC4D24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2" w15:restartNumberingAfterBreak="0">
    <w:nsid w:val="58753882"/>
    <w:multiLevelType w:val="hybridMultilevel"/>
    <w:tmpl w:val="12CC7C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596E258C"/>
    <w:multiLevelType w:val="multilevel"/>
    <w:tmpl w:val="A45E2BB4"/>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4" w15:restartNumberingAfterBreak="0">
    <w:nsid w:val="59FC60AC"/>
    <w:multiLevelType w:val="hybridMultilevel"/>
    <w:tmpl w:val="C47C55F0"/>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65" w15:restartNumberingAfterBreak="0">
    <w:nsid w:val="5A4E2FCF"/>
    <w:multiLevelType w:val="hybridMultilevel"/>
    <w:tmpl w:val="408E10C0"/>
    <w:lvl w:ilvl="0" w:tplc="19B4542A">
      <w:start w:val="1"/>
      <w:numFmt w:val="decimal"/>
      <w:pStyle w:val="SectionHead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6" w15:restartNumberingAfterBreak="0">
    <w:nsid w:val="5A541574"/>
    <w:multiLevelType w:val="multilevel"/>
    <w:tmpl w:val="BE4A9376"/>
    <w:lvl w:ilvl="0">
      <w:start w:val="1"/>
      <w:numFmt w:val="bullet"/>
      <w:lvlText w:val="●"/>
      <w:lvlJc w:val="left"/>
      <w:pPr>
        <w:ind w:left="720" w:hanging="360"/>
      </w:pPr>
      <w:rPr>
        <w:rFonts w:asciiTheme="minorHAnsi" w:eastAsia="Noto Sans Symbols" w:hAnsiTheme="minorHAnsi" w:cstheme="minorHAnsi" w:hint="default"/>
        <w:color w:val="134753"/>
        <w:sz w:val="20"/>
        <w:szCs w:val="20"/>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7" w15:restartNumberingAfterBreak="0">
    <w:nsid w:val="5A6344B4"/>
    <w:multiLevelType w:val="multilevel"/>
    <w:tmpl w:val="A45E2BB4"/>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8" w15:restartNumberingAfterBreak="0">
    <w:nsid w:val="5B9B1D83"/>
    <w:multiLevelType w:val="hybridMultilevel"/>
    <w:tmpl w:val="A84C0258"/>
    <w:lvl w:ilvl="0" w:tplc="F6AA6E7E">
      <w:start w:val="1"/>
      <w:numFmt w:val="bullet"/>
      <w:lvlText w:val=""/>
      <w:lvlJc w:val="left"/>
      <w:pPr>
        <w:ind w:left="720" w:hanging="360"/>
      </w:pPr>
      <w:rPr>
        <w:rFonts w:ascii="Symbol" w:hAnsi="Symbol" w:hint="default"/>
        <w:color w:val="232323" w:themeColor="text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9" w15:restartNumberingAfterBreak="0">
    <w:nsid w:val="5BBB688D"/>
    <w:multiLevelType w:val="hybridMultilevel"/>
    <w:tmpl w:val="76226404"/>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0" w15:restartNumberingAfterBreak="0">
    <w:nsid w:val="5BCC7C50"/>
    <w:multiLevelType w:val="multilevel"/>
    <w:tmpl w:val="957C35DA"/>
    <w:lvl w:ilvl="0">
      <w:start w:val="1"/>
      <w:numFmt w:val="bullet"/>
      <w:lvlText w:val=""/>
      <w:lvlJc w:val="left"/>
      <w:pPr>
        <w:ind w:left="720" w:hanging="360"/>
      </w:pPr>
      <w:rPr>
        <w:rFonts w:ascii="Symbol" w:hAnsi="Symbol" w:hint="default"/>
        <w:color w:val="232323" w:themeColor="text2"/>
        <w:sz w:val="18"/>
        <w:szCs w:val="20"/>
      </w:rPr>
    </w:lvl>
    <w:lvl w:ilvl="1">
      <w:start w:val="1"/>
      <w:numFmt w:val="lowerLetter"/>
      <w:lvlText w:val="%2."/>
      <w:lvlJc w:val="left"/>
      <w:pPr>
        <w:ind w:left="1440" w:hanging="360"/>
      </w:pPr>
    </w:lvl>
    <w:lvl w:ilvl="2">
      <w:start w:val="1"/>
      <w:numFmt w:val="bullet"/>
      <w:lvlText w:val="●"/>
      <w:lvlJc w:val="left"/>
      <w:pPr>
        <w:ind w:left="2700" w:hanging="720"/>
      </w:pPr>
      <w:rPr>
        <w:rFonts w:ascii="Noto Sans Symbols" w:eastAsia="Noto Sans Symbols" w:hAnsi="Noto Sans Symbols" w:cs="Noto Sans Symbols"/>
        <w:color w:val="134753"/>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5BEB21D6"/>
    <w:multiLevelType w:val="hybridMultilevel"/>
    <w:tmpl w:val="990E583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2" w15:restartNumberingAfterBreak="0">
    <w:nsid w:val="5CA91B3C"/>
    <w:multiLevelType w:val="multilevel"/>
    <w:tmpl w:val="14F69660"/>
    <w:lvl w:ilvl="0">
      <w:start w:val="1"/>
      <w:numFmt w:val="decimal"/>
      <w:lvlText w:val="%1."/>
      <w:lvlJc w:val="left"/>
      <w:pPr>
        <w:ind w:left="810" w:hanging="360"/>
      </w:pPr>
      <w:rPr>
        <w:rFonts w:hint="default"/>
        <w:b w:val="0"/>
        <w:b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73" w15:restartNumberingAfterBreak="0">
    <w:nsid w:val="5CC3746B"/>
    <w:multiLevelType w:val="hybridMultilevel"/>
    <w:tmpl w:val="0F14BEBC"/>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74" w15:restartNumberingAfterBreak="0">
    <w:nsid w:val="5D596F50"/>
    <w:multiLevelType w:val="hybridMultilevel"/>
    <w:tmpl w:val="5BB4818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5" w15:restartNumberingAfterBreak="0">
    <w:nsid w:val="5FF63499"/>
    <w:multiLevelType w:val="hybridMultilevel"/>
    <w:tmpl w:val="04CC8A0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6" w15:restartNumberingAfterBreak="0">
    <w:nsid w:val="602A6D46"/>
    <w:multiLevelType w:val="hybridMultilevel"/>
    <w:tmpl w:val="CAB415E2"/>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77" w15:restartNumberingAfterBreak="0">
    <w:nsid w:val="604618C9"/>
    <w:multiLevelType w:val="hybridMultilevel"/>
    <w:tmpl w:val="D1343504"/>
    <w:lvl w:ilvl="0" w:tplc="D8AA87F4">
      <w:start w:val="1"/>
      <w:numFmt w:val="decimal"/>
      <w:lvlText w:val="%1."/>
      <w:lvlJc w:val="left"/>
      <w:pPr>
        <w:ind w:left="360" w:hanging="360"/>
      </w:pPr>
      <w:rPr>
        <w:rFonts w:hint="default"/>
        <w:i w:val="0"/>
        <w:i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8" w15:restartNumberingAfterBreak="0">
    <w:nsid w:val="60CD54AE"/>
    <w:multiLevelType w:val="hybridMultilevel"/>
    <w:tmpl w:val="CED8DB8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9" w15:restartNumberingAfterBreak="0">
    <w:nsid w:val="60FC663F"/>
    <w:multiLevelType w:val="hybridMultilevel"/>
    <w:tmpl w:val="2F2C02C8"/>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80" w15:restartNumberingAfterBreak="0">
    <w:nsid w:val="612E6E45"/>
    <w:multiLevelType w:val="hybridMultilevel"/>
    <w:tmpl w:val="457E85B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1" w15:restartNumberingAfterBreak="0">
    <w:nsid w:val="618279E1"/>
    <w:multiLevelType w:val="hybridMultilevel"/>
    <w:tmpl w:val="141AAF9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2" w15:restartNumberingAfterBreak="0">
    <w:nsid w:val="61AA713E"/>
    <w:multiLevelType w:val="multilevel"/>
    <w:tmpl w:val="BF247998"/>
    <w:lvl w:ilvl="0">
      <w:start w:val="1"/>
      <w:numFmt w:val="decimal"/>
      <w:lvlText w:val="%1."/>
      <w:lvlJc w:val="left"/>
      <w:pPr>
        <w:ind w:left="0" w:firstLine="0"/>
      </w:pPr>
      <w:rPr>
        <w:rFonts w:hint="default"/>
        <w:color w:val="000000"/>
        <w:sz w:val="18"/>
        <w:szCs w:val="18"/>
      </w:rPr>
    </w:lvl>
    <w:lvl w:ilvl="1">
      <w:start w:val="1"/>
      <w:numFmt w:val="decimal"/>
      <w:lvlText w:val="FR-%1.%2."/>
      <w:lvlJc w:val="left"/>
      <w:pPr>
        <w:ind w:left="0" w:firstLine="0"/>
      </w:pPr>
      <w:rPr>
        <w:rFonts w:hint="default"/>
        <w:color w:val="000000"/>
        <w:sz w:val="20"/>
        <w:szCs w:val="20"/>
      </w:rPr>
    </w:lvl>
    <w:lvl w:ilvl="2">
      <w:start w:val="1"/>
      <w:numFmt w:val="decimal"/>
      <w:lvlText w:val="R-%1.%2.%3."/>
      <w:lvlJc w:val="left"/>
      <w:pPr>
        <w:ind w:left="1224" w:hanging="1224"/>
      </w:pPr>
      <w:rPr>
        <w:rFonts w:hint="default"/>
      </w:rPr>
    </w:lvl>
    <w:lvl w:ilvl="3">
      <w:start w:val="1"/>
      <w:numFmt w:val="decimal"/>
      <w:lvlText w:val="R-%1.%2.%3.%4."/>
      <w:lvlJc w:val="left"/>
      <w:pPr>
        <w:ind w:left="1728" w:hanging="1728"/>
      </w:pPr>
      <w:rPr>
        <w:rFonts w:hint="default"/>
      </w:rPr>
    </w:lvl>
    <w:lvl w:ilvl="4">
      <w:start w:val="1"/>
      <w:numFmt w:val="decimal"/>
      <w:lvlText w:val="R-%1.%2.%3.%4.%5."/>
      <w:lvlJc w:val="left"/>
      <w:pPr>
        <w:ind w:left="2232" w:hanging="223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3" w15:restartNumberingAfterBreak="0">
    <w:nsid w:val="620C2F20"/>
    <w:multiLevelType w:val="hybridMultilevel"/>
    <w:tmpl w:val="2C46C36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4" w15:restartNumberingAfterBreak="0">
    <w:nsid w:val="62B931A5"/>
    <w:multiLevelType w:val="hybridMultilevel"/>
    <w:tmpl w:val="7A86058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5" w15:restartNumberingAfterBreak="0">
    <w:nsid w:val="637970C4"/>
    <w:multiLevelType w:val="hybridMultilevel"/>
    <w:tmpl w:val="AAFAD19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6" w15:restartNumberingAfterBreak="0">
    <w:nsid w:val="6455592F"/>
    <w:multiLevelType w:val="hybridMultilevel"/>
    <w:tmpl w:val="682E3A96"/>
    <w:lvl w:ilvl="0" w:tplc="40AC5650">
      <w:start w:val="1"/>
      <w:numFmt w:val="decimal"/>
      <w:lvlText w:val="%1."/>
      <w:lvlJc w:val="left"/>
      <w:pPr>
        <w:ind w:left="360" w:hanging="360"/>
      </w:pPr>
      <w:rPr>
        <w:rFonts w:hint="default"/>
        <w:i w:val="0"/>
        <w:i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7" w15:restartNumberingAfterBreak="0">
    <w:nsid w:val="64FC52E4"/>
    <w:multiLevelType w:val="hybridMultilevel"/>
    <w:tmpl w:val="9B4C4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64FF64C9"/>
    <w:multiLevelType w:val="hybridMultilevel"/>
    <w:tmpl w:val="58AACE2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9" w15:restartNumberingAfterBreak="0">
    <w:nsid w:val="65105976"/>
    <w:multiLevelType w:val="hybridMultilevel"/>
    <w:tmpl w:val="A81CDDF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0" w15:restartNumberingAfterBreak="0">
    <w:nsid w:val="651A6E35"/>
    <w:multiLevelType w:val="hybridMultilevel"/>
    <w:tmpl w:val="709A2B16"/>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1" w15:restartNumberingAfterBreak="0">
    <w:nsid w:val="65497157"/>
    <w:multiLevelType w:val="multilevel"/>
    <w:tmpl w:val="D2244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6232035"/>
    <w:multiLevelType w:val="hybridMultilevel"/>
    <w:tmpl w:val="2C38E5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3" w15:restartNumberingAfterBreak="0">
    <w:nsid w:val="668C6312"/>
    <w:multiLevelType w:val="hybridMultilevel"/>
    <w:tmpl w:val="F22055E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4" w15:restartNumberingAfterBreak="0">
    <w:nsid w:val="66953D8E"/>
    <w:multiLevelType w:val="hybridMultilevel"/>
    <w:tmpl w:val="4218EEEC"/>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5" w15:restartNumberingAfterBreak="0">
    <w:nsid w:val="66C84F9E"/>
    <w:multiLevelType w:val="hybridMultilevel"/>
    <w:tmpl w:val="5DA053AC"/>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6" w15:restartNumberingAfterBreak="0">
    <w:nsid w:val="66ED70B8"/>
    <w:multiLevelType w:val="hybridMultilevel"/>
    <w:tmpl w:val="20E2E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673478CF"/>
    <w:multiLevelType w:val="multilevel"/>
    <w:tmpl w:val="C910228E"/>
    <w:lvl w:ilvl="0">
      <w:start w:val="1"/>
      <w:numFmt w:val="bullet"/>
      <w:lvlText w:val="●"/>
      <w:lvlJc w:val="left"/>
      <w:pPr>
        <w:ind w:left="720" w:hanging="360"/>
      </w:pPr>
      <w:rPr>
        <w:rFonts w:ascii="Noto Sans Symbols" w:eastAsia="Noto Sans Symbols" w:hAnsi="Noto Sans Symbols" w:cs="Noto Sans Symbols"/>
        <w:color w:val="134753"/>
        <w:sz w:val="22"/>
        <w:szCs w:val="22"/>
      </w:rPr>
    </w:lvl>
    <w:lvl w:ilvl="1">
      <w:start w:val="1"/>
      <w:numFmt w:val="bullet"/>
      <w:lvlText w:val=""/>
      <w:lvlJc w:val="left"/>
      <w:pPr>
        <w:ind w:left="720"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8" w15:restartNumberingAfterBreak="0">
    <w:nsid w:val="67742C23"/>
    <w:multiLevelType w:val="hybridMultilevel"/>
    <w:tmpl w:val="8176EF0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9" w15:restartNumberingAfterBreak="0">
    <w:nsid w:val="67916099"/>
    <w:multiLevelType w:val="multilevel"/>
    <w:tmpl w:val="4998B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7D35962"/>
    <w:multiLevelType w:val="multilevel"/>
    <w:tmpl w:val="CDB67AD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680D0976"/>
    <w:multiLevelType w:val="hybridMultilevel"/>
    <w:tmpl w:val="461E466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2" w15:restartNumberingAfterBreak="0">
    <w:nsid w:val="68317984"/>
    <w:multiLevelType w:val="hybridMultilevel"/>
    <w:tmpl w:val="2A88F38A"/>
    <w:lvl w:ilvl="0" w:tplc="04270001">
      <w:start w:val="1"/>
      <w:numFmt w:val="bullet"/>
      <w:lvlText w:val=""/>
      <w:lvlJc w:val="left"/>
      <w:pPr>
        <w:ind w:left="360" w:hanging="360"/>
      </w:pPr>
      <w:rPr>
        <w:rFonts w:ascii="Symbol" w:hAnsi="Symbol" w:hint="default"/>
      </w:rPr>
    </w:lvl>
    <w:lvl w:ilvl="1" w:tplc="04270003">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03" w15:restartNumberingAfterBreak="0">
    <w:nsid w:val="68BA0017"/>
    <w:multiLevelType w:val="hybridMultilevel"/>
    <w:tmpl w:val="5B72A00E"/>
    <w:lvl w:ilvl="0" w:tplc="FFFFFFFF">
      <w:start w:val="1"/>
      <w:numFmt w:val="decimal"/>
      <w:lvlText w:val="%1."/>
      <w:lvlJc w:val="left"/>
      <w:pPr>
        <w:ind w:left="720" w:hanging="360"/>
      </w:p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4" w15:restartNumberingAfterBreak="0">
    <w:nsid w:val="6B8F22DA"/>
    <w:multiLevelType w:val="hybridMultilevel"/>
    <w:tmpl w:val="63B21172"/>
    <w:lvl w:ilvl="0" w:tplc="FFFFFFFF">
      <w:start w:val="1"/>
      <w:numFmt w:val="decimal"/>
      <w:lvlText w:val="%1."/>
      <w:lvlJc w:val="left"/>
      <w:pPr>
        <w:ind w:left="720" w:hanging="360"/>
      </w:pPr>
      <w:rPr>
        <w:i w:val="0"/>
        <w:iCs w:val="0"/>
      </w:rPr>
    </w:lvl>
    <w:lvl w:ilvl="1" w:tplc="D30ACA4E">
      <w:start w:val="1"/>
      <w:numFmt w:val="bullet"/>
      <w:lvlText w:val=""/>
      <w:lvlJc w:val="left"/>
      <w:pPr>
        <w:ind w:left="1440" w:hanging="360"/>
      </w:pPr>
      <w:rPr>
        <w:rFonts w:ascii="Symbol" w:hAnsi="Symbol" w:hint="default"/>
        <w:i w:val="0"/>
        <w:iCs/>
        <w:color w:val="232323" w:themeColor="text2"/>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6BE050B7"/>
    <w:multiLevelType w:val="multilevel"/>
    <w:tmpl w:val="A656D8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15:restartNumberingAfterBreak="0">
    <w:nsid w:val="6C3873E7"/>
    <w:multiLevelType w:val="multilevel"/>
    <w:tmpl w:val="84CAA20E"/>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7" w15:restartNumberingAfterBreak="0">
    <w:nsid w:val="6C454F51"/>
    <w:multiLevelType w:val="hybridMultilevel"/>
    <w:tmpl w:val="472E22BA"/>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8" w15:restartNumberingAfterBreak="0">
    <w:nsid w:val="6C873667"/>
    <w:multiLevelType w:val="hybridMultilevel"/>
    <w:tmpl w:val="BC045B1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9" w15:restartNumberingAfterBreak="0">
    <w:nsid w:val="6CBE79F1"/>
    <w:multiLevelType w:val="hybridMultilevel"/>
    <w:tmpl w:val="B2D2D8D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0" w15:restartNumberingAfterBreak="0">
    <w:nsid w:val="6CE43249"/>
    <w:multiLevelType w:val="hybridMultilevel"/>
    <w:tmpl w:val="B44C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6D523E05"/>
    <w:multiLevelType w:val="multilevel"/>
    <w:tmpl w:val="A84E39FE"/>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2" w15:restartNumberingAfterBreak="0">
    <w:nsid w:val="6DBB70D5"/>
    <w:multiLevelType w:val="hybridMultilevel"/>
    <w:tmpl w:val="B6008EF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3" w15:restartNumberingAfterBreak="0">
    <w:nsid w:val="6E075C49"/>
    <w:multiLevelType w:val="hybridMultilevel"/>
    <w:tmpl w:val="2EFE56B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4" w15:restartNumberingAfterBreak="0">
    <w:nsid w:val="6EED46DF"/>
    <w:multiLevelType w:val="hybridMultilevel"/>
    <w:tmpl w:val="29BC861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5" w15:restartNumberingAfterBreak="0">
    <w:nsid w:val="6F0436C0"/>
    <w:multiLevelType w:val="hybridMultilevel"/>
    <w:tmpl w:val="32D4686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6" w15:restartNumberingAfterBreak="0">
    <w:nsid w:val="6F2C4A61"/>
    <w:multiLevelType w:val="hybridMultilevel"/>
    <w:tmpl w:val="6638FAC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7" w15:restartNumberingAfterBreak="0">
    <w:nsid w:val="6F61272D"/>
    <w:multiLevelType w:val="hybridMultilevel"/>
    <w:tmpl w:val="2236EFCA"/>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18" w15:restartNumberingAfterBreak="0">
    <w:nsid w:val="6FD500C0"/>
    <w:multiLevelType w:val="hybridMultilevel"/>
    <w:tmpl w:val="E5E41C3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9" w15:restartNumberingAfterBreak="0">
    <w:nsid w:val="70CD3FE4"/>
    <w:multiLevelType w:val="hybridMultilevel"/>
    <w:tmpl w:val="C4C07C28"/>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0" w15:restartNumberingAfterBreak="0">
    <w:nsid w:val="72D40062"/>
    <w:multiLevelType w:val="hybridMultilevel"/>
    <w:tmpl w:val="C3CC1A2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1" w15:restartNumberingAfterBreak="0">
    <w:nsid w:val="737B7D56"/>
    <w:multiLevelType w:val="hybridMultilevel"/>
    <w:tmpl w:val="43269B18"/>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22" w15:restartNumberingAfterBreak="0">
    <w:nsid w:val="73C64888"/>
    <w:multiLevelType w:val="hybridMultilevel"/>
    <w:tmpl w:val="D06099C4"/>
    <w:lvl w:ilvl="0" w:tplc="74BA91A4">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3" w15:restartNumberingAfterBreak="0">
    <w:nsid w:val="74194389"/>
    <w:multiLevelType w:val="hybridMultilevel"/>
    <w:tmpl w:val="40F0AFAE"/>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24" w15:restartNumberingAfterBreak="0">
    <w:nsid w:val="75255786"/>
    <w:multiLevelType w:val="hybridMultilevel"/>
    <w:tmpl w:val="21AC075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5" w15:restartNumberingAfterBreak="0">
    <w:nsid w:val="75F87FC2"/>
    <w:multiLevelType w:val="hybridMultilevel"/>
    <w:tmpl w:val="1F3ED29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6" w15:restartNumberingAfterBreak="0">
    <w:nsid w:val="760D0FC2"/>
    <w:multiLevelType w:val="hybridMultilevel"/>
    <w:tmpl w:val="0226B5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7" w15:restartNumberingAfterBreak="0">
    <w:nsid w:val="761F659B"/>
    <w:multiLevelType w:val="hybridMultilevel"/>
    <w:tmpl w:val="766EF73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8" w15:restartNumberingAfterBreak="0">
    <w:nsid w:val="76C3742E"/>
    <w:multiLevelType w:val="multilevel"/>
    <w:tmpl w:val="7AEAC390"/>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60" w:hanging="360"/>
      </w:pPr>
      <w:rPr>
        <w:rFonts w:ascii="Symbol" w:hAnsi="Symbol" w:hint="default"/>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9" w15:restartNumberingAfterBreak="0">
    <w:nsid w:val="76E45345"/>
    <w:multiLevelType w:val="hybridMultilevel"/>
    <w:tmpl w:val="9ECA2FD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0" w15:restartNumberingAfterBreak="0">
    <w:nsid w:val="76E755E9"/>
    <w:multiLevelType w:val="hybridMultilevel"/>
    <w:tmpl w:val="37C6F0C6"/>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1" w15:restartNumberingAfterBreak="0">
    <w:nsid w:val="7776384F"/>
    <w:multiLevelType w:val="hybridMultilevel"/>
    <w:tmpl w:val="DDFEE51C"/>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32" w15:restartNumberingAfterBreak="0">
    <w:nsid w:val="77926E26"/>
    <w:multiLevelType w:val="multilevel"/>
    <w:tmpl w:val="34004764"/>
    <w:lvl w:ilvl="0">
      <w:start w:val="1"/>
      <w:numFmt w:val="bullet"/>
      <w:lvlText w:val=""/>
      <w:lvlJc w:val="left"/>
      <w:pPr>
        <w:ind w:left="720" w:hanging="360"/>
      </w:pPr>
      <w:rPr>
        <w:rFonts w:ascii="Symbol" w:hAnsi="Symbol" w:hint="default"/>
        <w:color w:val="232323" w:themeColor="text2"/>
        <w:sz w:val="20"/>
        <w:szCs w:val="20"/>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3" w15:restartNumberingAfterBreak="0">
    <w:nsid w:val="77D878E5"/>
    <w:multiLevelType w:val="hybridMultilevel"/>
    <w:tmpl w:val="3D6A90A0"/>
    <w:lvl w:ilvl="0" w:tplc="B2AC075A">
      <w:start w:val="1"/>
      <w:numFmt w:val="bullet"/>
      <w:lvlText w:val=""/>
      <w:lvlJc w:val="left"/>
      <w:pPr>
        <w:ind w:left="720" w:hanging="360"/>
      </w:pPr>
      <w:rPr>
        <w:rFonts w:ascii="Symbol" w:hAnsi="Symbol" w:hint="default"/>
        <w:sz w:val="18"/>
        <w:szCs w:val="18"/>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4" w15:restartNumberingAfterBreak="0">
    <w:nsid w:val="78A0663D"/>
    <w:multiLevelType w:val="hybridMultilevel"/>
    <w:tmpl w:val="0DD4DE0A"/>
    <w:lvl w:ilvl="0" w:tplc="FFFFFFFF">
      <w:start w:val="1"/>
      <w:numFmt w:val="decimal"/>
      <w:lvlText w:val="%1."/>
      <w:lvlJc w:val="left"/>
      <w:pPr>
        <w:ind w:left="720" w:hanging="360"/>
      </w:pPr>
      <w:rPr>
        <w:rFonts w:hint="default"/>
      </w:r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5" w15:restartNumberingAfterBreak="0">
    <w:nsid w:val="793B2832"/>
    <w:multiLevelType w:val="hybridMultilevel"/>
    <w:tmpl w:val="78CCB0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795572F0"/>
    <w:multiLevelType w:val="hybridMultilevel"/>
    <w:tmpl w:val="507C23F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7" w15:restartNumberingAfterBreak="0">
    <w:nsid w:val="795C0F33"/>
    <w:multiLevelType w:val="hybridMultilevel"/>
    <w:tmpl w:val="A7B8DF7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8" w15:restartNumberingAfterBreak="0">
    <w:nsid w:val="79C84D92"/>
    <w:multiLevelType w:val="hybridMultilevel"/>
    <w:tmpl w:val="32B01912"/>
    <w:lvl w:ilvl="0" w:tplc="E738EF4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9" w15:restartNumberingAfterBreak="0">
    <w:nsid w:val="7B496210"/>
    <w:multiLevelType w:val="hybridMultilevel"/>
    <w:tmpl w:val="2E0CCE88"/>
    <w:lvl w:ilvl="0" w:tplc="74BA91A4">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0" w15:restartNumberingAfterBreak="0">
    <w:nsid w:val="7D2E243F"/>
    <w:multiLevelType w:val="hybridMultilevel"/>
    <w:tmpl w:val="6BB2FED2"/>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1" w15:restartNumberingAfterBreak="0">
    <w:nsid w:val="7D600F6A"/>
    <w:multiLevelType w:val="hybridMultilevel"/>
    <w:tmpl w:val="211EE4A6"/>
    <w:lvl w:ilvl="0" w:tplc="948E6FF4">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2" w15:restartNumberingAfterBreak="0">
    <w:nsid w:val="7D66038A"/>
    <w:multiLevelType w:val="hybridMultilevel"/>
    <w:tmpl w:val="CBB446B0"/>
    <w:lvl w:ilvl="0" w:tplc="F6AA6E7E">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3" w15:restartNumberingAfterBreak="0">
    <w:nsid w:val="7DEA5BC8"/>
    <w:multiLevelType w:val="hybridMultilevel"/>
    <w:tmpl w:val="9CE2201E"/>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4" w15:restartNumberingAfterBreak="0">
    <w:nsid w:val="7E775FE4"/>
    <w:multiLevelType w:val="multilevel"/>
    <w:tmpl w:val="04270025"/>
    <w:lvl w:ilvl="0">
      <w:start w:val="1"/>
      <w:numFmt w:val="decimal"/>
      <w:pStyle w:val="Antrat1"/>
      <w:lvlText w:val="%1"/>
      <w:lvlJc w:val="left"/>
      <w:pPr>
        <w:ind w:left="432" w:hanging="432"/>
      </w:pPr>
    </w:lvl>
    <w:lvl w:ilvl="1">
      <w:start w:val="1"/>
      <w:numFmt w:val="decimal"/>
      <w:pStyle w:val="Antrat2"/>
      <w:lvlText w:val="%1.%2"/>
      <w:lvlJc w:val="left"/>
      <w:pPr>
        <w:ind w:left="576" w:hanging="576"/>
      </w:pPr>
    </w:lvl>
    <w:lvl w:ilvl="2">
      <w:start w:val="1"/>
      <w:numFmt w:val="decimal"/>
      <w:pStyle w:val="Antrat3"/>
      <w:lvlText w:val="%1.%2.%3"/>
      <w:lvlJc w:val="left"/>
      <w:pPr>
        <w:ind w:left="720" w:hanging="720"/>
      </w:p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245" w15:restartNumberingAfterBreak="0">
    <w:nsid w:val="7EA435BE"/>
    <w:multiLevelType w:val="hybridMultilevel"/>
    <w:tmpl w:val="F258E33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1946036296">
    <w:abstractNumId w:val="4"/>
  </w:num>
  <w:num w:numId="2" w16cid:durableId="627274014">
    <w:abstractNumId w:val="3"/>
  </w:num>
  <w:num w:numId="3" w16cid:durableId="1509442444">
    <w:abstractNumId w:val="2"/>
  </w:num>
  <w:num w:numId="4" w16cid:durableId="1840383315">
    <w:abstractNumId w:val="1"/>
  </w:num>
  <w:num w:numId="5" w16cid:durableId="534317292">
    <w:abstractNumId w:val="0"/>
  </w:num>
  <w:num w:numId="6" w16cid:durableId="157842947">
    <w:abstractNumId w:val="165"/>
  </w:num>
  <w:num w:numId="7" w16cid:durableId="534463623">
    <w:abstractNumId w:val="127"/>
  </w:num>
  <w:num w:numId="8" w16cid:durableId="207495434">
    <w:abstractNumId w:val="60"/>
  </w:num>
  <w:num w:numId="9" w16cid:durableId="788667894">
    <w:abstractNumId w:val="143"/>
  </w:num>
  <w:num w:numId="10" w16cid:durableId="176971168">
    <w:abstractNumId w:val="106"/>
  </w:num>
  <w:num w:numId="11" w16cid:durableId="485976820">
    <w:abstractNumId w:val="12"/>
  </w:num>
  <w:num w:numId="12" w16cid:durableId="893466214">
    <w:abstractNumId w:val="26"/>
  </w:num>
  <w:num w:numId="13" w16cid:durableId="1219513529">
    <w:abstractNumId w:val="97"/>
  </w:num>
  <w:num w:numId="14" w16cid:durableId="407192733">
    <w:abstractNumId w:val="78"/>
  </w:num>
  <w:num w:numId="15" w16cid:durableId="118455604">
    <w:abstractNumId w:val="152"/>
  </w:num>
  <w:num w:numId="16" w16cid:durableId="1791896786">
    <w:abstractNumId w:val="244"/>
  </w:num>
  <w:num w:numId="17" w16cid:durableId="1568226503">
    <w:abstractNumId w:val="18"/>
  </w:num>
  <w:num w:numId="18" w16cid:durableId="398138324">
    <w:abstractNumId w:val="196"/>
  </w:num>
  <w:num w:numId="19" w16cid:durableId="78870135">
    <w:abstractNumId w:val="187"/>
  </w:num>
  <w:num w:numId="20" w16cid:durableId="94256361">
    <w:abstractNumId w:val="239"/>
  </w:num>
  <w:num w:numId="21" w16cid:durableId="690496936">
    <w:abstractNumId w:val="147"/>
  </w:num>
  <w:num w:numId="22" w16cid:durableId="1266839920">
    <w:abstractNumId w:val="128"/>
  </w:num>
  <w:num w:numId="23" w16cid:durableId="1604531874">
    <w:abstractNumId w:val="235"/>
  </w:num>
  <w:num w:numId="24" w16cid:durableId="335160139">
    <w:abstractNumId w:val="5"/>
  </w:num>
  <w:num w:numId="25" w16cid:durableId="1368483796">
    <w:abstractNumId w:val="166"/>
  </w:num>
  <w:num w:numId="26" w16cid:durableId="1330017051">
    <w:abstractNumId w:val="57"/>
  </w:num>
  <w:num w:numId="27" w16cid:durableId="631860214">
    <w:abstractNumId w:val="82"/>
  </w:num>
  <w:num w:numId="28" w16cid:durableId="924074084">
    <w:abstractNumId w:val="204"/>
  </w:num>
  <w:num w:numId="29" w16cid:durableId="1670210371">
    <w:abstractNumId w:val="177"/>
  </w:num>
  <w:num w:numId="30" w16cid:durableId="1568373656">
    <w:abstractNumId w:val="153"/>
  </w:num>
  <w:num w:numId="31" w16cid:durableId="1208958211">
    <w:abstractNumId w:val="44"/>
  </w:num>
  <w:num w:numId="32" w16cid:durableId="75564219">
    <w:abstractNumId w:val="206"/>
  </w:num>
  <w:num w:numId="33" w16cid:durableId="184025586">
    <w:abstractNumId w:val="21"/>
  </w:num>
  <w:num w:numId="34" w16cid:durableId="2095741354">
    <w:abstractNumId w:val="100"/>
  </w:num>
  <w:num w:numId="35" w16cid:durableId="2089375075">
    <w:abstractNumId w:val="75"/>
  </w:num>
  <w:num w:numId="36" w16cid:durableId="217522595">
    <w:abstractNumId w:val="32"/>
  </w:num>
  <w:num w:numId="37" w16cid:durableId="228879380">
    <w:abstractNumId w:val="36"/>
  </w:num>
  <w:num w:numId="38" w16cid:durableId="249892731">
    <w:abstractNumId w:val="137"/>
  </w:num>
  <w:num w:numId="39" w16cid:durableId="752971422">
    <w:abstractNumId w:val="110"/>
  </w:num>
  <w:num w:numId="40" w16cid:durableId="1877504340">
    <w:abstractNumId w:val="134"/>
  </w:num>
  <w:num w:numId="41" w16cid:durableId="555893300">
    <w:abstractNumId w:val="228"/>
  </w:num>
  <w:num w:numId="42" w16cid:durableId="796334872">
    <w:abstractNumId w:val="145"/>
  </w:num>
  <w:num w:numId="43" w16cid:durableId="737441179">
    <w:abstractNumId w:val="160"/>
  </w:num>
  <w:num w:numId="44" w16cid:durableId="1955164214">
    <w:abstractNumId w:val="222"/>
  </w:num>
  <w:num w:numId="45" w16cid:durableId="2081629655">
    <w:abstractNumId w:val="238"/>
  </w:num>
  <w:num w:numId="46" w16cid:durableId="581451744">
    <w:abstractNumId w:val="141"/>
  </w:num>
  <w:num w:numId="47" w16cid:durableId="1790859968">
    <w:abstractNumId w:val="129"/>
  </w:num>
  <w:num w:numId="48" w16cid:durableId="1223370453">
    <w:abstractNumId w:val="232"/>
  </w:num>
  <w:num w:numId="49" w16cid:durableId="279849068">
    <w:abstractNumId w:val="9"/>
  </w:num>
  <w:num w:numId="50" w16cid:durableId="174923718">
    <w:abstractNumId w:val="192"/>
  </w:num>
  <w:num w:numId="51" w16cid:durableId="1290743737">
    <w:abstractNumId w:val="159"/>
  </w:num>
  <w:num w:numId="52" w16cid:durableId="1121874092">
    <w:abstractNumId w:val="86"/>
  </w:num>
  <w:num w:numId="53" w16cid:durableId="1580865856">
    <w:abstractNumId w:val="151"/>
  </w:num>
  <w:num w:numId="54" w16cid:durableId="1741708028">
    <w:abstractNumId w:val="13"/>
  </w:num>
  <w:num w:numId="55" w16cid:durableId="1015111577">
    <w:abstractNumId w:val="96"/>
  </w:num>
  <w:num w:numId="56" w16cid:durableId="1684699759">
    <w:abstractNumId w:val="197"/>
  </w:num>
  <w:num w:numId="57" w16cid:durableId="2120099667">
    <w:abstractNumId w:val="10"/>
  </w:num>
  <w:num w:numId="58" w16cid:durableId="1430739600">
    <w:abstractNumId w:val="11"/>
  </w:num>
  <w:num w:numId="59" w16cid:durableId="2031905600">
    <w:abstractNumId w:val="126"/>
  </w:num>
  <w:num w:numId="60" w16cid:durableId="1199590354">
    <w:abstractNumId w:val="87"/>
  </w:num>
  <w:num w:numId="61" w16cid:durableId="1507473900">
    <w:abstractNumId w:val="111"/>
  </w:num>
  <w:num w:numId="62" w16cid:durableId="1085998628">
    <w:abstractNumId w:val="211"/>
  </w:num>
  <w:num w:numId="63" w16cid:durableId="184560266">
    <w:abstractNumId w:val="210"/>
  </w:num>
  <w:num w:numId="64" w16cid:durableId="606694142">
    <w:abstractNumId w:val="105"/>
  </w:num>
  <w:num w:numId="65" w16cid:durableId="342367030">
    <w:abstractNumId w:val="163"/>
  </w:num>
  <w:num w:numId="66" w16cid:durableId="308092405">
    <w:abstractNumId w:val="150"/>
  </w:num>
  <w:num w:numId="67" w16cid:durableId="1334066621">
    <w:abstractNumId w:val="6"/>
  </w:num>
  <w:num w:numId="68" w16cid:durableId="1202133450">
    <w:abstractNumId w:val="25"/>
  </w:num>
  <w:num w:numId="69" w16cid:durableId="1937639582">
    <w:abstractNumId w:val="182"/>
  </w:num>
  <w:num w:numId="70" w16cid:durableId="266010928">
    <w:abstractNumId w:val="241"/>
  </w:num>
  <w:num w:numId="71" w16cid:durableId="1382095101">
    <w:abstractNumId w:val="170"/>
  </w:num>
  <w:num w:numId="72" w16cid:durableId="1536426239">
    <w:abstractNumId w:val="63"/>
  </w:num>
  <w:num w:numId="73" w16cid:durableId="21782896">
    <w:abstractNumId w:val="85"/>
  </w:num>
  <w:num w:numId="74" w16cid:durableId="179438589">
    <w:abstractNumId w:val="172"/>
  </w:num>
  <w:num w:numId="75" w16cid:durableId="213548706">
    <w:abstractNumId w:val="213"/>
  </w:num>
  <w:num w:numId="76" w16cid:durableId="1594389628">
    <w:abstractNumId w:val="227"/>
  </w:num>
  <w:num w:numId="77" w16cid:durableId="794444037">
    <w:abstractNumId w:val="240"/>
  </w:num>
  <w:num w:numId="78" w16cid:durableId="487746824">
    <w:abstractNumId w:val="149"/>
  </w:num>
  <w:num w:numId="79" w16cid:durableId="1326006248">
    <w:abstractNumId w:val="168"/>
  </w:num>
  <w:num w:numId="80" w16cid:durableId="443765054">
    <w:abstractNumId w:val="242"/>
  </w:num>
  <w:num w:numId="81" w16cid:durableId="693502147">
    <w:abstractNumId w:val="101"/>
  </w:num>
  <w:num w:numId="82" w16cid:durableId="458959843">
    <w:abstractNumId w:val="190"/>
  </w:num>
  <w:num w:numId="83" w16cid:durableId="1570849777">
    <w:abstractNumId w:val="133"/>
  </w:num>
  <w:num w:numId="84" w16cid:durableId="1685477416">
    <w:abstractNumId w:val="102"/>
  </w:num>
  <w:num w:numId="85" w16cid:durableId="1707945528">
    <w:abstractNumId w:val="117"/>
  </w:num>
  <w:num w:numId="86" w16cid:durableId="1220289051">
    <w:abstractNumId w:val="61"/>
  </w:num>
  <w:num w:numId="87" w16cid:durableId="1737627154">
    <w:abstractNumId w:val="88"/>
  </w:num>
  <w:num w:numId="88" w16cid:durableId="889421156">
    <w:abstractNumId w:val="226"/>
  </w:num>
  <w:num w:numId="89" w16cid:durableId="1749880266">
    <w:abstractNumId w:val="186"/>
  </w:num>
  <w:num w:numId="90" w16cid:durableId="2103600922">
    <w:abstractNumId w:val="224"/>
  </w:num>
  <w:num w:numId="91" w16cid:durableId="128784987">
    <w:abstractNumId w:val="76"/>
  </w:num>
  <w:num w:numId="92" w16cid:durableId="1409811012">
    <w:abstractNumId w:val="48"/>
  </w:num>
  <w:num w:numId="93" w16cid:durableId="1977564415">
    <w:abstractNumId w:val="47"/>
  </w:num>
  <w:num w:numId="94" w16cid:durableId="933635422">
    <w:abstractNumId w:val="81"/>
  </w:num>
  <w:num w:numId="95" w16cid:durableId="357855672">
    <w:abstractNumId w:val="33"/>
  </w:num>
  <w:num w:numId="96" w16cid:durableId="1073771501">
    <w:abstractNumId w:val="198"/>
  </w:num>
  <w:num w:numId="97" w16cid:durableId="549650717">
    <w:abstractNumId w:val="114"/>
  </w:num>
  <w:num w:numId="98" w16cid:durableId="1944797970">
    <w:abstractNumId w:val="144"/>
  </w:num>
  <w:num w:numId="99" w16cid:durableId="1252470280">
    <w:abstractNumId w:val="216"/>
  </w:num>
  <w:num w:numId="100" w16cid:durableId="284046160">
    <w:abstractNumId w:val="66"/>
  </w:num>
  <w:num w:numId="101" w16cid:durableId="1685478975">
    <w:abstractNumId w:val="146"/>
  </w:num>
  <w:num w:numId="102" w16cid:durableId="632447310">
    <w:abstractNumId w:val="245"/>
  </w:num>
  <w:num w:numId="103" w16cid:durableId="1744330398">
    <w:abstractNumId w:val="119"/>
  </w:num>
  <w:num w:numId="104" w16cid:durableId="1562057034">
    <w:abstractNumId w:val="16"/>
  </w:num>
  <w:num w:numId="105" w16cid:durableId="1513104054">
    <w:abstractNumId w:val="174"/>
  </w:num>
  <w:num w:numId="106" w16cid:durableId="732657190">
    <w:abstractNumId w:val="184"/>
  </w:num>
  <w:num w:numId="107" w16cid:durableId="331227682">
    <w:abstractNumId w:val="122"/>
  </w:num>
  <w:num w:numId="108" w16cid:durableId="1256209639">
    <w:abstractNumId w:val="35"/>
  </w:num>
  <w:num w:numId="109" w16cid:durableId="1533106701">
    <w:abstractNumId w:val="72"/>
  </w:num>
  <w:num w:numId="110" w16cid:durableId="1415665508">
    <w:abstractNumId w:val="171"/>
  </w:num>
  <w:num w:numId="111" w16cid:durableId="255948168">
    <w:abstractNumId w:val="29"/>
  </w:num>
  <w:num w:numId="112" w16cid:durableId="1108045728">
    <w:abstractNumId w:val="181"/>
  </w:num>
  <w:num w:numId="113" w16cid:durableId="812983279">
    <w:abstractNumId w:val="139"/>
  </w:num>
  <w:num w:numId="114" w16cid:durableId="1159619615">
    <w:abstractNumId w:val="201"/>
  </w:num>
  <w:num w:numId="115" w16cid:durableId="1781995048">
    <w:abstractNumId w:val="131"/>
  </w:num>
  <w:num w:numId="116" w16cid:durableId="519658703">
    <w:abstractNumId w:val="58"/>
  </w:num>
  <w:num w:numId="117" w16cid:durableId="1448542313">
    <w:abstractNumId w:val="108"/>
  </w:num>
  <w:num w:numId="118" w16cid:durableId="1195770473">
    <w:abstractNumId w:val="237"/>
  </w:num>
  <w:num w:numId="119" w16cid:durableId="603223652">
    <w:abstractNumId w:val="99"/>
  </w:num>
  <w:num w:numId="120" w16cid:durableId="1144466311">
    <w:abstractNumId w:val="189"/>
  </w:num>
  <w:num w:numId="121" w16cid:durableId="1315647365">
    <w:abstractNumId w:val="30"/>
  </w:num>
  <w:num w:numId="122" w16cid:durableId="2129741332">
    <w:abstractNumId w:val="208"/>
  </w:num>
  <w:num w:numId="123" w16cid:durableId="1145783363">
    <w:abstractNumId w:val="188"/>
  </w:num>
  <w:num w:numId="124" w16cid:durableId="754857385">
    <w:abstractNumId w:val="116"/>
  </w:num>
  <w:num w:numId="125" w16cid:durableId="925575912">
    <w:abstractNumId w:val="185"/>
  </w:num>
  <w:num w:numId="126" w16cid:durableId="230384896">
    <w:abstractNumId w:val="193"/>
  </w:num>
  <w:num w:numId="127" w16cid:durableId="1546138787">
    <w:abstractNumId w:val="220"/>
  </w:num>
  <w:num w:numId="128" w16cid:durableId="1856266003">
    <w:abstractNumId w:val="113"/>
  </w:num>
  <w:num w:numId="129" w16cid:durableId="1066562252">
    <w:abstractNumId w:val="136"/>
  </w:num>
  <w:num w:numId="130" w16cid:durableId="1345593896">
    <w:abstractNumId w:val="132"/>
  </w:num>
  <w:num w:numId="131" w16cid:durableId="616371325">
    <w:abstractNumId w:val="53"/>
  </w:num>
  <w:num w:numId="132" w16cid:durableId="1743138290">
    <w:abstractNumId w:val="130"/>
  </w:num>
  <w:num w:numId="133" w16cid:durableId="1298029288">
    <w:abstractNumId w:val="209"/>
  </w:num>
  <w:num w:numId="134" w16cid:durableId="1080179823">
    <w:abstractNumId w:val="8"/>
  </w:num>
  <w:num w:numId="135" w16cid:durableId="1396513618">
    <w:abstractNumId w:val="161"/>
  </w:num>
  <w:num w:numId="136" w16cid:durableId="1110509108">
    <w:abstractNumId w:val="73"/>
  </w:num>
  <w:num w:numId="137" w16cid:durableId="2078428844">
    <w:abstractNumId w:val="20"/>
  </w:num>
  <w:num w:numId="138" w16cid:durableId="1113014853">
    <w:abstractNumId w:val="65"/>
  </w:num>
  <w:num w:numId="139" w16cid:durableId="1195967577">
    <w:abstractNumId w:val="183"/>
  </w:num>
  <w:num w:numId="140" w16cid:durableId="1732845824">
    <w:abstractNumId w:val="92"/>
  </w:num>
  <w:num w:numId="141" w16cid:durableId="685325394">
    <w:abstractNumId w:val="94"/>
  </w:num>
  <w:num w:numId="142" w16cid:durableId="767970135">
    <w:abstractNumId w:val="71"/>
  </w:num>
  <w:num w:numId="143" w16cid:durableId="1933931729">
    <w:abstractNumId w:val="55"/>
  </w:num>
  <w:num w:numId="144" w16cid:durableId="2108960662">
    <w:abstractNumId w:val="118"/>
  </w:num>
  <w:num w:numId="145" w16cid:durableId="1596671988">
    <w:abstractNumId w:val="162"/>
  </w:num>
  <w:num w:numId="146" w16cid:durableId="2057000706">
    <w:abstractNumId w:val="34"/>
  </w:num>
  <w:num w:numId="147" w16cid:durableId="1418134663">
    <w:abstractNumId w:val="43"/>
  </w:num>
  <w:num w:numId="148" w16cid:durableId="1870794386">
    <w:abstractNumId w:val="41"/>
  </w:num>
  <w:num w:numId="149" w16cid:durableId="1868759124">
    <w:abstractNumId w:val="84"/>
  </w:num>
  <w:num w:numId="150" w16cid:durableId="361827749">
    <w:abstractNumId w:val="121"/>
  </w:num>
  <w:num w:numId="151" w16cid:durableId="1266617600">
    <w:abstractNumId w:val="79"/>
  </w:num>
  <w:num w:numId="152" w16cid:durableId="603810923">
    <w:abstractNumId w:val="69"/>
  </w:num>
  <w:num w:numId="153" w16cid:durableId="1776174838">
    <w:abstractNumId w:val="23"/>
  </w:num>
  <w:num w:numId="154" w16cid:durableId="665942485">
    <w:abstractNumId w:val="154"/>
  </w:num>
  <w:num w:numId="155" w16cid:durableId="1007682362">
    <w:abstractNumId w:val="138"/>
  </w:num>
  <w:num w:numId="156" w16cid:durableId="1587694036">
    <w:abstractNumId w:val="42"/>
  </w:num>
  <w:num w:numId="157" w16cid:durableId="1333684113">
    <w:abstractNumId w:val="229"/>
  </w:num>
  <w:num w:numId="158" w16cid:durableId="1067798858">
    <w:abstractNumId w:val="91"/>
  </w:num>
  <w:num w:numId="159" w16cid:durableId="342561053">
    <w:abstractNumId w:val="103"/>
  </w:num>
  <w:num w:numId="160" w16cid:durableId="667635059">
    <w:abstractNumId w:val="95"/>
  </w:num>
  <w:num w:numId="161" w16cid:durableId="1289972518">
    <w:abstractNumId w:val="50"/>
  </w:num>
  <w:num w:numId="162" w16cid:durableId="1399475444">
    <w:abstractNumId w:val="59"/>
  </w:num>
  <w:num w:numId="163" w16cid:durableId="1144081720">
    <w:abstractNumId w:val="199"/>
  </w:num>
  <w:num w:numId="164" w16cid:durableId="1237978640">
    <w:abstractNumId w:val="124"/>
  </w:num>
  <w:num w:numId="165" w16cid:durableId="1290890683">
    <w:abstractNumId w:val="107"/>
  </w:num>
  <w:num w:numId="166" w16cid:durableId="2126733518">
    <w:abstractNumId w:val="178"/>
  </w:num>
  <w:num w:numId="167" w16cid:durableId="404769839">
    <w:abstractNumId w:val="31"/>
  </w:num>
  <w:num w:numId="168" w16cid:durableId="941645093">
    <w:abstractNumId w:val="39"/>
  </w:num>
  <w:num w:numId="169" w16cid:durableId="319122823">
    <w:abstractNumId w:val="207"/>
  </w:num>
  <w:num w:numId="170" w16cid:durableId="1399017384">
    <w:abstractNumId w:val="194"/>
  </w:num>
  <w:num w:numId="171" w16cid:durableId="1547520685">
    <w:abstractNumId w:val="169"/>
  </w:num>
  <w:num w:numId="172" w16cid:durableId="1973173549">
    <w:abstractNumId w:val="14"/>
  </w:num>
  <w:num w:numId="173" w16cid:durableId="1643072573">
    <w:abstractNumId w:val="155"/>
  </w:num>
  <w:num w:numId="174" w16cid:durableId="1166751286">
    <w:abstractNumId w:val="148"/>
  </w:num>
  <w:num w:numId="175" w16cid:durableId="371275096">
    <w:abstractNumId w:val="223"/>
  </w:num>
  <w:num w:numId="176" w16cid:durableId="1074666489">
    <w:abstractNumId w:val="164"/>
  </w:num>
  <w:num w:numId="177" w16cid:durableId="6951107">
    <w:abstractNumId w:val="173"/>
  </w:num>
  <w:num w:numId="178" w16cid:durableId="578488700">
    <w:abstractNumId w:val="89"/>
  </w:num>
  <w:num w:numId="179" w16cid:durableId="249120405">
    <w:abstractNumId w:val="179"/>
  </w:num>
  <w:num w:numId="180" w16cid:durableId="57481690">
    <w:abstractNumId w:val="93"/>
  </w:num>
  <w:num w:numId="181" w16cid:durableId="87890602">
    <w:abstractNumId w:val="176"/>
  </w:num>
  <w:num w:numId="182" w16cid:durableId="723987667">
    <w:abstractNumId w:val="22"/>
  </w:num>
  <w:num w:numId="183" w16cid:durableId="922252495">
    <w:abstractNumId w:val="123"/>
  </w:num>
  <w:num w:numId="184" w16cid:durableId="410081663">
    <w:abstractNumId w:val="64"/>
  </w:num>
  <w:num w:numId="185" w16cid:durableId="250311057">
    <w:abstractNumId w:val="38"/>
  </w:num>
  <w:num w:numId="186" w16cid:durableId="857742424">
    <w:abstractNumId w:val="51"/>
  </w:num>
  <w:num w:numId="187" w16cid:durableId="1023945962">
    <w:abstractNumId w:val="218"/>
  </w:num>
  <w:num w:numId="188" w16cid:durableId="1787315293">
    <w:abstractNumId w:val="243"/>
  </w:num>
  <w:num w:numId="189" w16cid:durableId="1991670597">
    <w:abstractNumId w:val="17"/>
  </w:num>
  <w:num w:numId="190" w16cid:durableId="399334285">
    <w:abstractNumId w:val="219"/>
  </w:num>
  <w:num w:numId="191" w16cid:durableId="277301176">
    <w:abstractNumId w:val="4"/>
  </w:num>
  <w:num w:numId="192" w16cid:durableId="968126615">
    <w:abstractNumId w:val="4"/>
  </w:num>
  <w:num w:numId="193" w16cid:durableId="750272908">
    <w:abstractNumId w:val="4"/>
  </w:num>
  <w:num w:numId="194" w16cid:durableId="1656951587">
    <w:abstractNumId w:val="4"/>
  </w:num>
  <w:num w:numId="195" w16cid:durableId="1356887595">
    <w:abstractNumId w:val="4"/>
  </w:num>
  <w:num w:numId="196" w16cid:durableId="1732728827">
    <w:abstractNumId w:val="4"/>
  </w:num>
  <w:num w:numId="197" w16cid:durableId="1465394784">
    <w:abstractNumId w:val="4"/>
  </w:num>
  <w:num w:numId="198" w16cid:durableId="827092239">
    <w:abstractNumId w:val="4"/>
  </w:num>
  <w:num w:numId="199" w16cid:durableId="170337129">
    <w:abstractNumId w:val="4"/>
  </w:num>
  <w:num w:numId="200" w16cid:durableId="205990013">
    <w:abstractNumId w:val="4"/>
  </w:num>
  <w:num w:numId="201" w16cid:durableId="945773689">
    <w:abstractNumId w:val="4"/>
  </w:num>
  <w:num w:numId="202" w16cid:durableId="1382678964">
    <w:abstractNumId w:val="4"/>
  </w:num>
  <w:num w:numId="203" w16cid:durableId="498153507">
    <w:abstractNumId w:val="4"/>
  </w:num>
  <w:num w:numId="204" w16cid:durableId="931744821">
    <w:abstractNumId w:val="4"/>
  </w:num>
  <w:num w:numId="205" w16cid:durableId="1819686714">
    <w:abstractNumId w:val="4"/>
  </w:num>
  <w:num w:numId="206" w16cid:durableId="1766459362">
    <w:abstractNumId w:val="4"/>
  </w:num>
  <w:num w:numId="207" w16cid:durableId="72817945">
    <w:abstractNumId w:val="4"/>
  </w:num>
  <w:num w:numId="208" w16cid:durableId="796146912">
    <w:abstractNumId w:val="4"/>
  </w:num>
  <w:num w:numId="209" w16cid:durableId="1563979183">
    <w:abstractNumId w:val="4"/>
  </w:num>
  <w:num w:numId="210" w16cid:durableId="59334635">
    <w:abstractNumId w:val="4"/>
  </w:num>
  <w:num w:numId="211" w16cid:durableId="753864684">
    <w:abstractNumId w:val="4"/>
  </w:num>
  <w:num w:numId="212" w16cid:durableId="1053121719">
    <w:abstractNumId w:val="4"/>
  </w:num>
  <w:num w:numId="213" w16cid:durableId="1438257033">
    <w:abstractNumId w:val="4"/>
  </w:num>
  <w:num w:numId="214" w16cid:durableId="1387728163">
    <w:abstractNumId w:val="4"/>
  </w:num>
  <w:num w:numId="215" w16cid:durableId="1955672650">
    <w:abstractNumId w:val="4"/>
  </w:num>
  <w:num w:numId="216" w16cid:durableId="1215892484">
    <w:abstractNumId w:val="4"/>
  </w:num>
  <w:num w:numId="217" w16cid:durableId="68042208">
    <w:abstractNumId w:val="244"/>
  </w:num>
  <w:num w:numId="218" w16cid:durableId="1697346283">
    <w:abstractNumId w:val="4"/>
  </w:num>
  <w:num w:numId="219" w16cid:durableId="115803097">
    <w:abstractNumId w:val="4"/>
  </w:num>
  <w:num w:numId="220" w16cid:durableId="1325356322">
    <w:abstractNumId w:val="4"/>
  </w:num>
  <w:num w:numId="221" w16cid:durableId="529926134">
    <w:abstractNumId w:val="4"/>
  </w:num>
  <w:num w:numId="222" w16cid:durableId="1006515903">
    <w:abstractNumId w:val="4"/>
  </w:num>
  <w:num w:numId="223" w16cid:durableId="674000230">
    <w:abstractNumId w:val="4"/>
  </w:num>
  <w:num w:numId="224" w16cid:durableId="1056006590">
    <w:abstractNumId w:val="4"/>
  </w:num>
  <w:num w:numId="225" w16cid:durableId="1372265587">
    <w:abstractNumId w:val="4"/>
  </w:num>
  <w:num w:numId="226" w16cid:durableId="1686713580">
    <w:abstractNumId w:val="4"/>
  </w:num>
  <w:num w:numId="227" w16cid:durableId="7561612">
    <w:abstractNumId w:val="4"/>
  </w:num>
  <w:num w:numId="228" w16cid:durableId="940265219">
    <w:abstractNumId w:val="4"/>
  </w:num>
  <w:num w:numId="229" w16cid:durableId="430052158">
    <w:abstractNumId w:val="4"/>
  </w:num>
  <w:num w:numId="230" w16cid:durableId="600531561">
    <w:abstractNumId w:val="4"/>
  </w:num>
  <w:num w:numId="231" w16cid:durableId="2028210758">
    <w:abstractNumId w:val="4"/>
  </w:num>
  <w:num w:numId="232" w16cid:durableId="1152872961">
    <w:abstractNumId w:val="4"/>
  </w:num>
  <w:num w:numId="233" w16cid:durableId="991181284">
    <w:abstractNumId w:val="4"/>
  </w:num>
  <w:num w:numId="234" w16cid:durableId="72745671">
    <w:abstractNumId w:val="4"/>
  </w:num>
  <w:num w:numId="235" w16cid:durableId="952055329">
    <w:abstractNumId w:val="4"/>
  </w:num>
  <w:num w:numId="236" w16cid:durableId="282074282">
    <w:abstractNumId w:val="4"/>
  </w:num>
  <w:num w:numId="237" w16cid:durableId="654456715">
    <w:abstractNumId w:val="4"/>
  </w:num>
  <w:num w:numId="238" w16cid:durableId="1130854098">
    <w:abstractNumId w:val="4"/>
  </w:num>
  <w:num w:numId="239" w16cid:durableId="1245455166">
    <w:abstractNumId w:val="104"/>
  </w:num>
  <w:num w:numId="240" w16cid:durableId="1479230483">
    <w:abstractNumId w:val="54"/>
  </w:num>
  <w:num w:numId="241" w16cid:durableId="20787593">
    <w:abstractNumId w:val="215"/>
  </w:num>
  <w:num w:numId="242" w16cid:durableId="1407652243">
    <w:abstractNumId w:val="15"/>
  </w:num>
  <w:num w:numId="243" w16cid:durableId="472331037">
    <w:abstractNumId w:val="67"/>
  </w:num>
  <w:num w:numId="244" w16cid:durableId="634456256">
    <w:abstractNumId w:val="74"/>
  </w:num>
  <w:num w:numId="245" w16cid:durableId="619460195">
    <w:abstractNumId w:val="212"/>
  </w:num>
  <w:num w:numId="246" w16cid:durableId="427501505">
    <w:abstractNumId w:val="37"/>
  </w:num>
  <w:num w:numId="247" w16cid:durableId="440226831">
    <w:abstractNumId w:val="142"/>
  </w:num>
  <w:num w:numId="248" w16cid:durableId="1551575553">
    <w:abstractNumId w:val="4"/>
  </w:num>
  <w:num w:numId="249" w16cid:durableId="104352592">
    <w:abstractNumId w:val="46"/>
  </w:num>
  <w:num w:numId="250" w16cid:durableId="1598320969">
    <w:abstractNumId w:val="158"/>
  </w:num>
  <w:num w:numId="251" w16cid:durableId="1995134595">
    <w:abstractNumId w:val="4"/>
  </w:num>
  <w:num w:numId="252" w16cid:durableId="1785885972">
    <w:abstractNumId w:val="112"/>
  </w:num>
  <w:num w:numId="253" w16cid:durableId="401871301">
    <w:abstractNumId w:val="109"/>
  </w:num>
  <w:num w:numId="254" w16cid:durableId="87704832">
    <w:abstractNumId w:val="203"/>
  </w:num>
  <w:num w:numId="255" w16cid:durableId="750272614">
    <w:abstractNumId w:val="4"/>
  </w:num>
  <w:num w:numId="256" w16cid:durableId="1174031813">
    <w:abstractNumId w:val="4"/>
  </w:num>
  <w:num w:numId="257" w16cid:durableId="817576737">
    <w:abstractNumId w:val="115"/>
  </w:num>
  <w:num w:numId="258" w16cid:durableId="628322091">
    <w:abstractNumId w:val="234"/>
  </w:num>
  <w:num w:numId="259" w16cid:durableId="286203154">
    <w:abstractNumId w:val="19"/>
  </w:num>
  <w:num w:numId="260" w16cid:durableId="1346057535">
    <w:abstractNumId w:val="140"/>
  </w:num>
  <w:num w:numId="261" w16cid:durableId="1498881865">
    <w:abstractNumId w:val="4"/>
  </w:num>
  <w:num w:numId="262" w16cid:durableId="2090035616">
    <w:abstractNumId w:val="200"/>
  </w:num>
  <w:num w:numId="263" w16cid:durableId="2079354430">
    <w:abstractNumId w:val="4"/>
  </w:num>
  <w:num w:numId="264" w16cid:durableId="678386109">
    <w:abstractNumId w:val="4"/>
  </w:num>
  <w:num w:numId="265" w16cid:durableId="1149665172">
    <w:abstractNumId w:val="4"/>
  </w:num>
  <w:num w:numId="266" w16cid:durableId="1177619282">
    <w:abstractNumId w:val="4"/>
  </w:num>
  <w:num w:numId="267" w16cid:durableId="2127264049">
    <w:abstractNumId w:val="4"/>
  </w:num>
  <w:num w:numId="268" w16cid:durableId="590743282">
    <w:abstractNumId w:val="4"/>
  </w:num>
  <w:num w:numId="269" w16cid:durableId="1413047188">
    <w:abstractNumId w:val="4"/>
  </w:num>
  <w:num w:numId="270" w16cid:durableId="690843350">
    <w:abstractNumId w:val="4"/>
  </w:num>
  <w:num w:numId="271" w16cid:durableId="1537620386">
    <w:abstractNumId w:val="4"/>
  </w:num>
  <w:num w:numId="272" w16cid:durableId="328485579">
    <w:abstractNumId w:val="4"/>
  </w:num>
  <w:num w:numId="273" w16cid:durableId="1394887987">
    <w:abstractNumId w:val="4"/>
  </w:num>
  <w:num w:numId="274" w16cid:durableId="1779175531">
    <w:abstractNumId w:val="4"/>
  </w:num>
  <w:num w:numId="275" w16cid:durableId="515116338">
    <w:abstractNumId w:val="4"/>
  </w:num>
  <w:num w:numId="276" w16cid:durableId="1399354395">
    <w:abstractNumId w:val="4"/>
  </w:num>
  <w:num w:numId="277" w16cid:durableId="503014002">
    <w:abstractNumId w:val="7"/>
  </w:num>
  <w:num w:numId="278" w16cid:durableId="1444615367">
    <w:abstractNumId w:val="205"/>
  </w:num>
  <w:num w:numId="279" w16cid:durableId="883055906">
    <w:abstractNumId w:val="157"/>
  </w:num>
  <w:num w:numId="280" w16cid:durableId="270819935">
    <w:abstractNumId w:val="27"/>
  </w:num>
  <w:num w:numId="281" w16cid:durableId="1280641818">
    <w:abstractNumId w:val="230"/>
  </w:num>
  <w:num w:numId="282" w16cid:durableId="988440136">
    <w:abstractNumId w:val="202"/>
  </w:num>
  <w:num w:numId="283" w16cid:durableId="401106609">
    <w:abstractNumId w:val="70"/>
  </w:num>
  <w:num w:numId="284" w16cid:durableId="618800821">
    <w:abstractNumId w:val="83"/>
  </w:num>
  <w:num w:numId="285" w16cid:durableId="183641289">
    <w:abstractNumId w:val="125"/>
  </w:num>
  <w:num w:numId="286" w16cid:durableId="1219046758">
    <w:abstractNumId w:val="80"/>
  </w:num>
  <w:num w:numId="287" w16cid:durableId="1552613933">
    <w:abstractNumId w:val="52"/>
  </w:num>
  <w:num w:numId="288" w16cid:durableId="251595552">
    <w:abstractNumId w:val="180"/>
  </w:num>
  <w:num w:numId="289" w16cid:durableId="2079817280">
    <w:abstractNumId w:val="62"/>
  </w:num>
  <w:num w:numId="290" w16cid:durableId="1435906830">
    <w:abstractNumId w:val="225"/>
  </w:num>
  <w:num w:numId="291" w16cid:durableId="111369237">
    <w:abstractNumId w:val="68"/>
  </w:num>
  <w:num w:numId="292" w16cid:durableId="1738161978">
    <w:abstractNumId w:val="28"/>
  </w:num>
  <w:num w:numId="293" w16cid:durableId="1970478093">
    <w:abstractNumId w:val="135"/>
  </w:num>
  <w:num w:numId="294" w16cid:durableId="1555313132">
    <w:abstractNumId w:val="167"/>
  </w:num>
  <w:num w:numId="295" w16cid:durableId="871577112">
    <w:abstractNumId w:val="236"/>
  </w:num>
  <w:num w:numId="296" w16cid:durableId="1684546982">
    <w:abstractNumId w:val="49"/>
  </w:num>
  <w:num w:numId="297" w16cid:durableId="1283420637">
    <w:abstractNumId w:val="24"/>
  </w:num>
  <w:num w:numId="298" w16cid:durableId="1567645918">
    <w:abstractNumId w:val="195"/>
  </w:num>
  <w:num w:numId="299" w16cid:durableId="1094932626">
    <w:abstractNumId w:val="98"/>
  </w:num>
  <w:num w:numId="300" w16cid:durableId="283001545">
    <w:abstractNumId w:val="156"/>
  </w:num>
  <w:num w:numId="301" w16cid:durableId="759260446">
    <w:abstractNumId w:val="233"/>
  </w:num>
  <w:num w:numId="302" w16cid:durableId="1770350941">
    <w:abstractNumId w:val="77"/>
  </w:num>
  <w:num w:numId="303" w16cid:durableId="1644698312">
    <w:abstractNumId w:val="191"/>
  </w:num>
  <w:num w:numId="304" w16cid:durableId="1354111756">
    <w:abstractNumId w:val="120"/>
  </w:num>
  <w:num w:numId="305" w16cid:durableId="641731687">
    <w:abstractNumId w:val="231"/>
  </w:num>
  <w:num w:numId="306" w16cid:durableId="1992099078">
    <w:abstractNumId w:val="217"/>
  </w:num>
  <w:num w:numId="307" w16cid:durableId="1406221488">
    <w:abstractNumId w:val="221"/>
  </w:num>
  <w:num w:numId="308" w16cid:durableId="585652854">
    <w:abstractNumId w:val="56"/>
  </w:num>
  <w:num w:numId="309" w16cid:durableId="109908470">
    <w:abstractNumId w:val="90"/>
  </w:num>
  <w:num w:numId="310" w16cid:durableId="379062903">
    <w:abstractNumId w:val="40"/>
  </w:num>
  <w:num w:numId="311" w16cid:durableId="337734948">
    <w:abstractNumId w:val="175"/>
  </w:num>
  <w:num w:numId="312" w16cid:durableId="1871599496">
    <w:abstractNumId w:val="45"/>
  </w:num>
  <w:num w:numId="313" w16cid:durableId="2066374107">
    <w:abstractNumId w:val="78"/>
    <w:lvlOverride w:ilvl="0">
      <w:startOverride w:val="1"/>
    </w:lvlOverride>
  </w:num>
  <w:num w:numId="314" w16cid:durableId="924269053">
    <w:abstractNumId w:val="214"/>
  </w:num>
  <w:numIdMacAtCleanup w:val="3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hideGrammaticalErrors/>
  <w:attachedTemplate r:id="rId1"/>
  <w:defaultTabStop w:val="720"/>
  <w:hyphenationZone w:val="396"/>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32FE"/>
    <w:rsid w:val="00000041"/>
    <w:rsid w:val="00001C84"/>
    <w:rsid w:val="000023F3"/>
    <w:rsid w:val="0000348A"/>
    <w:rsid w:val="00004400"/>
    <w:rsid w:val="00004B8F"/>
    <w:rsid w:val="00005AEB"/>
    <w:rsid w:val="0000623D"/>
    <w:rsid w:val="00006D26"/>
    <w:rsid w:val="00007190"/>
    <w:rsid w:val="000101B3"/>
    <w:rsid w:val="00010599"/>
    <w:rsid w:val="00010917"/>
    <w:rsid w:val="0001095B"/>
    <w:rsid w:val="00011008"/>
    <w:rsid w:val="00011029"/>
    <w:rsid w:val="00011154"/>
    <w:rsid w:val="00011D89"/>
    <w:rsid w:val="00011DC2"/>
    <w:rsid w:val="00012615"/>
    <w:rsid w:val="00012659"/>
    <w:rsid w:val="00012A20"/>
    <w:rsid w:val="00013176"/>
    <w:rsid w:val="00013A83"/>
    <w:rsid w:val="00013E68"/>
    <w:rsid w:val="00013F9D"/>
    <w:rsid w:val="000146F3"/>
    <w:rsid w:val="00014B3F"/>
    <w:rsid w:val="00014F20"/>
    <w:rsid w:val="00015F72"/>
    <w:rsid w:val="000161D6"/>
    <w:rsid w:val="000163CC"/>
    <w:rsid w:val="00016641"/>
    <w:rsid w:val="00016747"/>
    <w:rsid w:val="00016AB4"/>
    <w:rsid w:val="00017844"/>
    <w:rsid w:val="00017D96"/>
    <w:rsid w:val="000202BA"/>
    <w:rsid w:val="000203A7"/>
    <w:rsid w:val="00020B3F"/>
    <w:rsid w:val="00021043"/>
    <w:rsid w:val="000210CB"/>
    <w:rsid w:val="00021249"/>
    <w:rsid w:val="000212B2"/>
    <w:rsid w:val="00021859"/>
    <w:rsid w:val="00021C9C"/>
    <w:rsid w:val="00021F7C"/>
    <w:rsid w:val="00022567"/>
    <w:rsid w:val="00022616"/>
    <w:rsid w:val="000238F0"/>
    <w:rsid w:val="00023D4F"/>
    <w:rsid w:val="00024C8B"/>
    <w:rsid w:val="000251EE"/>
    <w:rsid w:val="00025DC7"/>
    <w:rsid w:val="00025DDC"/>
    <w:rsid w:val="00025F36"/>
    <w:rsid w:val="000261D6"/>
    <w:rsid w:val="00026B77"/>
    <w:rsid w:val="000271D5"/>
    <w:rsid w:val="000279E2"/>
    <w:rsid w:val="000304BC"/>
    <w:rsid w:val="0003077D"/>
    <w:rsid w:val="00031360"/>
    <w:rsid w:val="00031F4C"/>
    <w:rsid w:val="00032084"/>
    <w:rsid w:val="00032D3A"/>
    <w:rsid w:val="00033D6B"/>
    <w:rsid w:val="00033F55"/>
    <w:rsid w:val="0003467E"/>
    <w:rsid w:val="00035717"/>
    <w:rsid w:val="00035B38"/>
    <w:rsid w:val="00035EFD"/>
    <w:rsid w:val="000363D7"/>
    <w:rsid w:val="0003660E"/>
    <w:rsid w:val="00036DDE"/>
    <w:rsid w:val="00037412"/>
    <w:rsid w:val="00037669"/>
    <w:rsid w:val="00040769"/>
    <w:rsid w:val="00040CB9"/>
    <w:rsid w:val="00041430"/>
    <w:rsid w:val="00041FE5"/>
    <w:rsid w:val="0004235A"/>
    <w:rsid w:val="000429C4"/>
    <w:rsid w:val="00042F0F"/>
    <w:rsid w:val="000431E1"/>
    <w:rsid w:val="000434D9"/>
    <w:rsid w:val="0004361E"/>
    <w:rsid w:val="00044384"/>
    <w:rsid w:val="000447E8"/>
    <w:rsid w:val="0004487A"/>
    <w:rsid w:val="000453FB"/>
    <w:rsid w:val="00045796"/>
    <w:rsid w:val="0004585D"/>
    <w:rsid w:val="000458C1"/>
    <w:rsid w:val="00045C54"/>
    <w:rsid w:val="00046074"/>
    <w:rsid w:val="00046264"/>
    <w:rsid w:val="000469B9"/>
    <w:rsid w:val="00046F44"/>
    <w:rsid w:val="00047EF5"/>
    <w:rsid w:val="00050130"/>
    <w:rsid w:val="00050CF2"/>
    <w:rsid w:val="00050FF5"/>
    <w:rsid w:val="000512C3"/>
    <w:rsid w:val="00051342"/>
    <w:rsid w:val="000513C6"/>
    <w:rsid w:val="0005174E"/>
    <w:rsid w:val="00054022"/>
    <w:rsid w:val="0005410F"/>
    <w:rsid w:val="00054331"/>
    <w:rsid w:val="000543E2"/>
    <w:rsid w:val="0005457A"/>
    <w:rsid w:val="00054940"/>
    <w:rsid w:val="00055A19"/>
    <w:rsid w:val="0005650E"/>
    <w:rsid w:val="00056D76"/>
    <w:rsid w:val="00057459"/>
    <w:rsid w:val="00057605"/>
    <w:rsid w:val="00057BF7"/>
    <w:rsid w:val="000606EB"/>
    <w:rsid w:val="00060A66"/>
    <w:rsid w:val="00060F9D"/>
    <w:rsid w:val="000610DD"/>
    <w:rsid w:val="00061A2C"/>
    <w:rsid w:val="000620E7"/>
    <w:rsid w:val="00062FBC"/>
    <w:rsid w:val="000630B6"/>
    <w:rsid w:val="000635C9"/>
    <w:rsid w:val="00063C8C"/>
    <w:rsid w:val="00063CA5"/>
    <w:rsid w:val="000641E5"/>
    <w:rsid w:val="0006495A"/>
    <w:rsid w:val="0006546C"/>
    <w:rsid w:val="000667A8"/>
    <w:rsid w:val="00067212"/>
    <w:rsid w:val="000672AC"/>
    <w:rsid w:val="00067302"/>
    <w:rsid w:val="00067FAC"/>
    <w:rsid w:val="00070A8B"/>
    <w:rsid w:val="00070B33"/>
    <w:rsid w:val="00071371"/>
    <w:rsid w:val="0007140E"/>
    <w:rsid w:val="00071D1A"/>
    <w:rsid w:val="00071F18"/>
    <w:rsid w:val="000722BE"/>
    <w:rsid w:val="0007366B"/>
    <w:rsid w:val="00073C68"/>
    <w:rsid w:val="00073E0A"/>
    <w:rsid w:val="000740FF"/>
    <w:rsid w:val="00074664"/>
    <w:rsid w:val="000747FF"/>
    <w:rsid w:val="00074DB5"/>
    <w:rsid w:val="00074F5B"/>
    <w:rsid w:val="000755FE"/>
    <w:rsid w:val="000756D8"/>
    <w:rsid w:val="00076AC2"/>
    <w:rsid w:val="000774F0"/>
    <w:rsid w:val="00077749"/>
    <w:rsid w:val="00077C5F"/>
    <w:rsid w:val="0008085F"/>
    <w:rsid w:val="000810E0"/>
    <w:rsid w:val="0008197D"/>
    <w:rsid w:val="000827D7"/>
    <w:rsid w:val="00082885"/>
    <w:rsid w:val="00082A05"/>
    <w:rsid w:val="00082C74"/>
    <w:rsid w:val="0008302E"/>
    <w:rsid w:val="000838AB"/>
    <w:rsid w:val="000838CC"/>
    <w:rsid w:val="000839B5"/>
    <w:rsid w:val="00083AA6"/>
    <w:rsid w:val="00083B96"/>
    <w:rsid w:val="000842EC"/>
    <w:rsid w:val="00084423"/>
    <w:rsid w:val="00084AFE"/>
    <w:rsid w:val="00084B1E"/>
    <w:rsid w:val="00084BF6"/>
    <w:rsid w:val="00084DE0"/>
    <w:rsid w:val="00084F3D"/>
    <w:rsid w:val="00085608"/>
    <w:rsid w:val="00085A98"/>
    <w:rsid w:val="00085FE6"/>
    <w:rsid w:val="000864F4"/>
    <w:rsid w:val="00086BB6"/>
    <w:rsid w:val="00086BB7"/>
    <w:rsid w:val="00086EA1"/>
    <w:rsid w:val="0008707E"/>
    <w:rsid w:val="00087BDC"/>
    <w:rsid w:val="00087EC2"/>
    <w:rsid w:val="000900E4"/>
    <w:rsid w:val="0009038A"/>
    <w:rsid w:val="0009122B"/>
    <w:rsid w:val="000917B7"/>
    <w:rsid w:val="00091DB9"/>
    <w:rsid w:val="00092830"/>
    <w:rsid w:val="00092CB0"/>
    <w:rsid w:val="000940B4"/>
    <w:rsid w:val="0009416F"/>
    <w:rsid w:val="000945D3"/>
    <w:rsid w:val="00094A76"/>
    <w:rsid w:val="00094F65"/>
    <w:rsid w:val="0009599E"/>
    <w:rsid w:val="00096AE3"/>
    <w:rsid w:val="00097093"/>
    <w:rsid w:val="000974DF"/>
    <w:rsid w:val="00097FB2"/>
    <w:rsid w:val="000A08AB"/>
    <w:rsid w:val="000A09EB"/>
    <w:rsid w:val="000A1107"/>
    <w:rsid w:val="000A1527"/>
    <w:rsid w:val="000A223E"/>
    <w:rsid w:val="000A288F"/>
    <w:rsid w:val="000A289A"/>
    <w:rsid w:val="000A28A6"/>
    <w:rsid w:val="000A31A2"/>
    <w:rsid w:val="000A3465"/>
    <w:rsid w:val="000A3B32"/>
    <w:rsid w:val="000A3BF6"/>
    <w:rsid w:val="000A5818"/>
    <w:rsid w:val="000A59AB"/>
    <w:rsid w:val="000A5B1E"/>
    <w:rsid w:val="000A68F1"/>
    <w:rsid w:val="000A6DE9"/>
    <w:rsid w:val="000A70E8"/>
    <w:rsid w:val="000B058B"/>
    <w:rsid w:val="000B0A35"/>
    <w:rsid w:val="000B0AD8"/>
    <w:rsid w:val="000B10F4"/>
    <w:rsid w:val="000B1FFD"/>
    <w:rsid w:val="000B21AD"/>
    <w:rsid w:val="000B23EE"/>
    <w:rsid w:val="000B3197"/>
    <w:rsid w:val="000B3970"/>
    <w:rsid w:val="000B3EFF"/>
    <w:rsid w:val="000B46DF"/>
    <w:rsid w:val="000B4C74"/>
    <w:rsid w:val="000B4E5B"/>
    <w:rsid w:val="000B55AB"/>
    <w:rsid w:val="000B6387"/>
    <w:rsid w:val="000B6442"/>
    <w:rsid w:val="000B6A28"/>
    <w:rsid w:val="000B6C00"/>
    <w:rsid w:val="000B6E6C"/>
    <w:rsid w:val="000B71D8"/>
    <w:rsid w:val="000C0314"/>
    <w:rsid w:val="000C06D2"/>
    <w:rsid w:val="000C096F"/>
    <w:rsid w:val="000C143A"/>
    <w:rsid w:val="000C1F4B"/>
    <w:rsid w:val="000C2770"/>
    <w:rsid w:val="000C2CAC"/>
    <w:rsid w:val="000C2F2E"/>
    <w:rsid w:val="000C4026"/>
    <w:rsid w:val="000C486A"/>
    <w:rsid w:val="000C4C74"/>
    <w:rsid w:val="000C50B6"/>
    <w:rsid w:val="000C52A0"/>
    <w:rsid w:val="000C5C11"/>
    <w:rsid w:val="000C5D0C"/>
    <w:rsid w:val="000C5ECA"/>
    <w:rsid w:val="000C7018"/>
    <w:rsid w:val="000C704A"/>
    <w:rsid w:val="000C743A"/>
    <w:rsid w:val="000C7626"/>
    <w:rsid w:val="000C78D6"/>
    <w:rsid w:val="000C7C7A"/>
    <w:rsid w:val="000D0116"/>
    <w:rsid w:val="000D10F6"/>
    <w:rsid w:val="000D1D29"/>
    <w:rsid w:val="000D1D51"/>
    <w:rsid w:val="000D1DDF"/>
    <w:rsid w:val="000D25B8"/>
    <w:rsid w:val="000D2FE4"/>
    <w:rsid w:val="000D382A"/>
    <w:rsid w:val="000D38A9"/>
    <w:rsid w:val="000D39AB"/>
    <w:rsid w:val="000D4FD0"/>
    <w:rsid w:val="000D540E"/>
    <w:rsid w:val="000D5739"/>
    <w:rsid w:val="000D5B6A"/>
    <w:rsid w:val="000D5EEC"/>
    <w:rsid w:val="000D7466"/>
    <w:rsid w:val="000D77BD"/>
    <w:rsid w:val="000D78CD"/>
    <w:rsid w:val="000E0215"/>
    <w:rsid w:val="000E0281"/>
    <w:rsid w:val="000E09D3"/>
    <w:rsid w:val="000E0F13"/>
    <w:rsid w:val="000E1023"/>
    <w:rsid w:val="000E1859"/>
    <w:rsid w:val="000E1E03"/>
    <w:rsid w:val="000E215F"/>
    <w:rsid w:val="000E315E"/>
    <w:rsid w:val="000E3290"/>
    <w:rsid w:val="000E3694"/>
    <w:rsid w:val="000E36A9"/>
    <w:rsid w:val="000E3F6C"/>
    <w:rsid w:val="000E4127"/>
    <w:rsid w:val="000E4A46"/>
    <w:rsid w:val="000E4DD4"/>
    <w:rsid w:val="000E4FD4"/>
    <w:rsid w:val="000E59F0"/>
    <w:rsid w:val="000E5EF5"/>
    <w:rsid w:val="000E7F49"/>
    <w:rsid w:val="000F0384"/>
    <w:rsid w:val="000F148B"/>
    <w:rsid w:val="000F15C5"/>
    <w:rsid w:val="000F1958"/>
    <w:rsid w:val="000F1E2B"/>
    <w:rsid w:val="000F20FA"/>
    <w:rsid w:val="000F29D8"/>
    <w:rsid w:val="000F3A0B"/>
    <w:rsid w:val="000F3C51"/>
    <w:rsid w:val="000F4622"/>
    <w:rsid w:val="000F49D0"/>
    <w:rsid w:val="000F5055"/>
    <w:rsid w:val="000F51BA"/>
    <w:rsid w:val="000F55DA"/>
    <w:rsid w:val="000F5A4A"/>
    <w:rsid w:val="000F5A90"/>
    <w:rsid w:val="000F5BB8"/>
    <w:rsid w:val="000F6617"/>
    <w:rsid w:val="000F666D"/>
    <w:rsid w:val="000F678A"/>
    <w:rsid w:val="000F6BB2"/>
    <w:rsid w:val="000F6C04"/>
    <w:rsid w:val="000F6C3B"/>
    <w:rsid w:val="000F6EEF"/>
    <w:rsid w:val="000F70AF"/>
    <w:rsid w:val="000F7276"/>
    <w:rsid w:val="001006AB"/>
    <w:rsid w:val="00100ABB"/>
    <w:rsid w:val="00100D2F"/>
    <w:rsid w:val="00101C30"/>
    <w:rsid w:val="00101F8C"/>
    <w:rsid w:val="00102141"/>
    <w:rsid w:val="001039D8"/>
    <w:rsid w:val="001041E4"/>
    <w:rsid w:val="001044C0"/>
    <w:rsid w:val="00104DDD"/>
    <w:rsid w:val="00105020"/>
    <w:rsid w:val="0010543E"/>
    <w:rsid w:val="00105C9F"/>
    <w:rsid w:val="0010664B"/>
    <w:rsid w:val="001068B5"/>
    <w:rsid w:val="00106DBA"/>
    <w:rsid w:val="00107117"/>
    <w:rsid w:val="001079B6"/>
    <w:rsid w:val="00107BC6"/>
    <w:rsid w:val="00107E17"/>
    <w:rsid w:val="00110452"/>
    <w:rsid w:val="0011136F"/>
    <w:rsid w:val="00111725"/>
    <w:rsid w:val="00111F8B"/>
    <w:rsid w:val="0011280C"/>
    <w:rsid w:val="00113A26"/>
    <w:rsid w:val="00113A4A"/>
    <w:rsid w:val="001140F2"/>
    <w:rsid w:val="001145D8"/>
    <w:rsid w:val="0011498E"/>
    <w:rsid w:val="00115C2E"/>
    <w:rsid w:val="0011744B"/>
    <w:rsid w:val="00117899"/>
    <w:rsid w:val="00117D25"/>
    <w:rsid w:val="00120E43"/>
    <w:rsid w:val="001214E4"/>
    <w:rsid w:val="00122691"/>
    <w:rsid w:val="00122F6F"/>
    <w:rsid w:val="00123211"/>
    <w:rsid w:val="00123C72"/>
    <w:rsid w:val="00125C6E"/>
    <w:rsid w:val="00125ECA"/>
    <w:rsid w:val="001268AC"/>
    <w:rsid w:val="00126DC8"/>
    <w:rsid w:val="00126FA6"/>
    <w:rsid w:val="001273DF"/>
    <w:rsid w:val="001276A6"/>
    <w:rsid w:val="001301A4"/>
    <w:rsid w:val="001302B6"/>
    <w:rsid w:val="00130CA2"/>
    <w:rsid w:val="0013111B"/>
    <w:rsid w:val="00131678"/>
    <w:rsid w:val="0013168F"/>
    <w:rsid w:val="0013182D"/>
    <w:rsid w:val="001319B0"/>
    <w:rsid w:val="00131C66"/>
    <w:rsid w:val="00131FA8"/>
    <w:rsid w:val="00132353"/>
    <w:rsid w:val="001334DF"/>
    <w:rsid w:val="00133AB0"/>
    <w:rsid w:val="00133C07"/>
    <w:rsid w:val="00133FA1"/>
    <w:rsid w:val="00134227"/>
    <w:rsid w:val="00134412"/>
    <w:rsid w:val="00135C1B"/>
    <w:rsid w:val="00135F28"/>
    <w:rsid w:val="00136393"/>
    <w:rsid w:val="00136CFE"/>
    <w:rsid w:val="00136D32"/>
    <w:rsid w:val="00137528"/>
    <w:rsid w:val="001379AB"/>
    <w:rsid w:val="00137B08"/>
    <w:rsid w:val="00141005"/>
    <w:rsid w:val="001414F1"/>
    <w:rsid w:val="001425B9"/>
    <w:rsid w:val="00142F93"/>
    <w:rsid w:val="00143061"/>
    <w:rsid w:val="00143465"/>
    <w:rsid w:val="00143925"/>
    <w:rsid w:val="00143AD3"/>
    <w:rsid w:val="00143E4C"/>
    <w:rsid w:val="00144044"/>
    <w:rsid w:val="00144FBD"/>
    <w:rsid w:val="00144FFC"/>
    <w:rsid w:val="0014555E"/>
    <w:rsid w:val="001458CE"/>
    <w:rsid w:val="00145E9D"/>
    <w:rsid w:val="001464DB"/>
    <w:rsid w:val="00146510"/>
    <w:rsid w:val="0014654C"/>
    <w:rsid w:val="0014686A"/>
    <w:rsid w:val="00146A0B"/>
    <w:rsid w:val="0014739A"/>
    <w:rsid w:val="00147EBF"/>
    <w:rsid w:val="00150BF9"/>
    <w:rsid w:val="00150C09"/>
    <w:rsid w:val="00150D0C"/>
    <w:rsid w:val="0015110F"/>
    <w:rsid w:val="0015185A"/>
    <w:rsid w:val="00151CF7"/>
    <w:rsid w:val="00151ED9"/>
    <w:rsid w:val="0015279C"/>
    <w:rsid w:val="00153601"/>
    <w:rsid w:val="001538B3"/>
    <w:rsid w:val="00153A4F"/>
    <w:rsid w:val="00154058"/>
    <w:rsid w:val="001545A0"/>
    <w:rsid w:val="001555D2"/>
    <w:rsid w:val="00155E0A"/>
    <w:rsid w:val="001566C4"/>
    <w:rsid w:val="00156A3C"/>
    <w:rsid w:val="00156D15"/>
    <w:rsid w:val="00157482"/>
    <w:rsid w:val="00157774"/>
    <w:rsid w:val="00157A32"/>
    <w:rsid w:val="00157C19"/>
    <w:rsid w:val="0016000E"/>
    <w:rsid w:val="00160420"/>
    <w:rsid w:val="00160DC1"/>
    <w:rsid w:val="00161D85"/>
    <w:rsid w:val="001620DB"/>
    <w:rsid w:val="001621D0"/>
    <w:rsid w:val="00162E99"/>
    <w:rsid w:val="001630C6"/>
    <w:rsid w:val="001636AB"/>
    <w:rsid w:val="0016376E"/>
    <w:rsid w:val="0016449C"/>
    <w:rsid w:val="00164540"/>
    <w:rsid w:val="00164BE2"/>
    <w:rsid w:val="00164BEA"/>
    <w:rsid w:val="00164F91"/>
    <w:rsid w:val="001654F6"/>
    <w:rsid w:val="00166124"/>
    <w:rsid w:val="0016622B"/>
    <w:rsid w:val="00166AA8"/>
    <w:rsid w:val="00167238"/>
    <w:rsid w:val="00167323"/>
    <w:rsid w:val="00167A90"/>
    <w:rsid w:val="00167C82"/>
    <w:rsid w:val="00167E68"/>
    <w:rsid w:val="00167E95"/>
    <w:rsid w:val="001701C0"/>
    <w:rsid w:val="00170589"/>
    <w:rsid w:val="001705CD"/>
    <w:rsid w:val="00171608"/>
    <w:rsid w:val="001718A0"/>
    <w:rsid w:val="00172ED0"/>
    <w:rsid w:val="0017377A"/>
    <w:rsid w:val="001745E6"/>
    <w:rsid w:val="00175D6E"/>
    <w:rsid w:val="00175ED0"/>
    <w:rsid w:val="001761D7"/>
    <w:rsid w:val="0017683A"/>
    <w:rsid w:val="00176F79"/>
    <w:rsid w:val="00177192"/>
    <w:rsid w:val="00177804"/>
    <w:rsid w:val="00177984"/>
    <w:rsid w:val="00177E50"/>
    <w:rsid w:val="001806B6"/>
    <w:rsid w:val="00180BA0"/>
    <w:rsid w:val="00180C30"/>
    <w:rsid w:val="00180C3C"/>
    <w:rsid w:val="0018112F"/>
    <w:rsid w:val="00181B1D"/>
    <w:rsid w:val="00181E40"/>
    <w:rsid w:val="00181EF0"/>
    <w:rsid w:val="001820E4"/>
    <w:rsid w:val="00182177"/>
    <w:rsid w:val="00182A8E"/>
    <w:rsid w:val="00183776"/>
    <w:rsid w:val="00183B23"/>
    <w:rsid w:val="00184848"/>
    <w:rsid w:val="00184B07"/>
    <w:rsid w:val="0018579E"/>
    <w:rsid w:val="00185B9B"/>
    <w:rsid w:val="00185DF9"/>
    <w:rsid w:val="001873F9"/>
    <w:rsid w:val="001876FC"/>
    <w:rsid w:val="00187AF3"/>
    <w:rsid w:val="00187BD0"/>
    <w:rsid w:val="00187F03"/>
    <w:rsid w:val="0019084E"/>
    <w:rsid w:val="00190D45"/>
    <w:rsid w:val="00190EA5"/>
    <w:rsid w:val="00191855"/>
    <w:rsid w:val="00191E10"/>
    <w:rsid w:val="001922EE"/>
    <w:rsid w:val="00192BBE"/>
    <w:rsid w:val="001937C9"/>
    <w:rsid w:val="0019434E"/>
    <w:rsid w:val="00194682"/>
    <w:rsid w:val="00194929"/>
    <w:rsid w:val="00194974"/>
    <w:rsid w:val="00194F9A"/>
    <w:rsid w:val="001962C5"/>
    <w:rsid w:val="001964F4"/>
    <w:rsid w:val="00196F84"/>
    <w:rsid w:val="001A0AA8"/>
    <w:rsid w:val="001A0F1E"/>
    <w:rsid w:val="001A1073"/>
    <w:rsid w:val="001A14D7"/>
    <w:rsid w:val="001A1ADF"/>
    <w:rsid w:val="001A2103"/>
    <w:rsid w:val="001A272D"/>
    <w:rsid w:val="001A2C92"/>
    <w:rsid w:val="001A2ED2"/>
    <w:rsid w:val="001A3038"/>
    <w:rsid w:val="001A32EE"/>
    <w:rsid w:val="001A3ECA"/>
    <w:rsid w:val="001A400F"/>
    <w:rsid w:val="001A42D1"/>
    <w:rsid w:val="001A4C11"/>
    <w:rsid w:val="001A4E34"/>
    <w:rsid w:val="001A4E95"/>
    <w:rsid w:val="001A530F"/>
    <w:rsid w:val="001A61E7"/>
    <w:rsid w:val="001A6AD1"/>
    <w:rsid w:val="001A6D49"/>
    <w:rsid w:val="001A7368"/>
    <w:rsid w:val="001A79E0"/>
    <w:rsid w:val="001A7BAF"/>
    <w:rsid w:val="001A7D54"/>
    <w:rsid w:val="001B07BB"/>
    <w:rsid w:val="001B07F2"/>
    <w:rsid w:val="001B0B03"/>
    <w:rsid w:val="001B0BE1"/>
    <w:rsid w:val="001B0C79"/>
    <w:rsid w:val="001B10FB"/>
    <w:rsid w:val="001B190E"/>
    <w:rsid w:val="001B2320"/>
    <w:rsid w:val="001B246D"/>
    <w:rsid w:val="001B376C"/>
    <w:rsid w:val="001B37E8"/>
    <w:rsid w:val="001B3897"/>
    <w:rsid w:val="001B3C0D"/>
    <w:rsid w:val="001B409B"/>
    <w:rsid w:val="001B4506"/>
    <w:rsid w:val="001B61D5"/>
    <w:rsid w:val="001B63C9"/>
    <w:rsid w:val="001B64D3"/>
    <w:rsid w:val="001B666C"/>
    <w:rsid w:val="001B6DDF"/>
    <w:rsid w:val="001B73AA"/>
    <w:rsid w:val="001B76C0"/>
    <w:rsid w:val="001B7AC6"/>
    <w:rsid w:val="001C0804"/>
    <w:rsid w:val="001C08BB"/>
    <w:rsid w:val="001C0CCB"/>
    <w:rsid w:val="001C0DF6"/>
    <w:rsid w:val="001C1251"/>
    <w:rsid w:val="001C1640"/>
    <w:rsid w:val="001C1DD3"/>
    <w:rsid w:val="001C1EE5"/>
    <w:rsid w:val="001C22EA"/>
    <w:rsid w:val="001C2B2E"/>
    <w:rsid w:val="001C2ED1"/>
    <w:rsid w:val="001C3687"/>
    <w:rsid w:val="001C3C6E"/>
    <w:rsid w:val="001C3F33"/>
    <w:rsid w:val="001C3FF6"/>
    <w:rsid w:val="001C4889"/>
    <w:rsid w:val="001C4F5C"/>
    <w:rsid w:val="001C5132"/>
    <w:rsid w:val="001C5BD6"/>
    <w:rsid w:val="001C5ED3"/>
    <w:rsid w:val="001C60DA"/>
    <w:rsid w:val="001C6A6E"/>
    <w:rsid w:val="001C721C"/>
    <w:rsid w:val="001D0191"/>
    <w:rsid w:val="001D02B6"/>
    <w:rsid w:val="001D083A"/>
    <w:rsid w:val="001D0969"/>
    <w:rsid w:val="001D0DB1"/>
    <w:rsid w:val="001D1106"/>
    <w:rsid w:val="001D17D1"/>
    <w:rsid w:val="001D19B2"/>
    <w:rsid w:val="001D1AEF"/>
    <w:rsid w:val="001D1F36"/>
    <w:rsid w:val="001D32DC"/>
    <w:rsid w:val="001D3455"/>
    <w:rsid w:val="001D3532"/>
    <w:rsid w:val="001D3B1A"/>
    <w:rsid w:val="001D41DE"/>
    <w:rsid w:val="001D41FB"/>
    <w:rsid w:val="001D45B4"/>
    <w:rsid w:val="001D495A"/>
    <w:rsid w:val="001D4D57"/>
    <w:rsid w:val="001D58BB"/>
    <w:rsid w:val="001D5E36"/>
    <w:rsid w:val="001D674D"/>
    <w:rsid w:val="001D694B"/>
    <w:rsid w:val="001D6D71"/>
    <w:rsid w:val="001D6E76"/>
    <w:rsid w:val="001D6EB5"/>
    <w:rsid w:val="001D706A"/>
    <w:rsid w:val="001D74A3"/>
    <w:rsid w:val="001D7B9E"/>
    <w:rsid w:val="001D7CF2"/>
    <w:rsid w:val="001D7F2C"/>
    <w:rsid w:val="001E0222"/>
    <w:rsid w:val="001E057C"/>
    <w:rsid w:val="001E0CF3"/>
    <w:rsid w:val="001E0E74"/>
    <w:rsid w:val="001E11FD"/>
    <w:rsid w:val="001E28DE"/>
    <w:rsid w:val="001E304C"/>
    <w:rsid w:val="001E4023"/>
    <w:rsid w:val="001E42AE"/>
    <w:rsid w:val="001E4384"/>
    <w:rsid w:val="001E43FA"/>
    <w:rsid w:val="001E4412"/>
    <w:rsid w:val="001E4654"/>
    <w:rsid w:val="001E4B8C"/>
    <w:rsid w:val="001E4D37"/>
    <w:rsid w:val="001E5002"/>
    <w:rsid w:val="001E581D"/>
    <w:rsid w:val="001E5ADD"/>
    <w:rsid w:val="001E5BE0"/>
    <w:rsid w:val="001E5C4F"/>
    <w:rsid w:val="001E62AF"/>
    <w:rsid w:val="001E65F2"/>
    <w:rsid w:val="001E68ED"/>
    <w:rsid w:val="001E6F7B"/>
    <w:rsid w:val="001E7437"/>
    <w:rsid w:val="001E7690"/>
    <w:rsid w:val="001E7B46"/>
    <w:rsid w:val="001F0764"/>
    <w:rsid w:val="001F13CF"/>
    <w:rsid w:val="001F145E"/>
    <w:rsid w:val="001F147C"/>
    <w:rsid w:val="001F1628"/>
    <w:rsid w:val="001F1D08"/>
    <w:rsid w:val="001F3674"/>
    <w:rsid w:val="001F3F23"/>
    <w:rsid w:val="001F454D"/>
    <w:rsid w:val="001F4CD0"/>
    <w:rsid w:val="001F5123"/>
    <w:rsid w:val="001F5285"/>
    <w:rsid w:val="001F539B"/>
    <w:rsid w:val="001F5ADE"/>
    <w:rsid w:val="001F5B63"/>
    <w:rsid w:val="001F5BDB"/>
    <w:rsid w:val="001F5C7B"/>
    <w:rsid w:val="001F5CE0"/>
    <w:rsid w:val="001F5DEB"/>
    <w:rsid w:val="001F65A9"/>
    <w:rsid w:val="001F6DD2"/>
    <w:rsid w:val="001F7512"/>
    <w:rsid w:val="001F79EC"/>
    <w:rsid w:val="001F7B5F"/>
    <w:rsid w:val="001F7EC0"/>
    <w:rsid w:val="0020068E"/>
    <w:rsid w:val="00200C67"/>
    <w:rsid w:val="00200E69"/>
    <w:rsid w:val="00200F93"/>
    <w:rsid w:val="002017DD"/>
    <w:rsid w:val="002018C3"/>
    <w:rsid w:val="00201D06"/>
    <w:rsid w:val="00201FF4"/>
    <w:rsid w:val="002023EE"/>
    <w:rsid w:val="00202720"/>
    <w:rsid w:val="00202DFB"/>
    <w:rsid w:val="00203192"/>
    <w:rsid w:val="00203463"/>
    <w:rsid w:val="002036E8"/>
    <w:rsid w:val="002037B6"/>
    <w:rsid w:val="00204230"/>
    <w:rsid w:val="0020458F"/>
    <w:rsid w:val="00204984"/>
    <w:rsid w:val="00204EB6"/>
    <w:rsid w:val="00205576"/>
    <w:rsid w:val="00205BBF"/>
    <w:rsid w:val="002066CE"/>
    <w:rsid w:val="00206953"/>
    <w:rsid w:val="0020755C"/>
    <w:rsid w:val="00210973"/>
    <w:rsid w:val="00210FBB"/>
    <w:rsid w:val="002113F2"/>
    <w:rsid w:val="0021147A"/>
    <w:rsid w:val="002115AD"/>
    <w:rsid w:val="00212E32"/>
    <w:rsid w:val="002135B8"/>
    <w:rsid w:val="00214395"/>
    <w:rsid w:val="00215EC1"/>
    <w:rsid w:val="00216BF5"/>
    <w:rsid w:val="00216FD5"/>
    <w:rsid w:val="002173FD"/>
    <w:rsid w:val="00217696"/>
    <w:rsid w:val="00217A2C"/>
    <w:rsid w:val="0022004E"/>
    <w:rsid w:val="0022019D"/>
    <w:rsid w:val="002206FE"/>
    <w:rsid w:val="002208A3"/>
    <w:rsid w:val="00220CF8"/>
    <w:rsid w:val="00220DEA"/>
    <w:rsid w:val="00221047"/>
    <w:rsid w:val="002216CD"/>
    <w:rsid w:val="00222011"/>
    <w:rsid w:val="0022297B"/>
    <w:rsid w:val="00222A57"/>
    <w:rsid w:val="002230AA"/>
    <w:rsid w:val="00223E7E"/>
    <w:rsid w:val="0022460D"/>
    <w:rsid w:val="00224794"/>
    <w:rsid w:val="00224A44"/>
    <w:rsid w:val="002259DA"/>
    <w:rsid w:val="0022614E"/>
    <w:rsid w:val="002262D5"/>
    <w:rsid w:val="00226674"/>
    <w:rsid w:val="00226C62"/>
    <w:rsid w:val="00227763"/>
    <w:rsid w:val="00227875"/>
    <w:rsid w:val="00227B35"/>
    <w:rsid w:val="00227BE9"/>
    <w:rsid w:val="00230176"/>
    <w:rsid w:val="0023041D"/>
    <w:rsid w:val="00230636"/>
    <w:rsid w:val="00230868"/>
    <w:rsid w:val="00230B77"/>
    <w:rsid w:val="002314E2"/>
    <w:rsid w:val="00231817"/>
    <w:rsid w:val="002318D0"/>
    <w:rsid w:val="00232020"/>
    <w:rsid w:val="002320C2"/>
    <w:rsid w:val="0023214E"/>
    <w:rsid w:val="002327F7"/>
    <w:rsid w:val="00232AE7"/>
    <w:rsid w:val="00232FE3"/>
    <w:rsid w:val="0023303C"/>
    <w:rsid w:val="002334C8"/>
    <w:rsid w:val="00233F16"/>
    <w:rsid w:val="00234983"/>
    <w:rsid w:val="002350CB"/>
    <w:rsid w:val="002353AB"/>
    <w:rsid w:val="00235815"/>
    <w:rsid w:val="00235A6D"/>
    <w:rsid w:val="00235C49"/>
    <w:rsid w:val="00235CEC"/>
    <w:rsid w:val="00235DEB"/>
    <w:rsid w:val="00236CE8"/>
    <w:rsid w:val="00237005"/>
    <w:rsid w:val="00237147"/>
    <w:rsid w:val="00237724"/>
    <w:rsid w:val="00237A40"/>
    <w:rsid w:val="002408EA"/>
    <w:rsid w:val="00240990"/>
    <w:rsid w:val="00240A40"/>
    <w:rsid w:val="00240C91"/>
    <w:rsid w:val="00240D2E"/>
    <w:rsid w:val="0024147C"/>
    <w:rsid w:val="002416D5"/>
    <w:rsid w:val="00241BE6"/>
    <w:rsid w:val="00241CFB"/>
    <w:rsid w:val="002421A6"/>
    <w:rsid w:val="00242A65"/>
    <w:rsid w:val="00243385"/>
    <w:rsid w:val="00243875"/>
    <w:rsid w:val="002444E6"/>
    <w:rsid w:val="002446D1"/>
    <w:rsid w:val="00244F2A"/>
    <w:rsid w:val="00244FDE"/>
    <w:rsid w:val="00245071"/>
    <w:rsid w:val="0024591C"/>
    <w:rsid w:val="00245C04"/>
    <w:rsid w:val="00245F01"/>
    <w:rsid w:val="0024605B"/>
    <w:rsid w:val="00247C4C"/>
    <w:rsid w:val="00251BF4"/>
    <w:rsid w:val="00251CE1"/>
    <w:rsid w:val="002525FD"/>
    <w:rsid w:val="00252AA2"/>
    <w:rsid w:val="00252DAD"/>
    <w:rsid w:val="00252E6C"/>
    <w:rsid w:val="002534DC"/>
    <w:rsid w:val="002539B6"/>
    <w:rsid w:val="002545C2"/>
    <w:rsid w:val="00254A1E"/>
    <w:rsid w:val="00256049"/>
    <w:rsid w:val="00256432"/>
    <w:rsid w:val="0025694E"/>
    <w:rsid w:val="002600E7"/>
    <w:rsid w:val="00260A36"/>
    <w:rsid w:val="0026135D"/>
    <w:rsid w:val="0026190D"/>
    <w:rsid w:val="002619D4"/>
    <w:rsid w:val="00261A9B"/>
    <w:rsid w:val="00261C32"/>
    <w:rsid w:val="00261FE6"/>
    <w:rsid w:val="00262D96"/>
    <w:rsid w:val="0026337B"/>
    <w:rsid w:val="00263AA7"/>
    <w:rsid w:val="00263E7C"/>
    <w:rsid w:val="002648F2"/>
    <w:rsid w:val="00265320"/>
    <w:rsid w:val="002658C9"/>
    <w:rsid w:val="00265AD9"/>
    <w:rsid w:val="00265AFC"/>
    <w:rsid w:val="00265CDA"/>
    <w:rsid w:val="0026662A"/>
    <w:rsid w:val="002666D0"/>
    <w:rsid w:val="00266975"/>
    <w:rsid w:val="00266C3A"/>
    <w:rsid w:val="00267051"/>
    <w:rsid w:val="0026789A"/>
    <w:rsid w:val="002700DB"/>
    <w:rsid w:val="00270D6C"/>
    <w:rsid w:val="00271481"/>
    <w:rsid w:val="002715B2"/>
    <w:rsid w:val="00271CF2"/>
    <w:rsid w:val="002727AA"/>
    <w:rsid w:val="00273AE9"/>
    <w:rsid w:val="00273C6F"/>
    <w:rsid w:val="00274171"/>
    <w:rsid w:val="00274CB3"/>
    <w:rsid w:val="00274FCA"/>
    <w:rsid w:val="0027587F"/>
    <w:rsid w:val="0027648A"/>
    <w:rsid w:val="00276AEE"/>
    <w:rsid w:val="00276E0D"/>
    <w:rsid w:val="002777BF"/>
    <w:rsid w:val="00277B2E"/>
    <w:rsid w:val="002803CA"/>
    <w:rsid w:val="002805AB"/>
    <w:rsid w:val="00280885"/>
    <w:rsid w:val="00281011"/>
    <w:rsid w:val="002813F0"/>
    <w:rsid w:val="0028182D"/>
    <w:rsid w:val="00281F65"/>
    <w:rsid w:val="00283B88"/>
    <w:rsid w:val="00284110"/>
    <w:rsid w:val="002843E0"/>
    <w:rsid w:val="00284B15"/>
    <w:rsid w:val="0028516F"/>
    <w:rsid w:val="002871F7"/>
    <w:rsid w:val="00287403"/>
    <w:rsid w:val="0028796D"/>
    <w:rsid w:val="002879C2"/>
    <w:rsid w:val="0029058A"/>
    <w:rsid w:val="002912ED"/>
    <w:rsid w:val="00291C9D"/>
    <w:rsid w:val="0029283A"/>
    <w:rsid w:val="0029290A"/>
    <w:rsid w:val="00292924"/>
    <w:rsid w:val="00293163"/>
    <w:rsid w:val="00293416"/>
    <w:rsid w:val="00293726"/>
    <w:rsid w:val="00293FF4"/>
    <w:rsid w:val="00294120"/>
    <w:rsid w:val="0029414A"/>
    <w:rsid w:val="0029415B"/>
    <w:rsid w:val="002944B3"/>
    <w:rsid w:val="0029461A"/>
    <w:rsid w:val="00294FF7"/>
    <w:rsid w:val="0029554C"/>
    <w:rsid w:val="00295AE8"/>
    <w:rsid w:val="00296012"/>
    <w:rsid w:val="002970E5"/>
    <w:rsid w:val="00297124"/>
    <w:rsid w:val="0029763E"/>
    <w:rsid w:val="00297E28"/>
    <w:rsid w:val="00297ED5"/>
    <w:rsid w:val="00297F54"/>
    <w:rsid w:val="002A0311"/>
    <w:rsid w:val="002A09CF"/>
    <w:rsid w:val="002A0D73"/>
    <w:rsid w:val="002A178B"/>
    <w:rsid w:val="002A19B4"/>
    <w:rsid w:val="002A1B57"/>
    <w:rsid w:val="002A244A"/>
    <w:rsid w:val="002A2A92"/>
    <w:rsid w:val="002A31A8"/>
    <w:rsid w:val="002A34B0"/>
    <w:rsid w:val="002A3CBF"/>
    <w:rsid w:val="002A3EC4"/>
    <w:rsid w:val="002A4312"/>
    <w:rsid w:val="002A5D2C"/>
    <w:rsid w:val="002A6191"/>
    <w:rsid w:val="002A684A"/>
    <w:rsid w:val="002A69A0"/>
    <w:rsid w:val="002A6C61"/>
    <w:rsid w:val="002A74F5"/>
    <w:rsid w:val="002B00B4"/>
    <w:rsid w:val="002B07BB"/>
    <w:rsid w:val="002B0871"/>
    <w:rsid w:val="002B2342"/>
    <w:rsid w:val="002B2541"/>
    <w:rsid w:val="002B2A7F"/>
    <w:rsid w:val="002B320C"/>
    <w:rsid w:val="002B3901"/>
    <w:rsid w:val="002B3D07"/>
    <w:rsid w:val="002B498D"/>
    <w:rsid w:val="002B50F9"/>
    <w:rsid w:val="002B527C"/>
    <w:rsid w:val="002B54D5"/>
    <w:rsid w:val="002B564B"/>
    <w:rsid w:val="002B5DA2"/>
    <w:rsid w:val="002B65CE"/>
    <w:rsid w:val="002B6752"/>
    <w:rsid w:val="002B680F"/>
    <w:rsid w:val="002B6993"/>
    <w:rsid w:val="002B6F9E"/>
    <w:rsid w:val="002B6FF2"/>
    <w:rsid w:val="002B7FA8"/>
    <w:rsid w:val="002C0C19"/>
    <w:rsid w:val="002C12E1"/>
    <w:rsid w:val="002C18A7"/>
    <w:rsid w:val="002C1933"/>
    <w:rsid w:val="002C1A5C"/>
    <w:rsid w:val="002C2465"/>
    <w:rsid w:val="002C27E7"/>
    <w:rsid w:val="002C2BBE"/>
    <w:rsid w:val="002C2EC4"/>
    <w:rsid w:val="002C2F14"/>
    <w:rsid w:val="002C3220"/>
    <w:rsid w:val="002C33C6"/>
    <w:rsid w:val="002C35A0"/>
    <w:rsid w:val="002C4429"/>
    <w:rsid w:val="002C44C8"/>
    <w:rsid w:val="002C4806"/>
    <w:rsid w:val="002C4C8D"/>
    <w:rsid w:val="002C515C"/>
    <w:rsid w:val="002C5563"/>
    <w:rsid w:val="002C64B0"/>
    <w:rsid w:val="002C68E0"/>
    <w:rsid w:val="002C6C54"/>
    <w:rsid w:val="002C6D18"/>
    <w:rsid w:val="002C7268"/>
    <w:rsid w:val="002D03CB"/>
    <w:rsid w:val="002D0580"/>
    <w:rsid w:val="002D0DF0"/>
    <w:rsid w:val="002D0FA2"/>
    <w:rsid w:val="002D17E7"/>
    <w:rsid w:val="002D1907"/>
    <w:rsid w:val="002D20A8"/>
    <w:rsid w:val="002D471F"/>
    <w:rsid w:val="002D5293"/>
    <w:rsid w:val="002D55CD"/>
    <w:rsid w:val="002D56F3"/>
    <w:rsid w:val="002D5797"/>
    <w:rsid w:val="002D5956"/>
    <w:rsid w:val="002D5EA8"/>
    <w:rsid w:val="002D6492"/>
    <w:rsid w:val="002D650D"/>
    <w:rsid w:val="002D66AF"/>
    <w:rsid w:val="002D6A91"/>
    <w:rsid w:val="002D6E48"/>
    <w:rsid w:val="002E0824"/>
    <w:rsid w:val="002E0BB7"/>
    <w:rsid w:val="002E1589"/>
    <w:rsid w:val="002E1F0B"/>
    <w:rsid w:val="002E2525"/>
    <w:rsid w:val="002E25A8"/>
    <w:rsid w:val="002E27F9"/>
    <w:rsid w:val="002E28B5"/>
    <w:rsid w:val="002E2946"/>
    <w:rsid w:val="002E31E9"/>
    <w:rsid w:val="002E33B4"/>
    <w:rsid w:val="002E35FE"/>
    <w:rsid w:val="002E361D"/>
    <w:rsid w:val="002E39E1"/>
    <w:rsid w:val="002E3CAC"/>
    <w:rsid w:val="002E410C"/>
    <w:rsid w:val="002E4836"/>
    <w:rsid w:val="002E4EB8"/>
    <w:rsid w:val="002E50DE"/>
    <w:rsid w:val="002E5527"/>
    <w:rsid w:val="002E5EDD"/>
    <w:rsid w:val="002E6528"/>
    <w:rsid w:val="002E7FD9"/>
    <w:rsid w:val="002F0BD8"/>
    <w:rsid w:val="002F0BF7"/>
    <w:rsid w:val="002F0C80"/>
    <w:rsid w:val="002F1156"/>
    <w:rsid w:val="002F12E0"/>
    <w:rsid w:val="002F1675"/>
    <w:rsid w:val="002F29B0"/>
    <w:rsid w:val="002F31E4"/>
    <w:rsid w:val="002F3D7E"/>
    <w:rsid w:val="002F3F01"/>
    <w:rsid w:val="002F3F5A"/>
    <w:rsid w:val="002F4587"/>
    <w:rsid w:val="002F54CD"/>
    <w:rsid w:val="002F55A0"/>
    <w:rsid w:val="002F6105"/>
    <w:rsid w:val="002F6F0F"/>
    <w:rsid w:val="002F7449"/>
    <w:rsid w:val="002F76A1"/>
    <w:rsid w:val="002F7D76"/>
    <w:rsid w:val="002F7E0F"/>
    <w:rsid w:val="0030031D"/>
    <w:rsid w:val="00300ED0"/>
    <w:rsid w:val="00301743"/>
    <w:rsid w:val="003018EE"/>
    <w:rsid w:val="00301D44"/>
    <w:rsid w:val="003026DB"/>
    <w:rsid w:val="00302C15"/>
    <w:rsid w:val="00303481"/>
    <w:rsid w:val="00303D7E"/>
    <w:rsid w:val="00303F85"/>
    <w:rsid w:val="00303FAD"/>
    <w:rsid w:val="0030412D"/>
    <w:rsid w:val="00304487"/>
    <w:rsid w:val="003047B8"/>
    <w:rsid w:val="00305225"/>
    <w:rsid w:val="00305EC9"/>
    <w:rsid w:val="00305F1C"/>
    <w:rsid w:val="00306241"/>
    <w:rsid w:val="003065BF"/>
    <w:rsid w:val="003076B8"/>
    <w:rsid w:val="003102CD"/>
    <w:rsid w:val="00311773"/>
    <w:rsid w:val="00311A65"/>
    <w:rsid w:val="00311B2E"/>
    <w:rsid w:val="00311F59"/>
    <w:rsid w:val="003121F6"/>
    <w:rsid w:val="003137A5"/>
    <w:rsid w:val="00314513"/>
    <w:rsid w:val="003151A2"/>
    <w:rsid w:val="003155B2"/>
    <w:rsid w:val="00316FAB"/>
    <w:rsid w:val="00317810"/>
    <w:rsid w:val="00317BF5"/>
    <w:rsid w:val="003208D1"/>
    <w:rsid w:val="00320B62"/>
    <w:rsid w:val="003212A7"/>
    <w:rsid w:val="0032141C"/>
    <w:rsid w:val="00321469"/>
    <w:rsid w:val="00321DCC"/>
    <w:rsid w:val="00321F0A"/>
    <w:rsid w:val="00321F57"/>
    <w:rsid w:val="00322567"/>
    <w:rsid w:val="00322BBE"/>
    <w:rsid w:val="003233A0"/>
    <w:rsid w:val="003235FF"/>
    <w:rsid w:val="00323701"/>
    <w:rsid w:val="003239C6"/>
    <w:rsid w:val="00323A6B"/>
    <w:rsid w:val="00323A7D"/>
    <w:rsid w:val="00323DFF"/>
    <w:rsid w:val="00324229"/>
    <w:rsid w:val="00324F6F"/>
    <w:rsid w:val="00325457"/>
    <w:rsid w:val="0032581A"/>
    <w:rsid w:val="00325CA5"/>
    <w:rsid w:val="00325FBB"/>
    <w:rsid w:val="003260FE"/>
    <w:rsid w:val="00326332"/>
    <w:rsid w:val="003264BB"/>
    <w:rsid w:val="003266A1"/>
    <w:rsid w:val="00327358"/>
    <w:rsid w:val="003276E5"/>
    <w:rsid w:val="0033171E"/>
    <w:rsid w:val="00331BF3"/>
    <w:rsid w:val="00331F26"/>
    <w:rsid w:val="00331F4B"/>
    <w:rsid w:val="00332352"/>
    <w:rsid w:val="00332654"/>
    <w:rsid w:val="00333302"/>
    <w:rsid w:val="003333FD"/>
    <w:rsid w:val="003343E8"/>
    <w:rsid w:val="00334511"/>
    <w:rsid w:val="003348A1"/>
    <w:rsid w:val="00334A91"/>
    <w:rsid w:val="00334D4F"/>
    <w:rsid w:val="00335649"/>
    <w:rsid w:val="00335DAB"/>
    <w:rsid w:val="00335EBF"/>
    <w:rsid w:val="003368FF"/>
    <w:rsid w:val="0033694B"/>
    <w:rsid w:val="00337038"/>
    <w:rsid w:val="00337480"/>
    <w:rsid w:val="0034033C"/>
    <w:rsid w:val="0034046D"/>
    <w:rsid w:val="0034048E"/>
    <w:rsid w:val="003422DB"/>
    <w:rsid w:val="00342623"/>
    <w:rsid w:val="00342D5C"/>
    <w:rsid w:val="00342F2F"/>
    <w:rsid w:val="00342F82"/>
    <w:rsid w:val="003433D8"/>
    <w:rsid w:val="0034375D"/>
    <w:rsid w:val="00344D24"/>
    <w:rsid w:val="003457AF"/>
    <w:rsid w:val="00345865"/>
    <w:rsid w:val="00346A90"/>
    <w:rsid w:val="00346CC6"/>
    <w:rsid w:val="00346CD3"/>
    <w:rsid w:val="0034700E"/>
    <w:rsid w:val="003475F0"/>
    <w:rsid w:val="0034781A"/>
    <w:rsid w:val="00347C48"/>
    <w:rsid w:val="00347F92"/>
    <w:rsid w:val="00350365"/>
    <w:rsid w:val="00350A26"/>
    <w:rsid w:val="0035156D"/>
    <w:rsid w:val="003528C2"/>
    <w:rsid w:val="00352EFF"/>
    <w:rsid w:val="00352FAF"/>
    <w:rsid w:val="0035300E"/>
    <w:rsid w:val="0035438D"/>
    <w:rsid w:val="00354888"/>
    <w:rsid w:val="003563D6"/>
    <w:rsid w:val="00356A05"/>
    <w:rsid w:val="0035722B"/>
    <w:rsid w:val="00357903"/>
    <w:rsid w:val="00357FAC"/>
    <w:rsid w:val="0036090E"/>
    <w:rsid w:val="003617C5"/>
    <w:rsid w:val="0036180C"/>
    <w:rsid w:val="003619A6"/>
    <w:rsid w:val="00362A0D"/>
    <w:rsid w:val="00363358"/>
    <w:rsid w:val="0036353E"/>
    <w:rsid w:val="00363EB5"/>
    <w:rsid w:val="00364A98"/>
    <w:rsid w:val="00364C16"/>
    <w:rsid w:val="00365E6D"/>
    <w:rsid w:val="0036649C"/>
    <w:rsid w:val="00366ECB"/>
    <w:rsid w:val="00366F5E"/>
    <w:rsid w:val="0036728A"/>
    <w:rsid w:val="00367691"/>
    <w:rsid w:val="003676EB"/>
    <w:rsid w:val="00367F3B"/>
    <w:rsid w:val="00367FDF"/>
    <w:rsid w:val="00367FF1"/>
    <w:rsid w:val="003701FA"/>
    <w:rsid w:val="00370474"/>
    <w:rsid w:val="00370865"/>
    <w:rsid w:val="0037089A"/>
    <w:rsid w:val="0037130B"/>
    <w:rsid w:val="0037196D"/>
    <w:rsid w:val="00372444"/>
    <w:rsid w:val="00372C26"/>
    <w:rsid w:val="003732ED"/>
    <w:rsid w:val="00373800"/>
    <w:rsid w:val="00373C07"/>
    <w:rsid w:val="003740C8"/>
    <w:rsid w:val="00374D97"/>
    <w:rsid w:val="00375117"/>
    <w:rsid w:val="00375744"/>
    <w:rsid w:val="00375FC1"/>
    <w:rsid w:val="003761FA"/>
    <w:rsid w:val="003763A1"/>
    <w:rsid w:val="003771A3"/>
    <w:rsid w:val="00377479"/>
    <w:rsid w:val="003800FE"/>
    <w:rsid w:val="00381696"/>
    <w:rsid w:val="00382B61"/>
    <w:rsid w:val="003832F8"/>
    <w:rsid w:val="00383323"/>
    <w:rsid w:val="00383596"/>
    <w:rsid w:val="00383612"/>
    <w:rsid w:val="00383B9E"/>
    <w:rsid w:val="00383FBB"/>
    <w:rsid w:val="00384000"/>
    <w:rsid w:val="0038445E"/>
    <w:rsid w:val="0038462E"/>
    <w:rsid w:val="00384B53"/>
    <w:rsid w:val="00384C37"/>
    <w:rsid w:val="003850BF"/>
    <w:rsid w:val="003854BB"/>
    <w:rsid w:val="003861AF"/>
    <w:rsid w:val="00386BBF"/>
    <w:rsid w:val="00386CFE"/>
    <w:rsid w:val="003872AD"/>
    <w:rsid w:val="0038751C"/>
    <w:rsid w:val="0039135E"/>
    <w:rsid w:val="003915C0"/>
    <w:rsid w:val="0039253B"/>
    <w:rsid w:val="00392842"/>
    <w:rsid w:val="00392C8E"/>
    <w:rsid w:val="00393231"/>
    <w:rsid w:val="00393541"/>
    <w:rsid w:val="0039376F"/>
    <w:rsid w:val="00393950"/>
    <w:rsid w:val="00393960"/>
    <w:rsid w:val="00393C29"/>
    <w:rsid w:val="00394D9E"/>
    <w:rsid w:val="003953C5"/>
    <w:rsid w:val="003962EA"/>
    <w:rsid w:val="0039687A"/>
    <w:rsid w:val="00397991"/>
    <w:rsid w:val="003A00A0"/>
    <w:rsid w:val="003A04F8"/>
    <w:rsid w:val="003A0AEC"/>
    <w:rsid w:val="003A1405"/>
    <w:rsid w:val="003A3078"/>
    <w:rsid w:val="003A32D7"/>
    <w:rsid w:val="003A3943"/>
    <w:rsid w:val="003A40EC"/>
    <w:rsid w:val="003A4487"/>
    <w:rsid w:val="003A4732"/>
    <w:rsid w:val="003A4806"/>
    <w:rsid w:val="003A52D4"/>
    <w:rsid w:val="003A5335"/>
    <w:rsid w:val="003A5889"/>
    <w:rsid w:val="003A5BE0"/>
    <w:rsid w:val="003A5ED2"/>
    <w:rsid w:val="003A6751"/>
    <w:rsid w:val="003A6AC5"/>
    <w:rsid w:val="003A6C21"/>
    <w:rsid w:val="003A70D3"/>
    <w:rsid w:val="003A7A33"/>
    <w:rsid w:val="003A7C64"/>
    <w:rsid w:val="003B00B4"/>
    <w:rsid w:val="003B08CC"/>
    <w:rsid w:val="003B0EF9"/>
    <w:rsid w:val="003B10A4"/>
    <w:rsid w:val="003B187B"/>
    <w:rsid w:val="003B2409"/>
    <w:rsid w:val="003B379D"/>
    <w:rsid w:val="003B3858"/>
    <w:rsid w:val="003B3E11"/>
    <w:rsid w:val="003B4053"/>
    <w:rsid w:val="003B40B7"/>
    <w:rsid w:val="003B427C"/>
    <w:rsid w:val="003B4B01"/>
    <w:rsid w:val="003B4B60"/>
    <w:rsid w:val="003B4B8C"/>
    <w:rsid w:val="003B58E6"/>
    <w:rsid w:val="003B5A51"/>
    <w:rsid w:val="003B5DA4"/>
    <w:rsid w:val="003B759E"/>
    <w:rsid w:val="003B7950"/>
    <w:rsid w:val="003B7D28"/>
    <w:rsid w:val="003C0669"/>
    <w:rsid w:val="003C164E"/>
    <w:rsid w:val="003C198B"/>
    <w:rsid w:val="003C1C1E"/>
    <w:rsid w:val="003C2288"/>
    <w:rsid w:val="003C2346"/>
    <w:rsid w:val="003C26B9"/>
    <w:rsid w:val="003C2E70"/>
    <w:rsid w:val="003C3440"/>
    <w:rsid w:val="003C3F15"/>
    <w:rsid w:val="003C447F"/>
    <w:rsid w:val="003C5145"/>
    <w:rsid w:val="003C51B1"/>
    <w:rsid w:val="003C67D3"/>
    <w:rsid w:val="003C6EC5"/>
    <w:rsid w:val="003C7195"/>
    <w:rsid w:val="003D0B08"/>
    <w:rsid w:val="003D0EA6"/>
    <w:rsid w:val="003D13E6"/>
    <w:rsid w:val="003D1548"/>
    <w:rsid w:val="003D1778"/>
    <w:rsid w:val="003D1BCD"/>
    <w:rsid w:val="003D1FFE"/>
    <w:rsid w:val="003D2004"/>
    <w:rsid w:val="003D2C14"/>
    <w:rsid w:val="003D2E51"/>
    <w:rsid w:val="003D37CD"/>
    <w:rsid w:val="003D392D"/>
    <w:rsid w:val="003D3FFB"/>
    <w:rsid w:val="003D424E"/>
    <w:rsid w:val="003D5493"/>
    <w:rsid w:val="003D57CA"/>
    <w:rsid w:val="003D58BF"/>
    <w:rsid w:val="003D5CCB"/>
    <w:rsid w:val="003D66FC"/>
    <w:rsid w:val="003D69BE"/>
    <w:rsid w:val="003D7130"/>
    <w:rsid w:val="003D7456"/>
    <w:rsid w:val="003D7AE9"/>
    <w:rsid w:val="003E0963"/>
    <w:rsid w:val="003E0AE5"/>
    <w:rsid w:val="003E132B"/>
    <w:rsid w:val="003E1A4B"/>
    <w:rsid w:val="003E21BE"/>
    <w:rsid w:val="003E2224"/>
    <w:rsid w:val="003E262F"/>
    <w:rsid w:val="003E3760"/>
    <w:rsid w:val="003E40C9"/>
    <w:rsid w:val="003E4FA8"/>
    <w:rsid w:val="003E61F2"/>
    <w:rsid w:val="003E62E5"/>
    <w:rsid w:val="003E739A"/>
    <w:rsid w:val="003E7931"/>
    <w:rsid w:val="003E79E4"/>
    <w:rsid w:val="003F0602"/>
    <w:rsid w:val="003F0F1C"/>
    <w:rsid w:val="003F16FC"/>
    <w:rsid w:val="003F197D"/>
    <w:rsid w:val="003F2487"/>
    <w:rsid w:val="003F2730"/>
    <w:rsid w:val="003F2783"/>
    <w:rsid w:val="003F278A"/>
    <w:rsid w:val="003F293A"/>
    <w:rsid w:val="003F307C"/>
    <w:rsid w:val="003F4007"/>
    <w:rsid w:val="003F445C"/>
    <w:rsid w:val="003F4FDC"/>
    <w:rsid w:val="003F566B"/>
    <w:rsid w:val="003F5787"/>
    <w:rsid w:val="003F6F19"/>
    <w:rsid w:val="003F7B29"/>
    <w:rsid w:val="00400FE2"/>
    <w:rsid w:val="004018EF"/>
    <w:rsid w:val="0040266B"/>
    <w:rsid w:val="004032C5"/>
    <w:rsid w:val="00403B5C"/>
    <w:rsid w:val="00404225"/>
    <w:rsid w:val="00404493"/>
    <w:rsid w:val="00404716"/>
    <w:rsid w:val="00404A89"/>
    <w:rsid w:val="00404C3D"/>
    <w:rsid w:val="004056FB"/>
    <w:rsid w:val="00405768"/>
    <w:rsid w:val="004057B4"/>
    <w:rsid w:val="00405992"/>
    <w:rsid w:val="00405AA0"/>
    <w:rsid w:val="00405D3E"/>
    <w:rsid w:val="004069B3"/>
    <w:rsid w:val="0040749D"/>
    <w:rsid w:val="00407821"/>
    <w:rsid w:val="0041097E"/>
    <w:rsid w:val="00410D4B"/>
    <w:rsid w:val="00410EB3"/>
    <w:rsid w:val="00411A7A"/>
    <w:rsid w:val="00411B3A"/>
    <w:rsid w:val="00411D56"/>
    <w:rsid w:val="00412616"/>
    <w:rsid w:val="0041293B"/>
    <w:rsid w:val="00413108"/>
    <w:rsid w:val="004132F8"/>
    <w:rsid w:val="00413516"/>
    <w:rsid w:val="0041473E"/>
    <w:rsid w:val="00414BD0"/>
    <w:rsid w:val="00415346"/>
    <w:rsid w:val="0041563C"/>
    <w:rsid w:val="00416235"/>
    <w:rsid w:val="00416553"/>
    <w:rsid w:val="004167F1"/>
    <w:rsid w:val="00416C0F"/>
    <w:rsid w:val="00416C97"/>
    <w:rsid w:val="004172DE"/>
    <w:rsid w:val="0041763C"/>
    <w:rsid w:val="00417E44"/>
    <w:rsid w:val="00417F45"/>
    <w:rsid w:val="00420999"/>
    <w:rsid w:val="004209CE"/>
    <w:rsid w:val="004219A5"/>
    <w:rsid w:val="00422084"/>
    <w:rsid w:val="00422385"/>
    <w:rsid w:val="00422BE9"/>
    <w:rsid w:val="00422FD3"/>
    <w:rsid w:val="0042375B"/>
    <w:rsid w:val="0042394D"/>
    <w:rsid w:val="00423CE2"/>
    <w:rsid w:val="00423E7C"/>
    <w:rsid w:val="00424DEF"/>
    <w:rsid w:val="00425280"/>
    <w:rsid w:val="00425A24"/>
    <w:rsid w:val="00426276"/>
    <w:rsid w:val="00426E16"/>
    <w:rsid w:val="00427703"/>
    <w:rsid w:val="004277F3"/>
    <w:rsid w:val="00427A27"/>
    <w:rsid w:val="00431811"/>
    <w:rsid w:val="00432158"/>
    <w:rsid w:val="0043245E"/>
    <w:rsid w:val="00432A84"/>
    <w:rsid w:val="00432AE8"/>
    <w:rsid w:val="00432C9B"/>
    <w:rsid w:val="00432D7C"/>
    <w:rsid w:val="0043556C"/>
    <w:rsid w:val="00436270"/>
    <w:rsid w:val="00436AE7"/>
    <w:rsid w:val="00437558"/>
    <w:rsid w:val="00437911"/>
    <w:rsid w:val="0043798C"/>
    <w:rsid w:val="00441AE5"/>
    <w:rsid w:val="004422C6"/>
    <w:rsid w:val="0044236D"/>
    <w:rsid w:val="004430A6"/>
    <w:rsid w:val="0044397F"/>
    <w:rsid w:val="00444162"/>
    <w:rsid w:val="00444A80"/>
    <w:rsid w:val="0044547F"/>
    <w:rsid w:val="004454E4"/>
    <w:rsid w:val="00446B74"/>
    <w:rsid w:val="0044712B"/>
    <w:rsid w:val="0044731D"/>
    <w:rsid w:val="00447458"/>
    <w:rsid w:val="00447751"/>
    <w:rsid w:val="00447D8D"/>
    <w:rsid w:val="0045008D"/>
    <w:rsid w:val="004500A7"/>
    <w:rsid w:val="004500E8"/>
    <w:rsid w:val="004509DF"/>
    <w:rsid w:val="00450CE5"/>
    <w:rsid w:val="00450ED5"/>
    <w:rsid w:val="00451113"/>
    <w:rsid w:val="00451516"/>
    <w:rsid w:val="0045261E"/>
    <w:rsid w:val="004532FA"/>
    <w:rsid w:val="00453D4E"/>
    <w:rsid w:val="0045460C"/>
    <w:rsid w:val="004548EF"/>
    <w:rsid w:val="00454E86"/>
    <w:rsid w:val="00455169"/>
    <w:rsid w:val="00455B8D"/>
    <w:rsid w:val="004560E1"/>
    <w:rsid w:val="00456D0B"/>
    <w:rsid w:val="00456D8F"/>
    <w:rsid w:val="00456F2F"/>
    <w:rsid w:val="00457712"/>
    <w:rsid w:val="00460199"/>
    <w:rsid w:val="00460B36"/>
    <w:rsid w:val="0046159B"/>
    <w:rsid w:val="00461657"/>
    <w:rsid w:val="004619B0"/>
    <w:rsid w:val="00461B55"/>
    <w:rsid w:val="00461EE1"/>
    <w:rsid w:val="004623A2"/>
    <w:rsid w:val="0046295F"/>
    <w:rsid w:val="00462C6D"/>
    <w:rsid w:val="00463080"/>
    <w:rsid w:val="00463148"/>
    <w:rsid w:val="00463423"/>
    <w:rsid w:val="004637D0"/>
    <w:rsid w:val="00463854"/>
    <w:rsid w:val="00463A7C"/>
    <w:rsid w:val="00464B3F"/>
    <w:rsid w:val="00464C78"/>
    <w:rsid w:val="00465283"/>
    <w:rsid w:val="004655B1"/>
    <w:rsid w:val="0046568E"/>
    <w:rsid w:val="0046577F"/>
    <w:rsid w:val="00465F19"/>
    <w:rsid w:val="00466188"/>
    <w:rsid w:val="00466394"/>
    <w:rsid w:val="00466994"/>
    <w:rsid w:val="0046728A"/>
    <w:rsid w:val="0046767C"/>
    <w:rsid w:val="0046799A"/>
    <w:rsid w:val="004708DF"/>
    <w:rsid w:val="004711C1"/>
    <w:rsid w:val="0047122E"/>
    <w:rsid w:val="004714A9"/>
    <w:rsid w:val="0047163E"/>
    <w:rsid w:val="00472159"/>
    <w:rsid w:val="0047253F"/>
    <w:rsid w:val="0047267D"/>
    <w:rsid w:val="0047289F"/>
    <w:rsid w:val="00472CD4"/>
    <w:rsid w:val="00472D1A"/>
    <w:rsid w:val="00473161"/>
    <w:rsid w:val="00473525"/>
    <w:rsid w:val="004738F9"/>
    <w:rsid w:val="004739F3"/>
    <w:rsid w:val="00473DE5"/>
    <w:rsid w:val="00474107"/>
    <w:rsid w:val="00474651"/>
    <w:rsid w:val="0047575A"/>
    <w:rsid w:val="00475DDD"/>
    <w:rsid w:val="00475FE3"/>
    <w:rsid w:val="00476AD2"/>
    <w:rsid w:val="00477C8A"/>
    <w:rsid w:val="00477CC9"/>
    <w:rsid w:val="00480173"/>
    <w:rsid w:val="004802CE"/>
    <w:rsid w:val="00480481"/>
    <w:rsid w:val="00481216"/>
    <w:rsid w:val="004823F4"/>
    <w:rsid w:val="00482DF9"/>
    <w:rsid w:val="00482EDE"/>
    <w:rsid w:val="004835AC"/>
    <w:rsid w:val="00484E0C"/>
    <w:rsid w:val="00485575"/>
    <w:rsid w:val="00485A5B"/>
    <w:rsid w:val="00485AF1"/>
    <w:rsid w:val="00486683"/>
    <w:rsid w:val="004866A7"/>
    <w:rsid w:val="00486DE8"/>
    <w:rsid w:val="00486F93"/>
    <w:rsid w:val="00487875"/>
    <w:rsid w:val="00487A4F"/>
    <w:rsid w:val="004900AF"/>
    <w:rsid w:val="004902A7"/>
    <w:rsid w:val="00490D2B"/>
    <w:rsid w:val="004911A5"/>
    <w:rsid w:val="0049154C"/>
    <w:rsid w:val="00491898"/>
    <w:rsid w:val="00491ED5"/>
    <w:rsid w:val="0049211B"/>
    <w:rsid w:val="00492290"/>
    <w:rsid w:val="00492371"/>
    <w:rsid w:val="00492B34"/>
    <w:rsid w:val="00492F85"/>
    <w:rsid w:val="00493702"/>
    <w:rsid w:val="004938CB"/>
    <w:rsid w:val="0049393B"/>
    <w:rsid w:val="00494EA8"/>
    <w:rsid w:val="00495205"/>
    <w:rsid w:val="00495407"/>
    <w:rsid w:val="004954C5"/>
    <w:rsid w:val="0049557D"/>
    <w:rsid w:val="00495F7F"/>
    <w:rsid w:val="00495FF9"/>
    <w:rsid w:val="004961AD"/>
    <w:rsid w:val="004965DA"/>
    <w:rsid w:val="00496AB1"/>
    <w:rsid w:val="004973F6"/>
    <w:rsid w:val="004977CE"/>
    <w:rsid w:val="00497898"/>
    <w:rsid w:val="00497EFF"/>
    <w:rsid w:val="004A002C"/>
    <w:rsid w:val="004A0276"/>
    <w:rsid w:val="004A0BCB"/>
    <w:rsid w:val="004A10E4"/>
    <w:rsid w:val="004A18C1"/>
    <w:rsid w:val="004A1C07"/>
    <w:rsid w:val="004A1E58"/>
    <w:rsid w:val="004A1F95"/>
    <w:rsid w:val="004A2047"/>
    <w:rsid w:val="004A2BF2"/>
    <w:rsid w:val="004A2E7D"/>
    <w:rsid w:val="004A4414"/>
    <w:rsid w:val="004A482D"/>
    <w:rsid w:val="004A562E"/>
    <w:rsid w:val="004A6BF0"/>
    <w:rsid w:val="004A71BA"/>
    <w:rsid w:val="004A73F8"/>
    <w:rsid w:val="004A7DEF"/>
    <w:rsid w:val="004B05C2"/>
    <w:rsid w:val="004B0A23"/>
    <w:rsid w:val="004B0D40"/>
    <w:rsid w:val="004B1815"/>
    <w:rsid w:val="004B1DD1"/>
    <w:rsid w:val="004B22A4"/>
    <w:rsid w:val="004B2554"/>
    <w:rsid w:val="004B26CC"/>
    <w:rsid w:val="004B2B65"/>
    <w:rsid w:val="004B2F88"/>
    <w:rsid w:val="004B3045"/>
    <w:rsid w:val="004B36CA"/>
    <w:rsid w:val="004B3962"/>
    <w:rsid w:val="004B3D20"/>
    <w:rsid w:val="004B416C"/>
    <w:rsid w:val="004B41F3"/>
    <w:rsid w:val="004B44E1"/>
    <w:rsid w:val="004B52A4"/>
    <w:rsid w:val="004B58D7"/>
    <w:rsid w:val="004B5936"/>
    <w:rsid w:val="004B5B7A"/>
    <w:rsid w:val="004B5E5E"/>
    <w:rsid w:val="004B72D5"/>
    <w:rsid w:val="004B7316"/>
    <w:rsid w:val="004B799D"/>
    <w:rsid w:val="004B7AD0"/>
    <w:rsid w:val="004B7B17"/>
    <w:rsid w:val="004B7E04"/>
    <w:rsid w:val="004C0037"/>
    <w:rsid w:val="004C1461"/>
    <w:rsid w:val="004C1689"/>
    <w:rsid w:val="004C20DD"/>
    <w:rsid w:val="004C219D"/>
    <w:rsid w:val="004C262A"/>
    <w:rsid w:val="004C2A8E"/>
    <w:rsid w:val="004C3114"/>
    <w:rsid w:val="004C35FF"/>
    <w:rsid w:val="004C3B53"/>
    <w:rsid w:val="004C3CDA"/>
    <w:rsid w:val="004C3FFA"/>
    <w:rsid w:val="004C4132"/>
    <w:rsid w:val="004C4261"/>
    <w:rsid w:val="004C47BD"/>
    <w:rsid w:val="004C4AC7"/>
    <w:rsid w:val="004C5B08"/>
    <w:rsid w:val="004C5CC6"/>
    <w:rsid w:val="004C5D8F"/>
    <w:rsid w:val="004C6B01"/>
    <w:rsid w:val="004D02B7"/>
    <w:rsid w:val="004D03FD"/>
    <w:rsid w:val="004D045C"/>
    <w:rsid w:val="004D05A5"/>
    <w:rsid w:val="004D05DD"/>
    <w:rsid w:val="004D2043"/>
    <w:rsid w:val="004D2180"/>
    <w:rsid w:val="004D23A6"/>
    <w:rsid w:val="004D2881"/>
    <w:rsid w:val="004D2A9E"/>
    <w:rsid w:val="004D3045"/>
    <w:rsid w:val="004D3DE7"/>
    <w:rsid w:val="004D40A2"/>
    <w:rsid w:val="004D55E0"/>
    <w:rsid w:val="004D6EC4"/>
    <w:rsid w:val="004D70FE"/>
    <w:rsid w:val="004D7314"/>
    <w:rsid w:val="004D7AE5"/>
    <w:rsid w:val="004D7D1E"/>
    <w:rsid w:val="004DE491"/>
    <w:rsid w:val="004E0010"/>
    <w:rsid w:val="004E0024"/>
    <w:rsid w:val="004E1408"/>
    <w:rsid w:val="004E18F0"/>
    <w:rsid w:val="004E1C90"/>
    <w:rsid w:val="004E26B4"/>
    <w:rsid w:val="004E31AD"/>
    <w:rsid w:val="004E3D51"/>
    <w:rsid w:val="004E3DB2"/>
    <w:rsid w:val="004E42A4"/>
    <w:rsid w:val="004E4592"/>
    <w:rsid w:val="004E5290"/>
    <w:rsid w:val="004E5990"/>
    <w:rsid w:val="004E5B39"/>
    <w:rsid w:val="004E5B97"/>
    <w:rsid w:val="004E63C1"/>
    <w:rsid w:val="004E6FE2"/>
    <w:rsid w:val="004E7212"/>
    <w:rsid w:val="004F01E8"/>
    <w:rsid w:val="004F0281"/>
    <w:rsid w:val="004F04EA"/>
    <w:rsid w:val="004F05EE"/>
    <w:rsid w:val="004F1370"/>
    <w:rsid w:val="004F14D3"/>
    <w:rsid w:val="004F1822"/>
    <w:rsid w:val="004F1BA6"/>
    <w:rsid w:val="004F1E82"/>
    <w:rsid w:val="004F1FA4"/>
    <w:rsid w:val="004F300B"/>
    <w:rsid w:val="004F351C"/>
    <w:rsid w:val="004F3A58"/>
    <w:rsid w:val="004F42A3"/>
    <w:rsid w:val="004F4586"/>
    <w:rsid w:val="004F4DBB"/>
    <w:rsid w:val="004F5916"/>
    <w:rsid w:val="004F5A28"/>
    <w:rsid w:val="004F6DE9"/>
    <w:rsid w:val="004F724E"/>
    <w:rsid w:val="004F7270"/>
    <w:rsid w:val="0050039B"/>
    <w:rsid w:val="00500BB0"/>
    <w:rsid w:val="005016EB"/>
    <w:rsid w:val="00501B6D"/>
    <w:rsid w:val="00502779"/>
    <w:rsid w:val="005029BC"/>
    <w:rsid w:val="0050302F"/>
    <w:rsid w:val="005031CE"/>
    <w:rsid w:val="0050335C"/>
    <w:rsid w:val="00503AB3"/>
    <w:rsid w:val="00503B27"/>
    <w:rsid w:val="00503FED"/>
    <w:rsid w:val="005044D3"/>
    <w:rsid w:val="0050487E"/>
    <w:rsid w:val="00504A77"/>
    <w:rsid w:val="00504CA0"/>
    <w:rsid w:val="005052D8"/>
    <w:rsid w:val="00505B70"/>
    <w:rsid w:val="005060CF"/>
    <w:rsid w:val="005066FC"/>
    <w:rsid w:val="00506709"/>
    <w:rsid w:val="00506917"/>
    <w:rsid w:val="00506C21"/>
    <w:rsid w:val="00506FC6"/>
    <w:rsid w:val="00507738"/>
    <w:rsid w:val="00507A5E"/>
    <w:rsid w:val="00507F3E"/>
    <w:rsid w:val="00510E26"/>
    <w:rsid w:val="0051146D"/>
    <w:rsid w:val="005115D6"/>
    <w:rsid w:val="005118F7"/>
    <w:rsid w:val="00511CAA"/>
    <w:rsid w:val="00512911"/>
    <w:rsid w:val="00512FBD"/>
    <w:rsid w:val="0051319F"/>
    <w:rsid w:val="0051433D"/>
    <w:rsid w:val="0051495D"/>
    <w:rsid w:val="00515757"/>
    <w:rsid w:val="00515871"/>
    <w:rsid w:val="00515C8C"/>
    <w:rsid w:val="00516867"/>
    <w:rsid w:val="00516B11"/>
    <w:rsid w:val="00517530"/>
    <w:rsid w:val="00517BFF"/>
    <w:rsid w:val="00517CFE"/>
    <w:rsid w:val="00517FAB"/>
    <w:rsid w:val="00520271"/>
    <w:rsid w:val="0052036E"/>
    <w:rsid w:val="00520F9B"/>
    <w:rsid w:val="00521145"/>
    <w:rsid w:val="005211B0"/>
    <w:rsid w:val="00522E70"/>
    <w:rsid w:val="0052321A"/>
    <w:rsid w:val="00523E80"/>
    <w:rsid w:val="00524248"/>
    <w:rsid w:val="0052489D"/>
    <w:rsid w:val="0052524C"/>
    <w:rsid w:val="0052562E"/>
    <w:rsid w:val="00525FBF"/>
    <w:rsid w:val="005263D6"/>
    <w:rsid w:val="0052656A"/>
    <w:rsid w:val="00526651"/>
    <w:rsid w:val="00526896"/>
    <w:rsid w:val="00526B34"/>
    <w:rsid w:val="005272A4"/>
    <w:rsid w:val="00527332"/>
    <w:rsid w:val="005279B2"/>
    <w:rsid w:val="00527CBE"/>
    <w:rsid w:val="00530F62"/>
    <w:rsid w:val="00531752"/>
    <w:rsid w:val="00531B3E"/>
    <w:rsid w:val="00531DA9"/>
    <w:rsid w:val="00531E80"/>
    <w:rsid w:val="0053269E"/>
    <w:rsid w:val="005338A4"/>
    <w:rsid w:val="00533A1D"/>
    <w:rsid w:val="00533B53"/>
    <w:rsid w:val="00534393"/>
    <w:rsid w:val="00534756"/>
    <w:rsid w:val="00534988"/>
    <w:rsid w:val="00535756"/>
    <w:rsid w:val="00536146"/>
    <w:rsid w:val="00536592"/>
    <w:rsid w:val="005369E7"/>
    <w:rsid w:val="00537059"/>
    <w:rsid w:val="005402BE"/>
    <w:rsid w:val="005405B5"/>
    <w:rsid w:val="0054067D"/>
    <w:rsid w:val="005406DE"/>
    <w:rsid w:val="00540893"/>
    <w:rsid w:val="0054091C"/>
    <w:rsid w:val="00540B5E"/>
    <w:rsid w:val="00541421"/>
    <w:rsid w:val="005418F4"/>
    <w:rsid w:val="0054198D"/>
    <w:rsid w:val="00541B2D"/>
    <w:rsid w:val="00541C0F"/>
    <w:rsid w:val="00542085"/>
    <w:rsid w:val="00542D2E"/>
    <w:rsid w:val="00543C2D"/>
    <w:rsid w:val="00543DCC"/>
    <w:rsid w:val="00544404"/>
    <w:rsid w:val="00544700"/>
    <w:rsid w:val="005449B3"/>
    <w:rsid w:val="00544AFB"/>
    <w:rsid w:val="00544EEB"/>
    <w:rsid w:val="00545054"/>
    <w:rsid w:val="00545392"/>
    <w:rsid w:val="00545A47"/>
    <w:rsid w:val="005463ED"/>
    <w:rsid w:val="005464E2"/>
    <w:rsid w:val="00546A60"/>
    <w:rsid w:val="00547946"/>
    <w:rsid w:val="005479E1"/>
    <w:rsid w:val="00547CE6"/>
    <w:rsid w:val="0055095A"/>
    <w:rsid w:val="00550F64"/>
    <w:rsid w:val="00551593"/>
    <w:rsid w:val="005515B6"/>
    <w:rsid w:val="005519A8"/>
    <w:rsid w:val="00552009"/>
    <w:rsid w:val="005527A1"/>
    <w:rsid w:val="005527E8"/>
    <w:rsid w:val="00553615"/>
    <w:rsid w:val="00554BD3"/>
    <w:rsid w:val="005555DC"/>
    <w:rsid w:val="00555DC6"/>
    <w:rsid w:val="00557465"/>
    <w:rsid w:val="00557EBE"/>
    <w:rsid w:val="00560025"/>
    <w:rsid w:val="005603A4"/>
    <w:rsid w:val="00561077"/>
    <w:rsid w:val="00561196"/>
    <w:rsid w:val="005619AB"/>
    <w:rsid w:val="00562259"/>
    <w:rsid w:val="00562B97"/>
    <w:rsid w:val="00562EFC"/>
    <w:rsid w:val="00564BEC"/>
    <w:rsid w:val="005653D5"/>
    <w:rsid w:val="00565E20"/>
    <w:rsid w:val="00566127"/>
    <w:rsid w:val="005666F2"/>
    <w:rsid w:val="0056683F"/>
    <w:rsid w:val="00566C05"/>
    <w:rsid w:val="00566D36"/>
    <w:rsid w:val="005670FE"/>
    <w:rsid w:val="005671FE"/>
    <w:rsid w:val="00567648"/>
    <w:rsid w:val="005676D2"/>
    <w:rsid w:val="0056786E"/>
    <w:rsid w:val="00567A50"/>
    <w:rsid w:val="00570716"/>
    <w:rsid w:val="00570D13"/>
    <w:rsid w:val="00570E8B"/>
    <w:rsid w:val="00570E96"/>
    <w:rsid w:val="00571BB6"/>
    <w:rsid w:val="0057206E"/>
    <w:rsid w:val="0057228C"/>
    <w:rsid w:val="00572387"/>
    <w:rsid w:val="00572599"/>
    <w:rsid w:val="00572AC3"/>
    <w:rsid w:val="00572F59"/>
    <w:rsid w:val="00573216"/>
    <w:rsid w:val="00573A5C"/>
    <w:rsid w:val="00575113"/>
    <w:rsid w:val="00575271"/>
    <w:rsid w:val="0057557E"/>
    <w:rsid w:val="005757EF"/>
    <w:rsid w:val="00575BE3"/>
    <w:rsid w:val="00575CF5"/>
    <w:rsid w:val="005762F7"/>
    <w:rsid w:val="00576784"/>
    <w:rsid w:val="00576CFB"/>
    <w:rsid w:val="00576FB9"/>
    <w:rsid w:val="00577137"/>
    <w:rsid w:val="0057715A"/>
    <w:rsid w:val="00577ACB"/>
    <w:rsid w:val="005802A8"/>
    <w:rsid w:val="005804CE"/>
    <w:rsid w:val="005808AC"/>
    <w:rsid w:val="00580F92"/>
    <w:rsid w:val="0058176D"/>
    <w:rsid w:val="00582378"/>
    <w:rsid w:val="00582821"/>
    <w:rsid w:val="00582A06"/>
    <w:rsid w:val="00582F7D"/>
    <w:rsid w:val="00583DA4"/>
    <w:rsid w:val="00584357"/>
    <w:rsid w:val="00584532"/>
    <w:rsid w:val="00584751"/>
    <w:rsid w:val="00584BB8"/>
    <w:rsid w:val="005867ED"/>
    <w:rsid w:val="00586E50"/>
    <w:rsid w:val="005878C8"/>
    <w:rsid w:val="00587EDA"/>
    <w:rsid w:val="00587F55"/>
    <w:rsid w:val="00591100"/>
    <w:rsid w:val="0059134C"/>
    <w:rsid w:val="0059168A"/>
    <w:rsid w:val="00591DE7"/>
    <w:rsid w:val="00592558"/>
    <w:rsid w:val="005930A3"/>
    <w:rsid w:val="00593F90"/>
    <w:rsid w:val="00594269"/>
    <w:rsid w:val="00594454"/>
    <w:rsid w:val="00594500"/>
    <w:rsid w:val="0059510E"/>
    <w:rsid w:val="005954C0"/>
    <w:rsid w:val="00596695"/>
    <w:rsid w:val="00596899"/>
    <w:rsid w:val="00596CA1"/>
    <w:rsid w:val="00596F4F"/>
    <w:rsid w:val="005975A7"/>
    <w:rsid w:val="005A01C8"/>
    <w:rsid w:val="005A0234"/>
    <w:rsid w:val="005A05CD"/>
    <w:rsid w:val="005A0B2C"/>
    <w:rsid w:val="005A0BF3"/>
    <w:rsid w:val="005A140F"/>
    <w:rsid w:val="005A25BA"/>
    <w:rsid w:val="005A2CCC"/>
    <w:rsid w:val="005A2EAA"/>
    <w:rsid w:val="005A3004"/>
    <w:rsid w:val="005A3772"/>
    <w:rsid w:val="005A377A"/>
    <w:rsid w:val="005A37C8"/>
    <w:rsid w:val="005A38D6"/>
    <w:rsid w:val="005A39F0"/>
    <w:rsid w:val="005A3B6C"/>
    <w:rsid w:val="005A4362"/>
    <w:rsid w:val="005A43F8"/>
    <w:rsid w:val="005A5082"/>
    <w:rsid w:val="005A6735"/>
    <w:rsid w:val="005A6EB3"/>
    <w:rsid w:val="005B002D"/>
    <w:rsid w:val="005B00B8"/>
    <w:rsid w:val="005B0412"/>
    <w:rsid w:val="005B04DB"/>
    <w:rsid w:val="005B05B4"/>
    <w:rsid w:val="005B0DDD"/>
    <w:rsid w:val="005B15C5"/>
    <w:rsid w:val="005B1B62"/>
    <w:rsid w:val="005B211C"/>
    <w:rsid w:val="005B2518"/>
    <w:rsid w:val="005B2E14"/>
    <w:rsid w:val="005B317F"/>
    <w:rsid w:val="005B363D"/>
    <w:rsid w:val="005B3A14"/>
    <w:rsid w:val="005B3A31"/>
    <w:rsid w:val="005B3FFE"/>
    <w:rsid w:val="005B4259"/>
    <w:rsid w:val="005B42D0"/>
    <w:rsid w:val="005B4CC2"/>
    <w:rsid w:val="005B52A3"/>
    <w:rsid w:val="005B5581"/>
    <w:rsid w:val="005B5D4A"/>
    <w:rsid w:val="005B607A"/>
    <w:rsid w:val="005B6B24"/>
    <w:rsid w:val="005B6C49"/>
    <w:rsid w:val="005B6DC6"/>
    <w:rsid w:val="005B7127"/>
    <w:rsid w:val="005B71A7"/>
    <w:rsid w:val="005B763B"/>
    <w:rsid w:val="005B7B90"/>
    <w:rsid w:val="005B7BDA"/>
    <w:rsid w:val="005C0214"/>
    <w:rsid w:val="005C0825"/>
    <w:rsid w:val="005C08DC"/>
    <w:rsid w:val="005C09C5"/>
    <w:rsid w:val="005C10D6"/>
    <w:rsid w:val="005C1209"/>
    <w:rsid w:val="005C1472"/>
    <w:rsid w:val="005C154C"/>
    <w:rsid w:val="005C16CC"/>
    <w:rsid w:val="005C196C"/>
    <w:rsid w:val="005C1A23"/>
    <w:rsid w:val="005C2DBC"/>
    <w:rsid w:val="005C30DB"/>
    <w:rsid w:val="005C33C7"/>
    <w:rsid w:val="005C3A02"/>
    <w:rsid w:val="005C3FE2"/>
    <w:rsid w:val="005C4668"/>
    <w:rsid w:val="005C4953"/>
    <w:rsid w:val="005C52AB"/>
    <w:rsid w:val="005C59B2"/>
    <w:rsid w:val="005C5AC1"/>
    <w:rsid w:val="005C686F"/>
    <w:rsid w:val="005C6998"/>
    <w:rsid w:val="005C78C0"/>
    <w:rsid w:val="005D0020"/>
    <w:rsid w:val="005D00E0"/>
    <w:rsid w:val="005D014B"/>
    <w:rsid w:val="005D03E9"/>
    <w:rsid w:val="005D0775"/>
    <w:rsid w:val="005D0BE6"/>
    <w:rsid w:val="005D1123"/>
    <w:rsid w:val="005D1D94"/>
    <w:rsid w:val="005D2620"/>
    <w:rsid w:val="005D2823"/>
    <w:rsid w:val="005D29F9"/>
    <w:rsid w:val="005D2CA6"/>
    <w:rsid w:val="005D2F0D"/>
    <w:rsid w:val="005D3214"/>
    <w:rsid w:val="005D367B"/>
    <w:rsid w:val="005D4474"/>
    <w:rsid w:val="005D487A"/>
    <w:rsid w:val="005D6009"/>
    <w:rsid w:val="005D60C5"/>
    <w:rsid w:val="005D6B58"/>
    <w:rsid w:val="005D79ED"/>
    <w:rsid w:val="005E01E6"/>
    <w:rsid w:val="005E034F"/>
    <w:rsid w:val="005E0425"/>
    <w:rsid w:val="005E08D0"/>
    <w:rsid w:val="005E09F4"/>
    <w:rsid w:val="005E0F7B"/>
    <w:rsid w:val="005E1076"/>
    <w:rsid w:val="005E1088"/>
    <w:rsid w:val="005E1AEE"/>
    <w:rsid w:val="005E1BA6"/>
    <w:rsid w:val="005E3347"/>
    <w:rsid w:val="005E34B0"/>
    <w:rsid w:val="005E3914"/>
    <w:rsid w:val="005E4060"/>
    <w:rsid w:val="005E4687"/>
    <w:rsid w:val="005E49EC"/>
    <w:rsid w:val="005E5645"/>
    <w:rsid w:val="005E5DD3"/>
    <w:rsid w:val="005E6181"/>
    <w:rsid w:val="005E642F"/>
    <w:rsid w:val="005E69FD"/>
    <w:rsid w:val="005E6E28"/>
    <w:rsid w:val="005E7632"/>
    <w:rsid w:val="005E7645"/>
    <w:rsid w:val="005E769F"/>
    <w:rsid w:val="005E78D2"/>
    <w:rsid w:val="005E79A5"/>
    <w:rsid w:val="005E7A69"/>
    <w:rsid w:val="005F044B"/>
    <w:rsid w:val="005F09FB"/>
    <w:rsid w:val="005F0B5C"/>
    <w:rsid w:val="005F0DBE"/>
    <w:rsid w:val="005F0F50"/>
    <w:rsid w:val="005F0FA8"/>
    <w:rsid w:val="005F1C60"/>
    <w:rsid w:val="005F2356"/>
    <w:rsid w:val="005F2BB9"/>
    <w:rsid w:val="005F442E"/>
    <w:rsid w:val="005F4625"/>
    <w:rsid w:val="005F4EB8"/>
    <w:rsid w:val="005F4F37"/>
    <w:rsid w:val="005F4FE1"/>
    <w:rsid w:val="005F526E"/>
    <w:rsid w:val="005F5390"/>
    <w:rsid w:val="005F548C"/>
    <w:rsid w:val="005F5494"/>
    <w:rsid w:val="005F5C5D"/>
    <w:rsid w:val="005F5CAD"/>
    <w:rsid w:val="005F5CCC"/>
    <w:rsid w:val="005F6130"/>
    <w:rsid w:val="005F6C19"/>
    <w:rsid w:val="005F70E0"/>
    <w:rsid w:val="005F7165"/>
    <w:rsid w:val="005F7373"/>
    <w:rsid w:val="005F74C6"/>
    <w:rsid w:val="005F77B6"/>
    <w:rsid w:val="005F79D9"/>
    <w:rsid w:val="005F7C0E"/>
    <w:rsid w:val="005F7F06"/>
    <w:rsid w:val="006003C4"/>
    <w:rsid w:val="00600C24"/>
    <w:rsid w:val="00600CEA"/>
    <w:rsid w:val="006011C4"/>
    <w:rsid w:val="006013A9"/>
    <w:rsid w:val="00601A6E"/>
    <w:rsid w:val="00601B53"/>
    <w:rsid w:val="006021F8"/>
    <w:rsid w:val="00602213"/>
    <w:rsid w:val="0060243A"/>
    <w:rsid w:val="00603146"/>
    <w:rsid w:val="00603211"/>
    <w:rsid w:val="006041D0"/>
    <w:rsid w:val="006046CC"/>
    <w:rsid w:val="00604B8A"/>
    <w:rsid w:val="006051E2"/>
    <w:rsid w:val="0060550A"/>
    <w:rsid w:val="00605D90"/>
    <w:rsid w:val="0060689A"/>
    <w:rsid w:val="00606DD0"/>
    <w:rsid w:val="00606FA9"/>
    <w:rsid w:val="00607199"/>
    <w:rsid w:val="00607C06"/>
    <w:rsid w:val="00607D76"/>
    <w:rsid w:val="00607DDE"/>
    <w:rsid w:val="00607E8C"/>
    <w:rsid w:val="00610170"/>
    <w:rsid w:val="00610E16"/>
    <w:rsid w:val="00610F61"/>
    <w:rsid w:val="006115BF"/>
    <w:rsid w:val="00611E3F"/>
    <w:rsid w:val="00611F20"/>
    <w:rsid w:val="006124B3"/>
    <w:rsid w:val="006126E0"/>
    <w:rsid w:val="00612A81"/>
    <w:rsid w:val="00613DE2"/>
    <w:rsid w:val="006147F0"/>
    <w:rsid w:val="00614A24"/>
    <w:rsid w:val="00615156"/>
    <w:rsid w:val="006156C1"/>
    <w:rsid w:val="00615B3A"/>
    <w:rsid w:val="00616093"/>
    <w:rsid w:val="00616653"/>
    <w:rsid w:val="00616C82"/>
    <w:rsid w:val="006174AE"/>
    <w:rsid w:val="00617623"/>
    <w:rsid w:val="00617804"/>
    <w:rsid w:val="00617A37"/>
    <w:rsid w:val="00617ABC"/>
    <w:rsid w:val="00617F35"/>
    <w:rsid w:val="006205F0"/>
    <w:rsid w:val="006206CC"/>
    <w:rsid w:val="006209AD"/>
    <w:rsid w:val="00620C55"/>
    <w:rsid w:val="00621143"/>
    <w:rsid w:val="00621CCC"/>
    <w:rsid w:val="006226F4"/>
    <w:rsid w:val="00622E14"/>
    <w:rsid w:val="0062350F"/>
    <w:rsid w:val="006244FB"/>
    <w:rsid w:val="0062489B"/>
    <w:rsid w:val="00624DA7"/>
    <w:rsid w:val="00624FF0"/>
    <w:rsid w:val="006258C9"/>
    <w:rsid w:val="0062593C"/>
    <w:rsid w:val="006271A3"/>
    <w:rsid w:val="006276E3"/>
    <w:rsid w:val="00630380"/>
    <w:rsid w:val="00630835"/>
    <w:rsid w:val="00630880"/>
    <w:rsid w:val="00630AD4"/>
    <w:rsid w:val="00630BF7"/>
    <w:rsid w:val="006313BB"/>
    <w:rsid w:val="00631735"/>
    <w:rsid w:val="00631835"/>
    <w:rsid w:val="00631F96"/>
    <w:rsid w:val="006333A6"/>
    <w:rsid w:val="00634049"/>
    <w:rsid w:val="00635047"/>
    <w:rsid w:val="00635150"/>
    <w:rsid w:val="006352A2"/>
    <w:rsid w:val="006357CE"/>
    <w:rsid w:val="00635DCD"/>
    <w:rsid w:val="00635FD6"/>
    <w:rsid w:val="006360BF"/>
    <w:rsid w:val="00636250"/>
    <w:rsid w:val="0063677D"/>
    <w:rsid w:val="00636B49"/>
    <w:rsid w:val="006374C8"/>
    <w:rsid w:val="0064107D"/>
    <w:rsid w:val="0064187C"/>
    <w:rsid w:val="00641CA6"/>
    <w:rsid w:val="00641DD3"/>
    <w:rsid w:val="0064223F"/>
    <w:rsid w:val="006422DF"/>
    <w:rsid w:val="0064341C"/>
    <w:rsid w:val="00643F50"/>
    <w:rsid w:val="00644C0D"/>
    <w:rsid w:val="00644D03"/>
    <w:rsid w:val="006453F5"/>
    <w:rsid w:val="00645769"/>
    <w:rsid w:val="00645B28"/>
    <w:rsid w:val="0064677F"/>
    <w:rsid w:val="00646893"/>
    <w:rsid w:val="00646B41"/>
    <w:rsid w:val="00647200"/>
    <w:rsid w:val="00647B36"/>
    <w:rsid w:val="0065046E"/>
    <w:rsid w:val="00650909"/>
    <w:rsid w:val="006515D4"/>
    <w:rsid w:val="006518D6"/>
    <w:rsid w:val="00651C10"/>
    <w:rsid w:val="00652002"/>
    <w:rsid w:val="00652038"/>
    <w:rsid w:val="0065239B"/>
    <w:rsid w:val="00652C90"/>
    <w:rsid w:val="00652D10"/>
    <w:rsid w:val="00652EF3"/>
    <w:rsid w:val="006532B8"/>
    <w:rsid w:val="00653802"/>
    <w:rsid w:val="00653981"/>
    <w:rsid w:val="0065457B"/>
    <w:rsid w:val="00654E67"/>
    <w:rsid w:val="00654F41"/>
    <w:rsid w:val="0065515B"/>
    <w:rsid w:val="006556A8"/>
    <w:rsid w:val="006556AD"/>
    <w:rsid w:val="0065668B"/>
    <w:rsid w:val="006567CA"/>
    <w:rsid w:val="0065703E"/>
    <w:rsid w:val="00657190"/>
    <w:rsid w:val="0065746B"/>
    <w:rsid w:val="0066042C"/>
    <w:rsid w:val="00660625"/>
    <w:rsid w:val="00661206"/>
    <w:rsid w:val="006615AC"/>
    <w:rsid w:val="0066195C"/>
    <w:rsid w:val="0066200D"/>
    <w:rsid w:val="006622DF"/>
    <w:rsid w:val="006627A6"/>
    <w:rsid w:val="006627E5"/>
    <w:rsid w:val="00662A47"/>
    <w:rsid w:val="00662F68"/>
    <w:rsid w:val="00663072"/>
    <w:rsid w:val="00664653"/>
    <w:rsid w:val="00664C3C"/>
    <w:rsid w:val="00665EBE"/>
    <w:rsid w:val="00666D45"/>
    <w:rsid w:val="00667549"/>
    <w:rsid w:val="006676ED"/>
    <w:rsid w:val="00667BFB"/>
    <w:rsid w:val="00670671"/>
    <w:rsid w:val="0067159C"/>
    <w:rsid w:val="006716C8"/>
    <w:rsid w:val="00671B29"/>
    <w:rsid w:val="00671C6C"/>
    <w:rsid w:val="00671E1C"/>
    <w:rsid w:val="00671EB0"/>
    <w:rsid w:val="006726B3"/>
    <w:rsid w:val="006733AE"/>
    <w:rsid w:val="00674DAA"/>
    <w:rsid w:val="006759CD"/>
    <w:rsid w:val="00675D22"/>
    <w:rsid w:val="0067602D"/>
    <w:rsid w:val="006762DD"/>
    <w:rsid w:val="00676399"/>
    <w:rsid w:val="006763C3"/>
    <w:rsid w:val="00676878"/>
    <w:rsid w:val="006768F7"/>
    <w:rsid w:val="00676B4A"/>
    <w:rsid w:val="006773E1"/>
    <w:rsid w:val="006774A8"/>
    <w:rsid w:val="00677786"/>
    <w:rsid w:val="00677847"/>
    <w:rsid w:val="0068010D"/>
    <w:rsid w:val="006801DC"/>
    <w:rsid w:val="00680306"/>
    <w:rsid w:val="006803AE"/>
    <w:rsid w:val="00680526"/>
    <w:rsid w:val="00680E5A"/>
    <w:rsid w:val="00680F28"/>
    <w:rsid w:val="006816F5"/>
    <w:rsid w:val="0068188F"/>
    <w:rsid w:val="00681FE4"/>
    <w:rsid w:val="00682790"/>
    <w:rsid w:val="006833EB"/>
    <w:rsid w:val="006835BC"/>
    <w:rsid w:val="00683926"/>
    <w:rsid w:val="00683DBA"/>
    <w:rsid w:val="00683E4C"/>
    <w:rsid w:val="006840FE"/>
    <w:rsid w:val="00684D82"/>
    <w:rsid w:val="00685058"/>
    <w:rsid w:val="006852A2"/>
    <w:rsid w:val="00685C6D"/>
    <w:rsid w:val="00686F07"/>
    <w:rsid w:val="0068761C"/>
    <w:rsid w:val="006877BB"/>
    <w:rsid w:val="00687DB0"/>
    <w:rsid w:val="006900A3"/>
    <w:rsid w:val="00690A49"/>
    <w:rsid w:val="00690E06"/>
    <w:rsid w:val="00690F41"/>
    <w:rsid w:val="0069106A"/>
    <w:rsid w:val="00691251"/>
    <w:rsid w:val="006925C6"/>
    <w:rsid w:val="00693223"/>
    <w:rsid w:val="00693231"/>
    <w:rsid w:val="006932B0"/>
    <w:rsid w:val="006943B7"/>
    <w:rsid w:val="006944D4"/>
    <w:rsid w:val="00694C91"/>
    <w:rsid w:val="006951AE"/>
    <w:rsid w:val="00695539"/>
    <w:rsid w:val="00695B71"/>
    <w:rsid w:val="00696716"/>
    <w:rsid w:val="00696D04"/>
    <w:rsid w:val="006975BB"/>
    <w:rsid w:val="00697B1B"/>
    <w:rsid w:val="00697D9C"/>
    <w:rsid w:val="006A019F"/>
    <w:rsid w:val="006A0C49"/>
    <w:rsid w:val="006A1E3D"/>
    <w:rsid w:val="006A2430"/>
    <w:rsid w:val="006A2483"/>
    <w:rsid w:val="006A2863"/>
    <w:rsid w:val="006A2D17"/>
    <w:rsid w:val="006A2FEE"/>
    <w:rsid w:val="006A39D3"/>
    <w:rsid w:val="006A3FFE"/>
    <w:rsid w:val="006A451B"/>
    <w:rsid w:val="006A4A82"/>
    <w:rsid w:val="006A4E60"/>
    <w:rsid w:val="006A5065"/>
    <w:rsid w:val="006A5515"/>
    <w:rsid w:val="006A5AD8"/>
    <w:rsid w:val="006A6BE7"/>
    <w:rsid w:val="006A6DFE"/>
    <w:rsid w:val="006A6E9C"/>
    <w:rsid w:val="006A7B91"/>
    <w:rsid w:val="006A7BAA"/>
    <w:rsid w:val="006A7F69"/>
    <w:rsid w:val="006B13F5"/>
    <w:rsid w:val="006B1408"/>
    <w:rsid w:val="006B1439"/>
    <w:rsid w:val="006B1A54"/>
    <w:rsid w:val="006B2882"/>
    <w:rsid w:val="006B2E4F"/>
    <w:rsid w:val="006B352B"/>
    <w:rsid w:val="006B37AF"/>
    <w:rsid w:val="006B3E28"/>
    <w:rsid w:val="006B3F39"/>
    <w:rsid w:val="006B48F0"/>
    <w:rsid w:val="006B4E70"/>
    <w:rsid w:val="006B521F"/>
    <w:rsid w:val="006B55D3"/>
    <w:rsid w:val="006B5896"/>
    <w:rsid w:val="006B60FE"/>
    <w:rsid w:val="006B682E"/>
    <w:rsid w:val="006B7176"/>
    <w:rsid w:val="006B78AF"/>
    <w:rsid w:val="006B7E7E"/>
    <w:rsid w:val="006C0029"/>
    <w:rsid w:val="006C0780"/>
    <w:rsid w:val="006C0DA7"/>
    <w:rsid w:val="006C15E8"/>
    <w:rsid w:val="006C17F0"/>
    <w:rsid w:val="006C181D"/>
    <w:rsid w:val="006C1A88"/>
    <w:rsid w:val="006C1DCE"/>
    <w:rsid w:val="006C2163"/>
    <w:rsid w:val="006C31BD"/>
    <w:rsid w:val="006C33FA"/>
    <w:rsid w:val="006C3C14"/>
    <w:rsid w:val="006C44CB"/>
    <w:rsid w:val="006C5057"/>
    <w:rsid w:val="006C5228"/>
    <w:rsid w:val="006C5A2D"/>
    <w:rsid w:val="006C632A"/>
    <w:rsid w:val="006C6341"/>
    <w:rsid w:val="006C6DFF"/>
    <w:rsid w:val="006D015E"/>
    <w:rsid w:val="006D098C"/>
    <w:rsid w:val="006D0C2B"/>
    <w:rsid w:val="006D1116"/>
    <w:rsid w:val="006D1224"/>
    <w:rsid w:val="006D2454"/>
    <w:rsid w:val="006D2654"/>
    <w:rsid w:val="006D29E2"/>
    <w:rsid w:val="006D2A16"/>
    <w:rsid w:val="006D2D6D"/>
    <w:rsid w:val="006D33DA"/>
    <w:rsid w:val="006D48DF"/>
    <w:rsid w:val="006D5CF2"/>
    <w:rsid w:val="006D6D0E"/>
    <w:rsid w:val="006D703C"/>
    <w:rsid w:val="006D78BE"/>
    <w:rsid w:val="006D7AAD"/>
    <w:rsid w:val="006D7CE1"/>
    <w:rsid w:val="006D7EFA"/>
    <w:rsid w:val="006D7FA7"/>
    <w:rsid w:val="006E024F"/>
    <w:rsid w:val="006E0E23"/>
    <w:rsid w:val="006E1056"/>
    <w:rsid w:val="006E13BA"/>
    <w:rsid w:val="006E17F1"/>
    <w:rsid w:val="006E1E23"/>
    <w:rsid w:val="006E21F7"/>
    <w:rsid w:val="006E2A87"/>
    <w:rsid w:val="006E2ED1"/>
    <w:rsid w:val="006E3535"/>
    <w:rsid w:val="006E39C9"/>
    <w:rsid w:val="006E45DF"/>
    <w:rsid w:val="006E55F9"/>
    <w:rsid w:val="006E5C46"/>
    <w:rsid w:val="006E6754"/>
    <w:rsid w:val="006E6F50"/>
    <w:rsid w:val="006E72C0"/>
    <w:rsid w:val="006E76FF"/>
    <w:rsid w:val="006F07C3"/>
    <w:rsid w:val="006F0E91"/>
    <w:rsid w:val="006F1934"/>
    <w:rsid w:val="006F2130"/>
    <w:rsid w:val="006F2678"/>
    <w:rsid w:val="006F28D6"/>
    <w:rsid w:val="006F3CE2"/>
    <w:rsid w:val="006F3D04"/>
    <w:rsid w:val="006F3E15"/>
    <w:rsid w:val="006F52DC"/>
    <w:rsid w:val="006F56DA"/>
    <w:rsid w:val="006F594E"/>
    <w:rsid w:val="006F5990"/>
    <w:rsid w:val="006F5A96"/>
    <w:rsid w:val="006F5CD5"/>
    <w:rsid w:val="006F76C4"/>
    <w:rsid w:val="007003EE"/>
    <w:rsid w:val="00700497"/>
    <w:rsid w:val="00700DE4"/>
    <w:rsid w:val="0070188F"/>
    <w:rsid w:val="00701FFD"/>
    <w:rsid w:val="00702025"/>
    <w:rsid w:val="0070240F"/>
    <w:rsid w:val="00702A79"/>
    <w:rsid w:val="00703034"/>
    <w:rsid w:val="00703210"/>
    <w:rsid w:val="007039D3"/>
    <w:rsid w:val="00703E45"/>
    <w:rsid w:val="0070405E"/>
    <w:rsid w:val="007049E6"/>
    <w:rsid w:val="00704ACD"/>
    <w:rsid w:val="00704F75"/>
    <w:rsid w:val="007057A6"/>
    <w:rsid w:val="00705AA6"/>
    <w:rsid w:val="00706A29"/>
    <w:rsid w:val="00706A5D"/>
    <w:rsid w:val="00706BC8"/>
    <w:rsid w:val="00707BD9"/>
    <w:rsid w:val="00707F93"/>
    <w:rsid w:val="00707FA1"/>
    <w:rsid w:val="00710008"/>
    <w:rsid w:val="00710650"/>
    <w:rsid w:val="00710979"/>
    <w:rsid w:val="0071311C"/>
    <w:rsid w:val="00713121"/>
    <w:rsid w:val="00713380"/>
    <w:rsid w:val="00713589"/>
    <w:rsid w:val="00713FE8"/>
    <w:rsid w:val="0071452C"/>
    <w:rsid w:val="007167A7"/>
    <w:rsid w:val="00716EAA"/>
    <w:rsid w:val="007172B8"/>
    <w:rsid w:val="0071757E"/>
    <w:rsid w:val="0072016F"/>
    <w:rsid w:val="00720563"/>
    <w:rsid w:val="007207B8"/>
    <w:rsid w:val="00720C15"/>
    <w:rsid w:val="0072173C"/>
    <w:rsid w:val="00721E47"/>
    <w:rsid w:val="0072225D"/>
    <w:rsid w:val="00722273"/>
    <w:rsid w:val="0072242E"/>
    <w:rsid w:val="007231D6"/>
    <w:rsid w:val="007237BE"/>
    <w:rsid w:val="00724048"/>
    <w:rsid w:val="0072491B"/>
    <w:rsid w:val="00724C28"/>
    <w:rsid w:val="00725009"/>
    <w:rsid w:val="0072599D"/>
    <w:rsid w:val="00725B96"/>
    <w:rsid w:val="0072625B"/>
    <w:rsid w:val="00726C91"/>
    <w:rsid w:val="00726E52"/>
    <w:rsid w:val="00727868"/>
    <w:rsid w:val="0073153F"/>
    <w:rsid w:val="00731831"/>
    <w:rsid w:val="00732A04"/>
    <w:rsid w:val="00732D9C"/>
    <w:rsid w:val="0073332B"/>
    <w:rsid w:val="00733476"/>
    <w:rsid w:val="007343EB"/>
    <w:rsid w:val="007344E9"/>
    <w:rsid w:val="00735516"/>
    <w:rsid w:val="007358FE"/>
    <w:rsid w:val="00737342"/>
    <w:rsid w:val="007373A2"/>
    <w:rsid w:val="007374C0"/>
    <w:rsid w:val="00740403"/>
    <w:rsid w:val="0074040B"/>
    <w:rsid w:val="00740614"/>
    <w:rsid w:val="00740867"/>
    <w:rsid w:val="00740CF8"/>
    <w:rsid w:val="00740E49"/>
    <w:rsid w:val="007411DC"/>
    <w:rsid w:val="007411E0"/>
    <w:rsid w:val="00741285"/>
    <w:rsid w:val="00741684"/>
    <w:rsid w:val="00741836"/>
    <w:rsid w:val="00741E4A"/>
    <w:rsid w:val="00741FC5"/>
    <w:rsid w:val="0074260A"/>
    <w:rsid w:val="00742696"/>
    <w:rsid w:val="00742B67"/>
    <w:rsid w:val="007446FE"/>
    <w:rsid w:val="00744A4E"/>
    <w:rsid w:val="00744E1F"/>
    <w:rsid w:val="0074552D"/>
    <w:rsid w:val="00745B7D"/>
    <w:rsid w:val="00745C57"/>
    <w:rsid w:val="00746C1B"/>
    <w:rsid w:val="00747216"/>
    <w:rsid w:val="00747EA7"/>
    <w:rsid w:val="00750526"/>
    <w:rsid w:val="00750A46"/>
    <w:rsid w:val="00750C65"/>
    <w:rsid w:val="007515FA"/>
    <w:rsid w:val="00751AEF"/>
    <w:rsid w:val="00751F5F"/>
    <w:rsid w:val="00752362"/>
    <w:rsid w:val="00752466"/>
    <w:rsid w:val="00752735"/>
    <w:rsid w:val="0075308C"/>
    <w:rsid w:val="0075352A"/>
    <w:rsid w:val="007536C1"/>
    <w:rsid w:val="00753B7A"/>
    <w:rsid w:val="00753DB8"/>
    <w:rsid w:val="00755479"/>
    <w:rsid w:val="00755CC4"/>
    <w:rsid w:val="0075684B"/>
    <w:rsid w:val="00756F10"/>
    <w:rsid w:val="0076039E"/>
    <w:rsid w:val="007604FF"/>
    <w:rsid w:val="0076053C"/>
    <w:rsid w:val="00760AB0"/>
    <w:rsid w:val="00760CBD"/>
    <w:rsid w:val="007611AF"/>
    <w:rsid w:val="00761A10"/>
    <w:rsid w:val="00762AA5"/>
    <w:rsid w:val="00762C82"/>
    <w:rsid w:val="00763BE7"/>
    <w:rsid w:val="007641C3"/>
    <w:rsid w:val="00764263"/>
    <w:rsid w:val="0076449F"/>
    <w:rsid w:val="007644AB"/>
    <w:rsid w:val="007645A0"/>
    <w:rsid w:val="00764B15"/>
    <w:rsid w:val="00764D58"/>
    <w:rsid w:val="00764DFC"/>
    <w:rsid w:val="00764E1F"/>
    <w:rsid w:val="007652F3"/>
    <w:rsid w:val="00765D01"/>
    <w:rsid w:val="0076606A"/>
    <w:rsid w:val="007661F3"/>
    <w:rsid w:val="00766A66"/>
    <w:rsid w:val="00766B86"/>
    <w:rsid w:val="00767A38"/>
    <w:rsid w:val="00767D18"/>
    <w:rsid w:val="0077041D"/>
    <w:rsid w:val="00770FB5"/>
    <w:rsid w:val="0077133D"/>
    <w:rsid w:val="00771F3A"/>
    <w:rsid w:val="00771FCE"/>
    <w:rsid w:val="007728CC"/>
    <w:rsid w:val="007738B8"/>
    <w:rsid w:val="00773F2B"/>
    <w:rsid w:val="007742B6"/>
    <w:rsid w:val="00774918"/>
    <w:rsid w:val="00775658"/>
    <w:rsid w:val="0077574B"/>
    <w:rsid w:val="007757D0"/>
    <w:rsid w:val="00776302"/>
    <w:rsid w:val="00776454"/>
    <w:rsid w:val="00776508"/>
    <w:rsid w:val="00776B70"/>
    <w:rsid w:val="00777690"/>
    <w:rsid w:val="007800E7"/>
    <w:rsid w:val="00780896"/>
    <w:rsid w:val="00780AAE"/>
    <w:rsid w:val="00780EBD"/>
    <w:rsid w:val="00780F99"/>
    <w:rsid w:val="0078100C"/>
    <w:rsid w:val="00782A70"/>
    <w:rsid w:val="00782BF4"/>
    <w:rsid w:val="00782E24"/>
    <w:rsid w:val="00782EC1"/>
    <w:rsid w:val="007837A7"/>
    <w:rsid w:val="00784704"/>
    <w:rsid w:val="00785ACC"/>
    <w:rsid w:val="0078611A"/>
    <w:rsid w:val="00786446"/>
    <w:rsid w:val="007866D1"/>
    <w:rsid w:val="00786985"/>
    <w:rsid w:val="00787228"/>
    <w:rsid w:val="00787289"/>
    <w:rsid w:val="00787342"/>
    <w:rsid w:val="00787A05"/>
    <w:rsid w:val="00787BB3"/>
    <w:rsid w:val="0079002F"/>
    <w:rsid w:val="007903ED"/>
    <w:rsid w:val="00790685"/>
    <w:rsid w:val="0079069F"/>
    <w:rsid w:val="007906C7"/>
    <w:rsid w:val="00790D67"/>
    <w:rsid w:val="00791CD0"/>
    <w:rsid w:val="007924A0"/>
    <w:rsid w:val="0079299C"/>
    <w:rsid w:val="00792D89"/>
    <w:rsid w:val="0079308A"/>
    <w:rsid w:val="007933FA"/>
    <w:rsid w:val="00793BBF"/>
    <w:rsid w:val="0079591B"/>
    <w:rsid w:val="007967C5"/>
    <w:rsid w:val="0079688D"/>
    <w:rsid w:val="00796A26"/>
    <w:rsid w:val="00796BDD"/>
    <w:rsid w:val="00797114"/>
    <w:rsid w:val="00797B75"/>
    <w:rsid w:val="007A05AF"/>
    <w:rsid w:val="007A09D8"/>
    <w:rsid w:val="007A1BC3"/>
    <w:rsid w:val="007A1E8B"/>
    <w:rsid w:val="007A23AF"/>
    <w:rsid w:val="007A2584"/>
    <w:rsid w:val="007A2B5D"/>
    <w:rsid w:val="007A3649"/>
    <w:rsid w:val="007A45EA"/>
    <w:rsid w:val="007A4D47"/>
    <w:rsid w:val="007A4F2D"/>
    <w:rsid w:val="007A507A"/>
    <w:rsid w:val="007A54E8"/>
    <w:rsid w:val="007A54F3"/>
    <w:rsid w:val="007A5C54"/>
    <w:rsid w:val="007A6375"/>
    <w:rsid w:val="007A6CAD"/>
    <w:rsid w:val="007A735C"/>
    <w:rsid w:val="007B01F9"/>
    <w:rsid w:val="007B06F5"/>
    <w:rsid w:val="007B11CB"/>
    <w:rsid w:val="007B1433"/>
    <w:rsid w:val="007B153E"/>
    <w:rsid w:val="007B1AAA"/>
    <w:rsid w:val="007B1BD4"/>
    <w:rsid w:val="007B1DA4"/>
    <w:rsid w:val="007B2054"/>
    <w:rsid w:val="007B207F"/>
    <w:rsid w:val="007B2272"/>
    <w:rsid w:val="007B2483"/>
    <w:rsid w:val="007B2647"/>
    <w:rsid w:val="007B2673"/>
    <w:rsid w:val="007B2B62"/>
    <w:rsid w:val="007B334A"/>
    <w:rsid w:val="007B3FC3"/>
    <w:rsid w:val="007B4621"/>
    <w:rsid w:val="007B475B"/>
    <w:rsid w:val="007B4AF4"/>
    <w:rsid w:val="007B4D41"/>
    <w:rsid w:val="007B4F83"/>
    <w:rsid w:val="007B5617"/>
    <w:rsid w:val="007B5661"/>
    <w:rsid w:val="007B58FA"/>
    <w:rsid w:val="007B703A"/>
    <w:rsid w:val="007B7379"/>
    <w:rsid w:val="007B7658"/>
    <w:rsid w:val="007B77F0"/>
    <w:rsid w:val="007B7F6B"/>
    <w:rsid w:val="007C0657"/>
    <w:rsid w:val="007C0BA3"/>
    <w:rsid w:val="007C1078"/>
    <w:rsid w:val="007C14FC"/>
    <w:rsid w:val="007C2B07"/>
    <w:rsid w:val="007C2C76"/>
    <w:rsid w:val="007C2F2C"/>
    <w:rsid w:val="007C302C"/>
    <w:rsid w:val="007C3970"/>
    <w:rsid w:val="007C3CF0"/>
    <w:rsid w:val="007C423D"/>
    <w:rsid w:val="007C5170"/>
    <w:rsid w:val="007C5196"/>
    <w:rsid w:val="007C5F3C"/>
    <w:rsid w:val="007C5F3D"/>
    <w:rsid w:val="007C65ED"/>
    <w:rsid w:val="007C6F07"/>
    <w:rsid w:val="007C6FAB"/>
    <w:rsid w:val="007C7001"/>
    <w:rsid w:val="007C751B"/>
    <w:rsid w:val="007C775E"/>
    <w:rsid w:val="007C7992"/>
    <w:rsid w:val="007C7B52"/>
    <w:rsid w:val="007C7C8A"/>
    <w:rsid w:val="007D0A8B"/>
    <w:rsid w:val="007D0FB5"/>
    <w:rsid w:val="007D173C"/>
    <w:rsid w:val="007D2896"/>
    <w:rsid w:val="007D30C3"/>
    <w:rsid w:val="007D3382"/>
    <w:rsid w:val="007D35D7"/>
    <w:rsid w:val="007D3CFF"/>
    <w:rsid w:val="007D5187"/>
    <w:rsid w:val="007D5B66"/>
    <w:rsid w:val="007D6635"/>
    <w:rsid w:val="007D6BFD"/>
    <w:rsid w:val="007D70FA"/>
    <w:rsid w:val="007D7237"/>
    <w:rsid w:val="007D73DF"/>
    <w:rsid w:val="007D745F"/>
    <w:rsid w:val="007D74A0"/>
    <w:rsid w:val="007D79AF"/>
    <w:rsid w:val="007D7A16"/>
    <w:rsid w:val="007D7D6F"/>
    <w:rsid w:val="007E1721"/>
    <w:rsid w:val="007E19C5"/>
    <w:rsid w:val="007E2849"/>
    <w:rsid w:val="007E28DD"/>
    <w:rsid w:val="007E297A"/>
    <w:rsid w:val="007E2F8E"/>
    <w:rsid w:val="007E3D39"/>
    <w:rsid w:val="007E416C"/>
    <w:rsid w:val="007E4586"/>
    <w:rsid w:val="007E4A4A"/>
    <w:rsid w:val="007E4EA7"/>
    <w:rsid w:val="007E5AB7"/>
    <w:rsid w:val="007E61FD"/>
    <w:rsid w:val="007E70EE"/>
    <w:rsid w:val="007E7507"/>
    <w:rsid w:val="007E77DF"/>
    <w:rsid w:val="007E7A9A"/>
    <w:rsid w:val="007E7C94"/>
    <w:rsid w:val="007E7E28"/>
    <w:rsid w:val="007E7F23"/>
    <w:rsid w:val="007F0563"/>
    <w:rsid w:val="007F06CA"/>
    <w:rsid w:val="007F07DD"/>
    <w:rsid w:val="007F0BF2"/>
    <w:rsid w:val="007F142D"/>
    <w:rsid w:val="007F205B"/>
    <w:rsid w:val="007F23ED"/>
    <w:rsid w:val="007F24F3"/>
    <w:rsid w:val="007F273B"/>
    <w:rsid w:val="007F2800"/>
    <w:rsid w:val="007F280F"/>
    <w:rsid w:val="007F31FA"/>
    <w:rsid w:val="007F3535"/>
    <w:rsid w:val="007F35FB"/>
    <w:rsid w:val="007F3938"/>
    <w:rsid w:val="007F3B82"/>
    <w:rsid w:val="007F3F45"/>
    <w:rsid w:val="007F3F4E"/>
    <w:rsid w:val="007F4193"/>
    <w:rsid w:val="007F42BB"/>
    <w:rsid w:val="007F452C"/>
    <w:rsid w:val="007F4BC7"/>
    <w:rsid w:val="007F4E08"/>
    <w:rsid w:val="007F59A2"/>
    <w:rsid w:val="007F5BF1"/>
    <w:rsid w:val="007F6006"/>
    <w:rsid w:val="007F6C18"/>
    <w:rsid w:val="007F6ECB"/>
    <w:rsid w:val="007F71DD"/>
    <w:rsid w:val="007F767E"/>
    <w:rsid w:val="007F7E1F"/>
    <w:rsid w:val="00800208"/>
    <w:rsid w:val="00800242"/>
    <w:rsid w:val="00800482"/>
    <w:rsid w:val="00800A4F"/>
    <w:rsid w:val="00800C24"/>
    <w:rsid w:val="0080123B"/>
    <w:rsid w:val="0080255D"/>
    <w:rsid w:val="00803E78"/>
    <w:rsid w:val="00804297"/>
    <w:rsid w:val="008048A8"/>
    <w:rsid w:val="00804B85"/>
    <w:rsid w:val="00804BE2"/>
    <w:rsid w:val="00804BE3"/>
    <w:rsid w:val="00804FAB"/>
    <w:rsid w:val="0080567A"/>
    <w:rsid w:val="00805D72"/>
    <w:rsid w:val="008065F7"/>
    <w:rsid w:val="0080673B"/>
    <w:rsid w:val="00806B90"/>
    <w:rsid w:val="00806D43"/>
    <w:rsid w:val="00807374"/>
    <w:rsid w:val="0080741C"/>
    <w:rsid w:val="008079BE"/>
    <w:rsid w:val="00807C17"/>
    <w:rsid w:val="008100F0"/>
    <w:rsid w:val="008101CE"/>
    <w:rsid w:val="008102FB"/>
    <w:rsid w:val="00810964"/>
    <w:rsid w:val="00810DCF"/>
    <w:rsid w:val="008119D1"/>
    <w:rsid w:val="00811D28"/>
    <w:rsid w:val="00812066"/>
    <w:rsid w:val="008122CC"/>
    <w:rsid w:val="00812F34"/>
    <w:rsid w:val="00813928"/>
    <w:rsid w:val="00813BFB"/>
    <w:rsid w:val="00813FCD"/>
    <w:rsid w:val="0081440D"/>
    <w:rsid w:val="00814949"/>
    <w:rsid w:val="00815B58"/>
    <w:rsid w:val="008160C0"/>
    <w:rsid w:val="0081627E"/>
    <w:rsid w:val="008162E6"/>
    <w:rsid w:val="00816B4A"/>
    <w:rsid w:val="00817254"/>
    <w:rsid w:val="00817290"/>
    <w:rsid w:val="008173E0"/>
    <w:rsid w:val="00817F2C"/>
    <w:rsid w:val="00820331"/>
    <w:rsid w:val="008205E2"/>
    <w:rsid w:val="008205F1"/>
    <w:rsid w:val="00820870"/>
    <w:rsid w:val="00820AB8"/>
    <w:rsid w:val="00820CD3"/>
    <w:rsid w:val="00820F2B"/>
    <w:rsid w:val="00821A17"/>
    <w:rsid w:val="00821F2F"/>
    <w:rsid w:val="00822A12"/>
    <w:rsid w:val="00822A7C"/>
    <w:rsid w:val="0082362E"/>
    <w:rsid w:val="00823769"/>
    <w:rsid w:val="00824064"/>
    <w:rsid w:val="00824A52"/>
    <w:rsid w:val="00824D05"/>
    <w:rsid w:val="00824EB6"/>
    <w:rsid w:val="0082562C"/>
    <w:rsid w:val="00825B6B"/>
    <w:rsid w:val="00825C5A"/>
    <w:rsid w:val="008260A0"/>
    <w:rsid w:val="00826532"/>
    <w:rsid w:val="00826599"/>
    <w:rsid w:val="0082670A"/>
    <w:rsid w:val="00826F79"/>
    <w:rsid w:val="00827CBC"/>
    <w:rsid w:val="00827DDD"/>
    <w:rsid w:val="00831DE0"/>
    <w:rsid w:val="00831F88"/>
    <w:rsid w:val="008327FA"/>
    <w:rsid w:val="00832876"/>
    <w:rsid w:val="008330B3"/>
    <w:rsid w:val="008333CD"/>
    <w:rsid w:val="00833B27"/>
    <w:rsid w:val="00833FB5"/>
    <w:rsid w:val="0083434A"/>
    <w:rsid w:val="00834395"/>
    <w:rsid w:val="0083439D"/>
    <w:rsid w:val="00834758"/>
    <w:rsid w:val="00834B08"/>
    <w:rsid w:val="00834F82"/>
    <w:rsid w:val="00835C46"/>
    <w:rsid w:val="00836032"/>
    <w:rsid w:val="00836719"/>
    <w:rsid w:val="00836D76"/>
    <w:rsid w:val="00836F63"/>
    <w:rsid w:val="00837B06"/>
    <w:rsid w:val="00837EC7"/>
    <w:rsid w:val="0084047F"/>
    <w:rsid w:val="0084135C"/>
    <w:rsid w:val="00841669"/>
    <w:rsid w:val="00841CA4"/>
    <w:rsid w:val="00842FF9"/>
    <w:rsid w:val="0084370E"/>
    <w:rsid w:val="00843DDD"/>
    <w:rsid w:val="0084420A"/>
    <w:rsid w:val="00844973"/>
    <w:rsid w:val="00844D40"/>
    <w:rsid w:val="00844E40"/>
    <w:rsid w:val="00844FF0"/>
    <w:rsid w:val="00845765"/>
    <w:rsid w:val="00846360"/>
    <w:rsid w:val="00846499"/>
    <w:rsid w:val="008466C2"/>
    <w:rsid w:val="0084726C"/>
    <w:rsid w:val="0084793B"/>
    <w:rsid w:val="00850897"/>
    <w:rsid w:val="00850E2B"/>
    <w:rsid w:val="00850F18"/>
    <w:rsid w:val="00851248"/>
    <w:rsid w:val="00852128"/>
    <w:rsid w:val="0085232B"/>
    <w:rsid w:val="00852E43"/>
    <w:rsid w:val="00853551"/>
    <w:rsid w:val="00853636"/>
    <w:rsid w:val="0085364E"/>
    <w:rsid w:val="00854215"/>
    <w:rsid w:val="008547F6"/>
    <w:rsid w:val="008549DB"/>
    <w:rsid w:val="008551C1"/>
    <w:rsid w:val="00855A9E"/>
    <w:rsid w:val="00855CCD"/>
    <w:rsid w:val="00855D74"/>
    <w:rsid w:val="00856282"/>
    <w:rsid w:val="008565A1"/>
    <w:rsid w:val="00856C55"/>
    <w:rsid w:val="00857034"/>
    <w:rsid w:val="0085716D"/>
    <w:rsid w:val="008609D8"/>
    <w:rsid w:val="00860A64"/>
    <w:rsid w:val="00860F2D"/>
    <w:rsid w:val="0086194E"/>
    <w:rsid w:val="00861AE1"/>
    <w:rsid w:val="00861F73"/>
    <w:rsid w:val="0086224E"/>
    <w:rsid w:val="00862449"/>
    <w:rsid w:val="008629D7"/>
    <w:rsid w:val="00862BD6"/>
    <w:rsid w:val="008630B8"/>
    <w:rsid w:val="0086324B"/>
    <w:rsid w:val="0086521E"/>
    <w:rsid w:val="0086536E"/>
    <w:rsid w:val="00865FF0"/>
    <w:rsid w:val="00866105"/>
    <w:rsid w:val="008661DA"/>
    <w:rsid w:val="00866339"/>
    <w:rsid w:val="0086682F"/>
    <w:rsid w:val="00866DD0"/>
    <w:rsid w:val="00867166"/>
    <w:rsid w:val="00867285"/>
    <w:rsid w:val="008672D0"/>
    <w:rsid w:val="00867450"/>
    <w:rsid w:val="008675E4"/>
    <w:rsid w:val="0087107A"/>
    <w:rsid w:val="00871750"/>
    <w:rsid w:val="00871981"/>
    <w:rsid w:val="00871DFB"/>
    <w:rsid w:val="008721A2"/>
    <w:rsid w:val="00872D32"/>
    <w:rsid w:val="00872E76"/>
    <w:rsid w:val="008731EB"/>
    <w:rsid w:val="00873AC9"/>
    <w:rsid w:val="0087404C"/>
    <w:rsid w:val="008741DA"/>
    <w:rsid w:val="008745C7"/>
    <w:rsid w:val="00874816"/>
    <w:rsid w:val="00874CB6"/>
    <w:rsid w:val="008750E1"/>
    <w:rsid w:val="008751D1"/>
    <w:rsid w:val="00875B70"/>
    <w:rsid w:val="00875D17"/>
    <w:rsid w:val="00876354"/>
    <w:rsid w:val="0087662D"/>
    <w:rsid w:val="008768E8"/>
    <w:rsid w:val="008769FC"/>
    <w:rsid w:val="00876FA9"/>
    <w:rsid w:val="008774DD"/>
    <w:rsid w:val="00880714"/>
    <w:rsid w:val="00880C1D"/>
    <w:rsid w:val="00880E3C"/>
    <w:rsid w:val="0088195D"/>
    <w:rsid w:val="00883DA8"/>
    <w:rsid w:val="00883DB8"/>
    <w:rsid w:val="00883EDA"/>
    <w:rsid w:val="00883F80"/>
    <w:rsid w:val="008844D3"/>
    <w:rsid w:val="0088552B"/>
    <w:rsid w:val="00885840"/>
    <w:rsid w:val="00885DA8"/>
    <w:rsid w:val="00885E18"/>
    <w:rsid w:val="008862D0"/>
    <w:rsid w:val="00886330"/>
    <w:rsid w:val="00886BD9"/>
    <w:rsid w:val="00887EE3"/>
    <w:rsid w:val="00887F0D"/>
    <w:rsid w:val="00890676"/>
    <w:rsid w:val="00890687"/>
    <w:rsid w:val="0089095C"/>
    <w:rsid w:val="0089109D"/>
    <w:rsid w:val="00891671"/>
    <w:rsid w:val="00891B3F"/>
    <w:rsid w:val="00891BC6"/>
    <w:rsid w:val="00892A08"/>
    <w:rsid w:val="00892D67"/>
    <w:rsid w:val="0089378F"/>
    <w:rsid w:val="00893A7A"/>
    <w:rsid w:val="00893C52"/>
    <w:rsid w:val="00893CDA"/>
    <w:rsid w:val="00893E9E"/>
    <w:rsid w:val="008943DB"/>
    <w:rsid w:val="00896139"/>
    <w:rsid w:val="008969DE"/>
    <w:rsid w:val="00897002"/>
    <w:rsid w:val="0089712F"/>
    <w:rsid w:val="008972C3"/>
    <w:rsid w:val="00897CA9"/>
    <w:rsid w:val="00897F3E"/>
    <w:rsid w:val="008A0070"/>
    <w:rsid w:val="008A026F"/>
    <w:rsid w:val="008A02C7"/>
    <w:rsid w:val="008A0446"/>
    <w:rsid w:val="008A0AEC"/>
    <w:rsid w:val="008A1885"/>
    <w:rsid w:val="008A2AFE"/>
    <w:rsid w:val="008A2EDE"/>
    <w:rsid w:val="008A3F77"/>
    <w:rsid w:val="008A465D"/>
    <w:rsid w:val="008A4741"/>
    <w:rsid w:val="008A4885"/>
    <w:rsid w:val="008A4D7C"/>
    <w:rsid w:val="008A50E6"/>
    <w:rsid w:val="008A525B"/>
    <w:rsid w:val="008A6211"/>
    <w:rsid w:val="008A6B1A"/>
    <w:rsid w:val="008B0EED"/>
    <w:rsid w:val="008B115C"/>
    <w:rsid w:val="008B1DC2"/>
    <w:rsid w:val="008B1FD7"/>
    <w:rsid w:val="008B2083"/>
    <w:rsid w:val="008B266B"/>
    <w:rsid w:val="008B29AF"/>
    <w:rsid w:val="008B36C7"/>
    <w:rsid w:val="008B3AA1"/>
    <w:rsid w:val="008B4C03"/>
    <w:rsid w:val="008B4C89"/>
    <w:rsid w:val="008B581E"/>
    <w:rsid w:val="008B6776"/>
    <w:rsid w:val="008B6ACC"/>
    <w:rsid w:val="008B6FD1"/>
    <w:rsid w:val="008B71F0"/>
    <w:rsid w:val="008B7BB1"/>
    <w:rsid w:val="008C0F23"/>
    <w:rsid w:val="008C1047"/>
    <w:rsid w:val="008C121A"/>
    <w:rsid w:val="008C14B8"/>
    <w:rsid w:val="008C15F7"/>
    <w:rsid w:val="008C1EE0"/>
    <w:rsid w:val="008C28CC"/>
    <w:rsid w:val="008C2923"/>
    <w:rsid w:val="008C2CB0"/>
    <w:rsid w:val="008C360B"/>
    <w:rsid w:val="008C3B97"/>
    <w:rsid w:val="008C473B"/>
    <w:rsid w:val="008C4CC6"/>
    <w:rsid w:val="008C51C1"/>
    <w:rsid w:val="008C5521"/>
    <w:rsid w:val="008C55A2"/>
    <w:rsid w:val="008C55D4"/>
    <w:rsid w:val="008C5E9A"/>
    <w:rsid w:val="008C66FE"/>
    <w:rsid w:val="008C6D01"/>
    <w:rsid w:val="008C79A3"/>
    <w:rsid w:val="008C7A72"/>
    <w:rsid w:val="008D0149"/>
    <w:rsid w:val="008D1FAD"/>
    <w:rsid w:val="008D2242"/>
    <w:rsid w:val="008D24DA"/>
    <w:rsid w:val="008D2E71"/>
    <w:rsid w:val="008D3324"/>
    <w:rsid w:val="008D333F"/>
    <w:rsid w:val="008D35FB"/>
    <w:rsid w:val="008D364F"/>
    <w:rsid w:val="008D390B"/>
    <w:rsid w:val="008D3F48"/>
    <w:rsid w:val="008D49A6"/>
    <w:rsid w:val="008D5849"/>
    <w:rsid w:val="008D5FEA"/>
    <w:rsid w:val="008D625D"/>
    <w:rsid w:val="008D6B5C"/>
    <w:rsid w:val="008E0298"/>
    <w:rsid w:val="008E0881"/>
    <w:rsid w:val="008E16AE"/>
    <w:rsid w:val="008E1963"/>
    <w:rsid w:val="008E2603"/>
    <w:rsid w:val="008E2693"/>
    <w:rsid w:val="008E33FD"/>
    <w:rsid w:val="008E37EE"/>
    <w:rsid w:val="008E4151"/>
    <w:rsid w:val="008E4176"/>
    <w:rsid w:val="008E441F"/>
    <w:rsid w:val="008E454F"/>
    <w:rsid w:val="008E48FE"/>
    <w:rsid w:val="008E4C65"/>
    <w:rsid w:val="008E4CED"/>
    <w:rsid w:val="008E50A1"/>
    <w:rsid w:val="008E5845"/>
    <w:rsid w:val="008E5C60"/>
    <w:rsid w:val="008E5D47"/>
    <w:rsid w:val="008E6432"/>
    <w:rsid w:val="008E6B01"/>
    <w:rsid w:val="008E7641"/>
    <w:rsid w:val="008F0A55"/>
    <w:rsid w:val="008F0DF2"/>
    <w:rsid w:val="008F176E"/>
    <w:rsid w:val="008F17E0"/>
    <w:rsid w:val="008F2226"/>
    <w:rsid w:val="008F256C"/>
    <w:rsid w:val="008F29A0"/>
    <w:rsid w:val="008F2B96"/>
    <w:rsid w:val="008F382D"/>
    <w:rsid w:val="008F433E"/>
    <w:rsid w:val="008F4CFC"/>
    <w:rsid w:val="008F5161"/>
    <w:rsid w:val="008F5267"/>
    <w:rsid w:val="008F526D"/>
    <w:rsid w:val="008F5AB8"/>
    <w:rsid w:val="008F5DC7"/>
    <w:rsid w:val="008F5EC5"/>
    <w:rsid w:val="008F6E58"/>
    <w:rsid w:val="008F6F93"/>
    <w:rsid w:val="008F70D3"/>
    <w:rsid w:val="008F72DB"/>
    <w:rsid w:val="008F72F3"/>
    <w:rsid w:val="008F7BB1"/>
    <w:rsid w:val="009000A5"/>
    <w:rsid w:val="00900D80"/>
    <w:rsid w:val="00900E7F"/>
    <w:rsid w:val="009016C3"/>
    <w:rsid w:val="00901C34"/>
    <w:rsid w:val="009036A7"/>
    <w:rsid w:val="00903B7F"/>
    <w:rsid w:val="00903E5F"/>
    <w:rsid w:val="00904032"/>
    <w:rsid w:val="009048A9"/>
    <w:rsid w:val="00905E38"/>
    <w:rsid w:val="00906340"/>
    <w:rsid w:val="00907146"/>
    <w:rsid w:val="00907178"/>
    <w:rsid w:val="009077E2"/>
    <w:rsid w:val="00907F45"/>
    <w:rsid w:val="00907FF0"/>
    <w:rsid w:val="00911116"/>
    <w:rsid w:val="009112FE"/>
    <w:rsid w:val="009114CD"/>
    <w:rsid w:val="00911B3D"/>
    <w:rsid w:val="00911E4D"/>
    <w:rsid w:val="009121FC"/>
    <w:rsid w:val="00912C03"/>
    <w:rsid w:val="00912D51"/>
    <w:rsid w:val="00913C6D"/>
    <w:rsid w:val="00913F55"/>
    <w:rsid w:val="00914392"/>
    <w:rsid w:val="00914613"/>
    <w:rsid w:val="009147EF"/>
    <w:rsid w:val="00914A44"/>
    <w:rsid w:val="00914EB4"/>
    <w:rsid w:val="009155E5"/>
    <w:rsid w:val="009155F4"/>
    <w:rsid w:val="0091596B"/>
    <w:rsid w:val="009169D5"/>
    <w:rsid w:val="00916E99"/>
    <w:rsid w:val="00916F3F"/>
    <w:rsid w:val="00916FF5"/>
    <w:rsid w:val="00917228"/>
    <w:rsid w:val="009174DF"/>
    <w:rsid w:val="00917939"/>
    <w:rsid w:val="00920821"/>
    <w:rsid w:val="00920C33"/>
    <w:rsid w:val="00920F4D"/>
    <w:rsid w:val="00921253"/>
    <w:rsid w:val="009216BC"/>
    <w:rsid w:val="009219E8"/>
    <w:rsid w:val="00921E44"/>
    <w:rsid w:val="00922CF6"/>
    <w:rsid w:val="00922DB4"/>
    <w:rsid w:val="009230F1"/>
    <w:rsid w:val="009239FC"/>
    <w:rsid w:val="00923B2E"/>
    <w:rsid w:val="00923B7B"/>
    <w:rsid w:val="00923C0F"/>
    <w:rsid w:val="0092426E"/>
    <w:rsid w:val="00924758"/>
    <w:rsid w:val="009254C2"/>
    <w:rsid w:val="00925B96"/>
    <w:rsid w:val="00926930"/>
    <w:rsid w:val="00926A03"/>
    <w:rsid w:val="00926D10"/>
    <w:rsid w:val="009271BF"/>
    <w:rsid w:val="00927523"/>
    <w:rsid w:val="00927927"/>
    <w:rsid w:val="009305C4"/>
    <w:rsid w:val="009306BB"/>
    <w:rsid w:val="009308EA"/>
    <w:rsid w:val="009309CB"/>
    <w:rsid w:val="00930E2C"/>
    <w:rsid w:val="00931303"/>
    <w:rsid w:val="00931BE1"/>
    <w:rsid w:val="00931BE7"/>
    <w:rsid w:val="00931C02"/>
    <w:rsid w:val="00931F7A"/>
    <w:rsid w:val="00932479"/>
    <w:rsid w:val="00932C55"/>
    <w:rsid w:val="00932EB6"/>
    <w:rsid w:val="00933875"/>
    <w:rsid w:val="00933C35"/>
    <w:rsid w:val="00933DDE"/>
    <w:rsid w:val="00934718"/>
    <w:rsid w:val="00934FF3"/>
    <w:rsid w:val="0093500C"/>
    <w:rsid w:val="00935445"/>
    <w:rsid w:val="00935818"/>
    <w:rsid w:val="00935D24"/>
    <w:rsid w:val="00935F28"/>
    <w:rsid w:val="00936C43"/>
    <w:rsid w:val="00936D3F"/>
    <w:rsid w:val="00936F59"/>
    <w:rsid w:val="00937168"/>
    <w:rsid w:val="00937272"/>
    <w:rsid w:val="00937546"/>
    <w:rsid w:val="00937687"/>
    <w:rsid w:val="0094002E"/>
    <w:rsid w:val="00940378"/>
    <w:rsid w:val="00941F0C"/>
    <w:rsid w:val="00942BC5"/>
    <w:rsid w:val="00942E2D"/>
    <w:rsid w:val="009430ED"/>
    <w:rsid w:val="009431E9"/>
    <w:rsid w:val="00943713"/>
    <w:rsid w:val="00943A1B"/>
    <w:rsid w:val="00943B32"/>
    <w:rsid w:val="00943CA3"/>
    <w:rsid w:val="00943D9E"/>
    <w:rsid w:val="0094428F"/>
    <w:rsid w:val="00944C30"/>
    <w:rsid w:val="0094551C"/>
    <w:rsid w:val="00945564"/>
    <w:rsid w:val="00947530"/>
    <w:rsid w:val="00947B89"/>
    <w:rsid w:val="00950578"/>
    <w:rsid w:val="00950E30"/>
    <w:rsid w:val="00950FDF"/>
    <w:rsid w:val="00951236"/>
    <w:rsid w:val="009516D0"/>
    <w:rsid w:val="00951C8C"/>
    <w:rsid w:val="00952290"/>
    <w:rsid w:val="00952C20"/>
    <w:rsid w:val="00953A0D"/>
    <w:rsid w:val="00953CAC"/>
    <w:rsid w:val="00954AFB"/>
    <w:rsid w:val="00954B67"/>
    <w:rsid w:val="009551E5"/>
    <w:rsid w:val="00956459"/>
    <w:rsid w:val="0095647A"/>
    <w:rsid w:val="009565F5"/>
    <w:rsid w:val="00956DB0"/>
    <w:rsid w:val="00957059"/>
    <w:rsid w:val="009573F4"/>
    <w:rsid w:val="009574C6"/>
    <w:rsid w:val="00957A04"/>
    <w:rsid w:val="0096019A"/>
    <w:rsid w:val="00960511"/>
    <w:rsid w:val="00960531"/>
    <w:rsid w:val="0096105F"/>
    <w:rsid w:val="009610F4"/>
    <w:rsid w:val="00961183"/>
    <w:rsid w:val="009612F3"/>
    <w:rsid w:val="00961375"/>
    <w:rsid w:val="00961EEE"/>
    <w:rsid w:val="0096234A"/>
    <w:rsid w:val="0096259B"/>
    <w:rsid w:val="009625A7"/>
    <w:rsid w:val="009625C9"/>
    <w:rsid w:val="0096269A"/>
    <w:rsid w:val="00962B25"/>
    <w:rsid w:val="00962BD2"/>
    <w:rsid w:val="00962D68"/>
    <w:rsid w:val="0096340D"/>
    <w:rsid w:val="00963B88"/>
    <w:rsid w:val="00963D69"/>
    <w:rsid w:val="00964214"/>
    <w:rsid w:val="0096498B"/>
    <w:rsid w:val="009650CD"/>
    <w:rsid w:val="009653C8"/>
    <w:rsid w:val="009658B5"/>
    <w:rsid w:val="00966197"/>
    <w:rsid w:val="00966D71"/>
    <w:rsid w:val="00967387"/>
    <w:rsid w:val="00967481"/>
    <w:rsid w:val="0096765C"/>
    <w:rsid w:val="00970923"/>
    <w:rsid w:val="00970B06"/>
    <w:rsid w:val="00970C60"/>
    <w:rsid w:val="009718BB"/>
    <w:rsid w:val="00971DC8"/>
    <w:rsid w:val="00972070"/>
    <w:rsid w:val="0097242F"/>
    <w:rsid w:val="00973356"/>
    <w:rsid w:val="00973E35"/>
    <w:rsid w:val="00973E7A"/>
    <w:rsid w:val="00974117"/>
    <w:rsid w:val="009745A3"/>
    <w:rsid w:val="009749F1"/>
    <w:rsid w:val="00974A63"/>
    <w:rsid w:val="00975305"/>
    <w:rsid w:val="0097543B"/>
    <w:rsid w:val="0097562B"/>
    <w:rsid w:val="00975F35"/>
    <w:rsid w:val="00976041"/>
    <w:rsid w:val="00976154"/>
    <w:rsid w:val="0097631C"/>
    <w:rsid w:val="0097662C"/>
    <w:rsid w:val="00977684"/>
    <w:rsid w:val="0097791C"/>
    <w:rsid w:val="00977A3F"/>
    <w:rsid w:val="009801B6"/>
    <w:rsid w:val="00980AB2"/>
    <w:rsid w:val="00981009"/>
    <w:rsid w:val="00981122"/>
    <w:rsid w:val="00981380"/>
    <w:rsid w:val="009816B2"/>
    <w:rsid w:val="0098349F"/>
    <w:rsid w:val="0098411A"/>
    <w:rsid w:val="009844C8"/>
    <w:rsid w:val="009845E6"/>
    <w:rsid w:val="00984D2C"/>
    <w:rsid w:val="00984F8C"/>
    <w:rsid w:val="009852DD"/>
    <w:rsid w:val="0098593C"/>
    <w:rsid w:val="00986490"/>
    <w:rsid w:val="0098658C"/>
    <w:rsid w:val="009877A9"/>
    <w:rsid w:val="00987AA9"/>
    <w:rsid w:val="00990221"/>
    <w:rsid w:val="0099139A"/>
    <w:rsid w:val="00991574"/>
    <w:rsid w:val="00991A6A"/>
    <w:rsid w:val="009928E5"/>
    <w:rsid w:val="00992B41"/>
    <w:rsid w:val="00992FA1"/>
    <w:rsid w:val="009931E1"/>
    <w:rsid w:val="009934D4"/>
    <w:rsid w:val="00993E7E"/>
    <w:rsid w:val="00993EA0"/>
    <w:rsid w:val="0099406C"/>
    <w:rsid w:val="00994251"/>
    <w:rsid w:val="0099498A"/>
    <w:rsid w:val="00995ED1"/>
    <w:rsid w:val="00995FAA"/>
    <w:rsid w:val="00996499"/>
    <w:rsid w:val="009966E0"/>
    <w:rsid w:val="0099691F"/>
    <w:rsid w:val="009A03B9"/>
    <w:rsid w:val="009A0886"/>
    <w:rsid w:val="009A1899"/>
    <w:rsid w:val="009A1B1A"/>
    <w:rsid w:val="009A1C84"/>
    <w:rsid w:val="009A1D81"/>
    <w:rsid w:val="009A215A"/>
    <w:rsid w:val="009A2519"/>
    <w:rsid w:val="009A2F74"/>
    <w:rsid w:val="009A30DC"/>
    <w:rsid w:val="009A533B"/>
    <w:rsid w:val="009A5839"/>
    <w:rsid w:val="009A6432"/>
    <w:rsid w:val="009A6749"/>
    <w:rsid w:val="009A7525"/>
    <w:rsid w:val="009A7709"/>
    <w:rsid w:val="009A774E"/>
    <w:rsid w:val="009A777E"/>
    <w:rsid w:val="009B04B1"/>
    <w:rsid w:val="009B0650"/>
    <w:rsid w:val="009B0DD5"/>
    <w:rsid w:val="009B146B"/>
    <w:rsid w:val="009B1564"/>
    <w:rsid w:val="009B2458"/>
    <w:rsid w:val="009B2468"/>
    <w:rsid w:val="009B2B6B"/>
    <w:rsid w:val="009B3635"/>
    <w:rsid w:val="009B36FE"/>
    <w:rsid w:val="009B3B7D"/>
    <w:rsid w:val="009B42E6"/>
    <w:rsid w:val="009B4721"/>
    <w:rsid w:val="009B4EF7"/>
    <w:rsid w:val="009B514A"/>
    <w:rsid w:val="009B514B"/>
    <w:rsid w:val="009B55DC"/>
    <w:rsid w:val="009B6857"/>
    <w:rsid w:val="009B77A6"/>
    <w:rsid w:val="009B77F4"/>
    <w:rsid w:val="009B7832"/>
    <w:rsid w:val="009B79AC"/>
    <w:rsid w:val="009B7F75"/>
    <w:rsid w:val="009C009D"/>
    <w:rsid w:val="009C02A7"/>
    <w:rsid w:val="009C0F29"/>
    <w:rsid w:val="009C11F2"/>
    <w:rsid w:val="009C180D"/>
    <w:rsid w:val="009C468D"/>
    <w:rsid w:val="009C49D3"/>
    <w:rsid w:val="009C50EB"/>
    <w:rsid w:val="009C5D85"/>
    <w:rsid w:val="009C65F3"/>
    <w:rsid w:val="009C73F9"/>
    <w:rsid w:val="009C7A81"/>
    <w:rsid w:val="009C7BE2"/>
    <w:rsid w:val="009D00DC"/>
    <w:rsid w:val="009D0407"/>
    <w:rsid w:val="009D0594"/>
    <w:rsid w:val="009D1C5F"/>
    <w:rsid w:val="009D2656"/>
    <w:rsid w:val="009D2D28"/>
    <w:rsid w:val="009D2D5A"/>
    <w:rsid w:val="009D36D9"/>
    <w:rsid w:val="009D3A47"/>
    <w:rsid w:val="009D5030"/>
    <w:rsid w:val="009D5080"/>
    <w:rsid w:val="009D54F6"/>
    <w:rsid w:val="009D5562"/>
    <w:rsid w:val="009D5C57"/>
    <w:rsid w:val="009D5C7E"/>
    <w:rsid w:val="009D6928"/>
    <w:rsid w:val="009D6DF6"/>
    <w:rsid w:val="009D73BD"/>
    <w:rsid w:val="009D7B04"/>
    <w:rsid w:val="009D7FA1"/>
    <w:rsid w:val="009E096D"/>
    <w:rsid w:val="009E0B6A"/>
    <w:rsid w:val="009E0D5E"/>
    <w:rsid w:val="009E1674"/>
    <w:rsid w:val="009E1A75"/>
    <w:rsid w:val="009E1ABB"/>
    <w:rsid w:val="009E1E0D"/>
    <w:rsid w:val="009E2204"/>
    <w:rsid w:val="009E22EC"/>
    <w:rsid w:val="009E230F"/>
    <w:rsid w:val="009E2806"/>
    <w:rsid w:val="009E3347"/>
    <w:rsid w:val="009E365D"/>
    <w:rsid w:val="009E434A"/>
    <w:rsid w:val="009E4D46"/>
    <w:rsid w:val="009E4E84"/>
    <w:rsid w:val="009E613F"/>
    <w:rsid w:val="009E62A7"/>
    <w:rsid w:val="009E6306"/>
    <w:rsid w:val="009E70EA"/>
    <w:rsid w:val="009E7102"/>
    <w:rsid w:val="009E7D6A"/>
    <w:rsid w:val="009E7D85"/>
    <w:rsid w:val="009E7F9C"/>
    <w:rsid w:val="009F044B"/>
    <w:rsid w:val="009F05C7"/>
    <w:rsid w:val="009F06CC"/>
    <w:rsid w:val="009F0D64"/>
    <w:rsid w:val="009F105B"/>
    <w:rsid w:val="009F1232"/>
    <w:rsid w:val="009F24A8"/>
    <w:rsid w:val="009F2E5D"/>
    <w:rsid w:val="009F2EF0"/>
    <w:rsid w:val="009F2EFE"/>
    <w:rsid w:val="009F373F"/>
    <w:rsid w:val="009F38A0"/>
    <w:rsid w:val="009F3AB5"/>
    <w:rsid w:val="009F4580"/>
    <w:rsid w:val="009F4B50"/>
    <w:rsid w:val="009F50F8"/>
    <w:rsid w:val="009F5410"/>
    <w:rsid w:val="009F557F"/>
    <w:rsid w:val="009F56EC"/>
    <w:rsid w:val="009F6156"/>
    <w:rsid w:val="009F703B"/>
    <w:rsid w:val="009F710A"/>
    <w:rsid w:val="009F711B"/>
    <w:rsid w:val="00A014FD"/>
    <w:rsid w:val="00A014FE"/>
    <w:rsid w:val="00A019F7"/>
    <w:rsid w:val="00A019FA"/>
    <w:rsid w:val="00A01D0C"/>
    <w:rsid w:val="00A02E23"/>
    <w:rsid w:val="00A02ED4"/>
    <w:rsid w:val="00A032FE"/>
    <w:rsid w:val="00A038A4"/>
    <w:rsid w:val="00A041E7"/>
    <w:rsid w:val="00A042DD"/>
    <w:rsid w:val="00A0440C"/>
    <w:rsid w:val="00A05027"/>
    <w:rsid w:val="00A05296"/>
    <w:rsid w:val="00A05BBC"/>
    <w:rsid w:val="00A05D87"/>
    <w:rsid w:val="00A07897"/>
    <w:rsid w:val="00A07BDB"/>
    <w:rsid w:val="00A07E59"/>
    <w:rsid w:val="00A07E7A"/>
    <w:rsid w:val="00A102BF"/>
    <w:rsid w:val="00A1088F"/>
    <w:rsid w:val="00A10899"/>
    <w:rsid w:val="00A10A57"/>
    <w:rsid w:val="00A11427"/>
    <w:rsid w:val="00A11F90"/>
    <w:rsid w:val="00A12196"/>
    <w:rsid w:val="00A12F30"/>
    <w:rsid w:val="00A13699"/>
    <w:rsid w:val="00A13782"/>
    <w:rsid w:val="00A13D27"/>
    <w:rsid w:val="00A14121"/>
    <w:rsid w:val="00A14499"/>
    <w:rsid w:val="00A14920"/>
    <w:rsid w:val="00A14A36"/>
    <w:rsid w:val="00A14C73"/>
    <w:rsid w:val="00A14E3C"/>
    <w:rsid w:val="00A151D8"/>
    <w:rsid w:val="00A15742"/>
    <w:rsid w:val="00A15A03"/>
    <w:rsid w:val="00A16068"/>
    <w:rsid w:val="00A16246"/>
    <w:rsid w:val="00A164E5"/>
    <w:rsid w:val="00A168FA"/>
    <w:rsid w:val="00A16F3E"/>
    <w:rsid w:val="00A16F91"/>
    <w:rsid w:val="00A17811"/>
    <w:rsid w:val="00A178BF"/>
    <w:rsid w:val="00A21654"/>
    <w:rsid w:val="00A2217C"/>
    <w:rsid w:val="00A224EC"/>
    <w:rsid w:val="00A22E7F"/>
    <w:rsid w:val="00A23018"/>
    <w:rsid w:val="00A236C1"/>
    <w:rsid w:val="00A237E6"/>
    <w:rsid w:val="00A242C9"/>
    <w:rsid w:val="00A24347"/>
    <w:rsid w:val="00A24535"/>
    <w:rsid w:val="00A24F4E"/>
    <w:rsid w:val="00A2505B"/>
    <w:rsid w:val="00A256E0"/>
    <w:rsid w:val="00A25CE5"/>
    <w:rsid w:val="00A25F93"/>
    <w:rsid w:val="00A26369"/>
    <w:rsid w:val="00A26CF4"/>
    <w:rsid w:val="00A26FE1"/>
    <w:rsid w:val="00A27351"/>
    <w:rsid w:val="00A27F1A"/>
    <w:rsid w:val="00A305D1"/>
    <w:rsid w:val="00A30780"/>
    <w:rsid w:val="00A30A75"/>
    <w:rsid w:val="00A313A5"/>
    <w:rsid w:val="00A3191D"/>
    <w:rsid w:val="00A31A50"/>
    <w:rsid w:val="00A32ADB"/>
    <w:rsid w:val="00A32FFE"/>
    <w:rsid w:val="00A332C5"/>
    <w:rsid w:val="00A33395"/>
    <w:rsid w:val="00A3345C"/>
    <w:rsid w:val="00A33462"/>
    <w:rsid w:val="00A334E3"/>
    <w:rsid w:val="00A3384E"/>
    <w:rsid w:val="00A34D57"/>
    <w:rsid w:val="00A350E5"/>
    <w:rsid w:val="00A355C4"/>
    <w:rsid w:val="00A36229"/>
    <w:rsid w:val="00A367F3"/>
    <w:rsid w:val="00A368C1"/>
    <w:rsid w:val="00A36A58"/>
    <w:rsid w:val="00A37222"/>
    <w:rsid w:val="00A400C6"/>
    <w:rsid w:val="00A40276"/>
    <w:rsid w:val="00A4049B"/>
    <w:rsid w:val="00A4053B"/>
    <w:rsid w:val="00A4080D"/>
    <w:rsid w:val="00A4142F"/>
    <w:rsid w:val="00A41C16"/>
    <w:rsid w:val="00A41F1F"/>
    <w:rsid w:val="00A424FE"/>
    <w:rsid w:val="00A42610"/>
    <w:rsid w:val="00A43E36"/>
    <w:rsid w:val="00A44A71"/>
    <w:rsid w:val="00A44B1C"/>
    <w:rsid w:val="00A44BE8"/>
    <w:rsid w:val="00A459BE"/>
    <w:rsid w:val="00A45A23"/>
    <w:rsid w:val="00A46673"/>
    <w:rsid w:val="00A46747"/>
    <w:rsid w:val="00A4676C"/>
    <w:rsid w:val="00A467DC"/>
    <w:rsid w:val="00A468AA"/>
    <w:rsid w:val="00A46907"/>
    <w:rsid w:val="00A471FC"/>
    <w:rsid w:val="00A475CC"/>
    <w:rsid w:val="00A476F1"/>
    <w:rsid w:val="00A477A3"/>
    <w:rsid w:val="00A47CDB"/>
    <w:rsid w:val="00A50464"/>
    <w:rsid w:val="00A50A54"/>
    <w:rsid w:val="00A50E3D"/>
    <w:rsid w:val="00A5127F"/>
    <w:rsid w:val="00A51C64"/>
    <w:rsid w:val="00A51E30"/>
    <w:rsid w:val="00A51F8C"/>
    <w:rsid w:val="00A52C35"/>
    <w:rsid w:val="00A530BC"/>
    <w:rsid w:val="00A53854"/>
    <w:rsid w:val="00A5402E"/>
    <w:rsid w:val="00A54144"/>
    <w:rsid w:val="00A5442A"/>
    <w:rsid w:val="00A5528E"/>
    <w:rsid w:val="00A55449"/>
    <w:rsid w:val="00A5577F"/>
    <w:rsid w:val="00A55E51"/>
    <w:rsid w:val="00A561F6"/>
    <w:rsid w:val="00A56B52"/>
    <w:rsid w:val="00A56DA5"/>
    <w:rsid w:val="00A578AD"/>
    <w:rsid w:val="00A57D19"/>
    <w:rsid w:val="00A6032A"/>
    <w:rsid w:val="00A60983"/>
    <w:rsid w:val="00A610E0"/>
    <w:rsid w:val="00A61A2E"/>
    <w:rsid w:val="00A61B60"/>
    <w:rsid w:val="00A627DC"/>
    <w:rsid w:val="00A635A5"/>
    <w:rsid w:val="00A637A6"/>
    <w:rsid w:val="00A6449A"/>
    <w:rsid w:val="00A659AF"/>
    <w:rsid w:val="00A65F79"/>
    <w:rsid w:val="00A663F7"/>
    <w:rsid w:val="00A6652B"/>
    <w:rsid w:val="00A665B5"/>
    <w:rsid w:val="00A667D2"/>
    <w:rsid w:val="00A66876"/>
    <w:rsid w:val="00A66B41"/>
    <w:rsid w:val="00A66BDB"/>
    <w:rsid w:val="00A67B66"/>
    <w:rsid w:val="00A67DF0"/>
    <w:rsid w:val="00A7004D"/>
    <w:rsid w:val="00A70BC1"/>
    <w:rsid w:val="00A70E05"/>
    <w:rsid w:val="00A71C09"/>
    <w:rsid w:val="00A721EE"/>
    <w:rsid w:val="00A7398F"/>
    <w:rsid w:val="00A73B02"/>
    <w:rsid w:val="00A74592"/>
    <w:rsid w:val="00A74EF2"/>
    <w:rsid w:val="00A75372"/>
    <w:rsid w:val="00A7558B"/>
    <w:rsid w:val="00A755EA"/>
    <w:rsid w:val="00A759C6"/>
    <w:rsid w:val="00A75C55"/>
    <w:rsid w:val="00A7608A"/>
    <w:rsid w:val="00A7612C"/>
    <w:rsid w:val="00A7780B"/>
    <w:rsid w:val="00A77A9B"/>
    <w:rsid w:val="00A8043E"/>
    <w:rsid w:val="00A806FD"/>
    <w:rsid w:val="00A80E40"/>
    <w:rsid w:val="00A81690"/>
    <w:rsid w:val="00A81DE5"/>
    <w:rsid w:val="00A81FEF"/>
    <w:rsid w:val="00A8232C"/>
    <w:rsid w:val="00A8236B"/>
    <w:rsid w:val="00A824CF"/>
    <w:rsid w:val="00A829B5"/>
    <w:rsid w:val="00A83219"/>
    <w:rsid w:val="00A83342"/>
    <w:rsid w:val="00A84E2F"/>
    <w:rsid w:val="00A858D6"/>
    <w:rsid w:val="00A8750A"/>
    <w:rsid w:val="00A877DD"/>
    <w:rsid w:val="00A87C03"/>
    <w:rsid w:val="00A902CC"/>
    <w:rsid w:val="00A9030C"/>
    <w:rsid w:val="00A90D51"/>
    <w:rsid w:val="00A90EC7"/>
    <w:rsid w:val="00A90EE3"/>
    <w:rsid w:val="00A91060"/>
    <w:rsid w:val="00A91444"/>
    <w:rsid w:val="00A9149B"/>
    <w:rsid w:val="00A914B6"/>
    <w:rsid w:val="00A917FD"/>
    <w:rsid w:val="00A91CD2"/>
    <w:rsid w:val="00A926DC"/>
    <w:rsid w:val="00A92C35"/>
    <w:rsid w:val="00A93A35"/>
    <w:rsid w:val="00A93DD0"/>
    <w:rsid w:val="00A945EE"/>
    <w:rsid w:val="00A94783"/>
    <w:rsid w:val="00A963A0"/>
    <w:rsid w:val="00A96664"/>
    <w:rsid w:val="00A96960"/>
    <w:rsid w:val="00A96BB9"/>
    <w:rsid w:val="00A96E04"/>
    <w:rsid w:val="00A97038"/>
    <w:rsid w:val="00A9711F"/>
    <w:rsid w:val="00A9748D"/>
    <w:rsid w:val="00A97A49"/>
    <w:rsid w:val="00A97B0D"/>
    <w:rsid w:val="00AA0381"/>
    <w:rsid w:val="00AA0A1C"/>
    <w:rsid w:val="00AA0C1C"/>
    <w:rsid w:val="00AA13D9"/>
    <w:rsid w:val="00AA1529"/>
    <w:rsid w:val="00AA1687"/>
    <w:rsid w:val="00AA186B"/>
    <w:rsid w:val="00AA1B00"/>
    <w:rsid w:val="00AA1B7E"/>
    <w:rsid w:val="00AA303B"/>
    <w:rsid w:val="00AA3439"/>
    <w:rsid w:val="00AA3F97"/>
    <w:rsid w:val="00AA3FF9"/>
    <w:rsid w:val="00AA4B08"/>
    <w:rsid w:val="00AA5337"/>
    <w:rsid w:val="00AA5403"/>
    <w:rsid w:val="00AA5410"/>
    <w:rsid w:val="00AA56D9"/>
    <w:rsid w:val="00AA602E"/>
    <w:rsid w:val="00AA7073"/>
    <w:rsid w:val="00AA7265"/>
    <w:rsid w:val="00AA7505"/>
    <w:rsid w:val="00AA76AC"/>
    <w:rsid w:val="00AA77A0"/>
    <w:rsid w:val="00AA789A"/>
    <w:rsid w:val="00AB01C3"/>
    <w:rsid w:val="00AB021B"/>
    <w:rsid w:val="00AB021F"/>
    <w:rsid w:val="00AB037A"/>
    <w:rsid w:val="00AB058B"/>
    <w:rsid w:val="00AB0B23"/>
    <w:rsid w:val="00AB10FD"/>
    <w:rsid w:val="00AB1DA1"/>
    <w:rsid w:val="00AB1F9D"/>
    <w:rsid w:val="00AB2690"/>
    <w:rsid w:val="00AB2693"/>
    <w:rsid w:val="00AB3320"/>
    <w:rsid w:val="00AB4118"/>
    <w:rsid w:val="00AB4229"/>
    <w:rsid w:val="00AB489E"/>
    <w:rsid w:val="00AB4A9C"/>
    <w:rsid w:val="00AB4C36"/>
    <w:rsid w:val="00AB551E"/>
    <w:rsid w:val="00AB5B21"/>
    <w:rsid w:val="00AB6075"/>
    <w:rsid w:val="00AB626A"/>
    <w:rsid w:val="00AB66A0"/>
    <w:rsid w:val="00AB6740"/>
    <w:rsid w:val="00AB6F1C"/>
    <w:rsid w:val="00AC0886"/>
    <w:rsid w:val="00AC0C0A"/>
    <w:rsid w:val="00AC0E16"/>
    <w:rsid w:val="00AC13AF"/>
    <w:rsid w:val="00AC13E9"/>
    <w:rsid w:val="00AC168E"/>
    <w:rsid w:val="00AC2149"/>
    <w:rsid w:val="00AC2197"/>
    <w:rsid w:val="00AC23FD"/>
    <w:rsid w:val="00AC283B"/>
    <w:rsid w:val="00AC2E47"/>
    <w:rsid w:val="00AC3239"/>
    <w:rsid w:val="00AC36F6"/>
    <w:rsid w:val="00AC3B95"/>
    <w:rsid w:val="00AC3EC3"/>
    <w:rsid w:val="00AC4F76"/>
    <w:rsid w:val="00AC4FDE"/>
    <w:rsid w:val="00AC65F5"/>
    <w:rsid w:val="00AC6952"/>
    <w:rsid w:val="00AC6AEC"/>
    <w:rsid w:val="00AC6DF0"/>
    <w:rsid w:val="00AC74B2"/>
    <w:rsid w:val="00AD02F0"/>
    <w:rsid w:val="00AD054B"/>
    <w:rsid w:val="00AD0B06"/>
    <w:rsid w:val="00AD100D"/>
    <w:rsid w:val="00AD1578"/>
    <w:rsid w:val="00AD1D55"/>
    <w:rsid w:val="00AD20D2"/>
    <w:rsid w:val="00AD234D"/>
    <w:rsid w:val="00AD23BC"/>
    <w:rsid w:val="00AD3707"/>
    <w:rsid w:val="00AD3AFA"/>
    <w:rsid w:val="00AD481A"/>
    <w:rsid w:val="00AD4C41"/>
    <w:rsid w:val="00AD501E"/>
    <w:rsid w:val="00AD5510"/>
    <w:rsid w:val="00AD6026"/>
    <w:rsid w:val="00AD62C9"/>
    <w:rsid w:val="00AD66A3"/>
    <w:rsid w:val="00AD698F"/>
    <w:rsid w:val="00AD74EC"/>
    <w:rsid w:val="00AD7573"/>
    <w:rsid w:val="00AD7E32"/>
    <w:rsid w:val="00AD7E52"/>
    <w:rsid w:val="00AD7E99"/>
    <w:rsid w:val="00AE0037"/>
    <w:rsid w:val="00AE01AC"/>
    <w:rsid w:val="00AE0A76"/>
    <w:rsid w:val="00AE0E11"/>
    <w:rsid w:val="00AE12C1"/>
    <w:rsid w:val="00AE16CE"/>
    <w:rsid w:val="00AE1CC4"/>
    <w:rsid w:val="00AE2857"/>
    <w:rsid w:val="00AE2D8A"/>
    <w:rsid w:val="00AE361B"/>
    <w:rsid w:val="00AE3BED"/>
    <w:rsid w:val="00AE3CA9"/>
    <w:rsid w:val="00AE3D52"/>
    <w:rsid w:val="00AE3EC5"/>
    <w:rsid w:val="00AE4DE2"/>
    <w:rsid w:val="00AE52B8"/>
    <w:rsid w:val="00AE6190"/>
    <w:rsid w:val="00AE6EF4"/>
    <w:rsid w:val="00AE72B5"/>
    <w:rsid w:val="00AF003A"/>
    <w:rsid w:val="00AF08EC"/>
    <w:rsid w:val="00AF0FC0"/>
    <w:rsid w:val="00AF1EE3"/>
    <w:rsid w:val="00AF24FD"/>
    <w:rsid w:val="00AF2825"/>
    <w:rsid w:val="00AF2B22"/>
    <w:rsid w:val="00AF3053"/>
    <w:rsid w:val="00AF331B"/>
    <w:rsid w:val="00AF4153"/>
    <w:rsid w:val="00AF421E"/>
    <w:rsid w:val="00AF43E2"/>
    <w:rsid w:val="00AF4FDA"/>
    <w:rsid w:val="00AF56F4"/>
    <w:rsid w:val="00AF575E"/>
    <w:rsid w:val="00AF5775"/>
    <w:rsid w:val="00AF5AD6"/>
    <w:rsid w:val="00AF5C21"/>
    <w:rsid w:val="00AF5CD5"/>
    <w:rsid w:val="00AF62E3"/>
    <w:rsid w:val="00AF6962"/>
    <w:rsid w:val="00AF7127"/>
    <w:rsid w:val="00AF7C09"/>
    <w:rsid w:val="00B005E3"/>
    <w:rsid w:val="00B006C5"/>
    <w:rsid w:val="00B006CA"/>
    <w:rsid w:val="00B0084D"/>
    <w:rsid w:val="00B01F82"/>
    <w:rsid w:val="00B028DC"/>
    <w:rsid w:val="00B02D46"/>
    <w:rsid w:val="00B03A37"/>
    <w:rsid w:val="00B043DE"/>
    <w:rsid w:val="00B04754"/>
    <w:rsid w:val="00B04865"/>
    <w:rsid w:val="00B04B27"/>
    <w:rsid w:val="00B04D00"/>
    <w:rsid w:val="00B051C1"/>
    <w:rsid w:val="00B05567"/>
    <w:rsid w:val="00B05B8B"/>
    <w:rsid w:val="00B05C10"/>
    <w:rsid w:val="00B064F3"/>
    <w:rsid w:val="00B06745"/>
    <w:rsid w:val="00B067B4"/>
    <w:rsid w:val="00B067B8"/>
    <w:rsid w:val="00B0718F"/>
    <w:rsid w:val="00B072E3"/>
    <w:rsid w:val="00B075EF"/>
    <w:rsid w:val="00B10438"/>
    <w:rsid w:val="00B10492"/>
    <w:rsid w:val="00B10E1D"/>
    <w:rsid w:val="00B117A7"/>
    <w:rsid w:val="00B127E8"/>
    <w:rsid w:val="00B1281B"/>
    <w:rsid w:val="00B12AD6"/>
    <w:rsid w:val="00B15427"/>
    <w:rsid w:val="00B15D41"/>
    <w:rsid w:val="00B15DB9"/>
    <w:rsid w:val="00B16B1E"/>
    <w:rsid w:val="00B17371"/>
    <w:rsid w:val="00B17DD0"/>
    <w:rsid w:val="00B201DE"/>
    <w:rsid w:val="00B2048E"/>
    <w:rsid w:val="00B206E8"/>
    <w:rsid w:val="00B210F9"/>
    <w:rsid w:val="00B21787"/>
    <w:rsid w:val="00B2195D"/>
    <w:rsid w:val="00B21C39"/>
    <w:rsid w:val="00B2205C"/>
    <w:rsid w:val="00B225C3"/>
    <w:rsid w:val="00B237A5"/>
    <w:rsid w:val="00B23C58"/>
    <w:rsid w:val="00B23E4F"/>
    <w:rsid w:val="00B24030"/>
    <w:rsid w:val="00B24182"/>
    <w:rsid w:val="00B241DB"/>
    <w:rsid w:val="00B245F3"/>
    <w:rsid w:val="00B246CB"/>
    <w:rsid w:val="00B24821"/>
    <w:rsid w:val="00B2486D"/>
    <w:rsid w:val="00B24DDA"/>
    <w:rsid w:val="00B25406"/>
    <w:rsid w:val="00B25F15"/>
    <w:rsid w:val="00B264C9"/>
    <w:rsid w:val="00B26C02"/>
    <w:rsid w:val="00B27E80"/>
    <w:rsid w:val="00B300C6"/>
    <w:rsid w:val="00B309D8"/>
    <w:rsid w:val="00B30C50"/>
    <w:rsid w:val="00B30D38"/>
    <w:rsid w:val="00B3139F"/>
    <w:rsid w:val="00B313EB"/>
    <w:rsid w:val="00B315C3"/>
    <w:rsid w:val="00B32139"/>
    <w:rsid w:val="00B32690"/>
    <w:rsid w:val="00B32FD2"/>
    <w:rsid w:val="00B332AE"/>
    <w:rsid w:val="00B33487"/>
    <w:rsid w:val="00B33887"/>
    <w:rsid w:val="00B34721"/>
    <w:rsid w:val="00B34C15"/>
    <w:rsid w:val="00B34C2F"/>
    <w:rsid w:val="00B35CC2"/>
    <w:rsid w:val="00B36B6C"/>
    <w:rsid w:val="00B36CE0"/>
    <w:rsid w:val="00B36F52"/>
    <w:rsid w:val="00B3744D"/>
    <w:rsid w:val="00B37641"/>
    <w:rsid w:val="00B378E7"/>
    <w:rsid w:val="00B37EE4"/>
    <w:rsid w:val="00B37F47"/>
    <w:rsid w:val="00B37F8A"/>
    <w:rsid w:val="00B37FF3"/>
    <w:rsid w:val="00B40357"/>
    <w:rsid w:val="00B409D0"/>
    <w:rsid w:val="00B41244"/>
    <w:rsid w:val="00B4157F"/>
    <w:rsid w:val="00B418CA"/>
    <w:rsid w:val="00B41A6F"/>
    <w:rsid w:val="00B41B5D"/>
    <w:rsid w:val="00B41CB5"/>
    <w:rsid w:val="00B4219F"/>
    <w:rsid w:val="00B4291F"/>
    <w:rsid w:val="00B43338"/>
    <w:rsid w:val="00B4336D"/>
    <w:rsid w:val="00B4344A"/>
    <w:rsid w:val="00B436BF"/>
    <w:rsid w:val="00B43B5E"/>
    <w:rsid w:val="00B43BCA"/>
    <w:rsid w:val="00B442DA"/>
    <w:rsid w:val="00B444C6"/>
    <w:rsid w:val="00B45269"/>
    <w:rsid w:val="00B453EF"/>
    <w:rsid w:val="00B4583B"/>
    <w:rsid w:val="00B45A80"/>
    <w:rsid w:val="00B45FF7"/>
    <w:rsid w:val="00B462EC"/>
    <w:rsid w:val="00B467A6"/>
    <w:rsid w:val="00B46849"/>
    <w:rsid w:val="00B46944"/>
    <w:rsid w:val="00B47EEE"/>
    <w:rsid w:val="00B50113"/>
    <w:rsid w:val="00B50C2A"/>
    <w:rsid w:val="00B511EE"/>
    <w:rsid w:val="00B51291"/>
    <w:rsid w:val="00B52064"/>
    <w:rsid w:val="00B52E05"/>
    <w:rsid w:val="00B52F80"/>
    <w:rsid w:val="00B5315A"/>
    <w:rsid w:val="00B53353"/>
    <w:rsid w:val="00B534B2"/>
    <w:rsid w:val="00B535DA"/>
    <w:rsid w:val="00B5366E"/>
    <w:rsid w:val="00B53A21"/>
    <w:rsid w:val="00B53D9B"/>
    <w:rsid w:val="00B53E15"/>
    <w:rsid w:val="00B54E85"/>
    <w:rsid w:val="00B54FEE"/>
    <w:rsid w:val="00B558F6"/>
    <w:rsid w:val="00B55926"/>
    <w:rsid w:val="00B5603D"/>
    <w:rsid w:val="00B56552"/>
    <w:rsid w:val="00B577EA"/>
    <w:rsid w:val="00B57D3F"/>
    <w:rsid w:val="00B609A6"/>
    <w:rsid w:val="00B61301"/>
    <w:rsid w:val="00B62D8A"/>
    <w:rsid w:val="00B62EB7"/>
    <w:rsid w:val="00B63858"/>
    <w:rsid w:val="00B63C0A"/>
    <w:rsid w:val="00B63D1C"/>
    <w:rsid w:val="00B644F2"/>
    <w:rsid w:val="00B6477D"/>
    <w:rsid w:val="00B64D56"/>
    <w:rsid w:val="00B65361"/>
    <w:rsid w:val="00B65D30"/>
    <w:rsid w:val="00B66555"/>
    <w:rsid w:val="00B66A65"/>
    <w:rsid w:val="00B672BC"/>
    <w:rsid w:val="00B67483"/>
    <w:rsid w:val="00B67C1B"/>
    <w:rsid w:val="00B719DD"/>
    <w:rsid w:val="00B725F1"/>
    <w:rsid w:val="00B734D8"/>
    <w:rsid w:val="00B73FC6"/>
    <w:rsid w:val="00B7412E"/>
    <w:rsid w:val="00B74262"/>
    <w:rsid w:val="00B744C6"/>
    <w:rsid w:val="00B74511"/>
    <w:rsid w:val="00B769B0"/>
    <w:rsid w:val="00B76A4D"/>
    <w:rsid w:val="00B771B1"/>
    <w:rsid w:val="00B77BAC"/>
    <w:rsid w:val="00B77C8D"/>
    <w:rsid w:val="00B77E8A"/>
    <w:rsid w:val="00B77E8B"/>
    <w:rsid w:val="00B80276"/>
    <w:rsid w:val="00B80BAF"/>
    <w:rsid w:val="00B80E98"/>
    <w:rsid w:val="00B81C13"/>
    <w:rsid w:val="00B823C9"/>
    <w:rsid w:val="00B82526"/>
    <w:rsid w:val="00B827BE"/>
    <w:rsid w:val="00B82E71"/>
    <w:rsid w:val="00B83D65"/>
    <w:rsid w:val="00B85AAB"/>
    <w:rsid w:val="00B85D81"/>
    <w:rsid w:val="00B87458"/>
    <w:rsid w:val="00B875DE"/>
    <w:rsid w:val="00B8768B"/>
    <w:rsid w:val="00B8768C"/>
    <w:rsid w:val="00B879BA"/>
    <w:rsid w:val="00B87C09"/>
    <w:rsid w:val="00B87D07"/>
    <w:rsid w:val="00B87FDF"/>
    <w:rsid w:val="00B90534"/>
    <w:rsid w:val="00B9064F"/>
    <w:rsid w:val="00B917A3"/>
    <w:rsid w:val="00B91AD2"/>
    <w:rsid w:val="00B91D52"/>
    <w:rsid w:val="00B925C7"/>
    <w:rsid w:val="00B92788"/>
    <w:rsid w:val="00B93560"/>
    <w:rsid w:val="00B93649"/>
    <w:rsid w:val="00B944B4"/>
    <w:rsid w:val="00B94F5A"/>
    <w:rsid w:val="00B9559B"/>
    <w:rsid w:val="00B95A48"/>
    <w:rsid w:val="00B962BE"/>
    <w:rsid w:val="00B9702F"/>
    <w:rsid w:val="00B97592"/>
    <w:rsid w:val="00B97BE5"/>
    <w:rsid w:val="00BA0248"/>
    <w:rsid w:val="00BA0303"/>
    <w:rsid w:val="00BA0B23"/>
    <w:rsid w:val="00BA1F1D"/>
    <w:rsid w:val="00BA26AA"/>
    <w:rsid w:val="00BA2AA4"/>
    <w:rsid w:val="00BA2BE6"/>
    <w:rsid w:val="00BA2D2B"/>
    <w:rsid w:val="00BA3487"/>
    <w:rsid w:val="00BA39F4"/>
    <w:rsid w:val="00BA4066"/>
    <w:rsid w:val="00BA4164"/>
    <w:rsid w:val="00BA4315"/>
    <w:rsid w:val="00BA4844"/>
    <w:rsid w:val="00BA4CB9"/>
    <w:rsid w:val="00BA573E"/>
    <w:rsid w:val="00BA5D13"/>
    <w:rsid w:val="00BA71A3"/>
    <w:rsid w:val="00BA7368"/>
    <w:rsid w:val="00BA7573"/>
    <w:rsid w:val="00BB07F5"/>
    <w:rsid w:val="00BB097B"/>
    <w:rsid w:val="00BB0A37"/>
    <w:rsid w:val="00BB0B7C"/>
    <w:rsid w:val="00BB15B6"/>
    <w:rsid w:val="00BB166B"/>
    <w:rsid w:val="00BB1D9D"/>
    <w:rsid w:val="00BB2147"/>
    <w:rsid w:val="00BB25E4"/>
    <w:rsid w:val="00BB2B50"/>
    <w:rsid w:val="00BB2D09"/>
    <w:rsid w:val="00BB2E4C"/>
    <w:rsid w:val="00BB3785"/>
    <w:rsid w:val="00BB3963"/>
    <w:rsid w:val="00BB3C9F"/>
    <w:rsid w:val="00BB4E31"/>
    <w:rsid w:val="00BB5B8A"/>
    <w:rsid w:val="00BB5C5C"/>
    <w:rsid w:val="00BB69D4"/>
    <w:rsid w:val="00BB75E7"/>
    <w:rsid w:val="00BB77CB"/>
    <w:rsid w:val="00BB7C27"/>
    <w:rsid w:val="00BB7D0C"/>
    <w:rsid w:val="00BB7ECD"/>
    <w:rsid w:val="00BC031C"/>
    <w:rsid w:val="00BC03FA"/>
    <w:rsid w:val="00BC0F7B"/>
    <w:rsid w:val="00BC135F"/>
    <w:rsid w:val="00BC158F"/>
    <w:rsid w:val="00BC1DB9"/>
    <w:rsid w:val="00BC1E0D"/>
    <w:rsid w:val="00BC2225"/>
    <w:rsid w:val="00BC2509"/>
    <w:rsid w:val="00BC25FF"/>
    <w:rsid w:val="00BC2658"/>
    <w:rsid w:val="00BC28AA"/>
    <w:rsid w:val="00BC2996"/>
    <w:rsid w:val="00BC2E08"/>
    <w:rsid w:val="00BC31E6"/>
    <w:rsid w:val="00BC3814"/>
    <w:rsid w:val="00BC3CEE"/>
    <w:rsid w:val="00BC4051"/>
    <w:rsid w:val="00BC4078"/>
    <w:rsid w:val="00BC409E"/>
    <w:rsid w:val="00BC437B"/>
    <w:rsid w:val="00BC43B8"/>
    <w:rsid w:val="00BC4421"/>
    <w:rsid w:val="00BC4F3F"/>
    <w:rsid w:val="00BC51DA"/>
    <w:rsid w:val="00BC5395"/>
    <w:rsid w:val="00BC5FA0"/>
    <w:rsid w:val="00BC624A"/>
    <w:rsid w:val="00BC670A"/>
    <w:rsid w:val="00BC7C86"/>
    <w:rsid w:val="00BC7D4B"/>
    <w:rsid w:val="00BD02DD"/>
    <w:rsid w:val="00BD045C"/>
    <w:rsid w:val="00BD053D"/>
    <w:rsid w:val="00BD0614"/>
    <w:rsid w:val="00BD06D0"/>
    <w:rsid w:val="00BD0916"/>
    <w:rsid w:val="00BD0CD3"/>
    <w:rsid w:val="00BD0EFA"/>
    <w:rsid w:val="00BD104E"/>
    <w:rsid w:val="00BD1205"/>
    <w:rsid w:val="00BD12A6"/>
    <w:rsid w:val="00BD1517"/>
    <w:rsid w:val="00BD1B04"/>
    <w:rsid w:val="00BD212E"/>
    <w:rsid w:val="00BD2319"/>
    <w:rsid w:val="00BD24B6"/>
    <w:rsid w:val="00BD25D7"/>
    <w:rsid w:val="00BD265C"/>
    <w:rsid w:val="00BD297F"/>
    <w:rsid w:val="00BD29C3"/>
    <w:rsid w:val="00BD2F05"/>
    <w:rsid w:val="00BD3E4B"/>
    <w:rsid w:val="00BD3F05"/>
    <w:rsid w:val="00BD3F33"/>
    <w:rsid w:val="00BD484E"/>
    <w:rsid w:val="00BD534C"/>
    <w:rsid w:val="00BD583B"/>
    <w:rsid w:val="00BD5BEB"/>
    <w:rsid w:val="00BD5F4C"/>
    <w:rsid w:val="00BD6ACC"/>
    <w:rsid w:val="00BD6E79"/>
    <w:rsid w:val="00BD76A0"/>
    <w:rsid w:val="00BD7D1E"/>
    <w:rsid w:val="00BE04D7"/>
    <w:rsid w:val="00BE07E2"/>
    <w:rsid w:val="00BE0E87"/>
    <w:rsid w:val="00BE0F41"/>
    <w:rsid w:val="00BE180E"/>
    <w:rsid w:val="00BE19AD"/>
    <w:rsid w:val="00BE2065"/>
    <w:rsid w:val="00BE2869"/>
    <w:rsid w:val="00BE2A89"/>
    <w:rsid w:val="00BE2AE5"/>
    <w:rsid w:val="00BE2E13"/>
    <w:rsid w:val="00BE3CD2"/>
    <w:rsid w:val="00BE3EE2"/>
    <w:rsid w:val="00BE4603"/>
    <w:rsid w:val="00BE4862"/>
    <w:rsid w:val="00BE4946"/>
    <w:rsid w:val="00BE495B"/>
    <w:rsid w:val="00BE49A2"/>
    <w:rsid w:val="00BE4DBC"/>
    <w:rsid w:val="00BE5112"/>
    <w:rsid w:val="00BE5802"/>
    <w:rsid w:val="00BE67B5"/>
    <w:rsid w:val="00BE6C81"/>
    <w:rsid w:val="00BE6D53"/>
    <w:rsid w:val="00BE74B9"/>
    <w:rsid w:val="00BE779A"/>
    <w:rsid w:val="00BE7886"/>
    <w:rsid w:val="00BEABD6"/>
    <w:rsid w:val="00BF0410"/>
    <w:rsid w:val="00BF0BB4"/>
    <w:rsid w:val="00BF1C02"/>
    <w:rsid w:val="00BF226D"/>
    <w:rsid w:val="00BF24D7"/>
    <w:rsid w:val="00BF255B"/>
    <w:rsid w:val="00BF30A0"/>
    <w:rsid w:val="00BF3419"/>
    <w:rsid w:val="00BF3C9E"/>
    <w:rsid w:val="00BF435D"/>
    <w:rsid w:val="00BF49BA"/>
    <w:rsid w:val="00BF4A7D"/>
    <w:rsid w:val="00BF4F65"/>
    <w:rsid w:val="00BF518A"/>
    <w:rsid w:val="00BF5AA6"/>
    <w:rsid w:val="00BF5B1C"/>
    <w:rsid w:val="00BF6521"/>
    <w:rsid w:val="00BF67E9"/>
    <w:rsid w:val="00BF7085"/>
    <w:rsid w:val="00BF71EE"/>
    <w:rsid w:val="00BF787E"/>
    <w:rsid w:val="00BF7AAE"/>
    <w:rsid w:val="00BF7CCC"/>
    <w:rsid w:val="00BF7DDE"/>
    <w:rsid w:val="00C00649"/>
    <w:rsid w:val="00C009AC"/>
    <w:rsid w:val="00C0106D"/>
    <w:rsid w:val="00C01352"/>
    <w:rsid w:val="00C01679"/>
    <w:rsid w:val="00C019B6"/>
    <w:rsid w:val="00C021FA"/>
    <w:rsid w:val="00C02722"/>
    <w:rsid w:val="00C02D5A"/>
    <w:rsid w:val="00C02D60"/>
    <w:rsid w:val="00C0327A"/>
    <w:rsid w:val="00C036D1"/>
    <w:rsid w:val="00C0380E"/>
    <w:rsid w:val="00C0583A"/>
    <w:rsid w:val="00C05EF4"/>
    <w:rsid w:val="00C05F1A"/>
    <w:rsid w:val="00C05FC1"/>
    <w:rsid w:val="00C06207"/>
    <w:rsid w:val="00C06269"/>
    <w:rsid w:val="00C06287"/>
    <w:rsid w:val="00C06C24"/>
    <w:rsid w:val="00C071F1"/>
    <w:rsid w:val="00C07663"/>
    <w:rsid w:val="00C07F59"/>
    <w:rsid w:val="00C07FAF"/>
    <w:rsid w:val="00C10334"/>
    <w:rsid w:val="00C106FD"/>
    <w:rsid w:val="00C10899"/>
    <w:rsid w:val="00C10B3A"/>
    <w:rsid w:val="00C10E92"/>
    <w:rsid w:val="00C1122C"/>
    <w:rsid w:val="00C115C4"/>
    <w:rsid w:val="00C120A2"/>
    <w:rsid w:val="00C1229C"/>
    <w:rsid w:val="00C12395"/>
    <w:rsid w:val="00C12667"/>
    <w:rsid w:val="00C12B17"/>
    <w:rsid w:val="00C12C24"/>
    <w:rsid w:val="00C12C75"/>
    <w:rsid w:val="00C131D5"/>
    <w:rsid w:val="00C138A6"/>
    <w:rsid w:val="00C1407B"/>
    <w:rsid w:val="00C147A2"/>
    <w:rsid w:val="00C14A56"/>
    <w:rsid w:val="00C14D25"/>
    <w:rsid w:val="00C14DC1"/>
    <w:rsid w:val="00C14EF2"/>
    <w:rsid w:val="00C15350"/>
    <w:rsid w:val="00C153FD"/>
    <w:rsid w:val="00C156C4"/>
    <w:rsid w:val="00C15C20"/>
    <w:rsid w:val="00C1634D"/>
    <w:rsid w:val="00C16664"/>
    <w:rsid w:val="00C169CE"/>
    <w:rsid w:val="00C17492"/>
    <w:rsid w:val="00C17639"/>
    <w:rsid w:val="00C2020A"/>
    <w:rsid w:val="00C204DA"/>
    <w:rsid w:val="00C2113F"/>
    <w:rsid w:val="00C2118B"/>
    <w:rsid w:val="00C213E4"/>
    <w:rsid w:val="00C217B6"/>
    <w:rsid w:val="00C21BE7"/>
    <w:rsid w:val="00C21D7D"/>
    <w:rsid w:val="00C21E0C"/>
    <w:rsid w:val="00C22129"/>
    <w:rsid w:val="00C22630"/>
    <w:rsid w:val="00C2299D"/>
    <w:rsid w:val="00C22A93"/>
    <w:rsid w:val="00C239E7"/>
    <w:rsid w:val="00C24386"/>
    <w:rsid w:val="00C25115"/>
    <w:rsid w:val="00C2527E"/>
    <w:rsid w:val="00C25426"/>
    <w:rsid w:val="00C25E39"/>
    <w:rsid w:val="00C25E91"/>
    <w:rsid w:val="00C25FC2"/>
    <w:rsid w:val="00C26072"/>
    <w:rsid w:val="00C270CB"/>
    <w:rsid w:val="00C2787E"/>
    <w:rsid w:val="00C3025B"/>
    <w:rsid w:val="00C30B8F"/>
    <w:rsid w:val="00C312B7"/>
    <w:rsid w:val="00C31AFB"/>
    <w:rsid w:val="00C31DBD"/>
    <w:rsid w:val="00C33812"/>
    <w:rsid w:val="00C33C31"/>
    <w:rsid w:val="00C33CB5"/>
    <w:rsid w:val="00C35342"/>
    <w:rsid w:val="00C35459"/>
    <w:rsid w:val="00C354EA"/>
    <w:rsid w:val="00C35BC6"/>
    <w:rsid w:val="00C36234"/>
    <w:rsid w:val="00C36ED1"/>
    <w:rsid w:val="00C37303"/>
    <w:rsid w:val="00C3768E"/>
    <w:rsid w:val="00C37B7E"/>
    <w:rsid w:val="00C4005D"/>
    <w:rsid w:val="00C40C12"/>
    <w:rsid w:val="00C40CC9"/>
    <w:rsid w:val="00C40E7B"/>
    <w:rsid w:val="00C4113C"/>
    <w:rsid w:val="00C412CB"/>
    <w:rsid w:val="00C41974"/>
    <w:rsid w:val="00C41D5B"/>
    <w:rsid w:val="00C42258"/>
    <w:rsid w:val="00C42484"/>
    <w:rsid w:val="00C42DD2"/>
    <w:rsid w:val="00C42F3F"/>
    <w:rsid w:val="00C431A9"/>
    <w:rsid w:val="00C43C79"/>
    <w:rsid w:val="00C44CFD"/>
    <w:rsid w:val="00C4551B"/>
    <w:rsid w:val="00C45A01"/>
    <w:rsid w:val="00C45E9C"/>
    <w:rsid w:val="00C4613D"/>
    <w:rsid w:val="00C46BD2"/>
    <w:rsid w:val="00C471F4"/>
    <w:rsid w:val="00C47B32"/>
    <w:rsid w:val="00C47CA7"/>
    <w:rsid w:val="00C504A2"/>
    <w:rsid w:val="00C50ABC"/>
    <w:rsid w:val="00C50CA3"/>
    <w:rsid w:val="00C50D89"/>
    <w:rsid w:val="00C5108C"/>
    <w:rsid w:val="00C51532"/>
    <w:rsid w:val="00C51A97"/>
    <w:rsid w:val="00C52363"/>
    <w:rsid w:val="00C52951"/>
    <w:rsid w:val="00C529FA"/>
    <w:rsid w:val="00C53B40"/>
    <w:rsid w:val="00C540A2"/>
    <w:rsid w:val="00C54155"/>
    <w:rsid w:val="00C54176"/>
    <w:rsid w:val="00C544DC"/>
    <w:rsid w:val="00C5559A"/>
    <w:rsid w:val="00C55DD3"/>
    <w:rsid w:val="00C55F77"/>
    <w:rsid w:val="00C56BBF"/>
    <w:rsid w:val="00C575BA"/>
    <w:rsid w:val="00C57F1E"/>
    <w:rsid w:val="00C60375"/>
    <w:rsid w:val="00C60CE9"/>
    <w:rsid w:val="00C612FD"/>
    <w:rsid w:val="00C63233"/>
    <w:rsid w:val="00C637E5"/>
    <w:rsid w:val="00C63F71"/>
    <w:rsid w:val="00C64212"/>
    <w:rsid w:val="00C643DD"/>
    <w:rsid w:val="00C64D40"/>
    <w:rsid w:val="00C65217"/>
    <w:rsid w:val="00C65B07"/>
    <w:rsid w:val="00C65C6C"/>
    <w:rsid w:val="00C65C88"/>
    <w:rsid w:val="00C65D65"/>
    <w:rsid w:val="00C66229"/>
    <w:rsid w:val="00C6624B"/>
    <w:rsid w:val="00C66491"/>
    <w:rsid w:val="00C66A17"/>
    <w:rsid w:val="00C66A1E"/>
    <w:rsid w:val="00C66A2C"/>
    <w:rsid w:val="00C67105"/>
    <w:rsid w:val="00C674F4"/>
    <w:rsid w:val="00C70ED8"/>
    <w:rsid w:val="00C71656"/>
    <w:rsid w:val="00C71C04"/>
    <w:rsid w:val="00C72AD6"/>
    <w:rsid w:val="00C72C98"/>
    <w:rsid w:val="00C73B0E"/>
    <w:rsid w:val="00C73CA4"/>
    <w:rsid w:val="00C74D91"/>
    <w:rsid w:val="00C75874"/>
    <w:rsid w:val="00C75D08"/>
    <w:rsid w:val="00C766B2"/>
    <w:rsid w:val="00C76714"/>
    <w:rsid w:val="00C7685B"/>
    <w:rsid w:val="00C76E4F"/>
    <w:rsid w:val="00C76E86"/>
    <w:rsid w:val="00C76F5C"/>
    <w:rsid w:val="00C7778D"/>
    <w:rsid w:val="00C77D4D"/>
    <w:rsid w:val="00C80078"/>
    <w:rsid w:val="00C80531"/>
    <w:rsid w:val="00C80699"/>
    <w:rsid w:val="00C810A0"/>
    <w:rsid w:val="00C81170"/>
    <w:rsid w:val="00C8135F"/>
    <w:rsid w:val="00C81801"/>
    <w:rsid w:val="00C819B0"/>
    <w:rsid w:val="00C81B2D"/>
    <w:rsid w:val="00C81CA1"/>
    <w:rsid w:val="00C81EFA"/>
    <w:rsid w:val="00C826EC"/>
    <w:rsid w:val="00C82723"/>
    <w:rsid w:val="00C827AF"/>
    <w:rsid w:val="00C82CDE"/>
    <w:rsid w:val="00C82DAB"/>
    <w:rsid w:val="00C82E04"/>
    <w:rsid w:val="00C82F26"/>
    <w:rsid w:val="00C83801"/>
    <w:rsid w:val="00C838D6"/>
    <w:rsid w:val="00C8435B"/>
    <w:rsid w:val="00C84476"/>
    <w:rsid w:val="00C845EA"/>
    <w:rsid w:val="00C84FC1"/>
    <w:rsid w:val="00C85221"/>
    <w:rsid w:val="00C85376"/>
    <w:rsid w:val="00C8573D"/>
    <w:rsid w:val="00C85846"/>
    <w:rsid w:val="00C8584B"/>
    <w:rsid w:val="00C85C07"/>
    <w:rsid w:val="00C86525"/>
    <w:rsid w:val="00C86AFC"/>
    <w:rsid w:val="00C87494"/>
    <w:rsid w:val="00C87572"/>
    <w:rsid w:val="00C879AD"/>
    <w:rsid w:val="00C87A35"/>
    <w:rsid w:val="00C87D2A"/>
    <w:rsid w:val="00C87F04"/>
    <w:rsid w:val="00C90465"/>
    <w:rsid w:val="00C90CFC"/>
    <w:rsid w:val="00C910BE"/>
    <w:rsid w:val="00C924EB"/>
    <w:rsid w:val="00C92ACD"/>
    <w:rsid w:val="00C92C18"/>
    <w:rsid w:val="00C9340E"/>
    <w:rsid w:val="00C9371E"/>
    <w:rsid w:val="00C941C5"/>
    <w:rsid w:val="00C94261"/>
    <w:rsid w:val="00C943D3"/>
    <w:rsid w:val="00C94640"/>
    <w:rsid w:val="00C956BB"/>
    <w:rsid w:val="00C9620E"/>
    <w:rsid w:val="00C96715"/>
    <w:rsid w:val="00CA007F"/>
    <w:rsid w:val="00CA039C"/>
    <w:rsid w:val="00CA0746"/>
    <w:rsid w:val="00CA0E98"/>
    <w:rsid w:val="00CA0F21"/>
    <w:rsid w:val="00CA0F93"/>
    <w:rsid w:val="00CA16EE"/>
    <w:rsid w:val="00CA1A25"/>
    <w:rsid w:val="00CA205E"/>
    <w:rsid w:val="00CA2154"/>
    <w:rsid w:val="00CA2672"/>
    <w:rsid w:val="00CA2ABB"/>
    <w:rsid w:val="00CA2B93"/>
    <w:rsid w:val="00CA3773"/>
    <w:rsid w:val="00CA3774"/>
    <w:rsid w:val="00CA4183"/>
    <w:rsid w:val="00CA45F4"/>
    <w:rsid w:val="00CA4729"/>
    <w:rsid w:val="00CA4A74"/>
    <w:rsid w:val="00CA4D64"/>
    <w:rsid w:val="00CA5A7E"/>
    <w:rsid w:val="00CA5A9C"/>
    <w:rsid w:val="00CA60AB"/>
    <w:rsid w:val="00CA695D"/>
    <w:rsid w:val="00CA6B23"/>
    <w:rsid w:val="00CA7ADF"/>
    <w:rsid w:val="00CA7B50"/>
    <w:rsid w:val="00CB01C0"/>
    <w:rsid w:val="00CB0B3C"/>
    <w:rsid w:val="00CB10B5"/>
    <w:rsid w:val="00CB12A5"/>
    <w:rsid w:val="00CB17CE"/>
    <w:rsid w:val="00CB1D2A"/>
    <w:rsid w:val="00CB26BF"/>
    <w:rsid w:val="00CB30B9"/>
    <w:rsid w:val="00CB37F1"/>
    <w:rsid w:val="00CB3B19"/>
    <w:rsid w:val="00CB3EB5"/>
    <w:rsid w:val="00CB469A"/>
    <w:rsid w:val="00CB47B8"/>
    <w:rsid w:val="00CB5672"/>
    <w:rsid w:val="00CB5912"/>
    <w:rsid w:val="00CB594B"/>
    <w:rsid w:val="00CB5E44"/>
    <w:rsid w:val="00CB61C8"/>
    <w:rsid w:val="00CB73B4"/>
    <w:rsid w:val="00CB73E8"/>
    <w:rsid w:val="00CC0D7A"/>
    <w:rsid w:val="00CC0FCB"/>
    <w:rsid w:val="00CC16BE"/>
    <w:rsid w:val="00CC28A9"/>
    <w:rsid w:val="00CC3012"/>
    <w:rsid w:val="00CC47E5"/>
    <w:rsid w:val="00CC48E2"/>
    <w:rsid w:val="00CC4BA4"/>
    <w:rsid w:val="00CC4D45"/>
    <w:rsid w:val="00CC4DA3"/>
    <w:rsid w:val="00CC5000"/>
    <w:rsid w:val="00CC5132"/>
    <w:rsid w:val="00CC5D57"/>
    <w:rsid w:val="00CC6D84"/>
    <w:rsid w:val="00CC7756"/>
    <w:rsid w:val="00CC776E"/>
    <w:rsid w:val="00CD0243"/>
    <w:rsid w:val="00CD041E"/>
    <w:rsid w:val="00CD0AF0"/>
    <w:rsid w:val="00CD0B05"/>
    <w:rsid w:val="00CD0F3A"/>
    <w:rsid w:val="00CD10D8"/>
    <w:rsid w:val="00CD1CB5"/>
    <w:rsid w:val="00CD2147"/>
    <w:rsid w:val="00CD2302"/>
    <w:rsid w:val="00CD2AE4"/>
    <w:rsid w:val="00CD2E44"/>
    <w:rsid w:val="00CD2FCE"/>
    <w:rsid w:val="00CD3647"/>
    <w:rsid w:val="00CD3E40"/>
    <w:rsid w:val="00CD3FFC"/>
    <w:rsid w:val="00CD41F2"/>
    <w:rsid w:val="00CD4D45"/>
    <w:rsid w:val="00CD4F7B"/>
    <w:rsid w:val="00CD5240"/>
    <w:rsid w:val="00CD5C93"/>
    <w:rsid w:val="00CD6150"/>
    <w:rsid w:val="00CD61DE"/>
    <w:rsid w:val="00CD66BD"/>
    <w:rsid w:val="00CD66E2"/>
    <w:rsid w:val="00CD7F0C"/>
    <w:rsid w:val="00CD7F4C"/>
    <w:rsid w:val="00CE0130"/>
    <w:rsid w:val="00CE0C69"/>
    <w:rsid w:val="00CE0E55"/>
    <w:rsid w:val="00CE156A"/>
    <w:rsid w:val="00CE1A72"/>
    <w:rsid w:val="00CE1BB7"/>
    <w:rsid w:val="00CE2566"/>
    <w:rsid w:val="00CE2BB4"/>
    <w:rsid w:val="00CE3434"/>
    <w:rsid w:val="00CE3A0F"/>
    <w:rsid w:val="00CE4A04"/>
    <w:rsid w:val="00CE4A0F"/>
    <w:rsid w:val="00CE5F1B"/>
    <w:rsid w:val="00CE6526"/>
    <w:rsid w:val="00CE670B"/>
    <w:rsid w:val="00CE7193"/>
    <w:rsid w:val="00CE75EB"/>
    <w:rsid w:val="00CF0055"/>
    <w:rsid w:val="00CF0258"/>
    <w:rsid w:val="00CF053E"/>
    <w:rsid w:val="00CF0FC2"/>
    <w:rsid w:val="00CF11C1"/>
    <w:rsid w:val="00CF2DE8"/>
    <w:rsid w:val="00CF3AC7"/>
    <w:rsid w:val="00CF45E0"/>
    <w:rsid w:val="00CF4868"/>
    <w:rsid w:val="00CF49AF"/>
    <w:rsid w:val="00CF4A2B"/>
    <w:rsid w:val="00CF4A34"/>
    <w:rsid w:val="00CF4E5D"/>
    <w:rsid w:val="00CF5F2A"/>
    <w:rsid w:val="00CF62EA"/>
    <w:rsid w:val="00CF662F"/>
    <w:rsid w:val="00CF72ED"/>
    <w:rsid w:val="00CF7385"/>
    <w:rsid w:val="00CF7459"/>
    <w:rsid w:val="00CF767E"/>
    <w:rsid w:val="00CF7C8A"/>
    <w:rsid w:val="00CF7DA1"/>
    <w:rsid w:val="00D006AD"/>
    <w:rsid w:val="00D00711"/>
    <w:rsid w:val="00D00746"/>
    <w:rsid w:val="00D01604"/>
    <w:rsid w:val="00D02374"/>
    <w:rsid w:val="00D0260B"/>
    <w:rsid w:val="00D02E21"/>
    <w:rsid w:val="00D03222"/>
    <w:rsid w:val="00D04315"/>
    <w:rsid w:val="00D047A6"/>
    <w:rsid w:val="00D061AF"/>
    <w:rsid w:val="00D06998"/>
    <w:rsid w:val="00D1007D"/>
    <w:rsid w:val="00D10C2B"/>
    <w:rsid w:val="00D1113D"/>
    <w:rsid w:val="00D11261"/>
    <w:rsid w:val="00D1218F"/>
    <w:rsid w:val="00D123D3"/>
    <w:rsid w:val="00D12E10"/>
    <w:rsid w:val="00D1363A"/>
    <w:rsid w:val="00D137D5"/>
    <w:rsid w:val="00D13BC4"/>
    <w:rsid w:val="00D13EBE"/>
    <w:rsid w:val="00D1521A"/>
    <w:rsid w:val="00D15916"/>
    <w:rsid w:val="00D15B9A"/>
    <w:rsid w:val="00D16604"/>
    <w:rsid w:val="00D1664E"/>
    <w:rsid w:val="00D17C56"/>
    <w:rsid w:val="00D17FB1"/>
    <w:rsid w:val="00D2002E"/>
    <w:rsid w:val="00D20236"/>
    <w:rsid w:val="00D20299"/>
    <w:rsid w:val="00D20387"/>
    <w:rsid w:val="00D20749"/>
    <w:rsid w:val="00D20DBF"/>
    <w:rsid w:val="00D21071"/>
    <w:rsid w:val="00D223C0"/>
    <w:rsid w:val="00D22E1B"/>
    <w:rsid w:val="00D237FB"/>
    <w:rsid w:val="00D23820"/>
    <w:rsid w:val="00D23D50"/>
    <w:rsid w:val="00D24176"/>
    <w:rsid w:val="00D248D2"/>
    <w:rsid w:val="00D24A4A"/>
    <w:rsid w:val="00D24BD2"/>
    <w:rsid w:val="00D24CEF"/>
    <w:rsid w:val="00D24FB0"/>
    <w:rsid w:val="00D25261"/>
    <w:rsid w:val="00D25B05"/>
    <w:rsid w:val="00D25D7F"/>
    <w:rsid w:val="00D2659F"/>
    <w:rsid w:val="00D26D8B"/>
    <w:rsid w:val="00D27476"/>
    <w:rsid w:val="00D27EF9"/>
    <w:rsid w:val="00D30122"/>
    <w:rsid w:val="00D30707"/>
    <w:rsid w:val="00D3175C"/>
    <w:rsid w:val="00D317A4"/>
    <w:rsid w:val="00D317D3"/>
    <w:rsid w:val="00D31A3C"/>
    <w:rsid w:val="00D31D3B"/>
    <w:rsid w:val="00D321CE"/>
    <w:rsid w:val="00D323DB"/>
    <w:rsid w:val="00D32A76"/>
    <w:rsid w:val="00D32B0B"/>
    <w:rsid w:val="00D333E6"/>
    <w:rsid w:val="00D3493D"/>
    <w:rsid w:val="00D34B47"/>
    <w:rsid w:val="00D34C54"/>
    <w:rsid w:val="00D34D3E"/>
    <w:rsid w:val="00D350F9"/>
    <w:rsid w:val="00D35192"/>
    <w:rsid w:val="00D3585B"/>
    <w:rsid w:val="00D35BF0"/>
    <w:rsid w:val="00D35E2C"/>
    <w:rsid w:val="00D3613C"/>
    <w:rsid w:val="00D36BBD"/>
    <w:rsid w:val="00D370E1"/>
    <w:rsid w:val="00D373F8"/>
    <w:rsid w:val="00D378DB"/>
    <w:rsid w:val="00D37C70"/>
    <w:rsid w:val="00D401D3"/>
    <w:rsid w:val="00D40C06"/>
    <w:rsid w:val="00D40F6B"/>
    <w:rsid w:val="00D4138B"/>
    <w:rsid w:val="00D41BFE"/>
    <w:rsid w:val="00D42252"/>
    <w:rsid w:val="00D42366"/>
    <w:rsid w:val="00D425FA"/>
    <w:rsid w:val="00D4263D"/>
    <w:rsid w:val="00D42EE9"/>
    <w:rsid w:val="00D4329A"/>
    <w:rsid w:val="00D43518"/>
    <w:rsid w:val="00D43977"/>
    <w:rsid w:val="00D43DB5"/>
    <w:rsid w:val="00D44B78"/>
    <w:rsid w:val="00D4589E"/>
    <w:rsid w:val="00D45FFC"/>
    <w:rsid w:val="00D4697F"/>
    <w:rsid w:val="00D469E4"/>
    <w:rsid w:val="00D47279"/>
    <w:rsid w:val="00D47451"/>
    <w:rsid w:val="00D506A2"/>
    <w:rsid w:val="00D50795"/>
    <w:rsid w:val="00D509D9"/>
    <w:rsid w:val="00D511A2"/>
    <w:rsid w:val="00D52071"/>
    <w:rsid w:val="00D521B7"/>
    <w:rsid w:val="00D529DD"/>
    <w:rsid w:val="00D53621"/>
    <w:rsid w:val="00D53823"/>
    <w:rsid w:val="00D53D24"/>
    <w:rsid w:val="00D5400B"/>
    <w:rsid w:val="00D540B6"/>
    <w:rsid w:val="00D545A6"/>
    <w:rsid w:val="00D55300"/>
    <w:rsid w:val="00D5558A"/>
    <w:rsid w:val="00D55A9D"/>
    <w:rsid w:val="00D55C99"/>
    <w:rsid w:val="00D55F9A"/>
    <w:rsid w:val="00D566CF"/>
    <w:rsid w:val="00D56B60"/>
    <w:rsid w:val="00D56BFB"/>
    <w:rsid w:val="00D56DA6"/>
    <w:rsid w:val="00D571EA"/>
    <w:rsid w:val="00D57690"/>
    <w:rsid w:val="00D57847"/>
    <w:rsid w:val="00D57D60"/>
    <w:rsid w:val="00D61552"/>
    <w:rsid w:val="00D6173F"/>
    <w:rsid w:val="00D61B74"/>
    <w:rsid w:val="00D61CA5"/>
    <w:rsid w:val="00D621C2"/>
    <w:rsid w:val="00D62862"/>
    <w:rsid w:val="00D629CA"/>
    <w:rsid w:val="00D62B62"/>
    <w:rsid w:val="00D63CC0"/>
    <w:rsid w:val="00D63E83"/>
    <w:rsid w:val="00D63FFF"/>
    <w:rsid w:val="00D640E2"/>
    <w:rsid w:val="00D6436E"/>
    <w:rsid w:val="00D6468A"/>
    <w:rsid w:val="00D6495E"/>
    <w:rsid w:val="00D653D2"/>
    <w:rsid w:val="00D656DA"/>
    <w:rsid w:val="00D671B4"/>
    <w:rsid w:val="00D67807"/>
    <w:rsid w:val="00D70809"/>
    <w:rsid w:val="00D70A21"/>
    <w:rsid w:val="00D70BB5"/>
    <w:rsid w:val="00D70D49"/>
    <w:rsid w:val="00D70E36"/>
    <w:rsid w:val="00D70EAC"/>
    <w:rsid w:val="00D71105"/>
    <w:rsid w:val="00D7188F"/>
    <w:rsid w:val="00D71DE8"/>
    <w:rsid w:val="00D7207E"/>
    <w:rsid w:val="00D72197"/>
    <w:rsid w:val="00D722AF"/>
    <w:rsid w:val="00D725BA"/>
    <w:rsid w:val="00D73200"/>
    <w:rsid w:val="00D73CC8"/>
    <w:rsid w:val="00D73D94"/>
    <w:rsid w:val="00D73ED5"/>
    <w:rsid w:val="00D74D59"/>
    <w:rsid w:val="00D74DD8"/>
    <w:rsid w:val="00D74FF2"/>
    <w:rsid w:val="00D750B0"/>
    <w:rsid w:val="00D754EA"/>
    <w:rsid w:val="00D75A2D"/>
    <w:rsid w:val="00D7612F"/>
    <w:rsid w:val="00D7613D"/>
    <w:rsid w:val="00D76AA4"/>
    <w:rsid w:val="00D76C39"/>
    <w:rsid w:val="00D76C52"/>
    <w:rsid w:val="00D770D6"/>
    <w:rsid w:val="00D7726A"/>
    <w:rsid w:val="00D775FB"/>
    <w:rsid w:val="00D77E42"/>
    <w:rsid w:val="00D77E8C"/>
    <w:rsid w:val="00D800D0"/>
    <w:rsid w:val="00D800FB"/>
    <w:rsid w:val="00D801DA"/>
    <w:rsid w:val="00D803ED"/>
    <w:rsid w:val="00D80E29"/>
    <w:rsid w:val="00D812CE"/>
    <w:rsid w:val="00D813D0"/>
    <w:rsid w:val="00D81FE0"/>
    <w:rsid w:val="00D82D91"/>
    <w:rsid w:val="00D82DDE"/>
    <w:rsid w:val="00D831A1"/>
    <w:rsid w:val="00D846A1"/>
    <w:rsid w:val="00D84A00"/>
    <w:rsid w:val="00D84FEF"/>
    <w:rsid w:val="00D8546B"/>
    <w:rsid w:val="00D85890"/>
    <w:rsid w:val="00D85DC3"/>
    <w:rsid w:val="00D86370"/>
    <w:rsid w:val="00D8683B"/>
    <w:rsid w:val="00D8740C"/>
    <w:rsid w:val="00D877A0"/>
    <w:rsid w:val="00D87D70"/>
    <w:rsid w:val="00D91121"/>
    <w:rsid w:val="00D91830"/>
    <w:rsid w:val="00D91A63"/>
    <w:rsid w:val="00D9291C"/>
    <w:rsid w:val="00D92995"/>
    <w:rsid w:val="00D93150"/>
    <w:rsid w:val="00D93263"/>
    <w:rsid w:val="00D94F00"/>
    <w:rsid w:val="00D956E3"/>
    <w:rsid w:val="00D9598C"/>
    <w:rsid w:val="00D9636E"/>
    <w:rsid w:val="00D967D1"/>
    <w:rsid w:val="00D96D22"/>
    <w:rsid w:val="00D9754F"/>
    <w:rsid w:val="00D97A47"/>
    <w:rsid w:val="00D97F42"/>
    <w:rsid w:val="00DA0A9E"/>
    <w:rsid w:val="00DA12E1"/>
    <w:rsid w:val="00DA1350"/>
    <w:rsid w:val="00DA2A9F"/>
    <w:rsid w:val="00DA2CA6"/>
    <w:rsid w:val="00DA318D"/>
    <w:rsid w:val="00DA3424"/>
    <w:rsid w:val="00DA3500"/>
    <w:rsid w:val="00DA3736"/>
    <w:rsid w:val="00DA407C"/>
    <w:rsid w:val="00DA4703"/>
    <w:rsid w:val="00DA4776"/>
    <w:rsid w:val="00DA48D1"/>
    <w:rsid w:val="00DA4EE0"/>
    <w:rsid w:val="00DA513B"/>
    <w:rsid w:val="00DA5F2F"/>
    <w:rsid w:val="00DA68E7"/>
    <w:rsid w:val="00DA6F5A"/>
    <w:rsid w:val="00DA6FA2"/>
    <w:rsid w:val="00DA7835"/>
    <w:rsid w:val="00DA7C63"/>
    <w:rsid w:val="00DB00FE"/>
    <w:rsid w:val="00DB0792"/>
    <w:rsid w:val="00DB0912"/>
    <w:rsid w:val="00DB122A"/>
    <w:rsid w:val="00DB1487"/>
    <w:rsid w:val="00DB16BE"/>
    <w:rsid w:val="00DB199D"/>
    <w:rsid w:val="00DB19C9"/>
    <w:rsid w:val="00DB1EAB"/>
    <w:rsid w:val="00DB25EA"/>
    <w:rsid w:val="00DB300D"/>
    <w:rsid w:val="00DB35D3"/>
    <w:rsid w:val="00DB35F5"/>
    <w:rsid w:val="00DB3B48"/>
    <w:rsid w:val="00DB3FFC"/>
    <w:rsid w:val="00DB42BC"/>
    <w:rsid w:val="00DB43C5"/>
    <w:rsid w:val="00DB44E6"/>
    <w:rsid w:val="00DB46E7"/>
    <w:rsid w:val="00DB4908"/>
    <w:rsid w:val="00DB51E0"/>
    <w:rsid w:val="00DB5889"/>
    <w:rsid w:val="00DB5FDB"/>
    <w:rsid w:val="00DB6111"/>
    <w:rsid w:val="00DB6237"/>
    <w:rsid w:val="00DB68A3"/>
    <w:rsid w:val="00DB6BFA"/>
    <w:rsid w:val="00DB6D6E"/>
    <w:rsid w:val="00DB7BC8"/>
    <w:rsid w:val="00DC009A"/>
    <w:rsid w:val="00DC075A"/>
    <w:rsid w:val="00DC17EA"/>
    <w:rsid w:val="00DC28C9"/>
    <w:rsid w:val="00DC2AAB"/>
    <w:rsid w:val="00DC2E91"/>
    <w:rsid w:val="00DC318B"/>
    <w:rsid w:val="00DC3FAA"/>
    <w:rsid w:val="00DC4967"/>
    <w:rsid w:val="00DC4D1F"/>
    <w:rsid w:val="00DC53FB"/>
    <w:rsid w:val="00DC59C5"/>
    <w:rsid w:val="00DC5AA8"/>
    <w:rsid w:val="00DC5E98"/>
    <w:rsid w:val="00DC6497"/>
    <w:rsid w:val="00DC6A03"/>
    <w:rsid w:val="00DC7250"/>
    <w:rsid w:val="00DC7FFD"/>
    <w:rsid w:val="00DD069B"/>
    <w:rsid w:val="00DD0AE3"/>
    <w:rsid w:val="00DD0D71"/>
    <w:rsid w:val="00DD21F0"/>
    <w:rsid w:val="00DD2352"/>
    <w:rsid w:val="00DD23AB"/>
    <w:rsid w:val="00DD2D9E"/>
    <w:rsid w:val="00DD3877"/>
    <w:rsid w:val="00DD5002"/>
    <w:rsid w:val="00DD50D3"/>
    <w:rsid w:val="00DD5BBD"/>
    <w:rsid w:val="00DD5E06"/>
    <w:rsid w:val="00DD655F"/>
    <w:rsid w:val="00DD748C"/>
    <w:rsid w:val="00DD7838"/>
    <w:rsid w:val="00DD7BC4"/>
    <w:rsid w:val="00DD7E62"/>
    <w:rsid w:val="00DE0BF6"/>
    <w:rsid w:val="00DE0D2F"/>
    <w:rsid w:val="00DE1164"/>
    <w:rsid w:val="00DE1346"/>
    <w:rsid w:val="00DE1347"/>
    <w:rsid w:val="00DE181F"/>
    <w:rsid w:val="00DE1B9A"/>
    <w:rsid w:val="00DE1EB6"/>
    <w:rsid w:val="00DE25B1"/>
    <w:rsid w:val="00DE2839"/>
    <w:rsid w:val="00DE29F5"/>
    <w:rsid w:val="00DE2A4F"/>
    <w:rsid w:val="00DE2DBD"/>
    <w:rsid w:val="00DE3109"/>
    <w:rsid w:val="00DE339D"/>
    <w:rsid w:val="00DE3400"/>
    <w:rsid w:val="00DE35C3"/>
    <w:rsid w:val="00DE3CB3"/>
    <w:rsid w:val="00DE3D43"/>
    <w:rsid w:val="00DE40DB"/>
    <w:rsid w:val="00DE40FB"/>
    <w:rsid w:val="00DE4222"/>
    <w:rsid w:val="00DE458F"/>
    <w:rsid w:val="00DE4C8A"/>
    <w:rsid w:val="00DE4DD1"/>
    <w:rsid w:val="00DE4FFD"/>
    <w:rsid w:val="00DE5CDF"/>
    <w:rsid w:val="00DF020E"/>
    <w:rsid w:val="00DF0984"/>
    <w:rsid w:val="00DF1C5D"/>
    <w:rsid w:val="00DF25C5"/>
    <w:rsid w:val="00DF2976"/>
    <w:rsid w:val="00DF2A3D"/>
    <w:rsid w:val="00DF3661"/>
    <w:rsid w:val="00DF3B34"/>
    <w:rsid w:val="00DF3D0D"/>
    <w:rsid w:val="00DF480E"/>
    <w:rsid w:val="00DF4B00"/>
    <w:rsid w:val="00DF5571"/>
    <w:rsid w:val="00DF5A1D"/>
    <w:rsid w:val="00DF65EE"/>
    <w:rsid w:val="00DF6F0A"/>
    <w:rsid w:val="00DF7476"/>
    <w:rsid w:val="00DF77D4"/>
    <w:rsid w:val="00DF7D21"/>
    <w:rsid w:val="00E001F0"/>
    <w:rsid w:val="00E006D7"/>
    <w:rsid w:val="00E00E80"/>
    <w:rsid w:val="00E010DC"/>
    <w:rsid w:val="00E02AFE"/>
    <w:rsid w:val="00E040C0"/>
    <w:rsid w:val="00E04C3C"/>
    <w:rsid w:val="00E055DA"/>
    <w:rsid w:val="00E06057"/>
    <w:rsid w:val="00E06BB6"/>
    <w:rsid w:val="00E06DE8"/>
    <w:rsid w:val="00E07719"/>
    <w:rsid w:val="00E07A04"/>
    <w:rsid w:val="00E07DA0"/>
    <w:rsid w:val="00E10954"/>
    <w:rsid w:val="00E11975"/>
    <w:rsid w:val="00E11DC8"/>
    <w:rsid w:val="00E1286D"/>
    <w:rsid w:val="00E12F09"/>
    <w:rsid w:val="00E137CF"/>
    <w:rsid w:val="00E13CBD"/>
    <w:rsid w:val="00E141E1"/>
    <w:rsid w:val="00E147C9"/>
    <w:rsid w:val="00E14F48"/>
    <w:rsid w:val="00E1509E"/>
    <w:rsid w:val="00E155A1"/>
    <w:rsid w:val="00E15F8E"/>
    <w:rsid w:val="00E16DD3"/>
    <w:rsid w:val="00E17E36"/>
    <w:rsid w:val="00E17FCC"/>
    <w:rsid w:val="00E208D3"/>
    <w:rsid w:val="00E20E0B"/>
    <w:rsid w:val="00E20ED5"/>
    <w:rsid w:val="00E20FAF"/>
    <w:rsid w:val="00E21C01"/>
    <w:rsid w:val="00E21EA2"/>
    <w:rsid w:val="00E22595"/>
    <w:rsid w:val="00E228EB"/>
    <w:rsid w:val="00E230D7"/>
    <w:rsid w:val="00E2313C"/>
    <w:rsid w:val="00E232DA"/>
    <w:rsid w:val="00E2333E"/>
    <w:rsid w:val="00E237E0"/>
    <w:rsid w:val="00E23CBA"/>
    <w:rsid w:val="00E23EBB"/>
    <w:rsid w:val="00E24169"/>
    <w:rsid w:val="00E242C4"/>
    <w:rsid w:val="00E24A4C"/>
    <w:rsid w:val="00E251B9"/>
    <w:rsid w:val="00E2531D"/>
    <w:rsid w:val="00E25A94"/>
    <w:rsid w:val="00E25DBB"/>
    <w:rsid w:val="00E25DC2"/>
    <w:rsid w:val="00E2643B"/>
    <w:rsid w:val="00E2726C"/>
    <w:rsid w:val="00E273EB"/>
    <w:rsid w:val="00E278E6"/>
    <w:rsid w:val="00E27DC4"/>
    <w:rsid w:val="00E31014"/>
    <w:rsid w:val="00E3102E"/>
    <w:rsid w:val="00E315BA"/>
    <w:rsid w:val="00E31ACE"/>
    <w:rsid w:val="00E32409"/>
    <w:rsid w:val="00E325E2"/>
    <w:rsid w:val="00E3389D"/>
    <w:rsid w:val="00E33B07"/>
    <w:rsid w:val="00E33CF1"/>
    <w:rsid w:val="00E33F79"/>
    <w:rsid w:val="00E346B7"/>
    <w:rsid w:val="00E35527"/>
    <w:rsid w:val="00E35DAF"/>
    <w:rsid w:val="00E35DEC"/>
    <w:rsid w:val="00E360FD"/>
    <w:rsid w:val="00E36269"/>
    <w:rsid w:val="00E36A36"/>
    <w:rsid w:val="00E371D2"/>
    <w:rsid w:val="00E37368"/>
    <w:rsid w:val="00E400DC"/>
    <w:rsid w:val="00E402FE"/>
    <w:rsid w:val="00E40E2F"/>
    <w:rsid w:val="00E412A5"/>
    <w:rsid w:val="00E417E4"/>
    <w:rsid w:val="00E41A49"/>
    <w:rsid w:val="00E41E6A"/>
    <w:rsid w:val="00E423B7"/>
    <w:rsid w:val="00E42AB2"/>
    <w:rsid w:val="00E42F7A"/>
    <w:rsid w:val="00E43491"/>
    <w:rsid w:val="00E436F7"/>
    <w:rsid w:val="00E43B09"/>
    <w:rsid w:val="00E43C22"/>
    <w:rsid w:val="00E44413"/>
    <w:rsid w:val="00E44641"/>
    <w:rsid w:val="00E447D7"/>
    <w:rsid w:val="00E44A4D"/>
    <w:rsid w:val="00E44E62"/>
    <w:rsid w:val="00E45442"/>
    <w:rsid w:val="00E455A5"/>
    <w:rsid w:val="00E46013"/>
    <w:rsid w:val="00E473D2"/>
    <w:rsid w:val="00E47550"/>
    <w:rsid w:val="00E477BE"/>
    <w:rsid w:val="00E47A58"/>
    <w:rsid w:val="00E47B05"/>
    <w:rsid w:val="00E502F4"/>
    <w:rsid w:val="00E5036C"/>
    <w:rsid w:val="00E5072F"/>
    <w:rsid w:val="00E5169B"/>
    <w:rsid w:val="00E5170A"/>
    <w:rsid w:val="00E52329"/>
    <w:rsid w:val="00E52B95"/>
    <w:rsid w:val="00E52E56"/>
    <w:rsid w:val="00E5336D"/>
    <w:rsid w:val="00E53BFA"/>
    <w:rsid w:val="00E54725"/>
    <w:rsid w:val="00E54CF0"/>
    <w:rsid w:val="00E54E80"/>
    <w:rsid w:val="00E55C10"/>
    <w:rsid w:val="00E55D14"/>
    <w:rsid w:val="00E5679E"/>
    <w:rsid w:val="00E56ACC"/>
    <w:rsid w:val="00E56C20"/>
    <w:rsid w:val="00E5723A"/>
    <w:rsid w:val="00E6032C"/>
    <w:rsid w:val="00E608CB"/>
    <w:rsid w:val="00E60E87"/>
    <w:rsid w:val="00E6187D"/>
    <w:rsid w:val="00E619B6"/>
    <w:rsid w:val="00E61C5D"/>
    <w:rsid w:val="00E62379"/>
    <w:rsid w:val="00E6251E"/>
    <w:rsid w:val="00E6323F"/>
    <w:rsid w:val="00E638D6"/>
    <w:rsid w:val="00E63B86"/>
    <w:rsid w:val="00E63EB1"/>
    <w:rsid w:val="00E63F01"/>
    <w:rsid w:val="00E640AC"/>
    <w:rsid w:val="00E647D0"/>
    <w:rsid w:val="00E64FCC"/>
    <w:rsid w:val="00E65506"/>
    <w:rsid w:val="00E65941"/>
    <w:rsid w:val="00E661CF"/>
    <w:rsid w:val="00E6665D"/>
    <w:rsid w:val="00E6732E"/>
    <w:rsid w:val="00E67674"/>
    <w:rsid w:val="00E67B23"/>
    <w:rsid w:val="00E67C82"/>
    <w:rsid w:val="00E67EB4"/>
    <w:rsid w:val="00E70DA6"/>
    <w:rsid w:val="00E7147F"/>
    <w:rsid w:val="00E714A0"/>
    <w:rsid w:val="00E71915"/>
    <w:rsid w:val="00E71BF1"/>
    <w:rsid w:val="00E729F7"/>
    <w:rsid w:val="00E73377"/>
    <w:rsid w:val="00E733C4"/>
    <w:rsid w:val="00E7491E"/>
    <w:rsid w:val="00E74B5C"/>
    <w:rsid w:val="00E74D7C"/>
    <w:rsid w:val="00E754ED"/>
    <w:rsid w:val="00E75799"/>
    <w:rsid w:val="00E76261"/>
    <w:rsid w:val="00E7686F"/>
    <w:rsid w:val="00E77450"/>
    <w:rsid w:val="00E80444"/>
    <w:rsid w:val="00E80984"/>
    <w:rsid w:val="00E80E99"/>
    <w:rsid w:val="00E81F5E"/>
    <w:rsid w:val="00E821C1"/>
    <w:rsid w:val="00E823B3"/>
    <w:rsid w:val="00E828CD"/>
    <w:rsid w:val="00E82B48"/>
    <w:rsid w:val="00E82F32"/>
    <w:rsid w:val="00E83203"/>
    <w:rsid w:val="00E833C0"/>
    <w:rsid w:val="00E83A35"/>
    <w:rsid w:val="00E83B61"/>
    <w:rsid w:val="00E84242"/>
    <w:rsid w:val="00E843F1"/>
    <w:rsid w:val="00E8459D"/>
    <w:rsid w:val="00E84D62"/>
    <w:rsid w:val="00E84FB0"/>
    <w:rsid w:val="00E85069"/>
    <w:rsid w:val="00E8590F"/>
    <w:rsid w:val="00E85954"/>
    <w:rsid w:val="00E8635A"/>
    <w:rsid w:val="00E8637F"/>
    <w:rsid w:val="00E8668F"/>
    <w:rsid w:val="00E86BB6"/>
    <w:rsid w:val="00E86F0A"/>
    <w:rsid w:val="00E8765C"/>
    <w:rsid w:val="00E8766C"/>
    <w:rsid w:val="00E90449"/>
    <w:rsid w:val="00E90A1A"/>
    <w:rsid w:val="00E90C6C"/>
    <w:rsid w:val="00E9112B"/>
    <w:rsid w:val="00E91992"/>
    <w:rsid w:val="00E91BEF"/>
    <w:rsid w:val="00E9242B"/>
    <w:rsid w:val="00E92515"/>
    <w:rsid w:val="00E92D12"/>
    <w:rsid w:val="00E93382"/>
    <w:rsid w:val="00E934AB"/>
    <w:rsid w:val="00E9364A"/>
    <w:rsid w:val="00E94156"/>
    <w:rsid w:val="00E9431F"/>
    <w:rsid w:val="00E94837"/>
    <w:rsid w:val="00E94B72"/>
    <w:rsid w:val="00E94BC3"/>
    <w:rsid w:val="00E9560C"/>
    <w:rsid w:val="00E95A78"/>
    <w:rsid w:val="00E95E31"/>
    <w:rsid w:val="00E95F88"/>
    <w:rsid w:val="00E96352"/>
    <w:rsid w:val="00E9729A"/>
    <w:rsid w:val="00E97A3E"/>
    <w:rsid w:val="00E97B79"/>
    <w:rsid w:val="00E97D20"/>
    <w:rsid w:val="00EA0180"/>
    <w:rsid w:val="00EA02C5"/>
    <w:rsid w:val="00EA0AF5"/>
    <w:rsid w:val="00EA1DBC"/>
    <w:rsid w:val="00EA1EF1"/>
    <w:rsid w:val="00EA245E"/>
    <w:rsid w:val="00EA2980"/>
    <w:rsid w:val="00EA3C31"/>
    <w:rsid w:val="00EA5264"/>
    <w:rsid w:val="00EA5F4E"/>
    <w:rsid w:val="00EA608C"/>
    <w:rsid w:val="00EA6411"/>
    <w:rsid w:val="00EA6BFF"/>
    <w:rsid w:val="00EA6F75"/>
    <w:rsid w:val="00EA7A9C"/>
    <w:rsid w:val="00EA7B11"/>
    <w:rsid w:val="00EA7BD5"/>
    <w:rsid w:val="00EB021A"/>
    <w:rsid w:val="00EB03C4"/>
    <w:rsid w:val="00EB052F"/>
    <w:rsid w:val="00EB13F3"/>
    <w:rsid w:val="00EB14B0"/>
    <w:rsid w:val="00EB15BD"/>
    <w:rsid w:val="00EB16C3"/>
    <w:rsid w:val="00EB182E"/>
    <w:rsid w:val="00EB18A9"/>
    <w:rsid w:val="00EB1A3C"/>
    <w:rsid w:val="00EB2CCB"/>
    <w:rsid w:val="00EB36D3"/>
    <w:rsid w:val="00EB4009"/>
    <w:rsid w:val="00EB46F6"/>
    <w:rsid w:val="00EB479B"/>
    <w:rsid w:val="00EB4A7F"/>
    <w:rsid w:val="00EB4AD4"/>
    <w:rsid w:val="00EB4EB1"/>
    <w:rsid w:val="00EB569E"/>
    <w:rsid w:val="00EB57CD"/>
    <w:rsid w:val="00EB5E89"/>
    <w:rsid w:val="00EB62A2"/>
    <w:rsid w:val="00EB633A"/>
    <w:rsid w:val="00EB68C2"/>
    <w:rsid w:val="00EB6F77"/>
    <w:rsid w:val="00EB7031"/>
    <w:rsid w:val="00EB78C8"/>
    <w:rsid w:val="00EB78CF"/>
    <w:rsid w:val="00EB7BE8"/>
    <w:rsid w:val="00EB7FCB"/>
    <w:rsid w:val="00EC0216"/>
    <w:rsid w:val="00EC0A30"/>
    <w:rsid w:val="00EC1417"/>
    <w:rsid w:val="00EC17B3"/>
    <w:rsid w:val="00EC1E1E"/>
    <w:rsid w:val="00EC20CA"/>
    <w:rsid w:val="00EC2455"/>
    <w:rsid w:val="00EC2730"/>
    <w:rsid w:val="00EC2967"/>
    <w:rsid w:val="00EC29CE"/>
    <w:rsid w:val="00EC3211"/>
    <w:rsid w:val="00EC386D"/>
    <w:rsid w:val="00EC3C04"/>
    <w:rsid w:val="00EC47D2"/>
    <w:rsid w:val="00EC4DC4"/>
    <w:rsid w:val="00EC5622"/>
    <w:rsid w:val="00EC5FF7"/>
    <w:rsid w:val="00EC6551"/>
    <w:rsid w:val="00EC6775"/>
    <w:rsid w:val="00EC6EDE"/>
    <w:rsid w:val="00ED0009"/>
    <w:rsid w:val="00ED0256"/>
    <w:rsid w:val="00ED08E9"/>
    <w:rsid w:val="00ED0A94"/>
    <w:rsid w:val="00ED0D4B"/>
    <w:rsid w:val="00ED1937"/>
    <w:rsid w:val="00ED1EA9"/>
    <w:rsid w:val="00ED214E"/>
    <w:rsid w:val="00ED22A1"/>
    <w:rsid w:val="00ED3469"/>
    <w:rsid w:val="00ED3AF9"/>
    <w:rsid w:val="00ED3CB7"/>
    <w:rsid w:val="00ED3F42"/>
    <w:rsid w:val="00ED4776"/>
    <w:rsid w:val="00ED5BFA"/>
    <w:rsid w:val="00ED5C71"/>
    <w:rsid w:val="00ED686A"/>
    <w:rsid w:val="00ED6E42"/>
    <w:rsid w:val="00ED6FD5"/>
    <w:rsid w:val="00ED7693"/>
    <w:rsid w:val="00ED7BBA"/>
    <w:rsid w:val="00EE1591"/>
    <w:rsid w:val="00EE1AA2"/>
    <w:rsid w:val="00EE1E75"/>
    <w:rsid w:val="00EE1FC1"/>
    <w:rsid w:val="00EE21CB"/>
    <w:rsid w:val="00EE2CE0"/>
    <w:rsid w:val="00EE3910"/>
    <w:rsid w:val="00EE45B9"/>
    <w:rsid w:val="00EE4850"/>
    <w:rsid w:val="00EE5ABE"/>
    <w:rsid w:val="00EE6D9A"/>
    <w:rsid w:val="00EE716D"/>
    <w:rsid w:val="00EE7209"/>
    <w:rsid w:val="00EF0367"/>
    <w:rsid w:val="00EF03A4"/>
    <w:rsid w:val="00EF055D"/>
    <w:rsid w:val="00EF16F3"/>
    <w:rsid w:val="00EF1753"/>
    <w:rsid w:val="00EF1AA8"/>
    <w:rsid w:val="00EF2489"/>
    <w:rsid w:val="00EF28D2"/>
    <w:rsid w:val="00EF2A47"/>
    <w:rsid w:val="00EF2B1F"/>
    <w:rsid w:val="00EF2BCE"/>
    <w:rsid w:val="00EF2C3F"/>
    <w:rsid w:val="00EF35BB"/>
    <w:rsid w:val="00EF36AA"/>
    <w:rsid w:val="00EF3C06"/>
    <w:rsid w:val="00EF47CE"/>
    <w:rsid w:val="00EF4E16"/>
    <w:rsid w:val="00EF5602"/>
    <w:rsid w:val="00EF599B"/>
    <w:rsid w:val="00EF64D4"/>
    <w:rsid w:val="00EF675F"/>
    <w:rsid w:val="00EF6ED8"/>
    <w:rsid w:val="00EF75A8"/>
    <w:rsid w:val="00F00112"/>
    <w:rsid w:val="00F002FC"/>
    <w:rsid w:val="00F00630"/>
    <w:rsid w:val="00F00B44"/>
    <w:rsid w:val="00F00C1D"/>
    <w:rsid w:val="00F011AF"/>
    <w:rsid w:val="00F01738"/>
    <w:rsid w:val="00F01751"/>
    <w:rsid w:val="00F0185C"/>
    <w:rsid w:val="00F01CB7"/>
    <w:rsid w:val="00F0214E"/>
    <w:rsid w:val="00F02A27"/>
    <w:rsid w:val="00F030B0"/>
    <w:rsid w:val="00F04468"/>
    <w:rsid w:val="00F04B7F"/>
    <w:rsid w:val="00F050C0"/>
    <w:rsid w:val="00F051E0"/>
    <w:rsid w:val="00F05424"/>
    <w:rsid w:val="00F05F5E"/>
    <w:rsid w:val="00F064EE"/>
    <w:rsid w:val="00F06626"/>
    <w:rsid w:val="00F076FE"/>
    <w:rsid w:val="00F07822"/>
    <w:rsid w:val="00F10425"/>
    <w:rsid w:val="00F1053F"/>
    <w:rsid w:val="00F107FB"/>
    <w:rsid w:val="00F1137F"/>
    <w:rsid w:val="00F11684"/>
    <w:rsid w:val="00F117D0"/>
    <w:rsid w:val="00F1212E"/>
    <w:rsid w:val="00F12A59"/>
    <w:rsid w:val="00F12D7A"/>
    <w:rsid w:val="00F132A6"/>
    <w:rsid w:val="00F1343B"/>
    <w:rsid w:val="00F134F6"/>
    <w:rsid w:val="00F135F7"/>
    <w:rsid w:val="00F1375C"/>
    <w:rsid w:val="00F13A1C"/>
    <w:rsid w:val="00F13CB4"/>
    <w:rsid w:val="00F14A82"/>
    <w:rsid w:val="00F14ABF"/>
    <w:rsid w:val="00F14AE2"/>
    <w:rsid w:val="00F152E5"/>
    <w:rsid w:val="00F15E84"/>
    <w:rsid w:val="00F1667B"/>
    <w:rsid w:val="00F16736"/>
    <w:rsid w:val="00F169CA"/>
    <w:rsid w:val="00F16C11"/>
    <w:rsid w:val="00F1771B"/>
    <w:rsid w:val="00F17866"/>
    <w:rsid w:val="00F20335"/>
    <w:rsid w:val="00F22004"/>
    <w:rsid w:val="00F220D4"/>
    <w:rsid w:val="00F221C4"/>
    <w:rsid w:val="00F22C4B"/>
    <w:rsid w:val="00F238B7"/>
    <w:rsid w:val="00F23CB5"/>
    <w:rsid w:val="00F23FD4"/>
    <w:rsid w:val="00F245AD"/>
    <w:rsid w:val="00F24700"/>
    <w:rsid w:val="00F24990"/>
    <w:rsid w:val="00F24F79"/>
    <w:rsid w:val="00F25473"/>
    <w:rsid w:val="00F257ED"/>
    <w:rsid w:val="00F25AC8"/>
    <w:rsid w:val="00F26125"/>
    <w:rsid w:val="00F2683B"/>
    <w:rsid w:val="00F2741C"/>
    <w:rsid w:val="00F274EF"/>
    <w:rsid w:val="00F30404"/>
    <w:rsid w:val="00F31848"/>
    <w:rsid w:val="00F31A22"/>
    <w:rsid w:val="00F31FD3"/>
    <w:rsid w:val="00F32982"/>
    <w:rsid w:val="00F337BC"/>
    <w:rsid w:val="00F33935"/>
    <w:rsid w:val="00F34120"/>
    <w:rsid w:val="00F341F8"/>
    <w:rsid w:val="00F3437F"/>
    <w:rsid w:val="00F34752"/>
    <w:rsid w:val="00F34772"/>
    <w:rsid w:val="00F35BDA"/>
    <w:rsid w:val="00F35D8A"/>
    <w:rsid w:val="00F365AE"/>
    <w:rsid w:val="00F36C74"/>
    <w:rsid w:val="00F36D52"/>
    <w:rsid w:val="00F37446"/>
    <w:rsid w:val="00F37E9D"/>
    <w:rsid w:val="00F37F17"/>
    <w:rsid w:val="00F403CD"/>
    <w:rsid w:val="00F41658"/>
    <w:rsid w:val="00F41711"/>
    <w:rsid w:val="00F42328"/>
    <w:rsid w:val="00F42FB0"/>
    <w:rsid w:val="00F43A6A"/>
    <w:rsid w:val="00F43CFE"/>
    <w:rsid w:val="00F43D48"/>
    <w:rsid w:val="00F43E56"/>
    <w:rsid w:val="00F44113"/>
    <w:rsid w:val="00F44B92"/>
    <w:rsid w:val="00F44D82"/>
    <w:rsid w:val="00F44F9F"/>
    <w:rsid w:val="00F45368"/>
    <w:rsid w:val="00F45AEF"/>
    <w:rsid w:val="00F46594"/>
    <w:rsid w:val="00F50032"/>
    <w:rsid w:val="00F501F2"/>
    <w:rsid w:val="00F503A0"/>
    <w:rsid w:val="00F50B10"/>
    <w:rsid w:val="00F50D5C"/>
    <w:rsid w:val="00F50F22"/>
    <w:rsid w:val="00F51383"/>
    <w:rsid w:val="00F5140E"/>
    <w:rsid w:val="00F5151E"/>
    <w:rsid w:val="00F515C2"/>
    <w:rsid w:val="00F51ACE"/>
    <w:rsid w:val="00F51F9D"/>
    <w:rsid w:val="00F5275C"/>
    <w:rsid w:val="00F528DA"/>
    <w:rsid w:val="00F52B37"/>
    <w:rsid w:val="00F52D0E"/>
    <w:rsid w:val="00F53547"/>
    <w:rsid w:val="00F54134"/>
    <w:rsid w:val="00F54D03"/>
    <w:rsid w:val="00F55528"/>
    <w:rsid w:val="00F55ABD"/>
    <w:rsid w:val="00F55F94"/>
    <w:rsid w:val="00F56AD9"/>
    <w:rsid w:val="00F56CD6"/>
    <w:rsid w:val="00F56DF3"/>
    <w:rsid w:val="00F57190"/>
    <w:rsid w:val="00F5773E"/>
    <w:rsid w:val="00F57B32"/>
    <w:rsid w:val="00F57B9F"/>
    <w:rsid w:val="00F57DC8"/>
    <w:rsid w:val="00F60303"/>
    <w:rsid w:val="00F607DA"/>
    <w:rsid w:val="00F61798"/>
    <w:rsid w:val="00F618E6"/>
    <w:rsid w:val="00F61DB8"/>
    <w:rsid w:val="00F621A3"/>
    <w:rsid w:val="00F621F9"/>
    <w:rsid w:val="00F62874"/>
    <w:rsid w:val="00F62A94"/>
    <w:rsid w:val="00F6389B"/>
    <w:rsid w:val="00F63CA9"/>
    <w:rsid w:val="00F6485D"/>
    <w:rsid w:val="00F64D3D"/>
    <w:rsid w:val="00F652F7"/>
    <w:rsid w:val="00F659F9"/>
    <w:rsid w:val="00F65F89"/>
    <w:rsid w:val="00F66010"/>
    <w:rsid w:val="00F6606A"/>
    <w:rsid w:val="00F66581"/>
    <w:rsid w:val="00F66BDF"/>
    <w:rsid w:val="00F677BF"/>
    <w:rsid w:val="00F67D7A"/>
    <w:rsid w:val="00F708AE"/>
    <w:rsid w:val="00F708CD"/>
    <w:rsid w:val="00F70ACE"/>
    <w:rsid w:val="00F70AFD"/>
    <w:rsid w:val="00F7134F"/>
    <w:rsid w:val="00F719C3"/>
    <w:rsid w:val="00F719FD"/>
    <w:rsid w:val="00F71EEE"/>
    <w:rsid w:val="00F72F44"/>
    <w:rsid w:val="00F73578"/>
    <w:rsid w:val="00F738F6"/>
    <w:rsid w:val="00F743EA"/>
    <w:rsid w:val="00F745D5"/>
    <w:rsid w:val="00F7482F"/>
    <w:rsid w:val="00F760DA"/>
    <w:rsid w:val="00F76839"/>
    <w:rsid w:val="00F76B67"/>
    <w:rsid w:val="00F76DFB"/>
    <w:rsid w:val="00F76E22"/>
    <w:rsid w:val="00F77134"/>
    <w:rsid w:val="00F77CCC"/>
    <w:rsid w:val="00F800E1"/>
    <w:rsid w:val="00F802CA"/>
    <w:rsid w:val="00F806AB"/>
    <w:rsid w:val="00F80AA9"/>
    <w:rsid w:val="00F82962"/>
    <w:rsid w:val="00F82ACF"/>
    <w:rsid w:val="00F83186"/>
    <w:rsid w:val="00F831B1"/>
    <w:rsid w:val="00F8351D"/>
    <w:rsid w:val="00F83FD0"/>
    <w:rsid w:val="00F855F0"/>
    <w:rsid w:val="00F8561E"/>
    <w:rsid w:val="00F85D54"/>
    <w:rsid w:val="00F85E9E"/>
    <w:rsid w:val="00F8625B"/>
    <w:rsid w:val="00F865F9"/>
    <w:rsid w:val="00F86B17"/>
    <w:rsid w:val="00F86F6E"/>
    <w:rsid w:val="00F872E2"/>
    <w:rsid w:val="00F878CD"/>
    <w:rsid w:val="00F878E5"/>
    <w:rsid w:val="00F87996"/>
    <w:rsid w:val="00F87A9C"/>
    <w:rsid w:val="00F87C24"/>
    <w:rsid w:val="00F90248"/>
    <w:rsid w:val="00F9077C"/>
    <w:rsid w:val="00F915D3"/>
    <w:rsid w:val="00F919A7"/>
    <w:rsid w:val="00F91C07"/>
    <w:rsid w:val="00F91C56"/>
    <w:rsid w:val="00F91E9C"/>
    <w:rsid w:val="00F91EF4"/>
    <w:rsid w:val="00F92343"/>
    <w:rsid w:val="00F92D63"/>
    <w:rsid w:val="00F92FA8"/>
    <w:rsid w:val="00F92FCB"/>
    <w:rsid w:val="00F9474D"/>
    <w:rsid w:val="00F94A85"/>
    <w:rsid w:val="00F95778"/>
    <w:rsid w:val="00F966E0"/>
    <w:rsid w:val="00F96FD7"/>
    <w:rsid w:val="00F96FF6"/>
    <w:rsid w:val="00F977AD"/>
    <w:rsid w:val="00F97AD5"/>
    <w:rsid w:val="00FA0698"/>
    <w:rsid w:val="00FA07F0"/>
    <w:rsid w:val="00FA0D76"/>
    <w:rsid w:val="00FA0FA2"/>
    <w:rsid w:val="00FA15D2"/>
    <w:rsid w:val="00FA1939"/>
    <w:rsid w:val="00FA1EBF"/>
    <w:rsid w:val="00FA2273"/>
    <w:rsid w:val="00FA2DF7"/>
    <w:rsid w:val="00FA3472"/>
    <w:rsid w:val="00FA35EB"/>
    <w:rsid w:val="00FA404E"/>
    <w:rsid w:val="00FA439E"/>
    <w:rsid w:val="00FA4E89"/>
    <w:rsid w:val="00FA4F12"/>
    <w:rsid w:val="00FA5100"/>
    <w:rsid w:val="00FA5176"/>
    <w:rsid w:val="00FA560C"/>
    <w:rsid w:val="00FA5AE7"/>
    <w:rsid w:val="00FA63E3"/>
    <w:rsid w:val="00FA66CD"/>
    <w:rsid w:val="00FA673D"/>
    <w:rsid w:val="00FA6833"/>
    <w:rsid w:val="00FA6C0E"/>
    <w:rsid w:val="00FA75CB"/>
    <w:rsid w:val="00FA78DA"/>
    <w:rsid w:val="00FA7ADD"/>
    <w:rsid w:val="00FA7F0B"/>
    <w:rsid w:val="00FA7FC4"/>
    <w:rsid w:val="00FB04B2"/>
    <w:rsid w:val="00FB1268"/>
    <w:rsid w:val="00FB1369"/>
    <w:rsid w:val="00FB2256"/>
    <w:rsid w:val="00FB22B4"/>
    <w:rsid w:val="00FB2693"/>
    <w:rsid w:val="00FB3480"/>
    <w:rsid w:val="00FB3490"/>
    <w:rsid w:val="00FB3538"/>
    <w:rsid w:val="00FB3606"/>
    <w:rsid w:val="00FB489E"/>
    <w:rsid w:val="00FB494A"/>
    <w:rsid w:val="00FB4CA2"/>
    <w:rsid w:val="00FB4D70"/>
    <w:rsid w:val="00FB4DF2"/>
    <w:rsid w:val="00FB53D3"/>
    <w:rsid w:val="00FB5D6E"/>
    <w:rsid w:val="00FB77C4"/>
    <w:rsid w:val="00FC0131"/>
    <w:rsid w:val="00FC0219"/>
    <w:rsid w:val="00FC0331"/>
    <w:rsid w:val="00FC074C"/>
    <w:rsid w:val="00FC13D3"/>
    <w:rsid w:val="00FC1856"/>
    <w:rsid w:val="00FC1E1D"/>
    <w:rsid w:val="00FC1F01"/>
    <w:rsid w:val="00FC2117"/>
    <w:rsid w:val="00FC22DF"/>
    <w:rsid w:val="00FC278E"/>
    <w:rsid w:val="00FC2B93"/>
    <w:rsid w:val="00FC32F8"/>
    <w:rsid w:val="00FC3633"/>
    <w:rsid w:val="00FC3ECA"/>
    <w:rsid w:val="00FC4013"/>
    <w:rsid w:val="00FC43EA"/>
    <w:rsid w:val="00FC5DB7"/>
    <w:rsid w:val="00FC637B"/>
    <w:rsid w:val="00FC641B"/>
    <w:rsid w:val="00FC64D4"/>
    <w:rsid w:val="00FC6645"/>
    <w:rsid w:val="00FC68A8"/>
    <w:rsid w:val="00FC6E1B"/>
    <w:rsid w:val="00FC74B4"/>
    <w:rsid w:val="00FC7FD0"/>
    <w:rsid w:val="00FD0859"/>
    <w:rsid w:val="00FD0885"/>
    <w:rsid w:val="00FD0DA8"/>
    <w:rsid w:val="00FD0E89"/>
    <w:rsid w:val="00FD17BB"/>
    <w:rsid w:val="00FD192E"/>
    <w:rsid w:val="00FD1B87"/>
    <w:rsid w:val="00FD1F74"/>
    <w:rsid w:val="00FD1FF7"/>
    <w:rsid w:val="00FD20CA"/>
    <w:rsid w:val="00FD2DBD"/>
    <w:rsid w:val="00FD381F"/>
    <w:rsid w:val="00FD3843"/>
    <w:rsid w:val="00FD3DC4"/>
    <w:rsid w:val="00FD3E06"/>
    <w:rsid w:val="00FD476B"/>
    <w:rsid w:val="00FD4CB3"/>
    <w:rsid w:val="00FD5121"/>
    <w:rsid w:val="00FD5169"/>
    <w:rsid w:val="00FD5762"/>
    <w:rsid w:val="00FD5933"/>
    <w:rsid w:val="00FD5D84"/>
    <w:rsid w:val="00FD5F6A"/>
    <w:rsid w:val="00FD770D"/>
    <w:rsid w:val="00FE01F8"/>
    <w:rsid w:val="00FE0945"/>
    <w:rsid w:val="00FE0B8F"/>
    <w:rsid w:val="00FE0CE0"/>
    <w:rsid w:val="00FE1FC8"/>
    <w:rsid w:val="00FE2615"/>
    <w:rsid w:val="00FE3ADA"/>
    <w:rsid w:val="00FE3DCD"/>
    <w:rsid w:val="00FE47F9"/>
    <w:rsid w:val="00FE4815"/>
    <w:rsid w:val="00FE4CA9"/>
    <w:rsid w:val="00FE519F"/>
    <w:rsid w:val="00FE51B5"/>
    <w:rsid w:val="00FE53C5"/>
    <w:rsid w:val="00FE554A"/>
    <w:rsid w:val="00FE5CCC"/>
    <w:rsid w:val="00FE5D19"/>
    <w:rsid w:val="00FE5E84"/>
    <w:rsid w:val="00FE64DE"/>
    <w:rsid w:val="00FE65A7"/>
    <w:rsid w:val="00FE68BE"/>
    <w:rsid w:val="00FE732E"/>
    <w:rsid w:val="00FF0466"/>
    <w:rsid w:val="00FF09B2"/>
    <w:rsid w:val="00FF0BE5"/>
    <w:rsid w:val="00FF166D"/>
    <w:rsid w:val="00FF1A81"/>
    <w:rsid w:val="00FF5555"/>
    <w:rsid w:val="00FF57C2"/>
    <w:rsid w:val="00FF5818"/>
    <w:rsid w:val="00FF650E"/>
    <w:rsid w:val="00FF6752"/>
    <w:rsid w:val="00FF6BD0"/>
    <w:rsid w:val="00FF6C49"/>
    <w:rsid w:val="00FF6CAC"/>
    <w:rsid w:val="00FF70A6"/>
    <w:rsid w:val="00FF7BAE"/>
    <w:rsid w:val="0103F679"/>
    <w:rsid w:val="0187DE20"/>
    <w:rsid w:val="018F8B9E"/>
    <w:rsid w:val="01B45A85"/>
    <w:rsid w:val="01C65DA3"/>
    <w:rsid w:val="01F4551E"/>
    <w:rsid w:val="022078AD"/>
    <w:rsid w:val="0224CDD6"/>
    <w:rsid w:val="022D2E87"/>
    <w:rsid w:val="02358733"/>
    <w:rsid w:val="027145BB"/>
    <w:rsid w:val="02893625"/>
    <w:rsid w:val="02F6B566"/>
    <w:rsid w:val="03125826"/>
    <w:rsid w:val="037AA6F2"/>
    <w:rsid w:val="03909B5A"/>
    <w:rsid w:val="03F4DBD3"/>
    <w:rsid w:val="04002101"/>
    <w:rsid w:val="0426E379"/>
    <w:rsid w:val="04300AAF"/>
    <w:rsid w:val="04861650"/>
    <w:rsid w:val="049E38C8"/>
    <w:rsid w:val="04ACCBF0"/>
    <w:rsid w:val="04C36EA5"/>
    <w:rsid w:val="056D3839"/>
    <w:rsid w:val="0571853A"/>
    <w:rsid w:val="05C0FB33"/>
    <w:rsid w:val="05DB9C5D"/>
    <w:rsid w:val="05F34638"/>
    <w:rsid w:val="064EEC15"/>
    <w:rsid w:val="06A9BB8A"/>
    <w:rsid w:val="06ECABC6"/>
    <w:rsid w:val="06F3AE61"/>
    <w:rsid w:val="0707F134"/>
    <w:rsid w:val="077371FB"/>
    <w:rsid w:val="0799948A"/>
    <w:rsid w:val="07B7BF21"/>
    <w:rsid w:val="07EB022D"/>
    <w:rsid w:val="08C4199B"/>
    <w:rsid w:val="0929E86F"/>
    <w:rsid w:val="093CF37A"/>
    <w:rsid w:val="0968DC06"/>
    <w:rsid w:val="097254FA"/>
    <w:rsid w:val="099F9584"/>
    <w:rsid w:val="0A13516D"/>
    <w:rsid w:val="0A17139B"/>
    <w:rsid w:val="0A783FF5"/>
    <w:rsid w:val="0A78BB84"/>
    <w:rsid w:val="0A952717"/>
    <w:rsid w:val="0AA23D6C"/>
    <w:rsid w:val="0AE6ABCC"/>
    <w:rsid w:val="0AFAA90F"/>
    <w:rsid w:val="0B04F81C"/>
    <w:rsid w:val="0B107D4E"/>
    <w:rsid w:val="0B202E4E"/>
    <w:rsid w:val="0B37D0C2"/>
    <w:rsid w:val="0B3E9EE7"/>
    <w:rsid w:val="0B8382DB"/>
    <w:rsid w:val="0BAFEBD4"/>
    <w:rsid w:val="0BB19159"/>
    <w:rsid w:val="0BCFE20F"/>
    <w:rsid w:val="0BE4014D"/>
    <w:rsid w:val="0BEFC5BB"/>
    <w:rsid w:val="0C31A288"/>
    <w:rsid w:val="0C8F2994"/>
    <w:rsid w:val="0CE3AE5C"/>
    <w:rsid w:val="0CEF0C5C"/>
    <w:rsid w:val="0CFABD30"/>
    <w:rsid w:val="0D0F5513"/>
    <w:rsid w:val="0D2DAE2F"/>
    <w:rsid w:val="0D34C483"/>
    <w:rsid w:val="0D74DFAB"/>
    <w:rsid w:val="0DCE6ADA"/>
    <w:rsid w:val="0DFD50DB"/>
    <w:rsid w:val="0E27D60A"/>
    <w:rsid w:val="0E476C98"/>
    <w:rsid w:val="0E6ABEB1"/>
    <w:rsid w:val="0EB33020"/>
    <w:rsid w:val="0ECB3AD5"/>
    <w:rsid w:val="0EDC49B6"/>
    <w:rsid w:val="0F00D08D"/>
    <w:rsid w:val="0F0A349E"/>
    <w:rsid w:val="0F0CECE3"/>
    <w:rsid w:val="0F389627"/>
    <w:rsid w:val="0F4B9F5B"/>
    <w:rsid w:val="0F6A74F1"/>
    <w:rsid w:val="0F7211DB"/>
    <w:rsid w:val="0F950FBB"/>
    <w:rsid w:val="0F9D9890"/>
    <w:rsid w:val="0FB69470"/>
    <w:rsid w:val="0FCA98E1"/>
    <w:rsid w:val="0FCAB270"/>
    <w:rsid w:val="104247A7"/>
    <w:rsid w:val="10AEAE5E"/>
    <w:rsid w:val="10B473AD"/>
    <w:rsid w:val="10CAD903"/>
    <w:rsid w:val="10CF311D"/>
    <w:rsid w:val="10FB1F37"/>
    <w:rsid w:val="1160DA5B"/>
    <w:rsid w:val="117CC131"/>
    <w:rsid w:val="11C33E79"/>
    <w:rsid w:val="11C79541"/>
    <w:rsid w:val="11FCE0C1"/>
    <w:rsid w:val="12046076"/>
    <w:rsid w:val="121D596E"/>
    <w:rsid w:val="12928F46"/>
    <w:rsid w:val="12A04ADE"/>
    <w:rsid w:val="12B70114"/>
    <w:rsid w:val="12BDE733"/>
    <w:rsid w:val="12FE45E9"/>
    <w:rsid w:val="13595CC1"/>
    <w:rsid w:val="137CEB23"/>
    <w:rsid w:val="13B62374"/>
    <w:rsid w:val="13C2D623"/>
    <w:rsid w:val="13F85829"/>
    <w:rsid w:val="14491BBF"/>
    <w:rsid w:val="1452D620"/>
    <w:rsid w:val="145769E6"/>
    <w:rsid w:val="1459246E"/>
    <w:rsid w:val="14BD9DDA"/>
    <w:rsid w:val="14D6D44B"/>
    <w:rsid w:val="150A78BC"/>
    <w:rsid w:val="1524E422"/>
    <w:rsid w:val="15250C99"/>
    <w:rsid w:val="152B66E6"/>
    <w:rsid w:val="152F88B2"/>
    <w:rsid w:val="1537A425"/>
    <w:rsid w:val="158C54E9"/>
    <w:rsid w:val="159E247A"/>
    <w:rsid w:val="15CC18D9"/>
    <w:rsid w:val="15DFF05F"/>
    <w:rsid w:val="15ECA293"/>
    <w:rsid w:val="165C7903"/>
    <w:rsid w:val="1675DAA4"/>
    <w:rsid w:val="1677C055"/>
    <w:rsid w:val="169900D4"/>
    <w:rsid w:val="16A28F81"/>
    <w:rsid w:val="16B521BE"/>
    <w:rsid w:val="16D67F87"/>
    <w:rsid w:val="16FFC209"/>
    <w:rsid w:val="171D0297"/>
    <w:rsid w:val="175DE16F"/>
    <w:rsid w:val="17A110E0"/>
    <w:rsid w:val="17D61D0E"/>
    <w:rsid w:val="17DC169A"/>
    <w:rsid w:val="17E3ACA4"/>
    <w:rsid w:val="18670DCA"/>
    <w:rsid w:val="188936EE"/>
    <w:rsid w:val="18965616"/>
    <w:rsid w:val="1898E297"/>
    <w:rsid w:val="18A14D90"/>
    <w:rsid w:val="18E1F495"/>
    <w:rsid w:val="19D76FD4"/>
    <w:rsid w:val="19DD6DDF"/>
    <w:rsid w:val="19EE81F7"/>
    <w:rsid w:val="19F08ED7"/>
    <w:rsid w:val="19FE7446"/>
    <w:rsid w:val="1A0C9D94"/>
    <w:rsid w:val="1A122ACA"/>
    <w:rsid w:val="1A1D07E4"/>
    <w:rsid w:val="1AE5CD8D"/>
    <w:rsid w:val="1AEFA7F4"/>
    <w:rsid w:val="1B03A44B"/>
    <w:rsid w:val="1B2EFBF1"/>
    <w:rsid w:val="1B936643"/>
    <w:rsid w:val="1BB40CCC"/>
    <w:rsid w:val="1BD275C4"/>
    <w:rsid w:val="1C22C078"/>
    <w:rsid w:val="1C86B3C7"/>
    <w:rsid w:val="1D0364BB"/>
    <w:rsid w:val="1D1E82D1"/>
    <w:rsid w:val="1DA86707"/>
    <w:rsid w:val="1DB31320"/>
    <w:rsid w:val="1DBD16B7"/>
    <w:rsid w:val="1E303D39"/>
    <w:rsid w:val="1E89A86B"/>
    <w:rsid w:val="1EB8D1FD"/>
    <w:rsid w:val="1F345623"/>
    <w:rsid w:val="1F4483C2"/>
    <w:rsid w:val="1F46BC7F"/>
    <w:rsid w:val="1F802395"/>
    <w:rsid w:val="1F8D9FED"/>
    <w:rsid w:val="1F93934A"/>
    <w:rsid w:val="1FA1D145"/>
    <w:rsid w:val="1FA40D89"/>
    <w:rsid w:val="1FC1DE8D"/>
    <w:rsid w:val="1FD20064"/>
    <w:rsid w:val="203C93D5"/>
    <w:rsid w:val="207312CD"/>
    <w:rsid w:val="207FDC87"/>
    <w:rsid w:val="20961FB7"/>
    <w:rsid w:val="20D76D37"/>
    <w:rsid w:val="20DA2C93"/>
    <w:rsid w:val="20E3FAD6"/>
    <w:rsid w:val="20F9C5FB"/>
    <w:rsid w:val="2101ECA5"/>
    <w:rsid w:val="2155CDDC"/>
    <w:rsid w:val="2178A97F"/>
    <w:rsid w:val="217CF57B"/>
    <w:rsid w:val="219CEC69"/>
    <w:rsid w:val="21C40525"/>
    <w:rsid w:val="2237EE61"/>
    <w:rsid w:val="223AD826"/>
    <w:rsid w:val="22467E40"/>
    <w:rsid w:val="224EBABC"/>
    <w:rsid w:val="22514F68"/>
    <w:rsid w:val="225CBE36"/>
    <w:rsid w:val="2272E93C"/>
    <w:rsid w:val="22810E7C"/>
    <w:rsid w:val="22A34FB6"/>
    <w:rsid w:val="22CBE767"/>
    <w:rsid w:val="22E82881"/>
    <w:rsid w:val="2337A7D7"/>
    <w:rsid w:val="2361A06B"/>
    <w:rsid w:val="2370F2F2"/>
    <w:rsid w:val="2375358E"/>
    <w:rsid w:val="23ED7230"/>
    <w:rsid w:val="2416A98B"/>
    <w:rsid w:val="242404CF"/>
    <w:rsid w:val="2431BF39"/>
    <w:rsid w:val="246481D4"/>
    <w:rsid w:val="247A814C"/>
    <w:rsid w:val="24C9D092"/>
    <w:rsid w:val="24F62F8A"/>
    <w:rsid w:val="2527AD47"/>
    <w:rsid w:val="2535035E"/>
    <w:rsid w:val="253C9C2B"/>
    <w:rsid w:val="25685680"/>
    <w:rsid w:val="2571C6AC"/>
    <w:rsid w:val="25D728F7"/>
    <w:rsid w:val="2607661A"/>
    <w:rsid w:val="260B28B5"/>
    <w:rsid w:val="263EE9ED"/>
    <w:rsid w:val="264515CD"/>
    <w:rsid w:val="264532D9"/>
    <w:rsid w:val="26642FB1"/>
    <w:rsid w:val="26758A79"/>
    <w:rsid w:val="26797AB6"/>
    <w:rsid w:val="2685D3D0"/>
    <w:rsid w:val="26C0DB4B"/>
    <w:rsid w:val="26E91CA9"/>
    <w:rsid w:val="26ED49EF"/>
    <w:rsid w:val="2762FB01"/>
    <w:rsid w:val="2772F90C"/>
    <w:rsid w:val="27A19B4F"/>
    <w:rsid w:val="27BF74B8"/>
    <w:rsid w:val="27EA79A2"/>
    <w:rsid w:val="281C186C"/>
    <w:rsid w:val="28238FFD"/>
    <w:rsid w:val="28240448"/>
    <w:rsid w:val="284B094A"/>
    <w:rsid w:val="285C63CE"/>
    <w:rsid w:val="286F3EB7"/>
    <w:rsid w:val="287DF6BF"/>
    <w:rsid w:val="288670D6"/>
    <w:rsid w:val="289956BC"/>
    <w:rsid w:val="28A47485"/>
    <w:rsid w:val="28C29490"/>
    <w:rsid w:val="28C7BA0A"/>
    <w:rsid w:val="28D03C87"/>
    <w:rsid w:val="28D27F26"/>
    <w:rsid w:val="290D7CB1"/>
    <w:rsid w:val="29371D43"/>
    <w:rsid w:val="2965F073"/>
    <w:rsid w:val="2993868C"/>
    <w:rsid w:val="29AFFD5A"/>
    <w:rsid w:val="29BBE6A7"/>
    <w:rsid w:val="2A11EBEE"/>
    <w:rsid w:val="2A4ED40D"/>
    <w:rsid w:val="2A6FECBC"/>
    <w:rsid w:val="2A94E462"/>
    <w:rsid w:val="2AADD8BB"/>
    <w:rsid w:val="2AC29040"/>
    <w:rsid w:val="2AF3A906"/>
    <w:rsid w:val="2B3A65B9"/>
    <w:rsid w:val="2B5AF358"/>
    <w:rsid w:val="2B93E2E1"/>
    <w:rsid w:val="2BA63B0B"/>
    <w:rsid w:val="2BB7A9F7"/>
    <w:rsid w:val="2BF9E534"/>
    <w:rsid w:val="2C1210DC"/>
    <w:rsid w:val="2C2589E5"/>
    <w:rsid w:val="2C361DF1"/>
    <w:rsid w:val="2C910719"/>
    <w:rsid w:val="2CCB3F94"/>
    <w:rsid w:val="2CF771C2"/>
    <w:rsid w:val="2D570A4A"/>
    <w:rsid w:val="2DA45004"/>
    <w:rsid w:val="2DCBA047"/>
    <w:rsid w:val="2DCC1EE7"/>
    <w:rsid w:val="2DE7DA50"/>
    <w:rsid w:val="2DF30B3A"/>
    <w:rsid w:val="2E041160"/>
    <w:rsid w:val="2E8A87EF"/>
    <w:rsid w:val="2E8E8871"/>
    <w:rsid w:val="2EDF79A8"/>
    <w:rsid w:val="2F805F21"/>
    <w:rsid w:val="2FA4A24D"/>
    <w:rsid w:val="2FF358DF"/>
    <w:rsid w:val="2FF6DF6A"/>
    <w:rsid w:val="3015D709"/>
    <w:rsid w:val="30494598"/>
    <w:rsid w:val="307EAB16"/>
    <w:rsid w:val="30FE19F6"/>
    <w:rsid w:val="3161D992"/>
    <w:rsid w:val="3180695F"/>
    <w:rsid w:val="31952F3F"/>
    <w:rsid w:val="31BC8D4F"/>
    <w:rsid w:val="31D278B9"/>
    <w:rsid w:val="31F23842"/>
    <w:rsid w:val="31FC475C"/>
    <w:rsid w:val="3210E2C7"/>
    <w:rsid w:val="322B23A9"/>
    <w:rsid w:val="32698278"/>
    <w:rsid w:val="3298E385"/>
    <w:rsid w:val="331C9E5D"/>
    <w:rsid w:val="33335155"/>
    <w:rsid w:val="333BD88C"/>
    <w:rsid w:val="3342F0C5"/>
    <w:rsid w:val="334DAB9B"/>
    <w:rsid w:val="334EA297"/>
    <w:rsid w:val="338C2CC5"/>
    <w:rsid w:val="33983121"/>
    <w:rsid w:val="339C59D8"/>
    <w:rsid w:val="339D181C"/>
    <w:rsid w:val="33BC8CA2"/>
    <w:rsid w:val="33CA1251"/>
    <w:rsid w:val="3442E079"/>
    <w:rsid w:val="34817588"/>
    <w:rsid w:val="34DA0C11"/>
    <w:rsid w:val="34E4085B"/>
    <w:rsid w:val="3509679E"/>
    <w:rsid w:val="35249D66"/>
    <w:rsid w:val="35319720"/>
    <w:rsid w:val="354C7B66"/>
    <w:rsid w:val="355C4943"/>
    <w:rsid w:val="3563CDFC"/>
    <w:rsid w:val="356DF9D3"/>
    <w:rsid w:val="35742F02"/>
    <w:rsid w:val="35799636"/>
    <w:rsid w:val="35872843"/>
    <w:rsid w:val="3589598B"/>
    <w:rsid w:val="35C7CBBF"/>
    <w:rsid w:val="35FC7106"/>
    <w:rsid w:val="360ADE28"/>
    <w:rsid w:val="3630EB04"/>
    <w:rsid w:val="3639F26A"/>
    <w:rsid w:val="36489D9C"/>
    <w:rsid w:val="3669D628"/>
    <w:rsid w:val="36B097F7"/>
    <w:rsid w:val="36D34F9C"/>
    <w:rsid w:val="36EEC3CC"/>
    <w:rsid w:val="3731597C"/>
    <w:rsid w:val="375BF993"/>
    <w:rsid w:val="37B51300"/>
    <w:rsid w:val="37B741E2"/>
    <w:rsid w:val="37E2BF02"/>
    <w:rsid w:val="3857B17D"/>
    <w:rsid w:val="385A6BA9"/>
    <w:rsid w:val="3884B896"/>
    <w:rsid w:val="389695CA"/>
    <w:rsid w:val="39744C4B"/>
    <w:rsid w:val="39AC43DC"/>
    <w:rsid w:val="3A0CDA40"/>
    <w:rsid w:val="3A1410AE"/>
    <w:rsid w:val="3A22C6D7"/>
    <w:rsid w:val="3A4973DB"/>
    <w:rsid w:val="3A700312"/>
    <w:rsid w:val="3A84581E"/>
    <w:rsid w:val="3AC08731"/>
    <w:rsid w:val="3AD59925"/>
    <w:rsid w:val="3AD638AE"/>
    <w:rsid w:val="3AEAF31F"/>
    <w:rsid w:val="3AEF0398"/>
    <w:rsid w:val="3B180284"/>
    <w:rsid w:val="3B3A7E88"/>
    <w:rsid w:val="3B8A5074"/>
    <w:rsid w:val="3B8A630A"/>
    <w:rsid w:val="3B91936C"/>
    <w:rsid w:val="3B97AF9D"/>
    <w:rsid w:val="3C14E639"/>
    <w:rsid w:val="3C2EF95A"/>
    <w:rsid w:val="3C92F174"/>
    <w:rsid w:val="3CAF6AEA"/>
    <w:rsid w:val="3CD72DBF"/>
    <w:rsid w:val="3CE685DF"/>
    <w:rsid w:val="3D8B202E"/>
    <w:rsid w:val="3D903EC0"/>
    <w:rsid w:val="3DA5EF5B"/>
    <w:rsid w:val="3DC000FC"/>
    <w:rsid w:val="3E93B62F"/>
    <w:rsid w:val="3E9587CE"/>
    <w:rsid w:val="3EA461D7"/>
    <w:rsid w:val="3EEA0EA5"/>
    <w:rsid w:val="3EEFEEE5"/>
    <w:rsid w:val="3EF43A23"/>
    <w:rsid w:val="3EFA9187"/>
    <w:rsid w:val="3F1EE05F"/>
    <w:rsid w:val="3FC50A54"/>
    <w:rsid w:val="3FD9659F"/>
    <w:rsid w:val="3FFB1229"/>
    <w:rsid w:val="4014EBF4"/>
    <w:rsid w:val="405FDF18"/>
    <w:rsid w:val="4068AD7F"/>
    <w:rsid w:val="40AE48F1"/>
    <w:rsid w:val="40CB9F3B"/>
    <w:rsid w:val="410EBD60"/>
    <w:rsid w:val="41189902"/>
    <w:rsid w:val="412E1DCF"/>
    <w:rsid w:val="418BB91E"/>
    <w:rsid w:val="41BF19F9"/>
    <w:rsid w:val="41CD0874"/>
    <w:rsid w:val="42052AE8"/>
    <w:rsid w:val="423A9C84"/>
    <w:rsid w:val="42528463"/>
    <w:rsid w:val="428881F4"/>
    <w:rsid w:val="428C8107"/>
    <w:rsid w:val="428D61A6"/>
    <w:rsid w:val="42960B78"/>
    <w:rsid w:val="42B79A48"/>
    <w:rsid w:val="42BEF87C"/>
    <w:rsid w:val="439C5D0D"/>
    <w:rsid w:val="43D76633"/>
    <w:rsid w:val="43E69F83"/>
    <w:rsid w:val="43F57F21"/>
    <w:rsid w:val="443104A5"/>
    <w:rsid w:val="443EEA9A"/>
    <w:rsid w:val="444E0F0C"/>
    <w:rsid w:val="44511EF2"/>
    <w:rsid w:val="445C11CB"/>
    <w:rsid w:val="448175EF"/>
    <w:rsid w:val="449AB828"/>
    <w:rsid w:val="44AA6961"/>
    <w:rsid w:val="44C8AF0F"/>
    <w:rsid w:val="44F836AC"/>
    <w:rsid w:val="44FE2666"/>
    <w:rsid w:val="45287673"/>
    <w:rsid w:val="454FCF22"/>
    <w:rsid w:val="45BC87B5"/>
    <w:rsid w:val="45F9FF4A"/>
    <w:rsid w:val="460DE291"/>
    <w:rsid w:val="466C92B4"/>
    <w:rsid w:val="46922901"/>
    <w:rsid w:val="46B59183"/>
    <w:rsid w:val="47406D5B"/>
    <w:rsid w:val="47459144"/>
    <w:rsid w:val="4751A3FA"/>
    <w:rsid w:val="4756D86A"/>
    <w:rsid w:val="4764B86B"/>
    <w:rsid w:val="4787757C"/>
    <w:rsid w:val="47B1D924"/>
    <w:rsid w:val="47FE036A"/>
    <w:rsid w:val="48193459"/>
    <w:rsid w:val="48232730"/>
    <w:rsid w:val="4848FD59"/>
    <w:rsid w:val="48582AB1"/>
    <w:rsid w:val="486AE122"/>
    <w:rsid w:val="48913403"/>
    <w:rsid w:val="48BD9DD3"/>
    <w:rsid w:val="48D60A1A"/>
    <w:rsid w:val="48E78B89"/>
    <w:rsid w:val="490F3FB5"/>
    <w:rsid w:val="49117DF1"/>
    <w:rsid w:val="4936ED95"/>
    <w:rsid w:val="4A50FFC5"/>
    <w:rsid w:val="4A5FA56C"/>
    <w:rsid w:val="4AB8F6B2"/>
    <w:rsid w:val="4AE37092"/>
    <w:rsid w:val="4AEC5744"/>
    <w:rsid w:val="4AFEDB8C"/>
    <w:rsid w:val="4BA443C9"/>
    <w:rsid w:val="4BA831DE"/>
    <w:rsid w:val="4BE4622A"/>
    <w:rsid w:val="4BF11E2F"/>
    <w:rsid w:val="4C3FC088"/>
    <w:rsid w:val="4C75740A"/>
    <w:rsid w:val="4C7EB0C6"/>
    <w:rsid w:val="4C8158D2"/>
    <w:rsid w:val="4C9BA2F7"/>
    <w:rsid w:val="4CBDC973"/>
    <w:rsid w:val="4CDF4AF9"/>
    <w:rsid w:val="4CFE52D9"/>
    <w:rsid w:val="4D0F74A4"/>
    <w:rsid w:val="4D38CA5F"/>
    <w:rsid w:val="4D5D1F1B"/>
    <w:rsid w:val="4DD0214A"/>
    <w:rsid w:val="4DE5E7C0"/>
    <w:rsid w:val="4E00161D"/>
    <w:rsid w:val="4E570E12"/>
    <w:rsid w:val="4E6120DA"/>
    <w:rsid w:val="4E66185F"/>
    <w:rsid w:val="4EB9E582"/>
    <w:rsid w:val="4ECE3F8D"/>
    <w:rsid w:val="4ECE478E"/>
    <w:rsid w:val="4F11ED90"/>
    <w:rsid w:val="4F4A712E"/>
    <w:rsid w:val="4FE5D2EC"/>
    <w:rsid w:val="4FF3B4D7"/>
    <w:rsid w:val="4FF53AB1"/>
    <w:rsid w:val="5042EC4F"/>
    <w:rsid w:val="50559FFB"/>
    <w:rsid w:val="505F08E2"/>
    <w:rsid w:val="50911E28"/>
    <w:rsid w:val="509D1B3B"/>
    <w:rsid w:val="50C7C3DC"/>
    <w:rsid w:val="50D4C018"/>
    <w:rsid w:val="5113C15B"/>
    <w:rsid w:val="514FFF10"/>
    <w:rsid w:val="5155889F"/>
    <w:rsid w:val="5157600D"/>
    <w:rsid w:val="515A3AA7"/>
    <w:rsid w:val="518B6C2D"/>
    <w:rsid w:val="51996596"/>
    <w:rsid w:val="51AF800E"/>
    <w:rsid w:val="51CC66B2"/>
    <w:rsid w:val="526671BB"/>
    <w:rsid w:val="5288BC97"/>
    <w:rsid w:val="52B854D0"/>
    <w:rsid w:val="52D98D0D"/>
    <w:rsid w:val="52E5FB60"/>
    <w:rsid w:val="5309D19F"/>
    <w:rsid w:val="53387924"/>
    <w:rsid w:val="533CC8F8"/>
    <w:rsid w:val="53A76AB9"/>
    <w:rsid w:val="53BE5C57"/>
    <w:rsid w:val="53C832DF"/>
    <w:rsid w:val="53EBD399"/>
    <w:rsid w:val="54022AAC"/>
    <w:rsid w:val="5416C00C"/>
    <w:rsid w:val="5465C2C5"/>
    <w:rsid w:val="5499C0D5"/>
    <w:rsid w:val="54AF0035"/>
    <w:rsid w:val="550AE7E7"/>
    <w:rsid w:val="55181682"/>
    <w:rsid w:val="556B7714"/>
    <w:rsid w:val="559B5AA6"/>
    <w:rsid w:val="55B34AC7"/>
    <w:rsid w:val="55D1EE02"/>
    <w:rsid w:val="560BCE6E"/>
    <w:rsid w:val="56692005"/>
    <w:rsid w:val="56A10C36"/>
    <w:rsid w:val="56D0EF2D"/>
    <w:rsid w:val="56D59657"/>
    <w:rsid w:val="56EA80D0"/>
    <w:rsid w:val="572A81A5"/>
    <w:rsid w:val="57695621"/>
    <w:rsid w:val="576B8F01"/>
    <w:rsid w:val="576D89E2"/>
    <w:rsid w:val="57702139"/>
    <w:rsid w:val="57F3BA8B"/>
    <w:rsid w:val="5800EE24"/>
    <w:rsid w:val="582CD789"/>
    <w:rsid w:val="58474FA6"/>
    <w:rsid w:val="585DA08F"/>
    <w:rsid w:val="5868A353"/>
    <w:rsid w:val="587F4AF4"/>
    <w:rsid w:val="58EE79FF"/>
    <w:rsid w:val="5909D8F2"/>
    <w:rsid w:val="59114E89"/>
    <w:rsid w:val="592246B6"/>
    <w:rsid w:val="592A3780"/>
    <w:rsid w:val="596464C8"/>
    <w:rsid w:val="59657002"/>
    <w:rsid w:val="598304CC"/>
    <w:rsid w:val="59873478"/>
    <w:rsid w:val="598AFAC0"/>
    <w:rsid w:val="59E68439"/>
    <w:rsid w:val="5A394D6C"/>
    <w:rsid w:val="5A5C03FC"/>
    <w:rsid w:val="5A6C07EF"/>
    <w:rsid w:val="5A7A213F"/>
    <w:rsid w:val="5AC503A1"/>
    <w:rsid w:val="5AD60B44"/>
    <w:rsid w:val="5AF834F1"/>
    <w:rsid w:val="5B1F8639"/>
    <w:rsid w:val="5B29F409"/>
    <w:rsid w:val="5B6D4520"/>
    <w:rsid w:val="5B85FBD0"/>
    <w:rsid w:val="5B930072"/>
    <w:rsid w:val="5B9E84A1"/>
    <w:rsid w:val="5BC7EFB6"/>
    <w:rsid w:val="5BE53BD7"/>
    <w:rsid w:val="5C119F72"/>
    <w:rsid w:val="5CA57590"/>
    <w:rsid w:val="5CC6481E"/>
    <w:rsid w:val="5D9DFF88"/>
    <w:rsid w:val="5DD6F9E5"/>
    <w:rsid w:val="5DF7583F"/>
    <w:rsid w:val="5DFD0EB6"/>
    <w:rsid w:val="5E04333F"/>
    <w:rsid w:val="5E6159E9"/>
    <w:rsid w:val="5EE36CE4"/>
    <w:rsid w:val="5EFB76D6"/>
    <w:rsid w:val="5F1F32A6"/>
    <w:rsid w:val="5F23F649"/>
    <w:rsid w:val="5F2F84CC"/>
    <w:rsid w:val="5F694C0B"/>
    <w:rsid w:val="5F699CC8"/>
    <w:rsid w:val="5F7E06F0"/>
    <w:rsid w:val="5F996FE4"/>
    <w:rsid w:val="5FA6F2A1"/>
    <w:rsid w:val="5FA7B3F9"/>
    <w:rsid w:val="5FABC8CD"/>
    <w:rsid w:val="5FB00B28"/>
    <w:rsid w:val="5FBA3DB4"/>
    <w:rsid w:val="5FD69EE7"/>
    <w:rsid w:val="5FE4A9A9"/>
    <w:rsid w:val="5FEF4EEC"/>
    <w:rsid w:val="5FF750A3"/>
    <w:rsid w:val="5FFEE762"/>
    <w:rsid w:val="604F1DB8"/>
    <w:rsid w:val="6063FD12"/>
    <w:rsid w:val="606C844F"/>
    <w:rsid w:val="6079A6DA"/>
    <w:rsid w:val="6164BF64"/>
    <w:rsid w:val="61736C49"/>
    <w:rsid w:val="619B42B5"/>
    <w:rsid w:val="61AF533D"/>
    <w:rsid w:val="61BC4033"/>
    <w:rsid w:val="61D9049B"/>
    <w:rsid w:val="61E316AB"/>
    <w:rsid w:val="62156F87"/>
    <w:rsid w:val="622A4459"/>
    <w:rsid w:val="62340E11"/>
    <w:rsid w:val="625E3129"/>
    <w:rsid w:val="6261E38C"/>
    <w:rsid w:val="626A85A6"/>
    <w:rsid w:val="62871D67"/>
    <w:rsid w:val="629FC425"/>
    <w:rsid w:val="62A1F244"/>
    <w:rsid w:val="62C01454"/>
    <w:rsid w:val="62D1DD67"/>
    <w:rsid w:val="62D870C8"/>
    <w:rsid w:val="62E07610"/>
    <w:rsid w:val="63D75584"/>
    <w:rsid w:val="63DA8C6C"/>
    <w:rsid w:val="63EF070C"/>
    <w:rsid w:val="6416E43C"/>
    <w:rsid w:val="641CF606"/>
    <w:rsid w:val="6421BABC"/>
    <w:rsid w:val="64272E12"/>
    <w:rsid w:val="642E0354"/>
    <w:rsid w:val="644846A9"/>
    <w:rsid w:val="6463A126"/>
    <w:rsid w:val="6468709E"/>
    <w:rsid w:val="6474AA3B"/>
    <w:rsid w:val="64BF8AA3"/>
    <w:rsid w:val="64DCB8A8"/>
    <w:rsid w:val="64F40DD4"/>
    <w:rsid w:val="6518BC65"/>
    <w:rsid w:val="653043F9"/>
    <w:rsid w:val="65863CFB"/>
    <w:rsid w:val="65CC76B0"/>
    <w:rsid w:val="65DA14E9"/>
    <w:rsid w:val="65E20B7E"/>
    <w:rsid w:val="660C2929"/>
    <w:rsid w:val="662552EC"/>
    <w:rsid w:val="6626FC1F"/>
    <w:rsid w:val="663F68FB"/>
    <w:rsid w:val="6659EFE7"/>
    <w:rsid w:val="6680766E"/>
    <w:rsid w:val="66986582"/>
    <w:rsid w:val="66D911E7"/>
    <w:rsid w:val="6725ACBA"/>
    <w:rsid w:val="673BDA69"/>
    <w:rsid w:val="67535261"/>
    <w:rsid w:val="67A084B2"/>
    <w:rsid w:val="67A128EA"/>
    <w:rsid w:val="67BA4C33"/>
    <w:rsid w:val="67FEE0C0"/>
    <w:rsid w:val="680AE680"/>
    <w:rsid w:val="682EC626"/>
    <w:rsid w:val="685754B8"/>
    <w:rsid w:val="68839A12"/>
    <w:rsid w:val="68A1651B"/>
    <w:rsid w:val="68A5F447"/>
    <w:rsid w:val="68B9B670"/>
    <w:rsid w:val="69802216"/>
    <w:rsid w:val="6994399E"/>
    <w:rsid w:val="69BBF199"/>
    <w:rsid w:val="69BFC7A6"/>
    <w:rsid w:val="69CE32C4"/>
    <w:rsid w:val="69D5CB1E"/>
    <w:rsid w:val="69DA9E18"/>
    <w:rsid w:val="69E48C8D"/>
    <w:rsid w:val="69FA1843"/>
    <w:rsid w:val="6A42F1AB"/>
    <w:rsid w:val="6A43749A"/>
    <w:rsid w:val="6A4D212D"/>
    <w:rsid w:val="6AAD1062"/>
    <w:rsid w:val="6ABEDA54"/>
    <w:rsid w:val="6ACAB2E2"/>
    <w:rsid w:val="6AE76404"/>
    <w:rsid w:val="6B38A728"/>
    <w:rsid w:val="6BB33EFA"/>
    <w:rsid w:val="6BC61227"/>
    <w:rsid w:val="6BE9FAA0"/>
    <w:rsid w:val="6C067C82"/>
    <w:rsid w:val="6C1BBEFC"/>
    <w:rsid w:val="6C36217D"/>
    <w:rsid w:val="6C3A0076"/>
    <w:rsid w:val="6C56693B"/>
    <w:rsid w:val="6C5CD5FA"/>
    <w:rsid w:val="6C5CDA35"/>
    <w:rsid w:val="6C5F7826"/>
    <w:rsid w:val="6C9FF767"/>
    <w:rsid w:val="6CCDFB34"/>
    <w:rsid w:val="6D06D02A"/>
    <w:rsid w:val="6D17E197"/>
    <w:rsid w:val="6D2CF340"/>
    <w:rsid w:val="6D83941E"/>
    <w:rsid w:val="6D839F16"/>
    <w:rsid w:val="6D9DEB81"/>
    <w:rsid w:val="6DD1B190"/>
    <w:rsid w:val="6DD47B68"/>
    <w:rsid w:val="6DD884B0"/>
    <w:rsid w:val="6E0A2165"/>
    <w:rsid w:val="6E0D7E53"/>
    <w:rsid w:val="6E418B35"/>
    <w:rsid w:val="6E5D37F3"/>
    <w:rsid w:val="6E88968F"/>
    <w:rsid w:val="6E9CCD0B"/>
    <w:rsid w:val="6EA89D74"/>
    <w:rsid w:val="6EB25C05"/>
    <w:rsid w:val="6ED0281B"/>
    <w:rsid w:val="6EF111A7"/>
    <w:rsid w:val="6F0AE2AA"/>
    <w:rsid w:val="6F31A872"/>
    <w:rsid w:val="6F31B02F"/>
    <w:rsid w:val="6F391D72"/>
    <w:rsid w:val="6F736ABB"/>
    <w:rsid w:val="6F831F46"/>
    <w:rsid w:val="6F88BE46"/>
    <w:rsid w:val="6FA33760"/>
    <w:rsid w:val="6FBAB167"/>
    <w:rsid w:val="6FD7BD2D"/>
    <w:rsid w:val="6FE315C6"/>
    <w:rsid w:val="6FE32F15"/>
    <w:rsid w:val="6FFC906B"/>
    <w:rsid w:val="7011E2AB"/>
    <w:rsid w:val="70592FE2"/>
    <w:rsid w:val="70BA4C38"/>
    <w:rsid w:val="70BBDBB1"/>
    <w:rsid w:val="7125F83A"/>
    <w:rsid w:val="713AAC82"/>
    <w:rsid w:val="71BE5CA7"/>
    <w:rsid w:val="71CB6AF7"/>
    <w:rsid w:val="71EBA23A"/>
    <w:rsid w:val="7215AD91"/>
    <w:rsid w:val="7252D0C1"/>
    <w:rsid w:val="72628CF8"/>
    <w:rsid w:val="72646E86"/>
    <w:rsid w:val="72EA531A"/>
    <w:rsid w:val="7314F39E"/>
    <w:rsid w:val="73501CD9"/>
    <w:rsid w:val="7376115C"/>
    <w:rsid w:val="7387EDF0"/>
    <w:rsid w:val="7392561A"/>
    <w:rsid w:val="739F56CC"/>
    <w:rsid w:val="73AFDB64"/>
    <w:rsid w:val="73D1D813"/>
    <w:rsid w:val="73E1E5C2"/>
    <w:rsid w:val="741870DF"/>
    <w:rsid w:val="741C08DF"/>
    <w:rsid w:val="7429092E"/>
    <w:rsid w:val="744F75AB"/>
    <w:rsid w:val="745CBEB2"/>
    <w:rsid w:val="747B3339"/>
    <w:rsid w:val="74C7EDFA"/>
    <w:rsid w:val="74CAC6B3"/>
    <w:rsid w:val="74E19337"/>
    <w:rsid w:val="751CF019"/>
    <w:rsid w:val="75315751"/>
    <w:rsid w:val="753F7B07"/>
    <w:rsid w:val="753FC348"/>
    <w:rsid w:val="7550D04A"/>
    <w:rsid w:val="756048DA"/>
    <w:rsid w:val="757535CF"/>
    <w:rsid w:val="757E1709"/>
    <w:rsid w:val="7591659C"/>
    <w:rsid w:val="75A7A676"/>
    <w:rsid w:val="75AECC4E"/>
    <w:rsid w:val="75BB342A"/>
    <w:rsid w:val="75DDB8E4"/>
    <w:rsid w:val="764CB015"/>
    <w:rsid w:val="76A490F0"/>
    <w:rsid w:val="76BBEB38"/>
    <w:rsid w:val="76DEC31B"/>
    <w:rsid w:val="770F2A9D"/>
    <w:rsid w:val="771DB793"/>
    <w:rsid w:val="77467717"/>
    <w:rsid w:val="775BE0D6"/>
    <w:rsid w:val="77873CA5"/>
    <w:rsid w:val="77AB9E6A"/>
    <w:rsid w:val="77BE928F"/>
    <w:rsid w:val="77C3B710"/>
    <w:rsid w:val="77C4F82A"/>
    <w:rsid w:val="77F637D6"/>
    <w:rsid w:val="7815D2E1"/>
    <w:rsid w:val="786B62BC"/>
    <w:rsid w:val="7898D372"/>
    <w:rsid w:val="78F7CD65"/>
    <w:rsid w:val="7906A6CF"/>
    <w:rsid w:val="79DE2A8B"/>
    <w:rsid w:val="7A1E06A2"/>
    <w:rsid w:val="7A5926B0"/>
    <w:rsid w:val="7A651430"/>
    <w:rsid w:val="7A7FD9A7"/>
    <w:rsid w:val="7ABFC331"/>
    <w:rsid w:val="7AD97E17"/>
    <w:rsid w:val="7AFA719A"/>
    <w:rsid w:val="7B483B5E"/>
    <w:rsid w:val="7B6D1D1A"/>
    <w:rsid w:val="7B8FE15A"/>
    <w:rsid w:val="7B917985"/>
    <w:rsid w:val="7BBF08E9"/>
    <w:rsid w:val="7BDCF536"/>
    <w:rsid w:val="7BDFA163"/>
    <w:rsid w:val="7BEA805B"/>
    <w:rsid w:val="7C0C54FB"/>
    <w:rsid w:val="7C2E3BB5"/>
    <w:rsid w:val="7C4518FE"/>
    <w:rsid w:val="7C578AF0"/>
    <w:rsid w:val="7C7C1BB7"/>
    <w:rsid w:val="7C8BD7ED"/>
    <w:rsid w:val="7C9079C4"/>
    <w:rsid w:val="7C9748FA"/>
    <w:rsid w:val="7CBD36F6"/>
    <w:rsid w:val="7CDE4F34"/>
    <w:rsid w:val="7CF9E5AE"/>
    <w:rsid w:val="7D172757"/>
    <w:rsid w:val="7DB771AB"/>
    <w:rsid w:val="7DE321B8"/>
    <w:rsid w:val="7DE8F989"/>
    <w:rsid w:val="7E081D5C"/>
    <w:rsid w:val="7E1060E6"/>
    <w:rsid w:val="7E551EE8"/>
    <w:rsid w:val="7E64A534"/>
    <w:rsid w:val="7E660E1B"/>
    <w:rsid w:val="7E90DC3E"/>
    <w:rsid w:val="7E9951AE"/>
    <w:rsid w:val="7EB098C8"/>
    <w:rsid w:val="7EBBF3D9"/>
    <w:rsid w:val="7F4172FB"/>
    <w:rsid w:val="7F5B2614"/>
    <w:rsid w:val="7F5D863A"/>
    <w:rsid w:val="7F97F723"/>
    <w:rsid w:val="7FB41FF8"/>
    <w:rsid w:val="7FF2ACB1"/>
  </w:rsids>
  <m:mathPr>
    <m:mathFont m:val="Cambria Math"/>
    <m:brkBin m:val="before"/>
    <m:brkBinSub m:val="--"/>
    <m:smallFrac m:val="0"/>
    <m:dispDef/>
    <m:lMargin m:val="0"/>
    <m:rMargin m:val="0"/>
    <m:defJc m:val="centerGroup"/>
    <m:wrapIndent m:val="1440"/>
    <m:intLim m:val="subSup"/>
    <m:naryLim m:val="undOvr"/>
  </m:mathPr>
  <w:themeFontLang w:val="en-IN"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o:shapelayout v:ext="edit">
      <o:idmap v:ext="edit" data="2"/>
    </o:shapelayout>
  </w:shapeDefaults>
  <w:decimalSymbol w:val=","/>
  <w:listSeparator w:val=";"/>
  <w14:docId w14:val="5A2F4327"/>
  <w14:defaultImageDpi w14:val="330"/>
  <w15:chartTrackingRefBased/>
  <w15:docId w15:val="{28AED1E6-8230-4471-880F-3F78AF5A1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uiPriority w:val="1"/>
    <w:qFormat/>
    <w:rsid w:val="0013111B"/>
    <w:pPr>
      <w:spacing w:before="120" w:line="276" w:lineRule="auto"/>
      <w:jc w:val="both"/>
    </w:pPr>
    <w:rPr>
      <w:sz w:val="18"/>
      <w:lang w:val="lt-LT"/>
    </w:rPr>
  </w:style>
  <w:style w:type="paragraph" w:styleId="Antrat1">
    <w:name w:val="heading 1"/>
    <w:basedOn w:val="prastasis"/>
    <w:next w:val="prastasis"/>
    <w:link w:val="Antrat1Diagrama"/>
    <w:uiPriority w:val="2"/>
    <w:qFormat/>
    <w:rsid w:val="00392C8E"/>
    <w:pPr>
      <w:keepNext/>
      <w:keepLines/>
      <w:pageBreakBefore/>
      <w:numPr>
        <w:numId w:val="16"/>
      </w:numPr>
      <w:spacing w:before="400" w:line="264" w:lineRule="auto"/>
      <w:outlineLvl w:val="0"/>
    </w:pPr>
    <w:rPr>
      <w:rFonts w:asciiTheme="majorHAnsi" w:eastAsiaTheme="majorEastAsia" w:hAnsiTheme="majorHAnsi" w:cstheme="majorBidi"/>
      <w:color w:val="1A1A1A" w:themeColor="accent1" w:themeShade="BF"/>
      <w:sz w:val="40"/>
      <w:szCs w:val="32"/>
    </w:rPr>
  </w:style>
  <w:style w:type="paragraph" w:styleId="Antrat2">
    <w:name w:val="heading 2"/>
    <w:basedOn w:val="Antrat1"/>
    <w:next w:val="prastasis"/>
    <w:link w:val="Antrat2Diagrama"/>
    <w:uiPriority w:val="2"/>
    <w:qFormat/>
    <w:rsid w:val="00392C8E"/>
    <w:pPr>
      <w:pageBreakBefore w:val="0"/>
      <w:numPr>
        <w:ilvl w:val="1"/>
      </w:numPr>
      <w:spacing w:before="200" w:after="120"/>
      <w:outlineLvl w:val="1"/>
    </w:pPr>
    <w:rPr>
      <w:sz w:val="28"/>
      <w:szCs w:val="26"/>
    </w:rPr>
  </w:style>
  <w:style w:type="paragraph" w:styleId="Antrat3">
    <w:name w:val="heading 3"/>
    <w:basedOn w:val="prastasis"/>
    <w:next w:val="prastasis"/>
    <w:link w:val="Antrat3Diagrama"/>
    <w:uiPriority w:val="2"/>
    <w:qFormat/>
    <w:rsid w:val="007E7E28"/>
    <w:pPr>
      <w:keepNext/>
      <w:keepLines/>
      <w:numPr>
        <w:ilvl w:val="2"/>
        <w:numId w:val="16"/>
      </w:numPr>
      <w:spacing w:before="160" w:after="120"/>
      <w:outlineLvl w:val="2"/>
    </w:pPr>
    <w:rPr>
      <w:rFonts w:asciiTheme="majorHAnsi" w:eastAsiaTheme="majorEastAsia" w:hAnsiTheme="majorHAnsi" w:cstheme="majorBidi"/>
      <w:color w:val="111111" w:themeColor="accent1" w:themeShade="7F"/>
      <w:sz w:val="24"/>
      <w:szCs w:val="24"/>
    </w:rPr>
  </w:style>
  <w:style w:type="paragraph" w:styleId="Antrat4">
    <w:name w:val="heading 4"/>
    <w:basedOn w:val="prastasis"/>
    <w:next w:val="prastasis"/>
    <w:link w:val="Antrat4Diagrama"/>
    <w:uiPriority w:val="2"/>
    <w:unhideWhenUsed/>
    <w:qFormat/>
    <w:rsid w:val="000E0215"/>
    <w:pPr>
      <w:keepNext/>
      <w:keepLines/>
      <w:numPr>
        <w:ilvl w:val="3"/>
        <w:numId w:val="16"/>
      </w:numPr>
      <w:spacing w:before="40" w:after="0"/>
      <w:outlineLvl w:val="3"/>
    </w:pPr>
    <w:rPr>
      <w:rFonts w:asciiTheme="majorHAnsi" w:eastAsiaTheme="majorEastAsia" w:hAnsiTheme="majorHAnsi" w:cstheme="majorBidi"/>
      <w:iCs/>
      <w:color w:val="1A1A1A" w:themeColor="accent1" w:themeShade="BF"/>
      <w:sz w:val="20"/>
    </w:rPr>
  </w:style>
  <w:style w:type="paragraph" w:styleId="Antrat5">
    <w:name w:val="heading 5"/>
    <w:basedOn w:val="prastasis"/>
    <w:next w:val="prastasis"/>
    <w:link w:val="Antrat5Diagrama"/>
    <w:uiPriority w:val="2"/>
    <w:unhideWhenUsed/>
    <w:qFormat/>
    <w:rsid w:val="006774A8"/>
    <w:pPr>
      <w:keepNext/>
      <w:keepLines/>
      <w:numPr>
        <w:ilvl w:val="4"/>
        <w:numId w:val="16"/>
      </w:numPr>
      <w:spacing w:before="40" w:after="0"/>
      <w:outlineLvl w:val="4"/>
    </w:pPr>
    <w:rPr>
      <w:rFonts w:asciiTheme="majorHAnsi" w:eastAsiaTheme="majorEastAsia" w:hAnsiTheme="majorHAnsi" w:cstheme="majorBidi"/>
      <w:color w:val="82009B" w:themeColor="accent6"/>
    </w:rPr>
  </w:style>
  <w:style w:type="paragraph" w:styleId="Antrat6">
    <w:name w:val="heading 6"/>
    <w:basedOn w:val="prastasis"/>
    <w:next w:val="prastasis"/>
    <w:link w:val="Antrat6Diagrama"/>
    <w:uiPriority w:val="2"/>
    <w:unhideWhenUsed/>
    <w:qFormat/>
    <w:rsid w:val="00A019FA"/>
    <w:pPr>
      <w:keepNext/>
      <w:keepLines/>
      <w:numPr>
        <w:ilvl w:val="5"/>
        <w:numId w:val="16"/>
      </w:numPr>
      <w:spacing w:before="40" w:after="0"/>
      <w:outlineLvl w:val="5"/>
    </w:pPr>
    <w:rPr>
      <w:rFonts w:asciiTheme="majorHAnsi" w:eastAsiaTheme="majorEastAsia" w:hAnsiTheme="majorHAnsi" w:cstheme="majorBidi"/>
      <w:color w:val="3CEB9D" w:themeColor="accent5"/>
    </w:rPr>
  </w:style>
  <w:style w:type="paragraph" w:styleId="Antrat7">
    <w:name w:val="heading 7"/>
    <w:basedOn w:val="prastasis"/>
    <w:next w:val="prastasis"/>
    <w:link w:val="Antrat7Diagrama"/>
    <w:uiPriority w:val="2"/>
    <w:unhideWhenUsed/>
    <w:qFormat/>
    <w:rsid w:val="00E80984"/>
    <w:pPr>
      <w:keepNext/>
      <w:keepLines/>
      <w:numPr>
        <w:ilvl w:val="6"/>
        <w:numId w:val="16"/>
      </w:numPr>
      <w:spacing w:before="40" w:after="0"/>
      <w:outlineLvl w:val="6"/>
    </w:pPr>
    <w:rPr>
      <w:rFonts w:asciiTheme="majorHAnsi" w:eastAsiaTheme="majorEastAsia" w:hAnsiTheme="majorHAnsi" w:cstheme="majorBidi"/>
      <w:iCs/>
      <w:color w:val="ACAEAC" w:themeColor="accent2"/>
    </w:rPr>
  </w:style>
  <w:style w:type="paragraph" w:styleId="Antrat8">
    <w:name w:val="heading 8"/>
    <w:basedOn w:val="prastasis"/>
    <w:next w:val="prastasis"/>
    <w:link w:val="Antrat8Diagrama"/>
    <w:uiPriority w:val="2"/>
    <w:semiHidden/>
    <w:unhideWhenUsed/>
    <w:qFormat/>
    <w:rsid w:val="00E80984"/>
    <w:pPr>
      <w:keepNext/>
      <w:keepLines/>
      <w:numPr>
        <w:ilvl w:val="7"/>
        <w:numId w:val="16"/>
      </w:numPr>
      <w:spacing w:before="40" w:after="0"/>
      <w:outlineLvl w:val="7"/>
    </w:pPr>
    <w:rPr>
      <w:rFonts w:asciiTheme="majorHAnsi" w:eastAsiaTheme="majorEastAsia" w:hAnsiTheme="majorHAnsi" w:cstheme="majorBidi"/>
      <w:color w:val="E6E6E6" w:themeColor="accent3"/>
      <w:sz w:val="21"/>
      <w:szCs w:val="21"/>
    </w:rPr>
  </w:style>
  <w:style w:type="paragraph" w:styleId="Antrat9">
    <w:name w:val="heading 9"/>
    <w:basedOn w:val="prastasis"/>
    <w:next w:val="prastasis"/>
    <w:link w:val="Antrat9Diagrama"/>
    <w:uiPriority w:val="9"/>
    <w:semiHidden/>
    <w:unhideWhenUsed/>
    <w:qFormat/>
    <w:rsid w:val="0085364E"/>
    <w:pPr>
      <w:keepNext/>
      <w:keepLines/>
      <w:numPr>
        <w:ilvl w:val="8"/>
        <w:numId w:val="16"/>
      </w:numPr>
      <w:spacing w:before="40" w:after="0"/>
      <w:outlineLvl w:val="8"/>
    </w:pPr>
    <w:rPr>
      <w:rFonts w:asciiTheme="majorHAnsi" w:eastAsiaTheme="majorEastAsia" w:hAnsiTheme="majorHAnsi" w:cstheme="majorBidi"/>
      <w:i/>
      <w:iCs/>
      <w:color w:val="444444"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2"/>
    <w:rsid w:val="00392C8E"/>
    <w:rPr>
      <w:rFonts w:asciiTheme="majorHAnsi" w:eastAsiaTheme="majorEastAsia" w:hAnsiTheme="majorHAnsi" w:cstheme="majorBidi"/>
      <w:color w:val="1A1A1A" w:themeColor="accent1" w:themeShade="BF"/>
      <w:sz w:val="40"/>
      <w:szCs w:val="32"/>
      <w:lang w:val="lt-LT"/>
    </w:rPr>
  </w:style>
  <w:style w:type="character" w:customStyle="1" w:styleId="Antrat2Diagrama">
    <w:name w:val="Antraštė 2 Diagrama"/>
    <w:basedOn w:val="Numatytasispastraiposriftas"/>
    <w:link w:val="Antrat2"/>
    <w:uiPriority w:val="2"/>
    <w:rsid w:val="00392C8E"/>
    <w:rPr>
      <w:rFonts w:asciiTheme="majorHAnsi" w:eastAsiaTheme="majorEastAsia" w:hAnsiTheme="majorHAnsi" w:cstheme="majorBidi"/>
      <w:color w:val="1A1A1A" w:themeColor="accent1" w:themeShade="BF"/>
      <w:sz w:val="28"/>
      <w:szCs w:val="26"/>
      <w:lang w:val="lt-LT"/>
    </w:rPr>
  </w:style>
  <w:style w:type="character" w:customStyle="1" w:styleId="Antrat3Diagrama">
    <w:name w:val="Antraštė 3 Diagrama"/>
    <w:basedOn w:val="Numatytasispastraiposriftas"/>
    <w:link w:val="Antrat3"/>
    <w:uiPriority w:val="2"/>
    <w:rsid w:val="007E7E28"/>
    <w:rPr>
      <w:rFonts w:asciiTheme="majorHAnsi" w:eastAsiaTheme="majorEastAsia" w:hAnsiTheme="majorHAnsi" w:cstheme="majorBidi"/>
      <w:color w:val="111111" w:themeColor="accent1" w:themeShade="7F"/>
      <w:sz w:val="24"/>
      <w:szCs w:val="24"/>
      <w:lang w:val="lt-LT"/>
    </w:rPr>
  </w:style>
  <w:style w:type="character" w:customStyle="1" w:styleId="Antrat4Diagrama">
    <w:name w:val="Antraštė 4 Diagrama"/>
    <w:basedOn w:val="Numatytasispastraiposriftas"/>
    <w:link w:val="Antrat4"/>
    <w:uiPriority w:val="2"/>
    <w:rsid w:val="000E0215"/>
    <w:rPr>
      <w:rFonts w:asciiTheme="majorHAnsi" w:eastAsiaTheme="majorEastAsia" w:hAnsiTheme="majorHAnsi" w:cstheme="majorBidi"/>
      <w:iCs/>
      <w:color w:val="1A1A1A" w:themeColor="accent1" w:themeShade="BF"/>
      <w:sz w:val="20"/>
      <w:lang w:val="lt-LT"/>
    </w:rPr>
  </w:style>
  <w:style w:type="character" w:customStyle="1" w:styleId="Antrat5Diagrama">
    <w:name w:val="Antraštė 5 Diagrama"/>
    <w:basedOn w:val="Numatytasispastraiposriftas"/>
    <w:link w:val="Antrat5"/>
    <w:uiPriority w:val="2"/>
    <w:rsid w:val="00707FA1"/>
    <w:rPr>
      <w:rFonts w:asciiTheme="majorHAnsi" w:eastAsiaTheme="majorEastAsia" w:hAnsiTheme="majorHAnsi" w:cstheme="majorBidi"/>
      <w:color w:val="82009B" w:themeColor="accent6"/>
      <w:sz w:val="20"/>
      <w:lang w:val="lt-LT"/>
    </w:rPr>
  </w:style>
  <w:style w:type="character" w:customStyle="1" w:styleId="Antrat6Diagrama">
    <w:name w:val="Antraštė 6 Diagrama"/>
    <w:basedOn w:val="Numatytasispastraiposriftas"/>
    <w:link w:val="Antrat6"/>
    <w:uiPriority w:val="2"/>
    <w:rsid w:val="00707FA1"/>
    <w:rPr>
      <w:rFonts w:asciiTheme="majorHAnsi" w:eastAsiaTheme="majorEastAsia" w:hAnsiTheme="majorHAnsi" w:cstheme="majorBidi"/>
      <w:color w:val="3CEB9D" w:themeColor="accent5"/>
      <w:sz w:val="20"/>
      <w:lang w:val="lt-LT"/>
    </w:rPr>
  </w:style>
  <w:style w:type="paragraph" w:styleId="Pavadinimas">
    <w:name w:val="Title"/>
    <w:basedOn w:val="prastasis"/>
    <w:next w:val="prastasis"/>
    <w:link w:val="PavadinimasDiagrama"/>
    <w:uiPriority w:val="10"/>
    <w:qFormat/>
    <w:rsid w:val="00F53547"/>
    <w:pPr>
      <w:spacing w:after="0" w:line="240" w:lineRule="auto"/>
      <w:contextualSpacing/>
    </w:pPr>
    <w:rPr>
      <w:rFonts w:asciiTheme="majorHAnsi" w:eastAsiaTheme="majorEastAsia" w:hAnsiTheme="majorHAnsi" w:cstheme="majorBidi"/>
      <w:b/>
      <w:kern w:val="28"/>
      <w:sz w:val="64"/>
      <w:szCs w:val="56"/>
    </w:rPr>
  </w:style>
  <w:style w:type="character" w:customStyle="1" w:styleId="PavadinimasDiagrama">
    <w:name w:val="Pavadinimas Diagrama"/>
    <w:basedOn w:val="Numatytasispastraiposriftas"/>
    <w:link w:val="Pavadinimas"/>
    <w:uiPriority w:val="10"/>
    <w:rsid w:val="00F53547"/>
    <w:rPr>
      <w:rFonts w:asciiTheme="majorHAnsi" w:eastAsiaTheme="majorEastAsia" w:hAnsiTheme="majorHAnsi" w:cstheme="majorBidi"/>
      <w:b/>
      <w:kern w:val="28"/>
      <w:sz w:val="64"/>
      <w:szCs w:val="56"/>
    </w:rPr>
  </w:style>
  <w:style w:type="paragraph" w:styleId="Paantrat">
    <w:name w:val="Subtitle"/>
    <w:basedOn w:val="prastasis"/>
    <w:next w:val="prastasis"/>
    <w:link w:val="PaantratDiagrama"/>
    <w:uiPriority w:val="11"/>
    <w:qFormat/>
    <w:rsid w:val="00BD2319"/>
    <w:pPr>
      <w:numPr>
        <w:ilvl w:val="1"/>
      </w:numPr>
      <w:spacing w:before="240" w:after="240"/>
    </w:pPr>
    <w:rPr>
      <w:rFonts w:eastAsiaTheme="minorEastAsia"/>
      <w:color w:val="ACAEAC" w:themeColor="accent2"/>
      <w:sz w:val="40"/>
    </w:rPr>
  </w:style>
  <w:style w:type="character" w:customStyle="1" w:styleId="PaantratDiagrama">
    <w:name w:val="Paantraštė Diagrama"/>
    <w:basedOn w:val="Numatytasispastraiposriftas"/>
    <w:link w:val="Paantrat"/>
    <w:uiPriority w:val="11"/>
    <w:rsid w:val="00BD2319"/>
    <w:rPr>
      <w:rFonts w:eastAsiaTheme="minorEastAsia"/>
      <w:color w:val="ACAEAC" w:themeColor="accent2"/>
      <w:sz w:val="40"/>
    </w:rPr>
  </w:style>
  <w:style w:type="character" w:styleId="Knygospavadinimas">
    <w:name w:val="Book Title"/>
    <w:basedOn w:val="Numatytasispastraiposriftas"/>
    <w:uiPriority w:val="33"/>
    <w:semiHidden/>
    <w:qFormat/>
    <w:rsid w:val="0056786E"/>
    <w:rPr>
      <w:b/>
      <w:bCs/>
      <w:i/>
      <w:iCs/>
      <w:spacing w:val="5"/>
    </w:rPr>
  </w:style>
  <w:style w:type="paragraph" w:styleId="Turinioantrat">
    <w:name w:val="TOC Heading"/>
    <w:basedOn w:val="Antrat1"/>
    <w:next w:val="prastasis"/>
    <w:uiPriority w:val="39"/>
    <w:qFormat/>
    <w:rsid w:val="003619A6"/>
    <w:pPr>
      <w:outlineLvl w:val="9"/>
    </w:pPr>
    <w:rPr>
      <w:color w:val="232323" w:themeColor="accent1"/>
      <w:kern w:val="0"/>
      <w:sz w:val="72"/>
      <w14:ligatures w14:val="none"/>
    </w:rPr>
  </w:style>
  <w:style w:type="paragraph" w:styleId="Turinys1">
    <w:name w:val="toc 1"/>
    <w:basedOn w:val="prastasis"/>
    <w:next w:val="prastasis"/>
    <w:autoRedefine/>
    <w:uiPriority w:val="39"/>
    <w:rsid w:val="00D653D2"/>
    <w:pPr>
      <w:tabs>
        <w:tab w:val="left" w:pos="397"/>
        <w:tab w:val="right" w:leader="dot" w:pos="10252"/>
      </w:tabs>
      <w:spacing w:before="240" w:after="100"/>
      <w:ind w:left="57" w:firstLine="57"/>
    </w:pPr>
  </w:style>
  <w:style w:type="paragraph" w:styleId="Turinys2">
    <w:name w:val="toc 2"/>
    <w:basedOn w:val="prastasis"/>
    <w:next w:val="prastasis"/>
    <w:autoRedefine/>
    <w:uiPriority w:val="39"/>
    <w:rsid w:val="00D653D2"/>
    <w:pPr>
      <w:spacing w:after="100"/>
      <w:ind w:left="340" w:firstLine="340"/>
    </w:pPr>
  </w:style>
  <w:style w:type="paragraph" w:styleId="Turinys3">
    <w:name w:val="toc 3"/>
    <w:basedOn w:val="prastasis"/>
    <w:next w:val="prastasis"/>
    <w:autoRedefine/>
    <w:uiPriority w:val="39"/>
    <w:rsid w:val="00D653D2"/>
    <w:pPr>
      <w:spacing w:after="100"/>
      <w:ind w:left="1361" w:hanging="340"/>
    </w:pPr>
  </w:style>
  <w:style w:type="character" w:styleId="Hipersaitas">
    <w:name w:val="Hyperlink"/>
    <w:aliases w:val="Alna"/>
    <w:basedOn w:val="Numatytasispastraiposriftas"/>
    <w:uiPriority w:val="99"/>
    <w:rsid w:val="0056786E"/>
    <w:rPr>
      <w:color w:val="82009B" w:themeColor="hyperlink"/>
      <w:u w:val="single"/>
    </w:rPr>
  </w:style>
  <w:style w:type="character" w:styleId="Grietas">
    <w:name w:val="Strong"/>
    <w:basedOn w:val="Numatytasispastraiposriftas"/>
    <w:uiPriority w:val="22"/>
    <w:qFormat/>
    <w:rsid w:val="0089712F"/>
    <w:rPr>
      <w:b/>
      <w:bCs/>
    </w:rPr>
  </w:style>
  <w:style w:type="character" w:styleId="Emfaz">
    <w:name w:val="Emphasis"/>
    <w:basedOn w:val="Numatytasispastraiposriftas"/>
    <w:uiPriority w:val="20"/>
    <w:qFormat/>
    <w:rsid w:val="0089712F"/>
    <w:rPr>
      <w:i/>
      <w:iCs/>
    </w:rPr>
  </w:style>
  <w:style w:type="character" w:customStyle="1" w:styleId="YellowText">
    <w:name w:val="Yellow Text"/>
    <w:basedOn w:val="Numatytasispastraiposriftas"/>
    <w:uiPriority w:val="4"/>
    <w:qFormat/>
    <w:rsid w:val="0089712F"/>
    <w:rPr>
      <w:color w:val="EBFE41" w:themeColor="accent4"/>
    </w:rPr>
  </w:style>
  <w:style w:type="paragraph" w:customStyle="1" w:styleId="DarkBlock">
    <w:name w:val="Dark Block"/>
    <w:basedOn w:val="prastasis"/>
    <w:link w:val="DarkBlockChar"/>
    <w:uiPriority w:val="14"/>
    <w:qFormat/>
    <w:rsid w:val="001F1D08"/>
    <w:pPr>
      <w:pBdr>
        <w:top w:val="single" w:sz="48" w:space="31" w:color="232323" w:themeColor="text2"/>
        <w:left w:val="single" w:sz="48" w:space="31" w:color="232323" w:themeColor="text2"/>
        <w:bottom w:val="single" w:sz="48" w:space="31" w:color="232323" w:themeColor="text2"/>
        <w:right w:val="single" w:sz="48" w:space="31" w:color="232323" w:themeColor="text2"/>
      </w:pBdr>
      <w:shd w:val="clear" w:color="auto" w:fill="232323" w:themeFill="text2"/>
      <w:ind w:left="-68" w:right="-68"/>
    </w:pPr>
    <w:rPr>
      <w:rFonts w:asciiTheme="majorHAnsi" w:hAnsiTheme="majorHAnsi"/>
      <w:color w:val="FEFEFE" w:themeColor="background1"/>
      <w:sz w:val="56"/>
    </w:rPr>
  </w:style>
  <w:style w:type="paragraph" w:styleId="Betarp">
    <w:name w:val="No Spacing"/>
    <w:link w:val="BetarpDiagrama"/>
    <w:uiPriority w:val="1"/>
    <w:qFormat/>
    <w:rsid w:val="007E7E28"/>
    <w:pPr>
      <w:spacing w:after="0" w:line="240" w:lineRule="auto"/>
    </w:pPr>
    <w:rPr>
      <w:sz w:val="20"/>
    </w:rPr>
  </w:style>
  <w:style w:type="paragraph" w:styleId="Antrats">
    <w:name w:val="header"/>
    <w:basedOn w:val="prastasis"/>
    <w:link w:val="AntratsDiagrama"/>
    <w:uiPriority w:val="99"/>
    <w:rsid w:val="00F00630"/>
    <w:pPr>
      <w:tabs>
        <w:tab w:val="center" w:pos="4513"/>
        <w:tab w:val="right" w:pos="9026"/>
      </w:tabs>
      <w:spacing w:before="40" w:after="40" w:line="240" w:lineRule="auto"/>
      <w:jc w:val="right"/>
    </w:pPr>
    <w:rPr>
      <w:color w:val="909090" w:themeColor="text1" w:themeTint="80"/>
      <w:sz w:val="19"/>
    </w:rPr>
  </w:style>
  <w:style w:type="character" w:customStyle="1" w:styleId="AntratsDiagrama">
    <w:name w:val="Antraštės Diagrama"/>
    <w:basedOn w:val="Numatytasispastraiposriftas"/>
    <w:link w:val="Antrats"/>
    <w:uiPriority w:val="99"/>
    <w:rsid w:val="00707FA1"/>
    <w:rPr>
      <w:color w:val="909090" w:themeColor="text1" w:themeTint="80"/>
      <w:sz w:val="19"/>
      <w:lang w:val="en-US"/>
    </w:rPr>
  </w:style>
  <w:style w:type="paragraph" w:styleId="Porat">
    <w:name w:val="footer"/>
    <w:basedOn w:val="prastasis"/>
    <w:link w:val="PoratDiagrama"/>
    <w:uiPriority w:val="99"/>
    <w:semiHidden/>
    <w:rsid w:val="00BA2BE6"/>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semiHidden/>
    <w:rsid w:val="00707FA1"/>
    <w:rPr>
      <w:lang w:val="en-US"/>
    </w:rPr>
  </w:style>
  <w:style w:type="paragraph" w:customStyle="1" w:styleId="SectionHeader">
    <w:name w:val="Section Header"/>
    <w:basedOn w:val="Antrat1"/>
    <w:link w:val="SectionHeaderChar"/>
    <w:uiPriority w:val="13"/>
    <w:qFormat/>
    <w:rsid w:val="003C0669"/>
    <w:pPr>
      <w:numPr>
        <w:numId w:val="6"/>
      </w:numPr>
      <w:ind w:left="0" w:firstLine="0"/>
    </w:pPr>
    <w:rPr>
      <w:sz w:val="72"/>
    </w:rPr>
  </w:style>
  <w:style w:type="paragraph" w:customStyle="1" w:styleId="SectionSubtitle">
    <w:name w:val="Section Subtitle"/>
    <w:basedOn w:val="Paantrat"/>
    <w:uiPriority w:val="24"/>
    <w:qFormat/>
    <w:rsid w:val="00A019FA"/>
    <w:pPr>
      <w:spacing w:before="160" w:line="269" w:lineRule="auto"/>
    </w:pPr>
    <w:rPr>
      <w:color w:val="82009B" w:themeColor="accent6"/>
    </w:rPr>
  </w:style>
  <w:style w:type="character" w:styleId="Vietosrezervavimoenklotekstas">
    <w:name w:val="Placeholder Text"/>
    <w:basedOn w:val="Numatytasispastraiposriftas"/>
    <w:uiPriority w:val="99"/>
    <w:semiHidden/>
    <w:rsid w:val="00450ED5"/>
    <w:rPr>
      <w:color w:val="666666"/>
    </w:rPr>
  </w:style>
  <w:style w:type="paragraph" w:customStyle="1" w:styleId="GraphiteBlock">
    <w:name w:val="Graphite Block"/>
    <w:basedOn w:val="DarkBlock"/>
    <w:uiPriority w:val="8"/>
    <w:qFormat/>
    <w:rsid w:val="007D745F"/>
    <w:pPr>
      <w:pBdr>
        <w:top w:val="single" w:sz="48" w:space="20" w:color="232323" w:themeColor="text2"/>
        <w:bottom w:val="single" w:sz="48" w:space="20" w:color="232323" w:themeColor="text2"/>
      </w:pBdr>
      <w:spacing w:line="264" w:lineRule="auto"/>
    </w:pPr>
    <w:rPr>
      <w:rFonts w:asciiTheme="minorHAnsi" w:hAnsiTheme="minorHAnsi"/>
      <w:noProof/>
      <w:sz w:val="28"/>
    </w:rPr>
  </w:style>
  <w:style w:type="paragraph" w:customStyle="1" w:styleId="MintBlock">
    <w:name w:val="Mint Block"/>
    <w:basedOn w:val="GraphiteBlock"/>
    <w:uiPriority w:val="8"/>
    <w:qFormat/>
    <w:rsid w:val="007D745F"/>
    <w:pPr>
      <w:pBdr>
        <w:top w:val="single" w:sz="48" w:space="20" w:color="3CEB9D" w:themeColor="accent5"/>
        <w:left w:val="single" w:sz="48" w:space="31" w:color="3CEB9D" w:themeColor="accent5"/>
        <w:bottom w:val="single" w:sz="48" w:space="20" w:color="3CEB9D" w:themeColor="accent5"/>
        <w:right w:val="single" w:sz="48" w:space="31" w:color="3CEB9D" w:themeColor="accent5"/>
      </w:pBdr>
      <w:shd w:val="clear" w:color="auto" w:fill="3CEB9D" w:themeFill="accent5"/>
    </w:pPr>
    <w:rPr>
      <w:color w:val="auto"/>
    </w:rPr>
  </w:style>
  <w:style w:type="paragraph" w:customStyle="1" w:styleId="PurpleBlock">
    <w:name w:val="Purple Block"/>
    <w:basedOn w:val="MintBlock"/>
    <w:uiPriority w:val="8"/>
    <w:qFormat/>
    <w:rsid w:val="007D745F"/>
    <w:pPr>
      <w:pBdr>
        <w:top w:val="single" w:sz="48" w:space="20" w:color="82009B" w:themeColor="accent6"/>
        <w:left w:val="single" w:sz="48" w:space="31" w:color="82009B" w:themeColor="accent6"/>
        <w:bottom w:val="single" w:sz="48" w:space="20" w:color="82009B" w:themeColor="accent6"/>
        <w:right w:val="single" w:sz="48" w:space="31" w:color="82009B" w:themeColor="accent6"/>
      </w:pBdr>
      <w:shd w:val="clear" w:color="auto" w:fill="82009B" w:themeFill="accent6"/>
    </w:pPr>
  </w:style>
  <w:style w:type="paragraph" w:customStyle="1" w:styleId="YellowBlock">
    <w:name w:val="Yellow Block"/>
    <w:basedOn w:val="PurpleBlock"/>
    <w:uiPriority w:val="8"/>
    <w:qFormat/>
    <w:rsid w:val="007D745F"/>
    <w:pPr>
      <w:pBdr>
        <w:top w:val="single" w:sz="48" w:space="20" w:color="EBFE41" w:themeColor="accent4"/>
        <w:left w:val="single" w:sz="48" w:space="31" w:color="EBFE41" w:themeColor="accent4"/>
        <w:bottom w:val="single" w:sz="48" w:space="20" w:color="EBFE41" w:themeColor="accent4"/>
        <w:right w:val="single" w:sz="48" w:space="31" w:color="EBFE41" w:themeColor="accent4"/>
      </w:pBdr>
      <w:shd w:val="clear" w:color="auto" w:fill="EBFE41" w:themeFill="accent4"/>
    </w:pPr>
  </w:style>
  <w:style w:type="paragraph" w:customStyle="1" w:styleId="AshGreyBlock">
    <w:name w:val="Ash Grey Block"/>
    <w:basedOn w:val="YellowBlock"/>
    <w:uiPriority w:val="8"/>
    <w:qFormat/>
    <w:rsid w:val="007D745F"/>
    <w:pPr>
      <w:pBdr>
        <w:top w:val="single" w:sz="48" w:space="20" w:color="ACAEAC" w:themeColor="accent2"/>
        <w:left w:val="single" w:sz="48" w:space="31" w:color="ACAEAC" w:themeColor="accent2"/>
        <w:bottom w:val="single" w:sz="48" w:space="20" w:color="ACAEAC" w:themeColor="accent2"/>
        <w:right w:val="single" w:sz="48" w:space="31" w:color="ACAEAC" w:themeColor="accent2"/>
      </w:pBdr>
      <w:shd w:val="clear" w:color="auto" w:fill="ACAEAC" w:themeFill="accent2"/>
    </w:pPr>
  </w:style>
  <w:style w:type="paragraph" w:customStyle="1" w:styleId="PaleGreyBlock">
    <w:name w:val="Pale Grey Block"/>
    <w:basedOn w:val="AshGreyBlock"/>
    <w:uiPriority w:val="8"/>
    <w:qFormat/>
    <w:rsid w:val="007D745F"/>
    <w:pPr>
      <w:pBdr>
        <w:top w:val="single" w:sz="48" w:space="20" w:color="E6E6E6" w:themeColor="accent3"/>
        <w:left w:val="single" w:sz="48" w:space="31" w:color="E6E6E6" w:themeColor="accent3"/>
        <w:bottom w:val="single" w:sz="48" w:space="20" w:color="E6E6E6" w:themeColor="accent3"/>
        <w:right w:val="single" w:sz="48" w:space="31" w:color="E6E6E6" w:themeColor="accent3"/>
      </w:pBdr>
      <w:shd w:val="clear" w:color="auto" w:fill="E6E6E6" w:themeFill="accent3"/>
    </w:pPr>
  </w:style>
  <w:style w:type="paragraph" w:styleId="Sraassuenkleliais">
    <w:name w:val="List Bullet"/>
    <w:basedOn w:val="prastasis"/>
    <w:uiPriority w:val="3"/>
    <w:unhideWhenUsed/>
    <w:rsid w:val="004F4DBB"/>
    <w:pPr>
      <w:numPr>
        <w:numId w:val="1"/>
      </w:numPr>
      <w:spacing w:before="240" w:after="120"/>
      <w:contextualSpacing/>
    </w:pPr>
  </w:style>
  <w:style w:type="paragraph" w:styleId="Sraassuenkleliais2">
    <w:name w:val="List Bullet 2"/>
    <w:basedOn w:val="prastasis"/>
    <w:uiPriority w:val="3"/>
    <w:unhideWhenUsed/>
    <w:rsid w:val="004F4DBB"/>
    <w:pPr>
      <w:numPr>
        <w:numId w:val="2"/>
      </w:numPr>
      <w:spacing w:after="120"/>
      <w:ind w:left="697" w:hanging="357"/>
      <w:contextualSpacing/>
    </w:pPr>
  </w:style>
  <w:style w:type="paragraph" w:styleId="Sraassuenkleliais3">
    <w:name w:val="List Bullet 3"/>
    <w:basedOn w:val="prastasis"/>
    <w:uiPriority w:val="3"/>
    <w:unhideWhenUsed/>
    <w:rsid w:val="004F4DBB"/>
    <w:pPr>
      <w:numPr>
        <w:numId w:val="3"/>
      </w:numPr>
      <w:spacing w:after="120"/>
      <w:ind w:left="1020" w:hanging="340"/>
      <w:contextualSpacing/>
    </w:pPr>
  </w:style>
  <w:style w:type="paragraph" w:styleId="Sraassuenkleliais4">
    <w:name w:val="List Bullet 4"/>
    <w:basedOn w:val="prastasis"/>
    <w:uiPriority w:val="3"/>
    <w:semiHidden/>
    <w:rsid w:val="00B3744D"/>
    <w:pPr>
      <w:numPr>
        <w:numId w:val="4"/>
      </w:numPr>
      <w:ind w:left="1361" w:hanging="340"/>
      <w:contextualSpacing/>
    </w:pPr>
  </w:style>
  <w:style w:type="paragraph" w:styleId="Sraassuenkleliais5">
    <w:name w:val="List Bullet 5"/>
    <w:basedOn w:val="prastasis"/>
    <w:uiPriority w:val="3"/>
    <w:semiHidden/>
    <w:unhideWhenUsed/>
    <w:rsid w:val="00B3744D"/>
    <w:pPr>
      <w:numPr>
        <w:numId w:val="5"/>
      </w:numPr>
      <w:ind w:left="1701" w:hanging="340"/>
      <w:contextualSpacing/>
    </w:pPr>
  </w:style>
  <w:style w:type="table" w:styleId="Lentelstinklelis">
    <w:name w:val="Table Grid"/>
    <w:basedOn w:val="prastojilentel"/>
    <w:uiPriority w:val="39"/>
    <w:rsid w:val="004C47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style>
  <w:style w:type="table" w:styleId="5paprastojilentel">
    <w:name w:val="Plain Table 5"/>
    <w:basedOn w:val="prastojilentel"/>
    <w:uiPriority w:val="45"/>
    <w:rsid w:val="000146F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09090" w:themeColor="text1" w:themeTint="80"/>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909090" w:themeColor="text1" w:themeTint="80"/>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9090" w:themeColor="text1" w:themeTint="80"/>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909090" w:themeColor="text1" w:themeTint="80"/>
        </w:tcBorders>
        <w:shd w:val="clear" w:color="auto" w:fill="FEFEFE" w:themeFill="background1"/>
      </w:tcPr>
    </w:tblStylePr>
    <w:tblStylePr w:type="band1Vert">
      <w:tblPr/>
      <w:tcPr>
        <w:shd w:val="clear" w:color="auto" w:fill="F1F1F1" w:themeFill="background1" w:themeFillShade="F2"/>
      </w:tcPr>
    </w:tblStylePr>
    <w:tblStylePr w:type="band1Horz">
      <w:tblPr/>
      <w:tcPr>
        <w:shd w:val="clear" w:color="auto" w:fill="F1F1F1"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BetarpDiagrama">
    <w:name w:val="Be tarpų Diagrama"/>
    <w:basedOn w:val="Numatytasispastraiposriftas"/>
    <w:link w:val="Betarp"/>
    <w:uiPriority w:val="1"/>
    <w:rsid w:val="007E7E28"/>
    <w:rPr>
      <w:sz w:val="20"/>
    </w:rPr>
  </w:style>
  <w:style w:type="character" w:customStyle="1" w:styleId="PurpleText">
    <w:name w:val="Purple Text"/>
    <w:basedOn w:val="YellowText"/>
    <w:uiPriority w:val="4"/>
    <w:qFormat/>
    <w:rsid w:val="00BD2319"/>
    <w:rPr>
      <w:color w:val="82009B" w:themeColor="accent6"/>
    </w:rPr>
  </w:style>
  <w:style w:type="character" w:customStyle="1" w:styleId="MintText">
    <w:name w:val="Mint Text"/>
    <w:basedOn w:val="PurpleText"/>
    <w:uiPriority w:val="4"/>
    <w:qFormat/>
    <w:rsid w:val="00BD2319"/>
    <w:rPr>
      <w:color w:val="3CEB9D" w:themeColor="accent5"/>
    </w:rPr>
  </w:style>
  <w:style w:type="paragraph" w:styleId="Puslapioinaostekstas">
    <w:name w:val="footnote text"/>
    <w:basedOn w:val="prastasis"/>
    <w:link w:val="PuslapioinaostekstasDiagrama"/>
    <w:uiPriority w:val="99"/>
    <w:unhideWhenUsed/>
    <w:rsid w:val="00251CE1"/>
    <w:pPr>
      <w:pBdr>
        <w:left w:val="double" w:sz="6" w:space="5" w:color="3CEB9D" w:themeColor="accent5"/>
      </w:pBdr>
      <w:spacing w:after="0" w:line="288" w:lineRule="auto"/>
    </w:pPr>
    <w:rPr>
      <w:szCs w:val="20"/>
    </w:rPr>
  </w:style>
  <w:style w:type="character" w:customStyle="1" w:styleId="PuslapioinaostekstasDiagrama">
    <w:name w:val="Puslapio išnašos tekstas Diagrama"/>
    <w:basedOn w:val="Numatytasispastraiposriftas"/>
    <w:link w:val="Puslapioinaostekstas"/>
    <w:uiPriority w:val="99"/>
    <w:rsid w:val="00251CE1"/>
    <w:rPr>
      <w:sz w:val="18"/>
      <w:szCs w:val="20"/>
      <w:lang w:val="en-US"/>
    </w:rPr>
  </w:style>
  <w:style w:type="character" w:styleId="Puslapioinaosnuoroda">
    <w:name w:val="footnote reference"/>
    <w:basedOn w:val="Numatytasispastraiposriftas"/>
    <w:uiPriority w:val="99"/>
    <w:unhideWhenUsed/>
    <w:rsid w:val="00BD2319"/>
    <w:rPr>
      <w:vertAlign w:val="superscript"/>
    </w:rPr>
  </w:style>
  <w:style w:type="character" w:styleId="Saitaodis">
    <w:name w:val="Hashtag"/>
    <w:basedOn w:val="Numatytasispastraiposriftas"/>
    <w:uiPriority w:val="99"/>
    <w:semiHidden/>
    <w:unhideWhenUsed/>
    <w:rsid w:val="00A019FA"/>
    <w:rPr>
      <w:color w:val="82009B" w:themeColor="accent6"/>
      <w:shd w:val="clear" w:color="auto" w:fill="E1DFDD"/>
    </w:rPr>
  </w:style>
  <w:style w:type="character" w:customStyle="1" w:styleId="Antrat7Diagrama">
    <w:name w:val="Antraštė 7 Diagrama"/>
    <w:basedOn w:val="Numatytasispastraiposriftas"/>
    <w:link w:val="Antrat7"/>
    <w:uiPriority w:val="2"/>
    <w:rsid w:val="00707FA1"/>
    <w:rPr>
      <w:rFonts w:asciiTheme="majorHAnsi" w:eastAsiaTheme="majorEastAsia" w:hAnsiTheme="majorHAnsi" w:cstheme="majorBidi"/>
      <w:iCs/>
      <w:color w:val="ACAEAC" w:themeColor="accent2"/>
      <w:sz w:val="20"/>
      <w:lang w:val="lt-LT"/>
    </w:rPr>
  </w:style>
  <w:style w:type="table" w:styleId="5tinkleliolenteltamsi6parykinimas">
    <w:name w:val="Grid Table 5 Dark Accent 6"/>
    <w:basedOn w:val="prastojilentel"/>
    <w:uiPriority w:val="50"/>
    <w:rsid w:val="00C21E0C"/>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F3B8FF" w:themeFill="accent6"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82009B" w:themeFill="accent6"/>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82009B" w:themeFill="accent6"/>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82009B" w:themeFill="accent6"/>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82009B" w:themeFill="accent6"/>
      </w:tcPr>
    </w:tblStylePr>
    <w:tblStylePr w:type="band1Vert">
      <w:tblPr/>
      <w:tcPr>
        <w:shd w:val="clear" w:color="auto" w:fill="E771FF" w:themeFill="accent6" w:themeFillTint="66"/>
      </w:tcPr>
    </w:tblStylePr>
    <w:tblStylePr w:type="band1Horz">
      <w:tblPr/>
      <w:tcPr>
        <w:shd w:val="clear" w:color="auto" w:fill="E771FF" w:themeFill="accent6" w:themeFillTint="66"/>
      </w:tcPr>
    </w:tblStylePr>
  </w:style>
  <w:style w:type="table" w:styleId="1sraolentelviesi3parykinimas">
    <w:name w:val="List Table 1 Light Accent 3"/>
    <w:basedOn w:val="prastojilentel"/>
    <w:uiPriority w:val="46"/>
    <w:rsid w:val="00C21E0C"/>
    <w:pPr>
      <w:spacing w:after="0" w:line="240" w:lineRule="auto"/>
    </w:pPr>
    <w:tblPr>
      <w:tblStyleRowBandSize w:val="1"/>
      <w:tblStyleColBandSize w:val="1"/>
    </w:tblPr>
    <w:tblStylePr w:type="firstRow">
      <w:rPr>
        <w:b/>
        <w:bCs/>
      </w:rPr>
      <w:tblPr/>
      <w:tcPr>
        <w:tcBorders>
          <w:bottom w:val="single" w:sz="4" w:space="0" w:color="F0F0F0" w:themeColor="accent3" w:themeTint="99"/>
        </w:tcBorders>
      </w:tcPr>
    </w:tblStylePr>
    <w:tblStylePr w:type="lastRow">
      <w:rPr>
        <w:b/>
        <w:bCs/>
      </w:rPr>
      <w:tblPr/>
      <w:tcPr>
        <w:tcBorders>
          <w:top w:val="single" w:sz="4" w:space="0" w:color="F0F0F0" w:themeColor="accent3" w:themeTint="99"/>
        </w:tcBorders>
      </w:tcPr>
    </w:tblStylePr>
    <w:tblStylePr w:type="firstCol">
      <w:rPr>
        <w:b/>
        <w:bCs/>
      </w:rPr>
    </w:tblStylePr>
    <w:tblStylePr w:type="lastCol">
      <w:rPr>
        <w:b/>
        <w:bCs/>
      </w:rPr>
    </w:tblStylePr>
    <w:tblStylePr w:type="band1Vert">
      <w:tblPr/>
      <w:tcPr>
        <w:shd w:val="clear" w:color="auto" w:fill="FAFAFA" w:themeFill="accent3" w:themeFillTint="33"/>
      </w:tcPr>
    </w:tblStylePr>
    <w:tblStylePr w:type="band1Horz">
      <w:tblPr/>
      <w:tcPr>
        <w:shd w:val="clear" w:color="auto" w:fill="FAFAFA" w:themeFill="accent3" w:themeFillTint="33"/>
      </w:tcPr>
    </w:tblStylePr>
  </w:style>
  <w:style w:type="table" w:styleId="7sraolentelspalvinga3parykinimas">
    <w:name w:val="List Table 7 Colorful Accent 3"/>
    <w:basedOn w:val="prastojilentel"/>
    <w:uiPriority w:val="52"/>
    <w:rsid w:val="00C21E0C"/>
    <w:pPr>
      <w:spacing w:after="0" w:line="240" w:lineRule="auto"/>
    </w:pPr>
    <w:rPr>
      <w:color w:val="ACACAC" w:themeColor="accent3" w:themeShade="BF"/>
    </w:rPr>
    <w:tblPr>
      <w:tblStyleRowBandSize w:val="1"/>
      <w:tblStyleColBandSize w:val="1"/>
    </w:tblPr>
    <w:tblStylePr w:type="firstRow">
      <w:rPr>
        <w:rFonts w:asciiTheme="majorHAnsi" w:eastAsiaTheme="majorEastAsia" w:hAnsiTheme="majorHAnsi" w:cstheme="majorBidi"/>
        <w:i w:val="0"/>
        <w:iCs/>
        <w:sz w:val="26"/>
      </w:rPr>
      <w:tblPr/>
      <w:tcPr>
        <w:tcBorders>
          <w:bottom w:val="single" w:sz="4" w:space="0" w:color="E6E6E6" w:themeColor="accent3"/>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E6E6E6" w:themeColor="accent3"/>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6E6E6" w:themeColor="accent3"/>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E6E6E6" w:themeColor="accent3"/>
        </w:tcBorders>
        <w:shd w:val="clear" w:color="auto" w:fill="FEFEFE" w:themeFill="background1"/>
      </w:tcPr>
    </w:tblStylePr>
    <w:tblStylePr w:type="band1Vert">
      <w:tblPr/>
      <w:tcPr>
        <w:shd w:val="clear" w:color="auto" w:fill="FAFAFA" w:themeFill="accent3" w:themeFillTint="33"/>
      </w:tcPr>
    </w:tblStylePr>
    <w:tblStylePr w:type="band1Horz">
      <w:tblPr/>
      <w:tcPr>
        <w:shd w:val="clear" w:color="auto" w:fill="FAFA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tinkleliolentelspalvinga4parykinimas">
    <w:name w:val="Grid Table 7 Colorful Accent 4"/>
    <w:basedOn w:val="prastojilentel"/>
    <w:uiPriority w:val="52"/>
    <w:rsid w:val="00C21E0C"/>
    <w:pPr>
      <w:spacing w:after="0" w:line="240" w:lineRule="auto"/>
    </w:pPr>
    <w:rPr>
      <w:color w:val="D5ED01" w:themeColor="accent4" w:themeShade="BF"/>
    </w:rPr>
    <w:tblPr>
      <w:tblStyleRowBandSize w:val="1"/>
      <w:tblStyleColBandSize w:val="1"/>
      <w:tblBorders>
        <w:top w:val="single" w:sz="4" w:space="0" w:color="F2FE8C" w:themeColor="accent4" w:themeTint="99"/>
        <w:left w:val="single" w:sz="4" w:space="0" w:color="F2FE8C" w:themeColor="accent4" w:themeTint="99"/>
        <w:bottom w:val="single" w:sz="4" w:space="0" w:color="F2FE8C" w:themeColor="accent4" w:themeTint="99"/>
        <w:right w:val="single" w:sz="4" w:space="0" w:color="F2FE8C" w:themeColor="accent4" w:themeTint="99"/>
        <w:insideH w:val="single" w:sz="4" w:space="0" w:color="F2FE8C" w:themeColor="accent4" w:themeTint="99"/>
        <w:insideV w:val="single" w:sz="4" w:space="0" w:color="F2FE8C" w:themeColor="accent4"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i/>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FAFED8" w:themeFill="accent4" w:themeFillTint="33"/>
      </w:tcPr>
    </w:tblStylePr>
    <w:tblStylePr w:type="band1Horz">
      <w:tblPr/>
      <w:tcPr>
        <w:shd w:val="clear" w:color="auto" w:fill="FAFED8" w:themeFill="accent4" w:themeFillTint="33"/>
      </w:tcPr>
    </w:tblStylePr>
    <w:tblStylePr w:type="neCell">
      <w:tblPr/>
      <w:tcPr>
        <w:tcBorders>
          <w:bottom w:val="single" w:sz="4" w:space="0" w:color="F2FE8C" w:themeColor="accent4" w:themeTint="99"/>
        </w:tcBorders>
      </w:tcPr>
    </w:tblStylePr>
    <w:tblStylePr w:type="nwCell">
      <w:tblPr/>
      <w:tcPr>
        <w:tcBorders>
          <w:bottom w:val="single" w:sz="4" w:space="0" w:color="F2FE8C" w:themeColor="accent4" w:themeTint="99"/>
        </w:tcBorders>
      </w:tcPr>
    </w:tblStylePr>
    <w:tblStylePr w:type="seCell">
      <w:tblPr/>
      <w:tcPr>
        <w:tcBorders>
          <w:top w:val="single" w:sz="4" w:space="0" w:color="F2FE8C" w:themeColor="accent4" w:themeTint="99"/>
        </w:tcBorders>
      </w:tcPr>
    </w:tblStylePr>
    <w:tblStylePr w:type="swCell">
      <w:tblPr/>
      <w:tcPr>
        <w:tcBorders>
          <w:top w:val="single" w:sz="4" w:space="0" w:color="F2FE8C" w:themeColor="accent4" w:themeTint="99"/>
        </w:tcBorders>
      </w:tcPr>
    </w:tblStylePr>
  </w:style>
  <w:style w:type="table" w:styleId="6tinkleliolentelspalvinga">
    <w:name w:val="Grid Table 6 Colorful"/>
    <w:basedOn w:val="prastojilentel"/>
    <w:uiPriority w:val="51"/>
    <w:rsid w:val="00C21E0C"/>
    <w:pPr>
      <w:spacing w:after="0" w:line="240" w:lineRule="auto"/>
    </w:pPr>
    <w:rPr>
      <w:color w:val="232323" w:themeColor="text1"/>
    </w:r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rPr>
      <w:tblPr/>
      <w:tcPr>
        <w:tcBorders>
          <w:bottom w:val="single" w:sz="12" w:space="0" w:color="7B7B7B" w:themeColor="text1" w:themeTint="99"/>
        </w:tcBorders>
      </w:tcPr>
    </w:tblStylePr>
    <w:tblStylePr w:type="lastRow">
      <w:rPr>
        <w:b/>
        <w:bCs/>
      </w:rPr>
      <w:tblPr/>
      <w:tcPr>
        <w:tcBorders>
          <w:top w:val="double" w:sz="4" w:space="0" w:color="7B7B7B" w:themeColor="text1" w:themeTint="99"/>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7tinkleliolentelspalvinga2parykinimas">
    <w:name w:val="Grid Table 7 Colorful Accent 2"/>
    <w:basedOn w:val="prastojilentel"/>
    <w:uiPriority w:val="52"/>
    <w:rsid w:val="00C21E0C"/>
    <w:pPr>
      <w:spacing w:after="0" w:line="240" w:lineRule="auto"/>
    </w:pPr>
    <w:rPr>
      <w:color w:val="808380" w:themeColor="accent2" w:themeShade="BF"/>
    </w:rPr>
    <w:tblPr>
      <w:tblStyleRowBandSize w:val="1"/>
      <w:tblStyleColBandSize w:val="1"/>
      <w:tblBorders>
        <w:top w:val="single" w:sz="4" w:space="0" w:color="CDCECD" w:themeColor="accent2" w:themeTint="99"/>
        <w:left w:val="single" w:sz="4" w:space="0" w:color="CDCECD" w:themeColor="accent2" w:themeTint="99"/>
        <w:bottom w:val="single" w:sz="4" w:space="0" w:color="CDCECD" w:themeColor="accent2" w:themeTint="99"/>
        <w:right w:val="single" w:sz="4" w:space="0" w:color="CDCECD" w:themeColor="accent2" w:themeTint="99"/>
        <w:insideH w:val="single" w:sz="4" w:space="0" w:color="CDCECD" w:themeColor="accent2" w:themeTint="99"/>
        <w:insideV w:val="single" w:sz="4" w:space="0" w:color="CDCECD" w:themeColor="accent2"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i/>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EEEEEE" w:themeFill="accent2" w:themeFillTint="33"/>
      </w:tcPr>
    </w:tblStylePr>
    <w:tblStylePr w:type="band1Horz">
      <w:tblPr/>
      <w:tcPr>
        <w:shd w:val="clear" w:color="auto" w:fill="EEEEEE" w:themeFill="accent2" w:themeFillTint="33"/>
      </w:tcPr>
    </w:tblStylePr>
    <w:tblStylePr w:type="neCell">
      <w:tblPr/>
      <w:tcPr>
        <w:tcBorders>
          <w:bottom w:val="single" w:sz="4" w:space="0" w:color="CDCECD" w:themeColor="accent2" w:themeTint="99"/>
        </w:tcBorders>
      </w:tcPr>
    </w:tblStylePr>
    <w:tblStylePr w:type="nwCell">
      <w:tblPr/>
      <w:tcPr>
        <w:tcBorders>
          <w:bottom w:val="single" w:sz="4" w:space="0" w:color="CDCECD" w:themeColor="accent2" w:themeTint="99"/>
        </w:tcBorders>
      </w:tcPr>
    </w:tblStylePr>
    <w:tblStylePr w:type="seCell">
      <w:tblPr/>
      <w:tcPr>
        <w:tcBorders>
          <w:top w:val="single" w:sz="4" w:space="0" w:color="CDCECD" w:themeColor="accent2" w:themeTint="99"/>
        </w:tcBorders>
      </w:tcPr>
    </w:tblStylePr>
    <w:tblStylePr w:type="swCell">
      <w:tblPr/>
      <w:tcPr>
        <w:tcBorders>
          <w:top w:val="single" w:sz="4" w:space="0" w:color="CDCECD" w:themeColor="accent2" w:themeTint="99"/>
        </w:tcBorders>
      </w:tcPr>
    </w:tblStylePr>
  </w:style>
  <w:style w:type="table" w:styleId="7sraolentelspalvinga2parykinimas">
    <w:name w:val="List Table 7 Colorful Accent 2"/>
    <w:basedOn w:val="prastojilentel"/>
    <w:uiPriority w:val="52"/>
    <w:rsid w:val="00C21E0C"/>
    <w:pPr>
      <w:spacing w:after="0" w:line="240" w:lineRule="auto"/>
    </w:pPr>
    <w:rPr>
      <w:color w:val="80838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CAEAC" w:themeColor="accent2"/>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ACAEAC" w:themeColor="accent2"/>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CAEAC" w:themeColor="accent2"/>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ACAEAC" w:themeColor="accent2"/>
        </w:tcBorders>
        <w:shd w:val="clear" w:color="auto" w:fill="FEFEFE" w:themeFill="background1"/>
      </w:tcPr>
    </w:tblStylePr>
    <w:tblStylePr w:type="band1Vert">
      <w:tblPr/>
      <w:tcPr>
        <w:shd w:val="clear" w:color="auto" w:fill="EEEEEE" w:themeFill="accent2" w:themeFillTint="33"/>
      </w:tcPr>
    </w:tblStylePr>
    <w:tblStylePr w:type="band1Horz">
      <w:tblPr/>
      <w:tcPr>
        <w:shd w:val="clear" w:color="auto" w:fill="EEEEE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2paprastojilentel">
    <w:name w:val="Plain Table 2"/>
    <w:basedOn w:val="prastojilentel"/>
    <w:uiPriority w:val="42"/>
    <w:rsid w:val="00C21E0C"/>
    <w:pPr>
      <w:spacing w:after="0" w:line="240" w:lineRule="auto"/>
    </w:pPr>
    <w:tblPr>
      <w:tblStyleRowBandSize w:val="1"/>
      <w:tblStyleColBandSize w:val="1"/>
      <w:tblBorders>
        <w:top w:val="single" w:sz="4" w:space="0" w:color="909090" w:themeColor="text1" w:themeTint="80"/>
        <w:bottom w:val="single" w:sz="4" w:space="0" w:color="909090" w:themeColor="text1" w:themeTint="80"/>
      </w:tblBorders>
    </w:tblPr>
    <w:tblStylePr w:type="firstRow">
      <w:rPr>
        <w:b/>
        <w:bCs/>
      </w:rPr>
      <w:tblPr/>
      <w:tcPr>
        <w:tcBorders>
          <w:bottom w:val="single" w:sz="4" w:space="0" w:color="909090" w:themeColor="text1" w:themeTint="80"/>
        </w:tcBorders>
      </w:tcPr>
    </w:tblStylePr>
    <w:tblStylePr w:type="lastRow">
      <w:rPr>
        <w:b/>
        <w:bCs/>
      </w:rPr>
      <w:tblPr/>
      <w:tcPr>
        <w:tcBorders>
          <w:top w:val="single" w:sz="4" w:space="0" w:color="909090" w:themeColor="text1" w:themeTint="80"/>
        </w:tcBorders>
      </w:tcPr>
    </w:tblStylePr>
    <w:tblStylePr w:type="firstCol">
      <w:rPr>
        <w:b/>
        <w:bCs/>
      </w:rPr>
    </w:tblStylePr>
    <w:tblStylePr w:type="lastCol">
      <w:rPr>
        <w:b/>
        <w:bCs/>
      </w:rPr>
    </w:tblStylePr>
    <w:tblStylePr w:type="band1Vert">
      <w:tblPr/>
      <w:tcPr>
        <w:tcBorders>
          <w:left w:val="single" w:sz="4" w:space="0" w:color="909090" w:themeColor="text1" w:themeTint="80"/>
          <w:right w:val="single" w:sz="4" w:space="0" w:color="909090" w:themeColor="text1" w:themeTint="80"/>
        </w:tcBorders>
      </w:tcPr>
    </w:tblStylePr>
    <w:tblStylePr w:type="band2Vert">
      <w:tblPr/>
      <w:tcPr>
        <w:tcBorders>
          <w:left w:val="single" w:sz="4" w:space="0" w:color="909090" w:themeColor="text1" w:themeTint="80"/>
          <w:right w:val="single" w:sz="4" w:space="0" w:color="909090" w:themeColor="text1" w:themeTint="80"/>
        </w:tcBorders>
      </w:tcPr>
    </w:tblStylePr>
    <w:tblStylePr w:type="band1Horz">
      <w:tblPr/>
      <w:tcPr>
        <w:tcBorders>
          <w:top w:val="single" w:sz="4" w:space="0" w:color="909090" w:themeColor="text1" w:themeTint="80"/>
          <w:bottom w:val="single" w:sz="4" w:space="0" w:color="909090" w:themeColor="text1" w:themeTint="80"/>
        </w:tcBorders>
      </w:tcPr>
    </w:tblStylePr>
  </w:style>
  <w:style w:type="table" w:styleId="3sraolentel1parykinimas">
    <w:name w:val="List Table 3 Accent 1"/>
    <w:basedOn w:val="prastojilentel"/>
    <w:uiPriority w:val="48"/>
    <w:rsid w:val="004C47BD"/>
    <w:pPr>
      <w:spacing w:after="0" w:line="240" w:lineRule="auto"/>
    </w:pPr>
    <w:tblPr>
      <w:tblStyleRowBandSize w:val="1"/>
      <w:tblStyleColBandSize w:val="1"/>
      <w:tblBorders>
        <w:top w:val="single" w:sz="4" w:space="0" w:color="232323" w:themeColor="accent1"/>
        <w:left w:val="single" w:sz="4" w:space="0" w:color="232323" w:themeColor="accent1"/>
        <w:bottom w:val="single" w:sz="4" w:space="0" w:color="232323" w:themeColor="accent1"/>
        <w:right w:val="single" w:sz="4" w:space="0" w:color="232323" w:themeColor="accent1"/>
      </w:tblBorders>
      <w:tblCellMar>
        <w:top w:w="57" w:type="dxa"/>
        <w:bottom w:w="57" w:type="dxa"/>
      </w:tblCellMar>
    </w:tblPr>
    <w:tblStylePr w:type="firstRow">
      <w:rPr>
        <w:b/>
        <w:bCs/>
        <w:color w:val="FEFEFE" w:themeColor="background1"/>
      </w:rPr>
      <w:tblPr/>
      <w:tcPr>
        <w:shd w:val="clear" w:color="auto" w:fill="232323" w:themeFill="accent1"/>
      </w:tcPr>
    </w:tblStylePr>
    <w:tblStylePr w:type="lastRow">
      <w:rPr>
        <w:b/>
        <w:bCs/>
      </w:rPr>
      <w:tblPr/>
      <w:tcPr>
        <w:tcBorders>
          <w:top w:val="double" w:sz="4" w:space="0" w:color="232323" w:themeColor="accent1"/>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232323" w:themeColor="accent1"/>
          <w:right w:val="single" w:sz="4" w:space="0" w:color="232323" w:themeColor="accent1"/>
        </w:tcBorders>
      </w:tcPr>
    </w:tblStylePr>
    <w:tblStylePr w:type="band1Horz">
      <w:tblPr/>
      <w:tcPr>
        <w:tcBorders>
          <w:top w:val="single" w:sz="4" w:space="0" w:color="232323" w:themeColor="accent1"/>
          <w:bottom w:val="single" w:sz="4" w:space="0" w:color="23232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323" w:themeColor="accent1"/>
          <w:left w:val="nil"/>
        </w:tcBorders>
      </w:tcPr>
    </w:tblStylePr>
    <w:tblStylePr w:type="swCell">
      <w:tblPr/>
      <w:tcPr>
        <w:tcBorders>
          <w:top w:val="double" w:sz="4" w:space="0" w:color="232323" w:themeColor="accent1"/>
          <w:right w:val="nil"/>
        </w:tcBorders>
      </w:tcPr>
    </w:tblStylePr>
  </w:style>
  <w:style w:type="table" w:styleId="3sraolentel5parykinimas">
    <w:name w:val="List Table 3 Accent 5"/>
    <w:basedOn w:val="prastojilentel"/>
    <w:uiPriority w:val="48"/>
    <w:rsid w:val="00664653"/>
    <w:pPr>
      <w:spacing w:after="0" w:line="240" w:lineRule="auto"/>
    </w:pPr>
    <w:tblPr>
      <w:tblStyleRowBandSize w:val="1"/>
      <w:tblStyleColBandSize w:val="1"/>
      <w:tblBorders>
        <w:top w:val="single" w:sz="4" w:space="0" w:color="3CEB9D" w:themeColor="accent5"/>
        <w:left w:val="single" w:sz="4" w:space="0" w:color="3CEB9D" w:themeColor="accent5"/>
        <w:bottom w:val="single" w:sz="4" w:space="0" w:color="3CEB9D" w:themeColor="accent5"/>
        <w:right w:val="single" w:sz="4" w:space="0" w:color="3CEB9D" w:themeColor="accent5"/>
        <w:insideH w:val="single" w:sz="4" w:space="0" w:color="3CEB9D" w:themeColor="accent5"/>
      </w:tblBorders>
    </w:tblPr>
    <w:tblStylePr w:type="firstRow">
      <w:rPr>
        <w:b/>
        <w:bCs/>
        <w:color w:val="FEFEFE" w:themeColor="background1"/>
      </w:rPr>
      <w:tblPr/>
      <w:tcPr>
        <w:tcBorders>
          <w:top w:val="single" w:sz="4" w:space="0" w:color="3CEB9D" w:themeColor="accent5"/>
          <w:left w:val="single" w:sz="4" w:space="0" w:color="3CEB9D" w:themeColor="accent5"/>
          <w:bottom w:val="single" w:sz="4" w:space="0" w:color="3CEB9D" w:themeColor="accent5"/>
          <w:right w:val="single" w:sz="4" w:space="0" w:color="3CEB9D" w:themeColor="accent5"/>
          <w:insideH w:val="nil"/>
          <w:insideV w:val="nil"/>
          <w:tl2br w:val="nil"/>
          <w:tr2bl w:val="nil"/>
        </w:tcBorders>
        <w:shd w:val="clear" w:color="auto" w:fill="3CEB9D" w:themeFill="accent5"/>
      </w:tcPr>
    </w:tblStylePr>
    <w:tblStylePr w:type="lastRow">
      <w:rPr>
        <w:b/>
        <w:bCs/>
      </w:rPr>
      <w:tblPr/>
      <w:tcPr>
        <w:tcBorders>
          <w:top w:val="single" w:sz="4" w:space="0" w:color="3CEB9D" w:themeColor="accent5"/>
        </w:tcBorders>
        <w:shd w:val="clear" w:color="auto" w:fill="FEFEFE" w:themeFill="background1"/>
      </w:tcPr>
    </w:tblStylePr>
    <w:tblStylePr w:type="firstCol">
      <w:rPr>
        <w:b/>
        <w:bCs/>
      </w:rPr>
      <w:tblPr/>
      <w:tcPr>
        <w:tcBorders>
          <w:top w:val="single" w:sz="4" w:space="0" w:color="3CEB9D" w:themeColor="accent5"/>
          <w:left w:val="single" w:sz="4" w:space="0" w:color="3CEB9D" w:themeColor="accent5"/>
          <w:bottom w:val="single" w:sz="4" w:space="0" w:color="3CEB9D" w:themeColor="accent5"/>
          <w:right w:val="nil"/>
          <w:insideH w:val="single" w:sz="4" w:space="0" w:color="3CEB9D" w:themeColor="accent5"/>
          <w:insideV w:val="nil"/>
          <w:tl2br w:val="nil"/>
          <w:tr2bl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3CEB9D" w:themeColor="accent5"/>
          <w:right w:val="single" w:sz="4" w:space="0" w:color="3CEB9D" w:themeColor="accent5"/>
        </w:tcBorders>
      </w:tcPr>
    </w:tblStylePr>
    <w:tblStylePr w:type="band1Horz">
      <w:tblPr/>
      <w:tcPr>
        <w:tcBorders>
          <w:top w:val="single" w:sz="4" w:space="0" w:color="3CEB9D" w:themeColor="accent5"/>
          <w:bottom w:val="single" w:sz="4" w:space="0" w:color="3CEB9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CEB9D" w:themeColor="accent5"/>
          <w:left w:val="nil"/>
        </w:tcBorders>
      </w:tcPr>
    </w:tblStylePr>
    <w:tblStylePr w:type="swCell">
      <w:tblPr/>
      <w:tcPr>
        <w:tcBorders>
          <w:top w:val="double" w:sz="4" w:space="0" w:color="3CEB9D" w:themeColor="accent5"/>
          <w:right w:val="nil"/>
        </w:tcBorders>
      </w:tcPr>
    </w:tblStylePr>
  </w:style>
  <w:style w:type="paragraph" w:customStyle="1" w:styleId="CoverTitle">
    <w:name w:val="Cover Title"/>
    <w:basedOn w:val="Pavadinimas"/>
    <w:uiPriority w:val="24"/>
    <w:unhideWhenUsed/>
    <w:qFormat/>
    <w:rsid w:val="001E0CF3"/>
    <w:pPr>
      <w:spacing w:after="240"/>
      <w:jc w:val="right"/>
    </w:pPr>
    <w:rPr>
      <w:sz w:val="80"/>
    </w:rPr>
  </w:style>
  <w:style w:type="paragraph" w:customStyle="1" w:styleId="CoverSubject">
    <w:name w:val="Cover Subject"/>
    <w:basedOn w:val="CoverTitle"/>
    <w:uiPriority w:val="24"/>
    <w:unhideWhenUsed/>
    <w:qFormat/>
    <w:rsid w:val="001E0CF3"/>
    <w:pPr>
      <w:spacing w:after="360"/>
    </w:pPr>
    <w:rPr>
      <w:b w:val="0"/>
      <w:bCs/>
      <w:color w:val="ACAEAC" w:themeColor="accent2"/>
    </w:rPr>
  </w:style>
  <w:style w:type="paragraph" w:customStyle="1" w:styleId="CoverText">
    <w:name w:val="Cover Text"/>
    <w:basedOn w:val="prastasis"/>
    <w:uiPriority w:val="24"/>
    <w:unhideWhenUsed/>
    <w:qFormat/>
    <w:rsid w:val="003333FD"/>
    <w:pPr>
      <w:spacing w:before="240" w:after="120"/>
      <w:contextualSpacing/>
      <w:jc w:val="right"/>
      <w:textDirection w:val="btLr"/>
    </w:pPr>
    <w:rPr>
      <w:rFonts w:cs="Calibri"/>
      <w:color w:val="232323"/>
    </w:rPr>
  </w:style>
  <w:style w:type="character" w:customStyle="1" w:styleId="GreyText">
    <w:name w:val="Grey Text"/>
    <w:basedOn w:val="PurpleText"/>
    <w:uiPriority w:val="4"/>
    <w:qFormat/>
    <w:rsid w:val="00662A47"/>
    <w:rPr>
      <w:color w:val="ACAEAC" w:themeColor="accent2"/>
    </w:rPr>
  </w:style>
  <w:style w:type="paragraph" w:customStyle="1" w:styleId="Disclaimer">
    <w:name w:val="Disclaimer"/>
    <w:basedOn w:val="prastasis"/>
    <w:uiPriority w:val="25"/>
    <w:semiHidden/>
    <w:qFormat/>
    <w:rsid w:val="00CC16BE"/>
    <w:pPr>
      <w:pBdr>
        <w:top w:val="single" w:sz="8" w:space="20" w:color="3CEB9D" w:themeColor="accent5"/>
        <w:bottom w:val="dotted" w:sz="2" w:space="8" w:color="E6E6E6" w:themeColor="accent3"/>
      </w:pBdr>
      <w:spacing w:before="40" w:after="40" w:line="240" w:lineRule="auto"/>
    </w:pPr>
    <w:rPr>
      <w:rFonts w:asciiTheme="majorHAnsi" w:hAnsiTheme="majorHAnsi"/>
      <w:color w:val="ACAEAC" w:themeColor="accent2"/>
    </w:rPr>
  </w:style>
  <w:style w:type="character" w:customStyle="1" w:styleId="Antrat8Diagrama">
    <w:name w:val="Antraštė 8 Diagrama"/>
    <w:basedOn w:val="Numatytasispastraiposriftas"/>
    <w:link w:val="Antrat8"/>
    <w:uiPriority w:val="2"/>
    <w:semiHidden/>
    <w:rsid w:val="00707FA1"/>
    <w:rPr>
      <w:rFonts w:asciiTheme="majorHAnsi" w:eastAsiaTheme="majorEastAsia" w:hAnsiTheme="majorHAnsi" w:cstheme="majorBidi"/>
      <w:color w:val="E6E6E6" w:themeColor="accent3"/>
      <w:sz w:val="21"/>
      <w:szCs w:val="21"/>
      <w:lang w:val="lt-LT"/>
    </w:rPr>
  </w:style>
  <w:style w:type="paragraph" w:customStyle="1" w:styleId="TableTitle">
    <w:name w:val="Table Title"/>
    <w:basedOn w:val="Iliustracijsraas"/>
    <w:next w:val="prastasis"/>
    <w:uiPriority w:val="3"/>
    <w:qFormat/>
    <w:rsid w:val="00920C33"/>
    <w:pPr>
      <w:numPr>
        <w:numId w:val="7"/>
      </w:numPr>
      <w:pBdr>
        <w:left w:val="single" w:sz="4" w:space="5" w:color="82009B" w:themeColor="accent6"/>
      </w:pBdr>
      <w:spacing w:before="160"/>
      <w:ind w:left="340" w:hanging="340"/>
    </w:pPr>
    <w:rPr>
      <w:noProof/>
      <w:color w:val="82009B" w:themeColor="accent6"/>
    </w:rPr>
  </w:style>
  <w:style w:type="paragraph" w:styleId="Iliustracijsraas">
    <w:name w:val="table of figures"/>
    <w:basedOn w:val="prastasis"/>
    <w:next w:val="prastasis"/>
    <w:uiPriority w:val="99"/>
    <w:semiHidden/>
    <w:unhideWhenUsed/>
    <w:rsid w:val="00DD655F"/>
    <w:pPr>
      <w:spacing w:after="0"/>
    </w:pPr>
  </w:style>
  <w:style w:type="paragraph" w:styleId="Iskirtacitata">
    <w:name w:val="Intense Quote"/>
    <w:basedOn w:val="prastasis"/>
    <w:next w:val="prastasis"/>
    <w:link w:val="IskirtacitataDiagrama"/>
    <w:uiPriority w:val="30"/>
    <w:semiHidden/>
    <w:qFormat/>
    <w:rsid w:val="003C0669"/>
    <w:pPr>
      <w:pBdr>
        <w:top w:val="single" w:sz="4" w:space="10" w:color="232323" w:themeColor="accent1"/>
        <w:bottom w:val="single" w:sz="4" w:space="10" w:color="232323" w:themeColor="accent1"/>
      </w:pBdr>
      <w:spacing w:before="360" w:after="360"/>
      <w:ind w:left="864" w:right="864"/>
      <w:jc w:val="center"/>
    </w:pPr>
    <w:rPr>
      <w:i/>
      <w:iCs/>
      <w:color w:val="232323" w:themeColor="accent1"/>
    </w:rPr>
  </w:style>
  <w:style w:type="character" w:customStyle="1" w:styleId="IskirtacitataDiagrama">
    <w:name w:val="Išskirta citata Diagrama"/>
    <w:basedOn w:val="Numatytasispastraiposriftas"/>
    <w:link w:val="Iskirtacitata"/>
    <w:uiPriority w:val="30"/>
    <w:semiHidden/>
    <w:rsid w:val="00707FA1"/>
    <w:rPr>
      <w:i/>
      <w:iCs/>
      <w:color w:val="232323" w:themeColor="accent1"/>
      <w:lang w:val="en-US"/>
    </w:rPr>
  </w:style>
  <w:style w:type="paragraph" w:styleId="Citata">
    <w:name w:val="Quote"/>
    <w:basedOn w:val="prastasis"/>
    <w:next w:val="prastasis"/>
    <w:link w:val="CitataDiagrama"/>
    <w:uiPriority w:val="29"/>
    <w:semiHidden/>
    <w:qFormat/>
    <w:rsid w:val="003C0669"/>
    <w:pPr>
      <w:spacing w:before="200"/>
      <w:ind w:left="864" w:right="864"/>
      <w:jc w:val="center"/>
    </w:pPr>
    <w:rPr>
      <w:i/>
      <w:iCs/>
      <w:color w:val="5A5A5A" w:themeColor="text1" w:themeTint="BF"/>
    </w:rPr>
  </w:style>
  <w:style w:type="character" w:customStyle="1" w:styleId="CitataDiagrama">
    <w:name w:val="Citata Diagrama"/>
    <w:basedOn w:val="Numatytasispastraiposriftas"/>
    <w:link w:val="Citata"/>
    <w:uiPriority w:val="29"/>
    <w:semiHidden/>
    <w:rsid w:val="00707FA1"/>
    <w:rPr>
      <w:i/>
      <w:iCs/>
      <w:color w:val="5A5A5A" w:themeColor="text1" w:themeTint="BF"/>
      <w:lang w:val="en-US"/>
    </w:rPr>
  </w:style>
  <w:style w:type="paragraph" w:customStyle="1" w:styleId="NumberedDarkBlock">
    <w:name w:val="Numbered Dark Block"/>
    <w:basedOn w:val="SectionHeader"/>
    <w:uiPriority w:val="14"/>
    <w:qFormat/>
    <w:rsid w:val="00DD7BC4"/>
    <w:pPr>
      <w:pBdr>
        <w:top w:val="single" w:sz="48" w:space="31" w:color="232323" w:themeColor="text1"/>
        <w:left w:val="single" w:sz="48" w:space="31" w:color="232323" w:themeColor="text1"/>
        <w:bottom w:val="single" w:sz="48" w:space="31" w:color="232323" w:themeColor="text1"/>
        <w:right w:val="single" w:sz="48" w:space="31" w:color="232323" w:themeColor="text1"/>
      </w:pBdr>
      <w:shd w:val="clear" w:color="auto" w:fill="232323" w:themeFill="text1"/>
      <w:spacing w:before="120" w:line="276" w:lineRule="auto"/>
      <w:ind w:left="-68" w:right="-68"/>
    </w:pPr>
    <w:rPr>
      <w:color w:val="auto"/>
      <w:sz w:val="56"/>
    </w:rPr>
  </w:style>
  <w:style w:type="table" w:styleId="3sraolentel4parykinimas">
    <w:name w:val="List Table 3 Accent 4"/>
    <w:basedOn w:val="prastojilentel"/>
    <w:uiPriority w:val="48"/>
    <w:rsid w:val="0046767C"/>
    <w:pPr>
      <w:spacing w:after="0" w:line="240" w:lineRule="auto"/>
    </w:pPr>
    <w:tblPr>
      <w:tblStyleRowBandSize w:val="1"/>
      <w:tblStyleColBandSize w:val="1"/>
      <w:tblBorders>
        <w:top w:val="single" w:sz="4" w:space="0" w:color="EBFE41" w:themeColor="accent4"/>
        <w:left w:val="single" w:sz="4" w:space="0" w:color="EBFE41" w:themeColor="accent4"/>
        <w:bottom w:val="single" w:sz="4" w:space="0" w:color="EBFE41" w:themeColor="accent4"/>
        <w:right w:val="single" w:sz="4" w:space="0" w:color="EBFE41" w:themeColor="accent4"/>
      </w:tblBorders>
    </w:tblPr>
    <w:tblStylePr w:type="firstRow">
      <w:rPr>
        <w:b/>
        <w:bCs/>
        <w:color w:val="FEFEFE" w:themeColor="background1"/>
      </w:rPr>
      <w:tblPr/>
      <w:tcPr>
        <w:shd w:val="clear" w:color="auto" w:fill="EBFE41" w:themeFill="accent4"/>
      </w:tcPr>
    </w:tblStylePr>
    <w:tblStylePr w:type="lastRow">
      <w:rPr>
        <w:b/>
        <w:bCs/>
      </w:rPr>
      <w:tblPr/>
      <w:tcPr>
        <w:tcBorders>
          <w:top w:val="double" w:sz="4" w:space="0" w:color="EBFE41" w:themeColor="accent4"/>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EBFE41" w:themeColor="accent4"/>
          <w:right w:val="single" w:sz="4" w:space="0" w:color="EBFE41" w:themeColor="accent4"/>
        </w:tcBorders>
      </w:tcPr>
    </w:tblStylePr>
    <w:tblStylePr w:type="band1Horz">
      <w:tblPr/>
      <w:tcPr>
        <w:tcBorders>
          <w:top w:val="single" w:sz="4" w:space="0" w:color="EBFE41" w:themeColor="accent4"/>
          <w:bottom w:val="single" w:sz="4" w:space="0" w:color="EBFE4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FE41" w:themeColor="accent4"/>
          <w:left w:val="nil"/>
        </w:tcBorders>
      </w:tcPr>
    </w:tblStylePr>
    <w:tblStylePr w:type="swCell">
      <w:tblPr/>
      <w:tcPr>
        <w:tcBorders>
          <w:top w:val="double" w:sz="4" w:space="0" w:color="EBFE41" w:themeColor="accent4"/>
          <w:right w:val="nil"/>
        </w:tcBorders>
      </w:tcPr>
    </w:tblStylePr>
  </w:style>
  <w:style w:type="table" w:styleId="5tinkleliolenteltamsi">
    <w:name w:val="Grid Table 5 Dark"/>
    <w:basedOn w:val="prastojilentel"/>
    <w:uiPriority w:val="50"/>
    <w:rsid w:val="00E90C6C"/>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D3D3D3" w:themeFill="tex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tex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text1"/>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text1"/>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232323" w:themeFill="text1"/>
      </w:tcPr>
    </w:tblStylePr>
    <w:tblStylePr w:type="band1Vert">
      <w:tblPr/>
      <w:tcPr>
        <w:shd w:val="clear" w:color="auto" w:fill="A7A7A7" w:themeFill="text1" w:themeFillTint="66"/>
      </w:tcPr>
    </w:tblStylePr>
    <w:tblStylePr w:type="band1Horz">
      <w:tblPr/>
      <w:tcPr>
        <w:shd w:val="clear" w:color="auto" w:fill="A7A7A7" w:themeFill="text1" w:themeFillTint="66"/>
      </w:tcPr>
    </w:tblStylePr>
  </w:style>
  <w:style w:type="table" w:styleId="4tinkleliolentel-1parykinimas">
    <w:name w:val="Grid Table 4 Accent 1"/>
    <w:basedOn w:val="prastojilentel"/>
    <w:uiPriority w:val="49"/>
    <w:rsid w:val="00E90C6C"/>
    <w:pPr>
      <w:spacing w:after="0" w:line="240" w:lineRule="auto"/>
    </w:pPr>
    <w:tblPr>
      <w:tblStyleRowBandSize w:val="1"/>
      <w:tblStyleColBandSize w:val="1"/>
      <w:tblBorders>
        <w:top w:val="single" w:sz="4" w:space="0" w:color="7B7B7B" w:themeColor="accent1" w:themeTint="99"/>
        <w:left w:val="single" w:sz="4" w:space="0" w:color="7B7B7B" w:themeColor="accent1" w:themeTint="99"/>
        <w:bottom w:val="single" w:sz="4" w:space="0" w:color="7B7B7B" w:themeColor="accent1" w:themeTint="99"/>
        <w:right w:val="single" w:sz="4" w:space="0" w:color="7B7B7B" w:themeColor="accent1" w:themeTint="99"/>
        <w:insideH w:val="single" w:sz="4" w:space="0" w:color="7B7B7B" w:themeColor="accent1" w:themeTint="99"/>
        <w:insideV w:val="single" w:sz="4" w:space="0" w:color="7B7B7B" w:themeColor="accent1" w:themeTint="99"/>
      </w:tblBorders>
    </w:tblPr>
    <w:tblStylePr w:type="firstRow">
      <w:rPr>
        <w:b/>
        <w:bCs/>
        <w:color w:val="FEFEFE" w:themeColor="background1"/>
      </w:rPr>
      <w:tblPr/>
      <w:tcPr>
        <w:tcBorders>
          <w:top w:val="single" w:sz="4" w:space="0" w:color="232323" w:themeColor="accent1"/>
          <w:left w:val="single" w:sz="4" w:space="0" w:color="232323" w:themeColor="accent1"/>
          <w:bottom w:val="single" w:sz="4" w:space="0" w:color="232323" w:themeColor="accent1"/>
          <w:right w:val="single" w:sz="4" w:space="0" w:color="232323" w:themeColor="accent1"/>
          <w:insideH w:val="nil"/>
          <w:insideV w:val="nil"/>
        </w:tcBorders>
        <w:shd w:val="clear" w:color="auto" w:fill="232323" w:themeFill="accent1"/>
      </w:tcPr>
    </w:tblStylePr>
    <w:tblStylePr w:type="lastRow">
      <w:rPr>
        <w:b/>
        <w:bCs/>
      </w:rPr>
      <w:tblPr/>
      <w:tcPr>
        <w:tcBorders>
          <w:top w:val="double" w:sz="4" w:space="0" w:color="232323" w:themeColor="accent1"/>
        </w:tcBorders>
      </w:tcPr>
    </w:tblStylePr>
    <w:tblStylePr w:type="firstCol">
      <w:rPr>
        <w:b/>
        <w:bCs/>
      </w:rPr>
    </w:tblStylePr>
    <w:tblStylePr w:type="lastCol">
      <w:rPr>
        <w:b/>
        <w:bCs/>
      </w:rPr>
    </w:tblStylePr>
    <w:tblStylePr w:type="band1Vert">
      <w:tblPr/>
      <w:tcPr>
        <w:shd w:val="clear" w:color="auto" w:fill="D3D3D3" w:themeFill="accent1" w:themeFillTint="33"/>
      </w:tcPr>
    </w:tblStylePr>
    <w:tblStylePr w:type="band1Horz">
      <w:tblPr/>
      <w:tcPr>
        <w:shd w:val="clear" w:color="auto" w:fill="D3D3D3" w:themeFill="accent1" w:themeFillTint="33"/>
      </w:tcPr>
    </w:tblStylePr>
  </w:style>
  <w:style w:type="table" w:styleId="4tinkleliolentel">
    <w:name w:val="Grid Table 4"/>
    <w:basedOn w:val="prastojilentel"/>
    <w:uiPriority w:val="49"/>
    <w:rsid w:val="00E90C6C"/>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color w:val="FEFEFE" w:themeColor="background1"/>
      </w:rPr>
      <w:tblPr/>
      <w:tcPr>
        <w:tcBorders>
          <w:top w:val="single" w:sz="4" w:space="0" w:color="232323" w:themeColor="text1"/>
          <w:left w:val="single" w:sz="4" w:space="0" w:color="232323" w:themeColor="text1"/>
          <w:bottom w:val="single" w:sz="4" w:space="0" w:color="232323" w:themeColor="text1"/>
          <w:right w:val="single" w:sz="4" w:space="0" w:color="232323" w:themeColor="text1"/>
          <w:insideH w:val="nil"/>
          <w:insideV w:val="nil"/>
        </w:tcBorders>
        <w:shd w:val="clear" w:color="auto" w:fill="232323" w:themeFill="text1"/>
      </w:tcPr>
    </w:tblStylePr>
    <w:tblStylePr w:type="lastRow">
      <w:rPr>
        <w:b/>
        <w:bCs/>
      </w:rPr>
      <w:tblPr/>
      <w:tcPr>
        <w:tcBorders>
          <w:top w:val="double" w:sz="4" w:space="0" w:color="232323" w:themeColor="text1"/>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3tinkleliolentel">
    <w:name w:val="Grid Table 3"/>
    <w:basedOn w:val="prastojilentel"/>
    <w:uiPriority w:val="48"/>
    <w:rsid w:val="009610F4"/>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b/>
        <w:i w:val="0"/>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D3D3D3" w:themeFill="text1" w:themeFillTint="33"/>
      </w:tcPr>
    </w:tblStylePr>
    <w:tblStylePr w:type="band1Horz">
      <w:tblPr/>
      <w:tcPr>
        <w:shd w:val="clear" w:color="auto" w:fill="D3D3D3" w:themeFill="text1" w:themeFillTint="33"/>
      </w:tcPr>
    </w:tblStylePr>
    <w:tblStylePr w:type="neCell">
      <w:tblPr/>
      <w:tcPr>
        <w:tcBorders>
          <w:bottom w:val="single" w:sz="4" w:space="0" w:color="7B7B7B" w:themeColor="text1" w:themeTint="99"/>
        </w:tcBorders>
      </w:tcPr>
    </w:tblStylePr>
    <w:tblStylePr w:type="nwCell">
      <w:rPr>
        <w:color w:val="FEFEFE" w:themeColor="background1"/>
      </w:rPr>
      <w:tblPr/>
      <w:tcPr>
        <w:tcBorders>
          <w:top w:val="single" w:sz="4" w:space="0" w:color="232323" w:themeColor="text1"/>
          <w:left w:val="single" w:sz="4" w:space="0" w:color="232323" w:themeColor="text1"/>
          <w:bottom w:val="single" w:sz="4" w:space="0" w:color="232323" w:themeColor="text1"/>
          <w:right w:val="single" w:sz="4" w:space="0" w:color="232323" w:themeColor="text1"/>
          <w:insideH w:val="nil"/>
          <w:insideV w:val="nil"/>
          <w:tl2br w:val="nil"/>
          <w:tr2bl w:val="nil"/>
        </w:tcBorders>
        <w:shd w:val="clear" w:color="auto" w:fill="232323" w:themeFill="text1"/>
      </w:tcPr>
    </w:tblStylePr>
    <w:tblStylePr w:type="seCell">
      <w:tblPr/>
      <w:tcPr>
        <w:tcBorders>
          <w:top w:val="single" w:sz="4" w:space="0" w:color="7B7B7B" w:themeColor="text1" w:themeTint="99"/>
        </w:tcBorders>
      </w:tcPr>
    </w:tblStylePr>
    <w:tblStylePr w:type="swCell">
      <w:tblPr/>
      <w:tcPr>
        <w:tcBorders>
          <w:top w:val="single" w:sz="4" w:space="0" w:color="7B7B7B" w:themeColor="text1" w:themeTint="99"/>
        </w:tcBorders>
      </w:tcPr>
    </w:tblStylePr>
  </w:style>
  <w:style w:type="table" w:styleId="3sraolentel">
    <w:name w:val="List Table 3"/>
    <w:basedOn w:val="prastojilentel"/>
    <w:uiPriority w:val="48"/>
    <w:rsid w:val="00E90C6C"/>
    <w:pPr>
      <w:spacing w:after="0" w:line="240" w:lineRule="auto"/>
    </w:pPr>
    <w:tblPr>
      <w:tblStyleRowBandSize w:val="1"/>
      <w:tblStyleColBandSize w:val="1"/>
      <w:tblBorders>
        <w:top w:val="single" w:sz="4" w:space="0" w:color="232323" w:themeColor="text1"/>
        <w:left w:val="single" w:sz="4" w:space="0" w:color="232323" w:themeColor="text1"/>
        <w:bottom w:val="single" w:sz="4" w:space="0" w:color="232323" w:themeColor="text1"/>
        <w:right w:val="single" w:sz="4" w:space="0" w:color="232323" w:themeColor="text1"/>
      </w:tblBorders>
    </w:tblPr>
    <w:tblStylePr w:type="firstRow">
      <w:rPr>
        <w:b/>
        <w:bCs/>
        <w:color w:val="FEFEFE" w:themeColor="background1"/>
      </w:rPr>
      <w:tblPr/>
      <w:tcPr>
        <w:shd w:val="clear" w:color="auto" w:fill="232323" w:themeFill="text1"/>
      </w:tcPr>
    </w:tblStylePr>
    <w:tblStylePr w:type="lastRow">
      <w:rPr>
        <w:b/>
        <w:bCs/>
      </w:rPr>
      <w:tblPr/>
      <w:tcPr>
        <w:tcBorders>
          <w:top w:val="double" w:sz="4" w:space="0" w:color="232323" w:themeColor="text1"/>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232323" w:themeColor="text1"/>
          <w:right w:val="single" w:sz="4" w:space="0" w:color="232323" w:themeColor="text1"/>
        </w:tcBorders>
      </w:tcPr>
    </w:tblStylePr>
    <w:tblStylePr w:type="band1Horz">
      <w:tblPr/>
      <w:tcPr>
        <w:tcBorders>
          <w:top w:val="single" w:sz="4" w:space="0" w:color="232323" w:themeColor="text1"/>
          <w:bottom w:val="single" w:sz="4" w:space="0" w:color="23232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323" w:themeColor="text1"/>
          <w:left w:val="nil"/>
        </w:tcBorders>
      </w:tcPr>
    </w:tblStylePr>
    <w:tblStylePr w:type="swCell">
      <w:tblPr/>
      <w:tcPr>
        <w:tcBorders>
          <w:top w:val="double" w:sz="4" w:space="0" w:color="232323" w:themeColor="text1"/>
          <w:right w:val="nil"/>
        </w:tcBorders>
      </w:tcPr>
    </w:tblStylePr>
  </w:style>
  <w:style w:type="table" w:styleId="2tinkleliolentel">
    <w:name w:val="Grid Table 2"/>
    <w:basedOn w:val="prastojilentel"/>
    <w:uiPriority w:val="47"/>
    <w:rsid w:val="00F1771B"/>
    <w:pPr>
      <w:spacing w:after="0" w:line="240" w:lineRule="auto"/>
    </w:pPr>
    <w:tblPr>
      <w:tblStyleRowBandSize w:val="1"/>
      <w:tblStyleColBandSize w:val="1"/>
      <w:tblBorders>
        <w:top w:val="single" w:sz="2" w:space="0" w:color="7B7B7B" w:themeColor="text1" w:themeTint="99"/>
        <w:bottom w:val="single" w:sz="2" w:space="0" w:color="7B7B7B" w:themeColor="text1" w:themeTint="99"/>
        <w:insideH w:val="single" w:sz="2" w:space="0" w:color="7B7B7B" w:themeColor="text1" w:themeTint="99"/>
        <w:insideV w:val="single" w:sz="2" w:space="0" w:color="7B7B7B" w:themeColor="text1" w:themeTint="99"/>
      </w:tblBorders>
    </w:tblPr>
    <w:tblStylePr w:type="firstRow">
      <w:rPr>
        <w:b/>
        <w:bCs/>
      </w:rPr>
      <w:tblPr/>
      <w:tcPr>
        <w:tcBorders>
          <w:top w:val="nil"/>
          <w:bottom w:val="single" w:sz="12" w:space="0" w:color="7B7B7B" w:themeColor="text1" w:themeTint="99"/>
          <w:insideH w:val="nil"/>
          <w:insideV w:val="nil"/>
        </w:tcBorders>
        <w:shd w:val="clear" w:color="auto" w:fill="FEFEFE" w:themeFill="background1"/>
      </w:tcPr>
    </w:tblStylePr>
    <w:tblStylePr w:type="lastRow">
      <w:rPr>
        <w:b/>
        <w:bCs/>
      </w:rPr>
      <w:tblPr/>
      <w:tcPr>
        <w:tcBorders>
          <w:top w:val="double" w:sz="2" w:space="0" w:color="7B7B7B" w:themeColor="text1" w:themeTint="99"/>
          <w:bottom w:val="nil"/>
          <w:insideH w:val="nil"/>
          <w:insideV w:val="nil"/>
        </w:tcBorders>
        <w:shd w:val="clear" w:color="auto" w:fill="FEFEFE" w:themeFill="background1"/>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4sraolentel1parykinimas">
    <w:name w:val="List Table 4 Accent 1"/>
    <w:basedOn w:val="prastojilentel"/>
    <w:uiPriority w:val="49"/>
    <w:rsid w:val="005044D3"/>
    <w:pPr>
      <w:spacing w:after="0" w:line="240" w:lineRule="auto"/>
    </w:pPr>
    <w:tblPr>
      <w:tblStyleRowBandSize w:val="1"/>
      <w:tblStyleColBandSize w:val="1"/>
      <w:tblBorders>
        <w:top w:val="single" w:sz="4" w:space="0" w:color="7B7B7B" w:themeColor="accent1" w:themeTint="99"/>
        <w:left w:val="single" w:sz="4" w:space="0" w:color="7B7B7B" w:themeColor="accent1" w:themeTint="99"/>
        <w:bottom w:val="single" w:sz="4" w:space="0" w:color="7B7B7B" w:themeColor="accent1" w:themeTint="99"/>
        <w:right w:val="single" w:sz="4" w:space="0" w:color="7B7B7B" w:themeColor="accent1" w:themeTint="99"/>
        <w:insideH w:val="single" w:sz="4" w:space="0" w:color="7B7B7B" w:themeColor="accent1" w:themeTint="99"/>
      </w:tblBorders>
    </w:tblPr>
    <w:tblStylePr w:type="firstRow">
      <w:rPr>
        <w:b/>
        <w:bCs/>
        <w:color w:val="FEFEFE" w:themeColor="background1"/>
      </w:rPr>
      <w:tblPr/>
      <w:tcPr>
        <w:tcBorders>
          <w:top w:val="single" w:sz="4" w:space="0" w:color="232323" w:themeColor="accent1"/>
          <w:left w:val="single" w:sz="4" w:space="0" w:color="232323" w:themeColor="accent1"/>
          <w:bottom w:val="single" w:sz="4" w:space="0" w:color="232323" w:themeColor="accent1"/>
          <w:right w:val="single" w:sz="4" w:space="0" w:color="232323" w:themeColor="accent1"/>
          <w:insideH w:val="nil"/>
        </w:tcBorders>
        <w:shd w:val="clear" w:color="auto" w:fill="232323" w:themeFill="accent1"/>
      </w:tcPr>
    </w:tblStylePr>
    <w:tblStylePr w:type="lastRow">
      <w:rPr>
        <w:b/>
        <w:bCs/>
      </w:rPr>
      <w:tblPr/>
      <w:tcPr>
        <w:tcBorders>
          <w:top w:val="double" w:sz="4" w:space="0" w:color="7B7B7B" w:themeColor="accent1" w:themeTint="99"/>
        </w:tcBorders>
      </w:tcPr>
    </w:tblStylePr>
    <w:tblStylePr w:type="firstCol">
      <w:rPr>
        <w:b/>
        <w:bCs/>
      </w:rPr>
    </w:tblStylePr>
    <w:tblStylePr w:type="lastCol">
      <w:rPr>
        <w:b/>
        <w:bCs/>
      </w:rPr>
    </w:tblStylePr>
    <w:tblStylePr w:type="band1Vert">
      <w:tblPr/>
      <w:tcPr>
        <w:shd w:val="clear" w:color="auto" w:fill="D3D3D3" w:themeFill="accent1" w:themeFillTint="33"/>
      </w:tcPr>
    </w:tblStylePr>
    <w:tblStylePr w:type="band1Horz">
      <w:tblPr/>
      <w:tcPr>
        <w:shd w:val="clear" w:color="auto" w:fill="D3D3D3" w:themeFill="accent1" w:themeFillTint="33"/>
      </w:tcPr>
    </w:tblStylePr>
  </w:style>
  <w:style w:type="paragraph" w:styleId="Sraopastraipa">
    <w:name w:val="List Paragraph"/>
    <w:aliases w:val="ERP-List Paragraph,List Paragraph11,Bullet EY,List Paragraph1,Table of contents numbered,List Paragraph21,List Paragraph2,Numbering,Sąrašo pastraipa1,List Paragraph Red,List Paragraph111,Paragraph,Buletai,lp1,Use Case List Paragraph,Len"/>
    <w:basedOn w:val="prastasis"/>
    <w:link w:val="SraopastraipaDiagrama"/>
    <w:uiPriority w:val="34"/>
    <w:qFormat/>
    <w:rsid w:val="001555D2"/>
    <w:pPr>
      <w:ind w:left="720"/>
      <w:contextualSpacing/>
    </w:pPr>
  </w:style>
  <w:style w:type="table" w:customStyle="1" w:styleId="CivittaTable2DarkGrey">
    <w:name w:val="Civitta Table 2 Dark Grey"/>
    <w:basedOn w:val="5tinkleliolenteltamsi-1parykinimas"/>
    <w:uiPriority w:val="99"/>
    <w:rsid w:val="00BC03FA"/>
    <w:tblPr>
      <w:tblCellMar>
        <w:top w:w="85" w:type="dxa"/>
        <w:bottom w:w="85" w:type="dxa"/>
      </w:tblCellMar>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6E6E6" w:themeFill="accent3"/>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style>
  <w:style w:type="table" w:customStyle="1" w:styleId="CivittaTable2Green">
    <w:name w:val="Civitta Table 2 Green"/>
    <w:basedOn w:val="CivittaTable2DarkGrey"/>
    <w:uiPriority w:val="99"/>
    <w:rsid w:val="00BC03FA"/>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B1F7D7" w:themeFill="accent5" w:themeFillTint="66"/>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tblStylePr w:type="neCell">
      <w:tblPr/>
      <w:tcPr>
        <w:shd w:val="clear" w:color="auto" w:fill="3CEB9D" w:themeFill="accent5"/>
      </w:tcPr>
    </w:tblStylePr>
  </w:style>
  <w:style w:type="table" w:styleId="5tinkleliolenteltamsi-1parykinimas">
    <w:name w:val="Grid Table 5 Dark Accent 1"/>
    <w:basedOn w:val="prastojilentel"/>
    <w:uiPriority w:val="50"/>
    <w:rsid w:val="00974A63"/>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232323" w:themeFill="accent1"/>
      </w:tcPr>
    </w:tblStylePr>
    <w:tblStylePr w:type="band1Vert">
      <w:tblPr/>
      <w:tcPr>
        <w:shd w:val="clear" w:color="auto" w:fill="A7A7A7" w:themeFill="accent1" w:themeFillTint="66"/>
      </w:tcPr>
    </w:tblStylePr>
    <w:tblStylePr w:type="band1Horz">
      <w:tblPr/>
      <w:tcPr>
        <w:shd w:val="clear" w:color="auto" w:fill="A7A7A7" w:themeFill="accent1" w:themeFillTint="66"/>
      </w:tcPr>
    </w:tblStylePr>
  </w:style>
  <w:style w:type="table" w:customStyle="1" w:styleId="CivittaTable2Purple">
    <w:name w:val="Civitta Table 2 Purple"/>
    <w:basedOn w:val="CivittaTable2DarkGrey"/>
    <w:uiPriority w:val="99"/>
    <w:rsid w:val="0079688D"/>
    <w:rPr>
      <w:sz w:val="18"/>
    </w:rPr>
    <w:tblPr>
      <w:tblBorders>
        <w:top w:val="none" w:sz="0" w:space="0" w:color="auto"/>
        <w:left w:val="none" w:sz="0" w:space="0" w:color="auto"/>
        <w:bottom w:val="none" w:sz="0" w:space="0" w:color="auto"/>
        <w:right w:val="none" w:sz="0" w:space="0" w:color="auto"/>
        <w:insideH w:val="single" w:sz="4" w:space="0" w:color="ACAEAC" w:themeColor="accent2"/>
        <w:insideV w:val="single" w:sz="4" w:space="0" w:color="ACAEAC" w:themeColor="accent2"/>
      </w:tblBorders>
    </w:tblPr>
    <w:tcPr>
      <w:shd w:val="clear" w:color="auto" w:fill="auto"/>
    </w:tcPr>
    <w:tblStylePr w:type="firstRow">
      <w:rPr>
        <w:b/>
        <w:bCs/>
        <w:color w:val="FEFEFE" w:themeColor="background1"/>
        <w:sz w:val="20"/>
      </w:rPr>
      <w:tblPr/>
      <w:tcPr>
        <w:tcBorders>
          <w:top w:val="nil"/>
          <w:left w:val="nil"/>
          <w:right w:val="nil"/>
          <w:insideH w:val="single" w:sz="4" w:space="0" w:color="ACAEAC" w:themeColor="accent2"/>
          <w:insideV w:val="single" w:sz="4" w:space="0" w:color="ACAEAC" w:themeColor="accent2"/>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rFonts w:ascii="Arial" w:hAnsi="Arial"/>
        <w:b w:val="0"/>
        <w:bCs/>
        <w:i w:val="0"/>
        <w:caps w:val="0"/>
        <w:smallCaps w:val="0"/>
        <w:strike w:val="0"/>
        <w:dstrike w:val="0"/>
        <w:vanish w:val="0"/>
        <w:color w:val="auto"/>
        <w:sz w:val="20"/>
        <w:vertAlign w:val="baseline"/>
      </w:rPr>
      <w:tblPr/>
      <w:tcPr>
        <w:tcBorders>
          <w:top w:val="nil"/>
          <w:left w:val="nil"/>
          <w:bottom w:val="nil"/>
          <w:insideH w:val="single" w:sz="4" w:space="0" w:color="ACAEAC" w:themeColor="accent2"/>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tblStylePr w:type="neCell">
      <w:tblPr/>
      <w:tcPr>
        <w:shd w:val="clear" w:color="auto" w:fill="82009B" w:themeFill="accent6"/>
      </w:tcPr>
    </w:tblStylePr>
  </w:style>
  <w:style w:type="table" w:customStyle="1" w:styleId="Style1">
    <w:name w:val="Style1"/>
    <w:basedOn w:val="CivittaTable2DarkGrey"/>
    <w:uiPriority w:val="99"/>
    <w:rsid w:val="00CC776E"/>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82009B" w:themeFill="accent6"/>
      </w:tcPr>
    </w:tblStylePr>
    <w:tblStylePr w:type="lastRow">
      <w:rPr>
        <w:b/>
        <w:bCs/>
        <w:color w:val="auto"/>
      </w:rPr>
      <w:tblPr/>
      <w:tcPr>
        <w:tcBorders>
          <w:top w:val="single" w:sz="12" w:space="0" w:color="82009B" w:themeColor="accent6"/>
          <w:left w:val="single" w:sz="4" w:space="0" w:color="FEFEFE" w:themeColor="background1"/>
          <w:bottom w:val="single" w:sz="4" w:space="0" w:color="FEFEFE" w:themeColor="background1"/>
          <w:right w:val="single" w:sz="4" w:space="0" w:color="FEFEFE" w:themeColor="background1"/>
          <w:insideH w:val="nil"/>
          <w:insideV w:val="nil"/>
        </w:tcBorders>
        <w:shd w:val="clear" w:color="auto" w:fill="C7C7C7" w:themeFill="accent1" w:themeFillTint="40"/>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6E6E6" w:themeFill="accent3"/>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EEEEEE" w:themeFill="accent2" w:themeFillTint="33"/>
      </w:tcPr>
    </w:tblStylePr>
    <w:tblStylePr w:type="nwCell">
      <w:tblPr/>
      <w:tcPr>
        <w:shd w:val="clear" w:color="auto" w:fill="232323" w:themeFill="text2"/>
      </w:tcPr>
    </w:tblStylePr>
    <w:tblStylePr w:type="swCell">
      <w:tblPr/>
      <w:tcPr>
        <w:tcBorders>
          <w:top w:val="single" w:sz="4" w:space="0" w:color="E8E8E8" w:themeColor="text1" w:themeTint="1A"/>
          <w:left w:val="single" w:sz="4" w:space="0" w:color="E8E8E8" w:themeColor="text1" w:themeTint="1A"/>
          <w:bottom w:val="single" w:sz="4" w:space="0" w:color="E8E8E8" w:themeColor="text1" w:themeTint="1A"/>
          <w:right w:val="single" w:sz="4" w:space="0" w:color="E8E8E8" w:themeColor="text1" w:themeTint="1A"/>
          <w:insideH w:val="single" w:sz="4" w:space="0" w:color="E8E8E8" w:themeColor="text1" w:themeTint="1A"/>
          <w:insideV w:val="single" w:sz="4" w:space="0" w:color="E8E8E8" w:themeColor="text1" w:themeTint="1A"/>
        </w:tcBorders>
        <w:shd w:val="clear" w:color="auto" w:fill="D3D3D3" w:themeFill="accent1" w:themeFillTint="33"/>
      </w:tcPr>
    </w:tblStylePr>
  </w:style>
  <w:style w:type="paragraph" w:styleId="Turinys4">
    <w:name w:val="toc 4"/>
    <w:basedOn w:val="prastasis"/>
    <w:next w:val="prastasis"/>
    <w:autoRedefine/>
    <w:uiPriority w:val="39"/>
    <w:rsid w:val="00D653D2"/>
    <w:pPr>
      <w:spacing w:after="100"/>
      <w:ind w:left="1361" w:hanging="340"/>
    </w:pPr>
  </w:style>
  <w:style w:type="paragraph" w:customStyle="1" w:styleId="DarkBlockwoTOC">
    <w:name w:val="Dark Block w/o TOC"/>
    <w:basedOn w:val="DarkBlock"/>
    <w:link w:val="DarkBlockwoTOCChar"/>
    <w:uiPriority w:val="14"/>
    <w:qFormat/>
    <w:rsid w:val="00D653D2"/>
  </w:style>
  <w:style w:type="character" w:customStyle="1" w:styleId="DarkBlockChar">
    <w:name w:val="Dark Block Char"/>
    <w:basedOn w:val="Numatytasispastraiposriftas"/>
    <w:link w:val="DarkBlock"/>
    <w:uiPriority w:val="14"/>
    <w:rsid w:val="00707FA1"/>
    <w:rPr>
      <w:rFonts w:asciiTheme="majorHAnsi" w:hAnsiTheme="majorHAnsi"/>
      <w:color w:val="FEFEFE" w:themeColor="background1"/>
      <w:sz w:val="56"/>
      <w:shd w:val="clear" w:color="auto" w:fill="232323" w:themeFill="text2"/>
      <w:lang w:val="en-US"/>
    </w:rPr>
  </w:style>
  <w:style w:type="character" w:customStyle="1" w:styleId="DarkBlockwoTOCChar">
    <w:name w:val="Dark Block w/o TOC Char"/>
    <w:basedOn w:val="DarkBlockChar"/>
    <w:link w:val="DarkBlockwoTOC"/>
    <w:uiPriority w:val="14"/>
    <w:rsid w:val="00707FA1"/>
    <w:rPr>
      <w:rFonts w:asciiTheme="majorHAnsi" w:hAnsiTheme="majorHAnsi"/>
      <w:color w:val="FEFEFE" w:themeColor="background1"/>
      <w:sz w:val="56"/>
      <w:shd w:val="clear" w:color="auto" w:fill="232323" w:themeFill="text2"/>
      <w:lang w:val="en-US"/>
    </w:rPr>
  </w:style>
  <w:style w:type="table" w:styleId="3sraolentel6parykinimas">
    <w:name w:val="List Table 3 Accent 6"/>
    <w:basedOn w:val="prastojilentel"/>
    <w:uiPriority w:val="48"/>
    <w:rsid w:val="00F2683B"/>
    <w:pPr>
      <w:spacing w:after="0" w:line="240" w:lineRule="auto"/>
    </w:pPr>
    <w:tblPr>
      <w:tblStyleRowBandSize w:val="1"/>
      <w:tblStyleColBandSize w:val="1"/>
    </w:tblPr>
    <w:tblStylePr w:type="firstRow">
      <w:rPr>
        <w:b/>
        <w:bCs/>
        <w:color w:val="FEFEFE" w:themeColor="background1"/>
      </w:rPr>
      <w:tblPr/>
      <w:tcPr>
        <w:shd w:val="clear" w:color="auto" w:fill="82009B" w:themeFill="accent6"/>
      </w:tcPr>
    </w:tblStylePr>
    <w:tblStylePr w:type="lastRow">
      <w:rPr>
        <w:b/>
        <w:bCs/>
      </w:rPr>
      <w:tblPr/>
      <w:tcPr>
        <w:tcBorders>
          <w:top w:val="single" w:sz="12" w:space="0" w:color="82009B" w:themeColor="accent6"/>
        </w:tcBorders>
        <w:shd w:val="clear" w:color="auto" w:fill="FEFEFE" w:themeFill="background1"/>
      </w:tcPr>
    </w:tblStylePr>
    <w:tblStylePr w:type="firstCol">
      <w:rPr>
        <w:b/>
        <w:bCs/>
      </w:rPr>
      <w:tblPr/>
      <w:tcPr>
        <w:tcBorders>
          <w:top w:val="nil"/>
          <w:left w:val="nil"/>
          <w:bottom w:val="nil"/>
          <w:right w:val="nil"/>
          <w:insideH w:val="nil"/>
          <w:insideV w:val="nil"/>
          <w:tl2br w:val="nil"/>
          <w:tr2bl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nil"/>
          <w:right w:val="nil"/>
        </w:tcBorders>
      </w:tcPr>
    </w:tblStylePr>
    <w:tblStylePr w:type="band1Horz">
      <w:tblPr/>
      <w:tcPr>
        <w:tcBorders>
          <w:top w:val="nil"/>
          <w:bottom w:val="nil"/>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2009B" w:themeColor="accent6"/>
          <w:left w:val="nil"/>
        </w:tcBorders>
      </w:tcPr>
    </w:tblStylePr>
    <w:tblStylePr w:type="swCell">
      <w:tblPr/>
      <w:tcPr>
        <w:tcBorders>
          <w:top w:val="single" w:sz="12" w:space="0" w:color="auto"/>
          <w:left w:val="nil"/>
          <w:bottom w:val="nil"/>
          <w:right w:val="nil"/>
          <w:insideH w:val="nil"/>
          <w:insideV w:val="nil"/>
          <w:tl2br w:val="nil"/>
          <w:tr2bl w:val="nil"/>
        </w:tcBorders>
      </w:tcPr>
    </w:tblStylePr>
  </w:style>
  <w:style w:type="character" w:customStyle="1" w:styleId="SectionHeaderChar">
    <w:name w:val="Section Header Char"/>
    <w:basedOn w:val="Antrat1Diagrama"/>
    <w:link w:val="SectionHeader"/>
    <w:uiPriority w:val="13"/>
    <w:rsid w:val="00EB03C4"/>
    <w:rPr>
      <w:rFonts w:asciiTheme="majorHAnsi" w:eastAsiaTheme="majorEastAsia" w:hAnsiTheme="majorHAnsi" w:cstheme="majorBidi"/>
      <w:color w:val="1A1A1A" w:themeColor="accent1" w:themeShade="BF"/>
      <w:sz w:val="72"/>
      <w:szCs w:val="32"/>
      <w:lang w:val="lt-LT"/>
    </w:rPr>
  </w:style>
  <w:style w:type="character" w:customStyle="1" w:styleId="ApplySectionHeaderForHeader">
    <w:name w:val="Apply Section Header For Header"/>
    <w:basedOn w:val="Numatytasispastraiposriftas"/>
    <w:uiPriority w:val="1"/>
    <w:qFormat/>
    <w:rsid w:val="00C31AFB"/>
  </w:style>
  <w:style w:type="paragraph" w:customStyle="1" w:styleId="GraphTitle">
    <w:name w:val="Graph Title"/>
    <w:basedOn w:val="TableTitle"/>
    <w:next w:val="prastasis"/>
    <w:uiPriority w:val="4"/>
    <w:qFormat/>
    <w:rsid w:val="00461B55"/>
    <w:pPr>
      <w:numPr>
        <w:numId w:val="8"/>
      </w:numPr>
      <w:ind w:left="357" w:hanging="357"/>
    </w:pPr>
  </w:style>
  <w:style w:type="paragraph" w:styleId="Antrat">
    <w:name w:val="caption"/>
    <w:basedOn w:val="prastasis"/>
    <w:next w:val="prastasis"/>
    <w:uiPriority w:val="35"/>
    <w:unhideWhenUsed/>
    <w:qFormat/>
    <w:rsid w:val="004F4DBB"/>
    <w:pPr>
      <w:spacing w:before="0" w:after="200" w:line="240" w:lineRule="auto"/>
    </w:pPr>
    <w:rPr>
      <w:i/>
      <w:iCs/>
      <w:color w:val="232323" w:themeColor="text2"/>
      <w:szCs w:val="18"/>
    </w:rPr>
  </w:style>
  <w:style w:type="character" w:styleId="Komentaronuoroda">
    <w:name w:val="annotation reference"/>
    <w:basedOn w:val="Numatytasispastraiposriftas"/>
    <w:uiPriority w:val="99"/>
    <w:unhideWhenUsed/>
    <w:rsid w:val="004F4DBB"/>
    <w:rPr>
      <w:sz w:val="16"/>
      <w:szCs w:val="16"/>
    </w:rPr>
  </w:style>
  <w:style w:type="table" w:customStyle="1" w:styleId="Style3">
    <w:name w:val="Style3"/>
    <w:basedOn w:val="prastojilentel"/>
    <w:uiPriority w:val="99"/>
    <w:rsid w:val="00B34721"/>
    <w:pPr>
      <w:spacing w:after="0" w:line="240" w:lineRule="auto"/>
    </w:pPr>
    <w:tblPr/>
  </w:style>
  <w:style w:type="paragraph" w:customStyle="1" w:styleId="FOCUS">
    <w:name w:val="FOCUS"/>
    <w:basedOn w:val="prastasis"/>
    <w:link w:val="FOCUSChar"/>
    <w:uiPriority w:val="1"/>
    <w:qFormat/>
    <w:rsid w:val="00981122"/>
    <w:rPr>
      <w:rFonts w:cstheme="minorHAnsi"/>
      <w:b/>
      <w:bCs/>
      <w:caps/>
      <w:color w:val="82009B" w:themeColor="accent6"/>
    </w:rPr>
  </w:style>
  <w:style w:type="character" w:customStyle="1" w:styleId="FOCUSChar">
    <w:name w:val="FOCUS Char"/>
    <w:basedOn w:val="Numatytasispastraiposriftas"/>
    <w:link w:val="FOCUS"/>
    <w:uiPriority w:val="1"/>
    <w:rsid w:val="00981122"/>
    <w:rPr>
      <w:rFonts w:cstheme="minorHAnsi"/>
      <w:b/>
      <w:bCs/>
      <w:caps/>
      <w:color w:val="82009B" w:themeColor="accent6"/>
      <w:sz w:val="18"/>
      <w:lang w:val="lt-LT"/>
    </w:rPr>
  </w:style>
  <w:style w:type="paragraph" w:customStyle="1" w:styleId="Title-Tableofcontent">
    <w:name w:val="Title - Table of content"/>
    <w:basedOn w:val="prastasis"/>
    <w:link w:val="Title-TableofcontentChar"/>
    <w:uiPriority w:val="1"/>
    <w:qFormat/>
    <w:rsid w:val="007E7E28"/>
    <w:rPr>
      <w:b/>
      <w:sz w:val="64"/>
    </w:rPr>
  </w:style>
  <w:style w:type="character" w:customStyle="1" w:styleId="Title-TableofcontentChar">
    <w:name w:val="Title - Table of content Char"/>
    <w:basedOn w:val="Numatytasispastraiposriftas"/>
    <w:link w:val="Title-Tableofcontent"/>
    <w:uiPriority w:val="1"/>
    <w:rsid w:val="007E7E28"/>
    <w:rPr>
      <w:b/>
      <w:sz w:val="64"/>
      <w:lang w:val="lt-LT"/>
    </w:rPr>
  </w:style>
  <w:style w:type="paragraph" w:styleId="Komentarotekstas">
    <w:name w:val="annotation text"/>
    <w:aliases w:val="Diagrama2 Diagrama Diagrama Diagrama,Diagrama2 Diagrama, Diagrama, Diagrama Diagrama Diagrama, Diagrama Diagrama,Diagrama Diagrama Diagrama,Diagrama Diagrama,Diagrama"/>
    <w:basedOn w:val="prastasis"/>
    <w:link w:val="KomentarotekstasDiagrama"/>
    <w:uiPriority w:val="99"/>
    <w:unhideWhenUsed/>
    <w:rsid w:val="000E315E"/>
    <w:pPr>
      <w:spacing w:line="240" w:lineRule="auto"/>
    </w:pPr>
    <w:rPr>
      <w:szCs w:val="20"/>
      <w:lang w:val="en-US"/>
    </w:rPr>
  </w:style>
  <w:style w:type="character" w:customStyle="1" w:styleId="KomentarotekstasDiagrama">
    <w:name w:val="Komentaro tekstas Diagrama"/>
    <w:aliases w:val="Diagrama2 Diagrama Diagrama Diagrama Diagrama,Diagrama2 Diagrama Diagrama, Diagrama Diagrama1, Diagrama Diagrama Diagrama Diagrama, Diagrama Diagrama Diagrama1,Diagrama Diagrama Diagrama Diagrama,Diagrama Diagrama Diagrama1"/>
    <w:basedOn w:val="Numatytasispastraiposriftas"/>
    <w:link w:val="Komentarotekstas"/>
    <w:uiPriority w:val="99"/>
    <w:rsid w:val="000E315E"/>
    <w:rPr>
      <w:sz w:val="20"/>
      <w:szCs w:val="20"/>
      <w:lang w:val="en-US"/>
    </w:rPr>
  </w:style>
  <w:style w:type="character" w:customStyle="1" w:styleId="SraopastraipaDiagrama">
    <w:name w:val="Sąrašo pastraipa Diagrama"/>
    <w:aliases w:val="ERP-List Paragraph Diagrama,List Paragraph11 Diagrama,Bullet EY Diagrama,List Paragraph1 Diagrama,Table of contents numbered Diagrama,List Paragraph21 Diagrama,List Paragraph2 Diagrama,Numbering Diagrama,Paragraph Diagrama"/>
    <w:basedOn w:val="Numatytasispastraiposriftas"/>
    <w:link w:val="Sraopastraipa"/>
    <w:uiPriority w:val="34"/>
    <w:qFormat/>
    <w:locked/>
    <w:rsid w:val="000E315E"/>
    <w:rPr>
      <w:sz w:val="20"/>
      <w:lang w:val="lt-LT"/>
    </w:rPr>
  </w:style>
  <w:style w:type="table" w:customStyle="1" w:styleId="CivittaTable2Purple1">
    <w:name w:val="Civitta Table 2 Purple1"/>
    <w:basedOn w:val="prastojilentel"/>
    <w:uiPriority w:val="99"/>
    <w:rsid w:val="0033694B"/>
    <w:pPr>
      <w:spacing w:after="0" w:line="240" w:lineRule="auto"/>
    </w:pPr>
    <w:rPr>
      <w:sz w:val="18"/>
    </w:rPr>
    <w:tblPr>
      <w:tblBorders>
        <w:insideH w:val="single" w:sz="4" w:space="0" w:color="ACAEAC" w:themeColor="accent2"/>
        <w:insideV w:val="single" w:sz="4" w:space="0" w:color="ACAEAC" w:themeColor="accent2"/>
      </w:tblBorders>
      <w:tblCellMar>
        <w:top w:w="85" w:type="dxa"/>
        <w:bottom w:w="85" w:type="dxa"/>
      </w:tblCellMar>
    </w:tblPr>
    <w:tcPr>
      <w:shd w:val="clear" w:color="auto" w:fill="auto"/>
    </w:tcPr>
    <w:tblStylePr w:type="firstRow">
      <w:rPr>
        <w:b/>
        <w:bCs/>
        <w:color w:val="FEFEFE" w:themeColor="background1"/>
        <w:sz w:val="20"/>
      </w:rPr>
      <w:tblPr/>
      <w:tcPr>
        <w:tcBorders>
          <w:top w:val="nil"/>
          <w:left w:val="nil"/>
          <w:right w:val="nil"/>
          <w:insideH w:val="single" w:sz="4" w:space="0" w:color="ACAEAC" w:themeColor="accent2"/>
          <w:insideV w:val="single" w:sz="4" w:space="0" w:color="ACAEAC" w:themeColor="accent2"/>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rFonts w:ascii="Arial" w:hAnsi="Arial"/>
        <w:b w:val="0"/>
        <w:bCs/>
        <w:i w:val="0"/>
        <w:caps w:val="0"/>
        <w:smallCaps w:val="0"/>
        <w:strike w:val="0"/>
        <w:dstrike w:val="0"/>
        <w:vanish w:val="0"/>
        <w:color w:val="auto"/>
        <w:sz w:val="20"/>
        <w:vertAlign w:val="baseline"/>
      </w:rPr>
      <w:tblPr/>
      <w:tcPr>
        <w:tcBorders>
          <w:top w:val="nil"/>
          <w:left w:val="nil"/>
          <w:bottom w:val="nil"/>
          <w:insideH w:val="single" w:sz="4" w:space="0" w:color="ACAEAC" w:themeColor="accent2"/>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neCell">
      <w:tblPr/>
      <w:tcPr>
        <w:shd w:val="clear" w:color="auto" w:fill="82009B" w:themeFill="accent6"/>
      </w:tcPr>
    </w:tblStylePr>
  </w:style>
  <w:style w:type="table" w:customStyle="1" w:styleId="CivittaTable2Purple2">
    <w:name w:val="Civitta Table 2 Purple2"/>
    <w:basedOn w:val="prastojilentel"/>
    <w:uiPriority w:val="99"/>
    <w:rsid w:val="0033694B"/>
    <w:pPr>
      <w:spacing w:after="0" w:line="240" w:lineRule="auto"/>
    </w:pPr>
    <w:rPr>
      <w:sz w:val="18"/>
    </w:rPr>
    <w:tblPr>
      <w:tblBorders>
        <w:insideH w:val="single" w:sz="4" w:space="0" w:color="ACAEAC" w:themeColor="accent2"/>
        <w:insideV w:val="single" w:sz="4" w:space="0" w:color="ACAEAC" w:themeColor="accent2"/>
      </w:tblBorders>
      <w:tblCellMar>
        <w:top w:w="85" w:type="dxa"/>
        <w:bottom w:w="85" w:type="dxa"/>
      </w:tblCellMar>
    </w:tblPr>
    <w:tcPr>
      <w:shd w:val="clear" w:color="auto" w:fill="auto"/>
    </w:tcPr>
    <w:tblStylePr w:type="firstRow">
      <w:rPr>
        <w:b/>
        <w:bCs/>
        <w:color w:val="FEFEFE" w:themeColor="background1"/>
        <w:sz w:val="20"/>
      </w:rPr>
      <w:tblPr/>
      <w:tcPr>
        <w:tcBorders>
          <w:top w:val="nil"/>
          <w:left w:val="nil"/>
          <w:right w:val="nil"/>
          <w:insideH w:val="single" w:sz="4" w:space="0" w:color="ACAEAC" w:themeColor="accent2"/>
          <w:insideV w:val="single" w:sz="4" w:space="0" w:color="ACAEAC" w:themeColor="accent2"/>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rFonts w:ascii="Arial" w:hAnsi="Arial"/>
        <w:b w:val="0"/>
        <w:bCs/>
        <w:i w:val="0"/>
        <w:caps w:val="0"/>
        <w:smallCaps w:val="0"/>
        <w:strike w:val="0"/>
        <w:dstrike w:val="0"/>
        <w:vanish w:val="0"/>
        <w:color w:val="auto"/>
        <w:sz w:val="20"/>
        <w:vertAlign w:val="baseline"/>
      </w:rPr>
      <w:tblPr/>
      <w:tcPr>
        <w:tcBorders>
          <w:top w:val="nil"/>
          <w:left w:val="nil"/>
          <w:bottom w:val="nil"/>
          <w:insideH w:val="single" w:sz="4" w:space="0" w:color="ACAEAC" w:themeColor="accent2"/>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neCell">
      <w:tblPr/>
      <w:tcPr>
        <w:shd w:val="clear" w:color="auto" w:fill="82009B" w:themeFill="accent6"/>
      </w:tcPr>
    </w:tblStylePr>
  </w:style>
  <w:style w:type="paragraph" w:customStyle="1" w:styleId="Priedas">
    <w:name w:val="Priedas"/>
    <w:basedOn w:val="prastasis"/>
    <w:link w:val="PriedasChar"/>
    <w:uiPriority w:val="1"/>
    <w:qFormat/>
    <w:rsid w:val="00DC075A"/>
    <w:pPr>
      <w:numPr>
        <w:numId w:val="14"/>
      </w:numPr>
      <w:spacing w:before="0" w:after="0" w:line="259" w:lineRule="auto"/>
      <w:jc w:val="left"/>
      <w:outlineLvl w:val="1"/>
    </w:pPr>
    <w:rPr>
      <w:b/>
      <w:sz w:val="32"/>
    </w:rPr>
  </w:style>
  <w:style w:type="character" w:customStyle="1" w:styleId="PriedasChar">
    <w:name w:val="Priedas Char"/>
    <w:basedOn w:val="Numatytasispastraiposriftas"/>
    <w:link w:val="Priedas"/>
    <w:uiPriority w:val="1"/>
    <w:rsid w:val="00DC075A"/>
    <w:rPr>
      <w:b/>
      <w:sz w:val="32"/>
      <w:lang w:val="lt-LT"/>
    </w:rPr>
  </w:style>
  <w:style w:type="paragraph" w:styleId="Komentarotema">
    <w:name w:val="annotation subject"/>
    <w:basedOn w:val="Komentarotekstas"/>
    <w:next w:val="Komentarotekstas"/>
    <w:link w:val="KomentarotemaDiagrama"/>
    <w:uiPriority w:val="99"/>
    <w:semiHidden/>
    <w:unhideWhenUsed/>
    <w:rsid w:val="005C1A23"/>
    <w:rPr>
      <w:b/>
      <w:bCs/>
      <w:lang w:val="lt-LT"/>
    </w:rPr>
  </w:style>
  <w:style w:type="character" w:customStyle="1" w:styleId="KomentarotemaDiagrama">
    <w:name w:val="Komentaro tema Diagrama"/>
    <w:basedOn w:val="KomentarotekstasDiagrama"/>
    <w:link w:val="Komentarotema"/>
    <w:uiPriority w:val="99"/>
    <w:semiHidden/>
    <w:rsid w:val="005C1A23"/>
    <w:rPr>
      <w:b/>
      <w:bCs/>
      <w:sz w:val="20"/>
      <w:szCs w:val="20"/>
      <w:lang w:val="lt-LT"/>
    </w:rPr>
  </w:style>
  <w:style w:type="character" w:customStyle="1" w:styleId="Antrat9Diagrama">
    <w:name w:val="Antraštė 9 Diagrama"/>
    <w:basedOn w:val="Numatytasispastraiposriftas"/>
    <w:link w:val="Antrat9"/>
    <w:uiPriority w:val="9"/>
    <w:semiHidden/>
    <w:rsid w:val="0085364E"/>
    <w:rPr>
      <w:rFonts w:asciiTheme="majorHAnsi" w:eastAsiaTheme="majorEastAsia" w:hAnsiTheme="majorHAnsi" w:cstheme="majorBidi"/>
      <w:i/>
      <w:iCs/>
      <w:color w:val="444444" w:themeColor="text1" w:themeTint="D8"/>
      <w:sz w:val="21"/>
      <w:szCs w:val="21"/>
      <w:lang w:val="lt-LT"/>
    </w:rPr>
  </w:style>
  <w:style w:type="paragraph" w:customStyle="1" w:styleId="Bullet">
    <w:name w:val="Bullet"/>
    <w:aliases w:val="b1"/>
    <w:basedOn w:val="Sraopastraipa"/>
    <w:link w:val="BulletChar"/>
    <w:qFormat/>
    <w:rsid w:val="0028182D"/>
    <w:pPr>
      <w:spacing w:before="0" w:after="60" w:line="240" w:lineRule="auto"/>
      <w:ind w:left="0"/>
      <w:contextualSpacing w:val="0"/>
    </w:pPr>
    <w:rPr>
      <w:rFonts w:eastAsia="MS Gothic" w:cs="Cambria"/>
      <w:color w:val="232323" w:themeColor="text1"/>
      <w:kern w:val="0"/>
      <w:sz w:val="22"/>
      <w:lang w:eastAsia="en-GB"/>
      <w14:ligatures w14:val="none"/>
    </w:rPr>
  </w:style>
  <w:style w:type="character" w:customStyle="1" w:styleId="BulletChar">
    <w:name w:val="Bullet Char"/>
    <w:aliases w:val="b1 Char"/>
    <w:basedOn w:val="Numatytasispastraiposriftas"/>
    <w:link w:val="Bullet"/>
    <w:qFormat/>
    <w:rsid w:val="0028182D"/>
    <w:rPr>
      <w:rFonts w:eastAsia="MS Gothic" w:cs="Cambria"/>
      <w:color w:val="232323" w:themeColor="text1"/>
      <w:kern w:val="0"/>
      <w:lang w:val="lt-LT" w:eastAsia="en-GB"/>
      <w14:ligatures w14:val="none"/>
    </w:rPr>
  </w:style>
  <w:style w:type="character" w:styleId="Perirtashipersaitas">
    <w:name w:val="FollowedHyperlink"/>
    <w:basedOn w:val="Numatytasispastraiposriftas"/>
    <w:uiPriority w:val="99"/>
    <w:semiHidden/>
    <w:unhideWhenUsed/>
    <w:rsid w:val="007D6BFD"/>
    <w:rPr>
      <w:color w:val="82009B" w:themeColor="followedHyperlink"/>
      <w:u w:val="single"/>
    </w:rPr>
  </w:style>
  <w:style w:type="character" w:customStyle="1" w:styleId="ng-binding">
    <w:name w:val="ng-binding"/>
    <w:basedOn w:val="Numatytasispastraiposriftas"/>
    <w:rsid w:val="009745A3"/>
  </w:style>
  <w:style w:type="character" w:styleId="Neapdorotaspaminjimas">
    <w:name w:val="Unresolved Mention"/>
    <w:basedOn w:val="Numatytasispastraiposriftas"/>
    <w:uiPriority w:val="99"/>
    <w:semiHidden/>
    <w:unhideWhenUsed/>
    <w:rsid w:val="009745A3"/>
    <w:rPr>
      <w:color w:val="605E5C"/>
      <w:shd w:val="clear" w:color="auto" w:fill="E1DFDD"/>
    </w:rPr>
  </w:style>
  <w:style w:type="paragraph" w:styleId="prastasiniatinklio">
    <w:name w:val="Normal (Web)"/>
    <w:basedOn w:val="prastasis"/>
    <w:uiPriority w:val="99"/>
    <w:semiHidden/>
    <w:unhideWhenUsed/>
    <w:rsid w:val="0014555E"/>
    <w:pPr>
      <w:spacing w:before="100" w:beforeAutospacing="1" w:after="100" w:afterAutospacing="1" w:line="240" w:lineRule="auto"/>
      <w:jc w:val="left"/>
    </w:pPr>
    <w:rPr>
      <w:rFonts w:ascii="Times New Roman" w:eastAsia="Times New Roman" w:hAnsi="Times New Roman" w:cs="Times New Roman"/>
      <w:kern w:val="0"/>
      <w:sz w:val="24"/>
      <w:szCs w:val="24"/>
      <w:lang w:eastAsia="lt-LT"/>
      <w14:ligatures w14:val="none"/>
    </w:rPr>
  </w:style>
  <w:style w:type="character" w:customStyle="1" w:styleId="ListParagraphChar1">
    <w:name w:val="List Paragraph Char1"/>
    <w:aliases w:val="Table of contents numbered Char1,Bullet EY Char1,ERP-List Paragraph Char1,List Paragraph11 Char1,Numbering Char1,Sąrašo pastraipa1 Char1,Sąrašo pastraipa.Bullet Char,List Paragraph1 Char1,Sąrašo pastraipa.Bullet1 Char,lp1 Char"/>
    <w:uiPriority w:val="34"/>
    <w:qFormat/>
    <w:locked/>
    <w:rsid w:val="00046264"/>
    <w:rPr>
      <w:rFonts w:ascii="Times New Roman" w:hAnsi="Times New Roman" w:cs="Times New Roman"/>
      <w:bCs/>
      <w:color w:val="auto"/>
      <w:sz w:val="24"/>
      <w:szCs w:val="22"/>
      <w:lang w:val="lt-LT" w:eastAsia="lt-LT"/>
    </w:rPr>
  </w:style>
  <w:style w:type="paragraph" w:styleId="Pataisymai">
    <w:name w:val="Revision"/>
    <w:hidden/>
    <w:uiPriority w:val="99"/>
    <w:semiHidden/>
    <w:rsid w:val="004637D0"/>
    <w:pPr>
      <w:spacing w:after="0" w:line="240" w:lineRule="auto"/>
    </w:pPr>
    <w:rPr>
      <w:sz w:val="20"/>
      <w:lang w:val="lt-LT"/>
    </w:rPr>
  </w:style>
  <w:style w:type="character" w:styleId="Paminjimas">
    <w:name w:val="Mention"/>
    <w:basedOn w:val="Numatytasispastraiposriftas"/>
    <w:uiPriority w:val="99"/>
    <w:unhideWhenUsed/>
    <w:rsid w:val="00046074"/>
    <w:rPr>
      <w:color w:val="2B579A"/>
      <w:shd w:val="clear" w:color="auto" w:fill="E1DFDD"/>
    </w:rPr>
  </w:style>
  <w:style w:type="paragraph" w:styleId="Debesliotekstas">
    <w:name w:val="Balloon Text"/>
    <w:basedOn w:val="prastasis"/>
    <w:link w:val="DebesliotekstasDiagrama"/>
    <w:uiPriority w:val="99"/>
    <w:semiHidden/>
    <w:unhideWhenUsed/>
    <w:rsid w:val="004B22A4"/>
    <w:pPr>
      <w:spacing w:before="0" w:after="0" w:line="240" w:lineRule="auto"/>
    </w:pPr>
    <w:rPr>
      <w:rFonts w:ascii="Segoe UI" w:hAnsi="Segoe UI" w:cs="Segoe UI"/>
      <w:szCs w:val="18"/>
    </w:rPr>
  </w:style>
  <w:style w:type="character" w:customStyle="1" w:styleId="DebesliotekstasDiagrama">
    <w:name w:val="Debesėlio tekstas Diagrama"/>
    <w:basedOn w:val="Numatytasispastraiposriftas"/>
    <w:link w:val="Debesliotekstas"/>
    <w:uiPriority w:val="99"/>
    <w:semiHidden/>
    <w:rsid w:val="004B22A4"/>
    <w:rPr>
      <w:rFonts w:ascii="Segoe UI" w:hAnsi="Segoe UI" w:cs="Segoe UI"/>
      <w:sz w:val="18"/>
      <w:szCs w:val="18"/>
      <w:lang w:val="lt-LT"/>
    </w:rPr>
  </w:style>
  <w:style w:type="paragraph" w:customStyle="1" w:styleId="elementtoproof">
    <w:name w:val="elementtoproof"/>
    <w:basedOn w:val="prastasis"/>
    <w:uiPriority w:val="99"/>
    <w:semiHidden/>
    <w:rsid w:val="00584532"/>
    <w:pPr>
      <w:spacing w:before="0" w:after="0" w:line="240" w:lineRule="auto"/>
      <w:jc w:val="left"/>
    </w:pPr>
    <w:rPr>
      <w:rFonts w:ascii="Calibri" w:hAnsi="Calibri" w:cs="Calibri"/>
      <w:kern w:val="0"/>
      <w:sz w:val="22"/>
      <w:lang w:eastAsia="lt-LT"/>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73127">
      <w:bodyDiv w:val="1"/>
      <w:marLeft w:val="0"/>
      <w:marRight w:val="0"/>
      <w:marTop w:val="0"/>
      <w:marBottom w:val="0"/>
      <w:divBdr>
        <w:top w:val="none" w:sz="0" w:space="0" w:color="auto"/>
        <w:left w:val="none" w:sz="0" w:space="0" w:color="auto"/>
        <w:bottom w:val="none" w:sz="0" w:space="0" w:color="auto"/>
        <w:right w:val="none" w:sz="0" w:space="0" w:color="auto"/>
      </w:divBdr>
    </w:div>
    <w:div w:id="34357951">
      <w:bodyDiv w:val="1"/>
      <w:marLeft w:val="0"/>
      <w:marRight w:val="0"/>
      <w:marTop w:val="0"/>
      <w:marBottom w:val="0"/>
      <w:divBdr>
        <w:top w:val="none" w:sz="0" w:space="0" w:color="auto"/>
        <w:left w:val="none" w:sz="0" w:space="0" w:color="auto"/>
        <w:bottom w:val="none" w:sz="0" w:space="0" w:color="auto"/>
        <w:right w:val="none" w:sz="0" w:space="0" w:color="auto"/>
      </w:divBdr>
    </w:div>
    <w:div w:id="39792281">
      <w:bodyDiv w:val="1"/>
      <w:marLeft w:val="0"/>
      <w:marRight w:val="0"/>
      <w:marTop w:val="0"/>
      <w:marBottom w:val="0"/>
      <w:divBdr>
        <w:top w:val="none" w:sz="0" w:space="0" w:color="auto"/>
        <w:left w:val="none" w:sz="0" w:space="0" w:color="auto"/>
        <w:bottom w:val="none" w:sz="0" w:space="0" w:color="auto"/>
        <w:right w:val="none" w:sz="0" w:space="0" w:color="auto"/>
      </w:divBdr>
    </w:div>
    <w:div w:id="77557248">
      <w:bodyDiv w:val="1"/>
      <w:marLeft w:val="0"/>
      <w:marRight w:val="0"/>
      <w:marTop w:val="0"/>
      <w:marBottom w:val="0"/>
      <w:divBdr>
        <w:top w:val="none" w:sz="0" w:space="0" w:color="auto"/>
        <w:left w:val="none" w:sz="0" w:space="0" w:color="auto"/>
        <w:bottom w:val="none" w:sz="0" w:space="0" w:color="auto"/>
        <w:right w:val="none" w:sz="0" w:space="0" w:color="auto"/>
      </w:divBdr>
    </w:div>
    <w:div w:id="78866919">
      <w:bodyDiv w:val="1"/>
      <w:marLeft w:val="0"/>
      <w:marRight w:val="0"/>
      <w:marTop w:val="0"/>
      <w:marBottom w:val="0"/>
      <w:divBdr>
        <w:top w:val="none" w:sz="0" w:space="0" w:color="auto"/>
        <w:left w:val="none" w:sz="0" w:space="0" w:color="auto"/>
        <w:bottom w:val="none" w:sz="0" w:space="0" w:color="auto"/>
        <w:right w:val="none" w:sz="0" w:space="0" w:color="auto"/>
      </w:divBdr>
    </w:div>
    <w:div w:id="80225376">
      <w:bodyDiv w:val="1"/>
      <w:marLeft w:val="0"/>
      <w:marRight w:val="0"/>
      <w:marTop w:val="0"/>
      <w:marBottom w:val="0"/>
      <w:divBdr>
        <w:top w:val="none" w:sz="0" w:space="0" w:color="auto"/>
        <w:left w:val="none" w:sz="0" w:space="0" w:color="auto"/>
        <w:bottom w:val="none" w:sz="0" w:space="0" w:color="auto"/>
        <w:right w:val="none" w:sz="0" w:space="0" w:color="auto"/>
      </w:divBdr>
    </w:div>
    <w:div w:id="104421635">
      <w:bodyDiv w:val="1"/>
      <w:marLeft w:val="0"/>
      <w:marRight w:val="0"/>
      <w:marTop w:val="0"/>
      <w:marBottom w:val="0"/>
      <w:divBdr>
        <w:top w:val="none" w:sz="0" w:space="0" w:color="auto"/>
        <w:left w:val="none" w:sz="0" w:space="0" w:color="auto"/>
        <w:bottom w:val="none" w:sz="0" w:space="0" w:color="auto"/>
        <w:right w:val="none" w:sz="0" w:space="0" w:color="auto"/>
      </w:divBdr>
    </w:div>
    <w:div w:id="109859707">
      <w:bodyDiv w:val="1"/>
      <w:marLeft w:val="0"/>
      <w:marRight w:val="0"/>
      <w:marTop w:val="0"/>
      <w:marBottom w:val="0"/>
      <w:divBdr>
        <w:top w:val="none" w:sz="0" w:space="0" w:color="auto"/>
        <w:left w:val="none" w:sz="0" w:space="0" w:color="auto"/>
        <w:bottom w:val="none" w:sz="0" w:space="0" w:color="auto"/>
        <w:right w:val="none" w:sz="0" w:space="0" w:color="auto"/>
      </w:divBdr>
      <w:divsChild>
        <w:div w:id="1558859064">
          <w:marLeft w:val="0"/>
          <w:marRight w:val="0"/>
          <w:marTop w:val="0"/>
          <w:marBottom w:val="0"/>
          <w:divBdr>
            <w:top w:val="none" w:sz="0" w:space="0" w:color="auto"/>
            <w:left w:val="none" w:sz="0" w:space="0" w:color="auto"/>
            <w:bottom w:val="none" w:sz="0" w:space="0" w:color="auto"/>
            <w:right w:val="none" w:sz="0" w:space="0" w:color="auto"/>
          </w:divBdr>
          <w:divsChild>
            <w:div w:id="1666126698">
              <w:marLeft w:val="0"/>
              <w:marRight w:val="0"/>
              <w:marTop w:val="0"/>
              <w:marBottom w:val="0"/>
              <w:divBdr>
                <w:top w:val="none" w:sz="0" w:space="0" w:color="auto"/>
                <w:left w:val="none" w:sz="0" w:space="0" w:color="auto"/>
                <w:bottom w:val="none" w:sz="0" w:space="0" w:color="auto"/>
                <w:right w:val="none" w:sz="0" w:space="0" w:color="auto"/>
              </w:divBdr>
              <w:divsChild>
                <w:div w:id="115176001">
                  <w:marLeft w:val="0"/>
                  <w:marRight w:val="0"/>
                  <w:marTop w:val="0"/>
                  <w:marBottom w:val="0"/>
                  <w:divBdr>
                    <w:top w:val="none" w:sz="0" w:space="0" w:color="auto"/>
                    <w:left w:val="none" w:sz="0" w:space="0" w:color="auto"/>
                    <w:bottom w:val="none" w:sz="0" w:space="0" w:color="auto"/>
                    <w:right w:val="none" w:sz="0" w:space="0" w:color="auto"/>
                  </w:divBdr>
                  <w:divsChild>
                    <w:div w:id="183580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10657">
      <w:bodyDiv w:val="1"/>
      <w:marLeft w:val="0"/>
      <w:marRight w:val="0"/>
      <w:marTop w:val="0"/>
      <w:marBottom w:val="0"/>
      <w:divBdr>
        <w:top w:val="none" w:sz="0" w:space="0" w:color="auto"/>
        <w:left w:val="none" w:sz="0" w:space="0" w:color="auto"/>
        <w:bottom w:val="none" w:sz="0" w:space="0" w:color="auto"/>
        <w:right w:val="none" w:sz="0" w:space="0" w:color="auto"/>
      </w:divBdr>
    </w:div>
    <w:div w:id="119880889">
      <w:bodyDiv w:val="1"/>
      <w:marLeft w:val="0"/>
      <w:marRight w:val="0"/>
      <w:marTop w:val="0"/>
      <w:marBottom w:val="0"/>
      <w:divBdr>
        <w:top w:val="none" w:sz="0" w:space="0" w:color="auto"/>
        <w:left w:val="none" w:sz="0" w:space="0" w:color="auto"/>
        <w:bottom w:val="none" w:sz="0" w:space="0" w:color="auto"/>
        <w:right w:val="none" w:sz="0" w:space="0" w:color="auto"/>
      </w:divBdr>
    </w:div>
    <w:div w:id="127088352">
      <w:bodyDiv w:val="1"/>
      <w:marLeft w:val="0"/>
      <w:marRight w:val="0"/>
      <w:marTop w:val="0"/>
      <w:marBottom w:val="0"/>
      <w:divBdr>
        <w:top w:val="none" w:sz="0" w:space="0" w:color="auto"/>
        <w:left w:val="none" w:sz="0" w:space="0" w:color="auto"/>
        <w:bottom w:val="none" w:sz="0" w:space="0" w:color="auto"/>
        <w:right w:val="none" w:sz="0" w:space="0" w:color="auto"/>
      </w:divBdr>
    </w:div>
    <w:div w:id="131874452">
      <w:bodyDiv w:val="1"/>
      <w:marLeft w:val="0"/>
      <w:marRight w:val="0"/>
      <w:marTop w:val="0"/>
      <w:marBottom w:val="0"/>
      <w:divBdr>
        <w:top w:val="none" w:sz="0" w:space="0" w:color="auto"/>
        <w:left w:val="none" w:sz="0" w:space="0" w:color="auto"/>
        <w:bottom w:val="none" w:sz="0" w:space="0" w:color="auto"/>
        <w:right w:val="none" w:sz="0" w:space="0" w:color="auto"/>
      </w:divBdr>
    </w:div>
    <w:div w:id="135530884">
      <w:bodyDiv w:val="1"/>
      <w:marLeft w:val="0"/>
      <w:marRight w:val="0"/>
      <w:marTop w:val="0"/>
      <w:marBottom w:val="0"/>
      <w:divBdr>
        <w:top w:val="none" w:sz="0" w:space="0" w:color="auto"/>
        <w:left w:val="none" w:sz="0" w:space="0" w:color="auto"/>
        <w:bottom w:val="none" w:sz="0" w:space="0" w:color="auto"/>
        <w:right w:val="none" w:sz="0" w:space="0" w:color="auto"/>
      </w:divBdr>
    </w:div>
    <w:div w:id="146097822">
      <w:bodyDiv w:val="1"/>
      <w:marLeft w:val="0"/>
      <w:marRight w:val="0"/>
      <w:marTop w:val="0"/>
      <w:marBottom w:val="0"/>
      <w:divBdr>
        <w:top w:val="none" w:sz="0" w:space="0" w:color="auto"/>
        <w:left w:val="none" w:sz="0" w:space="0" w:color="auto"/>
        <w:bottom w:val="none" w:sz="0" w:space="0" w:color="auto"/>
        <w:right w:val="none" w:sz="0" w:space="0" w:color="auto"/>
      </w:divBdr>
    </w:div>
    <w:div w:id="146634335">
      <w:bodyDiv w:val="1"/>
      <w:marLeft w:val="0"/>
      <w:marRight w:val="0"/>
      <w:marTop w:val="0"/>
      <w:marBottom w:val="0"/>
      <w:divBdr>
        <w:top w:val="none" w:sz="0" w:space="0" w:color="auto"/>
        <w:left w:val="none" w:sz="0" w:space="0" w:color="auto"/>
        <w:bottom w:val="none" w:sz="0" w:space="0" w:color="auto"/>
        <w:right w:val="none" w:sz="0" w:space="0" w:color="auto"/>
      </w:divBdr>
    </w:div>
    <w:div w:id="181238555">
      <w:bodyDiv w:val="1"/>
      <w:marLeft w:val="0"/>
      <w:marRight w:val="0"/>
      <w:marTop w:val="0"/>
      <w:marBottom w:val="0"/>
      <w:divBdr>
        <w:top w:val="none" w:sz="0" w:space="0" w:color="auto"/>
        <w:left w:val="none" w:sz="0" w:space="0" w:color="auto"/>
        <w:bottom w:val="none" w:sz="0" w:space="0" w:color="auto"/>
        <w:right w:val="none" w:sz="0" w:space="0" w:color="auto"/>
      </w:divBdr>
    </w:div>
    <w:div w:id="182869020">
      <w:bodyDiv w:val="1"/>
      <w:marLeft w:val="0"/>
      <w:marRight w:val="0"/>
      <w:marTop w:val="0"/>
      <w:marBottom w:val="0"/>
      <w:divBdr>
        <w:top w:val="none" w:sz="0" w:space="0" w:color="auto"/>
        <w:left w:val="none" w:sz="0" w:space="0" w:color="auto"/>
        <w:bottom w:val="none" w:sz="0" w:space="0" w:color="auto"/>
        <w:right w:val="none" w:sz="0" w:space="0" w:color="auto"/>
      </w:divBdr>
    </w:div>
    <w:div w:id="194270913">
      <w:bodyDiv w:val="1"/>
      <w:marLeft w:val="0"/>
      <w:marRight w:val="0"/>
      <w:marTop w:val="0"/>
      <w:marBottom w:val="0"/>
      <w:divBdr>
        <w:top w:val="none" w:sz="0" w:space="0" w:color="auto"/>
        <w:left w:val="none" w:sz="0" w:space="0" w:color="auto"/>
        <w:bottom w:val="none" w:sz="0" w:space="0" w:color="auto"/>
        <w:right w:val="none" w:sz="0" w:space="0" w:color="auto"/>
      </w:divBdr>
    </w:div>
    <w:div w:id="195386549">
      <w:bodyDiv w:val="1"/>
      <w:marLeft w:val="0"/>
      <w:marRight w:val="0"/>
      <w:marTop w:val="0"/>
      <w:marBottom w:val="0"/>
      <w:divBdr>
        <w:top w:val="none" w:sz="0" w:space="0" w:color="auto"/>
        <w:left w:val="none" w:sz="0" w:space="0" w:color="auto"/>
        <w:bottom w:val="none" w:sz="0" w:space="0" w:color="auto"/>
        <w:right w:val="none" w:sz="0" w:space="0" w:color="auto"/>
      </w:divBdr>
    </w:div>
    <w:div w:id="201133396">
      <w:bodyDiv w:val="1"/>
      <w:marLeft w:val="0"/>
      <w:marRight w:val="0"/>
      <w:marTop w:val="0"/>
      <w:marBottom w:val="0"/>
      <w:divBdr>
        <w:top w:val="none" w:sz="0" w:space="0" w:color="auto"/>
        <w:left w:val="none" w:sz="0" w:space="0" w:color="auto"/>
        <w:bottom w:val="none" w:sz="0" w:space="0" w:color="auto"/>
        <w:right w:val="none" w:sz="0" w:space="0" w:color="auto"/>
      </w:divBdr>
    </w:div>
    <w:div w:id="201795340">
      <w:bodyDiv w:val="1"/>
      <w:marLeft w:val="0"/>
      <w:marRight w:val="0"/>
      <w:marTop w:val="0"/>
      <w:marBottom w:val="0"/>
      <w:divBdr>
        <w:top w:val="none" w:sz="0" w:space="0" w:color="auto"/>
        <w:left w:val="none" w:sz="0" w:space="0" w:color="auto"/>
        <w:bottom w:val="none" w:sz="0" w:space="0" w:color="auto"/>
        <w:right w:val="none" w:sz="0" w:space="0" w:color="auto"/>
      </w:divBdr>
    </w:div>
    <w:div w:id="211625904">
      <w:bodyDiv w:val="1"/>
      <w:marLeft w:val="0"/>
      <w:marRight w:val="0"/>
      <w:marTop w:val="0"/>
      <w:marBottom w:val="0"/>
      <w:divBdr>
        <w:top w:val="none" w:sz="0" w:space="0" w:color="auto"/>
        <w:left w:val="none" w:sz="0" w:space="0" w:color="auto"/>
        <w:bottom w:val="none" w:sz="0" w:space="0" w:color="auto"/>
        <w:right w:val="none" w:sz="0" w:space="0" w:color="auto"/>
      </w:divBdr>
    </w:div>
    <w:div w:id="218594801">
      <w:bodyDiv w:val="1"/>
      <w:marLeft w:val="0"/>
      <w:marRight w:val="0"/>
      <w:marTop w:val="0"/>
      <w:marBottom w:val="0"/>
      <w:divBdr>
        <w:top w:val="none" w:sz="0" w:space="0" w:color="auto"/>
        <w:left w:val="none" w:sz="0" w:space="0" w:color="auto"/>
        <w:bottom w:val="none" w:sz="0" w:space="0" w:color="auto"/>
        <w:right w:val="none" w:sz="0" w:space="0" w:color="auto"/>
      </w:divBdr>
    </w:div>
    <w:div w:id="229078159">
      <w:bodyDiv w:val="1"/>
      <w:marLeft w:val="0"/>
      <w:marRight w:val="0"/>
      <w:marTop w:val="0"/>
      <w:marBottom w:val="0"/>
      <w:divBdr>
        <w:top w:val="none" w:sz="0" w:space="0" w:color="auto"/>
        <w:left w:val="none" w:sz="0" w:space="0" w:color="auto"/>
        <w:bottom w:val="none" w:sz="0" w:space="0" w:color="auto"/>
        <w:right w:val="none" w:sz="0" w:space="0" w:color="auto"/>
      </w:divBdr>
    </w:div>
    <w:div w:id="242953769">
      <w:bodyDiv w:val="1"/>
      <w:marLeft w:val="0"/>
      <w:marRight w:val="0"/>
      <w:marTop w:val="0"/>
      <w:marBottom w:val="0"/>
      <w:divBdr>
        <w:top w:val="none" w:sz="0" w:space="0" w:color="auto"/>
        <w:left w:val="none" w:sz="0" w:space="0" w:color="auto"/>
        <w:bottom w:val="none" w:sz="0" w:space="0" w:color="auto"/>
        <w:right w:val="none" w:sz="0" w:space="0" w:color="auto"/>
      </w:divBdr>
    </w:div>
    <w:div w:id="262958427">
      <w:bodyDiv w:val="1"/>
      <w:marLeft w:val="0"/>
      <w:marRight w:val="0"/>
      <w:marTop w:val="0"/>
      <w:marBottom w:val="0"/>
      <w:divBdr>
        <w:top w:val="none" w:sz="0" w:space="0" w:color="auto"/>
        <w:left w:val="none" w:sz="0" w:space="0" w:color="auto"/>
        <w:bottom w:val="none" w:sz="0" w:space="0" w:color="auto"/>
        <w:right w:val="none" w:sz="0" w:space="0" w:color="auto"/>
      </w:divBdr>
    </w:div>
    <w:div w:id="272518479">
      <w:bodyDiv w:val="1"/>
      <w:marLeft w:val="0"/>
      <w:marRight w:val="0"/>
      <w:marTop w:val="0"/>
      <w:marBottom w:val="0"/>
      <w:divBdr>
        <w:top w:val="none" w:sz="0" w:space="0" w:color="auto"/>
        <w:left w:val="none" w:sz="0" w:space="0" w:color="auto"/>
        <w:bottom w:val="none" w:sz="0" w:space="0" w:color="auto"/>
        <w:right w:val="none" w:sz="0" w:space="0" w:color="auto"/>
      </w:divBdr>
    </w:div>
    <w:div w:id="272591979">
      <w:bodyDiv w:val="1"/>
      <w:marLeft w:val="0"/>
      <w:marRight w:val="0"/>
      <w:marTop w:val="0"/>
      <w:marBottom w:val="0"/>
      <w:divBdr>
        <w:top w:val="none" w:sz="0" w:space="0" w:color="auto"/>
        <w:left w:val="none" w:sz="0" w:space="0" w:color="auto"/>
        <w:bottom w:val="none" w:sz="0" w:space="0" w:color="auto"/>
        <w:right w:val="none" w:sz="0" w:space="0" w:color="auto"/>
      </w:divBdr>
    </w:div>
    <w:div w:id="272710225">
      <w:bodyDiv w:val="1"/>
      <w:marLeft w:val="0"/>
      <w:marRight w:val="0"/>
      <w:marTop w:val="0"/>
      <w:marBottom w:val="0"/>
      <w:divBdr>
        <w:top w:val="none" w:sz="0" w:space="0" w:color="auto"/>
        <w:left w:val="none" w:sz="0" w:space="0" w:color="auto"/>
        <w:bottom w:val="none" w:sz="0" w:space="0" w:color="auto"/>
        <w:right w:val="none" w:sz="0" w:space="0" w:color="auto"/>
      </w:divBdr>
    </w:div>
    <w:div w:id="276452768">
      <w:bodyDiv w:val="1"/>
      <w:marLeft w:val="0"/>
      <w:marRight w:val="0"/>
      <w:marTop w:val="0"/>
      <w:marBottom w:val="0"/>
      <w:divBdr>
        <w:top w:val="none" w:sz="0" w:space="0" w:color="auto"/>
        <w:left w:val="none" w:sz="0" w:space="0" w:color="auto"/>
        <w:bottom w:val="none" w:sz="0" w:space="0" w:color="auto"/>
        <w:right w:val="none" w:sz="0" w:space="0" w:color="auto"/>
      </w:divBdr>
    </w:div>
    <w:div w:id="281151873">
      <w:bodyDiv w:val="1"/>
      <w:marLeft w:val="0"/>
      <w:marRight w:val="0"/>
      <w:marTop w:val="0"/>
      <w:marBottom w:val="0"/>
      <w:divBdr>
        <w:top w:val="none" w:sz="0" w:space="0" w:color="auto"/>
        <w:left w:val="none" w:sz="0" w:space="0" w:color="auto"/>
        <w:bottom w:val="none" w:sz="0" w:space="0" w:color="auto"/>
        <w:right w:val="none" w:sz="0" w:space="0" w:color="auto"/>
      </w:divBdr>
    </w:div>
    <w:div w:id="296683969">
      <w:bodyDiv w:val="1"/>
      <w:marLeft w:val="0"/>
      <w:marRight w:val="0"/>
      <w:marTop w:val="0"/>
      <w:marBottom w:val="0"/>
      <w:divBdr>
        <w:top w:val="none" w:sz="0" w:space="0" w:color="auto"/>
        <w:left w:val="none" w:sz="0" w:space="0" w:color="auto"/>
        <w:bottom w:val="none" w:sz="0" w:space="0" w:color="auto"/>
        <w:right w:val="none" w:sz="0" w:space="0" w:color="auto"/>
      </w:divBdr>
    </w:div>
    <w:div w:id="297031343">
      <w:bodyDiv w:val="1"/>
      <w:marLeft w:val="0"/>
      <w:marRight w:val="0"/>
      <w:marTop w:val="0"/>
      <w:marBottom w:val="0"/>
      <w:divBdr>
        <w:top w:val="none" w:sz="0" w:space="0" w:color="auto"/>
        <w:left w:val="none" w:sz="0" w:space="0" w:color="auto"/>
        <w:bottom w:val="none" w:sz="0" w:space="0" w:color="auto"/>
        <w:right w:val="none" w:sz="0" w:space="0" w:color="auto"/>
      </w:divBdr>
    </w:div>
    <w:div w:id="317073788">
      <w:bodyDiv w:val="1"/>
      <w:marLeft w:val="0"/>
      <w:marRight w:val="0"/>
      <w:marTop w:val="0"/>
      <w:marBottom w:val="0"/>
      <w:divBdr>
        <w:top w:val="none" w:sz="0" w:space="0" w:color="auto"/>
        <w:left w:val="none" w:sz="0" w:space="0" w:color="auto"/>
        <w:bottom w:val="none" w:sz="0" w:space="0" w:color="auto"/>
        <w:right w:val="none" w:sz="0" w:space="0" w:color="auto"/>
      </w:divBdr>
    </w:div>
    <w:div w:id="337580162">
      <w:bodyDiv w:val="1"/>
      <w:marLeft w:val="0"/>
      <w:marRight w:val="0"/>
      <w:marTop w:val="0"/>
      <w:marBottom w:val="0"/>
      <w:divBdr>
        <w:top w:val="none" w:sz="0" w:space="0" w:color="auto"/>
        <w:left w:val="none" w:sz="0" w:space="0" w:color="auto"/>
        <w:bottom w:val="none" w:sz="0" w:space="0" w:color="auto"/>
        <w:right w:val="none" w:sz="0" w:space="0" w:color="auto"/>
      </w:divBdr>
    </w:div>
    <w:div w:id="347148235">
      <w:bodyDiv w:val="1"/>
      <w:marLeft w:val="0"/>
      <w:marRight w:val="0"/>
      <w:marTop w:val="0"/>
      <w:marBottom w:val="0"/>
      <w:divBdr>
        <w:top w:val="none" w:sz="0" w:space="0" w:color="auto"/>
        <w:left w:val="none" w:sz="0" w:space="0" w:color="auto"/>
        <w:bottom w:val="none" w:sz="0" w:space="0" w:color="auto"/>
        <w:right w:val="none" w:sz="0" w:space="0" w:color="auto"/>
      </w:divBdr>
    </w:div>
    <w:div w:id="350303597">
      <w:bodyDiv w:val="1"/>
      <w:marLeft w:val="0"/>
      <w:marRight w:val="0"/>
      <w:marTop w:val="0"/>
      <w:marBottom w:val="0"/>
      <w:divBdr>
        <w:top w:val="none" w:sz="0" w:space="0" w:color="auto"/>
        <w:left w:val="none" w:sz="0" w:space="0" w:color="auto"/>
        <w:bottom w:val="none" w:sz="0" w:space="0" w:color="auto"/>
        <w:right w:val="none" w:sz="0" w:space="0" w:color="auto"/>
      </w:divBdr>
    </w:div>
    <w:div w:id="351076408">
      <w:bodyDiv w:val="1"/>
      <w:marLeft w:val="0"/>
      <w:marRight w:val="0"/>
      <w:marTop w:val="0"/>
      <w:marBottom w:val="0"/>
      <w:divBdr>
        <w:top w:val="none" w:sz="0" w:space="0" w:color="auto"/>
        <w:left w:val="none" w:sz="0" w:space="0" w:color="auto"/>
        <w:bottom w:val="none" w:sz="0" w:space="0" w:color="auto"/>
        <w:right w:val="none" w:sz="0" w:space="0" w:color="auto"/>
      </w:divBdr>
    </w:div>
    <w:div w:id="375664413">
      <w:bodyDiv w:val="1"/>
      <w:marLeft w:val="0"/>
      <w:marRight w:val="0"/>
      <w:marTop w:val="0"/>
      <w:marBottom w:val="0"/>
      <w:divBdr>
        <w:top w:val="none" w:sz="0" w:space="0" w:color="auto"/>
        <w:left w:val="none" w:sz="0" w:space="0" w:color="auto"/>
        <w:bottom w:val="none" w:sz="0" w:space="0" w:color="auto"/>
        <w:right w:val="none" w:sz="0" w:space="0" w:color="auto"/>
      </w:divBdr>
    </w:div>
    <w:div w:id="377819452">
      <w:bodyDiv w:val="1"/>
      <w:marLeft w:val="0"/>
      <w:marRight w:val="0"/>
      <w:marTop w:val="0"/>
      <w:marBottom w:val="0"/>
      <w:divBdr>
        <w:top w:val="none" w:sz="0" w:space="0" w:color="auto"/>
        <w:left w:val="none" w:sz="0" w:space="0" w:color="auto"/>
        <w:bottom w:val="none" w:sz="0" w:space="0" w:color="auto"/>
        <w:right w:val="none" w:sz="0" w:space="0" w:color="auto"/>
      </w:divBdr>
    </w:div>
    <w:div w:id="388963373">
      <w:bodyDiv w:val="1"/>
      <w:marLeft w:val="0"/>
      <w:marRight w:val="0"/>
      <w:marTop w:val="0"/>
      <w:marBottom w:val="0"/>
      <w:divBdr>
        <w:top w:val="none" w:sz="0" w:space="0" w:color="auto"/>
        <w:left w:val="none" w:sz="0" w:space="0" w:color="auto"/>
        <w:bottom w:val="none" w:sz="0" w:space="0" w:color="auto"/>
        <w:right w:val="none" w:sz="0" w:space="0" w:color="auto"/>
      </w:divBdr>
    </w:div>
    <w:div w:id="395664674">
      <w:bodyDiv w:val="1"/>
      <w:marLeft w:val="0"/>
      <w:marRight w:val="0"/>
      <w:marTop w:val="0"/>
      <w:marBottom w:val="0"/>
      <w:divBdr>
        <w:top w:val="none" w:sz="0" w:space="0" w:color="auto"/>
        <w:left w:val="none" w:sz="0" w:space="0" w:color="auto"/>
        <w:bottom w:val="none" w:sz="0" w:space="0" w:color="auto"/>
        <w:right w:val="none" w:sz="0" w:space="0" w:color="auto"/>
      </w:divBdr>
    </w:div>
    <w:div w:id="398017397">
      <w:bodyDiv w:val="1"/>
      <w:marLeft w:val="0"/>
      <w:marRight w:val="0"/>
      <w:marTop w:val="0"/>
      <w:marBottom w:val="0"/>
      <w:divBdr>
        <w:top w:val="none" w:sz="0" w:space="0" w:color="auto"/>
        <w:left w:val="none" w:sz="0" w:space="0" w:color="auto"/>
        <w:bottom w:val="none" w:sz="0" w:space="0" w:color="auto"/>
        <w:right w:val="none" w:sz="0" w:space="0" w:color="auto"/>
      </w:divBdr>
    </w:div>
    <w:div w:id="406920615">
      <w:bodyDiv w:val="1"/>
      <w:marLeft w:val="0"/>
      <w:marRight w:val="0"/>
      <w:marTop w:val="0"/>
      <w:marBottom w:val="0"/>
      <w:divBdr>
        <w:top w:val="none" w:sz="0" w:space="0" w:color="auto"/>
        <w:left w:val="none" w:sz="0" w:space="0" w:color="auto"/>
        <w:bottom w:val="none" w:sz="0" w:space="0" w:color="auto"/>
        <w:right w:val="none" w:sz="0" w:space="0" w:color="auto"/>
      </w:divBdr>
    </w:div>
    <w:div w:id="407338647">
      <w:bodyDiv w:val="1"/>
      <w:marLeft w:val="0"/>
      <w:marRight w:val="0"/>
      <w:marTop w:val="0"/>
      <w:marBottom w:val="0"/>
      <w:divBdr>
        <w:top w:val="none" w:sz="0" w:space="0" w:color="auto"/>
        <w:left w:val="none" w:sz="0" w:space="0" w:color="auto"/>
        <w:bottom w:val="none" w:sz="0" w:space="0" w:color="auto"/>
        <w:right w:val="none" w:sz="0" w:space="0" w:color="auto"/>
      </w:divBdr>
    </w:div>
    <w:div w:id="419135487">
      <w:bodyDiv w:val="1"/>
      <w:marLeft w:val="0"/>
      <w:marRight w:val="0"/>
      <w:marTop w:val="0"/>
      <w:marBottom w:val="0"/>
      <w:divBdr>
        <w:top w:val="none" w:sz="0" w:space="0" w:color="auto"/>
        <w:left w:val="none" w:sz="0" w:space="0" w:color="auto"/>
        <w:bottom w:val="none" w:sz="0" w:space="0" w:color="auto"/>
        <w:right w:val="none" w:sz="0" w:space="0" w:color="auto"/>
      </w:divBdr>
    </w:div>
    <w:div w:id="420029510">
      <w:bodyDiv w:val="1"/>
      <w:marLeft w:val="0"/>
      <w:marRight w:val="0"/>
      <w:marTop w:val="0"/>
      <w:marBottom w:val="0"/>
      <w:divBdr>
        <w:top w:val="none" w:sz="0" w:space="0" w:color="auto"/>
        <w:left w:val="none" w:sz="0" w:space="0" w:color="auto"/>
        <w:bottom w:val="none" w:sz="0" w:space="0" w:color="auto"/>
        <w:right w:val="none" w:sz="0" w:space="0" w:color="auto"/>
      </w:divBdr>
    </w:div>
    <w:div w:id="430204943">
      <w:bodyDiv w:val="1"/>
      <w:marLeft w:val="0"/>
      <w:marRight w:val="0"/>
      <w:marTop w:val="0"/>
      <w:marBottom w:val="0"/>
      <w:divBdr>
        <w:top w:val="none" w:sz="0" w:space="0" w:color="auto"/>
        <w:left w:val="none" w:sz="0" w:space="0" w:color="auto"/>
        <w:bottom w:val="none" w:sz="0" w:space="0" w:color="auto"/>
        <w:right w:val="none" w:sz="0" w:space="0" w:color="auto"/>
      </w:divBdr>
      <w:divsChild>
        <w:div w:id="347756714">
          <w:blockQuote w:val="1"/>
          <w:marLeft w:val="720"/>
          <w:marRight w:val="720"/>
          <w:marTop w:val="100"/>
          <w:marBottom w:val="100"/>
          <w:divBdr>
            <w:top w:val="none" w:sz="0" w:space="0" w:color="auto"/>
            <w:left w:val="none" w:sz="0" w:space="0" w:color="auto"/>
            <w:bottom w:val="none" w:sz="0" w:space="0" w:color="auto"/>
            <w:right w:val="none" w:sz="0" w:space="0" w:color="auto"/>
          </w:divBdr>
        </w:div>
        <w:div w:id="8067049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6216009">
      <w:bodyDiv w:val="1"/>
      <w:marLeft w:val="0"/>
      <w:marRight w:val="0"/>
      <w:marTop w:val="0"/>
      <w:marBottom w:val="0"/>
      <w:divBdr>
        <w:top w:val="none" w:sz="0" w:space="0" w:color="auto"/>
        <w:left w:val="none" w:sz="0" w:space="0" w:color="auto"/>
        <w:bottom w:val="none" w:sz="0" w:space="0" w:color="auto"/>
        <w:right w:val="none" w:sz="0" w:space="0" w:color="auto"/>
      </w:divBdr>
    </w:div>
    <w:div w:id="438984774">
      <w:bodyDiv w:val="1"/>
      <w:marLeft w:val="0"/>
      <w:marRight w:val="0"/>
      <w:marTop w:val="0"/>
      <w:marBottom w:val="0"/>
      <w:divBdr>
        <w:top w:val="none" w:sz="0" w:space="0" w:color="auto"/>
        <w:left w:val="none" w:sz="0" w:space="0" w:color="auto"/>
        <w:bottom w:val="none" w:sz="0" w:space="0" w:color="auto"/>
        <w:right w:val="none" w:sz="0" w:space="0" w:color="auto"/>
      </w:divBdr>
    </w:div>
    <w:div w:id="445084333">
      <w:bodyDiv w:val="1"/>
      <w:marLeft w:val="0"/>
      <w:marRight w:val="0"/>
      <w:marTop w:val="0"/>
      <w:marBottom w:val="0"/>
      <w:divBdr>
        <w:top w:val="none" w:sz="0" w:space="0" w:color="auto"/>
        <w:left w:val="none" w:sz="0" w:space="0" w:color="auto"/>
        <w:bottom w:val="none" w:sz="0" w:space="0" w:color="auto"/>
        <w:right w:val="none" w:sz="0" w:space="0" w:color="auto"/>
      </w:divBdr>
    </w:div>
    <w:div w:id="452141246">
      <w:bodyDiv w:val="1"/>
      <w:marLeft w:val="0"/>
      <w:marRight w:val="0"/>
      <w:marTop w:val="0"/>
      <w:marBottom w:val="0"/>
      <w:divBdr>
        <w:top w:val="none" w:sz="0" w:space="0" w:color="auto"/>
        <w:left w:val="none" w:sz="0" w:space="0" w:color="auto"/>
        <w:bottom w:val="none" w:sz="0" w:space="0" w:color="auto"/>
        <w:right w:val="none" w:sz="0" w:space="0" w:color="auto"/>
      </w:divBdr>
    </w:div>
    <w:div w:id="467825232">
      <w:bodyDiv w:val="1"/>
      <w:marLeft w:val="0"/>
      <w:marRight w:val="0"/>
      <w:marTop w:val="0"/>
      <w:marBottom w:val="0"/>
      <w:divBdr>
        <w:top w:val="none" w:sz="0" w:space="0" w:color="auto"/>
        <w:left w:val="none" w:sz="0" w:space="0" w:color="auto"/>
        <w:bottom w:val="none" w:sz="0" w:space="0" w:color="auto"/>
        <w:right w:val="none" w:sz="0" w:space="0" w:color="auto"/>
      </w:divBdr>
    </w:div>
    <w:div w:id="468598023">
      <w:bodyDiv w:val="1"/>
      <w:marLeft w:val="0"/>
      <w:marRight w:val="0"/>
      <w:marTop w:val="0"/>
      <w:marBottom w:val="0"/>
      <w:divBdr>
        <w:top w:val="none" w:sz="0" w:space="0" w:color="auto"/>
        <w:left w:val="none" w:sz="0" w:space="0" w:color="auto"/>
        <w:bottom w:val="none" w:sz="0" w:space="0" w:color="auto"/>
        <w:right w:val="none" w:sz="0" w:space="0" w:color="auto"/>
      </w:divBdr>
    </w:div>
    <w:div w:id="481234677">
      <w:bodyDiv w:val="1"/>
      <w:marLeft w:val="0"/>
      <w:marRight w:val="0"/>
      <w:marTop w:val="0"/>
      <w:marBottom w:val="0"/>
      <w:divBdr>
        <w:top w:val="none" w:sz="0" w:space="0" w:color="auto"/>
        <w:left w:val="none" w:sz="0" w:space="0" w:color="auto"/>
        <w:bottom w:val="none" w:sz="0" w:space="0" w:color="auto"/>
        <w:right w:val="none" w:sz="0" w:space="0" w:color="auto"/>
      </w:divBdr>
    </w:div>
    <w:div w:id="489098175">
      <w:bodyDiv w:val="1"/>
      <w:marLeft w:val="0"/>
      <w:marRight w:val="0"/>
      <w:marTop w:val="0"/>
      <w:marBottom w:val="0"/>
      <w:divBdr>
        <w:top w:val="none" w:sz="0" w:space="0" w:color="auto"/>
        <w:left w:val="none" w:sz="0" w:space="0" w:color="auto"/>
        <w:bottom w:val="none" w:sz="0" w:space="0" w:color="auto"/>
        <w:right w:val="none" w:sz="0" w:space="0" w:color="auto"/>
      </w:divBdr>
    </w:div>
    <w:div w:id="489104964">
      <w:bodyDiv w:val="1"/>
      <w:marLeft w:val="0"/>
      <w:marRight w:val="0"/>
      <w:marTop w:val="0"/>
      <w:marBottom w:val="0"/>
      <w:divBdr>
        <w:top w:val="none" w:sz="0" w:space="0" w:color="auto"/>
        <w:left w:val="none" w:sz="0" w:space="0" w:color="auto"/>
        <w:bottom w:val="none" w:sz="0" w:space="0" w:color="auto"/>
        <w:right w:val="none" w:sz="0" w:space="0" w:color="auto"/>
      </w:divBdr>
    </w:div>
    <w:div w:id="495193472">
      <w:bodyDiv w:val="1"/>
      <w:marLeft w:val="0"/>
      <w:marRight w:val="0"/>
      <w:marTop w:val="0"/>
      <w:marBottom w:val="0"/>
      <w:divBdr>
        <w:top w:val="none" w:sz="0" w:space="0" w:color="auto"/>
        <w:left w:val="none" w:sz="0" w:space="0" w:color="auto"/>
        <w:bottom w:val="none" w:sz="0" w:space="0" w:color="auto"/>
        <w:right w:val="none" w:sz="0" w:space="0" w:color="auto"/>
      </w:divBdr>
    </w:div>
    <w:div w:id="511604938">
      <w:bodyDiv w:val="1"/>
      <w:marLeft w:val="0"/>
      <w:marRight w:val="0"/>
      <w:marTop w:val="0"/>
      <w:marBottom w:val="0"/>
      <w:divBdr>
        <w:top w:val="none" w:sz="0" w:space="0" w:color="auto"/>
        <w:left w:val="none" w:sz="0" w:space="0" w:color="auto"/>
        <w:bottom w:val="none" w:sz="0" w:space="0" w:color="auto"/>
        <w:right w:val="none" w:sz="0" w:space="0" w:color="auto"/>
      </w:divBdr>
    </w:div>
    <w:div w:id="515928290">
      <w:bodyDiv w:val="1"/>
      <w:marLeft w:val="0"/>
      <w:marRight w:val="0"/>
      <w:marTop w:val="0"/>
      <w:marBottom w:val="0"/>
      <w:divBdr>
        <w:top w:val="none" w:sz="0" w:space="0" w:color="auto"/>
        <w:left w:val="none" w:sz="0" w:space="0" w:color="auto"/>
        <w:bottom w:val="none" w:sz="0" w:space="0" w:color="auto"/>
        <w:right w:val="none" w:sz="0" w:space="0" w:color="auto"/>
      </w:divBdr>
    </w:div>
    <w:div w:id="526790810">
      <w:bodyDiv w:val="1"/>
      <w:marLeft w:val="0"/>
      <w:marRight w:val="0"/>
      <w:marTop w:val="0"/>
      <w:marBottom w:val="0"/>
      <w:divBdr>
        <w:top w:val="none" w:sz="0" w:space="0" w:color="auto"/>
        <w:left w:val="none" w:sz="0" w:space="0" w:color="auto"/>
        <w:bottom w:val="none" w:sz="0" w:space="0" w:color="auto"/>
        <w:right w:val="none" w:sz="0" w:space="0" w:color="auto"/>
      </w:divBdr>
    </w:div>
    <w:div w:id="539318019">
      <w:bodyDiv w:val="1"/>
      <w:marLeft w:val="0"/>
      <w:marRight w:val="0"/>
      <w:marTop w:val="0"/>
      <w:marBottom w:val="0"/>
      <w:divBdr>
        <w:top w:val="none" w:sz="0" w:space="0" w:color="auto"/>
        <w:left w:val="none" w:sz="0" w:space="0" w:color="auto"/>
        <w:bottom w:val="none" w:sz="0" w:space="0" w:color="auto"/>
        <w:right w:val="none" w:sz="0" w:space="0" w:color="auto"/>
      </w:divBdr>
    </w:div>
    <w:div w:id="560142685">
      <w:bodyDiv w:val="1"/>
      <w:marLeft w:val="0"/>
      <w:marRight w:val="0"/>
      <w:marTop w:val="0"/>
      <w:marBottom w:val="0"/>
      <w:divBdr>
        <w:top w:val="none" w:sz="0" w:space="0" w:color="auto"/>
        <w:left w:val="none" w:sz="0" w:space="0" w:color="auto"/>
        <w:bottom w:val="none" w:sz="0" w:space="0" w:color="auto"/>
        <w:right w:val="none" w:sz="0" w:space="0" w:color="auto"/>
      </w:divBdr>
      <w:divsChild>
        <w:div w:id="757944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0454470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3324288">
      <w:bodyDiv w:val="1"/>
      <w:marLeft w:val="0"/>
      <w:marRight w:val="0"/>
      <w:marTop w:val="0"/>
      <w:marBottom w:val="0"/>
      <w:divBdr>
        <w:top w:val="none" w:sz="0" w:space="0" w:color="auto"/>
        <w:left w:val="none" w:sz="0" w:space="0" w:color="auto"/>
        <w:bottom w:val="none" w:sz="0" w:space="0" w:color="auto"/>
        <w:right w:val="none" w:sz="0" w:space="0" w:color="auto"/>
      </w:divBdr>
    </w:div>
    <w:div w:id="574898016">
      <w:bodyDiv w:val="1"/>
      <w:marLeft w:val="0"/>
      <w:marRight w:val="0"/>
      <w:marTop w:val="0"/>
      <w:marBottom w:val="0"/>
      <w:divBdr>
        <w:top w:val="none" w:sz="0" w:space="0" w:color="auto"/>
        <w:left w:val="none" w:sz="0" w:space="0" w:color="auto"/>
        <w:bottom w:val="none" w:sz="0" w:space="0" w:color="auto"/>
        <w:right w:val="none" w:sz="0" w:space="0" w:color="auto"/>
      </w:divBdr>
    </w:div>
    <w:div w:id="576207225">
      <w:bodyDiv w:val="1"/>
      <w:marLeft w:val="0"/>
      <w:marRight w:val="0"/>
      <w:marTop w:val="0"/>
      <w:marBottom w:val="0"/>
      <w:divBdr>
        <w:top w:val="none" w:sz="0" w:space="0" w:color="auto"/>
        <w:left w:val="none" w:sz="0" w:space="0" w:color="auto"/>
        <w:bottom w:val="none" w:sz="0" w:space="0" w:color="auto"/>
        <w:right w:val="none" w:sz="0" w:space="0" w:color="auto"/>
      </w:divBdr>
    </w:div>
    <w:div w:id="576478596">
      <w:bodyDiv w:val="1"/>
      <w:marLeft w:val="0"/>
      <w:marRight w:val="0"/>
      <w:marTop w:val="0"/>
      <w:marBottom w:val="0"/>
      <w:divBdr>
        <w:top w:val="none" w:sz="0" w:space="0" w:color="auto"/>
        <w:left w:val="none" w:sz="0" w:space="0" w:color="auto"/>
        <w:bottom w:val="none" w:sz="0" w:space="0" w:color="auto"/>
        <w:right w:val="none" w:sz="0" w:space="0" w:color="auto"/>
      </w:divBdr>
    </w:div>
    <w:div w:id="576525063">
      <w:bodyDiv w:val="1"/>
      <w:marLeft w:val="0"/>
      <w:marRight w:val="0"/>
      <w:marTop w:val="0"/>
      <w:marBottom w:val="0"/>
      <w:divBdr>
        <w:top w:val="none" w:sz="0" w:space="0" w:color="auto"/>
        <w:left w:val="none" w:sz="0" w:space="0" w:color="auto"/>
        <w:bottom w:val="none" w:sz="0" w:space="0" w:color="auto"/>
        <w:right w:val="none" w:sz="0" w:space="0" w:color="auto"/>
      </w:divBdr>
    </w:div>
    <w:div w:id="578715087">
      <w:bodyDiv w:val="1"/>
      <w:marLeft w:val="0"/>
      <w:marRight w:val="0"/>
      <w:marTop w:val="0"/>
      <w:marBottom w:val="0"/>
      <w:divBdr>
        <w:top w:val="none" w:sz="0" w:space="0" w:color="auto"/>
        <w:left w:val="none" w:sz="0" w:space="0" w:color="auto"/>
        <w:bottom w:val="none" w:sz="0" w:space="0" w:color="auto"/>
        <w:right w:val="none" w:sz="0" w:space="0" w:color="auto"/>
      </w:divBdr>
    </w:div>
    <w:div w:id="587278626">
      <w:bodyDiv w:val="1"/>
      <w:marLeft w:val="0"/>
      <w:marRight w:val="0"/>
      <w:marTop w:val="0"/>
      <w:marBottom w:val="0"/>
      <w:divBdr>
        <w:top w:val="none" w:sz="0" w:space="0" w:color="auto"/>
        <w:left w:val="none" w:sz="0" w:space="0" w:color="auto"/>
        <w:bottom w:val="none" w:sz="0" w:space="0" w:color="auto"/>
        <w:right w:val="none" w:sz="0" w:space="0" w:color="auto"/>
      </w:divBdr>
    </w:div>
    <w:div w:id="589891670">
      <w:bodyDiv w:val="1"/>
      <w:marLeft w:val="0"/>
      <w:marRight w:val="0"/>
      <w:marTop w:val="0"/>
      <w:marBottom w:val="0"/>
      <w:divBdr>
        <w:top w:val="none" w:sz="0" w:space="0" w:color="auto"/>
        <w:left w:val="none" w:sz="0" w:space="0" w:color="auto"/>
        <w:bottom w:val="none" w:sz="0" w:space="0" w:color="auto"/>
        <w:right w:val="none" w:sz="0" w:space="0" w:color="auto"/>
      </w:divBdr>
    </w:div>
    <w:div w:id="598873099">
      <w:bodyDiv w:val="1"/>
      <w:marLeft w:val="0"/>
      <w:marRight w:val="0"/>
      <w:marTop w:val="0"/>
      <w:marBottom w:val="0"/>
      <w:divBdr>
        <w:top w:val="none" w:sz="0" w:space="0" w:color="auto"/>
        <w:left w:val="none" w:sz="0" w:space="0" w:color="auto"/>
        <w:bottom w:val="none" w:sz="0" w:space="0" w:color="auto"/>
        <w:right w:val="none" w:sz="0" w:space="0" w:color="auto"/>
      </w:divBdr>
    </w:div>
    <w:div w:id="605187882">
      <w:bodyDiv w:val="1"/>
      <w:marLeft w:val="0"/>
      <w:marRight w:val="0"/>
      <w:marTop w:val="0"/>
      <w:marBottom w:val="0"/>
      <w:divBdr>
        <w:top w:val="none" w:sz="0" w:space="0" w:color="auto"/>
        <w:left w:val="none" w:sz="0" w:space="0" w:color="auto"/>
        <w:bottom w:val="none" w:sz="0" w:space="0" w:color="auto"/>
        <w:right w:val="none" w:sz="0" w:space="0" w:color="auto"/>
      </w:divBdr>
    </w:div>
    <w:div w:id="616064583">
      <w:bodyDiv w:val="1"/>
      <w:marLeft w:val="0"/>
      <w:marRight w:val="0"/>
      <w:marTop w:val="0"/>
      <w:marBottom w:val="0"/>
      <w:divBdr>
        <w:top w:val="none" w:sz="0" w:space="0" w:color="auto"/>
        <w:left w:val="none" w:sz="0" w:space="0" w:color="auto"/>
        <w:bottom w:val="none" w:sz="0" w:space="0" w:color="auto"/>
        <w:right w:val="none" w:sz="0" w:space="0" w:color="auto"/>
      </w:divBdr>
    </w:div>
    <w:div w:id="618029389">
      <w:bodyDiv w:val="1"/>
      <w:marLeft w:val="0"/>
      <w:marRight w:val="0"/>
      <w:marTop w:val="0"/>
      <w:marBottom w:val="0"/>
      <w:divBdr>
        <w:top w:val="none" w:sz="0" w:space="0" w:color="auto"/>
        <w:left w:val="none" w:sz="0" w:space="0" w:color="auto"/>
        <w:bottom w:val="none" w:sz="0" w:space="0" w:color="auto"/>
        <w:right w:val="none" w:sz="0" w:space="0" w:color="auto"/>
      </w:divBdr>
    </w:div>
    <w:div w:id="638144630">
      <w:bodyDiv w:val="1"/>
      <w:marLeft w:val="0"/>
      <w:marRight w:val="0"/>
      <w:marTop w:val="0"/>
      <w:marBottom w:val="0"/>
      <w:divBdr>
        <w:top w:val="none" w:sz="0" w:space="0" w:color="auto"/>
        <w:left w:val="none" w:sz="0" w:space="0" w:color="auto"/>
        <w:bottom w:val="none" w:sz="0" w:space="0" w:color="auto"/>
        <w:right w:val="none" w:sz="0" w:space="0" w:color="auto"/>
      </w:divBdr>
    </w:div>
    <w:div w:id="685134329">
      <w:bodyDiv w:val="1"/>
      <w:marLeft w:val="0"/>
      <w:marRight w:val="0"/>
      <w:marTop w:val="0"/>
      <w:marBottom w:val="0"/>
      <w:divBdr>
        <w:top w:val="none" w:sz="0" w:space="0" w:color="auto"/>
        <w:left w:val="none" w:sz="0" w:space="0" w:color="auto"/>
        <w:bottom w:val="none" w:sz="0" w:space="0" w:color="auto"/>
        <w:right w:val="none" w:sz="0" w:space="0" w:color="auto"/>
      </w:divBdr>
    </w:div>
    <w:div w:id="689919706">
      <w:bodyDiv w:val="1"/>
      <w:marLeft w:val="0"/>
      <w:marRight w:val="0"/>
      <w:marTop w:val="0"/>
      <w:marBottom w:val="0"/>
      <w:divBdr>
        <w:top w:val="none" w:sz="0" w:space="0" w:color="auto"/>
        <w:left w:val="none" w:sz="0" w:space="0" w:color="auto"/>
        <w:bottom w:val="none" w:sz="0" w:space="0" w:color="auto"/>
        <w:right w:val="none" w:sz="0" w:space="0" w:color="auto"/>
      </w:divBdr>
    </w:div>
    <w:div w:id="697698984">
      <w:bodyDiv w:val="1"/>
      <w:marLeft w:val="0"/>
      <w:marRight w:val="0"/>
      <w:marTop w:val="0"/>
      <w:marBottom w:val="0"/>
      <w:divBdr>
        <w:top w:val="none" w:sz="0" w:space="0" w:color="auto"/>
        <w:left w:val="none" w:sz="0" w:space="0" w:color="auto"/>
        <w:bottom w:val="none" w:sz="0" w:space="0" w:color="auto"/>
        <w:right w:val="none" w:sz="0" w:space="0" w:color="auto"/>
      </w:divBdr>
    </w:div>
    <w:div w:id="697856563">
      <w:bodyDiv w:val="1"/>
      <w:marLeft w:val="0"/>
      <w:marRight w:val="0"/>
      <w:marTop w:val="0"/>
      <w:marBottom w:val="0"/>
      <w:divBdr>
        <w:top w:val="none" w:sz="0" w:space="0" w:color="auto"/>
        <w:left w:val="none" w:sz="0" w:space="0" w:color="auto"/>
        <w:bottom w:val="none" w:sz="0" w:space="0" w:color="auto"/>
        <w:right w:val="none" w:sz="0" w:space="0" w:color="auto"/>
      </w:divBdr>
    </w:div>
    <w:div w:id="710685934">
      <w:bodyDiv w:val="1"/>
      <w:marLeft w:val="0"/>
      <w:marRight w:val="0"/>
      <w:marTop w:val="0"/>
      <w:marBottom w:val="0"/>
      <w:divBdr>
        <w:top w:val="none" w:sz="0" w:space="0" w:color="auto"/>
        <w:left w:val="none" w:sz="0" w:space="0" w:color="auto"/>
        <w:bottom w:val="none" w:sz="0" w:space="0" w:color="auto"/>
        <w:right w:val="none" w:sz="0" w:space="0" w:color="auto"/>
      </w:divBdr>
    </w:div>
    <w:div w:id="713895607">
      <w:bodyDiv w:val="1"/>
      <w:marLeft w:val="0"/>
      <w:marRight w:val="0"/>
      <w:marTop w:val="0"/>
      <w:marBottom w:val="0"/>
      <w:divBdr>
        <w:top w:val="none" w:sz="0" w:space="0" w:color="auto"/>
        <w:left w:val="none" w:sz="0" w:space="0" w:color="auto"/>
        <w:bottom w:val="none" w:sz="0" w:space="0" w:color="auto"/>
        <w:right w:val="none" w:sz="0" w:space="0" w:color="auto"/>
      </w:divBdr>
    </w:div>
    <w:div w:id="727923640">
      <w:bodyDiv w:val="1"/>
      <w:marLeft w:val="0"/>
      <w:marRight w:val="0"/>
      <w:marTop w:val="0"/>
      <w:marBottom w:val="0"/>
      <w:divBdr>
        <w:top w:val="none" w:sz="0" w:space="0" w:color="auto"/>
        <w:left w:val="none" w:sz="0" w:space="0" w:color="auto"/>
        <w:bottom w:val="none" w:sz="0" w:space="0" w:color="auto"/>
        <w:right w:val="none" w:sz="0" w:space="0" w:color="auto"/>
      </w:divBdr>
    </w:div>
    <w:div w:id="760683324">
      <w:bodyDiv w:val="1"/>
      <w:marLeft w:val="0"/>
      <w:marRight w:val="0"/>
      <w:marTop w:val="0"/>
      <w:marBottom w:val="0"/>
      <w:divBdr>
        <w:top w:val="none" w:sz="0" w:space="0" w:color="auto"/>
        <w:left w:val="none" w:sz="0" w:space="0" w:color="auto"/>
        <w:bottom w:val="none" w:sz="0" w:space="0" w:color="auto"/>
        <w:right w:val="none" w:sz="0" w:space="0" w:color="auto"/>
      </w:divBdr>
    </w:div>
    <w:div w:id="768044584">
      <w:bodyDiv w:val="1"/>
      <w:marLeft w:val="0"/>
      <w:marRight w:val="0"/>
      <w:marTop w:val="0"/>
      <w:marBottom w:val="0"/>
      <w:divBdr>
        <w:top w:val="none" w:sz="0" w:space="0" w:color="auto"/>
        <w:left w:val="none" w:sz="0" w:space="0" w:color="auto"/>
        <w:bottom w:val="none" w:sz="0" w:space="0" w:color="auto"/>
        <w:right w:val="none" w:sz="0" w:space="0" w:color="auto"/>
      </w:divBdr>
    </w:div>
    <w:div w:id="784809042">
      <w:bodyDiv w:val="1"/>
      <w:marLeft w:val="0"/>
      <w:marRight w:val="0"/>
      <w:marTop w:val="0"/>
      <w:marBottom w:val="0"/>
      <w:divBdr>
        <w:top w:val="none" w:sz="0" w:space="0" w:color="auto"/>
        <w:left w:val="none" w:sz="0" w:space="0" w:color="auto"/>
        <w:bottom w:val="none" w:sz="0" w:space="0" w:color="auto"/>
        <w:right w:val="none" w:sz="0" w:space="0" w:color="auto"/>
      </w:divBdr>
    </w:div>
    <w:div w:id="791171187">
      <w:bodyDiv w:val="1"/>
      <w:marLeft w:val="0"/>
      <w:marRight w:val="0"/>
      <w:marTop w:val="0"/>
      <w:marBottom w:val="0"/>
      <w:divBdr>
        <w:top w:val="none" w:sz="0" w:space="0" w:color="auto"/>
        <w:left w:val="none" w:sz="0" w:space="0" w:color="auto"/>
        <w:bottom w:val="none" w:sz="0" w:space="0" w:color="auto"/>
        <w:right w:val="none" w:sz="0" w:space="0" w:color="auto"/>
      </w:divBdr>
    </w:div>
    <w:div w:id="795023296">
      <w:bodyDiv w:val="1"/>
      <w:marLeft w:val="0"/>
      <w:marRight w:val="0"/>
      <w:marTop w:val="0"/>
      <w:marBottom w:val="0"/>
      <w:divBdr>
        <w:top w:val="none" w:sz="0" w:space="0" w:color="auto"/>
        <w:left w:val="none" w:sz="0" w:space="0" w:color="auto"/>
        <w:bottom w:val="none" w:sz="0" w:space="0" w:color="auto"/>
        <w:right w:val="none" w:sz="0" w:space="0" w:color="auto"/>
      </w:divBdr>
    </w:div>
    <w:div w:id="804859942">
      <w:bodyDiv w:val="1"/>
      <w:marLeft w:val="0"/>
      <w:marRight w:val="0"/>
      <w:marTop w:val="0"/>
      <w:marBottom w:val="0"/>
      <w:divBdr>
        <w:top w:val="none" w:sz="0" w:space="0" w:color="auto"/>
        <w:left w:val="none" w:sz="0" w:space="0" w:color="auto"/>
        <w:bottom w:val="none" w:sz="0" w:space="0" w:color="auto"/>
        <w:right w:val="none" w:sz="0" w:space="0" w:color="auto"/>
      </w:divBdr>
    </w:div>
    <w:div w:id="806359248">
      <w:bodyDiv w:val="1"/>
      <w:marLeft w:val="0"/>
      <w:marRight w:val="0"/>
      <w:marTop w:val="0"/>
      <w:marBottom w:val="0"/>
      <w:divBdr>
        <w:top w:val="none" w:sz="0" w:space="0" w:color="auto"/>
        <w:left w:val="none" w:sz="0" w:space="0" w:color="auto"/>
        <w:bottom w:val="none" w:sz="0" w:space="0" w:color="auto"/>
        <w:right w:val="none" w:sz="0" w:space="0" w:color="auto"/>
      </w:divBdr>
    </w:div>
    <w:div w:id="836843521">
      <w:bodyDiv w:val="1"/>
      <w:marLeft w:val="0"/>
      <w:marRight w:val="0"/>
      <w:marTop w:val="0"/>
      <w:marBottom w:val="0"/>
      <w:divBdr>
        <w:top w:val="none" w:sz="0" w:space="0" w:color="auto"/>
        <w:left w:val="none" w:sz="0" w:space="0" w:color="auto"/>
        <w:bottom w:val="none" w:sz="0" w:space="0" w:color="auto"/>
        <w:right w:val="none" w:sz="0" w:space="0" w:color="auto"/>
      </w:divBdr>
    </w:div>
    <w:div w:id="841579403">
      <w:bodyDiv w:val="1"/>
      <w:marLeft w:val="0"/>
      <w:marRight w:val="0"/>
      <w:marTop w:val="0"/>
      <w:marBottom w:val="0"/>
      <w:divBdr>
        <w:top w:val="none" w:sz="0" w:space="0" w:color="auto"/>
        <w:left w:val="none" w:sz="0" w:space="0" w:color="auto"/>
        <w:bottom w:val="none" w:sz="0" w:space="0" w:color="auto"/>
        <w:right w:val="none" w:sz="0" w:space="0" w:color="auto"/>
      </w:divBdr>
    </w:div>
    <w:div w:id="857081414">
      <w:bodyDiv w:val="1"/>
      <w:marLeft w:val="0"/>
      <w:marRight w:val="0"/>
      <w:marTop w:val="0"/>
      <w:marBottom w:val="0"/>
      <w:divBdr>
        <w:top w:val="none" w:sz="0" w:space="0" w:color="auto"/>
        <w:left w:val="none" w:sz="0" w:space="0" w:color="auto"/>
        <w:bottom w:val="none" w:sz="0" w:space="0" w:color="auto"/>
        <w:right w:val="none" w:sz="0" w:space="0" w:color="auto"/>
      </w:divBdr>
    </w:div>
    <w:div w:id="860897450">
      <w:bodyDiv w:val="1"/>
      <w:marLeft w:val="0"/>
      <w:marRight w:val="0"/>
      <w:marTop w:val="0"/>
      <w:marBottom w:val="0"/>
      <w:divBdr>
        <w:top w:val="none" w:sz="0" w:space="0" w:color="auto"/>
        <w:left w:val="none" w:sz="0" w:space="0" w:color="auto"/>
        <w:bottom w:val="none" w:sz="0" w:space="0" w:color="auto"/>
        <w:right w:val="none" w:sz="0" w:space="0" w:color="auto"/>
      </w:divBdr>
    </w:div>
    <w:div w:id="864367060">
      <w:bodyDiv w:val="1"/>
      <w:marLeft w:val="0"/>
      <w:marRight w:val="0"/>
      <w:marTop w:val="0"/>
      <w:marBottom w:val="0"/>
      <w:divBdr>
        <w:top w:val="none" w:sz="0" w:space="0" w:color="auto"/>
        <w:left w:val="none" w:sz="0" w:space="0" w:color="auto"/>
        <w:bottom w:val="none" w:sz="0" w:space="0" w:color="auto"/>
        <w:right w:val="none" w:sz="0" w:space="0" w:color="auto"/>
      </w:divBdr>
    </w:div>
    <w:div w:id="879048823">
      <w:bodyDiv w:val="1"/>
      <w:marLeft w:val="0"/>
      <w:marRight w:val="0"/>
      <w:marTop w:val="0"/>
      <w:marBottom w:val="0"/>
      <w:divBdr>
        <w:top w:val="none" w:sz="0" w:space="0" w:color="auto"/>
        <w:left w:val="none" w:sz="0" w:space="0" w:color="auto"/>
        <w:bottom w:val="none" w:sz="0" w:space="0" w:color="auto"/>
        <w:right w:val="none" w:sz="0" w:space="0" w:color="auto"/>
      </w:divBdr>
    </w:div>
    <w:div w:id="909315418">
      <w:bodyDiv w:val="1"/>
      <w:marLeft w:val="0"/>
      <w:marRight w:val="0"/>
      <w:marTop w:val="0"/>
      <w:marBottom w:val="0"/>
      <w:divBdr>
        <w:top w:val="none" w:sz="0" w:space="0" w:color="auto"/>
        <w:left w:val="none" w:sz="0" w:space="0" w:color="auto"/>
        <w:bottom w:val="none" w:sz="0" w:space="0" w:color="auto"/>
        <w:right w:val="none" w:sz="0" w:space="0" w:color="auto"/>
      </w:divBdr>
    </w:div>
    <w:div w:id="909582813">
      <w:bodyDiv w:val="1"/>
      <w:marLeft w:val="0"/>
      <w:marRight w:val="0"/>
      <w:marTop w:val="0"/>
      <w:marBottom w:val="0"/>
      <w:divBdr>
        <w:top w:val="none" w:sz="0" w:space="0" w:color="auto"/>
        <w:left w:val="none" w:sz="0" w:space="0" w:color="auto"/>
        <w:bottom w:val="none" w:sz="0" w:space="0" w:color="auto"/>
        <w:right w:val="none" w:sz="0" w:space="0" w:color="auto"/>
      </w:divBdr>
    </w:div>
    <w:div w:id="937912756">
      <w:bodyDiv w:val="1"/>
      <w:marLeft w:val="0"/>
      <w:marRight w:val="0"/>
      <w:marTop w:val="0"/>
      <w:marBottom w:val="0"/>
      <w:divBdr>
        <w:top w:val="none" w:sz="0" w:space="0" w:color="auto"/>
        <w:left w:val="none" w:sz="0" w:space="0" w:color="auto"/>
        <w:bottom w:val="none" w:sz="0" w:space="0" w:color="auto"/>
        <w:right w:val="none" w:sz="0" w:space="0" w:color="auto"/>
      </w:divBdr>
    </w:div>
    <w:div w:id="961301344">
      <w:bodyDiv w:val="1"/>
      <w:marLeft w:val="0"/>
      <w:marRight w:val="0"/>
      <w:marTop w:val="0"/>
      <w:marBottom w:val="0"/>
      <w:divBdr>
        <w:top w:val="none" w:sz="0" w:space="0" w:color="auto"/>
        <w:left w:val="none" w:sz="0" w:space="0" w:color="auto"/>
        <w:bottom w:val="none" w:sz="0" w:space="0" w:color="auto"/>
        <w:right w:val="none" w:sz="0" w:space="0" w:color="auto"/>
      </w:divBdr>
    </w:div>
    <w:div w:id="980423707">
      <w:bodyDiv w:val="1"/>
      <w:marLeft w:val="0"/>
      <w:marRight w:val="0"/>
      <w:marTop w:val="0"/>
      <w:marBottom w:val="0"/>
      <w:divBdr>
        <w:top w:val="none" w:sz="0" w:space="0" w:color="auto"/>
        <w:left w:val="none" w:sz="0" w:space="0" w:color="auto"/>
        <w:bottom w:val="none" w:sz="0" w:space="0" w:color="auto"/>
        <w:right w:val="none" w:sz="0" w:space="0" w:color="auto"/>
      </w:divBdr>
    </w:div>
    <w:div w:id="986205618">
      <w:bodyDiv w:val="1"/>
      <w:marLeft w:val="0"/>
      <w:marRight w:val="0"/>
      <w:marTop w:val="0"/>
      <w:marBottom w:val="0"/>
      <w:divBdr>
        <w:top w:val="none" w:sz="0" w:space="0" w:color="auto"/>
        <w:left w:val="none" w:sz="0" w:space="0" w:color="auto"/>
        <w:bottom w:val="none" w:sz="0" w:space="0" w:color="auto"/>
        <w:right w:val="none" w:sz="0" w:space="0" w:color="auto"/>
      </w:divBdr>
    </w:div>
    <w:div w:id="990139375">
      <w:bodyDiv w:val="1"/>
      <w:marLeft w:val="0"/>
      <w:marRight w:val="0"/>
      <w:marTop w:val="0"/>
      <w:marBottom w:val="0"/>
      <w:divBdr>
        <w:top w:val="none" w:sz="0" w:space="0" w:color="auto"/>
        <w:left w:val="none" w:sz="0" w:space="0" w:color="auto"/>
        <w:bottom w:val="none" w:sz="0" w:space="0" w:color="auto"/>
        <w:right w:val="none" w:sz="0" w:space="0" w:color="auto"/>
      </w:divBdr>
    </w:div>
    <w:div w:id="995380613">
      <w:bodyDiv w:val="1"/>
      <w:marLeft w:val="0"/>
      <w:marRight w:val="0"/>
      <w:marTop w:val="0"/>
      <w:marBottom w:val="0"/>
      <w:divBdr>
        <w:top w:val="none" w:sz="0" w:space="0" w:color="auto"/>
        <w:left w:val="none" w:sz="0" w:space="0" w:color="auto"/>
        <w:bottom w:val="none" w:sz="0" w:space="0" w:color="auto"/>
        <w:right w:val="none" w:sz="0" w:space="0" w:color="auto"/>
      </w:divBdr>
    </w:div>
    <w:div w:id="1002125833">
      <w:bodyDiv w:val="1"/>
      <w:marLeft w:val="0"/>
      <w:marRight w:val="0"/>
      <w:marTop w:val="0"/>
      <w:marBottom w:val="0"/>
      <w:divBdr>
        <w:top w:val="none" w:sz="0" w:space="0" w:color="auto"/>
        <w:left w:val="none" w:sz="0" w:space="0" w:color="auto"/>
        <w:bottom w:val="none" w:sz="0" w:space="0" w:color="auto"/>
        <w:right w:val="none" w:sz="0" w:space="0" w:color="auto"/>
      </w:divBdr>
    </w:div>
    <w:div w:id="1005982916">
      <w:bodyDiv w:val="1"/>
      <w:marLeft w:val="0"/>
      <w:marRight w:val="0"/>
      <w:marTop w:val="0"/>
      <w:marBottom w:val="0"/>
      <w:divBdr>
        <w:top w:val="none" w:sz="0" w:space="0" w:color="auto"/>
        <w:left w:val="none" w:sz="0" w:space="0" w:color="auto"/>
        <w:bottom w:val="none" w:sz="0" w:space="0" w:color="auto"/>
        <w:right w:val="none" w:sz="0" w:space="0" w:color="auto"/>
      </w:divBdr>
    </w:div>
    <w:div w:id="1016686697">
      <w:bodyDiv w:val="1"/>
      <w:marLeft w:val="0"/>
      <w:marRight w:val="0"/>
      <w:marTop w:val="0"/>
      <w:marBottom w:val="0"/>
      <w:divBdr>
        <w:top w:val="none" w:sz="0" w:space="0" w:color="auto"/>
        <w:left w:val="none" w:sz="0" w:space="0" w:color="auto"/>
        <w:bottom w:val="none" w:sz="0" w:space="0" w:color="auto"/>
        <w:right w:val="none" w:sz="0" w:space="0" w:color="auto"/>
      </w:divBdr>
    </w:div>
    <w:div w:id="1040319261">
      <w:bodyDiv w:val="1"/>
      <w:marLeft w:val="0"/>
      <w:marRight w:val="0"/>
      <w:marTop w:val="0"/>
      <w:marBottom w:val="0"/>
      <w:divBdr>
        <w:top w:val="none" w:sz="0" w:space="0" w:color="auto"/>
        <w:left w:val="none" w:sz="0" w:space="0" w:color="auto"/>
        <w:bottom w:val="none" w:sz="0" w:space="0" w:color="auto"/>
        <w:right w:val="none" w:sz="0" w:space="0" w:color="auto"/>
      </w:divBdr>
    </w:div>
    <w:div w:id="1054893838">
      <w:bodyDiv w:val="1"/>
      <w:marLeft w:val="0"/>
      <w:marRight w:val="0"/>
      <w:marTop w:val="0"/>
      <w:marBottom w:val="0"/>
      <w:divBdr>
        <w:top w:val="none" w:sz="0" w:space="0" w:color="auto"/>
        <w:left w:val="none" w:sz="0" w:space="0" w:color="auto"/>
        <w:bottom w:val="none" w:sz="0" w:space="0" w:color="auto"/>
        <w:right w:val="none" w:sz="0" w:space="0" w:color="auto"/>
      </w:divBdr>
    </w:div>
    <w:div w:id="1057626527">
      <w:bodyDiv w:val="1"/>
      <w:marLeft w:val="0"/>
      <w:marRight w:val="0"/>
      <w:marTop w:val="0"/>
      <w:marBottom w:val="0"/>
      <w:divBdr>
        <w:top w:val="none" w:sz="0" w:space="0" w:color="auto"/>
        <w:left w:val="none" w:sz="0" w:space="0" w:color="auto"/>
        <w:bottom w:val="none" w:sz="0" w:space="0" w:color="auto"/>
        <w:right w:val="none" w:sz="0" w:space="0" w:color="auto"/>
      </w:divBdr>
    </w:div>
    <w:div w:id="1060908459">
      <w:bodyDiv w:val="1"/>
      <w:marLeft w:val="0"/>
      <w:marRight w:val="0"/>
      <w:marTop w:val="0"/>
      <w:marBottom w:val="0"/>
      <w:divBdr>
        <w:top w:val="none" w:sz="0" w:space="0" w:color="auto"/>
        <w:left w:val="none" w:sz="0" w:space="0" w:color="auto"/>
        <w:bottom w:val="none" w:sz="0" w:space="0" w:color="auto"/>
        <w:right w:val="none" w:sz="0" w:space="0" w:color="auto"/>
      </w:divBdr>
    </w:div>
    <w:div w:id="1065758759">
      <w:bodyDiv w:val="1"/>
      <w:marLeft w:val="0"/>
      <w:marRight w:val="0"/>
      <w:marTop w:val="0"/>
      <w:marBottom w:val="0"/>
      <w:divBdr>
        <w:top w:val="none" w:sz="0" w:space="0" w:color="auto"/>
        <w:left w:val="none" w:sz="0" w:space="0" w:color="auto"/>
        <w:bottom w:val="none" w:sz="0" w:space="0" w:color="auto"/>
        <w:right w:val="none" w:sz="0" w:space="0" w:color="auto"/>
      </w:divBdr>
    </w:div>
    <w:div w:id="1069503156">
      <w:bodyDiv w:val="1"/>
      <w:marLeft w:val="0"/>
      <w:marRight w:val="0"/>
      <w:marTop w:val="0"/>
      <w:marBottom w:val="0"/>
      <w:divBdr>
        <w:top w:val="none" w:sz="0" w:space="0" w:color="auto"/>
        <w:left w:val="none" w:sz="0" w:space="0" w:color="auto"/>
        <w:bottom w:val="none" w:sz="0" w:space="0" w:color="auto"/>
        <w:right w:val="none" w:sz="0" w:space="0" w:color="auto"/>
      </w:divBdr>
    </w:div>
    <w:div w:id="1073237112">
      <w:bodyDiv w:val="1"/>
      <w:marLeft w:val="0"/>
      <w:marRight w:val="0"/>
      <w:marTop w:val="0"/>
      <w:marBottom w:val="0"/>
      <w:divBdr>
        <w:top w:val="none" w:sz="0" w:space="0" w:color="auto"/>
        <w:left w:val="none" w:sz="0" w:space="0" w:color="auto"/>
        <w:bottom w:val="none" w:sz="0" w:space="0" w:color="auto"/>
        <w:right w:val="none" w:sz="0" w:space="0" w:color="auto"/>
      </w:divBdr>
    </w:div>
    <w:div w:id="1106461346">
      <w:bodyDiv w:val="1"/>
      <w:marLeft w:val="0"/>
      <w:marRight w:val="0"/>
      <w:marTop w:val="0"/>
      <w:marBottom w:val="0"/>
      <w:divBdr>
        <w:top w:val="none" w:sz="0" w:space="0" w:color="auto"/>
        <w:left w:val="none" w:sz="0" w:space="0" w:color="auto"/>
        <w:bottom w:val="none" w:sz="0" w:space="0" w:color="auto"/>
        <w:right w:val="none" w:sz="0" w:space="0" w:color="auto"/>
      </w:divBdr>
    </w:div>
    <w:div w:id="1125394869">
      <w:bodyDiv w:val="1"/>
      <w:marLeft w:val="0"/>
      <w:marRight w:val="0"/>
      <w:marTop w:val="0"/>
      <w:marBottom w:val="0"/>
      <w:divBdr>
        <w:top w:val="none" w:sz="0" w:space="0" w:color="auto"/>
        <w:left w:val="none" w:sz="0" w:space="0" w:color="auto"/>
        <w:bottom w:val="none" w:sz="0" w:space="0" w:color="auto"/>
        <w:right w:val="none" w:sz="0" w:space="0" w:color="auto"/>
      </w:divBdr>
    </w:div>
    <w:div w:id="1128622103">
      <w:bodyDiv w:val="1"/>
      <w:marLeft w:val="0"/>
      <w:marRight w:val="0"/>
      <w:marTop w:val="0"/>
      <w:marBottom w:val="0"/>
      <w:divBdr>
        <w:top w:val="none" w:sz="0" w:space="0" w:color="auto"/>
        <w:left w:val="none" w:sz="0" w:space="0" w:color="auto"/>
        <w:bottom w:val="none" w:sz="0" w:space="0" w:color="auto"/>
        <w:right w:val="none" w:sz="0" w:space="0" w:color="auto"/>
      </w:divBdr>
    </w:div>
    <w:div w:id="1136951245">
      <w:bodyDiv w:val="1"/>
      <w:marLeft w:val="0"/>
      <w:marRight w:val="0"/>
      <w:marTop w:val="0"/>
      <w:marBottom w:val="0"/>
      <w:divBdr>
        <w:top w:val="none" w:sz="0" w:space="0" w:color="auto"/>
        <w:left w:val="none" w:sz="0" w:space="0" w:color="auto"/>
        <w:bottom w:val="none" w:sz="0" w:space="0" w:color="auto"/>
        <w:right w:val="none" w:sz="0" w:space="0" w:color="auto"/>
      </w:divBdr>
    </w:div>
    <w:div w:id="1146236445">
      <w:bodyDiv w:val="1"/>
      <w:marLeft w:val="0"/>
      <w:marRight w:val="0"/>
      <w:marTop w:val="0"/>
      <w:marBottom w:val="0"/>
      <w:divBdr>
        <w:top w:val="none" w:sz="0" w:space="0" w:color="auto"/>
        <w:left w:val="none" w:sz="0" w:space="0" w:color="auto"/>
        <w:bottom w:val="none" w:sz="0" w:space="0" w:color="auto"/>
        <w:right w:val="none" w:sz="0" w:space="0" w:color="auto"/>
      </w:divBdr>
    </w:div>
    <w:div w:id="1146707596">
      <w:bodyDiv w:val="1"/>
      <w:marLeft w:val="0"/>
      <w:marRight w:val="0"/>
      <w:marTop w:val="0"/>
      <w:marBottom w:val="0"/>
      <w:divBdr>
        <w:top w:val="none" w:sz="0" w:space="0" w:color="auto"/>
        <w:left w:val="none" w:sz="0" w:space="0" w:color="auto"/>
        <w:bottom w:val="none" w:sz="0" w:space="0" w:color="auto"/>
        <w:right w:val="none" w:sz="0" w:space="0" w:color="auto"/>
      </w:divBdr>
    </w:div>
    <w:div w:id="1155996618">
      <w:bodyDiv w:val="1"/>
      <w:marLeft w:val="0"/>
      <w:marRight w:val="0"/>
      <w:marTop w:val="0"/>
      <w:marBottom w:val="0"/>
      <w:divBdr>
        <w:top w:val="none" w:sz="0" w:space="0" w:color="auto"/>
        <w:left w:val="none" w:sz="0" w:space="0" w:color="auto"/>
        <w:bottom w:val="none" w:sz="0" w:space="0" w:color="auto"/>
        <w:right w:val="none" w:sz="0" w:space="0" w:color="auto"/>
      </w:divBdr>
    </w:div>
    <w:div w:id="1183130022">
      <w:bodyDiv w:val="1"/>
      <w:marLeft w:val="0"/>
      <w:marRight w:val="0"/>
      <w:marTop w:val="0"/>
      <w:marBottom w:val="0"/>
      <w:divBdr>
        <w:top w:val="none" w:sz="0" w:space="0" w:color="auto"/>
        <w:left w:val="none" w:sz="0" w:space="0" w:color="auto"/>
        <w:bottom w:val="none" w:sz="0" w:space="0" w:color="auto"/>
        <w:right w:val="none" w:sz="0" w:space="0" w:color="auto"/>
      </w:divBdr>
    </w:div>
    <w:div w:id="1192262558">
      <w:bodyDiv w:val="1"/>
      <w:marLeft w:val="0"/>
      <w:marRight w:val="0"/>
      <w:marTop w:val="0"/>
      <w:marBottom w:val="0"/>
      <w:divBdr>
        <w:top w:val="none" w:sz="0" w:space="0" w:color="auto"/>
        <w:left w:val="none" w:sz="0" w:space="0" w:color="auto"/>
        <w:bottom w:val="none" w:sz="0" w:space="0" w:color="auto"/>
        <w:right w:val="none" w:sz="0" w:space="0" w:color="auto"/>
      </w:divBdr>
    </w:div>
    <w:div w:id="1203515156">
      <w:bodyDiv w:val="1"/>
      <w:marLeft w:val="0"/>
      <w:marRight w:val="0"/>
      <w:marTop w:val="0"/>
      <w:marBottom w:val="0"/>
      <w:divBdr>
        <w:top w:val="none" w:sz="0" w:space="0" w:color="auto"/>
        <w:left w:val="none" w:sz="0" w:space="0" w:color="auto"/>
        <w:bottom w:val="none" w:sz="0" w:space="0" w:color="auto"/>
        <w:right w:val="none" w:sz="0" w:space="0" w:color="auto"/>
      </w:divBdr>
    </w:div>
    <w:div w:id="1223322907">
      <w:bodyDiv w:val="1"/>
      <w:marLeft w:val="0"/>
      <w:marRight w:val="0"/>
      <w:marTop w:val="0"/>
      <w:marBottom w:val="0"/>
      <w:divBdr>
        <w:top w:val="none" w:sz="0" w:space="0" w:color="auto"/>
        <w:left w:val="none" w:sz="0" w:space="0" w:color="auto"/>
        <w:bottom w:val="none" w:sz="0" w:space="0" w:color="auto"/>
        <w:right w:val="none" w:sz="0" w:space="0" w:color="auto"/>
      </w:divBdr>
    </w:div>
    <w:div w:id="1224292263">
      <w:bodyDiv w:val="1"/>
      <w:marLeft w:val="0"/>
      <w:marRight w:val="0"/>
      <w:marTop w:val="0"/>
      <w:marBottom w:val="0"/>
      <w:divBdr>
        <w:top w:val="none" w:sz="0" w:space="0" w:color="auto"/>
        <w:left w:val="none" w:sz="0" w:space="0" w:color="auto"/>
        <w:bottom w:val="none" w:sz="0" w:space="0" w:color="auto"/>
        <w:right w:val="none" w:sz="0" w:space="0" w:color="auto"/>
      </w:divBdr>
    </w:div>
    <w:div w:id="1235629169">
      <w:bodyDiv w:val="1"/>
      <w:marLeft w:val="0"/>
      <w:marRight w:val="0"/>
      <w:marTop w:val="0"/>
      <w:marBottom w:val="0"/>
      <w:divBdr>
        <w:top w:val="none" w:sz="0" w:space="0" w:color="auto"/>
        <w:left w:val="none" w:sz="0" w:space="0" w:color="auto"/>
        <w:bottom w:val="none" w:sz="0" w:space="0" w:color="auto"/>
        <w:right w:val="none" w:sz="0" w:space="0" w:color="auto"/>
      </w:divBdr>
    </w:div>
    <w:div w:id="1249004532">
      <w:bodyDiv w:val="1"/>
      <w:marLeft w:val="0"/>
      <w:marRight w:val="0"/>
      <w:marTop w:val="0"/>
      <w:marBottom w:val="0"/>
      <w:divBdr>
        <w:top w:val="none" w:sz="0" w:space="0" w:color="auto"/>
        <w:left w:val="none" w:sz="0" w:space="0" w:color="auto"/>
        <w:bottom w:val="none" w:sz="0" w:space="0" w:color="auto"/>
        <w:right w:val="none" w:sz="0" w:space="0" w:color="auto"/>
      </w:divBdr>
    </w:div>
    <w:div w:id="1253932656">
      <w:bodyDiv w:val="1"/>
      <w:marLeft w:val="0"/>
      <w:marRight w:val="0"/>
      <w:marTop w:val="0"/>
      <w:marBottom w:val="0"/>
      <w:divBdr>
        <w:top w:val="none" w:sz="0" w:space="0" w:color="auto"/>
        <w:left w:val="none" w:sz="0" w:space="0" w:color="auto"/>
        <w:bottom w:val="none" w:sz="0" w:space="0" w:color="auto"/>
        <w:right w:val="none" w:sz="0" w:space="0" w:color="auto"/>
      </w:divBdr>
      <w:divsChild>
        <w:div w:id="154417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2834979">
      <w:bodyDiv w:val="1"/>
      <w:marLeft w:val="0"/>
      <w:marRight w:val="0"/>
      <w:marTop w:val="0"/>
      <w:marBottom w:val="0"/>
      <w:divBdr>
        <w:top w:val="none" w:sz="0" w:space="0" w:color="auto"/>
        <w:left w:val="none" w:sz="0" w:space="0" w:color="auto"/>
        <w:bottom w:val="none" w:sz="0" w:space="0" w:color="auto"/>
        <w:right w:val="none" w:sz="0" w:space="0" w:color="auto"/>
      </w:divBdr>
    </w:div>
    <w:div w:id="1263538690">
      <w:bodyDiv w:val="1"/>
      <w:marLeft w:val="0"/>
      <w:marRight w:val="0"/>
      <w:marTop w:val="0"/>
      <w:marBottom w:val="0"/>
      <w:divBdr>
        <w:top w:val="none" w:sz="0" w:space="0" w:color="auto"/>
        <w:left w:val="none" w:sz="0" w:space="0" w:color="auto"/>
        <w:bottom w:val="none" w:sz="0" w:space="0" w:color="auto"/>
        <w:right w:val="none" w:sz="0" w:space="0" w:color="auto"/>
      </w:divBdr>
    </w:div>
    <w:div w:id="1270695667">
      <w:bodyDiv w:val="1"/>
      <w:marLeft w:val="0"/>
      <w:marRight w:val="0"/>
      <w:marTop w:val="0"/>
      <w:marBottom w:val="0"/>
      <w:divBdr>
        <w:top w:val="none" w:sz="0" w:space="0" w:color="auto"/>
        <w:left w:val="none" w:sz="0" w:space="0" w:color="auto"/>
        <w:bottom w:val="none" w:sz="0" w:space="0" w:color="auto"/>
        <w:right w:val="none" w:sz="0" w:space="0" w:color="auto"/>
      </w:divBdr>
    </w:div>
    <w:div w:id="1273829860">
      <w:bodyDiv w:val="1"/>
      <w:marLeft w:val="0"/>
      <w:marRight w:val="0"/>
      <w:marTop w:val="0"/>
      <w:marBottom w:val="0"/>
      <w:divBdr>
        <w:top w:val="none" w:sz="0" w:space="0" w:color="auto"/>
        <w:left w:val="none" w:sz="0" w:space="0" w:color="auto"/>
        <w:bottom w:val="none" w:sz="0" w:space="0" w:color="auto"/>
        <w:right w:val="none" w:sz="0" w:space="0" w:color="auto"/>
      </w:divBdr>
    </w:div>
    <w:div w:id="1273853609">
      <w:bodyDiv w:val="1"/>
      <w:marLeft w:val="0"/>
      <w:marRight w:val="0"/>
      <w:marTop w:val="0"/>
      <w:marBottom w:val="0"/>
      <w:divBdr>
        <w:top w:val="none" w:sz="0" w:space="0" w:color="auto"/>
        <w:left w:val="none" w:sz="0" w:space="0" w:color="auto"/>
        <w:bottom w:val="none" w:sz="0" w:space="0" w:color="auto"/>
        <w:right w:val="none" w:sz="0" w:space="0" w:color="auto"/>
      </w:divBdr>
    </w:div>
    <w:div w:id="1283657505">
      <w:bodyDiv w:val="1"/>
      <w:marLeft w:val="0"/>
      <w:marRight w:val="0"/>
      <w:marTop w:val="0"/>
      <w:marBottom w:val="0"/>
      <w:divBdr>
        <w:top w:val="none" w:sz="0" w:space="0" w:color="auto"/>
        <w:left w:val="none" w:sz="0" w:space="0" w:color="auto"/>
        <w:bottom w:val="none" w:sz="0" w:space="0" w:color="auto"/>
        <w:right w:val="none" w:sz="0" w:space="0" w:color="auto"/>
      </w:divBdr>
    </w:div>
    <w:div w:id="1301034279">
      <w:bodyDiv w:val="1"/>
      <w:marLeft w:val="0"/>
      <w:marRight w:val="0"/>
      <w:marTop w:val="0"/>
      <w:marBottom w:val="0"/>
      <w:divBdr>
        <w:top w:val="none" w:sz="0" w:space="0" w:color="auto"/>
        <w:left w:val="none" w:sz="0" w:space="0" w:color="auto"/>
        <w:bottom w:val="none" w:sz="0" w:space="0" w:color="auto"/>
        <w:right w:val="none" w:sz="0" w:space="0" w:color="auto"/>
      </w:divBdr>
    </w:div>
    <w:div w:id="1302541567">
      <w:bodyDiv w:val="1"/>
      <w:marLeft w:val="0"/>
      <w:marRight w:val="0"/>
      <w:marTop w:val="0"/>
      <w:marBottom w:val="0"/>
      <w:divBdr>
        <w:top w:val="none" w:sz="0" w:space="0" w:color="auto"/>
        <w:left w:val="none" w:sz="0" w:space="0" w:color="auto"/>
        <w:bottom w:val="none" w:sz="0" w:space="0" w:color="auto"/>
        <w:right w:val="none" w:sz="0" w:space="0" w:color="auto"/>
      </w:divBdr>
    </w:div>
    <w:div w:id="1333946804">
      <w:bodyDiv w:val="1"/>
      <w:marLeft w:val="0"/>
      <w:marRight w:val="0"/>
      <w:marTop w:val="0"/>
      <w:marBottom w:val="0"/>
      <w:divBdr>
        <w:top w:val="none" w:sz="0" w:space="0" w:color="auto"/>
        <w:left w:val="none" w:sz="0" w:space="0" w:color="auto"/>
        <w:bottom w:val="none" w:sz="0" w:space="0" w:color="auto"/>
        <w:right w:val="none" w:sz="0" w:space="0" w:color="auto"/>
      </w:divBdr>
    </w:div>
    <w:div w:id="1349140053">
      <w:bodyDiv w:val="1"/>
      <w:marLeft w:val="0"/>
      <w:marRight w:val="0"/>
      <w:marTop w:val="0"/>
      <w:marBottom w:val="0"/>
      <w:divBdr>
        <w:top w:val="none" w:sz="0" w:space="0" w:color="auto"/>
        <w:left w:val="none" w:sz="0" w:space="0" w:color="auto"/>
        <w:bottom w:val="none" w:sz="0" w:space="0" w:color="auto"/>
        <w:right w:val="none" w:sz="0" w:space="0" w:color="auto"/>
      </w:divBdr>
    </w:div>
    <w:div w:id="1349719117">
      <w:bodyDiv w:val="1"/>
      <w:marLeft w:val="0"/>
      <w:marRight w:val="0"/>
      <w:marTop w:val="0"/>
      <w:marBottom w:val="0"/>
      <w:divBdr>
        <w:top w:val="none" w:sz="0" w:space="0" w:color="auto"/>
        <w:left w:val="none" w:sz="0" w:space="0" w:color="auto"/>
        <w:bottom w:val="none" w:sz="0" w:space="0" w:color="auto"/>
        <w:right w:val="none" w:sz="0" w:space="0" w:color="auto"/>
      </w:divBdr>
    </w:div>
    <w:div w:id="1357119754">
      <w:bodyDiv w:val="1"/>
      <w:marLeft w:val="0"/>
      <w:marRight w:val="0"/>
      <w:marTop w:val="0"/>
      <w:marBottom w:val="0"/>
      <w:divBdr>
        <w:top w:val="none" w:sz="0" w:space="0" w:color="auto"/>
        <w:left w:val="none" w:sz="0" w:space="0" w:color="auto"/>
        <w:bottom w:val="none" w:sz="0" w:space="0" w:color="auto"/>
        <w:right w:val="none" w:sz="0" w:space="0" w:color="auto"/>
      </w:divBdr>
    </w:div>
    <w:div w:id="1361276657">
      <w:bodyDiv w:val="1"/>
      <w:marLeft w:val="0"/>
      <w:marRight w:val="0"/>
      <w:marTop w:val="0"/>
      <w:marBottom w:val="0"/>
      <w:divBdr>
        <w:top w:val="none" w:sz="0" w:space="0" w:color="auto"/>
        <w:left w:val="none" w:sz="0" w:space="0" w:color="auto"/>
        <w:bottom w:val="none" w:sz="0" w:space="0" w:color="auto"/>
        <w:right w:val="none" w:sz="0" w:space="0" w:color="auto"/>
      </w:divBdr>
    </w:div>
    <w:div w:id="1366563348">
      <w:bodyDiv w:val="1"/>
      <w:marLeft w:val="0"/>
      <w:marRight w:val="0"/>
      <w:marTop w:val="0"/>
      <w:marBottom w:val="0"/>
      <w:divBdr>
        <w:top w:val="none" w:sz="0" w:space="0" w:color="auto"/>
        <w:left w:val="none" w:sz="0" w:space="0" w:color="auto"/>
        <w:bottom w:val="none" w:sz="0" w:space="0" w:color="auto"/>
        <w:right w:val="none" w:sz="0" w:space="0" w:color="auto"/>
      </w:divBdr>
    </w:div>
    <w:div w:id="1387681561">
      <w:bodyDiv w:val="1"/>
      <w:marLeft w:val="0"/>
      <w:marRight w:val="0"/>
      <w:marTop w:val="0"/>
      <w:marBottom w:val="0"/>
      <w:divBdr>
        <w:top w:val="none" w:sz="0" w:space="0" w:color="auto"/>
        <w:left w:val="none" w:sz="0" w:space="0" w:color="auto"/>
        <w:bottom w:val="none" w:sz="0" w:space="0" w:color="auto"/>
        <w:right w:val="none" w:sz="0" w:space="0" w:color="auto"/>
      </w:divBdr>
    </w:div>
    <w:div w:id="1393847737">
      <w:bodyDiv w:val="1"/>
      <w:marLeft w:val="0"/>
      <w:marRight w:val="0"/>
      <w:marTop w:val="0"/>
      <w:marBottom w:val="0"/>
      <w:divBdr>
        <w:top w:val="none" w:sz="0" w:space="0" w:color="auto"/>
        <w:left w:val="none" w:sz="0" w:space="0" w:color="auto"/>
        <w:bottom w:val="none" w:sz="0" w:space="0" w:color="auto"/>
        <w:right w:val="none" w:sz="0" w:space="0" w:color="auto"/>
      </w:divBdr>
    </w:div>
    <w:div w:id="1414231895">
      <w:bodyDiv w:val="1"/>
      <w:marLeft w:val="0"/>
      <w:marRight w:val="0"/>
      <w:marTop w:val="0"/>
      <w:marBottom w:val="0"/>
      <w:divBdr>
        <w:top w:val="none" w:sz="0" w:space="0" w:color="auto"/>
        <w:left w:val="none" w:sz="0" w:space="0" w:color="auto"/>
        <w:bottom w:val="none" w:sz="0" w:space="0" w:color="auto"/>
        <w:right w:val="none" w:sz="0" w:space="0" w:color="auto"/>
      </w:divBdr>
    </w:div>
    <w:div w:id="1415468686">
      <w:bodyDiv w:val="1"/>
      <w:marLeft w:val="0"/>
      <w:marRight w:val="0"/>
      <w:marTop w:val="0"/>
      <w:marBottom w:val="0"/>
      <w:divBdr>
        <w:top w:val="none" w:sz="0" w:space="0" w:color="auto"/>
        <w:left w:val="none" w:sz="0" w:space="0" w:color="auto"/>
        <w:bottom w:val="none" w:sz="0" w:space="0" w:color="auto"/>
        <w:right w:val="none" w:sz="0" w:space="0" w:color="auto"/>
      </w:divBdr>
    </w:div>
    <w:div w:id="1419523619">
      <w:bodyDiv w:val="1"/>
      <w:marLeft w:val="0"/>
      <w:marRight w:val="0"/>
      <w:marTop w:val="0"/>
      <w:marBottom w:val="0"/>
      <w:divBdr>
        <w:top w:val="none" w:sz="0" w:space="0" w:color="auto"/>
        <w:left w:val="none" w:sz="0" w:space="0" w:color="auto"/>
        <w:bottom w:val="none" w:sz="0" w:space="0" w:color="auto"/>
        <w:right w:val="none" w:sz="0" w:space="0" w:color="auto"/>
      </w:divBdr>
    </w:div>
    <w:div w:id="1419710877">
      <w:bodyDiv w:val="1"/>
      <w:marLeft w:val="0"/>
      <w:marRight w:val="0"/>
      <w:marTop w:val="0"/>
      <w:marBottom w:val="0"/>
      <w:divBdr>
        <w:top w:val="none" w:sz="0" w:space="0" w:color="auto"/>
        <w:left w:val="none" w:sz="0" w:space="0" w:color="auto"/>
        <w:bottom w:val="none" w:sz="0" w:space="0" w:color="auto"/>
        <w:right w:val="none" w:sz="0" w:space="0" w:color="auto"/>
      </w:divBdr>
    </w:div>
    <w:div w:id="1421370953">
      <w:bodyDiv w:val="1"/>
      <w:marLeft w:val="0"/>
      <w:marRight w:val="0"/>
      <w:marTop w:val="0"/>
      <w:marBottom w:val="0"/>
      <w:divBdr>
        <w:top w:val="none" w:sz="0" w:space="0" w:color="auto"/>
        <w:left w:val="none" w:sz="0" w:space="0" w:color="auto"/>
        <w:bottom w:val="none" w:sz="0" w:space="0" w:color="auto"/>
        <w:right w:val="none" w:sz="0" w:space="0" w:color="auto"/>
      </w:divBdr>
    </w:div>
    <w:div w:id="1436443231">
      <w:bodyDiv w:val="1"/>
      <w:marLeft w:val="0"/>
      <w:marRight w:val="0"/>
      <w:marTop w:val="0"/>
      <w:marBottom w:val="0"/>
      <w:divBdr>
        <w:top w:val="none" w:sz="0" w:space="0" w:color="auto"/>
        <w:left w:val="none" w:sz="0" w:space="0" w:color="auto"/>
        <w:bottom w:val="none" w:sz="0" w:space="0" w:color="auto"/>
        <w:right w:val="none" w:sz="0" w:space="0" w:color="auto"/>
      </w:divBdr>
    </w:div>
    <w:div w:id="1444303094">
      <w:bodyDiv w:val="1"/>
      <w:marLeft w:val="0"/>
      <w:marRight w:val="0"/>
      <w:marTop w:val="0"/>
      <w:marBottom w:val="0"/>
      <w:divBdr>
        <w:top w:val="none" w:sz="0" w:space="0" w:color="auto"/>
        <w:left w:val="none" w:sz="0" w:space="0" w:color="auto"/>
        <w:bottom w:val="none" w:sz="0" w:space="0" w:color="auto"/>
        <w:right w:val="none" w:sz="0" w:space="0" w:color="auto"/>
      </w:divBdr>
    </w:div>
    <w:div w:id="1448352210">
      <w:bodyDiv w:val="1"/>
      <w:marLeft w:val="0"/>
      <w:marRight w:val="0"/>
      <w:marTop w:val="0"/>
      <w:marBottom w:val="0"/>
      <w:divBdr>
        <w:top w:val="none" w:sz="0" w:space="0" w:color="auto"/>
        <w:left w:val="none" w:sz="0" w:space="0" w:color="auto"/>
        <w:bottom w:val="none" w:sz="0" w:space="0" w:color="auto"/>
        <w:right w:val="none" w:sz="0" w:space="0" w:color="auto"/>
      </w:divBdr>
    </w:div>
    <w:div w:id="1452939885">
      <w:bodyDiv w:val="1"/>
      <w:marLeft w:val="0"/>
      <w:marRight w:val="0"/>
      <w:marTop w:val="0"/>
      <w:marBottom w:val="0"/>
      <w:divBdr>
        <w:top w:val="none" w:sz="0" w:space="0" w:color="auto"/>
        <w:left w:val="none" w:sz="0" w:space="0" w:color="auto"/>
        <w:bottom w:val="none" w:sz="0" w:space="0" w:color="auto"/>
        <w:right w:val="none" w:sz="0" w:space="0" w:color="auto"/>
      </w:divBdr>
    </w:div>
    <w:div w:id="1454792154">
      <w:bodyDiv w:val="1"/>
      <w:marLeft w:val="0"/>
      <w:marRight w:val="0"/>
      <w:marTop w:val="0"/>
      <w:marBottom w:val="0"/>
      <w:divBdr>
        <w:top w:val="none" w:sz="0" w:space="0" w:color="auto"/>
        <w:left w:val="none" w:sz="0" w:space="0" w:color="auto"/>
        <w:bottom w:val="none" w:sz="0" w:space="0" w:color="auto"/>
        <w:right w:val="none" w:sz="0" w:space="0" w:color="auto"/>
      </w:divBdr>
    </w:div>
    <w:div w:id="1462116319">
      <w:bodyDiv w:val="1"/>
      <w:marLeft w:val="0"/>
      <w:marRight w:val="0"/>
      <w:marTop w:val="0"/>
      <w:marBottom w:val="0"/>
      <w:divBdr>
        <w:top w:val="none" w:sz="0" w:space="0" w:color="auto"/>
        <w:left w:val="none" w:sz="0" w:space="0" w:color="auto"/>
        <w:bottom w:val="none" w:sz="0" w:space="0" w:color="auto"/>
        <w:right w:val="none" w:sz="0" w:space="0" w:color="auto"/>
      </w:divBdr>
    </w:div>
    <w:div w:id="1483231948">
      <w:bodyDiv w:val="1"/>
      <w:marLeft w:val="0"/>
      <w:marRight w:val="0"/>
      <w:marTop w:val="0"/>
      <w:marBottom w:val="0"/>
      <w:divBdr>
        <w:top w:val="none" w:sz="0" w:space="0" w:color="auto"/>
        <w:left w:val="none" w:sz="0" w:space="0" w:color="auto"/>
        <w:bottom w:val="none" w:sz="0" w:space="0" w:color="auto"/>
        <w:right w:val="none" w:sz="0" w:space="0" w:color="auto"/>
      </w:divBdr>
    </w:div>
    <w:div w:id="1487474361">
      <w:bodyDiv w:val="1"/>
      <w:marLeft w:val="0"/>
      <w:marRight w:val="0"/>
      <w:marTop w:val="0"/>
      <w:marBottom w:val="0"/>
      <w:divBdr>
        <w:top w:val="none" w:sz="0" w:space="0" w:color="auto"/>
        <w:left w:val="none" w:sz="0" w:space="0" w:color="auto"/>
        <w:bottom w:val="none" w:sz="0" w:space="0" w:color="auto"/>
        <w:right w:val="none" w:sz="0" w:space="0" w:color="auto"/>
      </w:divBdr>
    </w:div>
    <w:div w:id="1502624811">
      <w:bodyDiv w:val="1"/>
      <w:marLeft w:val="0"/>
      <w:marRight w:val="0"/>
      <w:marTop w:val="0"/>
      <w:marBottom w:val="0"/>
      <w:divBdr>
        <w:top w:val="none" w:sz="0" w:space="0" w:color="auto"/>
        <w:left w:val="none" w:sz="0" w:space="0" w:color="auto"/>
        <w:bottom w:val="none" w:sz="0" w:space="0" w:color="auto"/>
        <w:right w:val="none" w:sz="0" w:space="0" w:color="auto"/>
      </w:divBdr>
    </w:div>
    <w:div w:id="1512136432">
      <w:bodyDiv w:val="1"/>
      <w:marLeft w:val="0"/>
      <w:marRight w:val="0"/>
      <w:marTop w:val="0"/>
      <w:marBottom w:val="0"/>
      <w:divBdr>
        <w:top w:val="none" w:sz="0" w:space="0" w:color="auto"/>
        <w:left w:val="none" w:sz="0" w:space="0" w:color="auto"/>
        <w:bottom w:val="none" w:sz="0" w:space="0" w:color="auto"/>
        <w:right w:val="none" w:sz="0" w:space="0" w:color="auto"/>
      </w:divBdr>
    </w:div>
    <w:div w:id="1513639794">
      <w:bodyDiv w:val="1"/>
      <w:marLeft w:val="0"/>
      <w:marRight w:val="0"/>
      <w:marTop w:val="0"/>
      <w:marBottom w:val="0"/>
      <w:divBdr>
        <w:top w:val="none" w:sz="0" w:space="0" w:color="auto"/>
        <w:left w:val="none" w:sz="0" w:space="0" w:color="auto"/>
        <w:bottom w:val="none" w:sz="0" w:space="0" w:color="auto"/>
        <w:right w:val="none" w:sz="0" w:space="0" w:color="auto"/>
      </w:divBdr>
    </w:div>
    <w:div w:id="1520006434">
      <w:bodyDiv w:val="1"/>
      <w:marLeft w:val="0"/>
      <w:marRight w:val="0"/>
      <w:marTop w:val="0"/>
      <w:marBottom w:val="0"/>
      <w:divBdr>
        <w:top w:val="none" w:sz="0" w:space="0" w:color="auto"/>
        <w:left w:val="none" w:sz="0" w:space="0" w:color="auto"/>
        <w:bottom w:val="none" w:sz="0" w:space="0" w:color="auto"/>
        <w:right w:val="none" w:sz="0" w:space="0" w:color="auto"/>
      </w:divBdr>
    </w:div>
    <w:div w:id="1528177933">
      <w:bodyDiv w:val="1"/>
      <w:marLeft w:val="0"/>
      <w:marRight w:val="0"/>
      <w:marTop w:val="0"/>
      <w:marBottom w:val="0"/>
      <w:divBdr>
        <w:top w:val="none" w:sz="0" w:space="0" w:color="auto"/>
        <w:left w:val="none" w:sz="0" w:space="0" w:color="auto"/>
        <w:bottom w:val="none" w:sz="0" w:space="0" w:color="auto"/>
        <w:right w:val="none" w:sz="0" w:space="0" w:color="auto"/>
      </w:divBdr>
    </w:div>
    <w:div w:id="1539976073">
      <w:bodyDiv w:val="1"/>
      <w:marLeft w:val="0"/>
      <w:marRight w:val="0"/>
      <w:marTop w:val="0"/>
      <w:marBottom w:val="0"/>
      <w:divBdr>
        <w:top w:val="none" w:sz="0" w:space="0" w:color="auto"/>
        <w:left w:val="none" w:sz="0" w:space="0" w:color="auto"/>
        <w:bottom w:val="none" w:sz="0" w:space="0" w:color="auto"/>
        <w:right w:val="none" w:sz="0" w:space="0" w:color="auto"/>
      </w:divBdr>
    </w:div>
    <w:div w:id="1545285549">
      <w:bodyDiv w:val="1"/>
      <w:marLeft w:val="0"/>
      <w:marRight w:val="0"/>
      <w:marTop w:val="0"/>
      <w:marBottom w:val="0"/>
      <w:divBdr>
        <w:top w:val="none" w:sz="0" w:space="0" w:color="auto"/>
        <w:left w:val="none" w:sz="0" w:space="0" w:color="auto"/>
        <w:bottom w:val="none" w:sz="0" w:space="0" w:color="auto"/>
        <w:right w:val="none" w:sz="0" w:space="0" w:color="auto"/>
      </w:divBdr>
    </w:div>
    <w:div w:id="1548687558">
      <w:bodyDiv w:val="1"/>
      <w:marLeft w:val="0"/>
      <w:marRight w:val="0"/>
      <w:marTop w:val="0"/>
      <w:marBottom w:val="0"/>
      <w:divBdr>
        <w:top w:val="none" w:sz="0" w:space="0" w:color="auto"/>
        <w:left w:val="none" w:sz="0" w:space="0" w:color="auto"/>
        <w:bottom w:val="none" w:sz="0" w:space="0" w:color="auto"/>
        <w:right w:val="none" w:sz="0" w:space="0" w:color="auto"/>
      </w:divBdr>
    </w:div>
    <w:div w:id="1563952284">
      <w:bodyDiv w:val="1"/>
      <w:marLeft w:val="0"/>
      <w:marRight w:val="0"/>
      <w:marTop w:val="0"/>
      <w:marBottom w:val="0"/>
      <w:divBdr>
        <w:top w:val="none" w:sz="0" w:space="0" w:color="auto"/>
        <w:left w:val="none" w:sz="0" w:space="0" w:color="auto"/>
        <w:bottom w:val="none" w:sz="0" w:space="0" w:color="auto"/>
        <w:right w:val="none" w:sz="0" w:space="0" w:color="auto"/>
      </w:divBdr>
    </w:div>
    <w:div w:id="1583104675">
      <w:bodyDiv w:val="1"/>
      <w:marLeft w:val="0"/>
      <w:marRight w:val="0"/>
      <w:marTop w:val="0"/>
      <w:marBottom w:val="0"/>
      <w:divBdr>
        <w:top w:val="none" w:sz="0" w:space="0" w:color="auto"/>
        <w:left w:val="none" w:sz="0" w:space="0" w:color="auto"/>
        <w:bottom w:val="none" w:sz="0" w:space="0" w:color="auto"/>
        <w:right w:val="none" w:sz="0" w:space="0" w:color="auto"/>
      </w:divBdr>
    </w:div>
    <w:div w:id="1603877582">
      <w:bodyDiv w:val="1"/>
      <w:marLeft w:val="0"/>
      <w:marRight w:val="0"/>
      <w:marTop w:val="0"/>
      <w:marBottom w:val="0"/>
      <w:divBdr>
        <w:top w:val="none" w:sz="0" w:space="0" w:color="auto"/>
        <w:left w:val="none" w:sz="0" w:space="0" w:color="auto"/>
        <w:bottom w:val="none" w:sz="0" w:space="0" w:color="auto"/>
        <w:right w:val="none" w:sz="0" w:space="0" w:color="auto"/>
      </w:divBdr>
    </w:div>
    <w:div w:id="1606882109">
      <w:bodyDiv w:val="1"/>
      <w:marLeft w:val="0"/>
      <w:marRight w:val="0"/>
      <w:marTop w:val="0"/>
      <w:marBottom w:val="0"/>
      <w:divBdr>
        <w:top w:val="none" w:sz="0" w:space="0" w:color="auto"/>
        <w:left w:val="none" w:sz="0" w:space="0" w:color="auto"/>
        <w:bottom w:val="none" w:sz="0" w:space="0" w:color="auto"/>
        <w:right w:val="none" w:sz="0" w:space="0" w:color="auto"/>
      </w:divBdr>
    </w:div>
    <w:div w:id="1618098701">
      <w:bodyDiv w:val="1"/>
      <w:marLeft w:val="0"/>
      <w:marRight w:val="0"/>
      <w:marTop w:val="0"/>
      <w:marBottom w:val="0"/>
      <w:divBdr>
        <w:top w:val="none" w:sz="0" w:space="0" w:color="auto"/>
        <w:left w:val="none" w:sz="0" w:space="0" w:color="auto"/>
        <w:bottom w:val="none" w:sz="0" w:space="0" w:color="auto"/>
        <w:right w:val="none" w:sz="0" w:space="0" w:color="auto"/>
      </w:divBdr>
    </w:div>
    <w:div w:id="1631134065">
      <w:bodyDiv w:val="1"/>
      <w:marLeft w:val="0"/>
      <w:marRight w:val="0"/>
      <w:marTop w:val="0"/>
      <w:marBottom w:val="0"/>
      <w:divBdr>
        <w:top w:val="none" w:sz="0" w:space="0" w:color="auto"/>
        <w:left w:val="none" w:sz="0" w:space="0" w:color="auto"/>
        <w:bottom w:val="none" w:sz="0" w:space="0" w:color="auto"/>
        <w:right w:val="none" w:sz="0" w:space="0" w:color="auto"/>
      </w:divBdr>
    </w:div>
    <w:div w:id="1632980351">
      <w:bodyDiv w:val="1"/>
      <w:marLeft w:val="0"/>
      <w:marRight w:val="0"/>
      <w:marTop w:val="0"/>
      <w:marBottom w:val="0"/>
      <w:divBdr>
        <w:top w:val="none" w:sz="0" w:space="0" w:color="auto"/>
        <w:left w:val="none" w:sz="0" w:space="0" w:color="auto"/>
        <w:bottom w:val="none" w:sz="0" w:space="0" w:color="auto"/>
        <w:right w:val="none" w:sz="0" w:space="0" w:color="auto"/>
      </w:divBdr>
    </w:div>
    <w:div w:id="1646934199">
      <w:bodyDiv w:val="1"/>
      <w:marLeft w:val="0"/>
      <w:marRight w:val="0"/>
      <w:marTop w:val="0"/>
      <w:marBottom w:val="0"/>
      <w:divBdr>
        <w:top w:val="none" w:sz="0" w:space="0" w:color="auto"/>
        <w:left w:val="none" w:sz="0" w:space="0" w:color="auto"/>
        <w:bottom w:val="none" w:sz="0" w:space="0" w:color="auto"/>
        <w:right w:val="none" w:sz="0" w:space="0" w:color="auto"/>
      </w:divBdr>
    </w:div>
    <w:div w:id="1648587393">
      <w:bodyDiv w:val="1"/>
      <w:marLeft w:val="0"/>
      <w:marRight w:val="0"/>
      <w:marTop w:val="0"/>
      <w:marBottom w:val="0"/>
      <w:divBdr>
        <w:top w:val="none" w:sz="0" w:space="0" w:color="auto"/>
        <w:left w:val="none" w:sz="0" w:space="0" w:color="auto"/>
        <w:bottom w:val="none" w:sz="0" w:space="0" w:color="auto"/>
        <w:right w:val="none" w:sz="0" w:space="0" w:color="auto"/>
      </w:divBdr>
    </w:div>
    <w:div w:id="1659574023">
      <w:bodyDiv w:val="1"/>
      <w:marLeft w:val="0"/>
      <w:marRight w:val="0"/>
      <w:marTop w:val="0"/>
      <w:marBottom w:val="0"/>
      <w:divBdr>
        <w:top w:val="none" w:sz="0" w:space="0" w:color="auto"/>
        <w:left w:val="none" w:sz="0" w:space="0" w:color="auto"/>
        <w:bottom w:val="none" w:sz="0" w:space="0" w:color="auto"/>
        <w:right w:val="none" w:sz="0" w:space="0" w:color="auto"/>
      </w:divBdr>
    </w:div>
    <w:div w:id="1673215654">
      <w:bodyDiv w:val="1"/>
      <w:marLeft w:val="0"/>
      <w:marRight w:val="0"/>
      <w:marTop w:val="0"/>
      <w:marBottom w:val="0"/>
      <w:divBdr>
        <w:top w:val="none" w:sz="0" w:space="0" w:color="auto"/>
        <w:left w:val="none" w:sz="0" w:space="0" w:color="auto"/>
        <w:bottom w:val="none" w:sz="0" w:space="0" w:color="auto"/>
        <w:right w:val="none" w:sz="0" w:space="0" w:color="auto"/>
      </w:divBdr>
      <w:divsChild>
        <w:div w:id="24329055">
          <w:marLeft w:val="274"/>
          <w:marRight w:val="0"/>
          <w:marTop w:val="0"/>
          <w:marBottom w:val="0"/>
          <w:divBdr>
            <w:top w:val="none" w:sz="0" w:space="0" w:color="auto"/>
            <w:left w:val="none" w:sz="0" w:space="0" w:color="auto"/>
            <w:bottom w:val="none" w:sz="0" w:space="0" w:color="auto"/>
            <w:right w:val="none" w:sz="0" w:space="0" w:color="auto"/>
          </w:divBdr>
        </w:div>
        <w:div w:id="113208417">
          <w:marLeft w:val="274"/>
          <w:marRight w:val="0"/>
          <w:marTop w:val="120"/>
          <w:marBottom w:val="0"/>
          <w:divBdr>
            <w:top w:val="none" w:sz="0" w:space="0" w:color="auto"/>
            <w:left w:val="none" w:sz="0" w:space="0" w:color="auto"/>
            <w:bottom w:val="none" w:sz="0" w:space="0" w:color="auto"/>
            <w:right w:val="none" w:sz="0" w:space="0" w:color="auto"/>
          </w:divBdr>
        </w:div>
        <w:div w:id="200822693">
          <w:marLeft w:val="274"/>
          <w:marRight w:val="0"/>
          <w:marTop w:val="120"/>
          <w:marBottom w:val="0"/>
          <w:divBdr>
            <w:top w:val="none" w:sz="0" w:space="0" w:color="auto"/>
            <w:left w:val="none" w:sz="0" w:space="0" w:color="auto"/>
            <w:bottom w:val="none" w:sz="0" w:space="0" w:color="auto"/>
            <w:right w:val="none" w:sz="0" w:space="0" w:color="auto"/>
          </w:divBdr>
        </w:div>
        <w:div w:id="314408441">
          <w:marLeft w:val="274"/>
          <w:marRight w:val="0"/>
          <w:marTop w:val="0"/>
          <w:marBottom w:val="0"/>
          <w:divBdr>
            <w:top w:val="none" w:sz="0" w:space="0" w:color="auto"/>
            <w:left w:val="none" w:sz="0" w:space="0" w:color="auto"/>
            <w:bottom w:val="none" w:sz="0" w:space="0" w:color="auto"/>
            <w:right w:val="none" w:sz="0" w:space="0" w:color="auto"/>
          </w:divBdr>
        </w:div>
        <w:div w:id="332530521">
          <w:marLeft w:val="274"/>
          <w:marRight w:val="0"/>
          <w:marTop w:val="120"/>
          <w:marBottom w:val="0"/>
          <w:divBdr>
            <w:top w:val="none" w:sz="0" w:space="0" w:color="auto"/>
            <w:left w:val="none" w:sz="0" w:space="0" w:color="auto"/>
            <w:bottom w:val="none" w:sz="0" w:space="0" w:color="auto"/>
            <w:right w:val="none" w:sz="0" w:space="0" w:color="auto"/>
          </w:divBdr>
        </w:div>
        <w:div w:id="334767617">
          <w:marLeft w:val="274"/>
          <w:marRight w:val="0"/>
          <w:marTop w:val="0"/>
          <w:marBottom w:val="0"/>
          <w:divBdr>
            <w:top w:val="none" w:sz="0" w:space="0" w:color="auto"/>
            <w:left w:val="none" w:sz="0" w:space="0" w:color="auto"/>
            <w:bottom w:val="none" w:sz="0" w:space="0" w:color="auto"/>
            <w:right w:val="none" w:sz="0" w:space="0" w:color="auto"/>
          </w:divBdr>
        </w:div>
        <w:div w:id="586039205">
          <w:marLeft w:val="274"/>
          <w:marRight w:val="0"/>
          <w:marTop w:val="0"/>
          <w:marBottom w:val="0"/>
          <w:divBdr>
            <w:top w:val="none" w:sz="0" w:space="0" w:color="auto"/>
            <w:left w:val="none" w:sz="0" w:space="0" w:color="auto"/>
            <w:bottom w:val="none" w:sz="0" w:space="0" w:color="auto"/>
            <w:right w:val="none" w:sz="0" w:space="0" w:color="auto"/>
          </w:divBdr>
        </w:div>
        <w:div w:id="869416358">
          <w:marLeft w:val="274"/>
          <w:marRight w:val="0"/>
          <w:marTop w:val="0"/>
          <w:marBottom w:val="0"/>
          <w:divBdr>
            <w:top w:val="none" w:sz="0" w:space="0" w:color="auto"/>
            <w:left w:val="none" w:sz="0" w:space="0" w:color="auto"/>
            <w:bottom w:val="none" w:sz="0" w:space="0" w:color="auto"/>
            <w:right w:val="none" w:sz="0" w:space="0" w:color="auto"/>
          </w:divBdr>
        </w:div>
        <w:div w:id="893009358">
          <w:marLeft w:val="274"/>
          <w:marRight w:val="0"/>
          <w:marTop w:val="0"/>
          <w:marBottom w:val="0"/>
          <w:divBdr>
            <w:top w:val="none" w:sz="0" w:space="0" w:color="auto"/>
            <w:left w:val="none" w:sz="0" w:space="0" w:color="auto"/>
            <w:bottom w:val="none" w:sz="0" w:space="0" w:color="auto"/>
            <w:right w:val="none" w:sz="0" w:space="0" w:color="auto"/>
          </w:divBdr>
        </w:div>
        <w:div w:id="1101801509">
          <w:marLeft w:val="274"/>
          <w:marRight w:val="0"/>
          <w:marTop w:val="120"/>
          <w:marBottom w:val="0"/>
          <w:divBdr>
            <w:top w:val="none" w:sz="0" w:space="0" w:color="auto"/>
            <w:left w:val="none" w:sz="0" w:space="0" w:color="auto"/>
            <w:bottom w:val="none" w:sz="0" w:space="0" w:color="auto"/>
            <w:right w:val="none" w:sz="0" w:space="0" w:color="auto"/>
          </w:divBdr>
        </w:div>
        <w:div w:id="1250700007">
          <w:marLeft w:val="274"/>
          <w:marRight w:val="0"/>
          <w:marTop w:val="120"/>
          <w:marBottom w:val="0"/>
          <w:divBdr>
            <w:top w:val="none" w:sz="0" w:space="0" w:color="auto"/>
            <w:left w:val="none" w:sz="0" w:space="0" w:color="auto"/>
            <w:bottom w:val="none" w:sz="0" w:space="0" w:color="auto"/>
            <w:right w:val="none" w:sz="0" w:space="0" w:color="auto"/>
          </w:divBdr>
        </w:div>
        <w:div w:id="1431706122">
          <w:marLeft w:val="274"/>
          <w:marRight w:val="0"/>
          <w:marTop w:val="0"/>
          <w:marBottom w:val="0"/>
          <w:divBdr>
            <w:top w:val="none" w:sz="0" w:space="0" w:color="auto"/>
            <w:left w:val="none" w:sz="0" w:space="0" w:color="auto"/>
            <w:bottom w:val="none" w:sz="0" w:space="0" w:color="auto"/>
            <w:right w:val="none" w:sz="0" w:space="0" w:color="auto"/>
          </w:divBdr>
        </w:div>
        <w:div w:id="1682244603">
          <w:marLeft w:val="274"/>
          <w:marRight w:val="0"/>
          <w:marTop w:val="0"/>
          <w:marBottom w:val="0"/>
          <w:divBdr>
            <w:top w:val="none" w:sz="0" w:space="0" w:color="auto"/>
            <w:left w:val="none" w:sz="0" w:space="0" w:color="auto"/>
            <w:bottom w:val="none" w:sz="0" w:space="0" w:color="auto"/>
            <w:right w:val="none" w:sz="0" w:space="0" w:color="auto"/>
          </w:divBdr>
        </w:div>
        <w:div w:id="1821119350">
          <w:marLeft w:val="274"/>
          <w:marRight w:val="0"/>
          <w:marTop w:val="120"/>
          <w:marBottom w:val="0"/>
          <w:divBdr>
            <w:top w:val="none" w:sz="0" w:space="0" w:color="auto"/>
            <w:left w:val="none" w:sz="0" w:space="0" w:color="auto"/>
            <w:bottom w:val="none" w:sz="0" w:space="0" w:color="auto"/>
            <w:right w:val="none" w:sz="0" w:space="0" w:color="auto"/>
          </w:divBdr>
        </w:div>
        <w:div w:id="1989087345">
          <w:marLeft w:val="274"/>
          <w:marRight w:val="0"/>
          <w:marTop w:val="120"/>
          <w:marBottom w:val="0"/>
          <w:divBdr>
            <w:top w:val="none" w:sz="0" w:space="0" w:color="auto"/>
            <w:left w:val="none" w:sz="0" w:space="0" w:color="auto"/>
            <w:bottom w:val="none" w:sz="0" w:space="0" w:color="auto"/>
            <w:right w:val="none" w:sz="0" w:space="0" w:color="auto"/>
          </w:divBdr>
        </w:div>
        <w:div w:id="2099673833">
          <w:marLeft w:val="274"/>
          <w:marRight w:val="0"/>
          <w:marTop w:val="120"/>
          <w:marBottom w:val="0"/>
          <w:divBdr>
            <w:top w:val="none" w:sz="0" w:space="0" w:color="auto"/>
            <w:left w:val="none" w:sz="0" w:space="0" w:color="auto"/>
            <w:bottom w:val="none" w:sz="0" w:space="0" w:color="auto"/>
            <w:right w:val="none" w:sz="0" w:space="0" w:color="auto"/>
          </w:divBdr>
        </w:div>
      </w:divsChild>
    </w:div>
    <w:div w:id="1675835955">
      <w:bodyDiv w:val="1"/>
      <w:marLeft w:val="0"/>
      <w:marRight w:val="0"/>
      <w:marTop w:val="0"/>
      <w:marBottom w:val="0"/>
      <w:divBdr>
        <w:top w:val="none" w:sz="0" w:space="0" w:color="auto"/>
        <w:left w:val="none" w:sz="0" w:space="0" w:color="auto"/>
        <w:bottom w:val="none" w:sz="0" w:space="0" w:color="auto"/>
        <w:right w:val="none" w:sz="0" w:space="0" w:color="auto"/>
      </w:divBdr>
    </w:div>
    <w:div w:id="1688407841">
      <w:bodyDiv w:val="1"/>
      <w:marLeft w:val="0"/>
      <w:marRight w:val="0"/>
      <w:marTop w:val="0"/>
      <w:marBottom w:val="0"/>
      <w:divBdr>
        <w:top w:val="none" w:sz="0" w:space="0" w:color="auto"/>
        <w:left w:val="none" w:sz="0" w:space="0" w:color="auto"/>
        <w:bottom w:val="none" w:sz="0" w:space="0" w:color="auto"/>
        <w:right w:val="none" w:sz="0" w:space="0" w:color="auto"/>
      </w:divBdr>
    </w:div>
    <w:div w:id="1693259192">
      <w:bodyDiv w:val="1"/>
      <w:marLeft w:val="0"/>
      <w:marRight w:val="0"/>
      <w:marTop w:val="0"/>
      <w:marBottom w:val="0"/>
      <w:divBdr>
        <w:top w:val="none" w:sz="0" w:space="0" w:color="auto"/>
        <w:left w:val="none" w:sz="0" w:space="0" w:color="auto"/>
        <w:bottom w:val="none" w:sz="0" w:space="0" w:color="auto"/>
        <w:right w:val="none" w:sz="0" w:space="0" w:color="auto"/>
      </w:divBdr>
    </w:div>
    <w:div w:id="1695108824">
      <w:bodyDiv w:val="1"/>
      <w:marLeft w:val="0"/>
      <w:marRight w:val="0"/>
      <w:marTop w:val="0"/>
      <w:marBottom w:val="0"/>
      <w:divBdr>
        <w:top w:val="none" w:sz="0" w:space="0" w:color="auto"/>
        <w:left w:val="none" w:sz="0" w:space="0" w:color="auto"/>
        <w:bottom w:val="none" w:sz="0" w:space="0" w:color="auto"/>
        <w:right w:val="none" w:sz="0" w:space="0" w:color="auto"/>
      </w:divBdr>
    </w:div>
    <w:div w:id="1701708408">
      <w:bodyDiv w:val="1"/>
      <w:marLeft w:val="0"/>
      <w:marRight w:val="0"/>
      <w:marTop w:val="0"/>
      <w:marBottom w:val="0"/>
      <w:divBdr>
        <w:top w:val="none" w:sz="0" w:space="0" w:color="auto"/>
        <w:left w:val="none" w:sz="0" w:space="0" w:color="auto"/>
        <w:bottom w:val="none" w:sz="0" w:space="0" w:color="auto"/>
        <w:right w:val="none" w:sz="0" w:space="0" w:color="auto"/>
      </w:divBdr>
      <w:divsChild>
        <w:div w:id="255134486">
          <w:marLeft w:val="274"/>
          <w:marRight w:val="0"/>
          <w:marTop w:val="120"/>
          <w:marBottom w:val="0"/>
          <w:divBdr>
            <w:top w:val="none" w:sz="0" w:space="0" w:color="auto"/>
            <w:left w:val="none" w:sz="0" w:space="0" w:color="auto"/>
            <w:bottom w:val="none" w:sz="0" w:space="0" w:color="auto"/>
            <w:right w:val="none" w:sz="0" w:space="0" w:color="auto"/>
          </w:divBdr>
        </w:div>
        <w:div w:id="364646940">
          <w:marLeft w:val="274"/>
          <w:marRight w:val="0"/>
          <w:marTop w:val="0"/>
          <w:marBottom w:val="0"/>
          <w:divBdr>
            <w:top w:val="none" w:sz="0" w:space="0" w:color="auto"/>
            <w:left w:val="none" w:sz="0" w:space="0" w:color="auto"/>
            <w:bottom w:val="none" w:sz="0" w:space="0" w:color="auto"/>
            <w:right w:val="none" w:sz="0" w:space="0" w:color="auto"/>
          </w:divBdr>
        </w:div>
        <w:div w:id="615255890">
          <w:marLeft w:val="274"/>
          <w:marRight w:val="0"/>
          <w:marTop w:val="0"/>
          <w:marBottom w:val="0"/>
          <w:divBdr>
            <w:top w:val="none" w:sz="0" w:space="0" w:color="auto"/>
            <w:left w:val="none" w:sz="0" w:space="0" w:color="auto"/>
            <w:bottom w:val="none" w:sz="0" w:space="0" w:color="auto"/>
            <w:right w:val="none" w:sz="0" w:space="0" w:color="auto"/>
          </w:divBdr>
        </w:div>
        <w:div w:id="764156116">
          <w:marLeft w:val="274"/>
          <w:marRight w:val="0"/>
          <w:marTop w:val="0"/>
          <w:marBottom w:val="0"/>
          <w:divBdr>
            <w:top w:val="none" w:sz="0" w:space="0" w:color="auto"/>
            <w:left w:val="none" w:sz="0" w:space="0" w:color="auto"/>
            <w:bottom w:val="none" w:sz="0" w:space="0" w:color="auto"/>
            <w:right w:val="none" w:sz="0" w:space="0" w:color="auto"/>
          </w:divBdr>
        </w:div>
        <w:div w:id="815339875">
          <w:marLeft w:val="274"/>
          <w:marRight w:val="0"/>
          <w:marTop w:val="0"/>
          <w:marBottom w:val="0"/>
          <w:divBdr>
            <w:top w:val="none" w:sz="0" w:space="0" w:color="auto"/>
            <w:left w:val="none" w:sz="0" w:space="0" w:color="auto"/>
            <w:bottom w:val="none" w:sz="0" w:space="0" w:color="auto"/>
            <w:right w:val="none" w:sz="0" w:space="0" w:color="auto"/>
          </w:divBdr>
        </w:div>
        <w:div w:id="980034862">
          <w:marLeft w:val="274"/>
          <w:marRight w:val="0"/>
          <w:marTop w:val="0"/>
          <w:marBottom w:val="0"/>
          <w:divBdr>
            <w:top w:val="none" w:sz="0" w:space="0" w:color="auto"/>
            <w:left w:val="none" w:sz="0" w:space="0" w:color="auto"/>
            <w:bottom w:val="none" w:sz="0" w:space="0" w:color="auto"/>
            <w:right w:val="none" w:sz="0" w:space="0" w:color="auto"/>
          </w:divBdr>
        </w:div>
        <w:div w:id="1026754668">
          <w:marLeft w:val="274"/>
          <w:marRight w:val="0"/>
          <w:marTop w:val="120"/>
          <w:marBottom w:val="0"/>
          <w:divBdr>
            <w:top w:val="none" w:sz="0" w:space="0" w:color="auto"/>
            <w:left w:val="none" w:sz="0" w:space="0" w:color="auto"/>
            <w:bottom w:val="none" w:sz="0" w:space="0" w:color="auto"/>
            <w:right w:val="none" w:sz="0" w:space="0" w:color="auto"/>
          </w:divBdr>
        </w:div>
        <w:div w:id="1130977134">
          <w:marLeft w:val="274"/>
          <w:marRight w:val="0"/>
          <w:marTop w:val="0"/>
          <w:marBottom w:val="0"/>
          <w:divBdr>
            <w:top w:val="none" w:sz="0" w:space="0" w:color="auto"/>
            <w:left w:val="none" w:sz="0" w:space="0" w:color="auto"/>
            <w:bottom w:val="none" w:sz="0" w:space="0" w:color="auto"/>
            <w:right w:val="none" w:sz="0" w:space="0" w:color="auto"/>
          </w:divBdr>
        </w:div>
        <w:div w:id="1328021672">
          <w:marLeft w:val="274"/>
          <w:marRight w:val="0"/>
          <w:marTop w:val="120"/>
          <w:marBottom w:val="0"/>
          <w:divBdr>
            <w:top w:val="none" w:sz="0" w:space="0" w:color="auto"/>
            <w:left w:val="none" w:sz="0" w:space="0" w:color="auto"/>
            <w:bottom w:val="none" w:sz="0" w:space="0" w:color="auto"/>
            <w:right w:val="none" w:sz="0" w:space="0" w:color="auto"/>
          </w:divBdr>
        </w:div>
        <w:div w:id="1573152083">
          <w:marLeft w:val="274"/>
          <w:marRight w:val="0"/>
          <w:marTop w:val="120"/>
          <w:marBottom w:val="0"/>
          <w:divBdr>
            <w:top w:val="none" w:sz="0" w:space="0" w:color="auto"/>
            <w:left w:val="none" w:sz="0" w:space="0" w:color="auto"/>
            <w:bottom w:val="none" w:sz="0" w:space="0" w:color="auto"/>
            <w:right w:val="none" w:sz="0" w:space="0" w:color="auto"/>
          </w:divBdr>
        </w:div>
        <w:div w:id="1632708836">
          <w:marLeft w:val="274"/>
          <w:marRight w:val="0"/>
          <w:marTop w:val="120"/>
          <w:marBottom w:val="0"/>
          <w:divBdr>
            <w:top w:val="none" w:sz="0" w:space="0" w:color="auto"/>
            <w:left w:val="none" w:sz="0" w:space="0" w:color="auto"/>
            <w:bottom w:val="none" w:sz="0" w:space="0" w:color="auto"/>
            <w:right w:val="none" w:sz="0" w:space="0" w:color="auto"/>
          </w:divBdr>
        </w:div>
        <w:div w:id="1694064280">
          <w:marLeft w:val="274"/>
          <w:marRight w:val="0"/>
          <w:marTop w:val="120"/>
          <w:marBottom w:val="0"/>
          <w:divBdr>
            <w:top w:val="none" w:sz="0" w:space="0" w:color="auto"/>
            <w:left w:val="none" w:sz="0" w:space="0" w:color="auto"/>
            <w:bottom w:val="none" w:sz="0" w:space="0" w:color="auto"/>
            <w:right w:val="none" w:sz="0" w:space="0" w:color="auto"/>
          </w:divBdr>
        </w:div>
        <w:div w:id="1844083645">
          <w:marLeft w:val="274"/>
          <w:marRight w:val="0"/>
          <w:marTop w:val="120"/>
          <w:marBottom w:val="0"/>
          <w:divBdr>
            <w:top w:val="none" w:sz="0" w:space="0" w:color="auto"/>
            <w:left w:val="none" w:sz="0" w:space="0" w:color="auto"/>
            <w:bottom w:val="none" w:sz="0" w:space="0" w:color="auto"/>
            <w:right w:val="none" w:sz="0" w:space="0" w:color="auto"/>
          </w:divBdr>
        </w:div>
        <w:div w:id="2019886383">
          <w:marLeft w:val="274"/>
          <w:marRight w:val="0"/>
          <w:marTop w:val="120"/>
          <w:marBottom w:val="0"/>
          <w:divBdr>
            <w:top w:val="none" w:sz="0" w:space="0" w:color="auto"/>
            <w:left w:val="none" w:sz="0" w:space="0" w:color="auto"/>
            <w:bottom w:val="none" w:sz="0" w:space="0" w:color="auto"/>
            <w:right w:val="none" w:sz="0" w:space="0" w:color="auto"/>
          </w:divBdr>
        </w:div>
        <w:div w:id="2084642598">
          <w:marLeft w:val="274"/>
          <w:marRight w:val="0"/>
          <w:marTop w:val="0"/>
          <w:marBottom w:val="0"/>
          <w:divBdr>
            <w:top w:val="none" w:sz="0" w:space="0" w:color="auto"/>
            <w:left w:val="none" w:sz="0" w:space="0" w:color="auto"/>
            <w:bottom w:val="none" w:sz="0" w:space="0" w:color="auto"/>
            <w:right w:val="none" w:sz="0" w:space="0" w:color="auto"/>
          </w:divBdr>
        </w:div>
        <w:div w:id="2142569546">
          <w:marLeft w:val="274"/>
          <w:marRight w:val="0"/>
          <w:marTop w:val="0"/>
          <w:marBottom w:val="0"/>
          <w:divBdr>
            <w:top w:val="none" w:sz="0" w:space="0" w:color="auto"/>
            <w:left w:val="none" w:sz="0" w:space="0" w:color="auto"/>
            <w:bottom w:val="none" w:sz="0" w:space="0" w:color="auto"/>
            <w:right w:val="none" w:sz="0" w:space="0" w:color="auto"/>
          </w:divBdr>
        </w:div>
      </w:divsChild>
    </w:div>
    <w:div w:id="1704742786">
      <w:bodyDiv w:val="1"/>
      <w:marLeft w:val="0"/>
      <w:marRight w:val="0"/>
      <w:marTop w:val="0"/>
      <w:marBottom w:val="0"/>
      <w:divBdr>
        <w:top w:val="none" w:sz="0" w:space="0" w:color="auto"/>
        <w:left w:val="none" w:sz="0" w:space="0" w:color="auto"/>
        <w:bottom w:val="none" w:sz="0" w:space="0" w:color="auto"/>
        <w:right w:val="none" w:sz="0" w:space="0" w:color="auto"/>
      </w:divBdr>
    </w:div>
    <w:div w:id="1705786273">
      <w:bodyDiv w:val="1"/>
      <w:marLeft w:val="0"/>
      <w:marRight w:val="0"/>
      <w:marTop w:val="0"/>
      <w:marBottom w:val="0"/>
      <w:divBdr>
        <w:top w:val="none" w:sz="0" w:space="0" w:color="auto"/>
        <w:left w:val="none" w:sz="0" w:space="0" w:color="auto"/>
        <w:bottom w:val="none" w:sz="0" w:space="0" w:color="auto"/>
        <w:right w:val="none" w:sz="0" w:space="0" w:color="auto"/>
      </w:divBdr>
    </w:div>
    <w:div w:id="1707483709">
      <w:bodyDiv w:val="1"/>
      <w:marLeft w:val="0"/>
      <w:marRight w:val="0"/>
      <w:marTop w:val="0"/>
      <w:marBottom w:val="0"/>
      <w:divBdr>
        <w:top w:val="none" w:sz="0" w:space="0" w:color="auto"/>
        <w:left w:val="none" w:sz="0" w:space="0" w:color="auto"/>
        <w:bottom w:val="none" w:sz="0" w:space="0" w:color="auto"/>
        <w:right w:val="none" w:sz="0" w:space="0" w:color="auto"/>
      </w:divBdr>
    </w:div>
    <w:div w:id="1711958537">
      <w:bodyDiv w:val="1"/>
      <w:marLeft w:val="0"/>
      <w:marRight w:val="0"/>
      <w:marTop w:val="0"/>
      <w:marBottom w:val="0"/>
      <w:divBdr>
        <w:top w:val="none" w:sz="0" w:space="0" w:color="auto"/>
        <w:left w:val="none" w:sz="0" w:space="0" w:color="auto"/>
        <w:bottom w:val="none" w:sz="0" w:space="0" w:color="auto"/>
        <w:right w:val="none" w:sz="0" w:space="0" w:color="auto"/>
      </w:divBdr>
    </w:div>
    <w:div w:id="1726022919">
      <w:bodyDiv w:val="1"/>
      <w:marLeft w:val="0"/>
      <w:marRight w:val="0"/>
      <w:marTop w:val="0"/>
      <w:marBottom w:val="0"/>
      <w:divBdr>
        <w:top w:val="none" w:sz="0" w:space="0" w:color="auto"/>
        <w:left w:val="none" w:sz="0" w:space="0" w:color="auto"/>
        <w:bottom w:val="none" w:sz="0" w:space="0" w:color="auto"/>
        <w:right w:val="none" w:sz="0" w:space="0" w:color="auto"/>
      </w:divBdr>
    </w:div>
    <w:div w:id="1752508953">
      <w:bodyDiv w:val="1"/>
      <w:marLeft w:val="0"/>
      <w:marRight w:val="0"/>
      <w:marTop w:val="0"/>
      <w:marBottom w:val="0"/>
      <w:divBdr>
        <w:top w:val="none" w:sz="0" w:space="0" w:color="auto"/>
        <w:left w:val="none" w:sz="0" w:space="0" w:color="auto"/>
        <w:bottom w:val="none" w:sz="0" w:space="0" w:color="auto"/>
        <w:right w:val="none" w:sz="0" w:space="0" w:color="auto"/>
      </w:divBdr>
    </w:div>
    <w:div w:id="1767533804">
      <w:bodyDiv w:val="1"/>
      <w:marLeft w:val="0"/>
      <w:marRight w:val="0"/>
      <w:marTop w:val="0"/>
      <w:marBottom w:val="0"/>
      <w:divBdr>
        <w:top w:val="none" w:sz="0" w:space="0" w:color="auto"/>
        <w:left w:val="none" w:sz="0" w:space="0" w:color="auto"/>
        <w:bottom w:val="none" w:sz="0" w:space="0" w:color="auto"/>
        <w:right w:val="none" w:sz="0" w:space="0" w:color="auto"/>
      </w:divBdr>
    </w:div>
    <w:div w:id="1794010705">
      <w:bodyDiv w:val="1"/>
      <w:marLeft w:val="0"/>
      <w:marRight w:val="0"/>
      <w:marTop w:val="0"/>
      <w:marBottom w:val="0"/>
      <w:divBdr>
        <w:top w:val="none" w:sz="0" w:space="0" w:color="auto"/>
        <w:left w:val="none" w:sz="0" w:space="0" w:color="auto"/>
        <w:bottom w:val="none" w:sz="0" w:space="0" w:color="auto"/>
        <w:right w:val="none" w:sz="0" w:space="0" w:color="auto"/>
      </w:divBdr>
    </w:div>
    <w:div w:id="1795438588">
      <w:bodyDiv w:val="1"/>
      <w:marLeft w:val="0"/>
      <w:marRight w:val="0"/>
      <w:marTop w:val="0"/>
      <w:marBottom w:val="0"/>
      <w:divBdr>
        <w:top w:val="none" w:sz="0" w:space="0" w:color="auto"/>
        <w:left w:val="none" w:sz="0" w:space="0" w:color="auto"/>
        <w:bottom w:val="none" w:sz="0" w:space="0" w:color="auto"/>
        <w:right w:val="none" w:sz="0" w:space="0" w:color="auto"/>
      </w:divBdr>
    </w:div>
    <w:div w:id="1807313103">
      <w:bodyDiv w:val="1"/>
      <w:marLeft w:val="0"/>
      <w:marRight w:val="0"/>
      <w:marTop w:val="0"/>
      <w:marBottom w:val="0"/>
      <w:divBdr>
        <w:top w:val="none" w:sz="0" w:space="0" w:color="auto"/>
        <w:left w:val="none" w:sz="0" w:space="0" w:color="auto"/>
        <w:bottom w:val="none" w:sz="0" w:space="0" w:color="auto"/>
        <w:right w:val="none" w:sz="0" w:space="0" w:color="auto"/>
      </w:divBdr>
    </w:div>
    <w:div w:id="1814903344">
      <w:bodyDiv w:val="1"/>
      <w:marLeft w:val="0"/>
      <w:marRight w:val="0"/>
      <w:marTop w:val="0"/>
      <w:marBottom w:val="0"/>
      <w:divBdr>
        <w:top w:val="none" w:sz="0" w:space="0" w:color="auto"/>
        <w:left w:val="none" w:sz="0" w:space="0" w:color="auto"/>
        <w:bottom w:val="none" w:sz="0" w:space="0" w:color="auto"/>
        <w:right w:val="none" w:sz="0" w:space="0" w:color="auto"/>
      </w:divBdr>
    </w:div>
    <w:div w:id="1814977943">
      <w:bodyDiv w:val="1"/>
      <w:marLeft w:val="0"/>
      <w:marRight w:val="0"/>
      <w:marTop w:val="0"/>
      <w:marBottom w:val="0"/>
      <w:divBdr>
        <w:top w:val="none" w:sz="0" w:space="0" w:color="auto"/>
        <w:left w:val="none" w:sz="0" w:space="0" w:color="auto"/>
        <w:bottom w:val="none" w:sz="0" w:space="0" w:color="auto"/>
        <w:right w:val="none" w:sz="0" w:space="0" w:color="auto"/>
      </w:divBdr>
    </w:div>
    <w:div w:id="1832022529">
      <w:bodyDiv w:val="1"/>
      <w:marLeft w:val="0"/>
      <w:marRight w:val="0"/>
      <w:marTop w:val="0"/>
      <w:marBottom w:val="0"/>
      <w:divBdr>
        <w:top w:val="none" w:sz="0" w:space="0" w:color="auto"/>
        <w:left w:val="none" w:sz="0" w:space="0" w:color="auto"/>
        <w:bottom w:val="none" w:sz="0" w:space="0" w:color="auto"/>
        <w:right w:val="none" w:sz="0" w:space="0" w:color="auto"/>
      </w:divBdr>
    </w:div>
    <w:div w:id="1832716997">
      <w:bodyDiv w:val="1"/>
      <w:marLeft w:val="0"/>
      <w:marRight w:val="0"/>
      <w:marTop w:val="0"/>
      <w:marBottom w:val="0"/>
      <w:divBdr>
        <w:top w:val="none" w:sz="0" w:space="0" w:color="auto"/>
        <w:left w:val="none" w:sz="0" w:space="0" w:color="auto"/>
        <w:bottom w:val="none" w:sz="0" w:space="0" w:color="auto"/>
        <w:right w:val="none" w:sz="0" w:space="0" w:color="auto"/>
      </w:divBdr>
    </w:div>
    <w:div w:id="1849522083">
      <w:bodyDiv w:val="1"/>
      <w:marLeft w:val="0"/>
      <w:marRight w:val="0"/>
      <w:marTop w:val="0"/>
      <w:marBottom w:val="0"/>
      <w:divBdr>
        <w:top w:val="none" w:sz="0" w:space="0" w:color="auto"/>
        <w:left w:val="none" w:sz="0" w:space="0" w:color="auto"/>
        <w:bottom w:val="none" w:sz="0" w:space="0" w:color="auto"/>
        <w:right w:val="none" w:sz="0" w:space="0" w:color="auto"/>
      </w:divBdr>
    </w:div>
    <w:div w:id="1858080277">
      <w:bodyDiv w:val="1"/>
      <w:marLeft w:val="0"/>
      <w:marRight w:val="0"/>
      <w:marTop w:val="0"/>
      <w:marBottom w:val="0"/>
      <w:divBdr>
        <w:top w:val="none" w:sz="0" w:space="0" w:color="auto"/>
        <w:left w:val="none" w:sz="0" w:space="0" w:color="auto"/>
        <w:bottom w:val="none" w:sz="0" w:space="0" w:color="auto"/>
        <w:right w:val="none" w:sz="0" w:space="0" w:color="auto"/>
      </w:divBdr>
    </w:div>
    <w:div w:id="1876581534">
      <w:bodyDiv w:val="1"/>
      <w:marLeft w:val="0"/>
      <w:marRight w:val="0"/>
      <w:marTop w:val="0"/>
      <w:marBottom w:val="0"/>
      <w:divBdr>
        <w:top w:val="none" w:sz="0" w:space="0" w:color="auto"/>
        <w:left w:val="none" w:sz="0" w:space="0" w:color="auto"/>
        <w:bottom w:val="none" w:sz="0" w:space="0" w:color="auto"/>
        <w:right w:val="none" w:sz="0" w:space="0" w:color="auto"/>
      </w:divBdr>
    </w:div>
    <w:div w:id="1903370627">
      <w:bodyDiv w:val="1"/>
      <w:marLeft w:val="0"/>
      <w:marRight w:val="0"/>
      <w:marTop w:val="0"/>
      <w:marBottom w:val="0"/>
      <w:divBdr>
        <w:top w:val="none" w:sz="0" w:space="0" w:color="auto"/>
        <w:left w:val="none" w:sz="0" w:space="0" w:color="auto"/>
        <w:bottom w:val="none" w:sz="0" w:space="0" w:color="auto"/>
        <w:right w:val="none" w:sz="0" w:space="0" w:color="auto"/>
      </w:divBdr>
    </w:div>
    <w:div w:id="1909532566">
      <w:bodyDiv w:val="1"/>
      <w:marLeft w:val="0"/>
      <w:marRight w:val="0"/>
      <w:marTop w:val="0"/>
      <w:marBottom w:val="0"/>
      <w:divBdr>
        <w:top w:val="none" w:sz="0" w:space="0" w:color="auto"/>
        <w:left w:val="none" w:sz="0" w:space="0" w:color="auto"/>
        <w:bottom w:val="none" w:sz="0" w:space="0" w:color="auto"/>
        <w:right w:val="none" w:sz="0" w:space="0" w:color="auto"/>
      </w:divBdr>
    </w:div>
    <w:div w:id="1914583488">
      <w:bodyDiv w:val="1"/>
      <w:marLeft w:val="0"/>
      <w:marRight w:val="0"/>
      <w:marTop w:val="0"/>
      <w:marBottom w:val="0"/>
      <w:divBdr>
        <w:top w:val="none" w:sz="0" w:space="0" w:color="auto"/>
        <w:left w:val="none" w:sz="0" w:space="0" w:color="auto"/>
        <w:bottom w:val="none" w:sz="0" w:space="0" w:color="auto"/>
        <w:right w:val="none" w:sz="0" w:space="0" w:color="auto"/>
      </w:divBdr>
    </w:div>
    <w:div w:id="1916010702">
      <w:bodyDiv w:val="1"/>
      <w:marLeft w:val="0"/>
      <w:marRight w:val="0"/>
      <w:marTop w:val="0"/>
      <w:marBottom w:val="0"/>
      <w:divBdr>
        <w:top w:val="none" w:sz="0" w:space="0" w:color="auto"/>
        <w:left w:val="none" w:sz="0" w:space="0" w:color="auto"/>
        <w:bottom w:val="none" w:sz="0" w:space="0" w:color="auto"/>
        <w:right w:val="none" w:sz="0" w:space="0" w:color="auto"/>
      </w:divBdr>
    </w:div>
    <w:div w:id="1919558675">
      <w:bodyDiv w:val="1"/>
      <w:marLeft w:val="0"/>
      <w:marRight w:val="0"/>
      <w:marTop w:val="0"/>
      <w:marBottom w:val="0"/>
      <w:divBdr>
        <w:top w:val="none" w:sz="0" w:space="0" w:color="auto"/>
        <w:left w:val="none" w:sz="0" w:space="0" w:color="auto"/>
        <w:bottom w:val="none" w:sz="0" w:space="0" w:color="auto"/>
        <w:right w:val="none" w:sz="0" w:space="0" w:color="auto"/>
      </w:divBdr>
    </w:div>
    <w:div w:id="1927495967">
      <w:bodyDiv w:val="1"/>
      <w:marLeft w:val="0"/>
      <w:marRight w:val="0"/>
      <w:marTop w:val="0"/>
      <w:marBottom w:val="0"/>
      <w:divBdr>
        <w:top w:val="none" w:sz="0" w:space="0" w:color="auto"/>
        <w:left w:val="none" w:sz="0" w:space="0" w:color="auto"/>
        <w:bottom w:val="none" w:sz="0" w:space="0" w:color="auto"/>
        <w:right w:val="none" w:sz="0" w:space="0" w:color="auto"/>
      </w:divBdr>
    </w:div>
    <w:div w:id="1929389232">
      <w:bodyDiv w:val="1"/>
      <w:marLeft w:val="0"/>
      <w:marRight w:val="0"/>
      <w:marTop w:val="0"/>
      <w:marBottom w:val="0"/>
      <w:divBdr>
        <w:top w:val="none" w:sz="0" w:space="0" w:color="auto"/>
        <w:left w:val="none" w:sz="0" w:space="0" w:color="auto"/>
        <w:bottom w:val="none" w:sz="0" w:space="0" w:color="auto"/>
        <w:right w:val="none" w:sz="0" w:space="0" w:color="auto"/>
      </w:divBdr>
    </w:div>
    <w:div w:id="1939098275">
      <w:bodyDiv w:val="1"/>
      <w:marLeft w:val="0"/>
      <w:marRight w:val="0"/>
      <w:marTop w:val="0"/>
      <w:marBottom w:val="0"/>
      <w:divBdr>
        <w:top w:val="none" w:sz="0" w:space="0" w:color="auto"/>
        <w:left w:val="none" w:sz="0" w:space="0" w:color="auto"/>
        <w:bottom w:val="none" w:sz="0" w:space="0" w:color="auto"/>
        <w:right w:val="none" w:sz="0" w:space="0" w:color="auto"/>
      </w:divBdr>
    </w:div>
    <w:div w:id="1943025813">
      <w:bodyDiv w:val="1"/>
      <w:marLeft w:val="0"/>
      <w:marRight w:val="0"/>
      <w:marTop w:val="0"/>
      <w:marBottom w:val="0"/>
      <w:divBdr>
        <w:top w:val="none" w:sz="0" w:space="0" w:color="auto"/>
        <w:left w:val="none" w:sz="0" w:space="0" w:color="auto"/>
        <w:bottom w:val="none" w:sz="0" w:space="0" w:color="auto"/>
        <w:right w:val="none" w:sz="0" w:space="0" w:color="auto"/>
      </w:divBdr>
    </w:div>
    <w:div w:id="1955556343">
      <w:bodyDiv w:val="1"/>
      <w:marLeft w:val="0"/>
      <w:marRight w:val="0"/>
      <w:marTop w:val="0"/>
      <w:marBottom w:val="0"/>
      <w:divBdr>
        <w:top w:val="none" w:sz="0" w:space="0" w:color="auto"/>
        <w:left w:val="none" w:sz="0" w:space="0" w:color="auto"/>
        <w:bottom w:val="none" w:sz="0" w:space="0" w:color="auto"/>
        <w:right w:val="none" w:sz="0" w:space="0" w:color="auto"/>
      </w:divBdr>
    </w:div>
    <w:div w:id="1969847388">
      <w:bodyDiv w:val="1"/>
      <w:marLeft w:val="0"/>
      <w:marRight w:val="0"/>
      <w:marTop w:val="0"/>
      <w:marBottom w:val="0"/>
      <w:divBdr>
        <w:top w:val="none" w:sz="0" w:space="0" w:color="auto"/>
        <w:left w:val="none" w:sz="0" w:space="0" w:color="auto"/>
        <w:bottom w:val="none" w:sz="0" w:space="0" w:color="auto"/>
        <w:right w:val="none" w:sz="0" w:space="0" w:color="auto"/>
      </w:divBdr>
    </w:div>
    <w:div w:id="1979332876">
      <w:bodyDiv w:val="1"/>
      <w:marLeft w:val="0"/>
      <w:marRight w:val="0"/>
      <w:marTop w:val="0"/>
      <w:marBottom w:val="0"/>
      <w:divBdr>
        <w:top w:val="none" w:sz="0" w:space="0" w:color="auto"/>
        <w:left w:val="none" w:sz="0" w:space="0" w:color="auto"/>
        <w:bottom w:val="none" w:sz="0" w:space="0" w:color="auto"/>
        <w:right w:val="none" w:sz="0" w:space="0" w:color="auto"/>
      </w:divBdr>
    </w:div>
    <w:div w:id="1980501228">
      <w:bodyDiv w:val="1"/>
      <w:marLeft w:val="0"/>
      <w:marRight w:val="0"/>
      <w:marTop w:val="0"/>
      <w:marBottom w:val="0"/>
      <w:divBdr>
        <w:top w:val="none" w:sz="0" w:space="0" w:color="auto"/>
        <w:left w:val="none" w:sz="0" w:space="0" w:color="auto"/>
        <w:bottom w:val="none" w:sz="0" w:space="0" w:color="auto"/>
        <w:right w:val="none" w:sz="0" w:space="0" w:color="auto"/>
      </w:divBdr>
    </w:div>
    <w:div w:id="1988703967">
      <w:bodyDiv w:val="1"/>
      <w:marLeft w:val="0"/>
      <w:marRight w:val="0"/>
      <w:marTop w:val="0"/>
      <w:marBottom w:val="0"/>
      <w:divBdr>
        <w:top w:val="none" w:sz="0" w:space="0" w:color="auto"/>
        <w:left w:val="none" w:sz="0" w:space="0" w:color="auto"/>
        <w:bottom w:val="none" w:sz="0" w:space="0" w:color="auto"/>
        <w:right w:val="none" w:sz="0" w:space="0" w:color="auto"/>
      </w:divBdr>
    </w:div>
    <w:div w:id="1992904725">
      <w:bodyDiv w:val="1"/>
      <w:marLeft w:val="0"/>
      <w:marRight w:val="0"/>
      <w:marTop w:val="0"/>
      <w:marBottom w:val="0"/>
      <w:divBdr>
        <w:top w:val="none" w:sz="0" w:space="0" w:color="auto"/>
        <w:left w:val="none" w:sz="0" w:space="0" w:color="auto"/>
        <w:bottom w:val="none" w:sz="0" w:space="0" w:color="auto"/>
        <w:right w:val="none" w:sz="0" w:space="0" w:color="auto"/>
      </w:divBdr>
    </w:div>
    <w:div w:id="2017266187">
      <w:bodyDiv w:val="1"/>
      <w:marLeft w:val="0"/>
      <w:marRight w:val="0"/>
      <w:marTop w:val="0"/>
      <w:marBottom w:val="0"/>
      <w:divBdr>
        <w:top w:val="none" w:sz="0" w:space="0" w:color="auto"/>
        <w:left w:val="none" w:sz="0" w:space="0" w:color="auto"/>
        <w:bottom w:val="none" w:sz="0" w:space="0" w:color="auto"/>
        <w:right w:val="none" w:sz="0" w:space="0" w:color="auto"/>
      </w:divBdr>
    </w:div>
    <w:div w:id="2017922137">
      <w:bodyDiv w:val="1"/>
      <w:marLeft w:val="0"/>
      <w:marRight w:val="0"/>
      <w:marTop w:val="0"/>
      <w:marBottom w:val="0"/>
      <w:divBdr>
        <w:top w:val="none" w:sz="0" w:space="0" w:color="auto"/>
        <w:left w:val="none" w:sz="0" w:space="0" w:color="auto"/>
        <w:bottom w:val="none" w:sz="0" w:space="0" w:color="auto"/>
        <w:right w:val="none" w:sz="0" w:space="0" w:color="auto"/>
      </w:divBdr>
    </w:div>
    <w:div w:id="2086339240">
      <w:bodyDiv w:val="1"/>
      <w:marLeft w:val="0"/>
      <w:marRight w:val="0"/>
      <w:marTop w:val="0"/>
      <w:marBottom w:val="0"/>
      <w:divBdr>
        <w:top w:val="none" w:sz="0" w:space="0" w:color="auto"/>
        <w:left w:val="none" w:sz="0" w:space="0" w:color="auto"/>
        <w:bottom w:val="none" w:sz="0" w:space="0" w:color="auto"/>
        <w:right w:val="none" w:sz="0" w:space="0" w:color="auto"/>
      </w:divBdr>
    </w:div>
    <w:div w:id="2101097193">
      <w:bodyDiv w:val="1"/>
      <w:marLeft w:val="0"/>
      <w:marRight w:val="0"/>
      <w:marTop w:val="0"/>
      <w:marBottom w:val="0"/>
      <w:divBdr>
        <w:top w:val="none" w:sz="0" w:space="0" w:color="auto"/>
        <w:left w:val="none" w:sz="0" w:space="0" w:color="auto"/>
        <w:bottom w:val="none" w:sz="0" w:space="0" w:color="auto"/>
        <w:right w:val="none" w:sz="0" w:space="0" w:color="auto"/>
      </w:divBdr>
    </w:div>
    <w:div w:id="2132939385">
      <w:bodyDiv w:val="1"/>
      <w:marLeft w:val="0"/>
      <w:marRight w:val="0"/>
      <w:marTop w:val="0"/>
      <w:marBottom w:val="0"/>
      <w:divBdr>
        <w:top w:val="none" w:sz="0" w:space="0" w:color="auto"/>
        <w:left w:val="none" w:sz="0" w:space="0" w:color="auto"/>
        <w:bottom w:val="none" w:sz="0" w:space="0" w:color="auto"/>
        <w:right w:val="none" w:sz="0" w:space="0" w:color="auto"/>
      </w:divBdr>
    </w:div>
    <w:div w:id="2137794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hyperlink" Target="mailto:https://e-seimas.lrs.lt/portal/legalAct/lt/TAD/600f5f72f3c311e4b16bd89f28797001?jfwid=96t6tflsg" TargetMode="External"/><Relationship Id="rId26" Type="http://schemas.openxmlformats.org/officeDocument/2006/relationships/image" Target="media/image7.emf"/><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www.e-tar.lt/portal/lt/legalAct/TAR.E6B3CA284A0F/asr" TargetMode="External"/><Relationship Id="rId25" Type="http://schemas.openxmlformats.org/officeDocument/2006/relationships/package" Target="embeddings/Microsoft_Word_Document.docx"/><Relationship Id="rId2" Type="http://schemas.openxmlformats.org/officeDocument/2006/relationships/customXml" Target="../customXml/item2.xml"/><Relationship Id="rId16" Type="http://schemas.openxmlformats.org/officeDocument/2006/relationships/hyperlink" Target="https://vssa.lrv.lt/uploads/ivpk/documents/files/IVPK_leidiniai/Metodika.pdf" TargetMode="External"/><Relationship Id="rId20" Type="http://schemas.openxmlformats.org/officeDocument/2006/relationships/header" Target="header3.xml"/><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emf"/><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epaslaugos.ideacode.lt/" TargetMode="External"/><Relationship Id="rId23" Type="http://schemas.openxmlformats.org/officeDocument/2006/relationships/package" Target="embeddings/Microsoft_Excel_Worksheet.xlsx"/><Relationship Id="rId28" Type="http://schemas.openxmlformats.org/officeDocument/2006/relationships/header" Target="header4.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5.emf"/><Relationship Id="rId27" Type="http://schemas.openxmlformats.org/officeDocument/2006/relationships/package" Target="embeddings/Microsoft_Excel_Worksheet1.xlsx"/><Relationship Id="rId30"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gnas\Downloads\MS%20Civitta%20Word%20Template%20Portrait%202024.dotx" TargetMode="External"/></Relationships>
</file>

<file path=word/theme/theme1.xml><?xml version="1.0" encoding="utf-8"?>
<a:theme xmlns:a="http://schemas.openxmlformats.org/drawingml/2006/main" name="Office Theme">
  <a:themeElements>
    <a:clrScheme name="civitta">
      <a:dk1>
        <a:srgbClr val="232323"/>
      </a:dk1>
      <a:lt1>
        <a:srgbClr val="FEFEFE"/>
      </a:lt1>
      <a:dk2>
        <a:srgbClr val="232323"/>
      </a:dk2>
      <a:lt2>
        <a:srgbClr val="FEFEFE"/>
      </a:lt2>
      <a:accent1>
        <a:srgbClr val="232323"/>
      </a:accent1>
      <a:accent2>
        <a:srgbClr val="ACAEAC"/>
      </a:accent2>
      <a:accent3>
        <a:srgbClr val="E6E6E6"/>
      </a:accent3>
      <a:accent4>
        <a:srgbClr val="EBFE41"/>
      </a:accent4>
      <a:accent5>
        <a:srgbClr val="3CEB9D"/>
      </a:accent5>
      <a:accent6>
        <a:srgbClr val="82009B"/>
      </a:accent6>
      <a:hlink>
        <a:srgbClr val="82009B"/>
      </a:hlink>
      <a:folHlink>
        <a:srgbClr val="82009B"/>
      </a:folHlink>
    </a:clrScheme>
    <a:fontScheme name="Civitta Arial">
      <a:majorFont>
        <a:latin typeface="Arial Bold"/>
        <a:ea typeface=""/>
        <a:cs typeface="Arial Bold"/>
      </a:majorFont>
      <a:minorFont>
        <a:latin typeface="Arial"/>
        <a:ea typeface=""/>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2024-05-10T00:00:00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4e45326-c712-461e-b803-da910c5ea65e">
      <Terms xmlns="http://schemas.microsoft.com/office/infopath/2007/PartnerControls"/>
    </lcf76f155ced4ddcb4097134ff3c332f>
    <TaxCatchAll xmlns="febfd5d2-46ae-4e3a-b906-3de7e252b1c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4E2B08E61DAB4745A0BA2DBD4148157A" ma:contentTypeVersion="15" ma:contentTypeDescription="Kurkite naują dokumentą." ma:contentTypeScope="" ma:versionID="5e451f6b8009e5d48f87e965d66463d7">
  <xsd:schema xmlns:xsd="http://www.w3.org/2001/XMLSchema" xmlns:xs="http://www.w3.org/2001/XMLSchema" xmlns:p="http://schemas.microsoft.com/office/2006/metadata/properties" xmlns:ns2="54e45326-c712-461e-b803-da910c5ea65e" xmlns:ns3="febfd5d2-46ae-4e3a-b906-3de7e252b1c3" targetNamespace="http://schemas.microsoft.com/office/2006/metadata/properties" ma:root="true" ma:fieldsID="0ee55d37fe42ff52ab41f0178fbfb953" ns2:_="" ns3:_="">
    <xsd:import namespace="54e45326-c712-461e-b803-da910c5ea65e"/>
    <xsd:import namespace="febfd5d2-46ae-4e3a-b906-3de7e252b1c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e45326-c712-461e-b803-da910c5ea6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Vaizdų žymės" ma:readOnly="false" ma:fieldId="{5cf76f15-5ced-4ddc-b409-7134ff3c332f}" ma:taxonomyMulti="true" ma:sspId="39303b83-c9f7-4bef-a22d-e1d91a4c5c03"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ebfd5d2-46ae-4e3a-b906-3de7e252b1c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c88421e-25fb-48c9-945a-e3a13131cbf7}" ma:internalName="TaxCatchAll" ma:showField="CatchAllData" ma:web="febfd5d2-46ae-4e3a-b906-3de7e252b1c3">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Bendrinta su išsamia informacija"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AFCB63-E1CB-4FF3-8E5D-E17E3AE12616}">
  <ds:schemaRefs>
    <ds:schemaRef ds:uri="http://schemas.microsoft.com/office/2006/metadata/properties"/>
    <ds:schemaRef ds:uri="http://schemas.microsoft.com/office/infopath/2007/PartnerControls"/>
    <ds:schemaRef ds:uri="54e45326-c712-461e-b803-da910c5ea65e"/>
    <ds:schemaRef ds:uri="febfd5d2-46ae-4e3a-b906-3de7e252b1c3"/>
  </ds:schemaRefs>
</ds:datastoreItem>
</file>

<file path=customXml/itemProps3.xml><?xml version="1.0" encoding="utf-8"?>
<ds:datastoreItem xmlns:ds="http://schemas.openxmlformats.org/officeDocument/2006/customXml" ds:itemID="{D96DAF77-2094-4C2B-A6C1-CA98C19987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e45326-c712-461e-b803-da910c5ea65e"/>
    <ds:schemaRef ds:uri="febfd5d2-46ae-4e3a-b906-3de7e252b1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380C511-D79C-460F-BB37-D55F6A64AFEF}">
  <ds:schemaRefs>
    <ds:schemaRef ds:uri="http://schemas.openxmlformats.org/officeDocument/2006/bibliography"/>
  </ds:schemaRefs>
</ds:datastoreItem>
</file>

<file path=customXml/itemProps5.xml><?xml version="1.0" encoding="utf-8"?>
<ds:datastoreItem xmlns:ds="http://schemas.openxmlformats.org/officeDocument/2006/customXml" ds:itemID="{ED09C33F-9A4B-4A94-A060-3BA59469FB3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MS Civitta Word Template Portrait 2024.dotx</Template>
  <TotalTime>338</TotalTime>
  <Pages>87</Pages>
  <Words>160600</Words>
  <Characters>91542</Characters>
  <Application>Microsoft Office Word</Application>
  <DocSecurity>0</DocSecurity>
  <Lines>762</Lines>
  <Paragraphs>503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ARS ŠVIETIMO SISTEMOS SKAITMENINIŲ SPRENDIMŲ SUKŪRIMO PIRKIMO TECHNINĖ SPECIFIKACIJA</vt:lpstr>
      <vt:lpstr>ARS ŠVIETIMO SISTEMOS SKAITMENINIŲ SPRENDIMŲ SUKŪRIMO PIRKIMO TECHNINĖ SPECIFIKACIJA</vt:lpstr>
    </vt:vector>
  </TitlesOfParts>
  <Company>Civitta</Company>
  <LinksUpToDate>false</LinksUpToDate>
  <CharactersWithSpaces>251639</CharactersWithSpaces>
  <SharedDoc>false</SharedDoc>
  <HLinks>
    <vt:vector size="240" baseType="variant">
      <vt:variant>
        <vt:i4>2818095</vt:i4>
      </vt:variant>
      <vt:variant>
        <vt:i4>240</vt:i4>
      </vt:variant>
      <vt:variant>
        <vt:i4>0</vt:i4>
      </vt:variant>
      <vt:variant>
        <vt:i4>5</vt:i4>
      </vt:variant>
      <vt:variant>
        <vt:lpwstr>mailto:https://e-seimas.lrs.lt/portal/legalAct/lt/TAD/600f5f72f3c311e4b16bd89f28797001?jfwid=96t6tflsg</vt:lpwstr>
      </vt:variant>
      <vt:variant>
        <vt:lpwstr/>
      </vt:variant>
      <vt:variant>
        <vt:i4>4849741</vt:i4>
      </vt:variant>
      <vt:variant>
        <vt:i4>234</vt:i4>
      </vt:variant>
      <vt:variant>
        <vt:i4>0</vt:i4>
      </vt:variant>
      <vt:variant>
        <vt:i4>5</vt:i4>
      </vt:variant>
      <vt:variant>
        <vt:lpwstr>https://www.e-tar.lt/portal/lt/legalAct/TAR.E6B3CA284A0F/asr</vt:lpwstr>
      </vt:variant>
      <vt:variant>
        <vt:lpwstr/>
      </vt:variant>
      <vt:variant>
        <vt:i4>7209044</vt:i4>
      </vt:variant>
      <vt:variant>
        <vt:i4>231</vt:i4>
      </vt:variant>
      <vt:variant>
        <vt:i4>0</vt:i4>
      </vt:variant>
      <vt:variant>
        <vt:i4>5</vt:i4>
      </vt:variant>
      <vt:variant>
        <vt:lpwstr>https://vssa.lrv.lt/uploads/ivpk/documents/files/IVPK_leidiniai/Metodika.pdf</vt:lpwstr>
      </vt:variant>
      <vt:variant>
        <vt:lpwstr/>
      </vt:variant>
      <vt:variant>
        <vt:i4>3866670</vt:i4>
      </vt:variant>
      <vt:variant>
        <vt:i4>228</vt:i4>
      </vt:variant>
      <vt:variant>
        <vt:i4>0</vt:i4>
      </vt:variant>
      <vt:variant>
        <vt:i4>5</vt:i4>
      </vt:variant>
      <vt:variant>
        <vt:lpwstr>http://epaslaugos.ideacode.lt/</vt:lpwstr>
      </vt:variant>
      <vt:variant>
        <vt:lpwstr/>
      </vt:variant>
      <vt:variant>
        <vt:i4>1245247</vt:i4>
      </vt:variant>
      <vt:variant>
        <vt:i4>212</vt:i4>
      </vt:variant>
      <vt:variant>
        <vt:i4>0</vt:i4>
      </vt:variant>
      <vt:variant>
        <vt:i4>5</vt:i4>
      </vt:variant>
      <vt:variant>
        <vt:lpwstr/>
      </vt:variant>
      <vt:variant>
        <vt:lpwstr>_Toc187396099</vt:lpwstr>
      </vt:variant>
      <vt:variant>
        <vt:i4>1245247</vt:i4>
      </vt:variant>
      <vt:variant>
        <vt:i4>206</vt:i4>
      </vt:variant>
      <vt:variant>
        <vt:i4>0</vt:i4>
      </vt:variant>
      <vt:variant>
        <vt:i4>5</vt:i4>
      </vt:variant>
      <vt:variant>
        <vt:lpwstr/>
      </vt:variant>
      <vt:variant>
        <vt:lpwstr>_Toc187396098</vt:lpwstr>
      </vt:variant>
      <vt:variant>
        <vt:i4>1245247</vt:i4>
      </vt:variant>
      <vt:variant>
        <vt:i4>200</vt:i4>
      </vt:variant>
      <vt:variant>
        <vt:i4>0</vt:i4>
      </vt:variant>
      <vt:variant>
        <vt:i4>5</vt:i4>
      </vt:variant>
      <vt:variant>
        <vt:lpwstr/>
      </vt:variant>
      <vt:variant>
        <vt:lpwstr>_Toc187396097</vt:lpwstr>
      </vt:variant>
      <vt:variant>
        <vt:i4>1245247</vt:i4>
      </vt:variant>
      <vt:variant>
        <vt:i4>194</vt:i4>
      </vt:variant>
      <vt:variant>
        <vt:i4>0</vt:i4>
      </vt:variant>
      <vt:variant>
        <vt:i4>5</vt:i4>
      </vt:variant>
      <vt:variant>
        <vt:lpwstr/>
      </vt:variant>
      <vt:variant>
        <vt:lpwstr>_Toc187396096</vt:lpwstr>
      </vt:variant>
      <vt:variant>
        <vt:i4>1245247</vt:i4>
      </vt:variant>
      <vt:variant>
        <vt:i4>188</vt:i4>
      </vt:variant>
      <vt:variant>
        <vt:i4>0</vt:i4>
      </vt:variant>
      <vt:variant>
        <vt:i4>5</vt:i4>
      </vt:variant>
      <vt:variant>
        <vt:lpwstr/>
      </vt:variant>
      <vt:variant>
        <vt:lpwstr>_Toc187396095</vt:lpwstr>
      </vt:variant>
      <vt:variant>
        <vt:i4>1245247</vt:i4>
      </vt:variant>
      <vt:variant>
        <vt:i4>182</vt:i4>
      </vt:variant>
      <vt:variant>
        <vt:i4>0</vt:i4>
      </vt:variant>
      <vt:variant>
        <vt:i4>5</vt:i4>
      </vt:variant>
      <vt:variant>
        <vt:lpwstr/>
      </vt:variant>
      <vt:variant>
        <vt:lpwstr>_Toc187396094</vt:lpwstr>
      </vt:variant>
      <vt:variant>
        <vt:i4>1245247</vt:i4>
      </vt:variant>
      <vt:variant>
        <vt:i4>176</vt:i4>
      </vt:variant>
      <vt:variant>
        <vt:i4>0</vt:i4>
      </vt:variant>
      <vt:variant>
        <vt:i4>5</vt:i4>
      </vt:variant>
      <vt:variant>
        <vt:lpwstr/>
      </vt:variant>
      <vt:variant>
        <vt:lpwstr>_Toc187396093</vt:lpwstr>
      </vt:variant>
      <vt:variant>
        <vt:i4>1245247</vt:i4>
      </vt:variant>
      <vt:variant>
        <vt:i4>170</vt:i4>
      </vt:variant>
      <vt:variant>
        <vt:i4>0</vt:i4>
      </vt:variant>
      <vt:variant>
        <vt:i4>5</vt:i4>
      </vt:variant>
      <vt:variant>
        <vt:lpwstr/>
      </vt:variant>
      <vt:variant>
        <vt:lpwstr>_Toc187396092</vt:lpwstr>
      </vt:variant>
      <vt:variant>
        <vt:i4>1245247</vt:i4>
      </vt:variant>
      <vt:variant>
        <vt:i4>164</vt:i4>
      </vt:variant>
      <vt:variant>
        <vt:i4>0</vt:i4>
      </vt:variant>
      <vt:variant>
        <vt:i4>5</vt:i4>
      </vt:variant>
      <vt:variant>
        <vt:lpwstr/>
      </vt:variant>
      <vt:variant>
        <vt:lpwstr>_Toc187396091</vt:lpwstr>
      </vt:variant>
      <vt:variant>
        <vt:i4>1245247</vt:i4>
      </vt:variant>
      <vt:variant>
        <vt:i4>158</vt:i4>
      </vt:variant>
      <vt:variant>
        <vt:i4>0</vt:i4>
      </vt:variant>
      <vt:variant>
        <vt:i4>5</vt:i4>
      </vt:variant>
      <vt:variant>
        <vt:lpwstr/>
      </vt:variant>
      <vt:variant>
        <vt:lpwstr>_Toc187396090</vt:lpwstr>
      </vt:variant>
      <vt:variant>
        <vt:i4>1179711</vt:i4>
      </vt:variant>
      <vt:variant>
        <vt:i4>152</vt:i4>
      </vt:variant>
      <vt:variant>
        <vt:i4>0</vt:i4>
      </vt:variant>
      <vt:variant>
        <vt:i4>5</vt:i4>
      </vt:variant>
      <vt:variant>
        <vt:lpwstr/>
      </vt:variant>
      <vt:variant>
        <vt:lpwstr>_Toc187396089</vt:lpwstr>
      </vt:variant>
      <vt:variant>
        <vt:i4>1179711</vt:i4>
      </vt:variant>
      <vt:variant>
        <vt:i4>146</vt:i4>
      </vt:variant>
      <vt:variant>
        <vt:i4>0</vt:i4>
      </vt:variant>
      <vt:variant>
        <vt:i4>5</vt:i4>
      </vt:variant>
      <vt:variant>
        <vt:lpwstr/>
      </vt:variant>
      <vt:variant>
        <vt:lpwstr>_Toc187396088</vt:lpwstr>
      </vt:variant>
      <vt:variant>
        <vt:i4>1179711</vt:i4>
      </vt:variant>
      <vt:variant>
        <vt:i4>140</vt:i4>
      </vt:variant>
      <vt:variant>
        <vt:i4>0</vt:i4>
      </vt:variant>
      <vt:variant>
        <vt:i4>5</vt:i4>
      </vt:variant>
      <vt:variant>
        <vt:lpwstr/>
      </vt:variant>
      <vt:variant>
        <vt:lpwstr>_Toc187396087</vt:lpwstr>
      </vt:variant>
      <vt:variant>
        <vt:i4>1179711</vt:i4>
      </vt:variant>
      <vt:variant>
        <vt:i4>134</vt:i4>
      </vt:variant>
      <vt:variant>
        <vt:i4>0</vt:i4>
      </vt:variant>
      <vt:variant>
        <vt:i4>5</vt:i4>
      </vt:variant>
      <vt:variant>
        <vt:lpwstr/>
      </vt:variant>
      <vt:variant>
        <vt:lpwstr>_Toc187396086</vt:lpwstr>
      </vt:variant>
      <vt:variant>
        <vt:i4>1179711</vt:i4>
      </vt:variant>
      <vt:variant>
        <vt:i4>128</vt:i4>
      </vt:variant>
      <vt:variant>
        <vt:i4>0</vt:i4>
      </vt:variant>
      <vt:variant>
        <vt:i4>5</vt:i4>
      </vt:variant>
      <vt:variant>
        <vt:lpwstr/>
      </vt:variant>
      <vt:variant>
        <vt:lpwstr>_Toc187396085</vt:lpwstr>
      </vt:variant>
      <vt:variant>
        <vt:i4>1179711</vt:i4>
      </vt:variant>
      <vt:variant>
        <vt:i4>122</vt:i4>
      </vt:variant>
      <vt:variant>
        <vt:i4>0</vt:i4>
      </vt:variant>
      <vt:variant>
        <vt:i4>5</vt:i4>
      </vt:variant>
      <vt:variant>
        <vt:lpwstr/>
      </vt:variant>
      <vt:variant>
        <vt:lpwstr>_Toc187396084</vt:lpwstr>
      </vt:variant>
      <vt:variant>
        <vt:i4>1179711</vt:i4>
      </vt:variant>
      <vt:variant>
        <vt:i4>116</vt:i4>
      </vt:variant>
      <vt:variant>
        <vt:i4>0</vt:i4>
      </vt:variant>
      <vt:variant>
        <vt:i4>5</vt:i4>
      </vt:variant>
      <vt:variant>
        <vt:lpwstr/>
      </vt:variant>
      <vt:variant>
        <vt:lpwstr>_Toc187396083</vt:lpwstr>
      </vt:variant>
      <vt:variant>
        <vt:i4>1179711</vt:i4>
      </vt:variant>
      <vt:variant>
        <vt:i4>110</vt:i4>
      </vt:variant>
      <vt:variant>
        <vt:i4>0</vt:i4>
      </vt:variant>
      <vt:variant>
        <vt:i4>5</vt:i4>
      </vt:variant>
      <vt:variant>
        <vt:lpwstr/>
      </vt:variant>
      <vt:variant>
        <vt:lpwstr>_Toc187396082</vt:lpwstr>
      </vt:variant>
      <vt:variant>
        <vt:i4>1179711</vt:i4>
      </vt:variant>
      <vt:variant>
        <vt:i4>104</vt:i4>
      </vt:variant>
      <vt:variant>
        <vt:i4>0</vt:i4>
      </vt:variant>
      <vt:variant>
        <vt:i4>5</vt:i4>
      </vt:variant>
      <vt:variant>
        <vt:lpwstr/>
      </vt:variant>
      <vt:variant>
        <vt:lpwstr>_Toc187396081</vt:lpwstr>
      </vt:variant>
      <vt:variant>
        <vt:i4>1179711</vt:i4>
      </vt:variant>
      <vt:variant>
        <vt:i4>98</vt:i4>
      </vt:variant>
      <vt:variant>
        <vt:i4>0</vt:i4>
      </vt:variant>
      <vt:variant>
        <vt:i4>5</vt:i4>
      </vt:variant>
      <vt:variant>
        <vt:lpwstr/>
      </vt:variant>
      <vt:variant>
        <vt:lpwstr>_Toc187396080</vt:lpwstr>
      </vt:variant>
      <vt:variant>
        <vt:i4>1900607</vt:i4>
      </vt:variant>
      <vt:variant>
        <vt:i4>92</vt:i4>
      </vt:variant>
      <vt:variant>
        <vt:i4>0</vt:i4>
      </vt:variant>
      <vt:variant>
        <vt:i4>5</vt:i4>
      </vt:variant>
      <vt:variant>
        <vt:lpwstr/>
      </vt:variant>
      <vt:variant>
        <vt:lpwstr>_Toc187396079</vt:lpwstr>
      </vt:variant>
      <vt:variant>
        <vt:i4>1900607</vt:i4>
      </vt:variant>
      <vt:variant>
        <vt:i4>86</vt:i4>
      </vt:variant>
      <vt:variant>
        <vt:i4>0</vt:i4>
      </vt:variant>
      <vt:variant>
        <vt:i4>5</vt:i4>
      </vt:variant>
      <vt:variant>
        <vt:lpwstr/>
      </vt:variant>
      <vt:variant>
        <vt:lpwstr>_Toc187396078</vt:lpwstr>
      </vt:variant>
      <vt:variant>
        <vt:i4>1900607</vt:i4>
      </vt:variant>
      <vt:variant>
        <vt:i4>80</vt:i4>
      </vt:variant>
      <vt:variant>
        <vt:i4>0</vt:i4>
      </vt:variant>
      <vt:variant>
        <vt:i4>5</vt:i4>
      </vt:variant>
      <vt:variant>
        <vt:lpwstr/>
      </vt:variant>
      <vt:variant>
        <vt:lpwstr>_Toc187396077</vt:lpwstr>
      </vt:variant>
      <vt:variant>
        <vt:i4>1900607</vt:i4>
      </vt:variant>
      <vt:variant>
        <vt:i4>74</vt:i4>
      </vt:variant>
      <vt:variant>
        <vt:i4>0</vt:i4>
      </vt:variant>
      <vt:variant>
        <vt:i4>5</vt:i4>
      </vt:variant>
      <vt:variant>
        <vt:lpwstr/>
      </vt:variant>
      <vt:variant>
        <vt:lpwstr>_Toc187396076</vt:lpwstr>
      </vt:variant>
      <vt:variant>
        <vt:i4>1900607</vt:i4>
      </vt:variant>
      <vt:variant>
        <vt:i4>68</vt:i4>
      </vt:variant>
      <vt:variant>
        <vt:i4>0</vt:i4>
      </vt:variant>
      <vt:variant>
        <vt:i4>5</vt:i4>
      </vt:variant>
      <vt:variant>
        <vt:lpwstr/>
      </vt:variant>
      <vt:variant>
        <vt:lpwstr>_Toc187396075</vt:lpwstr>
      </vt:variant>
      <vt:variant>
        <vt:i4>1900607</vt:i4>
      </vt:variant>
      <vt:variant>
        <vt:i4>62</vt:i4>
      </vt:variant>
      <vt:variant>
        <vt:i4>0</vt:i4>
      </vt:variant>
      <vt:variant>
        <vt:i4>5</vt:i4>
      </vt:variant>
      <vt:variant>
        <vt:lpwstr/>
      </vt:variant>
      <vt:variant>
        <vt:lpwstr>_Toc187396074</vt:lpwstr>
      </vt:variant>
      <vt:variant>
        <vt:i4>1769532</vt:i4>
      </vt:variant>
      <vt:variant>
        <vt:i4>56</vt:i4>
      </vt:variant>
      <vt:variant>
        <vt:i4>0</vt:i4>
      </vt:variant>
      <vt:variant>
        <vt:i4>5</vt:i4>
      </vt:variant>
      <vt:variant>
        <vt:lpwstr/>
      </vt:variant>
      <vt:variant>
        <vt:lpwstr>_Toc187395327</vt:lpwstr>
      </vt:variant>
      <vt:variant>
        <vt:i4>1769532</vt:i4>
      </vt:variant>
      <vt:variant>
        <vt:i4>50</vt:i4>
      </vt:variant>
      <vt:variant>
        <vt:i4>0</vt:i4>
      </vt:variant>
      <vt:variant>
        <vt:i4>5</vt:i4>
      </vt:variant>
      <vt:variant>
        <vt:lpwstr/>
      </vt:variant>
      <vt:variant>
        <vt:lpwstr>_Toc187395326</vt:lpwstr>
      </vt:variant>
      <vt:variant>
        <vt:i4>1769532</vt:i4>
      </vt:variant>
      <vt:variant>
        <vt:i4>44</vt:i4>
      </vt:variant>
      <vt:variant>
        <vt:i4>0</vt:i4>
      </vt:variant>
      <vt:variant>
        <vt:i4>5</vt:i4>
      </vt:variant>
      <vt:variant>
        <vt:lpwstr/>
      </vt:variant>
      <vt:variant>
        <vt:lpwstr>_Toc187395325</vt:lpwstr>
      </vt:variant>
      <vt:variant>
        <vt:i4>1769532</vt:i4>
      </vt:variant>
      <vt:variant>
        <vt:i4>38</vt:i4>
      </vt:variant>
      <vt:variant>
        <vt:i4>0</vt:i4>
      </vt:variant>
      <vt:variant>
        <vt:i4>5</vt:i4>
      </vt:variant>
      <vt:variant>
        <vt:lpwstr/>
      </vt:variant>
      <vt:variant>
        <vt:lpwstr>_Toc187395324</vt:lpwstr>
      </vt:variant>
      <vt:variant>
        <vt:i4>1769532</vt:i4>
      </vt:variant>
      <vt:variant>
        <vt:i4>32</vt:i4>
      </vt:variant>
      <vt:variant>
        <vt:i4>0</vt:i4>
      </vt:variant>
      <vt:variant>
        <vt:i4>5</vt:i4>
      </vt:variant>
      <vt:variant>
        <vt:lpwstr/>
      </vt:variant>
      <vt:variant>
        <vt:lpwstr>_Toc187395323</vt:lpwstr>
      </vt:variant>
      <vt:variant>
        <vt:i4>1769532</vt:i4>
      </vt:variant>
      <vt:variant>
        <vt:i4>26</vt:i4>
      </vt:variant>
      <vt:variant>
        <vt:i4>0</vt:i4>
      </vt:variant>
      <vt:variant>
        <vt:i4>5</vt:i4>
      </vt:variant>
      <vt:variant>
        <vt:lpwstr/>
      </vt:variant>
      <vt:variant>
        <vt:lpwstr>_Toc187395322</vt:lpwstr>
      </vt:variant>
      <vt:variant>
        <vt:i4>1769532</vt:i4>
      </vt:variant>
      <vt:variant>
        <vt:i4>20</vt:i4>
      </vt:variant>
      <vt:variant>
        <vt:i4>0</vt:i4>
      </vt:variant>
      <vt:variant>
        <vt:i4>5</vt:i4>
      </vt:variant>
      <vt:variant>
        <vt:lpwstr/>
      </vt:variant>
      <vt:variant>
        <vt:lpwstr>_Toc187395321</vt:lpwstr>
      </vt:variant>
      <vt:variant>
        <vt:i4>1572924</vt:i4>
      </vt:variant>
      <vt:variant>
        <vt:i4>14</vt:i4>
      </vt:variant>
      <vt:variant>
        <vt:i4>0</vt:i4>
      </vt:variant>
      <vt:variant>
        <vt:i4>5</vt:i4>
      </vt:variant>
      <vt:variant>
        <vt:lpwstr/>
      </vt:variant>
      <vt:variant>
        <vt:lpwstr>_Toc187395318</vt:lpwstr>
      </vt:variant>
      <vt:variant>
        <vt:i4>1572924</vt:i4>
      </vt:variant>
      <vt:variant>
        <vt:i4>8</vt:i4>
      </vt:variant>
      <vt:variant>
        <vt:i4>0</vt:i4>
      </vt:variant>
      <vt:variant>
        <vt:i4>5</vt:i4>
      </vt:variant>
      <vt:variant>
        <vt:lpwstr/>
      </vt:variant>
      <vt:variant>
        <vt:lpwstr>_Toc187395317</vt:lpwstr>
      </vt:variant>
      <vt:variant>
        <vt:i4>1572924</vt:i4>
      </vt:variant>
      <vt:variant>
        <vt:i4>2</vt:i4>
      </vt:variant>
      <vt:variant>
        <vt:i4>0</vt:i4>
      </vt:variant>
      <vt:variant>
        <vt:i4>5</vt:i4>
      </vt:variant>
      <vt:variant>
        <vt:lpwstr/>
      </vt:variant>
      <vt:variant>
        <vt:lpwstr>_Toc187395316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ARS ŠVIETIMO SISTEMOS SKAITMENINIŲ SPRENDIMŲ SUKŪRIMO PIRKIMO TECHNINĖ SPECIFIKACIJA</dc:title>
  <dc:subject/>
  <dc:creator>Ignas</dc:creator>
  <cp:keywords/>
  <dc:description/>
  <cp:lastModifiedBy>Simas Nedzinskas</cp:lastModifiedBy>
  <cp:revision>6</cp:revision>
  <cp:lastPrinted>2024-05-16T11:11:00Z</cp:lastPrinted>
  <dcterms:created xsi:type="dcterms:W3CDTF">2025-03-06T13:42:00Z</dcterms:created>
  <dcterms:modified xsi:type="dcterms:W3CDTF">2025-03-07T13:38:00Z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0x0101004E2B08E61DAB4745A0BA2DBD4148157A</vt:lpwstr>
  </property>
</Properties>
</file>