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7155E8" w14:textId="77777777" w:rsidR="009F264E" w:rsidRDefault="009F264E" w:rsidP="009F264E">
      <w:pPr>
        <w:tabs>
          <w:tab w:val="left" w:pos="2794"/>
        </w:tabs>
        <w:spacing w:after="240"/>
        <w:jc w:val="center"/>
        <w:rPr>
          <w:rFonts w:ascii="Arial" w:hAnsi="Arial" w:cs="Arial"/>
          <w:b/>
          <w:bCs/>
          <w:lang w:eastAsia="lt-LT"/>
        </w:rPr>
      </w:pPr>
      <w:bookmarkStart w:id="0" w:name="_Hlk186797160"/>
    </w:p>
    <w:p w14:paraId="1CD64325" w14:textId="68F8B62A" w:rsidR="009F264E" w:rsidRPr="009F264E" w:rsidRDefault="009F264E" w:rsidP="009F264E">
      <w:pPr>
        <w:tabs>
          <w:tab w:val="left" w:pos="2794"/>
        </w:tabs>
        <w:spacing w:after="240"/>
        <w:jc w:val="center"/>
        <w:rPr>
          <w:rFonts w:ascii="Arial" w:hAnsi="Arial" w:cs="Arial"/>
          <w:b/>
          <w:bCs/>
          <w:sz w:val="28"/>
          <w:szCs w:val="28"/>
          <w:lang w:eastAsia="lt-LT"/>
        </w:rPr>
      </w:pPr>
      <w:r w:rsidRPr="009F264E">
        <w:rPr>
          <w:rFonts w:ascii="Arial" w:hAnsi="Arial" w:cs="Arial"/>
          <w:b/>
          <w:bCs/>
          <w:sz w:val="28"/>
          <w:szCs w:val="28"/>
          <w:lang w:eastAsia="lt-LT"/>
        </w:rPr>
        <w:t>AB „KAUNO ENERGIJA“ VERSLO VALDYMO SISTEMOS DIEGIMO</w:t>
      </w:r>
    </w:p>
    <w:p w14:paraId="62DAA5BA" w14:textId="77777777" w:rsidR="009F264E" w:rsidRDefault="009F264E" w:rsidP="009F264E">
      <w:pPr>
        <w:tabs>
          <w:tab w:val="left" w:pos="2794"/>
        </w:tabs>
        <w:spacing w:after="240"/>
        <w:jc w:val="center"/>
        <w:rPr>
          <w:rFonts w:ascii="Arial" w:hAnsi="Arial" w:cs="Arial"/>
          <w:b/>
          <w:bCs/>
          <w:sz w:val="28"/>
          <w:szCs w:val="28"/>
          <w:lang w:eastAsia="lt-LT"/>
        </w:rPr>
      </w:pPr>
      <w:r w:rsidRPr="009F264E">
        <w:rPr>
          <w:rFonts w:ascii="Arial" w:hAnsi="Arial" w:cs="Arial"/>
          <w:b/>
          <w:bCs/>
          <w:sz w:val="28"/>
          <w:szCs w:val="28"/>
          <w:lang w:eastAsia="lt-LT"/>
        </w:rPr>
        <w:t xml:space="preserve"> TECHNINĖ SPECIFIKACIJA</w:t>
      </w:r>
    </w:p>
    <w:p w14:paraId="42DCB5A3" w14:textId="77777777" w:rsidR="009F264E" w:rsidRDefault="009F264E" w:rsidP="009F264E">
      <w:pPr>
        <w:tabs>
          <w:tab w:val="left" w:pos="2794"/>
        </w:tabs>
        <w:spacing w:after="240"/>
        <w:jc w:val="center"/>
        <w:rPr>
          <w:rFonts w:ascii="Arial" w:hAnsi="Arial" w:cs="Arial"/>
          <w:b/>
          <w:bCs/>
          <w:lang w:eastAsia="lt-LT"/>
        </w:rPr>
      </w:pPr>
    </w:p>
    <w:p w14:paraId="06690B8A" w14:textId="6112152E" w:rsidR="000E315E" w:rsidRPr="009F264E" w:rsidRDefault="00DB199D" w:rsidP="00DB199D">
      <w:pPr>
        <w:pStyle w:val="Title-Tableofcontent"/>
        <w:rPr>
          <w:rFonts w:ascii="Arial" w:hAnsi="Arial" w:cs="Arial"/>
          <w:sz w:val="28"/>
          <w:szCs w:val="28"/>
        </w:rPr>
      </w:pPr>
      <w:r w:rsidRPr="009F264E">
        <w:rPr>
          <w:rFonts w:ascii="Arial" w:hAnsi="Arial" w:cs="Arial"/>
          <w:sz w:val="28"/>
          <w:szCs w:val="28"/>
        </w:rPr>
        <w:t>Sąvokos ir sutrumpinima</w:t>
      </w:r>
      <w:r w:rsidR="000E315E" w:rsidRPr="009F264E">
        <w:rPr>
          <w:rFonts w:ascii="Arial" w:hAnsi="Arial" w:cs="Arial"/>
          <w:sz w:val="28"/>
          <w:szCs w:val="28"/>
        </w:rPr>
        <w:t>i</w:t>
      </w:r>
    </w:p>
    <w:tbl>
      <w:tblPr>
        <w:tblStyle w:val="CivittaTable2Purple"/>
        <w:tblW w:w="0" w:type="auto"/>
        <w:tblLook w:val="0620" w:firstRow="1" w:lastRow="0" w:firstColumn="0" w:lastColumn="0" w:noHBand="1" w:noVBand="1"/>
      </w:tblPr>
      <w:tblGrid>
        <w:gridCol w:w="2694"/>
        <w:gridCol w:w="7560"/>
      </w:tblGrid>
      <w:tr w:rsidR="005C6154" w14:paraId="7DB3D095" w14:textId="77777777" w:rsidTr="61DC6A89">
        <w:trPr>
          <w:cnfStyle w:val="100000000000" w:firstRow="1" w:lastRow="0" w:firstColumn="0" w:lastColumn="0" w:oddVBand="0" w:evenVBand="0" w:oddHBand="0" w:evenHBand="0" w:firstRowFirstColumn="0" w:firstRowLastColumn="0" w:lastRowFirstColumn="0" w:lastRowLastColumn="0"/>
        </w:trPr>
        <w:tc>
          <w:tcPr>
            <w:tcW w:w="2694" w:type="dxa"/>
          </w:tcPr>
          <w:p w14:paraId="754493A7" w14:textId="591BA151" w:rsidR="005C6154" w:rsidRDefault="005C6154" w:rsidP="00BE577A">
            <w:pPr>
              <w:spacing w:before="0"/>
            </w:pPr>
            <w:r>
              <w:t>Sąvoka</w:t>
            </w:r>
          </w:p>
        </w:tc>
        <w:tc>
          <w:tcPr>
            <w:tcW w:w="7560" w:type="dxa"/>
          </w:tcPr>
          <w:p w14:paraId="62E170DE" w14:textId="7F4C5E30" w:rsidR="005C6154" w:rsidRDefault="005C6154" w:rsidP="00BE577A">
            <w:pPr>
              <w:spacing w:before="0"/>
            </w:pPr>
            <w:r>
              <w:t>Aprašymas</w:t>
            </w:r>
          </w:p>
        </w:tc>
      </w:tr>
      <w:tr w:rsidR="00122072" w14:paraId="19207251" w14:textId="77777777" w:rsidTr="61DC6A89">
        <w:tc>
          <w:tcPr>
            <w:tcW w:w="2694" w:type="dxa"/>
          </w:tcPr>
          <w:p w14:paraId="565E728D" w14:textId="39E9DE3A" w:rsidR="00122072" w:rsidRPr="00A67018" w:rsidRDefault="00122072" w:rsidP="00A67018">
            <w:pPr>
              <w:spacing w:before="0"/>
              <w:rPr>
                <w:rFonts w:cstheme="minorHAnsi"/>
                <w:szCs w:val="20"/>
              </w:rPr>
            </w:pPr>
            <w:r w:rsidRPr="00A67018">
              <w:rPr>
                <w:rFonts w:cstheme="minorHAnsi"/>
                <w:szCs w:val="20"/>
              </w:rPr>
              <w:t>Atsakingas asmuo, AA</w:t>
            </w:r>
          </w:p>
        </w:tc>
        <w:tc>
          <w:tcPr>
            <w:tcW w:w="7560" w:type="dxa"/>
          </w:tcPr>
          <w:p w14:paraId="005D5F5F" w14:textId="0F8D4B1F" w:rsidR="00122072" w:rsidRPr="00A67018" w:rsidRDefault="005363B2" w:rsidP="00A67018">
            <w:pPr>
              <w:spacing w:before="0"/>
              <w:rPr>
                <w:rFonts w:cstheme="minorHAnsi"/>
                <w:szCs w:val="20"/>
              </w:rPr>
            </w:pPr>
            <w:r w:rsidRPr="00A67018">
              <w:rPr>
                <w:rFonts w:cstheme="minorHAnsi"/>
                <w:szCs w:val="20"/>
              </w:rPr>
              <w:t>Bendrovės darbuotojas, kuriam perduotas turtas saugojimui ir už kurio valdymą ir administravimą jis yra atsakingas</w:t>
            </w:r>
          </w:p>
        </w:tc>
      </w:tr>
      <w:tr w:rsidR="00FD3CBE" w14:paraId="72E45CF9" w14:textId="77777777" w:rsidTr="61DC6A89">
        <w:tc>
          <w:tcPr>
            <w:tcW w:w="2694" w:type="dxa"/>
            <w:vAlign w:val="center"/>
          </w:tcPr>
          <w:p w14:paraId="3B4AA50F" w14:textId="3D5689AB" w:rsidR="00FD3CBE" w:rsidRPr="00A67018" w:rsidRDefault="00FD3CBE" w:rsidP="00A67018">
            <w:pPr>
              <w:spacing w:before="0"/>
              <w:rPr>
                <w:rFonts w:cstheme="minorHAnsi"/>
                <w:szCs w:val="20"/>
              </w:rPr>
            </w:pPr>
          </w:p>
        </w:tc>
        <w:tc>
          <w:tcPr>
            <w:tcW w:w="7560" w:type="dxa"/>
            <w:vAlign w:val="center"/>
          </w:tcPr>
          <w:p w14:paraId="39AB1228" w14:textId="3BEC2D81" w:rsidR="00FD3CBE" w:rsidRPr="00A67018" w:rsidRDefault="00FD3CBE" w:rsidP="00A67018">
            <w:pPr>
              <w:spacing w:before="0"/>
              <w:rPr>
                <w:rFonts w:cstheme="minorHAnsi"/>
                <w:szCs w:val="20"/>
              </w:rPr>
            </w:pPr>
          </w:p>
        </w:tc>
      </w:tr>
      <w:tr w:rsidR="00FD3CBE" w14:paraId="0B3C326D" w14:textId="77777777" w:rsidTr="61DC6A89">
        <w:tc>
          <w:tcPr>
            <w:tcW w:w="2694" w:type="dxa"/>
          </w:tcPr>
          <w:p w14:paraId="29265778" w14:textId="65D02957" w:rsidR="00FD3CBE" w:rsidRPr="00A67018" w:rsidRDefault="00FD3CBE" w:rsidP="00A67018">
            <w:pPr>
              <w:spacing w:before="0"/>
              <w:rPr>
                <w:rFonts w:cstheme="minorHAnsi"/>
                <w:szCs w:val="20"/>
              </w:rPr>
            </w:pPr>
            <w:r w:rsidRPr="00A67018">
              <w:rPr>
                <w:rFonts w:cstheme="minorHAnsi"/>
                <w:szCs w:val="20"/>
              </w:rPr>
              <w:t>Bendrovė, Užsakovas</w:t>
            </w:r>
          </w:p>
        </w:tc>
        <w:tc>
          <w:tcPr>
            <w:tcW w:w="7560" w:type="dxa"/>
          </w:tcPr>
          <w:p w14:paraId="3EF65589" w14:textId="13D58F57" w:rsidR="00FD3CBE" w:rsidRPr="00A67018" w:rsidRDefault="00FD3CBE" w:rsidP="00A67018">
            <w:pPr>
              <w:spacing w:before="0"/>
              <w:rPr>
                <w:rFonts w:cstheme="minorHAnsi"/>
                <w:szCs w:val="20"/>
              </w:rPr>
            </w:pPr>
            <w:r w:rsidRPr="00A67018">
              <w:rPr>
                <w:rFonts w:cstheme="minorHAnsi"/>
                <w:szCs w:val="20"/>
              </w:rPr>
              <w:t>AB „Kauno energija“</w:t>
            </w:r>
          </w:p>
        </w:tc>
      </w:tr>
      <w:tr w:rsidR="00FD3CBE" w14:paraId="73EBC5CA" w14:textId="77777777" w:rsidTr="61DC6A89">
        <w:tc>
          <w:tcPr>
            <w:tcW w:w="2694" w:type="dxa"/>
          </w:tcPr>
          <w:p w14:paraId="747B6FBB" w14:textId="44A7523C" w:rsidR="00FD3CBE" w:rsidRPr="00A67018" w:rsidRDefault="00FD3CBE" w:rsidP="00A67018">
            <w:pPr>
              <w:spacing w:before="0"/>
              <w:rPr>
                <w:rFonts w:cstheme="minorHAnsi"/>
                <w:szCs w:val="20"/>
              </w:rPr>
            </w:pPr>
            <w:r w:rsidRPr="00A67018">
              <w:rPr>
                <w:rFonts w:cstheme="minorHAnsi"/>
                <w:szCs w:val="20"/>
              </w:rPr>
              <w:t>BDAR</w:t>
            </w:r>
          </w:p>
        </w:tc>
        <w:tc>
          <w:tcPr>
            <w:tcW w:w="7560" w:type="dxa"/>
          </w:tcPr>
          <w:p w14:paraId="3E7A4667" w14:textId="104A2E04" w:rsidR="00FD3CBE" w:rsidRPr="00A67018" w:rsidRDefault="00FD3CBE" w:rsidP="00A67018">
            <w:pPr>
              <w:spacing w:before="0"/>
              <w:rPr>
                <w:rFonts w:cstheme="minorHAnsi"/>
                <w:szCs w:val="20"/>
              </w:rPr>
            </w:pPr>
            <w:r w:rsidRPr="00A67018">
              <w:rPr>
                <w:rFonts w:cstheme="minorHAnsi"/>
                <w:szCs w:val="20"/>
              </w:rPr>
              <w:t>Bendrasis duomenų apsaugos reglamentas.</w:t>
            </w:r>
          </w:p>
        </w:tc>
      </w:tr>
      <w:tr w:rsidR="00FD3CBE" w14:paraId="482B05D4" w14:textId="77777777" w:rsidTr="61DC6A89">
        <w:tc>
          <w:tcPr>
            <w:tcW w:w="2694" w:type="dxa"/>
          </w:tcPr>
          <w:p w14:paraId="09B51664" w14:textId="4B62596D" w:rsidR="00FD3CBE" w:rsidRPr="00A67018" w:rsidRDefault="00FD3CBE" w:rsidP="00A67018">
            <w:pPr>
              <w:spacing w:before="0"/>
              <w:rPr>
                <w:rFonts w:cstheme="minorHAnsi"/>
                <w:szCs w:val="20"/>
              </w:rPr>
            </w:pPr>
            <w:r w:rsidRPr="00A67018">
              <w:rPr>
                <w:rFonts w:cstheme="minorHAnsi"/>
                <w:szCs w:val="20"/>
              </w:rPr>
              <w:t>BONUS</w:t>
            </w:r>
          </w:p>
        </w:tc>
        <w:tc>
          <w:tcPr>
            <w:tcW w:w="7560" w:type="dxa"/>
          </w:tcPr>
          <w:p w14:paraId="03289D66" w14:textId="36413980" w:rsidR="00FD3CBE" w:rsidRPr="00A67018" w:rsidRDefault="00FD3CBE" w:rsidP="00A67018">
            <w:pPr>
              <w:spacing w:before="0"/>
              <w:rPr>
                <w:rFonts w:cstheme="minorHAnsi"/>
                <w:szCs w:val="20"/>
              </w:rPr>
            </w:pPr>
            <w:r w:rsidRPr="00A67018">
              <w:rPr>
                <w:rFonts w:cstheme="minorHAnsi"/>
                <w:szCs w:val="20"/>
              </w:rPr>
              <w:t>Vieninga darbo užmokesčio, personalo, valdymo informacinė sistema.</w:t>
            </w:r>
          </w:p>
        </w:tc>
      </w:tr>
      <w:tr w:rsidR="00FD3CBE" w14:paraId="642E2739" w14:textId="77777777" w:rsidTr="61DC6A89">
        <w:tc>
          <w:tcPr>
            <w:tcW w:w="2694" w:type="dxa"/>
          </w:tcPr>
          <w:p w14:paraId="370FD78F" w14:textId="464ECC2B" w:rsidR="00FD3CBE" w:rsidRPr="00A67018" w:rsidRDefault="00FD3CBE" w:rsidP="00A67018">
            <w:pPr>
              <w:spacing w:before="0"/>
              <w:rPr>
                <w:rFonts w:cstheme="minorHAnsi"/>
                <w:szCs w:val="20"/>
              </w:rPr>
            </w:pPr>
            <w:r w:rsidRPr="00A67018">
              <w:rPr>
                <w:rFonts w:cstheme="minorHAnsi"/>
                <w:szCs w:val="20"/>
              </w:rPr>
              <w:t>Diegėjas</w:t>
            </w:r>
          </w:p>
        </w:tc>
        <w:tc>
          <w:tcPr>
            <w:tcW w:w="7560" w:type="dxa"/>
          </w:tcPr>
          <w:p w14:paraId="75CD687B" w14:textId="7E497A01" w:rsidR="00FD3CBE" w:rsidRPr="00A67018" w:rsidRDefault="00FD3CBE" w:rsidP="00A67018">
            <w:pPr>
              <w:spacing w:before="0"/>
              <w:rPr>
                <w:rFonts w:cstheme="minorHAnsi"/>
                <w:szCs w:val="20"/>
              </w:rPr>
            </w:pPr>
            <w:r w:rsidRPr="00A67018">
              <w:rPr>
                <w:rFonts w:cstheme="minorHAnsi"/>
                <w:szCs w:val="20"/>
              </w:rPr>
              <w:t>Sistemą diegianti įmonė</w:t>
            </w:r>
          </w:p>
        </w:tc>
      </w:tr>
      <w:tr w:rsidR="00FD3CBE" w14:paraId="0D844426" w14:textId="77777777" w:rsidTr="61DC6A89">
        <w:tc>
          <w:tcPr>
            <w:tcW w:w="2694" w:type="dxa"/>
          </w:tcPr>
          <w:p w14:paraId="153C1301" w14:textId="24A1175E" w:rsidR="00FD3CBE" w:rsidRPr="00A67018" w:rsidRDefault="00FD3CBE" w:rsidP="00A67018">
            <w:pPr>
              <w:spacing w:before="0"/>
              <w:rPr>
                <w:rFonts w:cstheme="minorHAnsi"/>
                <w:szCs w:val="20"/>
              </w:rPr>
            </w:pPr>
            <w:r w:rsidRPr="00A67018">
              <w:rPr>
                <w:rFonts w:cstheme="minorHAnsi"/>
                <w:szCs w:val="20"/>
              </w:rPr>
              <w:t>Dimensija</w:t>
            </w:r>
          </w:p>
        </w:tc>
        <w:tc>
          <w:tcPr>
            <w:tcW w:w="7560" w:type="dxa"/>
          </w:tcPr>
          <w:p w14:paraId="3CB1D6A5" w14:textId="530A44D8" w:rsidR="00FD3CBE" w:rsidRPr="00A67018" w:rsidRDefault="00FD3CBE" w:rsidP="00A67018">
            <w:pPr>
              <w:spacing w:before="0"/>
              <w:rPr>
                <w:rFonts w:cstheme="minorHAnsi"/>
                <w:szCs w:val="20"/>
              </w:rPr>
            </w:pPr>
            <w:r w:rsidRPr="00A67018">
              <w:rPr>
                <w:rFonts w:cstheme="minorHAnsi"/>
                <w:szCs w:val="20"/>
              </w:rPr>
              <w:t>Informacijos įrašo apskaitos registre požymis, naudojamas finansinės informacijos filtravimui</w:t>
            </w:r>
          </w:p>
        </w:tc>
      </w:tr>
      <w:tr w:rsidR="00FD3CBE" w14:paraId="7226FA30" w14:textId="77777777" w:rsidTr="61DC6A89">
        <w:tc>
          <w:tcPr>
            <w:tcW w:w="2694" w:type="dxa"/>
          </w:tcPr>
          <w:p w14:paraId="693E0F9A" w14:textId="4BFFE830" w:rsidR="00FD3CBE" w:rsidRPr="00A67018" w:rsidRDefault="00FD3CBE" w:rsidP="00A67018">
            <w:pPr>
              <w:spacing w:before="0"/>
              <w:rPr>
                <w:rFonts w:cstheme="minorHAnsi"/>
                <w:szCs w:val="20"/>
              </w:rPr>
            </w:pPr>
            <w:r w:rsidRPr="00A67018">
              <w:rPr>
                <w:rFonts w:cstheme="minorHAnsi"/>
                <w:szCs w:val="20"/>
              </w:rPr>
              <w:t xml:space="preserve">DK </w:t>
            </w:r>
          </w:p>
        </w:tc>
        <w:tc>
          <w:tcPr>
            <w:tcW w:w="7560" w:type="dxa"/>
          </w:tcPr>
          <w:p w14:paraId="0CE96DD3" w14:textId="337B4B7C" w:rsidR="00FD3CBE" w:rsidRPr="00A67018" w:rsidRDefault="00FD3CBE" w:rsidP="00A67018">
            <w:pPr>
              <w:spacing w:before="0"/>
              <w:rPr>
                <w:rFonts w:cstheme="minorHAnsi"/>
                <w:szCs w:val="20"/>
              </w:rPr>
            </w:pPr>
            <w:r w:rsidRPr="00A67018">
              <w:rPr>
                <w:rFonts w:cstheme="minorHAnsi"/>
                <w:szCs w:val="20"/>
              </w:rPr>
              <w:t>Didžioji knyga</w:t>
            </w:r>
          </w:p>
        </w:tc>
      </w:tr>
      <w:tr w:rsidR="00FD3CBE" w14:paraId="5C36BFE4" w14:textId="77777777" w:rsidTr="61DC6A89">
        <w:tc>
          <w:tcPr>
            <w:tcW w:w="2694" w:type="dxa"/>
          </w:tcPr>
          <w:p w14:paraId="38BCD855" w14:textId="08BD3948" w:rsidR="00FD3CBE" w:rsidRPr="00A67018" w:rsidRDefault="00FD3CBE" w:rsidP="00A67018">
            <w:pPr>
              <w:spacing w:before="0"/>
              <w:rPr>
                <w:rFonts w:cstheme="minorHAnsi"/>
                <w:szCs w:val="20"/>
              </w:rPr>
            </w:pPr>
            <w:r w:rsidRPr="00A67018">
              <w:rPr>
                <w:rFonts w:cstheme="minorHAnsi"/>
                <w:szCs w:val="20"/>
              </w:rPr>
              <w:t>DVS</w:t>
            </w:r>
          </w:p>
        </w:tc>
        <w:tc>
          <w:tcPr>
            <w:tcW w:w="7560" w:type="dxa"/>
          </w:tcPr>
          <w:p w14:paraId="3FC3F910" w14:textId="6C1A89B7" w:rsidR="00FD3CBE" w:rsidRPr="00A67018" w:rsidRDefault="00FD3CBE" w:rsidP="00A67018">
            <w:pPr>
              <w:spacing w:before="0"/>
              <w:rPr>
                <w:rFonts w:cstheme="minorHAnsi"/>
                <w:szCs w:val="20"/>
              </w:rPr>
            </w:pPr>
            <w:r w:rsidRPr="00A67018">
              <w:rPr>
                <w:rFonts w:cstheme="minorHAnsi"/>
                <w:szCs w:val="20"/>
              </w:rPr>
              <w:t>Dokumentų valdymo informacinė sistema</w:t>
            </w:r>
          </w:p>
        </w:tc>
      </w:tr>
      <w:tr w:rsidR="00FD3CBE" w14:paraId="798AEF75" w14:textId="77777777" w:rsidTr="61DC6A89">
        <w:tc>
          <w:tcPr>
            <w:tcW w:w="2694" w:type="dxa"/>
          </w:tcPr>
          <w:p w14:paraId="2DEF2A61" w14:textId="5EAEF67C" w:rsidR="00FD3CBE" w:rsidRPr="00A67018" w:rsidRDefault="00FD3CBE" w:rsidP="00A67018">
            <w:pPr>
              <w:spacing w:before="0"/>
              <w:rPr>
                <w:rFonts w:cstheme="minorHAnsi"/>
                <w:szCs w:val="20"/>
              </w:rPr>
            </w:pPr>
            <w:r w:rsidRPr="00A67018">
              <w:rPr>
                <w:rFonts w:cstheme="minorHAnsi"/>
                <w:szCs w:val="20"/>
              </w:rPr>
              <w:t>DU</w:t>
            </w:r>
          </w:p>
        </w:tc>
        <w:tc>
          <w:tcPr>
            <w:tcW w:w="7560" w:type="dxa"/>
          </w:tcPr>
          <w:p w14:paraId="4B398AB4" w14:textId="7932CE75" w:rsidR="00FD3CBE" w:rsidRPr="00A67018" w:rsidRDefault="00FD3CBE" w:rsidP="00A67018">
            <w:pPr>
              <w:spacing w:before="0"/>
              <w:rPr>
                <w:rFonts w:cstheme="minorHAnsi"/>
                <w:szCs w:val="20"/>
              </w:rPr>
            </w:pPr>
            <w:r w:rsidRPr="00A67018">
              <w:rPr>
                <w:rFonts w:cstheme="minorHAnsi"/>
                <w:szCs w:val="20"/>
              </w:rPr>
              <w:t>Darbo užmokestis</w:t>
            </w:r>
          </w:p>
        </w:tc>
      </w:tr>
      <w:tr w:rsidR="00FD3CBE" w14:paraId="356FE41D" w14:textId="77777777" w:rsidTr="61DC6A89">
        <w:tc>
          <w:tcPr>
            <w:tcW w:w="2694" w:type="dxa"/>
          </w:tcPr>
          <w:p w14:paraId="6918A6D5" w14:textId="177F1BCC" w:rsidR="00FD3CBE" w:rsidRPr="00A67018" w:rsidRDefault="00FD3CBE" w:rsidP="00A67018">
            <w:pPr>
              <w:spacing w:before="0"/>
              <w:rPr>
                <w:rFonts w:cstheme="minorHAnsi"/>
                <w:szCs w:val="20"/>
              </w:rPr>
            </w:pPr>
            <w:r w:rsidRPr="00A67018">
              <w:rPr>
                <w:rFonts w:cstheme="minorHAnsi"/>
                <w:szCs w:val="20"/>
              </w:rPr>
              <w:t>Excel</w:t>
            </w:r>
          </w:p>
        </w:tc>
        <w:tc>
          <w:tcPr>
            <w:tcW w:w="7560" w:type="dxa"/>
          </w:tcPr>
          <w:p w14:paraId="71C5342F" w14:textId="7A3B75CA" w:rsidR="00FD3CBE" w:rsidRPr="00A67018" w:rsidRDefault="00FD3CBE" w:rsidP="00A67018">
            <w:pPr>
              <w:spacing w:before="0"/>
              <w:rPr>
                <w:rFonts w:cstheme="minorHAnsi"/>
                <w:szCs w:val="20"/>
              </w:rPr>
            </w:pPr>
            <w:r w:rsidRPr="00A67018">
              <w:rPr>
                <w:rFonts w:cstheme="minorHAnsi"/>
                <w:szCs w:val="20"/>
              </w:rPr>
              <w:t>„Microsoft Excel“ skaičiuoklių programinė įranga</w:t>
            </w:r>
          </w:p>
        </w:tc>
      </w:tr>
      <w:tr w:rsidR="006C3CC8" w14:paraId="3B86FF22" w14:textId="77777777" w:rsidTr="61DC6A89">
        <w:tc>
          <w:tcPr>
            <w:tcW w:w="2694" w:type="dxa"/>
            <w:vAlign w:val="center"/>
          </w:tcPr>
          <w:p w14:paraId="4C192E90" w14:textId="566E06F6" w:rsidR="006C3CC8" w:rsidRPr="00A67018" w:rsidRDefault="0058444F" w:rsidP="00A67018">
            <w:pPr>
              <w:spacing w:before="0"/>
              <w:rPr>
                <w:rFonts w:cstheme="minorHAnsi"/>
                <w:szCs w:val="20"/>
              </w:rPr>
            </w:pPr>
            <w:r>
              <w:rPr>
                <w:rFonts w:cstheme="minorHAnsi"/>
                <w:szCs w:val="20"/>
              </w:rPr>
              <w:t>SABIS</w:t>
            </w:r>
          </w:p>
        </w:tc>
        <w:tc>
          <w:tcPr>
            <w:tcW w:w="7560" w:type="dxa"/>
            <w:vAlign w:val="center"/>
          </w:tcPr>
          <w:p w14:paraId="7D1C2366" w14:textId="3E4E01C9" w:rsidR="006C3CC8" w:rsidRPr="00A67018" w:rsidRDefault="006C3CC8" w:rsidP="00A67018">
            <w:pPr>
              <w:spacing w:before="0"/>
              <w:rPr>
                <w:rFonts w:cstheme="minorHAnsi"/>
                <w:szCs w:val="20"/>
              </w:rPr>
            </w:pPr>
            <w:r w:rsidRPr="00A67018">
              <w:rPr>
                <w:rFonts w:cstheme="minorHAnsi"/>
                <w:szCs w:val="20"/>
              </w:rPr>
              <w:t xml:space="preserve">Informacinė sistema suteikianti galimybę prekių, paslaugų, darbų tiekėjams, vykdantiems viešųjų pirkimų sutartis, teikti, o perkančiosioms organizacijoms gauti, elektronines PVM sąskaitas faktūras, sąskaitas faktūras, kreditinius ir debetinius dokumentus bei galimybę talpinti PVM sąskaitas perkantiems Bendrovės paslaugas (biudžetinės įstaigos). </w:t>
            </w:r>
          </w:p>
        </w:tc>
      </w:tr>
      <w:tr w:rsidR="006C3CC8" w14:paraId="0EE6600B" w14:textId="77777777" w:rsidTr="61DC6A89">
        <w:tc>
          <w:tcPr>
            <w:tcW w:w="2694" w:type="dxa"/>
          </w:tcPr>
          <w:p w14:paraId="4676D321" w14:textId="7AE4AAC0" w:rsidR="006C3CC8" w:rsidRPr="00A67018" w:rsidRDefault="006C3CC8" w:rsidP="00A67018">
            <w:pPr>
              <w:spacing w:before="0"/>
              <w:rPr>
                <w:rFonts w:cstheme="minorHAnsi"/>
                <w:szCs w:val="20"/>
              </w:rPr>
            </w:pPr>
            <w:r w:rsidRPr="00A67018">
              <w:rPr>
                <w:rFonts w:cstheme="minorHAnsi"/>
                <w:szCs w:val="20"/>
              </w:rPr>
              <w:t>ES</w:t>
            </w:r>
          </w:p>
        </w:tc>
        <w:tc>
          <w:tcPr>
            <w:tcW w:w="7560" w:type="dxa"/>
          </w:tcPr>
          <w:p w14:paraId="578E7333" w14:textId="42969AF0" w:rsidR="006C3CC8" w:rsidRPr="00A67018" w:rsidRDefault="006C3CC8" w:rsidP="00A67018">
            <w:pPr>
              <w:spacing w:before="0"/>
              <w:rPr>
                <w:rFonts w:cstheme="minorHAnsi"/>
                <w:szCs w:val="20"/>
              </w:rPr>
            </w:pPr>
            <w:r w:rsidRPr="00A67018">
              <w:rPr>
                <w:rFonts w:cstheme="minorHAnsi"/>
                <w:szCs w:val="20"/>
              </w:rPr>
              <w:t>Europos sąjungos</w:t>
            </w:r>
          </w:p>
        </w:tc>
      </w:tr>
      <w:tr w:rsidR="00EF0BD4" w14:paraId="4EF8A0C2" w14:textId="77777777" w:rsidTr="61DC6A89">
        <w:tc>
          <w:tcPr>
            <w:tcW w:w="2694" w:type="dxa"/>
          </w:tcPr>
          <w:p w14:paraId="20F170C0" w14:textId="22C544AF" w:rsidR="00EF0BD4" w:rsidRPr="00A67018" w:rsidRDefault="00EF0BD4" w:rsidP="00A67018">
            <w:pPr>
              <w:spacing w:before="0"/>
              <w:rPr>
                <w:rFonts w:cstheme="minorHAnsi"/>
                <w:szCs w:val="20"/>
              </w:rPr>
            </w:pPr>
            <w:r w:rsidRPr="00A67018">
              <w:rPr>
                <w:rFonts w:cstheme="minorHAnsi"/>
                <w:szCs w:val="20"/>
              </w:rPr>
              <w:t>IS</w:t>
            </w:r>
          </w:p>
        </w:tc>
        <w:tc>
          <w:tcPr>
            <w:tcW w:w="7560" w:type="dxa"/>
          </w:tcPr>
          <w:p w14:paraId="697F2D45" w14:textId="5831D158" w:rsidR="00EF0BD4" w:rsidRPr="00A67018" w:rsidRDefault="00EF0BD4" w:rsidP="00A67018">
            <w:pPr>
              <w:spacing w:before="0"/>
              <w:rPr>
                <w:rFonts w:cstheme="minorHAnsi"/>
                <w:szCs w:val="20"/>
              </w:rPr>
            </w:pPr>
            <w:r w:rsidRPr="00A67018">
              <w:rPr>
                <w:rFonts w:cstheme="minorHAnsi"/>
                <w:szCs w:val="20"/>
              </w:rPr>
              <w:t>Informacinė sistema</w:t>
            </w:r>
          </w:p>
        </w:tc>
      </w:tr>
      <w:tr w:rsidR="00EF0BD4" w14:paraId="29A1B65A" w14:textId="77777777" w:rsidTr="61DC6A89">
        <w:tc>
          <w:tcPr>
            <w:tcW w:w="2694" w:type="dxa"/>
          </w:tcPr>
          <w:p w14:paraId="3918C763" w14:textId="12B4D114" w:rsidR="00EF0BD4" w:rsidRPr="00A67018" w:rsidRDefault="00EF0BD4" w:rsidP="00A67018">
            <w:pPr>
              <w:spacing w:before="0"/>
              <w:rPr>
                <w:rFonts w:cstheme="minorHAnsi"/>
                <w:szCs w:val="20"/>
              </w:rPr>
            </w:pPr>
            <w:r w:rsidRPr="00A67018">
              <w:rPr>
                <w:rFonts w:cstheme="minorHAnsi"/>
                <w:szCs w:val="20"/>
              </w:rPr>
              <w:t>IT</w:t>
            </w:r>
          </w:p>
        </w:tc>
        <w:tc>
          <w:tcPr>
            <w:tcW w:w="7560" w:type="dxa"/>
          </w:tcPr>
          <w:p w14:paraId="06A601DA" w14:textId="3DC5B0FA" w:rsidR="00EF0BD4" w:rsidRPr="00A67018" w:rsidRDefault="00EF0BD4" w:rsidP="00A67018">
            <w:pPr>
              <w:spacing w:before="0"/>
              <w:rPr>
                <w:rFonts w:cstheme="minorHAnsi"/>
                <w:szCs w:val="20"/>
              </w:rPr>
            </w:pPr>
            <w:r w:rsidRPr="00A67018">
              <w:rPr>
                <w:rFonts w:cstheme="minorHAnsi"/>
                <w:szCs w:val="20"/>
              </w:rPr>
              <w:t>Ilgalaikis materialusis ir nematerialusis turtas</w:t>
            </w:r>
          </w:p>
        </w:tc>
      </w:tr>
      <w:tr w:rsidR="00776340" w14:paraId="724DFF6F" w14:textId="77777777" w:rsidTr="61DC6A89">
        <w:tc>
          <w:tcPr>
            <w:tcW w:w="2694" w:type="dxa"/>
          </w:tcPr>
          <w:p w14:paraId="59A3AF50" w14:textId="41CA12BD" w:rsidR="00776340" w:rsidRPr="00A67018" w:rsidRDefault="00776340" w:rsidP="00A67018">
            <w:pPr>
              <w:spacing w:before="0"/>
              <w:rPr>
                <w:rFonts w:cstheme="minorHAnsi"/>
                <w:szCs w:val="20"/>
              </w:rPr>
            </w:pPr>
            <w:r w:rsidRPr="00A67018">
              <w:rPr>
                <w:rFonts w:cstheme="minorHAnsi"/>
                <w:szCs w:val="20"/>
              </w:rPr>
              <w:t>Naudotojas</w:t>
            </w:r>
          </w:p>
        </w:tc>
        <w:tc>
          <w:tcPr>
            <w:tcW w:w="7560" w:type="dxa"/>
          </w:tcPr>
          <w:p w14:paraId="778988B2" w14:textId="6743F68F" w:rsidR="00776340" w:rsidRPr="00A67018" w:rsidRDefault="00776340" w:rsidP="00A67018">
            <w:pPr>
              <w:spacing w:before="0"/>
              <w:rPr>
                <w:rFonts w:cstheme="minorHAnsi"/>
                <w:szCs w:val="20"/>
              </w:rPr>
            </w:pPr>
            <w:r w:rsidRPr="00A67018">
              <w:rPr>
                <w:rFonts w:cstheme="minorHAnsi"/>
                <w:szCs w:val="20"/>
              </w:rPr>
              <w:t>Sistemos pagrindinis naudotojas, atliekantis paskirtas funkcijas ir veiksmus</w:t>
            </w:r>
          </w:p>
        </w:tc>
      </w:tr>
      <w:tr w:rsidR="00776340" w14:paraId="26B22C19" w14:textId="77777777" w:rsidTr="61DC6A89">
        <w:tc>
          <w:tcPr>
            <w:tcW w:w="2694" w:type="dxa"/>
          </w:tcPr>
          <w:p w14:paraId="6389CBDD" w14:textId="6AEB935F" w:rsidR="00776340" w:rsidRPr="00A67018" w:rsidRDefault="00776340" w:rsidP="00A67018">
            <w:pPr>
              <w:spacing w:before="0"/>
              <w:rPr>
                <w:rFonts w:cstheme="minorHAnsi"/>
                <w:szCs w:val="20"/>
              </w:rPr>
            </w:pPr>
            <w:r w:rsidRPr="00A67018">
              <w:rPr>
                <w:rFonts w:cstheme="minorHAnsi"/>
                <w:szCs w:val="20"/>
              </w:rPr>
              <w:t>MAA</w:t>
            </w:r>
          </w:p>
        </w:tc>
        <w:tc>
          <w:tcPr>
            <w:tcW w:w="7560" w:type="dxa"/>
          </w:tcPr>
          <w:p w14:paraId="385EC4D7" w14:textId="54278875" w:rsidR="00776340" w:rsidRPr="00A67018" w:rsidRDefault="00776340" w:rsidP="00A67018">
            <w:pPr>
              <w:spacing w:before="0"/>
              <w:rPr>
                <w:rFonts w:cstheme="minorHAnsi"/>
                <w:szCs w:val="20"/>
              </w:rPr>
            </w:pPr>
            <w:r w:rsidRPr="00A67018">
              <w:rPr>
                <w:rFonts w:cstheme="minorHAnsi"/>
                <w:szCs w:val="20"/>
              </w:rPr>
              <w:t>Materialiai atsakingas asmuo</w:t>
            </w:r>
          </w:p>
        </w:tc>
      </w:tr>
      <w:tr w:rsidR="00FE60FB" w14:paraId="1D092E8B" w14:textId="77777777" w:rsidTr="61DC6A89">
        <w:tc>
          <w:tcPr>
            <w:tcW w:w="2694" w:type="dxa"/>
            <w:vAlign w:val="center"/>
          </w:tcPr>
          <w:p w14:paraId="40AC31D6" w14:textId="6B324E76" w:rsidR="00FE60FB" w:rsidRPr="00A67018" w:rsidRDefault="00FE60FB" w:rsidP="00A67018">
            <w:pPr>
              <w:spacing w:before="0"/>
              <w:rPr>
                <w:rFonts w:cstheme="minorHAnsi"/>
                <w:szCs w:val="20"/>
              </w:rPr>
            </w:pPr>
            <w:r w:rsidRPr="00A67018">
              <w:rPr>
                <w:rFonts w:cstheme="minorHAnsi"/>
                <w:szCs w:val="20"/>
              </w:rPr>
              <w:t>Papildomos paslaugos</w:t>
            </w:r>
          </w:p>
        </w:tc>
        <w:tc>
          <w:tcPr>
            <w:tcW w:w="7560" w:type="dxa"/>
            <w:vAlign w:val="center"/>
          </w:tcPr>
          <w:p w14:paraId="2900C16D" w14:textId="03F8EDFF" w:rsidR="00FE60FB" w:rsidRPr="00A67018" w:rsidRDefault="00FE60FB" w:rsidP="00A67018">
            <w:pPr>
              <w:spacing w:before="0"/>
              <w:rPr>
                <w:rFonts w:cstheme="minorHAnsi"/>
                <w:szCs w:val="20"/>
              </w:rPr>
            </w:pPr>
            <w:r w:rsidRPr="00A67018">
              <w:rPr>
                <w:rFonts w:cstheme="minorHAnsi"/>
                <w:szCs w:val="20"/>
              </w:rPr>
              <w:t>Papildomai reikalingi atlikti darbai, suderinti tarp Diegėjo ir Užsakovo Projekto metu</w:t>
            </w:r>
          </w:p>
        </w:tc>
      </w:tr>
      <w:tr w:rsidR="00FE60FB" w14:paraId="6C02C3B4" w14:textId="77777777" w:rsidTr="61DC6A89">
        <w:tc>
          <w:tcPr>
            <w:tcW w:w="2694" w:type="dxa"/>
          </w:tcPr>
          <w:p w14:paraId="354D3F62" w14:textId="4ADB38A9" w:rsidR="00FE60FB" w:rsidRPr="00A67018" w:rsidRDefault="00FE60FB" w:rsidP="00A67018">
            <w:pPr>
              <w:spacing w:before="0"/>
              <w:rPr>
                <w:rFonts w:cstheme="minorHAnsi"/>
                <w:szCs w:val="20"/>
              </w:rPr>
            </w:pPr>
            <w:r w:rsidRPr="00A67018">
              <w:rPr>
                <w:rFonts w:cstheme="minorHAnsi"/>
                <w:szCs w:val="20"/>
              </w:rPr>
              <w:t>Projektas</w:t>
            </w:r>
          </w:p>
        </w:tc>
        <w:tc>
          <w:tcPr>
            <w:tcW w:w="7560" w:type="dxa"/>
          </w:tcPr>
          <w:p w14:paraId="6F856864" w14:textId="245F3B29" w:rsidR="00FE60FB" w:rsidRPr="00A67018" w:rsidRDefault="00FE60FB" w:rsidP="61DC6A89">
            <w:pPr>
              <w:spacing w:before="0"/>
            </w:pPr>
            <w:r w:rsidRPr="7C2CC0BC">
              <w:t>Verslo valdymo sistemos diegimo projektas</w:t>
            </w:r>
          </w:p>
        </w:tc>
      </w:tr>
      <w:tr w:rsidR="00FE60FB" w14:paraId="660D08D8" w14:textId="77777777" w:rsidTr="61DC6A89">
        <w:tc>
          <w:tcPr>
            <w:tcW w:w="2694" w:type="dxa"/>
          </w:tcPr>
          <w:p w14:paraId="6F629E12" w14:textId="5E649742" w:rsidR="00FE60FB" w:rsidRPr="00A67018" w:rsidRDefault="00FE60FB" w:rsidP="00A67018">
            <w:pPr>
              <w:spacing w:before="0"/>
              <w:rPr>
                <w:rFonts w:cstheme="minorHAnsi"/>
                <w:szCs w:val="20"/>
              </w:rPr>
            </w:pPr>
            <w:r w:rsidRPr="00A67018">
              <w:rPr>
                <w:rFonts w:cstheme="minorHAnsi"/>
                <w:szCs w:val="20"/>
              </w:rPr>
              <w:t>PVM</w:t>
            </w:r>
          </w:p>
        </w:tc>
        <w:tc>
          <w:tcPr>
            <w:tcW w:w="7560" w:type="dxa"/>
          </w:tcPr>
          <w:p w14:paraId="355702A3" w14:textId="540BB510" w:rsidR="00FE60FB" w:rsidRPr="00A67018" w:rsidRDefault="00FE60FB" w:rsidP="00A67018">
            <w:pPr>
              <w:spacing w:before="0"/>
              <w:rPr>
                <w:rFonts w:cstheme="minorHAnsi"/>
                <w:szCs w:val="20"/>
              </w:rPr>
            </w:pPr>
            <w:r w:rsidRPr="00A67018">
              <w:rPr>
                <w:rFonts w:cstheme="minorHAnsi"/>
                <w:szCs w:val="20"/>
              </w:rPr>
              <w:t>Pridėtinės vertės mokestis</w:t>
            </w:r>
          </w:p>
        </w:tc>
      </w:tr>
      <w:tr w:rsidR="00F72290" w14:paraId="244F467B" w14:textId="77777777" w:rsidTr="61DC6A89">
        <w:tc>
          <w:tcPr>
            <w:tcW w:w="2694" w:type="dxa"/>
          </w:tcPr>
          <w:p w14:paraId="6EB0AD53" w14:textId="458F3699" w:rsidR="00F72290" w:rsidRPr="00A67018" w:rsidRDefault="00F72290" w:rsidP="00A67018">
            <w:pPr>
              <w:spacing w:before="0"/>
              <w:rPr>
                <w:rFonts w:cstheme="minorHAnsi"/>
                <w:szCs w:val="20"/>
              </w:rPr>
            </w:pPr>
            <w:r>
              <w:rPr>
                <w:rFonts w:cstheme="minorHAnsi"/>
                <w:szCs w:val="20"/>
              </w:rPr>
              <w:lastRenderedPageBreak/>
              <w:t>SaaS</w:t>
            </w:r>
          </w:p>
        </w:tc>
        <w:tc>
          <w:tcPr>
            <w:tcW w:w="7560" w:type="dxa"/>
          </w:tcPr>
          <w:p w14:paraId="0AF64204" w14:textId="01BC9E5F" w:rsidR="00F72290" w:rsidRPr="00A67018" w:rsidRDefault="00A235B0" w:rsidP="00A67018">
            <w:pPr>
              <w:spacing w:before="0"/>
              <w:rPr>
                <w:rFonts w:cstheme="minorHAnsi"/>
                <w:szCs w:val="20"/>
              </w:rPr>
            </w:pPr>
            <w:r w:rsidRPr="00A235B0">
              <w:rPr>
                <w:rFonts w:cstheme="minorHAnsi"/>
                <w:szCs w:val="20"/>
              </w:rPr>
              <w:t>Software as a Service</w:t>
            </w:r>
            <w:r>
              <w:rPr>
                <w:rFonts w:cstheme="minorHAnsi"/>
                <w:szCs w:val="20"/>
              </w:rPr>
              <w:t xml:space="preserve"> (liet. - </w:t>
            </w:r>
            <w:r w:rsidRPr="00A235B0">
              <w:rPr>
                <w:rFonts w:cstheme="minorHAnsi"/>
                <w:szCs w:val="20"/>
              </w:rPr>
              <w:t>Programinė įranga, kaip paslauga</w:t>
            </w:r>
            <w:r>
              <w:rPr>
                <w:rFonts w:cstheme="minorHAnsi"/>
                <w:szCs w:val="20"/>
              </w:rPr>
              <w:t>)</w:t>
            </w:r>
          </w:p>
        </w:tc>
      </w:tr>
      <w:tr w:rsidR="00AC53DA" w14:paraId="31D245AF" w14:textId="77777777" w:rsidTr="61DC6A89">
        <w:tc>
          <w:tcPr>
            <w:tcW w:w="2694" w:type="dxa"/>
          </w:tcPr>
          <w:p w14:paraId="76EEE0B1" w14:textId="4BBA0C37" w:rsidR="00AC53DA" w:rsidRPr="00A67018" w:rsidRDefault="00AC53DA" w:rsidP="00640D04">
            <w:pPr>
              <w:tabs>
                <w:tab w:val="left" w:pos="1485"/>
                <w:tab w:val="left" w:pos="1515"/>
                <w:tab w:val="left" w:pos="1620"/>
                <w:tab w:val="left" w:pos="1695"/>
              </w:tabs>
              <w:spacing w:before="0"/>
              <w:rPr>
                <w:rFonts w:cstheme="minorHAnsi"/>
                <w:szCs w:val="20"/>
              </w:rPr>
            </w:pPr>
            <w:r>
              <w:rPr>
                <w:rFonts w:cstheme="minorHAnsi"/>
                <w:szCs w:val="20"/>
              </w:rPr>
              <w:t>S</w:t>
            </w:r>
            <w:r w:rsidR="006C288B">
              <w:rPr>
                <w:rFonts w:cstheme="minorHAnsi"/>
                <w:szCs w:val="20"/>
              </w:rPr>
              <w:t>avitarna</w:t>
            </w:r>
          </w:p>
        </w:tc>
        <w:tc>
          <w:tcPr>
            <w:tcW w:w="7560" w:type="dxa"/>
          </w:tcPr>
          <w:p w14:paraId="452EDC9D" w14:textId="5A74F451" w:rsidR="00AC53DA" w:rsidRPr="00A67018" w:rsidRDefault="004E6663" w:rsidP="00A67018">
            <w:pPr>
              <w:spacing w:before="0"/>
            </w:pPr>
            <w:r w:rsidRPr="7C2CC0BC">
              <w:t>Išorinė sistema</w:t>
            </w:r>
            <w:r w:rsidR="00DD01E4" w:rsidRPr="7C2CC0BC">
              <w:t xml:space="preserve">, leidžianti vartotojams savarankiškai atlikti </w:t>
            </w:r>
            <w:r w:rsidRPr="7C2CC0BC">
              <w:t xml:space="preserve">su </w:t>
            </w:r>
            <w:r w:rsidR="00DD01E4" w:rsidRPr="7C2CC0BC">
              <w:t>pasla</w:t>
            </w:r>
            <w:r w:rsidR="003908C2" w:rsidRPr="7C2CC0BC">
              <w:t>ug</w:t>
            </w:r>
            <w:r w:rsidRPr="7C2CC0BC">
              <w:t>omis</w:t>
            </w:r>
            <w:r w:rsidR="00CF40CF" w:rsidRPr="7C2CC0BC">
              <w:t xml:space="preserve"> susijusius veiksmus</w:t>
            </w:r>
            <w:r w:rsidR="003908C2" w:rsidRPr="7C2CC0BC">
              <w:t xml:space="preserve"> ar užduotis be tiesioginės pagalbos</w:t>
            </w:r>
          </w:p>
        </w:tc>
      </w:tr>
      <w:tr w:rsidR="00FE60FB" w14:paraId="5398BFE5" w14:textId="77777777" w:rsidTr="61DC6A89">
        <w:tc>
          <w:tcPr>
            <w:tcW w:w="2694" w:type="dxa"/>
          </w:tcPr>
          <w:p w14:paraId="411AC880" w14:textId="03E79C69" w:rsidR="00FE60FB" w:rsidRPr="00A67018" w:rsidRDefault="00FE60FB" w:rsidP="00A67018">
            <w:pPr>
              <w:spacing w:before="0"/>
              <w:rPr>
                <w:rFonts w:cstheme="minorHAnsi"/>
                <w:szCs w:val="20"/>
              </w:rPr>
            </w:pPr>
            <w:r w:rsidRPr="00A67018">
              <w:rPr>
                <w:rFonts w:cstheme="minorHAnsi"/>
                <w:szCs w:val="20"/>
              </w:rPr>
              <w:t>SF</w:t>
            </w:r>
          </w:p>
        </w:tc>
        <w:tc>
          <w:tcPr>
            <w:tcW w:w="7560" w:type="dxa"/>
          </w:tcPr>
          <w:p w14:paraId="3B8AB6EF" w14:textId="6BFB3717" w:rsidR="00FE60FB" w:rsidRPr="00A67018" w:rsidRDefault="00FE60FB" w:rsidP="00A67018">
            <w:pPr>
              <w:spacing w:before="0"/>
              <w:rPr>
                <w:rFonts w:cstheme="minorHAnsi"/>
                <w:szCs w:val="20"/>
              </w:rPr>
            </w:pPr>
            <w:r w:rsidRPr="00A67018">
              <w:rPr>
                <w:rFonts w:cstheme="minorHAnsi"/>
                <w:szCs w:val="20"/>
              </w:rPr>
              <w:t>Sąskaita faktūra</w:t>
            </w:r>
          </w:p>
        </w:tc>
      </w:tr>
      <w:tr w:rsidR="00C55DA0" w14:paraId="119D4C06" w14:textId="77777777" w:rsidTr="61DC6A89">
        <w:tc>
          <w:tcPr>
            <w:tcW w:w="2694" w:type="dxa"/>
            <w:vAlign w:val="center"/>
          </w:tcPr>
          <w:p w14:paraId="7D7663AF" w14:textId="44A034B7" w:rsidR="00C55DA0" w:rsidRPr="00A67018" w:rsidRDefault="00C55DA0" w:rsidP="00A67018">
            <w:pPr>
              <w:spacing w:before="0"/>
              <w:rPr>
                <w:rFonts w:cstheme="minorHAnsi"/>
                <w:szCs w:val="20"/>
              </w:rPr>
            </w:pPr>
            <w:r w:rsidRPr="00A67018">
              <w:rPr>
                <w:rFonts w:cstheme="minorHAnsi"/>
                <w:szCs w:val="20"/>
              </w:rPr>
              <w:t>Sistemos prieinamumas (angl. availability)</w:t>
            </w:r>
          </w:p>
        </w:tc>
        <w:tc>
          <w:tcPr>
            <w:tcW w:w="7560" w:type="dxa"/>
            <w:vAlign w:val="center"/>
          </w:tcPr>
          <w:p w14:paraId="41DB356C" w14:textId="51131710" w:rsidR="00C55DA0" w:rsidRPr="00A67018" w:rsidRDefault="00C55DA0" w:rsidP="00A67018">
            <w:pPr>
              <w:spacing w:before="0"/>
              <w:rPr>
                <w:rFonts w:cstheme="minorHAnsi"/>
                <w:szCs w:val="20"/>
              </w:rPr>
            </w:pPr>
            <w:r w:rsidRPr="00A67018">
              <w:rPr>
                <w:rFonts w:cstheme="minorHAnsi"/>
                <w:szCs w:val="20"/>
              </w:rPr>
              <w:t>Sistemos veikimas pagal šioje techninėje specifikacijoje apibrėžtus reikalavimus</w:t>
            </w:r>
          </w:p>
        </w:tc>
      </w:tr>
      <w:tr w:rsidR="00C55DA0" w14:paraId="079885D2" w14:textId="77777777" w:rsidTr="61DC6A89">
        <w:tc>
          <w:tcPr>
            <w:tcW w:w="2694" w:type="dxa"/>
          </w:tcPr>
          <w:p w14:paraId="23DFF7AE" w14:textId="52A92D20" w:rsidR="00C55DA0" w:rsidRPr="00A67018" w:rsidRDefault="00C55DA0" w:rsidP="00A67018">
            <w:pPr>
              <w:spacing w:before="0"/>
              <w:rPr>
                <w:rFonts w:cstheme="minorHAnsi"/>
                <w:szCs w:val="20"/>
              </w:rPr>
            </w:pPr>
            <w:r w:rsidRPr="00A67018">
              <w:rPr>
                <w:rFonts w:cstheme="minorHAnsi"/>
                <w:szCs w:val="20"/>
              </w:rPr>
              <w:t>Stornas</w:t>
            </w:r>
          </w:p>
        </w:tc>
        <w:tc>
          <w:tcPr>
            <w:tcW w:w="7560" w:type="dxa"/>
          </w:tcPr>
          <w:p w14:paraId="622D86C8" w14:textId="4EC8FC8B" w:rsidR="00C55DA0" w:rsidRPr="00A67018" w:rsidRDefault="00C55DA0" w:rsidP="00A67018">
            <w:pPr>
              <w:spacing w:before="0"/>
              <w:rPr>
                <w:rFonts w:cstheme="minorHAnsi"/>
                <w:szCs w:val="20"/>
              </w:rPr>
            </w:pPr>
            <w:r w:rsidRPr="00A67018">
              <w:rPr>
                <w:rFonts w:cstheme="minorHAnsi"/>
                <w:szCs w:val="20"/>
              </w:rPr>
              <w:t>Buhalterinis įrašas, kuriuo ištaisomas kitas ankstesnis klaidingas įrašas</w:t>
            </w:r>
          </w:p>
        </w:tc>
      </w:tr>
      <w:tr w:rsidR="009D6C81" w14:paraId="34CF98CB" w14:textId="77777777" w:rsidTr="61DC6A89">
        <w:tc>
          <w:tcPr>
            <w:tcW w:w="2694" w:type="dxa"/>
            <w:vAlign w:val="center"/>
          </w:tcPr>
          <w:p w14:paraId="6620261A" w14:textId="7E21921C" w:rsidR="009D6C81" w:rsidRPr="00A67018" w:rsidRDefault="009D6C81" w:rsidP="00A67018">
            <w:pPr>
              <w:spacing w:before="0"/>
              <w:rPr>
                <w:rFonts w:cstheme="minorHAnsi"/>
                <w:szCs w:val="20"/>
              </w:rPr>
            </w:pPr>
            <w:r w:rsidRPr="00A67018">
              <w:rPr>
                <w:rFonts w:cstheme="minorHAnsi"/>
                <w:szCs w:val="20"/>
              </w:rPr>
              <w:t>Tvarkyti</w:t>
            </w:r>
          </w:p>
        </w:tc>
        <w:tc>
          <w:tcPr>
            <w:tcW w:w="7560" w:type="dxa"/>
            <w:vAlign w:val="center"/>
          </w:tcPr>
          <w:p w14:paraId="7A62A136" w14:textId="68EF315C" w:rsidR="009D6C81" w:rsidRPr="00A67018" w:rsidRDefault="009D6C81" w:rsidP="00A67018">
            <w:pPr>
              <w:spacing w:before="0"/>
              <w:rPr>
                <w:rFonts w:cstheme="minorHAnsi"/>
                <w:szCs w:val="20"/>
              </w:rPr>
            </w:pPr>
            <w:r w:rsidRPr="00A67018">
              <w:rPr>
                <w:rFonts w:cstheme="minorHAnsi"/>
                <w:szCs w:val="20"/>
              </w:rPr>
              <w:t>Kurti / įvesti, keisti, šalinti, ieškoti, filtruoti, rūšiuoti, peržiūrėti, registruoti nurodytą informaciją, IS objektus</w:t>
            </w:r>
          </w:p>
        </w:tc>
      </w:tr>
      <w:tr w:rsidR="009D6C81" w14:paraId="6C2BE3A3" w14:textId="77777777" w:rsidTr="61DC6A89">
        <w:tc>
          <w:tcPr>
            <w:tcW w:w="2694" w:type="dxa"/>
          </w:tcPr>
          <w:p w14:paraId="389EA5DA" w14:textId="4138A92B" w:rsidR="009D6C81" w:rsidRPr="00A67018" w:rsidRDefault="009D6C81" w:rsidP="00A67018">
            <w:pPr>
              <w:spacing w:before="0"/>
              <w:rPr>
                <w:rFonts w:cstheme="minorHAnsi"/>
                <w:szCs w:val="20"/>
              </w:rPr>
            </w:pPr>
            <w:r w:rsidRPr="00A67018">
              <w:rPr>
                <w:rFonts w:cstheme="minorHAnsi"/>
                <w:szCs w:val="20"/>
              </w:rPr>
              <w:t>Užsakymas</w:t>
            </w:r>
          </w:p>
        </w:tc>
        <w:tc>
          <w:tcPr>
            <w:tcW w:w="7560" w:type="dxa"/>
          </w:tcPr>
          <w:p w14:paraId="394D791B" w14:textId="560DFA7C" w:rsidR="009D6C81" w:rsidRPr="005104DB" w:rsidRDefault="005104DB" w:rsidP="00A67018">
            <w:pPr>
              <w:spacing w:before="0"/>
              <w:rPr>
                <w:rFonts w:cstheme="minorHAnsi"/>
                <w:szCs w:val="20"/>
              </w:rPr>
            </w:pPr>
            <w:r>
              <w:rPr>
                <w:rFonts w:cstheme="minorHAnsi"/>
                <w:szCs w:val="20"/>
              </w:rPr>
              <w:t xml:space="preserve">Papildomų paslaugų užsakymas pagal pasiūlymo formoje  suderintą valandinį įkainį. </w:t>
            </w:r>
          </w:p>
        </w:tc>
      </w:tr>
      <w:tr w:rsidR="00E116C9" w14:paraId="0F7C5609" w14:textId="77777777" w:rsidTr="61DC6A89">
        <w:tc>
          <w:tcPr>
            <w:tcW w:w="2694" w:type="dxa"/>
          </w:tcPr>
          <w:p w14:paraId="6787DFD3" w14:textId="2841205D" w:rsidR="00E116C9" w:rsidRPr="00A67018" w:rsidRDefault="00E116C9" w:rsidP="00A67018">
            <w:pPr>
              <w:spacing w:before="0"/>
              <w:rPr>
                <w:rFonts w:cstheme="minorHAnsi"/>
                <w:szCs w:val="20"/>
              </w:rPr>
            </w:pPr>
            <w:r w:rsidRPr="00A67018">
              <w:rPr>
                <w:rFonts w:cstheme="minorHAnsi"/>
                <w:szCs w:val="20"/>
              </w:rPr>
              <w:t>VERT</w:t>
            </w:r>
          </w:p>
        </w:tc>
        <w:tc>
          <w:tcPr>
            <w:tcW w:w="7560" w:type="dxa"/>
          </w:tcPr>
          <w:p w14:paraId="62A282AF" w14:textId="6583638E" w:rsidR="00E116C9" w:rsidRPr="00A67018" w:rsidRDefault="00E116C9" w:rsidP="00A67018">
            <w:pPr>
              <w:spacing w:before="0"/>
              <w:rPr>
                <w:rFonts w:cstheme="minorHAnsi"/>
                <w:szCs w:val="20"/>
              </w:rPr>
            </w:pPr>
            <w:r w:rsidRPr="00A67018">
              <w:rPr>
                <w:rFonts w:cstheme="minorHAnsi"/>
                <w:szCs w:val="20"/>
              </w:rPr>
              <w:t>Valstybinė energetikos reguliavimo taryba</w:t>
            </w:r>
          </w:p>
        </w:tc>
      </w:tr>
      <w:tr w:rsidR="00E116C9" w14:paraId="33910AC6" w14:textId="77777777" w:rsidTr="61DC6A89">
        <w:tc>
          <w:tcPr>
            <w:tcW w:w="2694" w:type="dxa"/>
          </w:tcPr>
          <w:p w14:paraId="51BBD83C" w14:textId="6BEFDF33" w:rsidR="00E116C9" w:rsidRPr="00A67018" w:rsidRDefault="00E116C9" w:rsidP="00A67018">
            <w:pPr>
              <w:spacing w:before="0"/>
              <w:rPr>
                <w:rFonts w:cstheme="minorHAnsi"/>
                <w:szCs w:val="20"/>
              </w:rPr>
            </w:pPr>
            <w:r w:rsidRPr="00A67018">
              <w:rPr>
                <w:rFonts w:cstheme="minorHAnsi"/>
                <w:szCs w:val="20"/>
              </w:rPr>
              <w:t>VVS, Sistema</w:t>
            </w:r>
          </w:p>
        </w:tc>
        <w:tc>
          <w:tcPr>
            <w:tcW w:w="7560" w:type="dxa"/>
          </w:tcPr>
          <w:p w14:paraId="2E6353C2" w14:textId="444F02AB" w:rsidR="00E116C9" w:rsidRPr="00A67018" w:rsidRDefault="00E116C9" w:rsidP="00A67018">
            <w:pPr>
              <w:spacing w:before="0"/>
              <w:rPr>
                <w:rFonts w:cstheme="minorHAnsi"/>
                <w:szCs w:val="20"/>
              </w:rPr>
            </w:pPr>
            <w:r w:rsidRPr="00A67018">
              <w:rPr>
                <w:rFonts w:cstheme="minorHAnsi"/>
                <w:szCs w:val="20"/>
              </w:rPr>
              <w:t>Verslo valdymo informacinė sistema, finansinės apskaitos valdymo informacinė sistema</w:t>
            </w:r>
          </w:p>
        </w:tc>
      </w:tr>
    </w:tbl>
    <w:p w14:paraId="39A288B9" w14:textId="689FAD12" w:rsidR="00662A47" w:rsidRPr="00C80A5D" w:rsidRDefault="00662A47" w:rsidP="005C6154">
      <w:pPr>
        <w:pStyle w:val="Title-Tableofcontent"/>
        <w:rPr>
          <w:rFonts w:ascii="Arial" w:hAnsi="Arial" w:cs="Arial"/>
        </w:rPr>
        <w:sectPr w:rsidR="00662A47" w:rsidRPr="00C80A5D" w:rsidSect="000E315E">
          <w:headerReference w:type="default" r:id="rId12"/>
          <w:headerReference w:type="first" r:id="rId13"/>
          <w:pgSz w:w="11906" w:h="16838"/>
          <w:pgMar w:top="1469" w:right="821" w:bottom="1469" w:left="821" w:header="0" w:footer="0" w:gutter="0"/>
          <w:pgNumType w:start="0"/>
          <w:cols w:space="708"/>
          <w:titlePg/>
          <w:docGrid w:linePitch="360"/>
        </w:sectPr>
      </w:pPr>
    </w:p>
    <w:sdt>
      <w:sdtPr>
        <w:rPr>
          <w:rFonts w:ascii="Arial" w:eastAsiaTheme="minorEastAsia" w:hAnsi="Arial" w:cs="Arial"/>
          <w:color w:val="auto"/>
          <w:kern w:val="2"/>
          <w:sz w:val="20"/>
          <w:szCs w:val="20"/>
          <w14:ligatures w14:val="standardContextual"/>
        </w:rPr>
        <w:id w:val="-1488622508"/>
        <w:docPartObj>
          <w:docPartGallery w:val="Table of Contents"/>
          <w:docPartUnique/>
        </w:docPartObj>
      </w:sdtPr>
      <w:sdtEndPr>
        <w:rPr>
          <w:b/>
          <w:bCs/>
        </w:rPr>
      </w:sdtEndPr>
      <w:sdtContent>
        <w:p w14:paraId="6C7CF6FC" w14:textId="4917DAF6" w:rsidR="003777FB" w:rsidRPr="00571934" w:rsidRDefault="003777FB" w:rsidP="00571934">
          <w:pPr>
            <w:pStyle w:val="Turinioantrat"/>
            <w:numPr>
              <w:ilvl w:val="0"/>
              <w:numId w:val="0"/>
            </w:numPr>
            <w:spacing w:before="0" w:after="0" w:line="360" w:lineRule="auto"/>
            <w:rPr>
              <w:rFonts w:ascii="Arial" w:hAnsi="Arial" w:cs="Arial"/>
              <w:sz w:val="40"/>
              <w:szCs w:val="6"/>
            </w:rPr>
          </w:pPr>
          <w:r w:rsidRPr="00C80A5D">
            <w:rPr>
              <w:rFonts w:ascii="Arial" w:hAnsi="Arial" w:cs="Arial"/>
              <w:sz w:val="42"/>
              <w:szCs w:val="8"/>
            </w:rPr>
            <w:t>Turinys</w:t>
          </w:r>
        </w:p>
        <w:p w14:paraId="6FC0CE4C" w14:textId="48111CE1" w:rsidR="000834C8" w:rsidRPr="00571934" w:rsidRDefault="003777FB" w:rsidP="00571934">
          <w:pPr>
            <w:pStyle w:val="Turinys1"/>
            <w:spacing w:before="0" w:after="0" w:line="360" w:lineRule="auto"/>
            <w:rPr>
              <w:rFonts w:eastAsiaTheme="minorEastAsia"/>
              <w:noProof/>
              <w:sz w:val="22"/>
              <w:lang w:eastAsia="lt-LT"/>
            </w:rPr>
          </w:pPr>
          <w:r w:rsidRPr="00571934">
            <w:rPr>
              <w:rFonts w:ascii="Arial" w:hAnsi="Arial" w:cs="Arial"/>
              <w:sz w:val="18"/>
              <w:szCs w:val="20"/>
            </w:rPr>
            <w:fldChar w:fldCharType="begin"/>
          </w:r>
          <w:r w:rsidRPr="00571934">
            <w:rPr>
              <w:rFonts w:ascii="Arial" w:hAnsi="Arial" w:cs="Arial"/>
              <w:sz w:val="18"/>
              <w:szCs w:val="20"/>
            </w:rPr>
            <w:instrText xml:space="preserve"> TOC \o "1-3" \h \z \u </w:instrText>
          </w:r>
          <w:r w:rsidRPr="00571934">
            <w:rPr>
              <w:rFonts w:ascii="Arial" w:hAnsi="Arial" w:cs="Arial"/>
              <w:sz w:val="18"/>
              <w:szCs w:val="20"/>
            </w:rPr>
            <w:fldChar w:fldCharType="separate"/>
          </w:r>
          <w:hyperlink w:anchor="_Toc186552295" w:history="1">
            <w:r w:rsidR="000834C8" w:rsidRPr="00571934">
              <w:rPr>
                <w:rStyle w:val="Hipersaitas"/>
                <w:rFonts w:ascii="Arial" w:hAnsi="Arial" w:cs="Arial"/>
                <w:noProof/>
                <w:sz w:val="18"/>
                <w:szCs w:val="20"/>
              </w:rPr>
              <w:t>1</w:t>
            </w:r>
            <w:r w:rsidR="000834C8" w:rsidRPr="00571934">
              <w:rPr>
                <w:rFonts w:eastAsiaTheme="minorEastAsia"/>
                <w:noProof/>
                <w:sz w:val="22"/>
                <w:lang w:eastAsia="lt-LT"/>
              </w:rPr>
              <w:tab/>
            </w:r>
            <w:r w:rsidR="000834C8" w:rsidRPr="00571934">
              <w:rPr>
                <w:rStyle w:val="Hipersaitas"/>
                <w:rFonts w:ascii="Arial" w:hAnsi="Arial" w:cs="Arial"/>
                <w:noProof/>
                <w:sz w:val="18"/>
                <w:szCs w:val="20"/>
              </w:rPr>
              <w:t>Įvadas</w:t>
            </w:r>
            <w:r w:rsidR="000834C8" w:rsidRPr="00571934">
              <w:rPr>
                <w:noProof/>
                <w:webHidden/>
                <w:sz w:val="18"/>
                <w:szCs w:val="20"/>
              </w:rPr>
              <w:tab/>
            </w:r>
            <w:r w:rsidR="000834C8" w:rsidRPr="00571934">
              <w:rPr>
                <w:noProof/>
                <w:webHidden/>
                <w:sz w:val="18"/>
                <w:szCs w:val="20"/>
              </w:rPr>
              <w:fldChar w:fldCharType="begin"/>
            </w:r>
            <w:r w:rsidR="000834C8" w:rsidRPr="00571934">
              <w:rPr>
                <w:noProof/>
                <w:webHidden/>
                <w:sz w:val="18"/>
                <w:szCs w:val="20"/>
              </w:rPr>
              <w:instrText xml:space="preserve"> PAGEREF _Toc186552295 \h </w:instrText>
            </w:r>
            <w:r w:rsidR="000834C8" w:rsidRPr="00571934">
              <w:rPr>
                <w:noProof/>
                <w:webHidden/>
                <w:sz w:val="18"/>
                <w:szCs w:val="20"/>
              </w:rPr>
            </w:r>
            <w:r w:rsidR="000834C8" w:rsidRPr="00571934">
              <w:rPr>
                <w:noProof/>
                <w:webHidden/>
                <w:sz w:val="18"/>
                <w:szCs w:val="20"/>
              </w:rPr>
              <w:fldChar w:fldCharType="separate"/>
            </w:r>
            <w:r w:rsidR="008279D3">
              <w:rPr>
                <w:noProof/>
                <w:webHidden/>
                <w:sz w:val="18"/>
                <w:szCs w:val="20"/>
              </w:rPr>
              <w:t>4</w:t>
            </w:r>
            <w:r w:rsidR="000834C8" w:rsidRPr="00571934">
              <w:rPr>
                <w:noProof/>
                <w:webHidden/>
                <w:sz w:val="18"/>
                <w:szCs w:val="20"/>
              </w:rPr>
              <w:fldChar w:fldCharType="end"/>
            </w:r>
          </w:hyperlink>
        </w:p>
        <w:p w14:paraId="52B73C95" w14:textId="7EEE1119" w:rsidR="000834C8" w:rsidRPr="00571934" w:rsidRDefault="000834C8" w:rsidP="00571934">
          <w:pPr>
            <w:pStyle w:val="Turinys1"/>
            <w:spacing w:before="0" w:after="0" w:line="360" w:lineRule="auto"/>
            <w:rPr>
              <w:rFonts w:eastAsiaTheme="minorEastAsia"/>
              <w:noProof/>
              <w:sz w:val="22"/>
              <w:lang w:eastAsia="lt-LT"/>
            </w:rPr>
          </w:pPr>
          <w:hyperlink w:anchor="_Toc186552296" w:history="1">
            <w:r w:rsidRPr="00571934">
              <w:rPr>
                <w:rStyle w:val="Hipersaitas"/>
                <w:rFonts w:ascii="Arial" w:hAnsi="Arial" w:cs="Arial"/>
                <w:noProof/>
                <w:sz w:val="18"/>
                <w:szCs w:val="20"/>
              </w:rPr>
              <w:t>2</w:t>
            </w:r>
            <w:r w:rsidRPr="00571934">
              <w:rPr>
                <w:rFonts w:eastAsiaTheme="minorEastAsia"/>
                <w:noProof/>
                <w:sz w:val="22"/>
                <w:lang w:eastAsia="lt-LT"/>
              </w:rPr>
              <w:tab/>
            </w:r>
            <w:r w:rsidRPr="00571934">
              <w:rPr>
                <w:rStyle w:val="Hipersaitas"/>
                <w:rFonts w:ascii="Arial" w:hAnsi="Arial" w:cs="Arial"/>
                <w:noProof/>
                <w:sz w:val="18"/>
                <w:szCs w:val="20"/>
              </w:rPr>
              <w:t>Principinė Sistemos architektūra</w:t>
            </w:r>
            <w:r w:rsidRPr="00571934">
              <w:rPr>
                <w:noProof/>
                <w:webHidden/>
                <w:sz w:val="18"/>
                <w:szCs w:val="20"/>
              </w:rPr>
              <w:tab/>
            </w:r>
            <w:r w:rsidRPr="00571934">
              <w:rPr>
                <w:noProof/>
                <w:webHidden/>
                <w:sz w:val="18"/>
                <w:szCs w:val="20"/>
              </w:rPr>
              <w:fldChar w:fldCharType="begin"/>
            </w:r>
            <w:r w:rsidRPr="00571934">
              <w:rPr>
                <w:noProof/>
                <w:webHidden/>
                <w:sz w:val="18"/>
                <w:szCs w:val="20"/>
              </w:rPr>
              <w:instrText xml:space="preserve"> PAGEREF _Toc186552296 \h </w:instrText>
            </w:r>
            <w:r w:rsidRPr="00571934">
              <w:rPr>
                <w:noProof/>
                <w:webHidden/>
                <w:sz w:val="18"/>
                <w:szCs w:val="20"/>
              </w:rPr>
            </w:r>
            <w:r w:rsidRPr="00571934">
              <w:rPr>
                <w:noProof/>
                <w:webHidden/>
                <w:sz w:val="18"/>
                <w:szCs w:val="20"/>
              </w:rPr>
              <w:fldChar w:fldCharType="separate"/>
            </w:r>
            <w:r w:rsidR="008279D3">
              <w:rPr>
                <w:noProof/>
                <w:webHidden/>
                <w:sz w:val="18"/>
                <w:szCs w:val="20"/>
              </w:rPr>
              <w:t>5</w:t>
            </w:r>
            <w:r w:rsidRPr="00571934">
              <w:rPr>
                <w:noProof/>
                <w:webHidden/>
                <w:sz w:val="18"/>
                <w:szCs w:val="20"/>
              </w:rPr>
              <w:fldChar w:fldCharType="end"/>
            </w:r>
          </w:hyperlink>
        </w:p>
        <w:p w14:paraId="5A9C0D73" w14:textId="0810920F" w:rsidR="000834C8" w:rsidRPr="00571934" w:rsidRDefault="000834C8" w:rsidP="00571934">
          <w:pPr>
            <w:pStyle w:val="Turinys1"/>
            <w:spacing w:before="0" w:after="0" w:line="360" w:lineRule="auto"/>
            <w:rPr>
              <w:rFonts w:eastAsiaTheme="minorEastAsia"/>
              <w:noProof/>
              <w:sz w:val="22"/>
              <w:lang w:eastAsia="lt-LT"/>
            </w:rPr>
          </w:pPr>
          <w:hyperlink w:anchor="_Toc186552297" w:history="1">
            <w:r w:rsidRPr="00571934">
              <w:rPr>
                <w:rStyle w:val="Hipersaitas"/>
                <w:rFonts w:ascii="Arial" w:hAnsi="Arial" w:cs="Arial"/>
                <w:noProof/>
                <w:sz w:val="18"/>
                <w:szCs w:val="20"/>
              </w:rPr>
              <w:t>3</w:t>
            </w:r>
            <w:r w:rsidRPr="00571934">
              <w:rPr>
                <w:rFonts w:eastAsiaTheme="minorEastAsia"/>
                <w:noProof/>
                <w:sz w:val="22"/>
                <w:lang w:eastAsia="lt-LT"/>
              </w:rPr>
              <w:tab/>
            </w:r>
            <w:r w:rsidRPr="00571934">
              <w:rPr>
                <w:rStyle w:val="Hipersaitas"/>
                <w:rFonts w:ascii="Arial" w:hAnsi="Arial" w:cs="Arial"/>
                <w:noProof/>
                <w:sz w:val="18"/>
                <w:szCs w:val="20"/>
              </w:rPr>
              <w:t>Sistemai keliami reikalavimai</w:t>
            </w:r>
            <w:r w:rsidRPr="00571934">
              <w:rPr>
                <w:noProof/>
                <w:webHidden/>
                <w:sz w:val="18"/>
                <w:szCs w:val="20"/>
              </w:rPr>
              <w:tab/>
            </w:r>
            <w:r w:rsidRPr="00571934">
              <w:rPr>
                <w:noProof/>
                <w:webHidden/>
                <w:sz w:val="18"/>
                <w:szCs w:val="20"/>
              </w:rPr>
              <w:fldChar w:fldCharType="begin"/>
            </w:r>
            <w:r w:rsidRPr="00571934">
              <w:rPr>
                <w:noProof/>
                <w:webHidden/>
                <w:sz w:val="18"/>
                <w:szCs w:val="20"/>
              </w:rPr>
              <w:instrText xml:space="preserve"> PAGEREF _Toc186552297 \h </w:instrText>
            </w:r>
            <w:r w:rsidRPr="00571934">
              <w:rPr>
                <w:noProof/>
                <w:webHidden/>
                <w:sz w:val="18"/>
                <w:szCs w:val="20"/>
              </w:rPr>
            </w:r>
            <w:r w:rsidRPr="00571934">
              <w:rPr>
                <w:noProof/>
                <w:webHidden/>
                <w:sz w:val="18"/>
                <w:szCs w:val="20"/>
              </w:rPr>
              <w:fldChar w:fldCharType="separate"/>
            </w:r>
            <w:r w:rsidR="008279D3">
              <w:rPr>
                <w:noProof/>
                <w:webHidden/>
                <w:sz w:val="18"/>
                <w:szCs w:val="20"/>
              </w:rPr>
              <w:t>7</w:t>
            </w:r>
            <w:r w:rsidRPr="00571934">
              <w:rPr>
                <w:noProof/>
                <w:webHidden/>
                <w:sz w:val="18"/>
                <w:szCs w:val="20"/>
              </w:rPr>
              <w:fldChar w:fldCharType="end"/>
            </w:r>
          </w:hyperlink>
        </w:p>
        <w:p w14:paraId="2FBCCF24" w14:textId="272E7812" w:rsidR="000834C8" w:rsidRPr="00571934" w:rsidRDefault="000834C8" w:rsidP="00571934">
          <w:pPr>
            <w:pStyle w:val="Turinys2"/>
            <w:tabs>
              <w:tab w:val="left" w:pos="1361"/>
              <w:tab w:val="right" w:leader="dot" w:pos="10252"/>
            </w:tabs>
            <w:spacing w:before="0" w:after="0" w:line="360" w:lineRule="auto"/>
            <w:rPr>
              <w:rFonts w:eastAsiaTheme="minorEastAsia"/>
              <w:noProof/>
              <w:sz w:val="22"/>
              <w:lang w:eastAsia="lt-LT"/>
            </w:rPr>
          </w:pPr>
          <w:hyperlink w:anchor="_Toc186552298" w:history="1">
            <w:r w:rsidRPr="00571934">
              <w:rPr>
                <w:rStyle w:val="Hipersaitas"/>
                <w:rFonts w:ascii="Arial" w:hAnsi="Arial" w:cs="Arial"/>
                <w:noProof/>
                <w:sz w:val="18"/>
                <w:szCs w:val="20"/>
              </w:rPr>
              <w:t>3.1</w:t>
            </w:r>
            <w:r w:rsidRPr="00571934">
              <w:rPr>
                <w:rFonts w:eastAsiaTheme="minorEastAsia"/>
                <w:noProof/>
                <w:sz w:val="22"/>
                <w:lang w:eastAsia="lt-LT"/>
              </w:rPr>
              <w:tab/>
            </w:r>
            <w:r w:rsidRPr="00571934">
              <w:rPr>
                <w:rStyle w:val="Hipersaitas"/>
                <w:rFonts w:ascii="Arial" w:hAnsi="Arial" w:cs="Arial"/>
                <w:noProof/>
                <w:sz w:val="18"/>
                <w:szCs w:val="20"/>
              </w:rPr>
              <w:t>Bendrosios nuostatos</w:t>
            </w:r>
            <w:r w:rsidRPr="00571934">
              <w:rPr>
                <w:noProof/>
                <w:webHidden/>
                <w:sz w:val="18"/>
                <w:szCs w:val="20"/>
              </w:rPr>
              <w:tab/>
            </w:r>
            <w:r w:rsidRPr="00571934">
              <w:rPr>
                <w:noProof/>
                <w:webHidden/>
                <w:sz w:val="18"/>
                <w:szCs w:val="20"/>
              </w:rPr>
              <w:fldChar w:fldCharType="begin"/>
            </w:r>
            <w:r w:rsidRPr="00571934">
              <w:rPr>
                <w:noProof/>
                <w:webHidden/>
                <w:sz w:val="18"/>
                <w:szCs w:val="20"/>
              </w:rPr>
              <w:instrText xml:space="preserve"> PAGEREF _Toc186552298 \h </w:instrText>
            </w:r>
            <w:r w:rsidRPr="00571934">
              <w:rPr>
                <w:noProof/>
                <w:webHidden/>
                <w:sz w:val="18"/>
                <w:szCs w:val="20"/>
              </w:rPr>
            </w:r>
            <w:r w:rsidRPr="00571934">
              <w:rPr>
                <w:noProof/>
                <w:webHidden/>
                <w:sz w:val="18"/>
                <w:szCs w:val="20"/>
              </w:rPr>
              <w:fldChar w:fldCharType="separate"/>
            </w:r>
            <w:r w:rsidR="008279D3">
              <w:rPr>
                <w:noProof/>
                <w:webHidden/>
                <w:sz w:val="18"/>
                <w:szCs w:val="20"/>
              </w:rPr>
              <w:t>7</w:t>
            </w:r>
            <w:r w:rsidRPr="00571934">
              <w:rPr>
                <w:noProof/>
                <w:webHidden/>
                <w:sz w:val="18"/>
                <w:szCs w:val="20"/>
              </w:rPr>
              <w:fldChar w:fldCharType="end"/>
            </w:r>
          </w:hyperlink>
        </w:p>
        <w:p w14:paraId="79637429" w14:textId="583BB34E" w:rsidR="000834C8" w:rsidRPr="00571934" w:rsidRDefault="000834C8" w:rsidP="00571934">
          <w:pPr>
            <w:pStyle w:val="Turinys2"/>
            <w:tabs>
              <w:tab w:val="left" w:pos="1361"/>
              <w:tab w:val="right" w:leader="dot" w:pos="10252"/>
            </w:tabs>
            <w:spacing w:before="0" w:after="0" w:line="360" w:lineRule="auto"/>
            <w:rPr>
              <w:rFonts w:eastAsiaTheme="minorEastAsia"/>
              <w:noProof/>
              <w:sz w:val="22"/>
              <w:lang w:eastAsia="lt-LT"/>
            </w:rPr>
          </w:pPr>
          <w:hyperlink w:anchor="_Toc186552299" w:history="1">
            <w:r w:rsidRPr="00571934">
              <w:rPr>
                <w:rStyle w:val="Hipersaitas"/>
                <w:rFonts w:ascii="Arial" w:hAnsi="Arial" w:cs="Arial"/>
                <w:noProof/>
                <w:sz w:val="18"/>
                <w:szCs w:val="20"/>
              </w:rPr>
              <w:t>3.2</w:t>
            </w:r>
            <w:r w:rsidRPr="00571934">
              <w:rPr>
                <w:rFonts w:eastAsiaTheme="minorEastAsia"/>
                <w:noProof/>
                <w:sz w:val="22"/>
                <w:lang w:eastAsia="lt-LT"/>
              </w:rPr>
              <w:tab/>
            </w:r>
            <w:r w:rsidRPr="00571934">
              <w:rPr>
                <w:rStyle w:val="Hipersaitas"/>
                <w:rFonts w:ascii="Arial" w:hAnsi="Arial" w:cs="Arial"/>
                <w:noProof/>
                <w:sz w:val="18"/>
                <w:szCs w:val="20"/>
              </w:rPr>
              <w:t>Funkciniai reikalavimai</w:t>
            </w:r>
            <w:r w:rsidRPr="00571934">
              <w:rPr>
                <w:noProof/>
                <w:webHidden/>
                <w:sz w:val="18"/>
                <w:szCs w:val="20"/>
              </w:rPr>
              <w:tab/>
            </w:r>
            <w:r w:rsidRPr="00571934">
              <w:rPr>
                <w:noProof/>
                <w:webHidden/>
                <w:sz w:val="18"/>
                <w:szCs w:val="20"/>
              </w:rPr>
              <w:fldChar w:fldCharType="begin"/>
            </w:r>
            <w:r w:rsidRPr="00571934">
              <w:rPr>
                <w:noProof/>
                <w:webHidden/>
                <w:sz w:val="18"/>
                <w:szCs w:val="20"/>
              </w:rPr>
              <w:instrText xml:space="preserve"> PAGEREF _Toc186552299 \h </w:instrText>
            </w:r>
            <w:r w:rsidRPr="00571934">
              <w:rPr>
                <w:noProof/>
                <w:webHidden/>
                <w:sz w:val="18"/>
                <w:szCs w:val="20"/>
              </w:rPr>
            </w:r>
            <w:r w:rsidRPr="00571934">
              <w:rPr>
                <w:noProof/>
                <w:webHidden/>
                <w:sz w:val="18"/>
                <w:szCs w:val="20"/>
              </w:rPr>
              <w:fldChar w:fldCharType="separate"/>
            </w:r>
            <w:r w:rsidR="008279D3">
              <w:rPr>
                <w:noProof/>
                <w:webHidden/>
                <w:sz w:val="18"/>
                <w:szCs w:val="20"/>
              </w:rPr>
              <w:t>9</w:t>
            </w:r>
            <w:r w:rsidRPr="00571934">
              <w:rPr>
                <w:noProof/>
                <w:webHidden/>
                <w:sz w:val="18"/>
                <w:szCs w:val="20"/>
              </w:rPr>
              <w:fldChar w:fldCharType="end"/>
            </w:r>
          </w:hyperlink>
        </w:p>
        <w:p w14:paraId="776C5229" w14:textId="022F129B" w:rsidR="000834C8" w:rsidRPr="00571934" w:rsidRDefault="000834C8" w:rsidP="00571934">
          <w:pPr>
            <w:pStyle w:val="Turinys3"/>
            <w:tabs>
              <w:tab w:val="left" w:pos="1920"/>
              <w:tab w:val="right" w:leader="dot" w:pos="10252"/>
            </w:tabs>
            <w:spacing w:before="0" w:after="0" w:line="360" w:lineRule="auto"/>
            <w:rPr>
              <w:rFonts w:eastAsiaTheme="minorEastAsia"/>
              <w:noProof/>
              <w:sz w:val="22"/>
              <w:lang w:eastAsia="lt-LT"/>
            </w:rPr>
          </w:pPr>
          <w:hyperlink w:anchor="_Toc186552300" w:history="1">
            <w:r w:rsidRPr="00571934">
              <w:rPr>
                <w:rStyle w:val="Hipersaitas"/>
                <w:noProof/>
                <w:sz w:val="18"/>
                <w:szCs w:val="20"/>
              </w:rPr>
              <w:t>3.2.1</w:t>
            </w:r>
            <w:r w:rsidRPr="00571934">
              <w:rPr>
                <w:rFonts w:eastAsiaTheme="minorEastAsia"/>
                <w:noProof/>
                <w:sz w:val="22"/>
                <w:lang w:eastAsia="lt-LT"/>
              </w:rPr>
              <w:tab/>
            </w:r>
            <w:r w:rsidRPr="00571934">
              <w:rPr>
                <w:rStyle w:val="Hipersaitas"/>
                <w:noProof/>
                <w:sz w:val="18"/>
                <w:szCs w:val="20"/>
              </w:rPr>
              <w:t>Bendri funkciniai reikalavimai</w:t>
            </w:r>
            <w:r w:rsidRPr="00571934">
              <w:rPr>
                <w:noProof/>
                <w:webHidden/>
                <w:sz w:val="18"/>
                <w:szCs w:val="20"/>
              </w:rPr>
              <w:tab/>
            </w:r>
            <w:r w:rsidRPr="00571934">
              <w:rPr>
                <w:noProof/>
                <w:webHidden/>
                <w:sz w:val="18"/>
                <w:szCs w:val="20"/>
              </w:rPr>
              <w:fldChar w:fldCharType="begin"/>
            </w:r>
            <w:r w:rsidRPr="00571934">
              <w:rPr>
                <w:noProof/>
                <w:webHidden/>
                <w:sz w:val="18"/>
                <w:szCs w:val="20"/>
              </w:rPr>
              <w:instrText xml:space="preserve"> PAGEREF _Toc186552300 \h </w:instrText>
            </w:r>
            <w:r w:rsidRPr="00571934">
              <w:rPr>
                <w:noProof/>
                <w:webHidden/>
                <w:sz w:val="18"/>
                <w:szCs w:val="20"/>
              </w:rPr>
            </w:r>
            <w:r w:rsidRPr="00571934">
              <w:rPr>
                <w:noProof/>
                <w:webHidden/>
                <w:sz w:val="18"/>
                <w:szCs w:val="20"/>
              </w:rPr>
              <w:fldChar w:fldCharType="separate"/>
            </w:r>
            <w:r w:rsidR="008279D3">
              <w:rPr>
                <w:noProof/>
                <w:webHidden/>
                <w:sz w:val="18"/>
                <w:szCs w:val="20"/>
              </w:rPr>
              <w:t>9</w:t>
            </w:r>
            <w:r w:rsidRPr="00571934">
              <w:rPr>
                <w:noProof/>
                <w:webHidden/>
                <w:sz w:val="18"/>
                <w:szCs w:val="20"/>
              </w:rPr>
              <w:fldChar w:fldCharType="end"/>
            </w:r>
          </w:hyperlink>
        </w:p>
        <w:p w14:paraId="1198E61C" w14:textId="303AFBFD" w:rsidR="000834C8" w:rsidRPr="00571934" w:rsidRDefault="000834C8" w:rsidP="00571934">
          <w:pPr>
            <w:pStyle w:val="Turinys3"/>
            <w:tabs>
              <w:tab w:val="left" w:pos="1920"/>
              <w:tab w:val="right" w:leader="dot" w:pos="10252"/>
            </w:tabs>
            <w:spacing w:before="0" w:after="0" w:line="360" w:lineRule="auto"/>
            <w:rPr>
              <w:rFonts w:eastAsiaTheme="minorEastAsia"/>
              <w:noProof/>
              <w:sz w:val="22"/>
              <w:lang w:eastAsia="lt-LT"/>
            </w:rPr>
          </w:pPr>
          <w:hyperlink w:anchor="_Toc186552301" w:history="1">
            <w:r w:rsidRPr="00571934">
              <w:rPr>
                <w:rStyle w:val="Hipersaitas"/>
                <w:rFonts w:ascii="Arial" w:hAnsi="Arial" w:cs="Arial"/>
                <w:noProof/>
                <w:sz w:val="18"/>
                <w:szCs w:val="20"/>
              </w:rPr>
              <w:t>3.2.2</w:t>
            </w:r>
            <w:r w:rsidRPr="00571934">
              <w:rPr>
                <w:rFonts w:eastAsiaTheme="minorEastAsia"/>
                <w:noProof/>
                <w:sz w:val="22"/>
                <w:lang w:eastAsia="lt-LT"/>
              </w:rPr>
              <w:tab/>
            </w:r>
            <w:r w:rsidRPr="00571934">
              <w:rPr>
                <w:rStyle w:val="Hipersaitas"/>
                <w:rFonts w:ascii="Arial" w:hAnsi="Arial" w:cs="Arial"/>
                <w:noProof/>
                <w:sz w:val="18"/>
                <w:szCs w:val="20"/>
              </w:rPr>
              <w:t>Bendrosios apskaitos procesai</w:t>
            </w:r>
            <w:r w:rsidRPr="00571934">
              <w:rPr>
                <w:noProof/>
                <w:webHidden/>
                <w:sz w:val="18"/>
                <w:szCs w:val="20"/>
              </w:rPr>
              <w:tab/>
            </w:r>
            <w:r w:rsidRPr="00571934">
              <w:rPr>
                <w:noProof/>
                <w:webHidden/>
                <w:sz w:val="18"/>
                <w:szCs w:val="20"/>
              </w:rPr>
              <w:fldChar w:fldCharType="begin"/>
            </w:r>
            <w:r w:rsidRPr="00571934">
              <w:rPr>
                <w:noProof/>
                <w:webHidden/>
                <w:sz w:val="18"/>
                <w:szCs w:val="20"/>
              </w:rPr>
              <w:instrText xml:space="preserve"> PAGEREF _Toc186552301 \h </w:instrText>
            </w:r>
            <w:r w:rsidRPr="00571934">
              <w:rPr>
                <w:noProof/>
                <w:webHidden/>
                <w:sz w:val="18"/>
                <w:szCs w:val="20"/>
              </w:rPr>
            </w:r>
            <w:r w:rsidRPr="00571934">
              <w:rPr>
                <w:noProof/>
                <w:webHidden/>
                <w:sz w:val="18"/>
                <w:szCs w:val="20"/>
              </w:rPr>
              <w:fldChar w:fldCharType="separate"/>
            </w:r>
            <w:r w:rsidR="008279D3">
              <w:rPr>
                <w:noProof/>
                <w:webHidden/>
                <w:sz w:val="18"/>
                <w:szCs w:val="20"/>
              </w:rPr>
              <w:t>10</w:t>
            </w:r>
            <w:r w:rsidRPr="00571934">
              <w:rPr>
                <w:noProof/>
                <w:webHidden/>
                <w:sz w:val="18"/>
                <w:szCs w:val="20"/>
              </w:rPr>
              <w:fldChar w:fldCharType="end"/>
            </w:r>
          </w:hyperlink>
        </w:p>
        <w:p w14:paraId="31C07359" w14:textId="34DF9946" w:rsidR="000834C8" w:rsidRPr="00571934" w:rsidRDefault="000834C8" w:rsidP="00571934">
          <w:pPr>
            <w:pStyle w:val="Turinys3"/>
            <w:tabs>
              <w:tab w:val="left" w:pos="1920"/>
              <w:tab w:val="right" w:leader="dot" w:pos="10252"/>
            </w:tabs>
            <w:spacing w:before="0" w:after="0" w:line="360" w:lineRule="auto"/>
            <w:rPr>
              <w:rFonts w:eastAsiaTheme="minorEastAsia"/>
              <w:noProof/>
              <w:sz w:val="22"/>
              <w:lang w:eastAsia="lt-LT"/>
            </w:rPr>
          </w:pPr>
          <w:hyperlink w:anchor="_Toc186552302" w:history="1">
            <w:r w:rsidRPr="00571934">
              <w:rPr>
                <w:rStyle w:val="Hipersaitas"/>
                <w:noProof/>
                <w:sz w:val="18"/>
                <w:szCs w:val="20"/>
              </w:rPr>
              <w:t>3.2.3</w:t>
            </w:r>
            <w:r w:rsidRPr="00571934">
              <w:rPr>
                <w:rFonts w:eastAsiaTheme="minorEastAsia"/>
                <w:noProof/>
                <w:sz w:val="22"/>
                <w:lang w:eastAsia="lt-LT"/>
              </w:rPr>
              <w:tab/>
            </w:r>
            <w:r w:rsidRPr="00571934">
              <w:rPr>
                <w:rStyle w:val="Hipersaitas"/>
                <w:noProof/>
                <w:sz w:val="18"/>
                <w:szCs w:val="20"/>
              </w:rPr>
              <w:t>Pardavimai / pirkimai / ateinančių laikotarpių apskaita</w:t>
            </w:r>
            <w:r w:rsidRPr="00571934">
              <w:rPr>
                <w:noProof/>
                <w:webHidden/>
                <w:sz w:val="18"/>
                <w:szCs w:val="20"/>
              </w:rPr>
              <w:tab/>
            </w:r>
            <w:r w:rsidRPr="00571934">
              <w:rPr>
                <w:noProof/>
                <w:webHidden/>
                <w:sz w:val="18"/>
                <w:szCs w:val="20"/>
              </w:rPr>
              <w:fldChar w:fldCharType="begin"/>
            </w:r>
            <w:r w:rsidRPr="00571934">
              <w:rPr>
                <w:noProof/>
                <w:webHidden/>
                <w:sz w:val="18"/>
                <w:szCs w:val="20"/>
              </w:rPr>
              <w:instrText xml:space="preserve"> PAGEREF _Toc186552302 \h </w:instrText>
            </w:r>
            <w:r w:rsidRPr="00571934">
              <w:rPr>
                <w:noProof/>
                <w:webHidden/>
                <w:sz w:val="18"/>
                <w:szCs w:val="20"/>
              </w:rPr>
            </w:r>
            <w:r w:rsidRPr="00571934">
              <w:rPr>
                <w:noProof/>
                <w:webHidden/>
                <w:sz w:val="18"/>
                <w:szCs w:val="20"/>
              </w:rPr>
              <w:fldChar w:fldCharType="separate"/>
            </w:r>
            <w:r w:rsidR="008279D3">
              <w:rPr>
                <w:noProof/>
                <w:webHidden/>
                <w:sz w:val="18"/>
                <w:szCs w:val="20"/>
              </w:rPr>
              <w:t>12</w:t>
            </w:r>
            <w:r w:rsidRPr="00571934">
              <w:rPr>
                <w:noProof/>
                <w:webHidden/>
                <w:sz w:val="18"/>
                <w:szCs w:val="20"/>
              </w:rPr>
              <w:fldChar w:fldCharType="end"/>
            </w:r>
          </w:hyperlink>
        </w:p>
        <w:p w14:paraId="3F15F97F" w14:textId="2944B620" w:rsidR="000834C8" w:rsidRPr="00571934" w:rsidRDefault="000834C8" w:rsidP="00571934">
          <w:pPr>
            <w:pStyle w:val="Turinys3"/>
            <w:tabs>
              <w:tab w:val="left" w:pos="1920"/>
              <w:tab w:val="right" w:leader="dot" w:pos="10252"/>
            </w:tabs>
            <w:spacing w:before="0" w:after="0" w:line="360" w:lineRule="auto"/>
            <w:rPr>
              <w:rFonts w:eastAsiaTheme="minorEastAsia"/>
              <w:noProof/>
              <w:sz w:val="22"/>
              <w:lang w:eastAsia="lt-LT"/>
            </w:rPr>
          </w:pPr>
          <w:hyperlink w:anchor="_Toc186552303" w:history="1">
            <w:r w:rsidRPr="00571934">
              <w:rPr>
                <w:rStyle w:val="Hipersaitas"/>
                <w:noProof/>
                <w:sz w:val="18"/>
                <w:szCs w:val="20"/>
              </w:rPr>
              <w:t>3.2.4</w:t>
            </w:r>
            <w:r w:rsidRPr="00571934">
              <w:rPr>
                <w:rFonts w:eastAsiaTheme="minorEastAsia"/>
                <w:noProof/>
                <w:sz w:val="22"/>
                <w:lang w:eastAsia="lt-LT"/>
              </w:rPr>
              <w:tab/>
            </w:r>
            <w:r w:rsidRPr="00571934">
              <w:rPr>
                <w:rStyle w:val="Hipersaitas"/>
                <w:noProof/>
                <w:sz w:val="18"/>
                <w:szCs w:val="20"/>
              </w:rPr>
              <w:t>Atsiskaitymai / bankai / skolos</w:t>
            </w:r>
            <w:r w:rsidRPr="00571934">
              <w:rPr>
                <w:noProof/>
                <w:webHidden/>
                <w:sz w:val="18"/>
                <w:szCs w:val="20"/>
              </w:rPr>
              <w:tab/>
            </w:r>
            <w:r w:rsidRPr="00571934">
              <w:rPr>
                <w:noProof/>
                <w:webHidden/>
                <w:sz w:val="18"/>
                <w:szCs w:val="20"/>
              </w:rPr>
              <w:fldChar w:fldCharType="begin"/>
            </w:r>
            <w:r w:rsidRPr="00571934">
              <w:rPr>
                <w:noProof/>
                <w:webHidden/>
                <w:sz w:val="18"/>
                <w:szCs w:val="20"/>
              </w:rPr>
              <w:instrText xml:space="preserve"> PAGEREF _Toc186552303 \h </w:instrText>
            </w:r>
            <w:r w:rsidRPr="00571934">
              <w:rPr>
                <w:noProof/>
                <w:webHidden/>
                <w:sz w:val="18"/>
                <w:szCs w:val="20"/>
              </w:rPr>
            </w:r>
            <w:r w:rsidRPr="00571934">
              <w:rPr>
                <w:noProof/>
                <w:webHidden/>
                <w:sz w:val="18"/>
                <w:szCs w:val="20"/>
              </w:rPr>
              <w:fldChar w:fldCharType="separate"/>
            </w:r>
            <w:r w:rsidR="008279D3">
              <w:rPr>
                <w:noProof/>
                <w:webHidden/>
                <w:sz w:val="18"/>
                <w:szCs w:val="20"/>
              </w:rPr>
              <w:t>16</w:t>
            </w:r>
            <w:r w:rsidRPr="00571934">
              <w:rPr>
                <w:noProof/>
                <w:webHidden/>
                <w:sz w:val="18"/>
                <w:szCs w:val="20"/>
              </w:rPr>
              <w:fldChar w:fldCharType="end"/>
            </w:r>
          </w:hyperlink>
        </w:p>
        <w:p w14:paraId="491140A6" w14:textId="7979335C" w:rsidR="000834C8" w:rsidRPr="00571934" w:rsidRDefault="000834C8" w:rsidP="00571934">
          <w:pPr>
            <w:pStyle w:val="Turinys3"/>
            <w:tabs>
              <w:tab w:val="left" w:pos="1920"/>
              <w:tab w:val="right" w:leader="dot" w:pos="10252"/>
            </w:tabs>
            <w:spacing w:before="0" w:after="0" w:line="360" w:lineRule="auto"/>
            <w:rPr>
              <w:rFonts w:eastAsiaTheme="minorEastAsia"/>
              <w:noProof/>
              <w:sz w:val="22"/>
              <w:lang w:eastAsia="lt-LT"/>
            </w:rPr>
          </w:pPr>
          <w:hyperlink w:anchor="_Toc186552304" w:history="1">
            <w:r w:rsidRPr="00571934">
              <w:rPr>
                <w:rStyle w:val="Hipersaitas"/>
                <w:noProof/>
                <w:sz w:val="18"/>
                <w:szCs w:val="20"/>
              </w:rPr>
              <w:t>3.2.5</w:t>
            </w:r>
            <w:r w:rsidRPr="00571934">
              <w:rPr>
                <w:rFonts w:eastAsiaTheme="minorEastAsia"/>
                <w:noProof/>
                <w:sz w:val="22"/>
                <w:lang w:eastAsia="lt-LT"/>
              </w:rPr>
              <w:tab/>
            </w:r>
            <w:r w:rsidRPr="00571934">
              <w:rPr>
                <w:rStyle w:val="Hipersaitas"/>
                <w:noProof/>
                <w:sz w:val="18"/>
                <w:szCs w:val="20"/>
              </w:rPr>
              <w:t>Sandėliai / atsargos / mažaverčio turto apskaita</w:t>
            </w:r>
            <w:r w:rsidRPr="00571934">
              <w:rPr>
                <w:noProof/>
                <w:webHidden/>
                <w:sz w:val="18"/>
                <w:szCs w:val="20"/>
              </w:rPr>
              <w:tab/>
            </w:r>
            <w:r w:rsidRPr="00571934">
              <w:rPr>
                <w:noProof/>
                <w:webHidden/>
                <w:sz w:val="18"/>
                <w:szCs w:val="20"/>
              </w:rPr>
              <w:fldChar w:fldCharType="begin"/>
            </w:r>
            <w:r w:rsidRPr="00571934">
              <w:rPr>
                <w:noProof/>
                <w:webHidden/>
                <w:sz w:val="18"/>
                <w:szCs w:val="20"/>
              </w:rPr>
              <w:instrText xml:space="preserve"> PAGEREF _Toc186552304 \h </w:instrText>
            </w:r>
            <w:r w:rsidRPr="00571934">
              <w:rPr>
                <w:noProof/>
                <w:webHidden/>
                <w:sz w:val="18"/>
                <w:szCs w:val="20"/>
              </w:rPr>
            </w:r>
            <w:r w:rsidRPr="00571934">
              <w:rPr>
                <w:noProof/>
                <w:webHidden/>
                <w:sz w:val="18"/>
                <w:szCs w:val="20"/>
              </w:rPr>
              <w:fldChar w:fldCharType="separate"/>
            </w:r>
            <w:r w:rsidR="008279D3">
              <w:rPr>
                <w:noProof/>
                <w:webHidden/>
                <w:sz w:val="18"/>
                <w:szCs w:val="20"/>
              </w:rPr>
              <w:t>19</w:t>
            </w:r>
            <w:r w:rsidRPr="00571934">
              <w:rPr>
                <w:noProof/>
                <w:webHidden/>
                <w:sz w:val="18"/>
                <w:szCs w:val="20"/>
              </w:rPr>
              <w:fldChar w:fldCharType="end"/>
            </w:r>
          </w:hyperlink>
        </w:p>
        <w:p w14:paraId="35E9ED08" w14:textId="5377D376" w:rsidR="000834C8" w:rsidRPr="00571934" w:rsidRDefault="000834C8" w:rsidP="00571934">
          <w:pPr>
            <w:pStyle w:val="Turinys3"/>
            <w:tabs>
              <w:tab w:val="left" w:pos="1920"/>
              <w:tab w:val="right" w:leader="dot" w:pos="10252"/>
            </w:tabs>
            <w:spacing w:before="0" w:after="0" w:line="360" w:lineRule="auto"/>
            <w:rPr>
              <w:rFonts w:eastAsiaTheme="minorEastAsia"/>
              <w:noProof/>
              <w:sz w:val="22"/>
              <w:lang w:eastAsia="lt-LT"/>
            </w:rPr>
          </w:pPr>
          <w:hyperlink w:anchor="_Toc186552305" w:history="1">
            <w:r w:rsidRPr="00571934">
              <w:rPr>
                <w:rStyle w:val="Hipersaitas"/>
                <w:noProof/>
                <w:sz w:val="18"/>
                <w:szCs w:val="20"/>
              </w:rPr>
              <w:t>3.2.6</w:t>
            </w:r>
            <w:r w:rsidRPr="00571934">
              <w:rPr>
                <w:rFonts w:eastAsiaTheme="minorEastAsia"/>
                <w:noProof/>
                <w:sz w:val="22"/>
                <w:lang w:eastAsia="lt-LT"/>
              </w:rPr>
              <w:tab/>
            </w:r>
            <w:r w:rsidRPr="00571934">
              <w:rPr>
                <w:rStyle w:val="Hipersaitas"/>
                <w:noProof/>
                <w:sz w:val="18"/>
                <w:szCs w:val="20"/>
              </w:rPr>
              <w:t>Ilgalaikio turto / nebaigtos statybos apskaita</w:t>
            </w:r>
            <w:r w:rsidRPr="00571934">
              <w:rPr>
                <w:noProof/>
                <w:webHidden/>
                <w:sz w:val="18"/>
                <w:szCs w:val="20"/>
              </w:rPr>
              <w:tab/>
            </w:r>
            <w:r w:rsidRPr="00571934">
              <w:rPr>
                <w:noProof/>
                <w:webHidden/>
                <w:sz w:val="18"/>
                <w:szCs w:val="20"/>
              </w:rPr>
              <w:fldChar w:fldCharType="begin"/>
            </w:r>
            <w:r w:rsidRPr="00571934">
              <w:rPr>
                <w:noProof/>
                <w:webHidden/>
                <w:sz w:val="18"/>
                <w:szCs w:val="20"/>
              </w:rPr>
              <w:instrText xml:space="preserve"> PAGEREF _Toc186552305 \h </w:instrText>
            </w:r>
            <w:r w:rsidRPr="00571934">
              <w:rPr>
                <w:noProof/>
                <w:webHidden/>
                <w:sz w:val="18"/>
                <w:szCs w:val="20"/>
              </w:rPr>
            </w:r>
            <w:r w:rsidRPr="00571934">
              <w:rPr>
                <w:noProof/>
                <w:webHidden/>
                <w:sz w:val="18"/>
                <w:szCs w:val="20"/>
              </w:rPr>
              <w:fldChar w:fldCharType="separate"/>
            </w:r>
            <w:r w:rsidR="008279D3">
              <w:rPr>
                <w:noProof/>
                <w:webHidden/>
                <w:sz w:val="18"/>
                <w:szCs w:val="20"/>
              </w:rPr>
              <w:t>21</w:t>
            </w:r>
            <w:r w:rsidRPr="00571934">
              <w:rPr>
                <w:noProof/>
                <w:webHidden/>
                <w:sz w:val="18"/>
                <w:szCs w:val="20"/>
              </w:rPr>
              <w:fldChar w:fldCharType="end"/>
            </w:r>
          </w:hyperlink>
        </w:p>
        <w:p w14:paraId="6A3725BE" w14:textId="6E02799E" w:rsidR="000834C8" w:rsidRPr="00571934" w:rsidRDefault="000834C8" w:rsidP="00571934">
          <w:pPr>
            <w:pStyle w:val="Turinys3"/>
            <w:tabs>
              <w:tab w:val="left" w:pos="1920"/>
              <w:tab w:val="right" w:leader="dot" w:pos="10252"/>
            </w:tabs>
            <w:spacing w:before="0" w:after="0" w:line="360" w:lineRule="auto"/>
            <w:rPr>
              <w:rFonts w:eastAsiaTheme="minorEastAsia"/>
              <w:noProof/>
              <w:sz w:val="22"/>
              <w:lang w:eastAsia="lt-LT"/>
            </w:rPr>
          </w:pPr>
          <w:hyperlink w:anchor="_Toc186552306" w:history="1">
            <w:r w:rsidRPr="00571934">
              <w:rPr>
                <w:rStyle w:val="Hipersaitas"/>
                <w:noProof/>
                <w:sz w:val="18"/>
                <w:szCs w:val="20"/>
              </w:rPr>
              <w:t>3.2.7</w:t>
            </w:r>
            <w:r w:rsidRPr="00571934">
              <w:rPr>
                <w:rFonts w:eastAsiaTheme="minorEastAsia"/>
                <w:noProof/>
                <w:sz w:val="22"/>
                <w:lang w:eastAsia="lt-LT"/>
              </w:rPr>
              <w:tab/>
            </w:r>
            <w:r w:rsidRPr="00571934">
              <w:rPr>
                <w:rStyle w:val="Hipersaitas"/>
                <w:noProof/>
                <w:sz w:val="18"/>
                <w:szCs w:val="20"/>
              </w:rPr>
              <w:t>Reguliacinė apskaita</w:t>
            </w:r>
            <w:r w:rsidRPr="00571934">
              <w:rPr>
                <w:noProof/>
                <w:webHidden/>
                <w:sz w:val="18"/>
                <w:szCs w:val="20"/>
              </w:rPr>
              <w:tab/>
            </w:r>
            <w:r w:rsidRPr="00571934">
              <w:rPr>
                <w:noProof/>
                <w:webHidden/>
                <w:sz w:val="18"/>
                <w:szCs w:val="20"/>
              </w:rPr>
              <w:fldChar w:fldCharType="begin"/>
            </w:r>
            <w:r w:rsidRPr="00571934">
              <w:rPr>
                <w:noProof/>
                <w:webHidden/>
                <w:sz w:val="18"/>
                <w:szCs w:val="20"/>
              </w:rPr>
              <w:instrText xml:space="preserve"> PAGEREF _Toc186552306 \h </w:instrText>
            </w:r>
            <w:r w:rsidRPr="00571934">
              <w:rPr>
                <w:noProof/>
                <w:webHidden/>
                <w:sz w:val="18"/>
                <w:szCs w:val="20"/>
              </w:rPr>
            </w:r>
            <w:r w:rsidRPr="00571934">
              <w:rPr>
                <w:noProof/>
                <w:webHidden/>
                <w:sz w:val="18"/>
                <w:szCs w:val="20"/>
              </w:rPr>
              <w:fldChar w:fldCharType="separate"/>
            </w:r>
            <w:r w:rsidR="008279D3">
              <w:rPr>
                <w:noProof/>
                <w:webHidden/>
                <w:sz w:val="18"/>
                <w:szCs w:val="20"/>
              </w:rPr>
              <w:t>26</w:t>
            </w:r>
            <w:r w:rsidRPr="00571934">
              <w:rPr>
                <w:noProof/>
                <w:webHidden/>
                <w:sz w:val="18"/>
                <w:szCs w:val="20"/>
              </w:rPr>
              <w:fldChar w:fldCharType="end"/>
            </w:r>
          </w:hyperlink>
        </w:p>
        <w:p w14:paraId="60AFE20F" w14:textId="60264540" w:rsidR="000834C8" w:rsidRPr="00571934" w:rsidRDefault="000834C8" w:rsidP="00571934">
          <w:pPr>
            <w:pStyle w:val="Turinys2"/>
            <w:tabs>
              <w:tab w:val="left" w:pos="1361"/>
              <w:tab w:val="right" w:leader="dot" w:pos="10252"/>
            </w:tabs>
            <w:spacing w:before="0" w:after="0" w:line="360" w:lineRule="auto"/>
            <w:rPr>
              <w:rFonts w:eastAsiaTheme="minorEastAsia"/>
              <w:noProof/>
              <w:sz w:val="22"/>
              <w:lang w:eastAsia="lt-LT"/>
            </w:rPr>
          </w:pPr>
          <w:hyperlink w:anchor="_Toc186552307" w:history="1">
            <w:r w:rsidRPr="00571934">
              <w:rPr>
                <w:rStyle w:val="Hipersaitas"/>
                <w:rFonts w:ascii="Arial" w:hAnsi="Arial" w:cs="Arial"/>
                <w:noProof/>
                <w:sz w:val="18"/>
                <w:szCs w:val="20"/>
              </w:rPr>
              <w:t>3.3</w:t>
            </w:r>
            <w:r w:rsidRPr="00571934">
              <w:rPr>
                <w:rFonts w:eastAsiaTheme="minorEastAsia"/>
                <w:noProof/>
                <w:sz w:val="22"/>
                <w:lang w:eastAsia="lt-LT"/>
              </w:rPr>
              <w:tab/>
            </w:r>
            <w:r w:rsidRPr="00571934">
              <w:rPr>
                <w:rStyle w:val="Hipersaitas"/>
                <w:rFonts w:ascii="Arial" w:hAnsi="Arial" w:cs="Arial"/>
                <w:noProof/>
                <w:sz w:val="18"/>
                <w:szCs w:val="20"/>
              </w:rPr>
              <w:t>Nefunkciniai reikalavimai</w:t>
            </w:r>
            <w:r w:rsidRPr="00571934">
              <w:rPr>
                <w:noProof/>
                <w:webHidden/>
                <w:sz w:val="18"/>
                <w:szCs w:val="20"/>
              </w:rPr>
              <w:tab/>
            </w:r>
            <w:r w:rsidRPr="00571934">
              <w:rPr>
                <w:noProof/>
                <w:webHidden/>
                <w:sz w:val="18"/>
                <w:szCs w:val="20"/>
              </w:rPr>
              <w:fldChar w:fldCharType="begin"/>
            </w:r>
            <w:r w:rsidRPr="00571934">
              <w:rPr>
                <w:noProof/>
                <w:webHidden/>
                <w:sz w:val="18"/>
                <w:szCs w:val="20"/>
              </w:rPr>
              <w:instrText xml:space="preserve"> PAGEREF _Toc186552307 \h </w:instrText>
            </w:r>
            <w:r w:rsidRPr="00571934">
              <w:rPr>
                <w:noProof/>
                <w:webHidden/>
                <w:sz w:val="18"/>
                <w:szCs w:val="20"/>
              </w:rPr>
            </w:r>
            <w:r w:rsidRPr="00571934">
              <w:rPr>
                <w:noProof/>
                <w:webHidden/>
                <w:sz w:val="18"/>
                <w:szCs w:val="20"/>
              </w:rPr>
              <w:fldChar w:fldCharType="separate"/>
            </w:r>
            <w:r w:rsidR="008279D3">
              <w:rPr>
                <w:noProof/>
                <w:webHidden/>
                <w:sz w:val="18"/>
                <w:szCs w:val="20"/>
              </w:rPr>
              <w:t>27</w:t>
            </w:r>
            <w:r w:rsidRPr="00571934">
              <w:rPr>
                <w:noProof/>
                <w:webHidden/>
                <w:sz w:val="18"/>
                <w:szCs w:val="20"/>
              </w:rPr>
              <w:fldChar w:fldCharType="end"/>
            </w:r>
          </w:hyperlink>
        </w:p>
        <w:p w14:paraId="568032D6" w14:textId="026A6D7A" w:rsidR="000834C8" w:rsidRPr="00571934" w:rsidRDefault="000834C8" w:rsidP="00571934">
          <w:pPr>
            <w:pStyle w:val="Turinys3"/>
            <w:tabs>
              <w:tab w:val="left" w:pos="1920"/>
              <w:tab w:val="right" w:leader="dot" w:pos="10252"/>
            </w:tabs>
            <w:spacing w:before="0" w:after="0" w:line="360" w:lineRule="auto"/>
            <w:rPr>
              <w:rFonts w:eastAsiaTheme="minorEastAsia"/>
              <w:noProof/>
              <w:sz w:val="22"/>
              <w:lang w:eastAsia="lt-LT"/>
            </w:rPr>
          </w:pPr>
          <w:hyperlink w:anchor="_Toc186552308" w:history="1">
            <w:r w:rsidRPr="00571934">
              <w:rPr>
                <w:rStyle w:val="Hipersaitas"/>
                <w:rFonts w:ascii="Arial" w:hAnsi="Arial" w:cs="Arial"/>
                <w:noProof/>
                <w:sz w:val="18"/>
                <w:szCs w:val="20"/>
              </w:rPr>
              <w:t>3.3.1</w:t>
            </w:r>
            <w:r w:rsidRPr="00571934">
              <w:rPr>
                <w:rFonts w:eastAsiaTheme="minorEastAsia"/>
                <w:noProof/>
                <w:sz w:val="22"/>
                <w:lang w:eastAsia="lt-LT"/>
              </w:rPr>
              <w:tab/>
            </w:r>
            <w:r w:rsidRPr="00571934">
              <w:rPr>
                <w:rStyle w:val="Hipersaitas"/>
                <w:rFonts w:ascii="Arial" w:hAnsi="Arial" w:cs="Arial"/>
                <w:noProof/>
                <w:sz w:val="18"/>
                <w:szCs w:val="20"/>
              </w:rPr>
              <w:t>Technologinės architektūros reikalavimai</w:t>
            </w:r>
            <w:r w:rsidRPr="00571934">
              <w:rPr>
                <w:noProof/>
                <w:webHidden/>
                <w:sz w:val="18"/>
                <w:szCs w:val="20"/>
              </w:rPr>
              <w:tab/>
            </w:r>
            <w:r w:rsidRPr="00571934">
              <w:rPr>
                <w:noProof/>
                <w:webHidden/>
                <w:sz w:val="18"/>
                <w:szCs w:val="20"/>
              </w:rPr>
              <w:fldChar w:fldCharType="begin"/>
            </w:r>
            <w:r w:rsidRPr="00571934">
              <w:rPr>
                <w:noProof/>
                <w:webHidden/>
                <w:sz w:val="18"/>
                <w:szCs w:val="20"/>
              </w:rPr>
              <w:instrText xml:space="preserve"> PAGEREF _Toc186552308 \h </w:instrText>
            </w:r>
            <w:r w:rsidRPr="00571934">
              <w:rPr>
                <w:noProof/>
                <w:webHidden/>
                <w:sz w:val="18"/>
                <w:szCs w:val="20"/>
              </w:rPr>
            </w:r>
            <w:r w:rsidRPr="00571934">
              <w:rPr>
                <w:noProof/>
                <w:webHidden/>
                <w:sz w:val="18"/>
                <w:szCs w:val="20"/>
              </w:rPr>
              <w:fldChar w:fldCharType="separate"/>
            </w:r>
            <w:r w:rsidR="008279D3">
              <w:rPr>
                <w:noProof/>
                <w:webHidden/>
                <w:sz w:val="18"/>
                <w:szCs w:val="20"/>
              </w:rPr>
              <w:t>27</w:t>
            </w:r>
            <w:r w:rsidRPr="00571934">
              <w:rPr>
                <w:noProof/>
                <w:webHidden/>
                <w:sz w:val="18"/>
                <w:szCs w:val="20"/>
              </w:rPr>
              <w:fldChar w:fldCharType="end"/>
            </w:r>
          </w:hyperlink>
        </w:p>
        <w:p w14:paraId="0F2B3055" w14:textId="5B15D801" w:rsidR="000834C8" w:rsidRPr="00571934" w:rsidRDefault="000834C8" w:rsidP="00571934">
          <w:pPr>
            <w:pStyle w:val="Turinys3"/>
            <w:tabs>
              <w:tab w:val="left" w:pos="1920"/>
              <w:tab w:val="right" w:leader="dot" w:pos="10252"/>
            </w:tabs>
            <w:spacing w:before="0" w:after="0" w:line="360" w:lineRule="auto"/>
            <w:rPr>
              <w:rFonts w:eastAsiaTheme="minorEastAsia"/>
              <w:noProof/>
              <w:sz w:val="22"/>
              <w:lang w:eastAsia="lt-LT"/>
            </w:rPr>
          </w:pPr>
          <w:hyperlink w:anchor="_Toc186552309" w:history="1">
            <w:r w:rsidRPr="00571934">
              <w:rPr>
                <w:rStyle w:val="Hipersaitas"/>
                <w:rFonts w:ascii="Arial" w:hAnsi="Arial" w:cs="Arial"/>
                <w:noProof/>
                <w:sz w:val="18"/>
                <w:szCs w:val="20"/>
              </w:rPr>
              <w:t>3.3.2</w:t>
            </w:r>
            <w:r w:rsidRPr="00571934">
              <w:rPr>
                <w:rFonts w:eastAsiaTheme="minorEastAsia"/>
                <w:noProof/>
                <w:sz w:val="22"/>
                <w:lang w:eastAsia="lt-LT"/>
              </w:rPr>
              <w:tab/>
            </w:r>
            <w:r w:rsidRPr="00571934">
              <w:rPr>
                <w:rStyle w:val="Hipersaitas"/>
                <w:rFonts w:ascii="Arial" w:hAnsi="Arial" w:cs="Arial"/>
                <w:noProof/>
                <w:sz w:val="18"/>
                <w:szCs w:val="20"/>
              </w:rPr>
              <w:t>Saugos architektūros reikalavimai</w:t>
            </w:r>
            <w:r w:rsidRPr="00571934">
              <w:rPr>
                <w:noProof/>
                <w:webHidden/>
                <w:sz w:val="18"/>
                <w:szCs w:val="20"/>
              </w:rPr>
              <w:tab/>
            </w:r>
            <w:r w:rsidRPr="00571934">
              <w:rPr>
                <w:noProof/>
                <w:webHidden/>
                <w:sz w:val="18"/>
                <w:szCs w:val="20"/>
              </w:rPr>
              <w:fldChar w:fldCharType="begin"/>
            </w:r>
            <w:r w:rsidRPr="00571934">
              <w:rPr>
                <w:noProof/>
                <w:webHidden/>
                <w:sz w:val="18"/>
                <w:szCs w:val="20"/>
              </w:rPr>
              <w:instrText xml:space="preserve"> PAGEREF _Toc186552309 \h </w:instrText>
            </w:r>
            <w:r w:rsidRPr="00571934">
              <w:rPr>
                <w:noProof/>
                <w:webHidden/>
                <w:sz w:val="18"/>
                <w:szCs w:val="20"/>
              </w:rPr>
            </w:r>
            <w:r w:rsidRPr="00571934">
              <w:rPr>
                <w:noProof/>
                <w:webHidden/>
                <w:sz w:val="18"/>
                <w:szCs w:val="20"/>
              </w:rPr>
              <w:fldChar w:fldCharType="separate"/>
            </w:r>
            <w:r w:rsidR="008279D3">
              <w:rPr>
                <w:noProof/>
                <w:webHidden/>
                <w:sz w:val="18"/>
                <w:szCs w:val="20"/>
              </w:rPr>
              <w:t>30</w:t>
            </w:r>
            <w:r w:rsidRPr="00571934">
              <w:rPr>
                <w:noProof/>
                <w:webHidden/>
                <w:sz w:val="18"/>
                <w:szCs w:val="20"/>
              </w:rPr>
              <w:fldChar w:fldCharType="end"/>
            </w:r>
          </w:hyperlink>
        </w:p>
        <w:p w14:paraId="06E9F8A3" w14:textId="2C32349F" w:rsidR="000834C8" w:rsidRPr="00571934" w:rsidRDefault="000834C8" w:rsidP="00571934">
          <w:pPr>
            <w:pStyle w:val="Turinys3"/>
            <w:tabs>
              <w:tab w:val="left" w:pos="1920"/>
              <w:tab w:val="right" w:leader="dot" w:pos="10252"/>
            </w:tabs>
            <w:spacing w:before="0" w:after="0" w:line="360" w:lineRule="auto"/>
            <w:rPr>
              <w:rFonts w:eastAsiaTheme="minorEastAsia"/>
              <w:noProof/>
              <w:sz w:val="22"/>
              <w:lang w:eastAsia="lt-LT"/>
            </w:rPr>
          </w:pPr>
          <w:hyperlink w:anchor="_Toc186552310" w:history="1">
            <w:r w:rsidRPr="00571934">
              <w:rPr>
                <w:rStyle w:val="Hipersaitas"/>
                <w:rFonts w:ascii="Arial" w:hAnsi="Arial" w:cs="Arial"/>
                <w:noProof/>
                <w:sz w:val="18"/>
                <w:szCs w:val="20"/>
              </w:rPr>
              <w:t>3.3.3</w:t>
            </w:r>
            <w:r w:rsidRPr="00571934">
              <w:rPr>
                <w:rFonts w:eastAsiaTheme="minorEastAsia"/>
                <w:noProof/>
                <w:sz w:val="22"/>
                <w:lang w:eastAsia="lt-LT"/>
              </w:rPr>
              <w:tab/>
            </w:r>
            <w:r w:rsidRPr="00571934">
              <w:rPr>
                <w:rStyle w:val="Hipersaitas"/>
                <w:rFonts w:ascii="Arial" w:hAnsi="Arial" w:cs="Arial"/>
                <w:noProof/>
                <w:sz w:val="18"/>
                <w:szCs w:val="20"/>
              </w:rPr>
              <w:t>Aplikacijos architektūros reikalavimai</w:t>
            </w:r>
            <w:r w:rsidRPr="00571934">
              <w:rPr>
                <w:noProof/>
                <w:webHidden/>
                <w:sz w:val="18"/>
                <w:szCs w:val="20"/>
              </w:rPr>
              <w:tab/>
            </w:r>
            <w:r w:rsidRPr="00571934">
              <w:rPr>
                <w:noProof/>
                <w:webHidden/>
                <w:sz w:val="18"/>
                <w:szCs w:val="20"/>
              </w:rPr>
              <w:fldChar w:fldCharType="begin"/>
            </w:r>
            <w:r w:rsidRPr="00571934">
              <w:rPr>
                <w:noProof/>
                <w:webHidden/>
                <w:sz w:val="18"/>
                <w:szCs w:val="20"/>
              </w:rPr>
              <w:instrText xml:space="preserve"> PAGEREF _Toc186552310 \h </w:instrText>
            </w:r>
            <w:r w:rsidRPr="00571934">
              <w:rPr>
                <w:noProof/>
                <w:webHidden/>
                <w:sz w:val="18"/>
                <w:szCs w:val="20"/>
              </w:rPr>
            </w:r>
            <w:r w:rsidRPr="00571934">
              <w:rPr>
                <w:noProof/>
                <w:webHidden/>
                <w:sz w:val="18"/>
                <w:szCs w:val="20"/>
              </w:rPr>
              <w:fldChar w:fldCharType="separate"/>
            </w:r>
            <w:r w:rsidR="008279D3">
              <w:rPr>
                <w:noProof/>
                <w:webHidden/>
                <w:sz w:val="18"/>
                <w:szCs w:val="20"/>
              </w:rPr>
              <w:t>32</w:t>
            </w:r>
            <w:r w:rsidRPr="00571934">
              <w:rPr>
                <w:noProof/>
                <w:webHidden/>
                <w:sz w:val="18"/>
                <w:szCs w:val="20"/>
              </w:rPr>
              <w:fldChar w:fldCharType="end"/>
            </w:r>
          </w:hyperlink>
        </w:p>
        <w:p w14:paraId="58F42AD4" w14:textId="75D47691" w:rsidR="000834C8" w:rsidRPr="00571934" w:rsidRDefault="000834C8" w:rsidP="00571934">
          <w:pPr>
            <w:pStyle w:val="Turinys3"/>
            <w:tabs>
              <w:tab w:val="left" w:pos="1920"/>
              <w:tab w:val="right" w:leader="dot" w:pos="10252"/>
            </w:tabs>
            <w:spacing w:before="0" w:after="0" w:line="360" w:lineRule="auto"/>
            <w:rPr>
              <w:rFonts w:eastAsiaTheme="minorEastAsia"/>
              <w:noProof/>
              <w:sz w:val="22"/>
              <w:lang w:eastAsia="lt-LT"/>
            </w:rPr>
          </w:pPr>
          <w:hyperlink w:anchor="_Toc186552311" w:history="1">
            <w:r w:rsidRPr="00571934">
              <w:rPr>
                <w:rStyle w:val="Hipersaitas"/>
                <w:rFonts w:ascii="Arial" w:hAnsi="Arial" w:cs="Arial"/>
                <w:noProof/>
                <w:sz w:val="18"/>
                <w:szCs w:val="20"/>
              </w:rPr>
              <w:t>3.3.4</w:t>
            </w:r>
            <w:r w:rsidRPr="00571934">
              <w:rPr>
                <w:rFonts w:eastAsiaTheme="minorEastAsia"/>
                <w:noProof/>
                <w:sz w:val="22"/>
                <w:lang w:eastAsia="lt-LT"/>
              </w:rPr>
              <w:tab/>
            </w:r>
            <w:r w:rsidRPr="00571934">
              <w:rPr>
                <w:rStyle w:val="Hipersaitas"/>
                <w:rFonts w:ascii="Arial" w:hAnsi="Arial" w:cs="Arial"/>
                <w:noProof/>
                <w:sz w:val="18"/>
                <w:szCs w:val="20"/>
              </w:rPr>
              <w:t>Duomenų architektūros reikalavimai</w:t>
            </w:r>
            <w:r w:rsidRPr="00571934">
              <w:rPr>
                <w:noProof/>
                <w:webHidden/>
                <w:sz w:val="18"/>
                <w:szCs w:val="20"/>
              </w:rPr>
              <w:tab/>
            </w:r>
            <w:r w:rsidRPr="00571934">
              <w:rPr>
                <w:noProof/>
                <w:webHidden/>
                <w:sz w:val="18"/>
                <w:szCs w:val="20"/>
              </w:rPr>
              <w:fldChar w:fldCharType="begin"/>
            </w:r>
            <w:r w:rsidRPr="00571934">
              <w:rPr>
                <w:noProof/>
                <w:webHidden/>
                <w:sz w:val="18"/>
                <w:szCs w:val="20"/>
              </w:rPr>
              <w:instrText xml:space="preserve"> PAGEREF _Toc186552311 \h </w:instrText>
            </w:r>
            <w:r w:rsidRPr="00571934">
              <w:rPr>
                <w:noProof/>
                <w:webHidden/>
                <w:sz w:val="18"/>
                <w:szCs w:val="20"/>
              </w:rPr>
            </w:r>
            <w:r w:rsidRPr="00571934">
              <w:rPr>
                <w:noProof/>
                <w:webHidden/>
                <w:sz w:val="18"/>
                <w:szCs w:val="20"/>
              </w:rPr>
              <w:fldChar w:fldCharType="separate"/>
            </w:r>
            <w:r w:rsidR="008279D3">
              <w:rPr>
                <w:noProof/>
                <w:webHidden/>
                <w:sz w:val="18"/>
                <w:szCs w:val="20"/>
              </w:rPr>
              <w:t>34</w:t>
            </w:r>
            <w:r w:rsidRPr="00571934">
              <w:rPr>
                <w:noProof/>
                <w:webHidden/>
                <w:sz w:val="18"/>
                <w:szCs w:val="20"/>
              </w:rPr>
              <w:fldChar w:fldCharType="end"/>
            </w:r>
          </w:hyperlink>
        </w:p>
        <w:p w14:paraId="2A1BE7E6" w14:textId="067C4B51" w:rsidR="000834C8" w:rsidRPr="00571934" w:rsidRDefault="000834C8" w:rsidP="00571934">
          <w:pPr>
            <w:pStyle w:val="Turinys3"/>
            <w:tabs>
              <w:tab w:val="left" w:pos="1920"/>
              <w:tab w:val="right" w:leader="dot" w:pos="10252"/>
            </w:tabs>
            <w:spacing w:before="0" w:after="0" w:line="360" w:lineRule="auto"/>
            <w:rPr>
              <w:rFonts w:eastAsiaTheme="minorEastAsia"/>
              <w:noProof/>
              <w:sz w:val="22"/>
              <w:lang w:eastAsia="lt-LT"/>
            </w:rPr>
          </w:pPr>
          <w:hyperlink w:anchor="_Toc186552312" w:history="1">
            <w:r w:rsidRPr="00571934">
              <w:rPr>
                <w:rStyle w:val="Hipersaitas"/>
                <w:rFonts w:ascii="Arial" w:hAnsi="Arial" w:cs="Arial"/>
                <w:noProof/>
                <w:sz w:val="18"/>
                <w:szCs w:val="20"/>
              </w:rPr>
              <w:t>3.3.5</w:t>
            </w:r>
            <w:r w:rsidRPr="00571934">
              <w:rPr>
                <w:rFonts w:eastAsiaTheme="minorEastAsia"/>
                <w:noProof/>
                <w:sz w:val="22"/>
                <w:lang w:eastAsia="lt-LT"/>
              </w:rPr>
              <w:tab/>
            </w:r>
            <w:r w:rsidRPr="00571934">
              <w:rPr>
                <w:rStyle w:val="Hipersaitas"/>
                <w:rFonts w:ascii="Arial" w:hAnsi="Arial" w:cs="Arial"/>
                <w:noProof/>
                <w:sz w:val="18"/>
                <w:szCs w:val="20"/>
              </w:rPr>
              <w:t>Reikalavimai asmens duomenų saugai (BDAR)</w:t>
            </w:r>
            <w:r w:rsidRPr="00571934">
              <w:rPr>
                <w:noProof/>
                <w:webHidden/>
                <w:sz w:val="18"/>
                <w:szCs w:val="20"/>
              </w:rPr>
              <w:tab/>
            </w:r>
            <w:r w:rsidRPr="00571934">
              <w:rPr>
                <w:noProof/>
                <w:webHidden/>
                <w:sz w:val="18"/>
                <w:szCs w:val="20"/>
              </w:rPr>
              <w:fldChar w:fldCharType="begin"/>
            </w:r>
            <w:r w:rsidRPr="00571934">
              <w:rPr>
                <w:noProof/>
                <w:webHidden/>
                <w:sz w:val="18"/>
                <w:szCs w:val="20"/>
              </w:rPr>
              <w:instrText xml:space="preserve"> PAGEREF _Toc186552312 \h </w:instrText>
            </w:r>
            <w:r w:rsidRPr="00571934">
              <w:rPr>
                <w:noProof/>
                <w:webHidden/>
                <w:sz w:val="18"/>
                <w:szCs w:val="20"/>
              </w:rPr>
            </w:r>
            <w:r w:rsidRPr="00571934">
              <w:rPr>
                <w:noProof/>
                <w:webHidden/>
                <w:sz w:val="18"/>
                <w:szCs w:val="20"/>
              </w:rPr>
              <w:fldChar w:fldCharType="separate"/>
            </w:r>
            <w:r w:rsidR="008279D3">
              <w:rPr>
                <w:noProof/>
                <w:webHidden/>
                <w:sz w:val="18"/>
                <w:szCs w:val="20"/>
              </w:rPr>
              <w:t>35</w:t>
            </w:r>
            <w:r w:rsidRPr="00571934">
              <w:rPr>
                <w:noProof/>
                <w:webHidden/>
                <w:sz w:val="18"/>
                <w:szCs w:val="20"/>
              </w:rPr>
              <w:fldChar w:fldCharType="end"/>
            </w:r>
          </w:hyperlink>
        </w:p>
        <w:p w14:paraId="0B9C3714" w14:textId="74DD7A58" w:rsidR="000834C8" w:rsidRPr="00571934" w:rsidRDefault="000834C8" w:rsidP="00571934">
          <w:pPr>
            <w:pStyle w:val="Turinys3"/>
            <w:tabs>
              <w:tab w:val="left" w:pos="1920"/>
              <w:tab w:val="right" w:leader="dot" w:pos="10252"/>
            </w:tabs>
            <w:spacing w:before="0" w:after="0" w:line="360" w:lineRule="auto"/>
            <w:rPr>
              <w:rFonts w:eastAsiaTheme="minorEastAsia"/>
              <w:noProof/>
              <w:sz w:val="22"/>
              <w:lang w:eastAsia="lt-LT"/>
            </w:rPr>
          </w:pPr>
          <w:hyperlink w:anchor="_Toc186552313" w:history="1">
            <w:r w:rsidRPr="00571934">
              <w:rPr>
                <w:rStyle w:val="Hipersaitas"/>
                <w:rFonts w:ascii="Arial" w:hAnsi="Arial" w:cs="Arial"/>
                <w:noProof/>
                <w:sz w:val="18"/>
                <w:szCs w:val="20"/>
              </w:rPr>
              <w:t>3.3.6</w:t>
            </w:r>
            <w:r w:rsidRPr="00571934">
              <w:rPr>
                <w:rFonts w:eastAsiaTheme="minorEastAsia"/>
                <w:noProof/>
                <w:sz w:val="22"/>
                <w:lang w:eastAsia="lt-LT"/>
              </w:rPr>
              <w:tab/>
            </w:r>
            <w:r w:rsidRPr="00571934">
              <w:rPr>
                <w:rStyle w:val="Hipersaitas"/>
                <w:rFonts w:ascii="Arial" w:hAnsi="Arial" w:cs="Arial"/>
                <w:noProof/>
                <w:sz w:val="18"/>
                <w:szCs w:val="20"/>
              </w:rPr>
              <w:t>Kibernetinio saugumo reikalavimai</w:t>
            </w:r>
            <w:r w:rsidRPr="00571934">
              <w:rPr>
                <w:noProof/>
                <w:webHidden/>
                <w:sz w:val="18"/>
                <w:szCs w:val="20"/>
              </w:rPr>
              <w:tab/>
            </w:r>
            <w:r w:rsidRPr="00571934">
              <w:rPr>
                <w:noProof/>
                <w:webHidden/>
                <w:sz w:val="18"/>
                <w:szCs w:val="20"/>
              </w:rPr>
              <w:fldChar w:fldCharType="begin"/>
            </w:r>
            <w:r w:rsidRPr="00571934">
              <w:rPr>
                <w:noProof/>
                <w:webHidden/>
                <w:sz w:val="18"/>
                <w:szCs w:val="20"/>
              </w:rPr>
              <w:instrText xml:space="preserve"> PAGEREF _Toc186552313 \h </w:instrText>
            </w:r>
            <w:r w:rsidRPr="00571934">
              <w:rPr>
                <w:noProof/>
                <w:webHidden/>
                <w:sz w:val="18"/>
                <w:szCs w:val="20"/>
              </w:rPr>
            </w:r>
            <w:r w:rsidRPr="00571934">
              <w:rPr>
                <w:noProof/>
                <w:webHidden/>
                <w:sz w:val="18"/>
                <w:szCs w:val="20"/>
              </w:rPr>
              <w:fldChar w:fldCharType="separate"/>
            </w:r>
            <w:r w:rsidR="008279D3">
              <w:rPr>
                <w:noProof/>
                <w:webHidden/>
                <w:sz w:val="18"/>
                <w:szCs w:val="20"/>
              </w:rPr>
              <w:t>35</w:t>
            </w:r>
            <w:r w:rsidRPr="00571934">
              <w:rPr>
                <w:noProof/>
                <w:webHidden/>
                <w:sz w:val="18"/>
                <w:szCs w:val="20"/>
              </w:rPr>
              <w:fldChar w:fldCharType="end"/>
            </w:r>
          </w:hyperlink>
        </w:p>
        <w:p w14:paraId="02F9A98D" w14:textId="1EDF0411" w:rsidR="000834C8" w:rsidRPr="00571934" w:rsidRDefault="000834C8" w:rsidP="00571934">
          <w:pPr>
            <w:pStyle w:val="Turinys3"/>
            <w:tabs>
              <w:tab w:val="left" w:pos="1920"/>
              <w:tab w:val="right" w:leader="dot" w:pos="10252"/>
            </w:tabs>
            <w:spacing w:before="0" w:after="0" w:line="360" w:lineRule="auto"/>
            <w:rPr>
              <w:rFonts w:eastAsiaTheme="minorEastAsia"/>
              <w:noProof/>
              <w:sz w:val="22"/>
              <w:lang w:eastAsia="lt-LT"/>
            </w:rPr>
          </w:pPr>
          <w:hyperlink w:anchor="_Toc186552314" w:history="1">
            <w:r w:rsidRPr="00571934">
              <w:rPr>
                <w:rStyle w:val="Hipersaitas"/>
                <w:rFonts w:ascii="Arial" w:hAnsi="Arial" w:cs="Arial"/>
                <w:noProof/>
                <w:sz w:val="18"/>
                <w:szCs w:val="20"/>
              </w:rPr>
              <w:t>3.3.7</w:t>
            </w:r>
            <w:r w:rsidRPr="00571934">
              <w:rPr>
                <w:rFonts w:eastAsiaTheme="minorEastAsia"/>
                <w:noProof/>
                <w:sz w:val="22"/>
                <w:lang w:eastAsia="lt-LT"/>
              </w:rPr>
              <w:tab/>
            </w:r>
            <w:r w:rsidRPr="00571934">
              <w:rPr>
                <w:rStyle w:val="Hipersaitas"/>
                <w:rFonts w:ascii="Arial" w:hAnsi="Arial" w:cs="Arial"/>
                <w:noProof/>
                <w:sz w:val="18"/>
                <w:szCs w:val="20"/>
              </w:rPr>
              <w:t>Reikalavimai licencijoms</w:t>
            </w:r>
            <w:r w:rsidRPr="00571934">
              <w:rPr>
                <w:noProof/>
                <w:webHidden/>
                <w:sz w:val="18"/>
                <w:szCs w:val="20"/>
              </w:rPr>
              <w:tab/>
            </w:r>
            <w:r w:rsidRPr="00571934">
              <w:rPr>
                <w:noProof/>
                <w:webHidden/>
                <w:sz w:val="18"/>
                <w:szCs w:val="20"/>
              </w:rPr>
              <w:fldChar w:fldCharType="begin"/>
            </w:r>
            <w:r w:rsidRPr="00571934">
              <w:rPr>
                <w:noProof/>
                <w:webHidden/>
                <w:sz w:val="18"/>
                <w:szCs w:val="20"/>
              </w:rPr>
              <w:instrText xml:space="preserve"> PAGEREF _Toc186552314 \h </w:instrText>
            </w:r>
            <w:r w:rsidRPr="00571934">
              <w:rPr>
                <w:noProof/>
                <w:webHidden/>
                <w:sz w:val="18"/>
                <w:szCs w:val="20"/>
              </w:rPr>
            </w:r>
            <w:r w:rsidRPr="00571934">
              <w:rPr>
                <w:noProof/>
                <w:webHidden/>
                <w:sz w:val="18"/>
                <w:szCs w:val="20"/>
              </w:rPr>
              <w:fldChar w:fldCharType="separate"/>
            </w:r>
            <w:r w:rsidR="008279D3">
              <w:rPr>
                <w:noProof/>
                <w:webHidden/>
                <w:sz w:val="18"/>
                <w:szCs w:val="20"/>
              </w:rPr>
              <w:t>36</w:t>
            </w:r>
            <w:r w:rsidRPr="00571934">
              <w:rPr>
                <w:noProof/>
                <w:webHidden/>
                <w:sz w:val="18"/>
                <w:szCs w:val="20"/>
              </w:rPr>
              <w:fldChar w:fldCharType="end"/>
            </w:r>
          </w:hyperlink>
        </w:p>
        <w:p w14:paraId="3EEA2AF0" w14:textId="12401D88" w:rsidR="000834C8" w:rsidRPr="00571934" w:rsidRDefault="000834C8" w:rsidP="00571934">
          <w:pPr>
            <w:pStyle w:val="Turinys1"/>
            <w:spacing w:before="0" w:after="0" w:line="360" w:lineRule="auto"/>
            <w:rPr>
              <w:rFonts w:eastAsiaTheme="minorEastAsia"/>
              <w:noProof/>
              <w:sz w:val="22"/>
              <w:lang w:eastAsia="lt-LT"/>
            </w:rPr>
          </w:pPr>
          <w:hyperlink w:anchor="_Toc186552315" w:history="1">
            <w:r w:rsidRPr="00571934">
              <w:rPr>
                <w:rStyle w:val="Hipersaitas"/>
                <w:rFonts w:ascii="Arial" w:hAnsi="Arial" w:cs="Arial"/>
                <w:noProof/>
                <w:sz w:val="18"/>
                <w:szCs w:val="20"/>
              </w:rPr>
              <w:t>4</w:t>
            </w:r>
            <w:r w:rsidRPr="00571934">
              <w:rPr>
                <w:rFonts w:eastAsiaTheme="minorEastAsia"/>
                <w:noProof/>
                <w:sz w:val="22"/>
                <w:lang w:eastAsia="lt-LT"/>
              </w:rPr>
              <w:tab/>
            </w:r>
            <w:r w:rsidRPr="00571934">
              <w:rPr>
                <w:rStyle w:val="Hipersaitas"/>
                <w:rFonts w:ascii="Arial" w:hAnsi="Arial" w:cs="Arial"/>
                <w:noProof/>
                <w:sz w:val="18"/>
                <w:szCs w:val="20"/>
              </w:rPr>
              <w:t>Sistemos diegimo darbai</w:t>
            </w:r>
            <w:r w:rsidRPr="00571934">
              <w:rPr>
                <w:noProof/>
                <w:webHidden/>
                <w:sz w:val="18"/>
                <w:szCs w:val="20"/>
              </w:rPr>
              <w:tab/>
            </w:r>
            <w:r w:rsidRPr="00571934">
              <w:rPr>
                <w:noProof/>
                <w:webHidden/>
                <w:sz w:val="18"/>
                <w:szCs w:val="20"/>
              </w:rPr>
              <w:fldChar w:fldCharType="begin"/>
            </w:r>
            <w:r w:rsidRPr="00571934">
              <w:rPr>
                <w:noProof/>
                <w:webHidden/>
                <w:sz w:val="18"/>
                <w:szCs w:val="20"/>
              </w:rPr>
              <w:instrText xml:space="preserve"> PAGEREF _Toc186552315 \h </w:instrText>
            </w:r>
            <w:r w:rsidRPr="00571934">
              <w:rPr>
                <w:noProof/>
                <w:webHidden/>
                <w:sz w:val="18"/>
                <w:szCs w:val="20"/>
              </w:rPr>
            </w:r>
            <w:r w:rsidRPr="00571934">
              <w:rPr>
                <w:noProof/>
                <w:webHidden/>
                <w:sz w:val="18"/>
                <w:szCs w:val="20"/>
              </w:rPr>
              <w:fldChar w:fldCharType="separate"/>
            </w:r>
            <w:r w:rsidR="008279D3">
              <w:rPr>
                <w:noProof/>
                <w:webHidden/>
                <w:sz w:val="18"/>
                <w:szCs w:val="20"/>
              </w:rPr>
              <w:t>37</w:t>
            </w:r>
            <w:r w:rsidRPr="00571934">
              <w:rPr>
                <w:noProof/>
                <w:webHidden/>
                <w:sz w:val="18"/>
                <w:szCs w:val="20"/>
              </w:rPr>
              <w:fldChar w:fldCharType="end"/>
            </w:r>
          </w:hyperlink>
        </w:p>
        <w:p w14:paraId="387E132E" w14:textId="2EB398B4" w:rsidR="000834C8" w:rsidRPr="00571934" w:rsidRDefault="000834C8" w:rsidP="00571934">
          <w:pPr>
            <w:pStyle w:val="Turinys2"/>
            <w:tabs>
              <w:tab w:val="left" w:pos="1361"/>
              <w:tab w:val="right" w:leader="dot" w:pos="10252"/>
            </w:tabs>
            <w:spacing w:before="0" w:after="0" w:line="360" w:lineRule="auto"/>
            <w:rPr>
              <w:rFonts w:eastAsiaTheme="minorEastAsia"/>
              <w:noProof/>
              <w:sz w:val="22"/>
              <w:lang w:eastAsia="lt-LT"/>
            </w:rPr>
          </w:pPr>
          <w:hyperlink w:anchor="_Toc186552316" w:history="1">
            <w:r w:rsidRPr="00571934">
              <w:rPr>
                <w:rStyle w:val="Hipersaitas"/>
                <w:rFonts w:ascii="Arial" w:hAnsi="Arial" w:cs="Arial"/>
                <w:noProof/>
                <w:sz w:val="18"/>
                <w:szCs w:val="20"/>
              </w:rPr>
              <w:t>4.1</w:t>
            </w:r>
            <w:r w:rsidRPr="00571934">
              <w:rPr>
                <w:rFonts w:eastAsiaTheme="minorEastAsia"/>
                <w:noProof/>
                <w:sz w:val="22"/>
                <w:lang w:eastAsia="lt-LT"/>
              </w:rPr>
              <w:tab/>
            </w:r>
            <w:r w:rsidRPr="00571934">
              <w:rPr>
                <w:rStyle w:val="Hipersaitas"/>
                <w:rFonts w:ascii="Arial" w:hAnsi="Arial" w:cs="Arial"/>
                <w:noProof/>
                <w:sz w:val="18"/>
                <w:szCs w:val="20"/>
              </w:rPr>
              <w:t>Bendri projekto įgyvendinimo reikalavimai</w:t>
            </w:r>
            <w:r w:rsidRPr="00571934">
              <w:rPr>
                <w:noProof/>
                <w:webHidden/>
                <w:sz w:val="18"/>
                <w:szCs w:val="20"/>
              </w:rPr>
              <w:tab/>
            </w:r>
            <w:r w:rsidRPr="00571934">
              <w:rPr>
                <w:noProof/>
                <w:webHidden/>
                <w:sz w:val="18"/>
                <w:szCs w:val="20"/>
              </w:rPr>
              <w:fldChar w:fldCharType="begin"/>
            </w:r>
            <w:r w:rsidRPr="00571934">
              <w:rPr>
                <w:noProof/>
                <w:webHidden/>
                <w:sz w:val="18"/>
                <w:szCs w:val="20"/>
              </w:rPr>
              <w:instrText xml:space="preserve"> PAGEREF _Toc186552316 \h </w:instrText>
            </w:r>
            <w:r w:rsidRPr="00571934">
              <w:rPr>
                <w:noProof/>
                <w:webHidden/>
                <w:sz w:val="18"/>
                <w:szCs w:val="20"/>
              </w:rPr>
            </w:r>
            <w:r w:rsidRPr="00571934">
              <w:rPr>
                <w:noProof/>
                <w:webHidden/>
                <w:sz w:val="18"/>
                <w:szCs w:val="20"/>
              </w:rPr>
              <w:fldChar w:fldCharType="separate"/>
            </w:r>
            <w:r w:rsidR="008279D3">
              <w:rPr>
                <w:noProof/>
                <w:webHidden/>
                <w:sz w:val="18"/>
                <w:szCs w:val="20"/>
              </w:rPr>
              <w:t>37</w:t>
            </w:r>
            <w:r w:rsidRPr="00571934">
              <w:rPr>
                <w:noProof/>
                <w:webHidden/>
                <w:sz w:val="18"/>
                <w:szCs w:val="20"/>
              </w:rPr>
              <w:fldChar w:fldCharType="end"/>
            </w:r>
          </w:hyperlink>
        </w:p>
        <w:p w14:paraId="57B29BF5" w14:textId="0859934E" w:rsidR="000834C8" w:rsidRPr="00571934" w:rsidRDefault="000834C8" w:rsidP="00571934">
          <w:pPr>
            <w:pStyle w:val="Turinys2"/>
            <w:tabs>
              <w:tab w:val="left" w:pos="1361"/>
              <w:tab w:val="right" w:leader="dot" w:pos="10252"/>
            </w:tabs>
            <w:spacing w:before="0" w:after="0" w:line="360" w:lineRule="auto"/>
            <w:rPr>
              <w:rFonts w:eastAsiaTheme="minorEastAsia"/>
              <w:noProof/>
              <w:sz w:val="22"/>
              <w:lang w:eastAsia="lt-LT"/>
            </w:rPr>
          </w:pPr>
          <w:hyperlink w:anchor="_Toc186552317" w:history="1">
            <w:r w:rsidRPr="00571934">
              <w:rPr>
                <w:rStyle w:val="Hipersaitas"/>
                <w:rFonts w:ascii="Arial" w:hAnsi="Arial" w:cs="Arial"/>
                <w:noProof/>
                <w:sz w:val="18"/>
                <w:szCs w:val="20"/>
              </w:rPr>
              <w:t>4.2</w:t>
            </w:r>
            <w:r w:rsidRPr="00571934">
              <w:rPr>
                <w:rFonts w:eastAsiaTheme="minorEastAsia"/>
                <w:noProof/>
                <w:sz w:val="22"/>
                <w:lang w:eastAsia="lt-LT"/>
              </w:rPr>
              <w:tab/>
            </w:r>
            <w:r w:rsidRPr="00571934">
              <w:rPr>
                <w:rStyle w:val="Hipersaitas"/>
                <w:rFonts w:ascii="Arial" w:hAnsi="Arial" w:cs="Arial"/>
                <w:noProof/>
                <w:sz w:val="18"/>
                <w:szCs w:val="20"/>
              </w:rPr>
              <w:t>Projekto vykdymo struktūra</w:t>
            </w:r>
            <w:r w:rsidRPr="00571934">
              <w:rPr>
                <w:noProof/>
                <w:webHidden/>
                <w:sz w:val="18"/>
                <w:szCs w:val="20"/>
              </w:rPr>
              <w:tab/>
            </w:r>
            <w:r w:rsidRPr="00571934">
              <w:rPr>
                <w:noProof/>
                <w:webHidden/>
                <w:sz w:val="18"/>
                <w:szCs w:val="20"/>
              </w:rPr>
              <w:fldChar w:fldCharType="begin"/>
            </w:r>
            <w:r w:rsidRPr="00571934">
              <w:rPr>
                <w:noProof/>
                <w:webHidden/>
                <w:sz w:val="18"/>
                <w:szCs w:val="20"/>
              </w:rPr>
              <w:instrText xml:space="preserve"> PAGEREF _Toc186552317 \h </w:instrText>
            </w:r>
            <w:r w:rsidRPr="00571934">
              <w:rPr>
                <w:noProof/>
                <w:webHidden/>
                <w:sz w:val="18"/>
                <w:szCs w:val="20"/>
              </w:rPr>
            </w:r>
            <w:r w:rsidRPr="00571934">
              <w:rPr>
                <w:noProof/>
                <w:webHidden/>
                <w:sz w:val="18"/>
                <w:szCs w:val="20"/>
              </w:rPr>
              <w:fldChar w:fldCharType="separate"/>
            </w:r>
            <w:r w:rsidR="008279D3">
              <w:rPr>
                <w:noProof/>
                <w:webHidden/>
                <w:sz w:val="18"/>
                <w:szCs w:val="20"/>
              </w:rPr>
              <w:t>40</w:t>
            </w:r>
            <w:r w:rsidRPr="00571934">
              <w:rPr>
                <w:noProof/>
                <w:webHidden/>
                <w:sz w:val="18"/>
                <w:szCs w:val="20"/>
              </w:rPr>
              <w:fldChar w:fldCharType="end"/>
            </w:r>
          </w:hyperlink>
        </w:p>
        <w:p w14:paraId="7A15F472" w14:textId="6DD1E807" w:rsidR="000834C8" w:rsidRPr="00571934" w:rsidRDefault="000834C8" w:rsidP="00571934">
          <w:pPr>
            <w:pStyle w:val="Turinys3"/>
            <w:tabs>
              <w:tab w:val="left" w:pos="1920"/>
              <w:tab w:val="right" w:leader="dot" w:pos="10252"/>
            </w:tabs>
            <w:spacing w:before="0" w:after="0" w:line="360" w:lineRule="auto"/>
            <w:rPr>
              <w:rFonts w:eastAsiaTheme="minorEastAsia"/>
              <w:noProof/>
              <w:sz w:val="22"/>
              <w:lang w:eastAsia="lt-LT"/>
            </w:rPr>
          </w:pPr>
          <w:hyperlink w:anchor="_Toc186552318" w:history="1">
            <w:r w:rsidRPr="00571934">
              <w:rPr>
                <w:rStyle w:val="Hipersaitas"/>
                <w:rFonts w:ascii="Arial" w:hAnsi="Arial" w:cs="Arial"/>
                <w:noProof/>
                <w:sz w:val="18"/>
                <w:szCs w:val="20"/>
              </w:rPr>
              <w:t>4.2.1</w:t>
            </w:r>
            <w:r w:rsidRPr="00571934">
              <w:rPr>
                <w:rFonts w:eastAsiaTheme="minorEastAsia"/>
                <w:noProof/>
                <w:sz w:val="22"/>
                <w:lang w:eastAsia="lt-LT"/>
              </w:rPr>
              <w:tab/>
            </w:r>
            <w:r w:rsidRPr="00571934">
              <w:rPr>
                <w:rStyle w:val="Hipersaitas"/>
                <w:rFonts w:ascii="Arial" w:hAnsi="Arial" w:cs="Arial"/>
                <w:noProof/>
                <w:sz w:val="18"/>
                <w:szCs w:val="20"/>
              </w:rPr>
              <w:t>Vykdymo etapai ir numatomi terminai</w:t>
            </w:r>
            <w:r w:rsidRPr="00571934">
              <w:rPr>
                <w:noProof/>
                <w:webHidden/>
                <w:sz w:val="18"/>
                <w:szCs w:val="20"/>
              </w:rPr>
              <w:tab/>
            </w:r>
            <w:r w:rsidRPr="00571934">
              <w:rPr>
                <w:noProof/>
                <w:webHidden/>
                <w:sz w:val="18"/>
                <w:szCs w:val="20"/>
              </w:rPr>
              <w:fldChar w:fldCharType="begin"/>
            </w:r>
            <w:r w:rsidRPr="00571934">
              <w:rPr>
                <w:noProof/>
                <w:webHidden/>
                <w:sz w:val="18"/>
                <w:szCs w:val="20"/>
              </w:rPr>
              <w:instrText xml:space="preserve"> PAGEREF _Toc186552318 \h </w:instrText>
            </w:r>
            <w:r w:rsidRPr="00571934">
              <w:rPr>
                <w:noProof/>
                <w:webHidden/>
                <w:sz w:val="18"/>
                <w:szCs w:val="20"/>
              </w:rPr>
            </w:r>
            <w:r w:rsidRPr="00571934">
              <w:rPr>
                <w:noProof/>
                <w:webHidden/>
                <w:sz w:val="18"/>
                <w:szCs w:val="20"/>
              </w:rPr>
              <w:fldChar w:fldCharType="separate"/>
            </w:r>
            <w:r w:rsidR="008279D3">
              <w:rPr>
                <w:noProof/>
                <w:webHidden/>
                <w:sz w:val="18"/>
                <w:szCs w:val="20"/>
              </w:rPr>
              <w:t>40</w:t>
            </w:r>
            <w:r w:rsidRPr="00571934">
              <w:rPr>
                <w:noProof/>
                <w:webHidden/>
                <w:sz w:val="18"/>
                <w:szCs w:val="20"/>
              </w:rPr>
              <w:fldChar w:fldCharType="end"/>
            </w:r>
          </w:hyperlink>
        </w:p>
        <w:p w14:paraId="374FAF94" w14:textId="4B1823B1" w:rsidR="000834C8" w:rsidRPr="00571934" w:rsidRDefault="000834C8" w:rsidP="00571934">
          <w:pPr>
            <w:pStyle w:val="Turinys3"/>
            <w:tabs>
              <w:tab w:val="left" w:pos="1920"/>
              <w:tab w:val="right" w:leader="dot" w:pos="10252"/>
            </w:tabs>
            <w:spacing w:before="0" w:after="0" w:line="360" w:lineRule="auto"/>
            <w:rPr>
              <w:rFonts w:eastAsiaTheme="minorEastAsia"/>
              <w:noProof/>
              <w:sz w:val="22"/>
              <w:lang w:eastAsia="lt-LT"/>
            </w:rPr>
          </w:pPr>
          <w:hyperlink w:anchor="_Toc186552319" w:history="1">
            <w:r w:rsidRPr="00571934">
              <w:rPr>
                <w:rStyle w:val="Hipersaitas"/>
                <w:rFonts w:ascii="Arial" w:hAnsi="Arial" w:cs="Arial"/>
                <w:noProof/>
                <w:sz w:val="18"/>
                <w:szCs w:val="20"/>
              </w:rPr>
              <w:t>4.2.2</w:t>
            </w:r>
            <w:r w:rsidRPr="00571934">
              <w:rPr>
                <w:rFonts w:eastAsiaTheme="minorEastAsia"/>
                <w:noProof/>
                <w:sz w:val="22"/>
                <w:lang w:eastAsia="lt-LT"/>
              </w:rPr>
              <w:tab/>
            </w:r>
            <w:r w:rsidRPr="00571934">
              <w:rPr>
                <w:rStyle w:val="Hipersaitas"/>
                <w:rFonts w:ascii="Arial" w:hAnsi="Arial" w:cs="Arial"/>
                <w:noProof/>
                <w:sz w:val="18"/>
                <w:szCs w:val="20"/>
              </w:rPr>
              <w:t>Planuojamos projekto veiklos ir rezultatai</w:t>
            </w:r>
            <w:r w:rsidRPr="00571934">
              <w:rPr>
                <w:noProof/>
                <w:webHidden/>
                <w:sz w:val="18"/>
                <w:szCs w:val="20"/>
              </w:rPr>
              <w:tab/>
            </w:r>
            <w:r w:rsidRPr="00571934">
              <w:rPr>
                <w:noProof/>
                <w:webHidden/>
                <w:sz w:val="18"/>
                <w:szCs w:val="20"/>
              </w:rPr>
              <w:fldChar w:fldCharType="begin"/>
            </w:r>
            <w:r w:rsidRPr="00571934">
              <w:rPr>
                <w:noProof/>
                <w:webHidden/>
                <w:sz w:val="18"/>
                <w:szCs w:val="20"/>
              </w:rPr>
              <w:instrText xml:space="preserve"> PAGEREF _Toc186552319 \h </w:instrText>
            </w:r>
            <w:r w:rsidRPr="00571934">
              <w:rPr>
                <w:noProof/>
                <w:webHidden/>
                <w:sz w:val="18"/>
                <w:szCs w:val="20"/>
              </w:rPr>
            </w:r>
            <w:r w:rsidRPr="00571934">
              <w:rPr>
                <w:noProof/>
                <w:webHidden/>
                <w:sz w:val="18"/>
                <w:szCs w:val="20"/>
              </w:rPr>
              <w:fldChar w:fldCharType="separate"/>
            </w:r>
            <w:r w:rsidR="008279D3">
              <w:rPr>
                <w:noProof/>
                <w:webHidden/>
                <w:sz w:val="18"/>
                <w:szCs w:val="20"/>
              </w:rPr>
              <w:t>41</w:t>
            </w:r>
            <w:r w:rsidRPr="00571934">
              <w:rPr>
                <w:noProof/>
                <w:webHidden/>
                <w:sz w:val="18"/>
                <w:szCs w:val="20"/>
              </w:rPr>
              <w:fldChar w:fldCharType="end"/>
            </w:r>
          </w:hyperlink>
        </w:p>
        <w:p w14:paraId="070F857B" w14:textId="3481BC3A" w:rsidR="000834C8" w:rsidRPr="00571934" w:rsidRDefault="000834C8" w:rsidP="00571934">
          <w:pPr>
            <w:pStyle w:val="Turinys2"/>
            <w:tabs>
              <w:tab w:val="left" w:pos="1361"/>
              <w:tab w:val="right" w:leader="dot" w:pos="10252"/>
            </w:tabs>
            <w:spacing w:before="0" w:after="0" w:line="360" w:lineRule="auto"/>
            <w:rPr>
              <w:rFonts w:eastAsiaTheme="minorEastAsia"/>
              <w:noProof/>
              <w:sz w:val="22"/>
              <w:lang w:eastAsia="lt-LT"/>
            </w:rPr>
          </w:pPr>
          <w:hyperlink w:anchor="_Toc186552320" w:history="1">
            <w:r w:rsidRPr="00571934">
              <w:rPr>
                <w:rStyle w:val="Hipersaitas"/>
                <w:rFonts w:ascii="Arial" w:hAnsi="Arial" w:cs="Arial"/>
                <w:noProof/>
                <w:sz w:val="18"/>
                <w:szCs w:val="20"/>
              </w:rPr>
              <w:t>4.3</w:t>
            </w:r>
            <w:r w:rsidRPr="00571934">
              <w:rPr>
                <w:rFonts w:eastAsiaTheme="minorEastAsia"/>
                <w:noProof/>
                <w:sz w:val="22"/>
                <w:lang w:eastAsia="lt-LT"/>
              </w:rPr>
              <w:tab/>
            </w:r>
            <w:r w:rsidRPr="00571934">
              <w:rPr>
                <w:rStyle w:val="Hipersaitas"/>
                <w:rFonts w:ascii="Arial" w:hAnsi="Arial" w:cs="Arial"/>
                <w:noProof/>
                <w:sz w:val="18"/>
                <w:szCs w:val="20"/>
              </w:rPr>
              <w:t>Reikalavimai diegimo techninei dokumentacijai</w:t>
            </w:r>
            <w:r w:rsidRPr="00571934">
              <w:rPr>
                <w:noProof/>
                <w:webHidden/>
                <w:sz w:val="18"/>
                <w:szCs w:val="20"/>
              </w:rPr>
              <w:tab/>
            </w:r>
            <w:r w:rsidRPr="00571934">
              <w:rPr>
                <w:noProof/>
                <w:webHidden/>
                <w:sz w:val="18"/>
                <w:szCs w:val="20"/>
              </w:rPr>
              <w:fldChar w:fldCharType="begin"/>
            </w:r>
            <w:r w:rsidRPr="00571934">
              <w:rPr>
                <w:noProof/>
                <w:webHidden/>
                <w:sz w:val="18"/>
                <w:szCs w:val="20"/>
              </w:rPr>
              <w:instrText xml:space="preserve"> PAGEREF _Toc186552320 \h </w:instrText>
            </w:r>
            <w:r w:rsidRPr="00571934">
              <w:rPr>
                <w:noProof/>
                <w:webHidden/>
                <w:sz w:val="18"/>
                <w:szCs w:val="20"/>
              </w:rPr>
            </w:r>
            <w:r w:rsidRPr="00571934">
              <w:rPr>
                <w:noProof/>
                <w:webHidden/>
                <w:sz w:val="18"/>
                <w:szCs w:val="20"/>
              </w:rPr>
              <w:fldChar w:fldCharType="separate"/>
            </w:r>
            <w:r w:rsidR="008279D3">
              <w:rPr>
                <w:noProof/>
                <w:webHidden/>
                <w:sz w:val="18"/>
                <w:szCs w:val="20"/>
              </w:rPr>
              <w:t>56</w:t>
            </w:r>
            <w:r w:rsidRPr="00571934">
              <w:rPr>
                <w:noProof/>
                <w:webHidden/>
                <w:sz w:val="18"/>
                <w:szCs w:val="20"/>
              </w:rPr>
              <w:fldChar w:fldCharType="end"/>
            </w:r>
          </w:hyperlink>
        </w:p>
        <w:p w14:paraId="79806272" w14:textId="68614EBF" w:rsidR="000834C8" w:rsidRPr="00571934" w:rsidRDefault="000834C8" w:rsidP="00571934">
          <w:pPr>
            <w:pStyle w:val="Turinys2"/>
            <w:tabs>
              <w:tab w:val="left" w:pos="1361"/>
              <w:tab w:val="right" w:leader="dot" w:pos="10252"/>
            </w:tabs>
            <w:spacing w:before="0" w:after="0" w:line="360" w:lineRule="auto"/>
            <w:rPr>
              <w:rFonts w:eastAsiaTheme="minorEastAsia"/>
              <w:noProof/>
              <w:sz w:val="22"/>
              <w:lang w:eastAsia="lt-LT"/>
            </w:rPr>
          </w:pPr>
          <w:hyperlink w:anchor="_Toc186552321" w:history="1">
            <w:r w:rsidRPr="00571934">
              <w:rPr>
                <w:rStyle w:val="Hipersaitas"/>
                <w:rFonts w:ascii="Arial" w:hAnsi="Arial" w:cs="Arial"/>
                <w:noProof/>
                <w:sz w:val="18"/>
                <w:szCs w:val="20"/>
              </w:rPr>
              <w:t>4.4</w:t>
            </w:r>
            <w:r w:rsidRPr="00571934">
              <w:rPr>
                <w:rFonts w:eastAsiaTheme="minorEastAsia"/>
                <w:noProof/>
                <w:sz w:val="22"/>
                <w:lang w:eastAsia="lt-LT"/>
              </w:rPr>
              <w:tab/>
            </w:r>
            <w:r w:rsidRPr="00571934">
              <w:rPr>
                <w:rStyle w:val="Hipersaitas"/>
                <w:rFonts w:ascii="Arial" w:hAnsi="Arial" w:cs="Arial"/>
                <w:noProof/>
                <w:sz w:val="18"/>
                <w:szCs w:val="20"/>
              </w:rPr>
              <w:t>Reikalavimai duomenų migravimui</w:t>
            </w:r>
            <w:r w:rsidRPr="00571934">
              <w:rPr>
                <w:noProof/>
                <w:webHidden/>
                <w:sz w:val="18"/>
                <w:szCs w:val="20"/>
              </w:rPr>
              <w:tab/>
            </w:r>
            <w:r w:rsidRPr="00571934">
              <w:rPr>
                <w:noProof/>
                <w:webHidden/>
                <w:sz w:val="18"/>
                <w:szCs w:val="20"/>
              </w:rPr>
              <w:fldChar w:fldCharType="begin"/>
            </w:r>
            <w:r w:rsidRPr="00571934">
              <w:rPr>
                <w:noProof/>
                <w:webHidden/>
                <w:sz w:val="18"/>
                <w:szCs w:val="20"/>
              </w:rPr>
              <w:instrText xml:space="preserve"> PAGEREF _Toc186552321 \h </w:instrText>
            </w:r>
            <w:r w:rsidRPr="00571934">
              <w:rPr>
                <w:noProof/>
                <w:webHidden/>
                <w:sz w:val="18"/>
                <w:szCs w:val="20"/>
              </w:rPr>
            </w:r>
            <w:r w:rsidRPr="00571934">
              <w:rPr>
                <w:noProof/>
                <w:webHidden/>
                <w:sz w:val="18"/>
                <w:szCs w:val="20"/>
              </w:rPr>
              <w:fldChar w:fldCharType="separate"/>
            </w:r>
            <w:r w:rsidR="008279D3">
              <w:rPr>
                <w:noProof/>
                <w:webHidden/>
                <w:sz w:val="18"/>
                <w:szCs w:val="20"/>
              </w:rPr>
              <w:t>56</w:t>
            </w:r>
            <w:r w:rsidRPr="00571934">
              <w:rPr>
                <w:noProof/>
                <w:webHidden/>
                <w:sz w:val="18"/>
                <w:szCs w:val="20"/>
              </w:rPr>
              <w:fldChar w:fldCharType="end"/>
            </w:r>
          </w:hyperlink>
        </w:p>
        <w:p w14:paraId="4D4DBA68" w14:textId="239EF61E" w:rsidR="000834C8" w:rsidRPr="00571934" w:rsidRDefault="000834C8" w:rsidP="00571934">
          <w:pPr>
            <w:pStyle w:val="Turinys2"/>
            <w:tabs>
              <w:tab w:val="left" w:pos="1361"/>
              <w:tab w:val="right" w:leader="dot" w:pos="10252"/>
            </w:tabs>
            <w:spacing w:before="0" w:after="0" w:line="360" w:lineRule="auto"/>
            <w:rPr>
              <w:rFonts w:eastAsiaTheme="minorEastAsia"/>
              <w:noProof/>
              <w:sz w:val="22"/>
              <w:lang w:eastAsia="lt-LT"/>
            </w:rPr>
          </w:pPr>
          <w:hyperlink w:anchor="_Toc186552322" w:history="1">
            <w:r w:rsidRPr="00571934">
              <w:rPr>
                <w:rStyle w:val="Hipersaitas"/>
                <w:rFonts w:ascii="Arial" w:hAnsi="Arial" w:cs="Arial"/>
                <w:noProof/>
                <w:sz w:val="18"/>
                <w:szCs w:val="20"/>
              </w:rPr>
              <w:t>4.5</w:t>
            </w:r>
            <w:r w:rsidRPr="00571934">
              <w:rPr>
                <w:rFonts w:eastAsiaTheme="minorEastAsia"/>
                <w:noProof/>
                <w:sz w:val="22"/>
                <w:lang w:eastAsia="lt-LT"/>
              </w:rPr>
              <w:tab/>
            </w:r>
            <w:r w:rsidRPr="00571934">
              <w:rPr>
                <w:rStyle w:val="Hipersaitas"/>
                <w:rFonts w:ascii="Arial" w:hAnsi="Arial" w:cs="Arial"/>
                <w:noProof/>
                <w:sz w:val="18"/>
                <w:szCs w:val="20"/>
              </w:rPr>
              <w:t>Reikalavimai Sistemos diegimo paslaugų priėmimo tvarkai</w:t>
            </w:r>
            <w:r w:rsidRPr="00571934">
              <w:rPr>
                <w:noProof/>
                <w:webHidden/>
                <w:sz w:val="18"/>
                <w:szCs w:val="20"/>
              </w:rPr>
              <w:tab/>
            </w:r>
            <w:r w:rsidRPr="00571934">
              <w:rPr>
                <w:noProof/>
                <w:webHidden/>
                <w:sz w:val="18"/>
                <w:szCs w:val="20"/>
              </w:rPr>
              <w:fldChar w:fldCharType="begin"/>
            </w:r>
            <w:r w:rsidRPr="00571934">
              <w:rPr>
                <w:noProof/>
                <w:webHidden/>
                <w:sz w:val="18"/>
                <w:szCs w:val="20"/>
              </w:rPr>
              <w:instrText xml:space="preserve"> PAGEREF _Toc186552322 \h </w:instrText>
            </w:r>
            <w:r w:rsidRPr="00571934">
              <w:rPr>
                <w:noProof/>
                <w:webHidden/>
                <w:sz w:val="18"/>
                <w:szCs w:val="20"/>
              </w:rPr>
            </w:r>
            <w:r w:rsidRPr="00571934">
              <w:rPr>
                <w:noProof/>
                <w:webHidden/>
                <w:sz w:val="18"/>
                <w:szCs w:val="20"/>
              </w:rPr>
              <w:fldChar w:fldCharType="separate"/>
            </w:r>
            <w:r w:rsidR="008279D3">
              <w:rPr>
                <w:noProof/>
                <w:webHidden/>
                <w:sz w:val="18"/>
                <w:szCs w:val="20"/>
              </w:rPr>
              <w:t>57</w:t>
            </w:r>
            <w:r w:rsidRPr="00571934">
              <w:rPr>
                <w:noProof/>
                <w:webHidden/>
                <w:sz w:val="18"/>
                <w:szCs w:val="20"/>
              </w:rPr>
              <w:fldChar w:fldCharType="end"/>
            </w:r>
          </w:hyperlink>
        </w:p>
        <w:p w14:paraId="39F4FF86" w14:textId="5C027B3C" w:rsidR="000834C8" w:rsidRPr="00571934" w:rsidRDefault="000834C8" w:rsidP="00571934">
          <w:pPr>
            <w:pStyle w:val="Turinys2"/>
            <w:tabs>
              <w:tab w:val="left" w:pos="1361"/>
              <w:tab w:val="right" w:leader="dot" w:pos="10252"/>
            </w:tabs>
            <w:spacing w:before="0" w:after="0" w:line="360" w:lineRule="auto"/>
            <w:rPr>
              <w:rFonts w:eastAsiaTheme="minorEastAsia"/>
              <w:noProof/>
              <w:sz w:val="22"/>
              <w:lang w:eastAsia="lt-LT"/>
            </w:rPr>
          </w:pPr>
          <w:hyperlink w:anchor="_Toc186552323" w:history="1">
            <w:r w:rsidRPr="00571934">
              <w:rPr>
                <w:rStyle w:val="Hipersaitas"/>
                <w:rFonts w:ascii="Arial" w:hAnsi="Arial" w:cs="Arial"/>
                <w:noProof/>
                <w:sz w:val="18"/>
                <w:szCs w:val="20"/>
              </w:rPr>
              <w:t>4.6</w:t>
            </w:r>
            <w:r w:rsidRPr="00571934">
              <w:rPr>
                <w:rFonts w:eastAsiaTheme="minorEastAsia"/>
                <w:noProof/>
                <w:sz w:val="22"/>
                <w:lang w:eastAsia="lt-LT"/>
              </w:rPr>
              <w:tab/>
            </w:r>
            <w:r w:rsidRPr="00571934">
              <w:rPr>
                <w:rStyle w:val="Hipersaitas"/>
                <w:rFonts w:ascii="Arial" w:hAnsi="Arial" w:cs="Arial"/>
                <w:noProof/>
                <w:sz w:val="18"/>
                <w:szCs w:val="20"/>
              </w:rPr>
              <w:t>Reikalavimai licencijų įsigijimo tvarkai</w:t>
            </w:r>
            <w:r w:rsidRPr="00571934">
              <w:rPr>
                <w:noProof/>
                <w:webHidden/>
                <w:sz w:val="18"/>
                <w:szCs w:val="20"/>
              </w:rPr>
              <w:tab/>
            </w:r>
            <w:r w:rsidRPr="00571934">
              <w:rPr>
                <w:noProof/>
                <w:webHidden/>
                <w:sz w:val="18"/>
                <w:szCs w:val="20"/>
              </w:rPr>
              <w:fldChar w:fldCharType="begin"/>
            </w:r>
            <w:r w:rsidRPr="00571934">
              <w:rPr>
                <w:noProof/>
                <w:webHidden/>
                <w:sz w:val="18"/>
                <w:szCs w:val="20"/>
              </w:rPr>
              <w:instrText xml:space="preserve"> PAGEREF _Toc186552323 \h </w:instrText>
            </w:r>
            <w:r w:rsidRPr="00571934">
              <w:rPr>
                <w:noProof/>
                <w:webHidden/>
                <w:sz w:val="18"/>
                <w:szCs w:val="20"/>
              </w:rPr>
            </w:r>
            <w:r w:rsidRPr="00571934">
              <w:rPr>
                <w:noProof/>
                <w:webHidden/>
                <w:sz w:val="18"/>
                <w:szCs w:val="20"/>
              </w:rPr>
              <w:fldChar w:fldCharType="separate"/>
            </w:r>
            <w:r w:rsidR="008279D3">
              <w:rPr>
                <w:noProof/>
                <w:webHidden/>
                <w:sz w:val="18"/>
                <w:szCs w:val="20"/>
              </w:rPr>
              <w:t>58</w:t>
            </w:r>
            <w:r w:rsidRPr="00571934">
              <w:rPr>
                <w:noProof/>
                <w:webHidden/>
                <w:sz w:val="18"/>
                <w:szCs w:val="20"/>
              </w:rPr>
              <w:fldChar w:fldCharType="end"/>
            </w:r>
          </w:hyperlink>
        </w:p>
        <w:p w14:paraId="06FB860F" w14:textId="09359C14" w:rsidR="000834C8" w:rsidRPr="00571934" w:rsidRDefault="000834C8" w:rsidP="00571934">
          <w:pPr>
            <w:pStyle w:val="Turinys2"/>
            <w:tabs>
              <w:tab w:val="left" w:pos="1361"/>
              <w:tab w:val="right" w:leader="dot" w:pos="10252"/>
            </w:tabs>
            <w:spacing w:before="0" w:after="0" w:line="360" w:lineRule="auto"/>
            <w:rPr>
              <w:rFonts w:eastAsiaTheme="minorEastAsia"/>
              <w:noProof/>
              <w:sz w:val="22"/>
              <w:lang w:eastAsia="lt-LT"/>
            </w:rPr>
          </w:pPr>
          <w:hyperlink w:anchor="_Toc186552324" w:history="1">
            <w:r w:rsidRPr="00571934">
              <w:rPr>
                <w:rStyle w:val="Hipersaitas"/>
                <w:rFonts w:ascii="Arial" w:hAnsi="Arial" w:cs="Arial"/>
                <w:noProof/>
                <w:sz w:val="18"/>
                <w:szCs w:val="20"/>
              </w:rPr>
              <w:t>4.7</w:t>
            </w:r>
            <w:r w:rsidRPr="00571934">
              <w:rPr>
                <w:rFonts w:eastAsiaTheme="minorEastAsia"/>
                <w:noProof/>
                <w:sz w:val="22"/>
                <w:lang w:eastAsia="lt-LT"/>
              </w:rPr>
              <w:tab/>
            </w:r>
            <w:r w:rsidRPr="00571934">
              <w:rPr>
                <w:rStyle w:val="Hipersaitas"/>
                <w:rFonts w:ascii="Arial" w:hAnsi="Arial" w:cs="Arial"/>
                <w:noProof/>
                <w:sz w:val="18"/>
                <w:szCs w:val="20"/>
              </w:rPr>
              <w:t>VVS reikalavimai mokymams ir konsultavimui</w:t>
            </w:r>
            <w:r w:rsidRPr="00571934">
              <w:rPr>
                <w:noProof/>
                <w:webHidden/>
                <w:sz w:val="18"/>
                <w:szCs w:val="20"/>
              </w:rPr>
              <w:tab/>
            </w:r>
            <w:r w:rsidRPr="00571934">
              <w:rPr>
                <w:noProof/>
                <w:webHidden/>
                <w:sz w:val="18"/>
                <w:szCs w:val="20"/>
              </w:rPr>
              <w:fldChar w:fldCharType="begin"/>
            </w:r>
            <w:r w:rsidRPr="00571934">
              <w:rPr>
                <w:noProof/>
                <w:webHidden/>
                <w:sz w:val="18"/>
                <w:szCs w:val="20"/>
              </w:rPr>
              <w:instrText xml:space="preserve"> PAGEREF _Toc186552324 \h </w:instrText>
            </w:r>
            <w:r w:rsidRPr="00571934">
              <w:rPr>
                <w:noProof/>
                <w:webHidden/>
                <w:sz w:val="18"/>
                <w:szCs w:val="20"/>
              </w:rPr>
            </w:r>
            <w:r w:rsidRPr="00571934">
              <w:rPr>
                <w:noProof/>
                <w:webHidden/>
                <w:sz w:val="18"/>
                <w:szCs w:val="20"/>
              </w:rPr>
              <w:fldChar w:fldCharType="separate"/>
            </w:r>
            <w:r w:rsidR="008279D3">
              <w:rPr>
                <w:noProof/>
                <w:webHidden/>
                <w:sz w:val="18"/>
                <w:szCs w:val="20"/>
              </w:rPr>
              <w:t>59</w:t>
            </w:r>
            <w:r w:rsidRPr="00571934">
              <w:rPr>
                <w:noProof/>
                <w:webHidden/>
                <w:sz w:val="18"/>
                <w:szCs w:val="20"/>
              </w:rPr>
              <w:fldChar w:fldCharType="end"/>
            </w:r>
          </w:hyperlink>
        </w:p>
        <w:p w14:paraId="7A52A0C6" w14:textId="77AEEF24" w:rsidR="000834C8" w:rsidRPr="00571934" w:rsidRDefault="000834C8" w:rsidP="00571934">
          <w:pPr>
            <w:pStyle w:val="Turinys3"/>
            <w:tabs>
              <w:tab w:val="left" w:pos="1920"/>
              <w:tab w:val="right" w:leader="dot" w:pos="10252"/>
            </w:tabs>
            <w:spacing w:before="0" w:after="0" w:line="360" w:lineRule="auto"/>
            <w:rPr>
              <w:rFonts w:eastAsiaTheme="minorEastAsia"/>
              <w:noProof/>
              <w:sz w:val="22"/>
              <w:lang w:eastAsia="lt-LT"/>
            </w:rPr>
          </w:pPr>
          <w:hyperlink w:anchor="_Toc186552325" w:history="1">
            <w:r w:rsidRPr="00571934">
              <w:rPr>
                <w:rStyle w:val="Hipersaitas"/>
                <w:rFonts w:ascii="Arial" w:hAnsi="Arial" w:cs="Arial"/>
                <w:noProof/>
                <w:sz w:val="18"/>
                <w:szCs w:val="20"/>
              </w:rPr>
              <w:t>4.7.1</w:t>
            </w:r>
            <w:r w:rsidRPr="00571934">
              <w:rPr>
                <w:rFonts w:eastAsiaTheme="minorEastAsia"/>
                <w:noProof/>
                <w:sz w:val="22"/>
                <w:lang w:eastAsia="lt-LT"/>
              </w:rPr>
              <w:tab/>
            </w:r>
            <w:r w:rsidRPr="00571934">
              <w:rPr>
                <w:rStyle w:val="Hipersaitas"/>
                <w:rFonts w:ascii="Arial" w:hAnsi="Arial" w:cs="Arial"/>
                <w:noProof/>
                <w:sz w:val="18"/>
                <w:szCs w:val="20"/>
              </w:rPr>
              <w:t>Reikalavimai naudotojų mokymams</w:t>
            </w:r>
            <w:r w:rsidRPr="00571934">
              <w:rPr>
                <w:noProof/>
                <w:webHidden/>
                <w:sz w:val="18"/>
                <w:szCs w:val="20"/>
              </w:rPr>
              <w:tab/>
            </w:r>
            <w:r w:rsidRPr="00571934">
              <w:rPr>
                <w:noProof/>
                <w:webHidden/>
                <w:sz w:val="18"/>
                <w:szCs w:val="20"/>
              </w:rPr>
              <w:fldChar w:fldCharType="begin"/>
            </w:r>
            <w:r w:rsidRPr="00571934">
              <w:rPr>
                <w:noProof/>
                <w:webHidden/>
                <w:sz w:val="18"/>
                <w:szCs w:val="20"/>
              </w:rPr>
              <w:instrText xml:space="preserve"> PAGEREF _Toc186552325 \h </w:instrText>
            </w:r>
            <w:r w:rsidRPr="00571934">
              <w:rPr>
                <w:noProof/>
                <w:webHidden/>
                <w:sz w:val="18"/>
                <w:szCs w:val="20"/>
              </w:rPr>
            </w:r>
            <w:r w:rsidRPr="00571934">
              <w:rPr>
                <w:noProof/>
                <w:webHidden/>
                <w:sz w:val="18"/>
                <w:szCs w:val="20"/>
              </w:rPr>
              <w:fldChar w:fldCharType="separate"/>
            </w:r>
            <w:r w:rsidR="008279D3">
              <w:rPr>
                <w:noProof/>
                <w:webHidden/>
                <w:sz w:val="18"/>
                <w:szCs w:val="20"/>
              </w:rPr>
              <w:t>59</w:t>
            </w:r>
            <w:r w:rsidRPr="00571934">
              <w:rPr>
                <w:noProof/>
                <w:webHidden/>
                <w:sz w:val="18"/>
                <w:szCs w:val="20"/>
              </w:rPr>
              <w:fldChar w:fldCharType="end"/>
            </w:r>
          </w:hyperlink>
        </w:p>
        <w:p w14:paraId="4EEEB607" w14:textId="19D647D2" w:rsidR="000834C8" w:rsidRPr="00571934" w:rsidRDefault="000834C8" w:rsidP="00571934">
          <w:pPr>
            <w:pStyle w:val="Turinys3"/>
            <w:tabs>
              <w:tab w:val="left" w:pos="1920"/>
              <w:tab w:val="right" w:leader="dot" w:pos="10252"/>
            </w:tabs>
            <w:spacing w:before="0" w:after="0" w:line="360" w:lineRule="auto"/>
            <w:rPr>
              <w:rFonts w:eastAsiaTheme="minorEastAsia"/>
              <w:noProof/>
              <w:sz w:val="22"/>
              <w:lang w:eastAsia="lt-LT"/>
            </w:rPr>
          </w:pPr>
          <w:hyperlink w:anchor="_Toc186552326" w:history="1">
            <w:r w:rsidRPr="00571934">
              <w:rPr>
                <w:rStyle w:val="Hipersaitas"/>
                <w:rFonts w:ascii="Arial" w:hAnsi="Arial" w:cs="Arial"/>
                <w:noProof/>
                <w:sz w:val="18"/>
                <w:szCs w:val="20"/>
              </w:rPr>
              <w:t>4.7.2</w:t>
            </w:r>
            <w:r w:rsidRPr="00571934">
              <w:rPr>
                <w:rFonts w:eastAsiaTheme="minorEastAsia"/>
                <w:noProof/>
                <w:sz w:val="22"/>
                <w:lang w:eastAsia="lt-LT"/>
              </w:rPr>
              <w:tab/>
            </w:r>
            <w:r w:rsidRPr="00571934">
              <w:rPr>
                <w:rStyle w:val="Hipersaitas"/>
                <w:rFonts w:ascii="Arial" w:hAnsi="Arial" w:cs="Arial"/>
                <w:noProof/>
                <w:sz w:val="18"/>
                <w:szCs w:val="20"/>
              </w:rPr>
              <w:t>Reikalavimai vidinių administratorių mokymams</w:t>
            </w:r>
            <w:r w:rsidRPr="00571934">
              <w:rPr>
                <w:noProof/>
                <w:webHidden/>
                <w:sz w:val="18"/>
                <w:szCs w:val="20"/>
              </w:rPr>
              <w:tab/>
            </w:r>
            <w:r w:rsidRPr="00571934">
              <w:rPr>
                <w:noProof/>
                <w:webHidden/>
                <w:sz w:val="18"/>
                <w:szCs w:val="20"/>
              </w:rPr>
              <w:fldChar w:fldCharType="begin"/>
            </w:r>
            <w:r w:rsidRPr="00571934">
              <w:rPr>
                <w:noProof/>
                <w:webHidden/>
                <w:sz w:val="18"/>
                <w:szCs w:val="20"/>
              </w:rPr>
              <w:instrText xml:space="preserve"> PAGEREF _Toc186552326 \h </w:instrText>
            </w:r>
            <w:r w:rsidRPr="00571934">
              <w:rPr>
                <w:noProof/>
                <w:webHidden/>
                <w:sz w:val="18"/>
                <w:szCs w:val="20"/>
              </w:rPr>
            </w:r>
            <w:r w:rsidRPr="00571934">
              <w:rPr>
                <w:noProof/>
                <w:webHidden/>
                <w:sz w:val="18"/>
                <w:szCs w:val="20"/>
              </w:rPr>
              <w:fldChar w:fldCharType="separate"/>
            </w:r>
            <w:r w:rsidR="008279D3">
              <w:rPr>
                <w:noProof/>
                <w:webHidden/>
                <w:sz w:val="18"/>
                <w:szCs w:val="20"/>
              </w:rPr>
              <w:t>60</w:t>
            </w:r>
            <w:r w:rsidRPr="00571934">
              <w:rPr>
                <w:noProof/>
                <w:webHidden/>
                <w:sz w:val="18"/>
                <w:szCs w:val="20"/>
              </w:rPr>
              <w:fldChar w:fldCharType="end"/>
            </w:r>
          </w:hyperlink>
        </w:p>
        <w:p w14:paraId="36CA0C2D" w14:textId="0159BFAD" w:rsidR="000834C8" w:rsidRPr="00571934" w:rsidRDefault="000834C8" w:rsidP="00571934">
          <w:pPr>
            <w:pStyle w:val="Turinys3"/>
            <w:tabs>
              <w:tab w:val="left" w:pos="1920"/>
              <w:tab w:val="right" w:leader="dot" w:pos="10252"/>
            </w:tabs>
            <w:spacing w:before="0" w:after="0" w:line="360" w:lineRule="auto"/>
            <w:rPr>
              <w:rFonts w:eastAsiaTheme="minorEastAsia"/>
              <w:noProof/>
              <w:sz w:val="22"/>
              <w:lang w:eastAsia="lt-LT"/>
            </w:rPr>
          </w:pPr>
          <w:hyperlink w:anchor="_Toc186552327" w:history="1">
            <w:r w:rsidRPr="00571934">
              <w:rPr>
                <w:rStyle w:val="Hipersaitas"/>
                <w:rFonts w:ascii="Arial" w:hAnsi="Arial" w:cs="Arial"/>
                <w:noProof/>
                <w:sz w:val="18"/>
                <w:szCs w:val="20"/>
              </w:rPr>
              <w:t>4.7.3</w:t>
            </w:r>
            <w:r w:rsidRPr="00571934">
              <w:rPr>
                <w:rFonts w:eastAsiaTheme="minorEastAsia"/>
                <w:noProof/>
                <w:sz w:val="22"/>
                <w:lang w:eastAsia="lt-LT"/>
              </w:rPr>
              <w:tab/>
            </w:r>
            <w:r w:rsidRPr="00571934">
              <w:rPr>
                <w:rStyle w:val="Hipersaitas"/>
                <w:rFonts w:ascii="Arial" w:hAnsi="Arial" w:cs="Arial"/>
                <w:noProof/>
                <w:sz w:val="18"/>
                <w:szCs w:val="20"/>
              </w:rPr>
              <w:t>Reikalavimai naudotojų konsultavimui</w:t>
            </w:r>
            <w:r w:rsidRPr="00571934">
              <w:rPr>
                <w:noProof/>
                <w:webHidden/>
                <w:sz w:val="18"/>
                <w:szCs w:val="20"/>
              </w:rPr>
              <w:tab/>
            </w:r>
            <w:r w:rsidRPr="00571934">
              <w:rPr>
                <w:noProof/>
                <w:webHidden/>
                <w:sz w:val="18"/>
                <w:szCs w:val="20"/>
              </w:rPr>
              <w:fldChar w:fldCharType="begin"/>
            </w:r>
            <w:r w:rsidRPr="00571934">
              <w:rPr>
                <w:noProof/>
                <w:webHidden/>
                <w:sz w:val="18"/>
                <w:szCs w:val="20"/>
              </w:rPr>
              <w:instrText xml:space="preserve"> PAGEREF _Toc186552327 \h </w:instrText>
            </w:r>
            <w:r w:rsidRPr="00571934">
              <w:rPr>
                <w:noProof/>
                <w:webHidden/>
                <w:sz w:val="18"/>
                <w:szCs w:val="20"/>
              </w:rPr>
            </w:r>
            <w:r w:rsidRPr="00571934">
              <w:rPr>
                <w:noProof/>
                <w:webHidden/>
                <w:sz w:val="18"/>
                <w:szCs w:val="20"/>
              </w:rPr>
              <w:fldChar w:fldCharType="separate"/>
            </w:r>
            <w:r w:rsidR="008279D3">
              <w:rPr>
                <w:noProof/>
                <w:webHidden/>
                <w:sz w:val="18"/>
                <w:szCs w:val="20"/>
              </w:rPr>
              <w:t>61</w:t>
            </w:r>
            <w:r w:rsidRPr="00571934">
              <w:rPr>
                <w:noProof/>
                <w:webHidden/>
                <w:sz w:val="18"/>
                <w:szCs w:val="20"/>
              </w:rPr>
              <w:fldChar w:fldCharType="end"/>
            </w:r>
          </w:hyperlink>
        </w:p>
        <w:p w14:paraId="0041E7D4" w14:textId="05168771" w:rsidR="000834C8" w:rsidRPr="00571934" w:rsidRDefault="000834C8" w:rsidP="00571934">
          <w:pPr>
            <w:pStyle w:val="Turinys1"/>
            <w:spacing w:before="0" w:after="0" w:line="360" w:lineRule="auto"/>
            <w:rPr>
              <w:rFonts w:eastAsiaTheme="minorEastAsia"/>
              <w:noProof/>
              <w:sz w:val="22"/>
              <w:lang w:eastAsia="lt-LT"/>
            </w:rPr>
          </w:pPr>
          <w:hyperlink w:anchor="_Toc186552328" w:history="1">
            <w:r w:rsidRPr="00571934">
              <w:rPr>
                <w:rStyle w:val="Hipersaitas"/>
                <w:noProof/>
                <w:sz w:val="18"/>
                <w:szCs w:val="20"/>
              </w:rPr>
              <w:t>5</w:t>
            </w:r>
            <w:r w:rsidRPr="00571934">
              <w:rPr>
                <w:rFonts w:eastAsiaTheme="minorEastAsia"/>
                <w:noProof/>
                <w:sz w:val="22"/>
                <w:lang w:eastAsia="lt-LT"/>
              </w:rPr>
              <w:tab/>
            </w:r>
            <w:r w:rsidRPr="00571934">
              <w:rPr>
                <w:rStyle w:val="Hipersaitas"/>
                <w:noProof/>
                <w:sz w:val="18"/>
                <w:szCs w:val="20"/>
              </w:rPr>
              <w:t>VVS plėtros ir priežiūros paslaugos</w:t>
            </w:r>
            <w:r w:rsidRPr="00571934">
              <w:rPr>
                <w:noProof/>
                <w:webHidden/>
                <w:sz w:val="18"/>
                <w:szCs w:val="20"/>
              </w:rPr>
              <w:tab/>
            </w:r>
            <w:r w:rsidRPr="00571934">
              <w:rPr>
                <w:noProof/>
                <w:webHidden/>
                <w:sz w:val="18"/>
                <w:szCs w:val="20"/>
              </w:rPr>
              <w:fldChar w:fldCharType="begin"/>
            </w:r>
            <w:r w:rsidRPr="00571934">
              <w:rPr>
                <w:noProof/>
                <w:webHidden/>
                <w:sz w:val="18"/>
                <w:szCs w:val="20"/>
              </w:rPr>
              <w:instrText xml:space="preserve"> PAGEREF _Toc186552328 \h </w:instrText>
            </w:r>
            <w:r w:rsidRPr="00571934">
              <w:rPr>
                <w:noProof/>
                <w:webHidden/>
                <w:sz w:val="18"/>
                <w:szCs w:val="20"/>
              </w:rPr>
            </w:r>
            <w:r w:rsidRPr="00571934">
              <w:rPr>
                <w:noProof/>
                <w:webHidden/>
                <w:sz w:val="18"/>
                <w:szCs w:val="20"/>
              </w:rPr>
              <w:fldChar w:fldCharType="separate"/>
            </w:r>
            <w:r w:rsidR="008279D3">
              <w:rPr>
                <w:noProof/>
                <w:webHidden/>
                <w:sz w:val="18"/>
                <w:szCs w:val="20"/>
              </w:rPr>
              <w:t>62</w:t>
            </w:r>
            <w:r w:rsidRPr="00571934">
              <w:rPr>
                <w:noProof/>
                <w:webHidden/>
                <w:sz w:val="18"/>
                <w:szCs w:val="20"/>
              </w:rPr>
              <w:fldChar w:fldCharType="end"/>
            </w:r>
          </w:hyperlink>
        </w:p>
        <w:p w14:paraId="7B675C72" w14:textId="36C44944" w:rsidR="000834C8" w:rsidRPr="00571934" w:rsidRDefault="000834C8" w:rsidP="00571934">
          <w:pPr>
            <w:pStyle w:val="Turinys2"/>
            <w:tabs>
              <w:tab w:val="left" w:pos="1361"/>
              <w:tab w:val="right" w:leader="dot" w:pos="10252"/>
            </w:tabs>
            <w:spacing w:before="0" w:after="0" w:line="360" w:lineRule="auto"/>
            <w:rPr>
              <w:rFonts w:eastAsiaTheme="minorEastAsia"/>
              <w:noProof/>
              <w:sz w:val="22"/>
              <w:lang w:eastAsia="lt-LT"/>
            </w:rPr>
          </w:pPr>
          <w:hyperlink w:anchor="_Toc186552329" w:history="1">
            <w:r w:rsidRPr="00571934">
              <w:rPr>
                <w:rStyle w:val="Hipersaitas"/>
                <w:rFonts w:ascii="Arial" w:hAnsi="Arial" w:cs="Arial"/>
                <w:noProof/>
                <w:sz w:val="18"/>
                <w:szCs w:val="20"/>
              </w:rPr>
              <w:t>5.1</w:t>
            </w:r>
            <w:r w:rsidRPr="00571934">
              <w:rPr>
                <w:rFonts w:eastAsiaTheme="minorEastAsia"/>
                <w:noProof/>
                <w:sz w:val="22"/>
                <w:lang w:eastAsia="lt-LT"/>
              </w:rPr>
              <w:tab/>
            </w:r>
            <w:r w:rsidRPr="00571934">
              <w:rPr>
                <w:rStyle w:val="Hipersaitas"/>
                <w:rFonts w:ascii="Arial" w:hAnsi="Arial" w:cs="Arial"/>
                <w:noProof/>
                <w:sz w:val="18"/>
                <w:szCs w:val="20"/>
              </w:rPr>
              <w:t>Reikalavimai papildomų paslaugų teikimui</w:t>
            </w:r>
            <w:r w:rsidRPr="00571934">
              <w:rPr>
                <w:noProof/>
                <w:webHidden/>
                <w:sz w:val="18"/>
                <w:szCs w:val="20"/>
              </w:rPr>
              <w:tab/>
            </w:r>
            <w:r w:rsidRPr="00571934">
              <w:rPr>
                <w:noProof/>
                <w:webHidden/>
                <w:sz w:val="18"/>
                <w:szCs w:val="20"/>
              </w:rPr>
              <w:fldChar w:fldCharType="begin"/>
            </w:r>
            <w:r w:rsidRPr="00571934">
              <w:rPr>
                <w:noProof/>
                <w:webHidden/>
                <w:sz w:val="18"/>
                <w:szCs w:val="20"/>
              </w:rPr>
              <w:instrText xml:space="preserve"> PAGEREF _Toc186552329 \h </w:instrText>
            </w:r>
            <w:r w:rsidRPr="00571934">
              <w:rPr>
                <w:noProof/>
                <w:webHidden/>
                <w:sz w:val="18"/>
                <w:szCs w:val="20"/>
              </w:rPr>
            </w:r>
            <w:r w:rsidRPr="00571934">
              <w:rPr>
                <w:noProof/>
                <w:webHidden/>
                <w:sz w:val="18"/>
                <w:szCs w:val="20"/>
              </w:rPr>
              <w:fldChar w:fldCharType="separate"/>
            </w:r>
            <w:r w:rsidR="008279D3">
              <w:rPr>
                <w:noProof/>
                <w:webHidden/>
                <w:sz w:val="18"/>
                <w:szCs w:val="20"/>
              </w:rPr>
              <w:t>62</w:t>
            </w:r>
            <w:r w:rsidRPr="00571934">
              <w:rPr>
                <w:noProof/>
                <w:webHidden/>
                <w:sz w:val="18"/>
                <w:szCs w:val="20"/>
              </w:rPr>
              <w:fldChar w:fldCharType="end"/>
            </w:r>
          </w:hyperlink>
        </w:p>
        <w:p w14:paraId="4752769A" w14:textId="3B4A03D9" w:rsidR="000834C8" w:rsidRPr="00571934" w:rsidRDefault="000834C8" w:rsidP="00571934">
          <w:pPr>
            <w:pStyle w:val="Turinys2"/>
            <w:tabs>
              <w:tab w:val="left" w:pos="1361"/>
              <w:tab w:val="right" w:leader="dot" w:pos="10252"/>
            </w:tabs>
            <w:spacing w:before="0" w:after="0" w:line="360" w:lineRule="auto"/>
            <w:rPr>
              <w:rFonts w:eastAsiaTheme="minorEastAsia"/>
              <w:noProof/>
              <w:sz w:val="22"/>
              <w:lang w:eastAsia="lt-LT"/>
            </w:rPr>
          </w:pPr>
          <w:hyperlink w:anchor="_Toc186552330" w:history="1">
            <w:r w:rsidRPr="00571934">
              <w:rPr>
                <w:rStyle w:val="Hipersaitas"/>
                <w:rFonts w:ascii="Arial" w:hAnsi="Arial" w:cs="Arial"/>
                <w:noProof/>
                <w:sz w:val="18"/>
                <w:szCs w:val="20"/>
              </w:rPr>
              <w:t>5.2</w:t>
            </w:r>
            <w:r w:rsidRPr="00571934">
              <w:rPr>
                <w:rFonts w:eastAsiaTheme="minorEastAsia"/>
                <w:noProof/>
                <w:sz w:val="22"/>
                <w:lang w:eastAsia="lt-LT"/>
              </w:rPr>
              <w:tab/>
            </w:r>
            <w:r w:rsidRPr="00571934">
              <w:rPr>
                <w:rStyle w:val="Hipersaitas"/>
                <w:rFonts w:ascii="Arial" w:hAnsi="Arial" w:cs="Arial"/>
                <w:noProof/>
                <w:sz w:val="18"/>
                <w:szCs w:val="20"/>
              </w:rPr>
              <w:t>Reikalavimai garantiniam aptarnavimui</w:t>
            </w:r>
            <w:r w:rsidRPr="00571934">
              <w:rPr>
                <w:noProof/>
                <w:webHidden/>
                <w:sz w:val="18"/>
                <w:szCs w:val="20"/>
              </w:rPr>
              <w:tab/>
            </w:r>
            <w:r w:rsidRPr="00571934">
              <w:rPr>
                <w:noProof/>
                <w:webHidden/>
                <w:sz w:val="18"/>
                <w:szCs w:val="20"/>
              </w:rPr>
              <w:fldChar w:fldCharType="begin"/>
            </w:r>
            <w:r w:rsidRPr="00571934">
              <w:rPr>
                <w:noProof/>
                <w:webHidden/>
                <w:sz w:val="18"/>
                <w:szCs w:val="20"/>
              </w:rPr>
              <w:instrText xml:space="preserve"> PAGEREF _Toc186552330 \h </w:instrText>
            </w:r>
            <w:r w:rsidRPr="00571934">
              <w:rPr>
                <w:noProof/>
                <w:webHidden/>
                <w:sz w:val="18"/>
                <w:szCs w:val="20"/>
              </w:rPr>
            </w:r>
            <w:r w:rsidRPr="00571934">
              <w:rPr>
                <w:noProof/>
                <w:webHidden/>
                <w:sz w:val="18"/>
                <w:szCs w:val="20"/>
              </w:rPr>
              <w:fldChar w:fldCharType="separate"/>
            </w:r>
            <w:r w:rsidR="008279D3">
              <w:rPr>
                <w:noProof/>
                <w:webHidden/>
                <w:sz w:val="18"/>
                <w:szCs w:val="20"/>
              </w:rPr>
              <w:t>62</w:t>
            </w:r>
            <w:r w:rsidRPr="00571934">
              <w:rPr>
                <w:noProof/>
                <w:webHidden/>
                <w:sz w:val="18"/>
                <w:szCs w:val="20"/>
              </w:rPr>
              <w:fldChar w:fldCharType="end"/>
            </w:r>
          </w:hyperlink>
        </w:p>
        <w:p w14:paraId="419CDD78" w14:textId="21AD3E67" w:rsidR="000834C8" w:rsidRPr="00571934" w:rsidRDefault="000834C8" w:rsidP="00571934">
          <w:pPr>
            <w:pStyle w:val="Turinys1"/>
            <w:spacing w:before="0" w:after="0" w:line="360" w:lineRule="auto"/>
            <w:rPr>
              <w:rFonts w:eastAsiaTheme="minorEastAsia"/>
              <w:noProof/>
              <w:sz w:val="22"/>
              <w:lang w:eastAsia="lt-LT"/>
            </w:rPr>
          </w:pPr>
          <w:hyperlink w:anchor="_Toc186552331" w:history="1">
            <w:r w:rsidRPr="00571934">
              <w:rPr>
                <w:rStyle w:val="Hipersaitas"/>
                <w:rFonts w:ascii="Arial" w:hAnsi="Arial" w:cs="Arial"/>
                <w:noProof/>
                <w:sz w:val="18"/>
                <w:szCs w:val="20"/>
              </w:rPr>
              <w:t>6</w:t>
            </w:r>
            <w:r w:rsidRPr="00571934">
              <w:rPr>
                <w:rFonts w:eastAsiaTheme="minorEastAsia"/>
                <w:noProof/>
                <w:sz w:val="22"/>
                <w:lang w:eastAsia="lt-LT"/>
              </w:rPr>
              <w:tab/>
            </w:r>
            <w:r w:rsidRPr="00571934">
              <w:rPr>
                <w:rStyle w:val="Hipersaitas"/>
                <w:rFonts w:ascii="Arial" w:hAnsi="Arial" w:cs="Arial"/>
                <w:noProof/>
                <w:sz w:val="18"/>
                <w:szCs w:val="20"/>
              </w:rPr>
              <w:t>Priedai</w:t>
            </w:r>
            <w:r w:rsidRPr="00571934">
              <w:rPr>
                <w:noProof/>
                <w:webHidden/>
                <w:sz w:val="18"/>
                <w:szCs w:val="20"/>
              </w:rPr>
              <w:tab/>
            </w:r>
            <w:r w:rsidRPr="00571934">
              <w:rPr>
                <w:noProof/>
                <w:webHidden/>
                <w:sz w:val="18"/>
                <w:szCs w:val="20"/>
              </w:rPr>
              <w:fldChar w:fldCharType="begin"/>
            </w:r>
            <w:r w:rsidRPr="00571934">
              <w:rPr>
                <w:noProof/>
                <w:webHidden/>
                <w:sz w:val="18"/>
                <w:szCs w:val="20"/>
              </w:rPr>
              <w:instrText xml:space="preserve"> PAGEREF _Toc186552331 \h </w:instrText>
            </w:r>
            <w:r w:rsidRPr="00571934">
              <w:rPr>
                <w:noProof/>
                <w:webHidden/>
                <w:sz w:val="18"/>
                <w:szCs w:val="20"/>
              </w:rPr>
            </w:r>
            <w:r w:rsidRPr="00571934">
              <w:rPr>
                <w:noProof/>
                <w:webHidden/>
                <w:sz w:val="18"/>
                <w:szCs w:val="20"/>
              </w:rPr>
              <w:fldChar w:fldCharType="separate"/>
            </w:r>
            <w:r w:rsidR="008279D3">
              <w:rPr>
                <w:noProof/>
                <w:webHidden/>
                <w:sz w:val="18"/>
                <w:szCs w:val="20"/>
              </w:rPr>
              <w:t>65</w:t>
            </w:r>
            <w:r w:rsidRPr="00571934">
              <w:rPr>
                <w:noProof/>
                <w:webHidden/>
                <w:sz w:val="18"/>
                <w:szCs w:val="20"/>
              </w:rPr>
              <w:fldChar w:fldCharType="end"/>
            </w:r>
          </w:hyperlink>
        </w:p>
        <w:p w14:paraId="39E9112C" w14:textId="4091AD90" w:rsidR="000834C8" w:rsidRPr="00571934" w:rsidRDefault="000834C8" w:rsidP="00571934">
          <w:pPr>
            <w:pStyle w:val="Turinys2"/>
            <w:tabs>
              <w:tab w:val="left" w:pos="1920"/>
              <w:tab w:val="right" w:leader="dot" w:pos="10252"/>
            </w:tabs>
            <w:spacing w:before="0" w:after="0" w:line="360" w:lineRule="auto"/>
            <w:rPr>
              <w:rFonts w:eastAsiaTheme="minorEastAsia"/>
              <w:noProof/>
              <w:sz w:val="22"/>
              <w:lang w:eastAsia="lt-LT"/>
            </w:rPr>
          </w:pPr>
          <w:hyperlink w:anchor="_Toc186552332" w:history="1">
            <w:r w:rsidRPr="00571934">
              <w:rPr>
                <w:rStyle w:val="Hipersaitas"/>
                <w:rFonts w:ascii="Calibri" w:hAnsi="Calibri" w:cs="Arial"/>
                <w:noProof/>
                <w:sz w:val="18"/>
                <w:szCs w:val="20"/>
              </w:rPr>
              <w:t>1 PRIEDAS.</w:t>
            </w:r>
            <w:r w:rsidRPr="00571934">
              <w:rPr>
                <w:rFonts w:eastAsiaTheme="minorEastAsia"/>
                <w:noProof/>
                <w:sz w:val="22"/>
                <w:lang w:eastAsia="lt-LT"/>
              </w:rPr>
              <w:tab/>
            </w:r>
            <w:r w:rsidRPr="00571934">
              <w:rPr>
                <w:rStyle w:val="Hipersaitas"/>
                <w:rFonts w:ascii="Arial" w:hAnsi="Arial" w:cs="Arial"/>
                <w:noProof/>
                <w:sz w:val="18"/>
                <w:szCs w:val="20"/>
              </w:rPr>
              <w:t>Preliminarus naudotojų sąrašas ir tipai</w:t>
            </w:r>
            <w:r w:rsidRPr="00571934">
              <w:rPr>
                <w:noProof/>
                <w:webHidden/>
                <w:sz w:val="18"/>
                <w:szCs w:val="20"/>
              </w:rPr>
              <w:tab/>
            </w:r>
            <w:r w:rsidRPr="00571934">
              <w:rPr>
                <w:noProof/>
                <w:webHidden/>
                <w:sz w:val="18"/>
                <w:szCs w:val="20"/>
              </w:rPr>
              <w:fldChar w:fldCharType="begin"/>
            </w:r>
            <w:r w:rsidRPr="00571934">
              <w:rPr>
                <w:noProof/>
                <w:webHidden/>
                <w:sz w:val="18"/>
                <w:szCs w:val="20"/>
              </w:rPr>
              <w:instrText xml:space="preserve"> PAGEREF _Toc186552332 \h </w:instrText>
            </w:r>
            <w:r w:rsidRPr="00571934">
              <w:rPr>
                <w:noProof/>
                <w:webHidden/>
                <w:sz w:val="18"/>
                <w:szCs w:val="20"/>
              </w:rPr>
            </w:r>
            <w:r w:rsidRPr="00571934">
              <w:rPr>
                <w:noProof/>
                <w:webHidden/>
                <w:sz w:val="18"/>
                <w:szCs w:val="20"/>
              </w:rPr>
              <w:fldChar w:fldCharType="separate"/>
            </w:r>
            <w:r w:rsidR="008279D3">
              <w:rPr>
                <w:noProof/>
                <w:webHidden/>
                <w:sz w:val="18"/>
                <w:szCs w:val="20"/>
              </w:rPr>
              <w:t>65</w:t>
            </w:r>
            <w:r w:rsidRPr="00571934">
              <w:rPr>
                <w:noProof/>
                <w:webHidden/>
                <w:sz w:val="18"/>
                <w:szCs w:val="20"/>
              </w:rPr>
              <w:fldChar w:fldCharType="end"/>
            </w:r>
          </w:hyperlink>
        </w:p>
        <w:p w14:paraId="3D4490E3" w14:textId="6569F02F" w:rsidR="000834C8" w:rsidRPr="00571934" w:rsidRDefault="000834C8" w:rsidP="00571934">
          <w:pPr>
            <w:pStyle w:val="Turinys2"/>
            <w:tabs>
              <w:tab w:val="left" w:pos="1920"/>
              <w:tab w:val="right" w:leader="dot" w:pos="10252"/>
            </w:tabs>
            <w:spacing w:before="0" w:after="0" w:line="360" w:lineRule="auto"/>
            <w:rPr>
              <w:rFonts w:eastAsiaTheme="minorEastAsia"/>
              <w:noProof/>
              <w:sz w:val="22"/>
              <w:lang w:eastAsia="lt-LT"/>
            </w:rPr>
          </w:pPr>
          <w:hyperlink w:anchor="_Toc186552333" w:history="1">
            <w:r w:rsidRPr="00571934">
              <w:rPr>
                <w:rStyle w:val="Hipersaitas"/>
                <w:rFonts w:ascii="Calibri" w:hAnsi="Calibri" w:cs="Arial"/>
                <w:noProof/>
                <w:sz w:val="18"/>
                <w:szCs w:val="20"/>
              </w:rPr>
              <w:t>2 PRIEDAS.</w:t>
            </w:r>
            <w:r w:rsidRPr="00571934">
              <w:rPr>
                <w:rFonts w:eastAsiaTheme="minorEastAsia"/>
                <w:noProof/>
                <w:sz w:val="22"/>
                <w:lang w:eastAsia="lt-LT"/>
              </w:rPr>
              <w:tab/>
            </w:r>
            <w:r w:rsidRPr="00571934">
              <w:rPr>
                <w:rStyle w:val="Hipersaitas"/>
                <w:rFonts w:ascii="Arial" w:hAnsi="Arial" w:cs="Arial"/>
                <w:noProof/>
                <w:sz w:val="18"/>
                <w:szCs w:val="20"/>
              </w:rPr>
              <w:t>Preliminarios integracinės sąsajos</w:t>
            </w:r>
            <w:r w:rsidRPr="00571934">
              <w:rPr>
                <w:noProof/>
                <w:webHidden/>
                <w:sz w:val="18"/>
                <w:szCs w:val="20"/>
              </w:rPr>
              <w:tab/>
            </w:r>
            <w:r w:rsidRPr="00571934">
              <w:rPr>
                <w:noProof/>
                <w:webHidden/>
                <w:sz w:val="18"/>
                <w:szCs w:val="20"/>
              </w:rPr>
              <w:fldChar w:fldCharType="begin"/>
            </w:r>
            <w:r w:rsidRPr="00571934">
              <w:rPr>
                <w:noProof/>
                <w:webHidden/>
                <w:sz w:val="18"/>
                <w:szCs w:val="20"/>
              </w:rPr>
              <w:instrText xml:space="preserve"> PAGEREF _Toc186552333 \h </w:instrText>
            </w:r>
            <w:r w:rsidRPr="00571934">
              <w:rPr>
                <w:noProof/>
                <w:webHidden/>
                <w:sz w:val="18"/>
                <w:szCs w:val="20"/>
              </w:rPr>
            </w:r>
            <w:r w:rsidRPr="00571934">
              <w:rPr>
                <w:noProof/>
                <w:webHidden/>
                <w:sz w:val="18"/>
                <w:szCs w:val="20"/>
              </w:rPr>
              <w:fldChar w:fldCharType="separate"/>
            </w:r>
            <w:r w:rsidR="008279D3">
              <w:rPr>
                <w:noProof/>
                <w:webHidden/>
                <w:sz w:val="18"/>
                <w:szCs w:val="20"/>
              </w:rPr>
              <w:t>65</w:t>
            </w:r>
            <w:r w:rsidRPr="00571934">
              <w:rPr>
                <w:noProof/>
                <w:webHidden/>
                <w:sz w:val="18"/>
                <w:szCs w:val="20"/>
              </w:rPr>
              <w:fldChar w:fldCharType="end"/>
            </w:r>
          </w:hyperlink>
        </w:p>
        <w:p w14:paraId="0A772E62" w14:textId="4C515EA9" w:rsidR="000834C8" w:rsidRPr="00571934" w:rsidRDefault="000834C8" w:rsidP="00571934">
          <w:pPr>
            <w:pStyle w:val="Turinys2"/>
            <w:tabs>
              <w:tab w:val="left" w:pos="1920"/>
              <w:tab w:val="right" w:leader="dot" w:pos="10252"/>
            </w:tabs>
            <w:spacing w:before="0" w:after="0" w:line="360" w:lineRule="auto"/>
            <w:rPr>
              <w:rFonts w:eastAsiaTheme="minorEastAsia"/>
              <w:noProof/>
              <w:sz w:val="22"/>
              <w:lang w:eastAsia="lt-LT"/>
            </w:rPr>
          </w:pPr>
          <w:hyperlink w:anchor="_Toc186552334" w:history="1">
            <w:r w:rsidRPr="00571934">
              <w:rPr>
                <w:rStyle w:val="Hipersaitas"/>
                <w:rFonts w:ascii="Calibri" w:hAnsi="Calibri" w:cs="Arial"/>
                <w:noProof/>
                <w:sz w:val="18"/>
                <w:szCs w:val="20"/>
              </w:rPr>
              <w:t>3 PRIEDAS.</w:t>
            </w:r>
            <w:r w:rsidRPr="00571934">
              <w:rPr>
                <w:rFonts w:eastAsiaTheme="minorEastAsia"/>
                <w:noProof/>
                <w:sz w:val="22"/>
                <w:lang w:eastAsia="lt-LT"/>
              </w:rPr>
              <w:tab/>
            </w:r>
            <w:r w:rsidRPr="00571934">
              <w:rPr>
                <w:rStyle w:val="Hipersaitas"/>
                <w:rFonts w:ascii="Arial" w:hAnsi="Arial" w:cs="Arial"/>
                <w:noProof/>
                <w:sz w:val="18"/>
                <w:szCs w:val="20"/>
              </w:rPr>
              <w:t>Reguliavimo apskaitos sistemos aprašas</w:t>
            </w:r>
            <w:r w:rsidRPr="00571934">
              <w:rPr>
                <w:noProof/>
                <w:webHidden/>
                <w:sz w:val="18"/>
                <w:szCs w:val="20"/>
              </w:rPr>
              <w:tab/>
            </w:r>
            <w:r w:rsidRPr="00571934">
              <w:rPr>
                <w:noProof/>
                <w:webHidden/>
                <w:sz w:val="18"/>
                <w:szCs w:val="20"/>
              </w:rPr>
              <w:fldChar w:fldCharType="begin"/>
            </w:r>
            <w:r w:rsidRPr="00571934">
              <w:rPr>
                <w:noProof/>
                <w:webHidden/>
                <w:sz w:val="18"/>
                <w:szCs w:val="20"/>
              </w:rPr>
              <w:instrText xml:space="preserve"> PAGEREF _Toc186552334 \h </w:instrText>
            </w:r>
            <w:r w:rsidRPr="00571934">
              <w:rPr>
                <w:noProof/>
                <w:webHidden/>
                <w:sz w:val="18"/>
                <w:szCs w:val="20"/>
              </w:rPr>
            </w:r>
            <w:r w:rsidRPr="00571934">
              <w:rPr>
                <w:noProof/>
                <w:webHidden/>
                <w:sz w:val="18"/>
                <w:szCs w:val="20"/>
              </w:rPr>
              <w:fldChar w:fldCharType="separate"/>
            </w:r>
            <w:r w:rsidR="008279D3">
              <w:rPr>
                <w:noProof/>
                <w:webHidden/>
                <w:sz w:val="18"/>
                <w:szCs w:val="20"/>
              </w:rPr>
              <w:t>65</w:t>
            </w:r>
            <w:r w:rsidRPr="00571934">
              <w:rPr>
                <w:noProof/>
                <w:webHidden/>
                <w:sz w:val="18"/>
                <w:szCs w:val="20"/>
              </w:rPr>
              <w:fldChar w:fldCharType="end"/>
            </w:r>
          </w:hyperlink>
        </w:p>
        <w:p w14:paraId="111C1C0F" w14:textId="0E38FE4E" w:rsidR="003777FB" w:rsidRPr="00C80A5D" w:rsidRDefault="003777FB" w:rsidP="00571934">
          <w:pPr>
            <w:spacing w:before="0" w:after="0" w:line="360" w:lineRule="auto"/>
            <w:rPr>
              <w:rFonts w:ascii="Arial" w:hAnsi="Arial" w:cs="Arial"/>
            </w:rPr>
          </w:pPr>
          <w:r w:rsidRPr="00571934">
            <w:rPr>
              <w:rFonts w:ascii="Arial" w:hAnsi="Arial" w:cs="Arial"/>
              <w:b/>
              <w:sz w:val="18"/>
              <w:szCs w:val="20"/>
            </w:rPr>
            <w:fldChar w:fldCharType="end"/>
          </w:r>
        </w:p>
      </w:sdtContent>
    </w:sdt>
    <w:p w14:paraId="4E795BF2" w14:textId="09ADACAF" w:rsidR="004F4DBB" w:rsidRDefault="00A032FE" w:rsidP="007E7E28">
      <w:pPr>
        <w:pStyle w:val="Antrat1"/>
        <w:rPr>
          <w:rFonts w:ascii="Arial" w:hAnsi="Arial" w:cs="Arial"/>
        </w:rPr>
      </w:pPr>
      <w:r w:rsidRPr="00C80A5D">
        <w:rPr>
          <w:rFonts w:ascii="Arial" w:hAnsi="Arial" w:cs="Arial"/>
        </w:rPr>
        <w:lastRenderedPageBreak/>
        <w:t xml:space="preserve"> </w:t>
      </w:r>
      <w:bookmarkStart w:id="1" w:name="_Toc186552295"/>
      <w:r w:rsidRPr="00C80A5D">
        <w:rPr>
          <w:rFonts w:ascii="Arial" w:hAnsi="Arial" w:cs="Arial"/>
        </w:rPr>
        <w:t>Įvadas</w:t>
      </w:r>
      <w:bookmarkEnd w:id="1"/>
    </w:p>
    <w:p w14:paraId="7C676D04" w14:textId="77777777" w:rsidR="00C62947" w:rsidRPr="00571934" w:rsidRDefault="00C62947" w:rsidP="00571934"/>
    <w:p w14:paraId="0FA8D6D3" w14:textId="77777777" w:rsidR="00EF561E" w:rsidRPr="00791E17" w:rsidRDefault="00C245E4" w:rsidP="00EF561E">
      <w:pPr>
        <w:rPr>
          <w:sz w:val="18"/>
          <w:szCs w:val="18"/>
        </w:rPr>
      </w:pPr>
      <w:r w:rsidRPr="00571934">
        <w:rPr>
          <w:rStyle w:val="FOCUSChar"/>
          <w:sz w:val="18"/>
          <w:szCs w:val="18"/>
        </w:rPr>
        <w:t>Pirkimo objektas |</w:t>
      </w:r>
      <w:r w:rsidRPr="00571934">
        <w:rPr>
          <w:sz w:val="18"/>
          <w:szCs w:val="18"/>
        </w:rPr>
        <w:t xml:space="preserve"> </w:t>
      </w:r>
      <w:r w:rsidR="00EF561E" w:rsidRPr="6904A22E">
        <w:rPr>
          <w:rFonts w:ascii="Arial" w:eastAsia="Arial" w:hAnsi="Arial" w:cs="Arial"/>
          <w:sz w:val="18"/>
          <w:szCs w:val="18"/>
        </w:rPr>
        <w:t xml:space="preserve">Modernios finansinės apskaitos valdymo informacinės sistemos kaip paslaugos (angl. Software as a Service, SaaS), pritaikytos Bendrovės poreikiams, atsižvelgiant į joje egzistuojančius veiklos procesus, įsigijimas ir jos diegimas, kuris apima ne tik pagrindinės finansų valdymo platformos (VVS) diegimą, licencijų įsigijimą ir jos veikimui reikalingą debesijos infrastruktūrą, bet ir šias paslaugas: </w:t>
      </w:r>
    </w:p>
    <w:p w14:paraId="5B46075C" w14:textId="77777777" w:rsidR="00EF561E" w:rsidRPr="00791E17" w:rsidRDefault="00EF561E" w:rsidP="00EF561E">
      <w:pPr>
        <w:pStyle w:val="Sraassuenkleliais"/>
        <w:rPr>
          <w:sz w:val="18"/>
          <w:szCs w:val="18"/>
        </w:rPr>
      </w:pPr>
      <w:r w:rsidRPr="00791E17">
        <w:rPr>
          <w:sz w:val="18"/>
          <w:szCs w:val="18"/>
        </w:rPr>
        <w:t>Esamos verslo valdymo sistemos (VVS) pakeitimą į šiuolaikišką platformą;</w:t>
      </w:r>
    </w:p>
    <w:p w14:paraId="289542CB" w14:textId="77777777" w:rsidR="00EF561E" w:rsidRPr="00791E17" w:rsidRDefault="00EF561E" w:rsidP="00EF561E">
      <w:pPr>
        <w:pStyle w:val="Sraassuenkleliais"/>
        <w:rPr>
          <w:sz w:val="18"/>
          <w:szCs w:val="18"/>
        </w:rPr>
      </w:pPr>
      <w:r w:rsidRPr="00791E17">
        <w:rPr>
          <w:sz w:val="18"/>
          <w:szCs w:val="18"/>
        </w:rPr>
        <w:t>Finansų ir valdymo apskaitos procesų optimizavimą pagal pateiktą procesų analizės dokumentaciją ir suderinimą su nauja platforma;</w:t>
      </w:r>
    </w:p>
    <w:p w14:paraId="01302E95" w14:textId="77777777" w:rsidR="00EF561E" w:rsidRPr="00791E17" w:rsidRDefault="00EF561E" w:rsidP="00EF561E">
      <w:pPr>
        <w:pStyle w:val="Sraassuenkleliais"/>
        <w:rPr>
          <w:sz w:val="18"/>
          <w:szCs w:val="18"/>
        </w:rPr>
      </w:pPr>
      <w:r w:rsidRPr="00791E17">
        <w:rPr>
          <w:sz w:val="18"/>
          <w:szCs w:val="18"/>
        </w:rPr>
        <w:t xml:space="preserve">Sistemos diegimą, konfigūravimą ir pritaikymą pagal </w:t>
      </w:r>
      <w:r w:rsidRPr="6FA96A19">
        <w:rPr>
          <w:sz w:val="18"/>
          <w:szCs w:val="18"/>
        </w:rPr>
        <w:t>Užsakovo</w:t>
      </w:r>
      <w:r w:rsidRPr="00791E17">
        <w:rPr>
          <w:sz w:val="18"/>
          <w:szCs w:val="18"/>
        </w:rPr>
        <w:t xml:space="preserve"> poreikius;</w:t>
      </w:r>
    </w:p>
    <w:p w14:paraId="2463DA63" w14:textId="77777777" w:rsidR="00EF561E" w:rsidRDefault="00EF561E" w:rsidP="004750AE">
      <w:pPr>
        <w:pStyle w:val="Sraassuenkleliais"/>
        <w:rPr>
          <w:sz w:val="18"/>
          <w:szCs w:val="18"/>
        </w:rPr>
      </w:pPr>
      <w:r w:rsidRPr="00EF561E">
        <w:rPr>
          <w:sz w:val="18"/>
          <w:szCs w:val="18"/>
        </w:rPr>
        <w:t>Naudotojų mokymus ir dokumentacijos rengimą;</w:t>
      </w:r>
    </w:p>
    <w:p w14:paraId="1210EC58" w14:textId="2770907D" w:rsidR="00EF561E" w:rsidRPr="00EF561E" w:rsidRDefault="00EF561E" w:rsidP="004750AE">
      <w:pPr>
        <w:pStyle w:val="Sraassuenkleliais"/>
        <w:rPr>
          <w:sz w:val="18"/>
          <w:szCs w:val="18"/>
        </w:rPr>
      </w:pPr>
      <w:r w:rsidRPr="00EF561E">
        <w:rPr>
          <w:sz w:val="18"/>
          <w:szCs w:val="18"/>
        </w:rPr>
        <w:t>Techninės priežiūros paslaugas per garantinį laikotarpį.</w:t>
      </w:r>
    </w:p>
    <w:p w14:paraId="29FEE938" w14:textId="2498B97E" w:rsidR="00C245E4" w:rsidRPr="00571934" w:rsidRDefault="00C245E4" w:rsidP="00EF561E">
      <w:pPr>
        <w:rPr>
          <w:sz w:val="18"/>
          <w:szCs w:val="18"/>
        </w:rPr>
      </w:pPr>
      <w:r w:rsidRPr="00571934">
        <w:rPr>
          <w:sz w:val="18"/>
          <w:szCs w:val="18"/>
        </w:rPr>
        <w:t xml:space="preserve">Įgyvendinant projektą, </w:t>
      </w:r>
      <w:r w:rsidR="00C62947">
        <w:rPr>
          <w:sz w:val="18"/>
          <w:szCs w:val="18"/>
        </w:rPr>
        <w:t>turi būti</w:t>
      </w:r>
      <w:r w:rsidRPr="00571934">
        <w:rPr>
          <w:sz w:val="18"/>
          <w:szCs w:val="18"/>
        </w:rPr>
        <w:t xml:space="preserve"> atsižvelgta į procesų analizės dokumentuose pateiktus reikalavimus ir rekomendacijas, siekiant užtikrinti sklandų sistemos pritaikymą prie organizacijos veiklos.</w:t>
      </w:r>
    </w:p>
    <w:p w14:paraId="3345D206" w14:textId="77777777" w:rsidR="00C245E4" w:rsidRPr="00571934" w:rsidRDefault="00C245E4" w:rsidP="00C245E4">
      <w:pPr>
        <w:rPr>
          <w:sz w:val="18"/>
          <w:szCs w:val="18"/>
        </w:rPr>
      </w:pPr>
    </w:p>
    <w:p w14:paraId="1897115D" w14:textId="66FFAAFB" w:rsidR="00C245E4" w:rsidRPr="00571934" w:rsidRDefault="00C245E4" w:rsidP="00571934">
      <w:pPr>
        <w:pStyle w:val="FOCUS"/>
        <w:rPr>
          <w:sz w:val="18"/>
          <w:szCs w:val="18"/>
        </w:rPr>
      </w:pPr>
      <w:r w:rsidRPr="00571934">
        <w:rPr>
          <w:sz w:val="18"/>
          <w:szCs w:val="18"/>
        </w:rPr>
        <w:t>Projekto uždaviniai</w:t>
      </w:r>
      <w:r w:rsidR="00384A61" w:rsidRPr="00571934">
        <w:rPr>
          <w:sz w:val="18"/>
          <w:szCs w:val="18"/>
        </w:rPr>
        <w:t>:</w:t>
      </w:r>
    </w:p>
    <w:p w14:paraId="7080A515" w14:textId="77777777" w:rsidR="00C245E4" w:rsidRPr="00571934" w:rsidRDefault="00C245E4" w:rsidP="00571934">
      <w:pPr>
        <w:pStyle w:val="Sraassuenkleliais"/>
        <w:rPr>
          <w:sz w:val="18"/>
          <w:szCs w:val="18"/>
        </w:rPr>
      </w:pPr>
      <w:r w:rsidRPr="00571934">
        <w:rPr>
          <w:sz w:val="18"/>
          <w:szCs w:val="18"/>
        </w:rPr>
        <w:t>Pakeisti dabar naudojamą VVS į modernią ir lankstesnę verslo valdymo sistemą, atitinkančią šiuolaikinius funkcinius ir technologinius reikalavimus.</w:t>
      </w:r>
    </w:p>
    <w:p w14:paraId="124A09A6" w14:textId="77777777" w:rsidR="00C245E4" w:rsidRPr="00571934" w:rsidRDefault="00C245E4" w:rsidP="00571934">
      <w:pPr>
        <w:pStyle w:val="Sraassuenkleliais"/>
        <w:rPr>
          <w:sz w:val="18"/>
          <w:szCs w:val="18"/>
        </w:rPr>
      </w:pPr>
      <w:r w:rsidRPr="00571934">
        <w:rPr>
          <w:sz w:val="18"/>
          <w:szCs w:val="18"/>
        </w:rPr>
        <w:t>Optimizuoti finansinės ir valdymo apskaitos procesus, užtikrinant jų efektyvumą ir atitiktį galiojantiems teisės aktams bei organizacijos veiklos poreikiams.</w:t>
      </w:r>
    </w:p>
    <w:p w14:paraId="3D60D1E3" w14:textId="77777777" w:rsidR="00C245E4" w:rsidRPr="00571934" w:rsidRDefault="00C245E4" w:rsidP="00571934">
      <w:pPr>
        <w:pStyle w:val="Sraassuenkleliais"/>
        <w:rPr>
          <w:sz w:val="18"/>
          <w:szCs w:val="18"/>
        </w:rPr>
      </w:pPr>
      <w:r w:rsidRPr="00571934">
        <w:rPr>
          <w:sz w:val="18"/>
          <w:szCs w:val="18"/>
        </w:rPr>
        <w:t>Užtikrinti automatizuotų funkcijų, integracijų ir duomenų analizės įrankių naudojimą, leidžiantį sumažinti rankinio darbo apimtį ir klaidų riziką.</w:t>
      </w:r>
    </w:p>
    <w:p w14:paraId="4660CE3A" w14:textId="77777777" w:rsidR="00C245E4" w:rsidRPr="00571934" w:rsidRDefault="00C245E4" w:rsidP="00571934">
      <w:pPr>
        <w:pStyle w:val="Sraassuenkleliais"/>
        <w:rPr>
          <w:sz w:val="18"/>
          <w:szCs w:val="18"/>
        </w:rPr>
      </w:pPr>
      <w:r w:rsidRPr="00571934">
        <w:rPr>
          <w:sz w:val="18"/>
          <w:szCs w:val="18"/>
        </w:rPr>
        <w:t>Užtikrinti veiklos tęstinumą ir sistemos prieinamumą naudojant debesijos (SaaS) modelio privalumus.</w:t>
      </w:r>
    </w:p>
    <w:p w14:paraId="172D0ECA" w14:textId="77777777" w:rsidR="00D62EF9" w:rsidRPr="00571934" w:rsidRDefault="00D62EF9" w:rsidP="00C245E4">
      <w:pPr>
        <w:rPr>
          <w:sz w:val="18"/>
          <w:szCs w:val="18"/>
        </w:rPr>
      </w:pPr>
    </w:p>
    <w:p w14:paraId="0FD8E4DB" w14:textId="152FC37A" w:rsidR="00C245E4" w:rsidRPr="00571934" w:rsidRDefault="00C245E4" w:rsidP="00C245E4">
      <w:pPr>
        <w:rPr>
          <w:sz w:val="18"/>
          <w:szCs w:val="18"/>
        </w:rPr>
      </w:pPr>
      <w:r w:rsidRPr="00571934">
        <w:rPr>
          <w:rStyle w:val="FOCUSChar"/>
          <w:sz w:val="18"/>
          <w:szCs w:val="18"/>
        </w:rPr>
        <w:t>Projekto rezultatas</w:t>
      </w:r>
      <w:r w:rsidR="00D62EF9" w:rsidRPr="00571934">
        <w:rPr>
          <w:rStyle w:val="FOCUSChar"/>
          <w:sz w:val="18"/>
          <w:szCs w:val="18"/>
        </w:rPr>
        <w:t xml:space="preserve"> |</w:t>
      </w:r>
      <w:r w:rsidRPr="00571934">
        <w:rPr>
          <w:sz w:val="18"/>
          <w:szCs w:val="18"/>
        </w:rPr>
        <w:t xml:space="preserve"> Įdiegta moderni finansų valdymo sistema, kuri:</w:t>
      </w:r>
    </w:p>
    <w:p w14:paraId="0ED05C09" w14:textId="77777777" w:rsidR="00C245E4" w:rsidRPr="00571934" w:rsidRDefault="00C245E4" w:rsidP="00571934">
      <w:pPr>
        <w:pStyle w:val="Sraassuenkleliais"/>
        <w:rPr>
          <w:sz w:val="18"/>
          <w:szCs w:val="18"/>
        </w:rPr>
      </w:pPr>
      <w:r w:rsidRPr="00571934">
        <w:rPr>
          <w:sz w:val="18"/>
          <w:szCs w:val="18"/>
        </w:rPr>
        <w:t>Užtikrina efektyvų finansų valdymą, veiklos apskaitą ir organizacijos valdymo procesus;</w:t>
      </w:r>
    </w:p>
    <w:p w14:paraId="6A677AC4" w14:textId="77777777" w:rsidR="00C245E4" w:rsidRPr="00571934" w:rsidRDefault="00C245E4" w:rsidP="00571934">
      <w:pPr>
        <w:pStyle w:val="Sraassuenkleliais"/>
        <w:rPr>
          <w:sz w:val="18"/>
          <w:szCs w:val="18"/>
        </w:rPr>
      </w:pPr>
      <w:r w:rsidRPr="00571934">
        <w:rPr>
          <w:sz w:val="18"/>
          <w:szCs w:val="18"/>
        </w:rPr>
        <w:t>Optimizuoja procesus ir mažina jų vykdymo laiką;</w:t>
      </w:r>
    </w:p>
    <w:p w14:paraId="1EDDA592" w14:textId="77777777" w:rsidR="00C245E4" w:rsidRPr="00571934" w:rsidRDefault="00C245E4" w:rsidP="00571934">
      <w:pPr>
        <w:pStyle w:val="Sraassuenkleliais"/>
        <w:rPr>
          <w:sz w:val="18"/>
          <w:szCs w:val="18"/>
        </w:rPr>
      </w:pPr>
      <w:r w:rsidRPr="00571934">
        <w:rPr>
          <w:sz w:val="18"/>
          <w:szCs w:val="18"/>
        </w:rPr>
        <w:t>Leidžia naudoti naujausias technologijas duomenų analizei, ataskaitų rengimui ir sprendimų priėmimui;</w:t>
      </w:r>
    </w:p>
    <w:p w14:paraId="44758FBB" w14:textId="382588E3" w:rsidR="00C245E4" w:rsidRPr="00571934" w:rsidRDefault="00C245E4" w:rsidP="00571934">
      <w:pPr>
        <w:pStyle w:val="Sraassuenkleliais"/>
        <w:rPr>
          <w:sz w:val="18"/>
          <w:szCs w:val="18"/>
        </w:rPr>
      </w:pPr>
      <w:r w:rsidRPr="00571934">
        <w:rPr>
          <w:rFonts w:hint="eastAsia"/>
          <w:sz w:val="18"/>
          <w:szCs w:val="18"/>
        </w:rPr>
        <w:t>Yra pritaikyta organizacijos veiklos poreikiams ir atitinka procesų analizės dokumentuose pateiktus reikalavimus.</w:t>
      </w:r>
    </w:p>
    <w:p w14:paraId="22E54F3C" w14:textId="77777777" w:rsidR="00385852" w:rsidRPr="00571934" w:rsidRDefault="00385852" w:rsidP="001D0EAF">
      <w:pPr>
        <w:spacing w:before="0" w:after="0"/>
        <w:rPr>
          <w:rFonts w:ascii="Arial" w:hAnsi="Arial" w:cs="Arial"/>
          <w:sz w:val="18"/>
          <w:szCs w:val="18"/>
        </w:rPr>
      </w:pPr>
    </w:p>
    <w:p w14:paraId="4FDCB119" w14:textId="1789BB7F" w:rsidR="00DB199D" w:rsidRPr="00C80A5D" w:rsidRDefault="00387FED" w:rsidP="00DE3ED3">
      <w:pPr>
        <w:pStyle w:val="Antrat1"/>
        <w:rPr>
          <w:rFonts w:ascii="Arial" w:hAnsi="Arial" w:cs="Arial"/>
        </w:rPr>
      </w:pPr>
      <w:bookmarkStart w:id="2" w:name="_Toc185340797"/>
      <w:bookmarkStart w:id="3" w:name="_Toc186552296"/>
      <w:bookmarkEnd w:id="2"/>
      <w:r>
        <w:rPr>
          <w:rFonts w:ascii="Arial" w:hAnsi="Arial" w:cs="Arial"/>
        </w:rPr>
        <w:lastRenderedPageBreak/>
        <w:t>Principinė</w:t>
      </w:r>
      <w:r w:rsidR="00F25AFA" w:rsidRPr="00C80A5D">
        <w:rPr>
          <w:rFonts w:ascii="Arial" w:hAnsi="Arial" w:cs="Arial"/>
        </w:rPr>
        <w:t xml:space="preserve"> </w:t>
      </w:r>
      <w:r w:rsidR="005C25E3">
        <w:rPr>
          <w:rFonts w:ascii="Arial" w:hAnsi="Arial" w:cs="Arial"/>
        </w:rPr>
        <w:t>Sistemos</w:t>
      </w:r>
      <w:r w:rsidR="00F25AFA" w:rsidRPr="00C80A5D">
        <w:rPr>
          <w:rFonts w:ascii="Arial" w:hAnsi="Arial" w:cs="Arial"/>
        </w:rPr>
        <w:t xml:space="preserve"> architektūra</w:t>
      </w:r>
      <w:bookmarkEnd w:id="3"/>
    </w:p>
    <w:p w14:paraId="37CF319E" w14:textId="5EF20978" w:rsidR="00854552" w:rsidRDefault="00854552" w:rsidP="005C25E3">
      <w:pPr>
        <w:pStyle w:val="GraphTitle"/>
      </w:pPr>
      <w:r>
        <w:t xml:space="preserve">Pav. </w:t>
      </w:r>
      <w:r>
        <w:fldChar w:fldCharType="begin"/>
      </w:r>
      <w:r>
        <w:instrText xml:space="preserve"> SEQ Pav. \* ARABIC </w:instrText>
      </w:r>
      <w:r>
        <w:fldChar w:fldCharType="separate"/>
      </w:r>
      <w:r>
        <w:t>1</w:t>
      </w:r>
      <w:r>
        <w:fldChar w:fldCharType="end"/>
      </w:r>
      <w:r>
        <w:t>:</w:t>
      </w:r>
      <w:r w:rsidR="005C25E3">
        <w:t xml:space="preserve"> Principinė</w:t>
      </w:r>
      <w:r w:rsidR="0047397D">
        <w:t>s</w:t>
      </w:r>
      <w:r w:rsidR="005C25E3">
        <w:t xml:space="preserve"> Sistemos architektūr</w:t>
      </w:r>
      <w:r w:rsidR="0047397D">
        <w:t>os schema</w:t>
      </w:r>
    </w:p>
    <w:p w14:paraId="15EE8AA0" w14:textId="79D41613" w:rsidR="0051705C" w:rsidRDefault="006819B2" w:rsidP="0051705C">
      <w:r>
        <w:rPr>
          <w:noProof/>
        </w:rPr>
        <w:drawing>
          <wp:inline distT="0" distB="0" distL="0" distR="0" wp14:anchorId="14F1DCED" wp14:editId="06BC5A07">
            <wp:extent cx="6432550" cy="7092950"/>
            <wp:effectExtent l="0" t="0" r="6350" b="0"/>
            <wp:docPr id="6289891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89114" name="Picture 628989114"/>
                    <pic:cNvPicPr/>
                  </pic:nvPicPr>
                  <pic:blipFill>
                    <a:blip r:embed="rId14"/>
                    <a:stretch>
                      <a:fillRect/>
                    </a:stretch>
                  </pic:blipFill>
                  <pic:spPr>
                    <a:xfrm>
                      <a:off x="0" y="0"/>
                      <a:ext cx="6432550" cy="7092950"/>
                    </a:xfrm>
                    <a:prstGeom prst="rect">
                      <a:avLst/>
                    </a:prstGeom>
                  </pic:spPr>
                </pic:pic>
              </a:graphicData>
            </a:graphic>
          </wp:inline>
        </w:drawing>
      </w:r>
    </w:p>
    <w:p w14:paraId="5EB66BA1" w14:textId="77777777" w:rsidR="005C25E3" w:rsidRDefault="005C25E3" w:rsidP="0051705C"/>
    <w:p w14:paraId="58F64279" w14:textId="77777777" w:rsidR="005C25E3" w:rsidRDefault="005C25E3" w:rsidP="0051705C">
      <w:pPr>
        <w:rPr>
          <w:rFonts w:ascii="Arial" w:hAnsi="Arial" w:cs="Arial"/>
        </w:rPr>
      </w:pPr>
    </w:p>
    <w:p w14:paraId="44C387A2" w14:textId="77777777" w:rsidR="00E317A8" w:rsidRPr="00C80A5D" w:rsidRDefault="00E317A8" w:rsidP="0051705C">
      <w:pPr>
        <w:rPr>
          <w:rFonts w:ascii="Arial" w:hAnsi="Arial" w:cs="Arial"/>
        </w:rPr>
      </w:pPr>
    </w:p>
    <w:p w14:paraId="1841B540" w14:textId="02FC5E86" w:rsidR="00E317A8" w:rsidRDefault="00E317A8" w:rsidP="00E317A8">
      <w:pPr>
        <w:pStyle w:val="TableTitle"/>
      </w:pPr>
      <w:r>
        <w:lastRenderedPageBreak/>
        <w:t xml:space="preserve">Lentelė Nr. </w:t>
      </w:r>
      <w:r>
        <w:fldChar w:fldCharType="begin"/>
      </w:r>
      <w:r>
        <w:instrText xml:space="preserve"> SEQ Lentelė_Nr._ \* ARABIC </w:instrText>
      </w:r>
      <w:r>
        <w:fldChar w:fldCharType="separate"/>
      </w:r>
      <w:r>
        <w:t>1</w:t>
      </w:r>
      <w:r>
        <w:fldChar w:fldCharType="end"/>
      </w:r>
      <w:r>
        <w:t xml:space="preserve">: </w:t>
      </w:r>
      <w:r w:rsidR="0047397D">
        <w:t>Principinės Sistemos architektūros aprašymas</w:t>
      </w:r>
    </w:p>
    <w:tbl>
      <w:tblPr>
        <w:tblStyle w:val="CivittaTable2Purple"/>
        <w:tblW w:w="0" w:type="auto"/>
        <w:tblLook w:val="0620" w:firstRow="1" w:lastRow="0" w:firstColumn="0" w:lastColumn="0" w:noHBand="1" w:noVBand="1"/>
      </w:tblPr>
      <w:tblGrid>
        <w:gridCol w:w="457"/>
        <w:gridCol w:w="2254"/>
        <w:gridCol w:w="7551"/>
      </w:tblGrid>
      <w:tr w:rsidR="00067D5E" w:rsidRPr="00A475F8" w14:paraId="3907CFCA" w14:textId="78427C72" w:rsidTr="009C0BB0">
        <w:trPr>
          <w:cnfStyle w:val="100000000000" w:firstRow="1" w:lastRow="0" w:firstColumn="0" w:lastColumn="0" w:oddVBand="0" w:evenVBand="0" w:oddHBand="0" w:evenHBand="0" w:firstRowFirstColumn="0" w:firstRowLastColumn="0" w:lastRowFirstColumn="0" w:lastRowLastColumn="0"/>
          <w:trHeight w:val="75"/>
        </w:trPr>
        <w:tc>
          <w:tcPr>
            <w:tcW w:w="0" w:type="auto"/>
            <w:tcBorders>
              <w:bottom w:val="nil"/>
            </w:tcBorders>
            <w:hideMark/>
          </w:tcPr>
          <w:p w14:paraId="20D8A12F" w14:textId="77777777" w:rsidR="00DB199D" w:rsidRPr="00A475F8" w:rsidRDefault="00DB199D" w:rsidP="00766120">
            <w:pPr>
              <w:spacing w:before="0"/>
              <w:rPr>
                <w:rFonts w:cstheme="minorHAnsi"/>
                <w:sz w:val="18"/>
                <w:szCs w:val="18"/>
              </w:rPr>
            </w:pPr>
            <w:r w:rsidRPr="00A475F8">
              <w:rPr>
                <w:rFonts w:cstheme="minorHAnsi"/>
                <w:sz w:val="18"/>
                <w:szCs w:val="18"/>
              </w:rPr>
              <w:t>Nr.</w:t>
            </w:r>
          </w:p>
        </w:tc>
        <w:tc>
          <w:tcPr>
            <w:tcW w:w="0" w:type="auto"/>
            <w:tcBorders>
              <w:bottom w:val="nil"/>
            </w:tcBorders>
            <w:hideMark/>
          </w:tcPr>
          <w:p w14:paraId="31AC460B" w14:textId="7AE781B3" w:rsidR="00DB199D" w:rsidRPr="00A475F8" w:rsidRDefault="00F25AFA" w:rsidP="00766120">
            <w:pPr>
              <w:spacing w:before="0"/>
              <w:rPr>
                <w:rFonts w:cstheme="minorHAnsi"/>
                <w:sz w:val="18"/>
                <w:szCs w:val="18"/>
              </w:rPr>
            </w:pPr>
            <w:r w:rsidRPr="00A475F8">
              <w:rPr>
                <w:rFonts w:cstheme="minorHAnsi"/>
                <w:sz w:val="18"/>
                <w:szCs w:val="18"/>
              </w:rPr>
              <w:t>Sritis</w:t>
            </w:r>
          </w:p>
        </w:tc>
        <w:tc>
          <w:tcPr>
            <w:tcW w:w="0" w:type="auto"/>
            <w:tcBorders>
              <w:bottom w:val="nil"/>
            </w:tcBorders>
          </w:tcPr>
          <w:p w14:paraId="29AD27FD" w14:textId="50C0CE82" w:rsidR="00DB199D" w:rsidRPr="00A475F8" w:rsidRDefault="00F25AFA" w:rsidP="00766120">
            <w:pPr>
              <w:spacing w:before="0"/>
              <w:rPr>
                <w:rFonts w:cstheme="minorHAnsi"/>
                <w:sz w:val="18"/>
                <w:szCs w:val="18"/>
              </w:rPr>
            </w:pPr>
            <w:r w:rsidRPr="00A475F8">
              <w:rPr>
                <w:rFonts w:cstheme="minorHAnsi"/>
                <w:sz w:val="18"/>
                <w:szCs w:val="18"/>
              </w:rPr>
              <w:t>Aprašymas</w:t>
            </w:r>
          </w:p>
        </w:tc>
      </w:tr>
      <w:tr w:rsidR="004A762D" w:rsidRPr="00A475F8" w14:paraId="09FC6F79" w14:textId="72E3D113" w:rsidTr="009C0BB0">
        <w:trPr>
          <w:trHeight w:val="71"/>
        </w:trPr>
        <w:tc>
          <w:tcPr>
            <w:tcW w:w="0" w:type="auto"/>
            <w:gridSpan w:val="3"/>
            <w:tcBorders>
              <w:top w:val="nil"/>
              <w:bottom w:val="nil"/>
            </w:tcBorders>
            <w:shd w:val="clear" w:color="auto" w:fill="E6E6E6" w:themeFill="accent3"/>
            <w:hideMark/>
          </w:tcPr>
          <w:p w14:paraId="28D8C0A3" w14:textId="6B022142" w:rsidR="004A762D" w:rsidRPr="00A475F8" w:rsidRDefault="004A762D" w:rsidP="00766120">
            <w:pPr>
              <w:pStyle w:val="Sraassuenkleliais"/>
              <w:numPr>
                <w:ilvl w:val="0"/>
                <w:numId w:val="0"/>
              </w:numPr>
              <w:tabs>
                <w:tab w:val="left" w:pos="1020"/>
              </w:tabs>
              <w:spacing w:before="0" w:after="0" w:line="240" w:lineRule="auto"/>
              <w:jc w:val="both"/>
              <w:rPr>
                <w:rFonts w:cstheme="minorHAnsi"/>
                <w:sz w:val="18"/>
                <w:szCs w:val="18"/>
                <w:lang w:val="en-US"/>
              </w:rPr>
            </w:pPr>
            <w:r w:rsidRPr="00A475F8">
              <w:rPr>
                <w:rFonts w:cstheme="minorHAnsi"/>
                <w:sz w:val="18"/>
                <w:szCs w:val="18"/>
              </w:rPr>
              <w:t>Atvaizdavimo lygis</w:t>
            </w:r>
          </w:p>
        </w:tc>
      </w:tr>
      <w:tr w:rsidR="00F23EB0" w:rsidRPr="00A475F8" w14:paraId="0E134EE8" w14:textId="77777777" w:rsidTr="009C0BB0">
        <w:trPr>
          <w:trHeight w:val="25"/>
        </w:trPr>
        <w:tc>
          <w:tcPr>
            <w:tcW w:w="0" w:type="auto"/>
            <w:tcBorders>
              <w:top w:val="nil"/>
              <w:bottom w:val="nil"/>
            </w:tcBorders>
          </w:tcPr>
          <w:p w14:paraId="7B954D26" w14:textId="77777777" w:rsidR="00F23EB0" w:rsidRPr="00A475F8" w:rsidRDefault="00F23EB0" w:rsidP="00644F49">
            <w:pPr>
              <w:pStyle w:val="Sraopastraipa"/>
              <w:numPr>
                <w:ilvl w:val="0"/>
                <w:numId w:val="70"/>
              </w:numPr>
              <w:spacing w:before="0" w:line="240" w:lineRule="auto"/>
              <w:rPr>
                <w:rFonts w:cstheme="minorHAnsi"/>
                <w:sz w:val="18"/>
                <w:szCs w:val="18"/>
                <w:lang w:val="en-US"/>
              </w:rPr>
            </w:pPr>
          </w:p>
        </w:tc>
        <w:tc>
          <w:tcPr>
            <w:tcW w:w="0" w:type="auto"/>
            <w:tcBorders>
              <w:top w:val="nil"/>
              <w:bottom w:val="nil"/>
            </w:tcBorders>
          </w:tcPr>
          <w:p w14:paraId="29BDB4F9" w14:textId="473362EC" w:rsidR="00F23EB0" w:rsidRPr="00A475F8" w:rsidRDefault="002C5D38" w:rsidP="00766120">
            <w:pPr>
              <w:pStyle w:val="Sraassuenkleliais"/>
              <w:numPr>
                <w:ilvl w:val="0"/>
                <w:numId w:val="0"/>
              </w:numPr>
              <w:spacing w:before="0" w:after="0" w:line="240" w:lineRule="auto"/>
              <w:jc w:val="both"/>
              <w:rPr>
                <w:rFonts w:cstheme="minorHAnsi"/>
                <w:sz w:val="18"/>
                <w:szCs w:val="18"/>
              </w:rPr>
            </w:pPr>
            <w:r w:rsidRPr="00A475F8">
              <w:rPr>
                <w:rFonts w:cstheme="minorHAnsi"/>
                <w:sz w:val="18"/>
                <w:szCs w:val="18"/>
              </w:rPr>
              <w:t>Sistemos naudotojai</w:t>
            </w:r>
          </w:p>
        </w:tc>
        <w:tc>
          <w:tcPr>
            <w:tcW w:w="0" w:type="auto"/>
            <w:tcBorders>
              <w:top w:val="nil"/>
              <w:bottom w:val="nil"/>
            </w:tcBorders>
          </w:tcPr>
          <w:p w14:paraId="6DD48C32" w14:textId="53F2E20A" w:rsidR="00F23EB0" w:rsidRPr="00A475F8" w:rsidRDefault="00CC3245" w:rsidP="00766120">
            <w:pPr>
              <w:pStyle w:val="Sraassuenkleliais"/>
              <w:numPr>
                <w:ilvl w:val="0"/>
                <w:numId w:val="0"/>
              </w:numPr>
              <w:tabs>
                <w:tab w:val="left" w:pos="1020"/>
              </w:tabs>
              <w:spacing w:before="0" w:after="0" w:line="240" w:lineRule="auto"/>
              <w:jc w:val="both"/>
              <w:rPr>
                <w:rFonts w:cstheme="minorHAnsi"/>
                <w:sz w:val="18"/>
                <w:szCs w:val="18"/>
              </w:rPr>
            </w:pPr>
            <w:r w:rsidRPr="00A475F8">
              <w:rPr>
                <w:rFonts w:cstheme="minorHAnsi"/>
                <w:sz w:val="18"/>
                <w:szCs w:val="18"/>
              </w:rPr>
              <w:t>Visi sistemos naudotojai, kurie vykdo funkcijas priskirtas jų rolei.</w:t>
            </w:r>
          </w:p>
        </w:tc>
      </w:tr>
      <w:tr w:rsidR="00655367" w:rsidRPr="00A475F8" w14:paraId="691F03DC" w14:textId="77777777" w:rsidTr="009C0BB0">
        <w:trPr>
          <w:trHeight w:val="153"/>
        </w:trPr>
        <w:tc>
          <w:tcPr>
            <w:tcW w:w="0" w:type="auto"/>
            <w:gridSpan w:val="3"/>
            <w:tcBorders>
              <w:top w:val="nil"/>
              <w:bottom w:val="nil"/>
            </w:tcBorders>
            <w:shd w:val="clear" w:color="auto" w:fill="E6E6E6" w:themeFill="accent3"/>
          </w:tcPr>
          <w:p w14:paraId="6F9CB029" w14:textId="3865AB75" w:rsidR="00655367" w:rsidRPr="00A475F8" w:rsidRDefault="00655367" w:rsidP="00766120">
            <w:pPr>
              <w:pStyle w:val="Sraassuenkleliais"/>
              <w:numPr>
                <w:ilvl w:val="0"/>
                <w:numId w:val="0"/>
              </w:numPr>
              <w:tabs>
                <w:tab w:val="left" w:pos="1020"/>
              </w:tabs>
              <w:spacing w:before="0" w:after="0" w:line="240" w:lineRule="auto"/>
              <w:jc w:val="both"/>
              <w:rPr>
                <w:rFonts w:cstheme="minorHAnsi"/>
                <w:sz w:val="18"/>
                <w:szCs w:val="18"/>
              </w:rPr>
            </w:pPr>
            <w:r w:rsidRPr="00A475F8">
              <w:rPr>
                <w:rFonts w:cstheme="minorHAnsi"/>
                <w:sz w:val="18"/>
                <w:szCs w:val="18"/>
              </w:rPr>
              <w:t>Funkcinis lygmuo</w:t>
            </w:r>
          </w:p>
        </w:tc>
      </w:tr>
      <w:tr w:rsidR="001C0F1D" w:rsidRPr="00A475F8" w14:paraId="4FE1A891" w14:textId="77777777" w:rsidTr="009C0BB0">
        <w:trPr>
          <w:trHeight w:val="58"/>
        </w:trPr>
        <w:tc>
          <w:tcPr>
            <w:tcW w:w="0" w:type="auto"/>
            <w:tcBorders>
              <w:top w:val="nil"/>
            </w:tcBorders>
          </w:tcPr>
          <w:p w14:paraId="158E0D5F" w14:textId="77777777" w:rsidR="001C0F1D" w:rsidRPr="00A475F8" w:rsidRDefault="001C0F1D" w:rsidP="00644F49">
            <w:pPr>
              <w:pStyle w:val="Sraopastraipa"/>
              <w:numPr>
                <w:ilvl w:val="0"/>
                <w:numId w:val="70"/>
              </w:numPr>
              <w:spacing w:before="0" w:line="240" w:lineRule="auto"/>
              <w:rPr>
                <w:rFonts w:cstheme="minorHAnsi"/>
                <w:sz w:val="18"/>
                <w:szCs w:val="18"/>
                <w:lang w:val="en-US"/>
              </w:rPr>
            </w:pPr>
          </w:p>
        </w:tc>
        <w:tc>
          <w:tcPr>
            <w:tcW w:w="0" w:type="auto"/>
            <w:tcBorders>
              <w:top w:val="nil"/>
            </w:tcBorders>
          </w:tcPr>
          <w:p w14:paraId="05A3AFCF" w14:textId="5D365E07" w:rsidR="001C0F1D" w:rsidRPr="00A475F8" w:rsidRDefault="001C0F1D" w:rsidP="00A67018">
            <w:pPr>
              <w:pStyle w:val="Sraassuenkleliais"/>
              <w:numPr>
                <w:ilvl w:val="0"/>
                <w:numId w:val="0"/>
              </w:numPr>
              <w:spacing w:before="0" w:after="0" w:line="240" w:lineRule="auto"/>
              <w:jc w:val="both"/>
              <w:rPr>
                <w:rFonts w:cstheme="minorHAnsi"/>
                <w:sz w:val="18"/>
                <w:szCs w:val="18"/>
              </w:rPr>
            </w:pPr>
            <w:r w:rsidRPr="00A475F8">
              <w:rPr>
                <w:rFonts w:cstheme="minorHAnsi"/>
                <w:sz w:val="18"/>
                <w:szCs w:val="18"/>
              </w:rPr>
              <w:t>Finansinė apskaita</w:t>
            </w:r>
          </w:p>
        </w:tc>
        <w:tc>
          <w:tcPr>
            <w:tcW w:w="0" w:type="auto"/>
            <w:tcBorders>
              <w:top w:val="nil"/>
            </w:tcBorders>
          </w:tcPr>
          <w:p w14:paraId="739C57CF" w14:textId="1AAC3534" w:rsidR="001C0F1D" w:rsidRPr="00A475F8" w:rsidRDefault="0094516D" w:rsidP="00A67018">
            <w:pPr>
              <w:pStyle w:val="Sraassuenkleliais"/>
              <w:numPr>
                <w:ilvl w:val="0"/>
                <w:numId w:val="0"/>
              </w:numPr>
              <w:tabs>
                <w:tab w:val="left" w:pos="1020"/>
              </w:tabs>
              <w:spacing w:before="0" w:after="0" w:line="240" w:lineRule="auto"/>
              <w:jc w:val="both"/>
              <w:rPr>
                <w:rFonts w:cstheme="minorHAnsi"/>
                <w:sz w:val="18"/>
                <w:szCs w:val="18"/>
              </w:rPr>
            </w:pPr>
            <w:r w:rsidRPr="00A475F8">
              <w:rPr>
                <w:rFonts w:cstheme="minorHAnsi"/>
                <w:sz w:val="18"/>
                <w:szCs w:val="18"/>
              </w:rPr>
              <w:t>Sistemos sritis</w:t>
            </w:r>
            <w:r w:rsidR="004B027E" w:rsidRPr="00A475F8">
              <w:rPr>
                <w:rFonts w:cstheme="minorHAnsi"/>
                <w:sz w:val="18"/>
                <w:szCs w:val="18"/>
              </w:rPr>
              <w:t>, kuri tvarko visas organizacijos finansines operacijas ir tvarko finansinei atskaitomybei reikalingus įrašus.</w:t>
            </w:r>
          </w:p>
        </w:tc>
      </w:tr>
      <w:tr w:rsidR="00094C0C" w:rsidRPr="00A475F8" w14:paraId="2CCB5380" w14:textId="77777777" w:rsidTr="00A475F8">
        <w:trPr>
          <w:trHeight w:val="25"/>
        </w:trPr>
        <w:tc>
          <w:tcPr>
            <w:tcW w:w="0" w:type="auto"/>
          </w:tcPr>
          <w:p w14:paraId="0A9C6885" w14:textId="77777777" w:rsidR="00094C0C" w:rsidRPr="00A475F8" w:rsidRDefault="00094C0C" w:rsidP="00644F49">
            <w:pPr>
              <w:pStyle w:val="Sraopastraipa"/>
              <w:numPr>
                <w:ilvl w:val="1"/>
                <w:numId w:val="70"/>
              </w:numPr>
              <w:spacing w:before="0" w:line="240" w:lineRule="auto"/>
              <w:ind w:left="455"/>
              <w:rPr>
                <w:rFonts w:cstheme="minorHAnsi"/>
                <w:sz w:val="18"/>
                <w:szCs w:val="18"/>
                <w:lang w:val="en-US"/>
              </w:rPr>
            </w:pPr>
          </w:p>
        </w:tc>
        <w:tc>
          <w:tcPr>
            <w:tcW w:w="0" w:type="auto"/>
          </w:tcPr>
          <w:p w14:paraId="2D6273E9" w14:textId="02721DF6" w:rsidR="00094C0C" w:rsidRPr="00A475F8" w:rsidRDefault="00655367" w:rsidP="00A67018">
            <w:pPr>
              <w:pStyle w:val="Sraassuenkleliais"/>
              <w:numPr>
                <w:ilvl w:val="0"/>
                <w:numId w:val="0"/>
              </w:numPr>
              <w:spacing w:before="0" w:after="0" w:line="240" w:lineRule="auto"/>
              <w:jc w:val="both"/>
              <w:rPr>
                <w:rFonts w:cstheme="minorHAnsi"/>
                <w:sz w:val="18"/>
                <w:szCs w:val="18"/>
              </w:rPr>
            </w:pPr>
            <w:r w:rsidRPr="00A475F8">
              <w:rPr>
                <w:rFonts w:cstheme="minorHAnsi"/>
                <w:sz w:val="18"/>
                <w:szCs w:val="18"/>
              </w:rPr>
              <w:t>Atsiskaitymai / bankai / skolos</w:t>
            </w:r>
          </w:p>
        </w:tc>
        <w:tc>
          <w:tcPr>
            <w:tcW w:w="0" w:type="auto"/>
          </w:tcPr>
          <w:p w14:paraId="350570F6" w14:textId="5A1ACE6C" w:rsidR="00094C0C" w:rsidRPr="00A475F8" w:rsidRDefault="006B6B8F" w:rsidP="00A67018">
            <w:pPr>
              <w:pStyle w:val="Sraassuenkleliais"/>
              <w:numPr>
                <w:ilvl w:val="0"/>
                <w:numId w:val="0"/>
              </w:numPr>
              <w:tabs>
                <w:tab w:val="left" w:pos="1020"/>
              </w:tabs>
              <w:spacing w:before="0" w:after="0" w:line="240" w:lineRule="auto"/>
              <w:jc w:val="both"/>
              <w:rPr>
                <w:rFonts w:cstheme="minorHAnsi"/>
                <w:sz w:val="18"/>
                <w:szCs w:val="18"/>
              </w:rPr>
            </w:pPr>
            <w:r w:rsidRPr="00A475F8">
              <w:rPr>
                <w:rFonts w:cstheme="minorHAnsi"/>
                <w:sz w:val="18"/>
                <w:szCs w:val="18"/>
              </w:rPr>
              <w:t xml:space="preserve">Komponentas, kuris tvarko informaciją su mokėtinomis ir gautinomis sumomis, </w:t>
            </w:r>
            <w:r w:rsidR="00DF40E0" w:rsidRPr="00A475F8">
              <w:rPr>
                <w:rFonts w:cstheme="minorHAnsi"/>
                <w:sz w:val="18"/>
                <w:szCs w:val="18"/>
              </w:rPr>
              <w:t>valdo</w:t>
            </w:r>
            <w:r w:rsidR="009F534C" w:rsidRPr="00A475F8">
              <w:rPr>
                <w:rFonts w:cstheme="minorHAnsi"/>
                <w:sz w:val="18"/>
                <w:szCs w:val="18"/>
              </w:rPr>
              <w:t xml:space="preserve"> </w:t>
            </w:r>
            <w:r w:rsidR="00DF40E0" w:rsidRPr="00A475F8">
              <w:rPr>
                <w:rFonts w:cstheme="minorHAnsi"/>
                <w:sz w:val="18"/>
                <w:szCs w:val="18"/>
              </w:rPr>
              <w:t>sandorius</w:t>
            </w:r>
            <w:r w:rsidRPr="00A475F8">
              <w:rPr>
                <w:rFonts w:cstheme="minorHAnsi"/>
                <w:sz w:val="18"/>
                <w:szCs w:val="18"/>
              </w:rPr>
              <w:t xml:space="preserve"> su tiekėjais ir klientais</w:t>
            </w:r>
            <w:r w:rsidR="00FC7561" w:rsidRPr="00A475F8">
              <w:rPr>
                <w:rFonts w:cstheme="minorHAnsi"/>
                <w:sz w:val="18"/>
                <w:szCs w:val="18"/>
              </w:rPr>
              <w:t>, komponentas leidžia registruoti visus bankinius pervedimus, gautas ir atliktas mokėjimo operacijas.</w:t>
            </w:r>
          </w:p>
        </w:tc>
      </w:tr>
      <w:tr w:rsidR="00094C0C" w:rsidRPr="00A475F8" w14:paraId="492AA941" w14:textId="77777777" w:rsidTr="00A475F8">
        <w:trPr>
          <w:trHeight w:val="25"/>
        </w:trPr>
        <w:tc>
          <w:tcPr>
            <w:tcW w:w="0" w:type="auto"/>
          </w:tcPr>
          <w:p w14:paraId="32CCA1FF" w14:textId="77777777" w:rsidR="00094C0C" w:rsidRPr="00A475F8" w:rsidRDefault="00094C0C" w:rsidP="00644F49">
            <w:pPr>
              <w:pStyle w:val="Sraopastraipa"/>
              <w:numPr>
                <w:ilvl w:val="1"/>
                <w:numId w:val="70"/>
              </w:numPr>
              <w:spacing w:before="0" w:line="240" w:lineRule="auto"/>
              <w:ind w:left="455"/>
              <w:rPr>
                <w:rFonts w:cstheme="minorHAnsi"/>
                <w:sz w:val="18"/>
                <w:szCs w:val="18"/>
              </w:rPr>
            </w:pPr>
          </w:p>
        </w:tc>
        <w:tc>
          <w:tcPr>
            <w:tcW w:w="0" w:type="auto"/>
          </w:tcPr>
          <w:p w14:paraId="6F6F908C" w14:textId="1DBA6590" w:rsidR="00094C0C" w:rsidRPr="00A475F8" w:rsidRDefault="00655367" w:rsidP="00A67018">
            <w:pPr>
              <w:pStyle w:val="Sraassuenkleliais"/>
              <w:numPr>
                <w:ilvl w:val="0"/>
                <w:numId w:val="0"/>
              </w:numPr>
              <w:spacing w:before="0" w:after="0" w:line="240" w:lineRule="auto"/>
              <w:jc w:val="both"/>
              <w:rPr>
                <w:rFonts w:cstheme="minorHAnsi"/>
                <w:sz w:val="18"/>
                <w:szCs w:val="18"/>
              </w:rPr>
            </w:pPr>
            <w:r w:rsidRPr="00A475F8">
              <w:rPr>
                <w:rFonts w:cstheme="minorHAnsi"/>
                <w:sz w:val="18"/>
                <w:szCs w:val="18"/>
              </w:rPr>
              <w:t>Bendroji apskaita</w:t>
            </w:r>
          </w:p>
        </w:tc>
        <w:tc>
          <w:tcPr>
            <w:tcW w:w="0" w:type="auto"/>
          </w:tcPr>
          <w:p w14:paraId="26092DB1" w14:textId="7AB87977" w:rsidR="00094C0C" w:rsidRPr="00A475F8" w:rsidRDefault="00272A45" w:rsidP="00A67018">
            <w:pPr>
              <w:pStyle w:val="Sraassuenkleliais"/>
              <w:numPr>
                <w:ilvl w:val="0"/>
                <w:numId w:val="0"/>
              </w:numPr>
              <w:tabs>
                <w:tab w:val="left" w:pos="1020"/>
              </w:tabs>
              <w:spacing w:before="0" w:after="0" w:line="240" w:lineRule="auto"/>
              <w:jc w:val="both"/>
              <w:rPr>
                <w:rFonts w:cstheme="minorHAnsi"/>
                <w:sz w:val="18"/>
                <w:szCs w:val="18"/>
              </w:rPr>
            </w:pPr>
            <w:r w:rsidRPr="00A475F8">
              <w:rPr>
                <w:rFonts w:cstheme="minorHAnsi"/>
                <w:sz w:val="18"/>
                <w:szCs w:val="18"/>
              </w:rPr>
              <w:t xml:space="preserve">Komponentas, kuris tvarko DK, </w:t>
            </w:r>
            <w:r w:rsidR="00300615" w:rsidRPr="00A475F8">
              <w:rPr>
                <w:rFonts w:cstheme="minorHAnsi"/>
                <w:sz w:val="18"/>
                <w:szCs w:val="18"/>
              </w:rPr>
              <w:t>vykdo</w:t>
            </w:r>
            <w:r w:rsidRPr="00A475F8">
              <w:rPr>
                <w:rFonts w:cstheme="minorHAnsi"/>
                <w:sz w:val="18"/>
                <w:szCs w:val="18"/>
              </w:rPr>
              <w:t xml:space="preserve"> bendrąsias finansines operacijas ir tvarko finansinei atskaitomybei reikalingus įrašus.</w:t>
            </w:r>
          </w:p>
        </w:tc>
      </w:tr>
      <w:tr w:rsidR="00094C0C" w:rsidRPr="00A475F8" w14:paraId="369845BD" w14:textId="77777777" w:rsidTr="00766120">
        <w:trPr>
          <w:trHeight w:val="510"/>
        </w:trPr>
        <w:tc>
          <w:tcPr>
            <w:tcW w:w="0" w:type="auto"/>
          </w:tcPr>
          <w:p w14:paraId="260096DD" w14:textId="77777777" w:rsidR="00094C0C" w:rsidRPr="00A475F8" w:rsidRDefault="00094C0C" w:rsidP="00644F49">
            <w:pPr>
              <w:pStyle w:val="Sraopastraipa"/>
              <w:numPr>
                <w:ilvl w:val="1"/>
                <w:numId w:val="70"/>
              </w:numPr>
              <w:spacing w:before="0" w:line="240" w:lineRule="auto"/>
              <w:ind w:left="455"/>
              <w:rPr>
                <w:rFonts w:cstheme="minorHAnsi"/>
                <w:sz w:val="18"/>
                <w:szCs w:val="18"/>
                <w:lang w:val="en-US"/>
              </w:rPr>
            </w:pPr>
          </w:p>
        </w:tc>
        <w:tc>
          <w:tcPr>
            <w:tcW w:w="0" w:type="auto"/>
          </w:tcPr>
          <w:p w14:paraId="7FA8632A" w14:textId="05C786A3" w:rsidR="00094C0C" w:rsidRPr="00A475F8" w:rsidRDefault="005A044B" w:rsidP="00A67018">
            <w:pPr>
              <w:pStyle w:val="Sraassuenkleliais"/>
              <w:numPr>
                <w:ilvl w:val="0"/>
                <w:numId w:val="0"/>
              </w:numPr>
              <w:spacing w:before="0" w:after="0" w:line="240" w:lineRule="auto"/>
              <w:jc w:val="both"/>
              <w:rPr>
                <w:rFonts w:cstheme="minorHAnsi"/>
                <w:sz w:val="18"/>
                <w:szCs w:val="18"/>
              </w:rPr>
            </w:pPr>
            <w:r w:rsidRPr="00A475F8">
              <w:rPr>
                <w:rFonts w:cstheme="minorHAnsi"/>
                <w:sz w:val="18"/>
                <w:szCs w:val="18"/>
              </w:rPr>
              <w:t>Ilgalaikis turtas / nebaigta statyba</w:t>
            </w:r>
          </w:p>
        </w:tc>
        <w:tc>
          <w:tcPr>
            <w:tcW w:w="0" w:type="auto"/>
          </w:tcPr>
          <w:p w14:paraId="79F13C03" w14:textId="79EA1ACC" w:rsidR="00094C0C" w:rsidRPr="00A475F8" w:rsidRDefault="00D210A7" w:rsidP="00A67018">
            <w:pPr>
              <w:pStyle w:val="Sraassuenkleliais"/>
              <w:numPr>
                <w:ilvl w:val="0"/>
                <w:numId w:val="0"/>
              </w:numPr>
              <w:tabs>
                <w:tab w:val="left" w:pos="1020"/>
              </w:tabs>
              <w:spacing w:before="0" w:after="0" w:line="240" w:lineRule="auto"/>
              <w:jc w:val="both"/>
              <w:rPr>
                <w:rFonts w:cstheme="minorHAnsi"/>
                <w:sz w:val="18"/>
                <w:szCs w:val="18"/>
              </w:rPr>
            </w:pPr>
            <w:r w:rsidRPr="00A475F8">
              <w:rPr>
                <w:rFonts w:cstheme="minorHAnsi"/>
                <w:sz w:val="18"/>
                <w:szCs w:val="18"/>
              </w:rPr>
              <w:t xml:space="preserve">Komponentas, kuris tvarko su IT ištekliais susijusias išlaidas, pateikia organizacinių IT išlaidų apžiūrą, </w:t>
            </w:r>
            <w:r w:rsidR="00AA345C" w:rsidRPr="00A475F8">
              <w:rPr>
                <w:rFonts w:cstheme="minorHAnsi"/>
                <w:sz w:val="18"/>
                <w:szCs w:val="18"/>
              </w:rPr>
              <w:t>fiksuoja</w:t>
            </w:r>
            <w:r w:rsidR="00D509F6" w:rsidRPr="00A475F8">
              <w:rPr>
                <w:rFonts w:cstheme="minorHAnsi"/>
                <w:sz w:val="18"/>
                <w:szCs w:val="18"/>
              </w:rPr>
              <w:t xml:space="preserve"> vykdomų statybos projektų išlaidas ir realiuoju laiku teikia projektų finansinę būklę.</w:t>
            </w:r>
          </w:p>
        </w:tc>
      </w:tr>
      <w:tr w:rsidR="00094C0C" w:rsidRPr="00A475F8" w14:paraId="2ACE5B1A" w14:textId="77777777" w:rsidTr="00A475F8">
        <w:trPr>
          <w:trHeight w:val="25"/>
        </w:trPr>
        <w:tc>
          <w:tcPr>
            <w:tcW w:w="0" w:type="auto"/>
          </w:tcPr>
          <w:p w14:paraId="484BD1DD" w14:textId="77777777" w:rsidR="00094C0C" w:rsidRPr="00A475F8" w:rsidRDefault="00094C0C" w:rsidP="00644F49">
            <w:pPr>
              <w:pStyle w:val="Sraopastraipa"/>
              <w:numPr>
                <w:ilvl w:val="1"/>
                <w:numId w:val="70"/>
              </w:numPr>
              <w:spacing w:before="0" w:line="240" w:lineRule="auto"/>
              <w:ind w:left="455"/>
              <w:rPr>
                <w:rFonts w:cstheme="minorHAnsi"/>
                <w:sz w:val="18"/>
                <w:szCs w:val="18"/>
              </w:rPr>
            </w:pPr>
          </w:p>
        </w:tc>
        <w:tc>
          <w:tcPr>
            <w:tcW w:w="0" w:type="auto"/>
          </w:tcPr>
          <w:p w14:paraId="1FBEF2C3" w14:textId="2D6CF9D0" w:rsidR="00094C0C" w:rsidRPr="00A475F8" w:rsidRDefault="005A044B" w:rsidP="00A67018">
            <w:pPr>
              <w:pStyle w:val="Sraassuenkleliais"/>
              <w:numPr>
                <w:ilvl w:val="0"/>
                <w:numId w:val="0"/>
              </w:numPr>
              <w:spacing w:before="0" w:after="0" w:line="240" w:lineRule="auto"/>
              <w:jc w:val="both"/>
              <w:rPr>
                <w:rFonts w:cstheme="minorHAnsi"/>
                <w:sz w:val="18"/>
                <w:szCs w:val="18"/>
              </w:rPr>
            </w:pPr>
            <w:r w:rsidRPr="00A475F8">
              <w:rPr>
                <w:rFonts w:cstheme="minorHAnsi"/>
                <w:sz w:val="18"/>
                <w:szCs w:val="18"/>
              </w:rPr>
              <w:t>Pardavimai / pirkimai / ateinantys laikotarpiai</w:t>
            </w:r>
          </w:p>
        </w:tc>
        <w:tc>
          <w:tcPr>
            <w:tcW w:w="0" w:type="auto"/>
          </w:tcPr>
          <w:p w14:paraId="7B73F6C2" w14:textId="38E243EA" w:rsidR="00094C0C" w:rsidRPr="00A475F8" w:rsidRDefault="00145E7B" w:rsidP="00A67018">
            <w:pPr>
              <w:pStyle w:val="Sraassuenkleliais"/>
              <w:numPr>
                <w:ilvl w:val="0"/>
                <w:numId w:val="0"/>
              </w:numPr>
              <w:tabs>
                <w:tab w:val="left" w:pos="1020"/>
              </w:tabs>
              <w:spacing w:before="0" w:after="0" w:line="240" w:lineRule="auto"/>
              <w:jc w:val="both"/>
              <w:rPr>
                <w:rFonts w:cstheme="minorHAnsi"/>
                <w:sz w:val="18"/>
                <w:szCs w:val="18"/>
              </w:rPr>
            </w:pPr>
            <w:r w:rsidRPr="00A475F8">
              <w:rPr>
                <w:rFonts w:cstheme="minorHAnsi"/>
                <w:sz w:val="18"/>
                <w:szCs w:val="18"/>
              </w:rPr>
              <w:t>Komponentas, kuris tvarko pardavimo įrašus, pardavimo operacijas,</w:t>
            </w:r>
            <w:r w:rsidR="00C61738" w:rsidRPr="00A475F8">
              <w:rPr>
                <w:rFonts w:cstheme="minorHAnsi"/>
                <w:sz w:val="18"/>
                <w:szCs w:val="18"/>
              </w:rPr>
              <w:t xml:space="preserve"> tvarko pirkimų ir išlaidų įrašus, užtikrindamas, kad visi pirkimai būtų </w:t>
            </w:r>
            <w:r w:rsidR="00E952D0" w:rsidRPr="00A475F8">
              <w:rPr>
                <w:rFonts w:cstheme="minorHAnsi"/>
                <w:sz w:val="18"/>
                <w:szCs w:val="18"/>
              </w:rPr>
              <w:t>prižiūrimi</w:t>
            </w:r>
            <w:r w:rsidR="00C61738" w:rsidRPr="00A475F8">
              <w:rPr>
                <w:rFonts w:cstheme="minorHAnsi"/>
                <w:sz w:val="18"/>
                <w:szCs w:val="18"/>
              </w:rPr>
              <w:t xml:space="preserve"> ir apskaitomi.</w:t>
            </w:r>
          </w:p>
        </w:tc>
      </w:tr>
      <w:tr w:rsidR="00094C0C" w:rsidRPr="00A475F8" w14:paraId="501A33ED" w14:textId="77777777" w:rsidTr="00A475F8">
        <w:trPr>
          <w:trHeight w:val="25"/>
        </w:trPr>
        <w:tc>
          <w:tcPr>
            <w:tcW w:w="0" w:type="auto"/>
          </w:tcPr>
          <w:p w14:paraId="6D4E54AF" w14:textId="77777777" w:rsidR="00094C0C" w:rsidRPr="00A475F8" w:rsidRDefault="00094C0C" w:rsidP="00644F49">
            <w:pPr>
              <w:pStyle w:val="Sraopastraipa"/>
              <w:numPr>
                <w:ilvl w:val="1"/>
                <w:numId w:val="70"/>
              </w:numPr>
              <w:spacing w:before="0" w:line="240" w:lineRule="auto"/>
              <w:ind w:left="455"/>
              <w:rPr>
                <w:rFonts w:cstheme="minorHAnsi"/>
                <w:sz w:val="18"/>
                <w:szCs w:val="18"/>
              </w:rPr>
            </w:pPr>
          </w:p>
        </w:tc>
        <w:tc>
          <w:tcPr>
            <w:tcW w:w="0" w:type="auto"/>
          </w:tcPr>
          <w:p w14:paraId="7113A067" w14:textId="766838F6" w:rsidR="00094C0C" w:rsidRPr="00A475F8" w:rsidRDefault="005A044B" w:rsidP="00A67018">
            <w:pPr>
              <w:pStyle w:val="Sraassuenkleliais"/>
              <w:numPr>
                <w:ilvl w:val="0"/>
                <w:numId w:val="0"/>
              </w:numPr>
              <w:spacing w:before="0" w:after="0" w:line="240" w:lineRule="auto"/>
              <w:jc w:val="both"/>
              <w:rPr>
                <w:rFonts w:cstheme="minorHAnsi"/>
                <w:sz w:val="18"/>
                <w:szCs w:val="18"/>
              </w:rPr>
            </w:pPr>
            <w:r w:rsidRPr="00A475F8">
              <w:rPr>
                <w:rFonts w:cstheme="minorHAnsi"/>
                <w:sz w:val="18"/>
                <w:szCs w:val="18"/>
              </w:rPr>
              <w:t>Reguliacinė apskaita</w:t>
            </w:r>
          </w:p>
        </w:tc>
        <w:tc>
          <w:tcPr>
            <w:tcW w:w="0" w:type="auto"/>
          </w:tcPr>
          <w:p w14:paraId="18FD7FBD" w14:textId="48EF2AD9" w:rsidR="00094C0C" w:rsidRPr="00A475F8" w:rsidRDefault="00AA332F" w:rsidP="00A67018">
            <w:pPr>
              <w:pStyle w:val="Sraassuenkleliais"/>
              <w:numPr>
                <w:ilvl w:val="0"/>
                <w:numId w:val="0"/>
              </w:numPr>
              <w:tabs>
                <w:tab w:val="left" w:pos="1020"/>
              </w:tabs>
              <w:spacing w:before="0" w:after="0" w:line="240" w:lineRule="auto"/>
              <w:jc w:val="both"/>
              <w:rPr>
                <w:rFonts w:cstheme="minorHAnsi"/>
                <w:sz w:val="18"/>
                <w:szCs w:val="18"/>
              </w:rPr>
            </w:pPr>
            <w:r w:rsidRPr="00A475F8">
              <w:rPr>
                <w:rFonts w:cstheme="minorHAnsi"/>
                <w:sz w:val="18"/>
                <w:szCs w:val="18"/>
              </w:rPr>
              <w:t>Komponentas, kuris užtikrina norminių reikalavimų laikymąsi, tvarko visus su apskaita susijusius įrašus, kurie yra reikalingi reguliacinėms ataskaitoms ir auditams.</w:t>
            </w:r>
          </w:p>
        </w:tc>
      </w:tr>
      <w:tr w:rsidR="00094C0C" w:rsidRPr="00A475F8" w14:paraId="64189F34" w14:textId="77777777" w:rsidTr="00A475F8">
        <w:trPr>
          <w:trHeight w:val="25"/>
        </w:trPr>
        <w:tc>
          <w:tcPr>
            <w:tcW w:w="0" w:type="auto"/>
          </w:tcPr>
          <w:p w14:paraId="44961E68" w14:textId="77777777" w:rsidR="00094C0C" w:rsidRPr="00A475F8" w:rsidRDefault="00094C0C" w:rsidP="00644F49">
            <w:pPr>
              <w:pStyle w:val="Sraopastraipa"/>
              <w:numPr>
                <w:ilvl w:val="1"/>
                <w:numId w:val="70"/>
              </w:numPr>
              <w:spacing w:before="0" w:line="240" w:lineRule="auto"/>
              <w:ind w:left="455"/>
              <w:rPr>
                <w:rFonts w:cstheme="minorHAnsi"/>
                <w:sz w:val="18"/>
                <w:szCs w:val="18"/>
              </w:rPr>
            </w:pPr>
          </w:p>
        </w:tc>
        <w:tc>
          <w:tcPr>
            <w:tcW w:w="0" w:type="auto"/>
          </w:tcPr>
          <w:p w14:paraId="4E1960EF" w14:textId="7D7387BC" w:rsidR="00094C0C" w:rsidRPr="00A475F8" w:rsidRDefault="001C0F1D" w:rsidP="00A67018">
            <w:pPr>
              <w:pStyle w:val="Sraassuenkleliais"/>
              <w:numPr>
                <w:ilvl w:val="0"/>
                <w:numId w:val="0"/>
              </w:numPr>
              <w:spacing w:before="0" w:after="0" w:line="240" w:lineRule="auto"/>
              <w:jc w:val="both"/>
              <w:rPr>
                <w:rFonts w:cstheme="minorHAnsi"/>
                <w:sz w:val="18"/>
                <w:szCs w:val="18"/>
              </w:rPr>
            </w:pPr>
            <w:r w:rsidRPr="00A475F8">
              <w:rPr>
                <w:rFonts w:cstheme="minorHAnsi"/>
                <w:sz w:val="18"/>
                <w:szCs w:val="18"/>
              </w:rPr>
              <w:t>Sandėliai / atsargos / mažavertis turtas</w:t>
            </w:r>
            <w:r w:rsidR="005A044B" w:rsidRPr="00A475F8">
              <w:rPr>
                <w:rFonts w:cstheme="minorHAnsi"/>
                <w:sz w:val="18"/>
                <w:szCs w:val="18"/>
              </w:rPr>
              <w:t xml:space="preserve"> </w:t>
            </w:r>
          </w:p>
        </w:tc>
        <w:tc>
          <w:tcPr>
            <w:tcW w:w="0" w:type="auto"/>
          </w:tcPr>
          <w:p w14:paraId="3EA892E8" w14:textId="229AE8F9" w:rsidR="00094C0C" w:rsidRPr="00A475F8" w:rsidRDefault="00BB3EE1" w:rsidP="00A67018">
            <w:pPr>
              <w:pStyle w:val="Sraassuenkleliais"/>
              <w:numPr>
                <w:ilvl w:val="0"/>
                <w:numId w:val="0"/>
              </w:numPr>
              <w:tabs>
                <w:tab w:val="left" w:pos="1020"/>
              </w:tabs>
              <w:spacing w:before="0" w:after="0" w:line="240" w:lineRule="auto"/>
              <w:jc w:val="both"/>
              <w:rPr>
                <w:rFonts w:cstheme="minorHAnsi"/>
                <w:sz w:val="18"/>
                <w:szCs w:val="18"/>
              </w:rPr>
            </w:pPr>
            <w:r w:rsidRPr="00A475F8">
              <w:rPr>
                <w:rFonts w:cstheme="minorHAnsi"/>
                <w:sz w:val="18"/>
                <w:szCs w:val="18"/>
              </w:rPr>
              <w:t xml:space="preserve">Komponentas, kuris </w:t>
            </w:r>
            <w:r w:rsidR="00E952D0" w:rsidRPr="00A475F8">
              <w:rPr>
                <w:rFonts w:cstheme="minorHAnsi"/>
                <w:sz w:val="18"/>
                <w:szCs w:val="18"/>
              </w:rPr>
              <w:t>kontroliuoja</w:t>
            </w:r>
            <w:r w:rsidRPr="00A475F8">
              <w:rPr>
                <w:rFonts w:cstheme="minorHAnsi"/>
                <w:sz w:val="18"/>
                <w:szCs w:val="18"/>
              </w:rPr>
              <w:t xml:space="preserve"> atsargų lygius, išlaidas susijusias su atsargomis</w:t>
            </w:r>
            <w:r w:rsidR="00725D92" w:rsidRPr="00A475F8">
              <w:rPr>
                <w:rFonts w:cstheme="minorHAnsi"/>
                <w:sz w:val="18"/>
                <w:szCs w:val="18"/>
              </w:rPr>
              <w:t xml:space="preserve"> bei mažavertį turtą</w:t>
            </w:r>
            <w:r w:rsidRPr="00A475F8">
              <w:rPr>
                <w:rFonts w:cstheme="minorHAnsi"/>
                <w:sz w:val="18"/>
                <w:szCs w:val="18"/>
              </w:rPr>
              <w:t xml:space="preserve"> ir leidžia realiu laiku stebėti ir efektyviai valdyti atsargų lygius.</w:t>
            </w:r>
          </w:p>
        </w:tc>
      </w:tr>
      <w:tr w:rsidR="00094C0C" w:rsidRPr="00A475F8" w14:paraId="7308CF84" w14:textId="77777777" w:rsidTr="00A475F8">
        <w:trPr>
          <w:trHeight w:val="25"/>
        </w:trPr>
        <w:tc>
          <w:tcPr>
            <w:tcW w:w="0" w:type="auto"/>
          </w:tcPr>
          <w:p w14:paraId="5592F013" w14:textId="77777777" w:rsidR="00094C0C" w:rsidRPr="00A475F8" w:rsidRDefault="00094C0C" w:rsidP="00644F49">
            <w:pPr>
              <w:pStyle w:val="Sraopastraipa"/>
              <w:numPr>
                <w:ilvl w:val="0"/>
                <w:numId w:val="70"/>
              </w:numPr>
              <w:spacing w:before="0" w:line="240" w:lineRule="auto"/>
              <w:rPr>
                <w:rFonts w:cstheme="minorHAnsi"/>
                <w:sz w:val="18"/>
                <w:szCs w:val="18"/>
              </w:rPr>
            </w:pPr>
          </w:p>
        </w:tc>
        <w:tc>
          <w:tcPr>
            <w:tcW w:w="0" w:type="auto"/>
          </w:tcPr>
          <w:p w14:paraId="0110F64D" w14:textId="705AA555" w:rsidR="00094C0C" w:rsidRPr="00A475F8" w:rsidRDefault="001C0F1D" w:rsidP="00A67018">
            <w:pPr>
              <w:pStyle w:val="Sraassuenkleliais"/>
              <w:numPr>
                <w:ilvl w:val="0"/>
                <w:numId w:val="0"/>
              </w:numPr>
              <w:spacing w:before="0" w:after="0" w:line="240" w:lineRule="auto"/>
              <w:jc w:val="both"/>
              <w:rPr>
                <w:rFonts w:cstheme="minorHAnsi"/>
                <w:sz w:val="18"/>
                <w:szCs w:val="18"/>
              </w:rPr>
            </w:pPr>
            <w:r w:rsidRPr="00A475F8">
              <w:rPr>
                <w:rFonts w:cstheme="minorHAnsi"/>
                <w:sz w:val="18"/>
                <w:szCs w:val="18"/>
              </w:rPr>
              <w:t>Sistemos administravimas</w:t>
            </w:r>
          </w:p>
        </w:tc>
        <w:tc>
          <w:tcPr>
            <w:tcW w:w="0" w:type="auto"/>
          </w:tcPr>
          <w:p w14:paraId="02C5A2F2" w14:textId="1B19AD76" w:rsidR="00094C0C" w:rsidRPr="00A475F8" w:rsidRDefault="00D630AD" w:rsidP="00A67018">
            <w:pPr>
              <w:pStyle w:val="Sraassuenkleliais"/>
              <w:numPr>
                <w:ilvl w:val="0"/>
                <w:numId w:val="0"/>
              </w:numPr>
              <w:tabs>
                <w:tab w:val="left" w:pos="1020"/>
              </w:tabs>
              <w:spacing w:before="0" w:after="0" w:line="240" w:lineRule="auto"/>
              <w:jc w:val="both"/>
              <w:rPr>
                <w:rFonts w:cstheme="minorHAnsi"/>
                <w:sz w:val="18"/>
                <w:szCs w:val="18"/>
              </w:rPr>
            </w:pPr>
            <w:r w:rsidRPr="00A475F8">
              <w:rPr>
                <w:rFonts w:cstheme="minorHAnsi"/>
                <w:sz w:val="18"/>
                <w:szCs w:val="18"/>
              </w:rPr>
              <w:t>Posistemis, kuris tvarko naudotojų funkcijas, keičia Sistemos nustatymus ir prižiūri bendrą Sistemos funkcionalumą.</w:t>
            </w:r>
          </w:p>
        </w:tc>
      </w:tr>
      <w:tr w:rsidR="001C0F1D" w:rsidRPr="00A475F8" w14:paraId="5FCDC7E1" w14:textId="77777777" w:rsidTr="00A475F8">
        <w:trPr>
          <w:trHeight w:val="25"/>
        </w:trPr>
        <w:tc>
          <w:tcPr>
            <w:tcW w:w="0" w:type="auto"/>
          </w:tcPr>
          <w:p w14:paraId="3DF77F39" w14:textId="77777777" w:rsidR="001C0F1D" w:rsidRPr="00A475F8" w:rsidRDefault="001C0F1D" w:rsidP="00644F49">
            <w:pPr>
              <w:pStyle w:val="Sraopastraipa"/>
              <w:numPr>
                <w:ilvl w:val="1"/>
                <w:numId w:val="70"/>
              </w:numPr>
              <w:spacing w:before="0" w:line="240" w:lineRule="auto"/>
              <w:ind w:left="455"/>
              <w:rPr>
                <w:rFonts w:cstheme="minorHAnsi"/>
                <w:sz w:val="18"/>
                <w:szCs w:val="18"/>
                <w:lang w:val="en-US"/>
              </w:rPr>
            </w:pPr>
          </w:p>
        </w:tc>
        <w:tc>
          <w:tcPr>
            <w:tcW w:w="0" w:type="auto"/>
          </w:tcPr>
          <w:p w14:paraId="5AD87869" w14:textId="08CCE6DE" w:rsidR="001C0F1D" w:rsidRPr="00A475F8" w:rsidRDefault="001C0F1D" w:rsidP="00A67018">
            <w:pPr>
              <w:pStyle w:val="Sraassuenkleliais"/>
              <w:numPr>
                <w:ilvl w:val="0"/>
                <w:numId w:val="0"/>
              </w:numPr>
              <w:spacing w:before="0" w:after="0" w:line="240" w:lineRule="auto"/>
              <w:jc w:val="both"/>
              <w:rPr>
                <w:rFonts w:cstheme="minorHAnsi"/>
                <w:sz w:val="18"/>
                <w:szCs w:val="18"/>
              </w:rPr>
            </w:pPr>
            <w:r w:rsidRPr="00A475F8">
              <w:rPr>
                <w:rFonts w:cstheme="minorHAnsi"/>
                <w:sz w:val="18"/>
                <w:szCs w:val="18"/>
              </w:rPr>
              <w:t>Nustatymų keitimas</w:t>
            </w:r>
          </w:p>
        </w:tc>
        <w:tc>
          <w:tcPr>
            <w:tcW w:w="0" w:type="auto"/>
          </w:tcPr>
          <w:p w14:paraId="3D9031A8" w14:textId="0B22A409" w:rsidR="001C0F1D" w:rsidRPr="00A475F8" w:rsidRDefault="005F4E17" w:rsidP="00A67018">
            <w:pPr>
              <w:pStyle w:val="Sraassuenkleliais"/>
              <w:numPr>
                <w:ilvl w:val="0"/>
                <w:numId w:val="0"/>
              </w:numPr>
              <w:tabs>
                <w:tab w:val="left" w:pos="1020"/>
              </w:tabs>
              <w:spacing w:before="0" w:after="0" w:line="240" w:lineRule="auto"/>
              <w:jc w:val="both"/>
              <w:rPr>
                <w:rFonts w:cstheme="minorHAnsi"/>
                <w:sz w:val="18"/>
                <w:szCs w:val="18"/>
              </w:rPr>
            </w:pPr>
            <w:r w:rsidRPr="00A475F8">
              <w:rPr>
                <w:rFonts w:cstheme="minorHAnsi"/>
                <w:sz w:val="18"/>
                <w:szCs w:val="18"/>
              </w:rPr>
              <w:t>Komponentas, kuris leidžia administratoriams keisti Sistemos nustatymus, užtikrinant visų organizacinių poreikių išpildymą.</w:t>
            </w:r>
          </w:p>
        </w:tc>
      </w:tr>
      <w:tr w:rsidR="001C0F1D" w:rsidRPr="00A475F8" w14:paraId="7D89235E" w14:textId="77777777" w:rsidTr="00A475F8">
        <w:trPr>
          <w:trHeight w:val="25"/>
        </w:trPr>
        <w:tc>
          <w:tcPr>
            <w:tcW w:w="0" w:type="auto"/>
          </w:tcPr>
          <w:p w14:paraId="56794596" w14:textId="77777777" w:rsidR="001C0F1D" w:rsidRPr="00A475F8" w:rsidRDefault="001C0F1D" w:rsidP="00644F49">
            <w:pPr>
              <w:pStyle w:val="Sraopastraipa"/>
              <w:numPr>
                <w:ilvl w:val="1"/>
                <w:numId w:val="70"/>
              </w:numPr>
              <w:spacing w:before="0" w:line="240" w:lineRule="auto"/>
              <w:ind w:left="455"/>
              <w:rPr>
                <w:rFonts w:cstheme="minorHAnsi"/>
                <w:sz w:val="18"/>
                <w:szCs w:val="18"/>
                <w:lang w:val="en-US"/>
              </w:rPr>
            </w:pPr>
          </w:p>
        </w:tc>
        <w:tc>
          <w:tcPr>
            <w:tcW w:w="0" w:type="auto"/>
          </w:tcPr>
          <w:p w14:paraId="056F7751" w14:textId="7C656405" w:rsidR="001C0F1D" w:rsidRPr="00A475F8" w:rsidRDefault="001C0F1D" w:rsidP="00A67018">
            <w:pPr>
              <w:pStyle w:val="Sraassuenkleliais"/>
              <w:numPr>
                <w:ilvl w:val="0"/>
                <w:numId w:val="0"/>
              </w:numPr>
              <w:spacing w:before="0" w:after="0" w:line="240" w:lineRule="auto"/>
              <w:jc w:val="both"/>
              <w:rPr>
                <w:rFonts w:cstheme="minorHAnsi"/>
                <w:sz w:val="18"/>
                <w:szCs w:val="18"/>
              </w:rPr>
            </w:pPr>
            <w:r w:rsidRPr="00A475F8">
              <w:rPr>
                <w:rFonts w:cstheme="minorHAnsi"/>
                <w:sz w:val="18"/>
                <w:szCs w:val="18"/>
              </w:rPr>
              <w:t>Klasifikatorių valdymas</w:t>
            </w:r>
          </w:p>
        </w:tc>
        <w:tc>
          <w:tcPr>
            <w:tcW w:w="0" w:type="auto"/>
          </w:tcPr>
          <w:p w14:paraId="20412084" w14:textId="7E2E2441" w:rsidR="00832B7F" w:rsidRPr="00A475F8" w:rsidRDefault="00832B7F" w:rsidP="00A67018">
            <w:pPr>
              <w:pStyle w:val="Sraassuenkleliais"/>
              <w:numPr>
                <w:ilvl w:val="0"/>
                <w:numId w:val="0"/>
              </w:numPr>
              <w:tabs>
                <w:tab w:val="left" w:pos="1020"/>
              </w:tabs>
              <w:spacing w:before="0" w:after="0" w:line="240" w:lineRule="auto"/>
              <w:jc w:val="both"/>
              <w:rPr>
                <w:rFonts w:cstheme="minorHAnsi"/>
                <w:sz w:val="18"/>
                <w:szCs w:val="18"/>
              </w:rPr>
            </w:pPr>
            <w:r w:rsidRPr="00A475F8">
              <w:rPr>
                <w:rFonts w:cstheme="minorHAnsi"/>
                <w:sz w:val="18"/>
                <w:szCs w:val="18"/>
              </w:rPr>
              <w:t>Komponentas, kuris leidžia administratoriams keisti duomenų klasifikavimo taisykles Sistemoje, užtikrinant, kad visus duomenis būtų galima išgauti ir analizuoti.</w:t>
            </w:r>
          </w:p>
        </w:tc>
      </w:tr>
      <w:tr w:rsidR="001C0F1D" w:rsidRPr="00A475F8" w14:paraId="5F23F947" w14:textId="77777777" w:rsidTr="009C0BB0">
        <w:trPr>
          <w:trHeight w:val="25"/>
        </w:trPr>
        <w:tc>
          <w:tcPr>
            <w:tcW w:w="0" w:type="auto"/>
            <w:tcBorders>
              <w:bottom w:val="nil"/>
            </w:tcBorders>
          </w:tcPr>
          <w:p w14:paraId="7AA6229D" w14:textId="77777777" w:rsidR="001C0F1D" w:rsidRPr="00A475F8" w:rsidRDefault="001C0F1D" w:rsidP="00644F49">
            <w:pPr>
              <w:pStyle w:val="Sraopastraipa"/>
              <w:numPr>
                <w:ilvl w:val="1"/>
                <w:numId w:val="70"/>
              </w:numPr>
              <w:spacing w:before="0" w:line="240" w:lineRule="auto"/>
              <w:ind w:left="455"/>
              <w:rPr>
                <w:rFonts w:cstheme="minorHAnsi"/>
                <w:sz w:val="18"/>
                <w:szCs w:val="18"/>
                <w:lang w:val="en-US"/>
              </w:rPr>
            </w:pPr>
          </w:p>
        </w:tc>
        <w:tc>
          <w:tcPr>
            <w:tcW w:w="0" w:type="auto"/>
            <w:tcBorders>
              <w:bottom w:val="nil"/>
            </w:tcBorders>
          </w:tcPr>
          <w:p w14:paraId="528AD5EC" w14:textId="1F8EF0AD" w:rsidR="001C0F1D" w:rsidRPr="00A475F8" w:rsidRDefault="001C0F1D" w:rsidP="00A67018">
            <w:pPr>
              <w:pStyle w:val="Sraassuenkleliais"/>
              <w:numPr>
                <w:ilvl w:val="0"/>
                <w:numId w:val="0"/>
              </w:numPr>
              <w:spacing w:before="0" w:after="0" w:line="240" w:lineRule="auto"/>
              <w:jc w:val="both"/>
              <w:rPr>
                <w:rFonts w:cstheme="minorHAnsi"/>
                <w:sz w:val="18"/>
                <w:szCs w:val="18"/>
              </w:rPr>
            </w:pPr>
            <w:r w:rsidRPr="00A475F8">
              <w:rPr>
                <w:rFonts w:cstheme="minorHAnsi"/>
                <w:sz w:val="18"/>
                <w:szCs w:val="18"/>
              </w:rPr>
              <w:t>Naudotojų valdymas</w:t>
            </w:r>
          </w:p>
        </w:tc>
        <w:tc>
          <w:tcPr>
            <w:tcW w:w="0" w:type="auto"/>
            <w:tcBorders>
              <w:bottom w:val="nil"/>
            </w:tcBorders>
          </w:tcPr>
          <w:p w14:paraId="333DA65C" w14:textId="55D73E73" w:rsidR="001C0F1D" w:rsidRPr="00A475F8" w:rsidRDefault="009F3E32" w:rsidP="00A67018">
            <w:pPr>
              <w:pStyle w:val="Sraassuenkleliais"/>
              <w:numPr>
                <w:ilvl w:val="0"/>
                <w:numId w:val="0"/>
              </w:numPr>
              <w:tabs>
                <w:tab w:val="left" w:pos="1020"/>
              </w:tabs>
              <w:spacing w:before="0" w:after="0" w:line="240" w:lineRule="auto"/>
              <w:jc w:val="both"/>
              <w:rPr>
                <w:rFonts w:cstheme="minorHAnsi"/>
                <w:sz w:val="18"/>
                <w:szCs w:val="18"/>
              </w:rPr>
            </w:pPr>
            <w:r w:rsidRPr="00A475F8">
              <w:rPr>
                <w:rFonts w:cstheme="minorHAnsi"/>
                <w:sz w:val="18"/>
                <w:szCs w:val="18"/>
              </w:rPr>
              <w:t>Komponentas, kuris leidžia administratoriams tvarkyti naudotojo prieigą ir teises, užtikrindamas visapusišką Sistemos saugumą.</w:t>
            </w:r>
          </w:p>
        </w:tc>
      </w:tr>
      <w:tr w:rsidR="003A0F4F" w:rsidRPr="00A475F8" w14:paraId="5ECD0B6A" w14:textId="77777777" w:rsidTr="009C0BB0">
        <w:trPr>
          <w:trHeight w:val="76"/>
        </w:trPr>
        <w:tc>
          <w:tcPr>
            <w:tcW w:w="0" w:type="auto"/>
            <w:gridSpan w:val="3"/>
            <w:tcBorders>
              <w:top w:val="nil"/>
              <w:bottom w:val="nil"/>
            </w:tcBorders>
            <w:shd w:val="clear" w:color="auto" w:fill="E6E6E6" w:themeFill="accent3"/>
          </w:tcPr>
          <w:p w14:paraId="30B9B121" w14:textId="21AD8D0E" w:rsidR="003A0F4F" w:rsidRPr="00A475F8" w:rsidRDefault="003A0F4F" w:rsidP="00766120">
            <w:pPr>
              <w:pStyle w:val="Sraassuenkleliais"/>
              <w:numPr>
                <w:ilvl w:val="0"/>
                <w:numId w:val="0"/>
              </w:numPr>
              <w:tabs>
                <w:tab w:val="left" w:pos="1020"/>
              </w:tabs>
              <w:spacing w:before="0" w:after="0" w:line="240" w:lineRule="auto"/>
              <w:jc w:val="both"/>
              <w:rPr>
                <w:rFonts w:cstheme="minorHAnsi"/>
                <w:sz w:val="18"/>
                <w:szCs w:val="18"/>
              </w:rPr>
            </w:pPr>
            <w:r w:rsidRPr="00A475F8">
              <w:rPr>
                <w:rFonts w:cstheme="minorHAnsi"/>
                <w:sz w:val="18"/>
                <w:szCs w:val="18"/>
              </w:rPr>
              <w:t>Duomenų lygmu</w:t>
            </w:r>
            <w:r w:rsidR="004A63CB" w:rsidRPr="00A475F8">
              <w:rPr>
                <w:rFonts w:cstheme="minorHAnsi"/>
                <w:sz w:val="18"/>
                <w:szCs w:val="18"/>
              </w:rPr>
              <w:t>o</w:t>
            </w:r>
          </w:p>
        </w:tc>
      </w:tr>
      <w:tr w:rsidR="003A0F4F" w:rsidRPr="00A475F8" w14:paraId="5AB8684C" w14:textId="77777777" w:rsidTr="009C0BB0">
        <w:trPr>
          <w:trHeight w:val="510"/>
        </w:trPr>
        <w:tc>
          <w:tcPr>
            <w:tcW w:w="0" w:type="auto"/>
            <w:tcBorders>
              <w:top w:val="nil"/>
            </w:tcBorders>
          </w:tcPr>
          <w:p w14:paraId="4CD20877" w14:textId="77777777" w:rsidR="003A0F4F" w:rsidRPr="00A475F8" w:rsidRDefault="003A0F4F" w:rsidP="00644F49">
            <w:pPr>
              <w:pStyle w:val="Sraopastraipa"/>
              <w:numPr>
                <w:ilvl w:val="0"/>
                <w:numId w:val="70"/>
              </w:numPr>
              <w:spacing w:before="0" w:line="240" w:lineRule="auto"/>
              <w:rPr>
                <w:rFonts w:cstheme="minorHAnsi"/>
                <w:sz w:val="18"/>
                <w:szCs w:val="18"/>
                <w:lang w:val="en-US"/>
              </w:rPr>
            </w:pPr>
          </w:p>
        </w:tc>
        <w:tc>
          <w:tcPr>
            <w:tcW w:w="0" w:type="auto"/>
            <w:tcBorders>
              <w:top w:val="nil"/>
            </w:tcBorders>
          </w:tcPr>
          <w:p w14:paraId="309BACCD" w14:textId="0515F734" w:rsidR="003A0F4F" w:rsidRPr="00A475F8" w:rsidRDefault="004A63CB" w:rsidP="00766120">
            <w:pPr>
              <w:pStyle w:val="Sraassuenkleliais"/>
              <w:numPr>
                <w:ilvl w:val="0"/>
                <w:numId w:val="0"/>
              </w:numPr>
              <w:spacing w:before="0" w:after="0" w:line="240" w:lineRule="auto"/>
              <w:jc w:val="both"/>
              <w:rPr>
                <w:rFonts w:cstheme="minorHAnsi"/>
                <w:sz w:val="18"/>
                <w:szCs w:val="18"/>
              </w:rPr>
            </w:pPr>
            <w:r w:rsidRPr="00A475F8">
              <w:rPr>
                <w:rFonts w:cstheme="minorHAnsi"/>
                <w:sz w:val="18"/>
                <w:szCs w:val="18"/>
              </w:rPr>
              <w:t>Duomenų bazė</w:t>
            </w:r>
          </w:p>
        </w:tc>
        <w:tc>
          <w:tcPr>
            <w:tcW w:w="0" w:type="auto"/>
            <w:tcBorders>
              <w:top w:val="nil"/>
            </w:tcBorders>
          </w:tcPr>
          <w:p w14:paraId="7A4EF276" w14:textId="77777777" w:rsidR="00E45A11" w:rsidRPr="00A475F8" w:rsidRDefault="00E45A11" w:rsidP="00766120">
            <w:pPr>
              <w:spacing w:before="0"/>
              <w:rPr>
                <w:rFonts w:cstheme="minorHAnsi"/>
                <w:sz w:val="18"/>
                <w:szCs w:val="18"/>
              </w:rPr>
            </w:pPr>
            <w:r w:rsidRPr="00A475F8">
              <w:rPr>
                <w:rFonts w:cstheme="minorHAnsi"/>
                <w:sz w:val="18"/>
                <w:szCs w:val="18"/>
              </w:rPr>
              <w:t>Saugo Sistemos duomenis, kad juos būtų galima lengvai gauti, atnaujinti ir valdyti. Tai apima atsargų duomenis, klientų duomenis, pardavimo įrašus, pirkimo įrašus, finansinius duomenis ir kt.. Sistemos duomenų bazės komponentai:</w:t>
            </w:r>
          </w:p>
          <w:p w14:paraId="41B89FF7" w14:textId="77777777" w:rsidR="00E45A11" w:rsidRPr="00A475F8" w:rsidRDefault="00E45A11" w:rsidP="003F4C52">
            <w:pPr>
              <w:pStyle w:val="Sraopastraipa"/>
              <w:numPr>
                <w:ilvl w:val="0"/>
                <w:numId w:val="104"/>
              </w:numPr>
              <w:spacing w:before="0"/>
              <w:contextualSpacing w:val="0"/>
              <w:rPr>
                <w:rFonts w:cstheme="minorHAnsi"/>
                <w:sz w:val="18"/>
                <w:szCs w:val="18"/>
              </w:rPr>
            </w:pPr>
            <w:r w:rsidRPr="00A475F8">
              <w:rPr>
                <w:rFonts w:cstheme="minorHAnsi"/>
                <w:sz w:val="18"/>
                <w:szCs w:val="18"/>
              </w:rPr>
              <w:t>finansinių duomenų bazė: saugo visus finansinius duomenis, įskaitant mokėtinas sąskaitas, gautinas sumas, DK įrašus, atsargų sąnaudas, pardavimus, pirkimus, darbo užmokestį ir kt.;</w:t>
            </w:r>
          </w:p>
          <w:p w14:paraId="4934F90F" w14:textId="77777777" w:rsidR="00067D5E" w:rsidRPr="00A475F8" w:rsidRDefault="00067D5E" w:rsidP="003F4C52">
            <w:pPr>
              <w:pStyle w:val="Sraopastraipa"/>
              <w:numPr>
                <w:ilvl w:val="0"/>
                <w:numId w:val="104"/>
              </w:numPr>
              <w:spacing w:before="0"/>
              <w:contextualSpacing w:val="0"/>
              <w:rPr>
                <w:rFonts w:cstheme="minorHAnsi"/>
                <w:sz w:val="18"/>
                <w:szCs w:val="18"/>
              </w:rPr>
            </w:pPr>
            <w:r w:rsidRPr="00A475F8">
              <w:rPr>
                <w:rFonts w:cstheme="minorHAnsi"/>
                <w:sz w:val="18"/>
                <w:szCs w:val="18"/>
              </w:rPr>
              <w:t xml:space="preserve">naudotojų duomenų bazė: yra visa informacija apie naudotojus, pvz., prieigos teisės, naudotojo roles, prisijungimo informacija ir kt. </w:t>
            </w:r>
          </w:p>
          <w:p w14:paraId="5F40F9B4" w14:textId="04307CC5" w:rsidR="003A0F4F" w:rsidRPr="00A475F8" w:rsidRDefault="00067D5E" w:rsidP="003F4C52">
            <w:pPr>
              <w:pStyle w:val="Sraopastraipa"/>
              <w:numPr>
                <w:ilvl w:val="0"/>
                <w:numId w:val="104"/>
              </w:numPr>
              <w:spacing w:before="0"/>
              <w:contextualSpacing w:val="0"/>
              <w:rPr>
                <w:rFonts w:cstheme="minorHAnsi"/>
                <w:sz w:val="18"/>
                <w:szCs w:val="18"/>
              </w:rPr>
            </w:pPr>
            <w:r w:rsidRPr="00A475F8">
              <w:rPr>
                <w:rFonts w:cstheme="minorHAnsi"/>
                <w:sz w:val="18"/>
                <w:szCs w:val="18"/>
              </w:rPr>
              <w:t>klasifikatorių duomenų bazė: saugo visus duomenų klasifikatorius, naudojamus Sistemos administravimo posistemyje.</w:t>
            </w:r>
          </w:p>
        </w:tc>
      </w:tr>
      <w:tr w:rsidR="00067D5E" w:rsidRPr="00A475F8" w14:paraId="343577DA" w14:textId="77777777" w:rsidTr="00766120">
        <w:trPr>
          <w:trHeight w:val="510"/>
        </w:trPr>
        <w:tc>
          <w:tcPr>
            <w:tcW w:w="0" w:type="auto"/>
          </w:tcPr>
          <w:p w14:paraId="08BF4371" w14:textId="77777777" w:rsidR="00067D5E" w:rsidRPr="00A475F8" w:rsidRDefault="00067D5E" w:rsidP="00644F49">
            <w:pPr>
              <w:pStyle w:val="Sraopastraipa"/>
              <w:numPr>
                <w:ilvl w:val="0"/>
                <w:numId w:val="70"/>
              </w:numPr>
              <w:spacing w:before="0" w:line="240" w:lineRule="auto"/>
              <w:rPr>
                <w:rFonts w:cstheme="minorHAnsi"/>
                <w:sz w:val="18"/>
                <w:szCs w:val="18"/>
                <w:lang w:val="en-US"/>
              </w:rPr>
            </w:pPr>
          </w:p>
        </w:tc>
        <w:tc>
          <w:tcPr>
            <w:tcW w:w="0" w:type="auto"/>
          </w:tcPr>
          <w:p w14:paraId="2C8AEF43" w14:textId="32957DA5" w:rsidR="00067D5E" w:rsidRPr="00A475F8" w:rsidRDefault="00067D5E" w:rsidP="00766120">
            <w:pPr>
              <w:pStyle w:val="Sraassuenkleliais"/>
              <w:numPr>
                <w:ilvl w:val="0"/>
                <w:numId w:val="0"/>
              </w:numPr>
              <w:spacing w:before="0" w:after="0" w:line="240" w:lineRule="auto"/>
              <w:jc w:val="both"/>
              <w:rPr>
                <w:rFonts w:cstheme="minorHAnsi"/>
                <w:sz w:val="18"/>
                <w:szCs w:val="18"/>
              </w:rPr>
            </w:pPr>
            <w:r w:rsidRPr="00A475F8">
              <w:rPr>
                <w:rFonts w:cstheme="minorHAnsi"/>
                <w:sz w:val="18"/>
                <w:szCs w:val="18"/>
              </w:rPr>
              <w:t>Išorės</w:t>
            </w:r>
            <w:r w:rsidR="00B37BC6" w:rsidRPr="00A475F8">
              <w:rPr>
                <w:rFonts w:cstheme="minorHAnsi"/>
                <w:sz w:val="18"/>
                <w:szCs w:val="18"/>
              </w:rPr>
              <w:t xml:space="preserve"> integracijos</w:t>
            </w:r>
          </w:p>
        </w:tc>
        <w:tc>
          <w:tcPr>
            <w:tcW w:w="0" w:type="auto"/>
          </w:tcPr>
          <w:p w14:paraId="6909B36E" w14:textId="7202C09F" w:rsidR="00067D5E" w:rsidRPr="00A475F8" w:rsidRDefault="0086184C" w:rsidP="00766120">
            <w:pPr>
              <w:spacing w:before="0"/>
              <w:rPr>
                <w:rFonts w:cstheme="minorHAnsi"/>
                <w:sz w:val="18"/>
                <w:szCs w:val="18"/>
              </w:rPr>
            </w:pPr>
            <w:r w:rsidRPr="00A475F8">
              <w:rPr>
                <w:rFonts w:cstheme="minorHAnsi"/>
                <w:sz w:val="18"/>
                <w:szCs w:val="18"/>
              </w:rPr>
              <w:t xml:space="preserve">Išorinės integracijos leidžia Sistemai bendrauti ir dalintis duomenimis su išorinėmis sistemomis ar paslaugomis. </w:t>
            </w:r>
          </w:p>
        </w:tc>
      </w:tr>
    </w:tbl>
    <w:p w14:paraId="7BABF934" w14:textId="4C4B3A0B" w:rsidR="00A032FE" w:rsidRDefault="00CB0C38" w:rsidP="00E8382C">
      <w:pPr>
        <w:pStyle w:val="Antrat1"/>
        <w:rPr>
          <w:rFonts w:ascii="Arial" w:hAnsi="Arial" w:cs="Arial"/>
        </w:rPr>
      </w:pPr>
      <w:bookmarkStart w:id="4" w:name="_Toc186552297"/>
      <w:r>
        <w:rPr>
          <w:rFonts w:ascii="Arial" w:hAnsi="Arial" w:cs="Arial"/>
        </w:rPr>
        <w:lastRenderedPageBreak/>
        <w:t>Sistemai</w:t>
      </w:r>
      <w:r w:rsidR="008208AB" w:rsidRPr="00C80A5D">
        <w:rPr>
          <w:rFonts w:ascii="Arial" w:hAnsi="Arial" w:cs="Arial"/>
        </w:rPr>
        <w:t xml:space="preserve"> keliami reikalavimai</w:t>
      </w:r>
      <w:bookmarkEnd w:id="4"/>
    </w:p>
    <w:p w14:paraId="3851FC2E" w14:textId="795EE09B" w:rsidR="00D15564" w:rsidRDefault="00D15564" w:rsidP="00D15564">
      <w:pPr>
        <w:pStyle w:val="Antrat2"/>
        <w:rPr>
          <w:rFonts w:ascii="Arial" w:hAnsi="Arial" w:cs="Arial"/>
        </w:rPr>
      </w:pPr>
      <w:bookmarkStart w:id="5" w:name="_Toc186552298"/>
      <w:r w:rsidRPr="00D15564">
        <w:rPr>
          <w:rFonts w:ascii="Arial" w:hAnsi="Arial" w:cs="Arial"/>
        </w:rPr>
        <w:t>Bendrosios nuostatos</w:t>
      </w:r>
      <w:bookmarkEnd w:id="5"/>
    </w:p>
    <w:tbl>
      <w:tblPr>
        <w:tblStyle w:val="CivittaTable2Purple"/>
        <w:tblW w:w="5000" w:type="pct"/>
        <w:tblLook w:val="0620" w:firstRow="1" w:lastRow="0" w:firstColumn="0" w:lastColumn="0" w:noHBand="1" w:noVBand="1"/>
      </w:tblPr>
      <w:tblGrid>
        <w:gridCol w:w="482"/>
        <w:gridCol w:w="9780"/>
      </w:tblGrid>
      <w:tr w:rsidR="00D15564" w:rsidRPr="009C0BB0" w14:paraId="7A53D285" w14:textId="77777777" w:rsidTr="009C0BB0">
        <w:trPr>
          <w:cnfStyle w:val="100000000000" w:firstRow="1" w:lastRow="0" w:firstColumn="0" w:lastColumn="0" w:oddVBand="0" w:evenVBand="0" w:oddHBand="0" w:evenHBand="0" w:firstRowFirstColumn="0" w:firstRowLastColumn="0" w:lastRowFirstColumn="0" w:lastRowLastColumn="0"/>
          <w:trHeight w:val="20"/>
          <w:tblHeader/>
        </w:trPr>
        <w:tc>
          <w:tcPr>
            <w:tcW w:w="235" w:type="pct"/>
            <w:hideMark/>
          </w:tcPr>
          <w:p w14:paraId="60809E17" w14:textId="77777777" w:rsidR="00D15564" w:rsidRPr="009C0BB0" w:rsidRDefault="00D15564" w:rsidP="00DE7C31">
            <w:pPr>
              <w:spacing w:before="0"/>
              <w:rPr>
                <w:rFonts w:cstheme="minorHAnsi"/>
                <w:sz w:val="18"/>
                <w:szCs w:val="18"/>
              </w:rPr>
            </w:pPr>
            <w:r w:rsidRPr="009C0BB0">
              <w:rPr>
                <w:rFonts w:cstheme="minorHAnsi"/>
                <w:sz w:val="18"/>
                <w:szCs w:val="18"/>
              </w:rPr>
              <w:t>Nr.</w:t>
            </w:r>
          </w:p>
        </w:tc>
        <w:tc>
          <w:tcPr>
            <w:tcW w:w="4765" w:type="pct"/>
            <w:hideMark/>
          </w:tcPr>
          <w:p w14:paraId="413DC8F9" w14:textId="77777777" w:rsidR="00D15564" w:rsidRPr="009C0BB0" w:rsidRDefault="00D15564" w:rsidP="00DE7C31">
            <w:pPr>
              <w:spacing w:before="0"/>
              <w:rPr>
                <w:rFonts w:cstheme="minorHAnsi"/>
                <w:sz w:val="18"/>
                <w:szCs w:val="18"/>
              </w:rPr>
            </w:pPr>
            <w:r w:rsidRPr="009C0BB0">
              <w:rPr>
                <w:rFonts w:cstheme="minorHAnsi"/>
                <w:sz w:val="18"/>
                <w:szCs w:val="18"/>
              </w:rPr>
              <w:t>Reikalavimas</w:t>
            </w:r>
          </w:p>
        </w:tc>
      </w:tr>
      <w:tr w:rsidR="000B61C2" w:rsidRPr="009C0BB0" w14:paraId="7B6AE1D5" w14:textId="77777777" w:rsidTr="00416AD9">
        <w:trPr>
          <w:trHeight w:val="20"/>
        </w:trPr>
        <w:tc>
          <w:tcPr>
            <w:tcW w:w="235" w:type="pct"/>
          </w:tcPr>
          <w:p w14:paraId="79D0B231" w14:textId="77777777" w:rsidR="000B61C2" w:rsidRPr="009C0BB0" w:rsidRDefault="000B61C2" w:rsidP="003F4C52">
            <w:pPr>
              <w:pStyle w:val="Sraopastraipa"/>
              <w:numPr>
                <w:ilvl w:val="0"/>
                <w:numId w:val="112"/>
              </w:numPr>
              <w:spacing w:before="0"/>
              <w:rPr>
                <w:rFonts w:cstheme="minorHAnsi"/>
                <w:sz w:val="18"/>
                <w:szCs w:val="18"/>
                <w:lang w:val="en-US"/>
              </w:rPr>
            </w:pPr>
          </w:p>
        </w:tc>
        <w:tc>
          <w:tcPr>
            <w:tcW w:w="4765" w:type="pct"/>
            <w:vAlign w:val="center"/>
          </w:tcPr>
          <w:p w14:paraId="5650F8F0" w14:textId="0493CB47" w:rsidR="000B61C2" w:rsidRPr="009C0BB0" w:rsidRDefault="000B61C2" w:rsidP="000B61C2">
            <w:pPr>
              <w:spacing w:before="0"/>
              <w:rPr>
                <w:rFonts w:cstheme="minorHAnsi"/>
                <w:sz w:val="18"/>
                <w:szCs w:val="18"/>
              </w:rPr>
            </w:pPr>
            <w:r w:rsidRPr="009C0BB0">
              <w:rPr>
                <w:rFonts w:cstheme="minorHAnsi"/>
                <w:sz w:val="18"/>
                <w:szCs w:val="18"/>
              </w:rPr>
              <w:t>Pateiktuose reikalavimuose minimi pavyzdžiai, pavyzdiniai duomenys, IS objektai, požymiai, kriterijai, parametrai, taisyklės, kontrolės, ryšiai, klasifikatoriai (pavyzdžiui, užduotys, darbai, būsenos, kt.), tipai ir grupės ar jų duomenų detalizavimas yra informacinio pobūdžio, t.y., nėra pateikiami baigtiniai sąrašai, ir Projekto analizės ir projektavimo etapo metu Diegėjas pateiktą informaciją turės detalizuoti ir suderinti su Užsakovu.</w:t>
            </w:r>
          </w:p>
        </w:tc>
      </w:tr>
      <w:tr w:rsidR="000B61C2" w:rsidRPr="009C0BB0" w14:paraId="6D7DED03" w14:textId="77777777" w:rsidTr="00416AD9">
        <w:trPr>
          <w:trHeight w:val="20"/>
        </w:trPr>
        <w:tc>
          <w:tcPr>
            <w:tcW w:w="235" w:type="pct"/>
          </w:tcPr>
          <w:p w14:paraId="4E668FA1" w14:textId="77777777" w:rsidR="000B61C2" w:rsidRPr="009C0BB0" w:rsidRDefault="000B61C2" w:rsidP="003F4C52">
            <w:pPr>
              <w:pStyle w:val="Sraopastraipa"/>
              <w:numPr>
                <w:ilvl w:val="0"/>
                <w:numId w:val="112"/>
              </w:numPr>
              <w:spacing w:before="0"/>
              <w:rPr>
                <w:rFonts w:cstheme="minorHAnsi"/>
                <w:sz w:val="18"/>
                <w:szCs w:val="18"/>
                <w:lang w:val="en-US"/>
              </w:rPr>
            </w:pPr>
          </w:p>
        </w:tc>
        <w:tc>
          <w:tcPr>
            <w:tcW w:w="4765" w:type="pct"/>
            <w:vAlign w:val="center"/>
          </w:tcPr>
          <w:p w14:paraId="4FA0F904" w14:textId="34EA0E07" w:rsidR="000B61C2" w:rsidRPr="009C0BB0" w:rsidRDefault="000B61C2" w:rsidP="000B61C2">
            <w:pPr>
              <w:spacing w:before="0"/>
              <w:rPr>
                <w:rFonts w:cstheme="minorHAnsi"/>
                <w:sz w:val="18"/>
                <w:szCs w:val="18"/>
              </w:rPr>
            </w:pPr>
            <w:r w:rsidRPr="009C0BB0">
              <w:rPr>
                <w:rFonts w:cstheme="minorHAnsi"/>
                <w:sz w:val="18"/>
                <w:szCs w:val="18"/>
              </w:rPr>
              <w:t>Pateiktuose reikalavimuose naudojama sąvoka „Sistema“ apima Diegėjo siūlomą sprendimą.</w:t>
            </w:r>
          </w:p>
        </w:tc>
      </w:tr>
      <w:tr w:rsidR="000B61C2" w:rsidRPr="009C0BB0" w14:paraId="20B8F9B6" w14:textId="77777777" w:rsidTr="00416AD9">
        <w:trPr>
          <w:trHeight w:val="20"/>
        </w:trPr>
        <w:tc>
          <w:tcPr>
            <w:tcW w:w="235" w:type="pct"/>
          </w:tcPr>
          <w:p w14:paraId="12FA6EC6" w14:textId="77777777" w:rsidR="000B61C2" w:rsidRPr="009C0BB0" w:rsidRDefault="000B61C2" w:rsidP="003F4C52">
            <w:pPr>
              <w:pStyle w:val="Sraopastraipa"/>
              <w:numPr>
                <w:ilvl w:val="0"/>
                <w:numId w:val="112"/>
              </w:numPr>
              <w:spacing w:before="0"/>
              <w:rPr>
                <w:rFonts w:cstheme="minorHAnsi"/>
                <w:sz w:val="18"/>
                <w:szCs w:val="18"/>
                <w:lang w:val="en-US"/>
              </w:rPr>
            </w:pPr>
          </w:p>
        </w:tc>
        <w:tc>
          <w:tcPr>
            <w:tcW w:w="4765" w:type="pct"/>
            <w:vAlign w:val="center"/>
          </w:tcPr>
          <w:p w14:paraId="2C785DF3" w14:textId="1228F4F8" w:rsidR="000B61C2" w:rsidRPr="009C0BB0" w:rsidRDefault="000B61C2" w:rsidP="000B61C2">
            <w:pPr>
              <w:spacing w:before="0"/>
              <w:rPr>
                <w:rFonts w:cstheme="minorHAnsi"/>
                <w:sz w:val="18"/>
                <w:szCs w:val="18"/>
              </w:rPr>
            </w:pPr>
            <w:r w:rsidRPr="009C0BB0">
              <w:rPr>
                <w:rFonts w:cstheme="minorHAnsi"/>
                <w:sz w:val="18"/>
                <w:szCs w:val="18"/>
              </w:rPr>
              <w:t>Pateiktuose reikalavimuose naudojama sąvoka „turi turėti funkcionalumą“, „turi būti galimybė“, „turi būti funkcionalumas“ reiškia, kad tokia Sistemos funkcija turi būti pateikta ir įdiegta kartu su siūloma Sistema ir Sistemos naudotojai (jei jiems suteiktos atitinkamos teisės) turi galėti vykdyti funkciją be papildomų Sistemos modifikavimo (arba kūrimo) darbų ir be kitų papildomų veiksmų ir sąnaudų, kai Sistema bus įdiegta, o funkcijos atlikimo kelias turi būti patogus / minimalus.</w:t>
            </w:r>
          </w:p>
        </w:tc>
      </w:tr>
      <w:tr w:rsidR="000B61C2" w:rsidRPr="009C0BB0" w14:paraId="33CD24BD" w14:textId="77777777" w:rsidTr="00416AD9">
        <w:trPr>
          <w:trHeight w:val="20"/>
        </w:trPr>
        <w:tc>
          <w:tcPr>
            <w:tcW w:w="235" w:type="pct"/>
          </w:tcPr>
          <w:p w14:paraId="6D8EC8D1" w14:textId="77777777" w:rsidR="000B61C2" w:rsidRPr="009C0BB0" w:rsidRDefault="000B61C2" w:rsidP="003F4C52">
            <w:pPr>
              <w:pStyle w:val="Sraopastraipa"/>
              <w:numPr>
                <w:ilvl w:val="0"/>
                <w:numId w:val="112"/>
              </w:numPr>
              <w:spacing w:before="0"/>
              <w:rPr>
                <w:rFonts w:cstheme="minorHAnsi"/>
                <w:sz w:val="18"/>
                <w:szCs w:val="18"/>
                <w:lang w:val="en-US"/>
              </w:rPr>
            </w:pPr>
          </w:p>
        </w:tc>
        <w:tc>
          <w:tcPr>
            <w:tcW w:w="4765" w:type="pct"/>
            <w:vAlign w:val="center"/>
          </w:tcPr>
          <w:p w14:paraId="19BAF170" w14:textId="5739A8BA" w:rsidR="000B61C2" w:rsidRPr="009C0BB0" w:rsidRDefault="000B61C2" w:rsidP="000B61C2">
            <w:pPr>
              <w:spacing w:before="0"/>
              <w:rPr>
                <w:rFonts w:cstheme="minorHAnsi"/>
                <w:sz w:val="18"/>
                <w:szCs w:val="18"/>
              </w:rPr>
            </w:pPr>
            <w:r w:rsidRPr="009C0BB0">
              <w:rPr>
                <w:rFonts w:cstheme="minorHAnsi"/>
                <w:sz w:val="18"/>
                <w:szCs w:val="18"/>
              </w:rPr>
              <w:t>Pateiktuose reikalavimuose naudojama sąvoka „pagal nustatytas taisykles“</w:t>
            </w:r>
            <w:r w:rsidR="00A15C5A" w:rsidRPr="009C0BB0">
              <w:rPr>
                <w:rFonts w:cstheme="minorHAnsi"/>
                <w:sz w:val="18"/>
                <w:szCs w:val="18"/>
              </w:rPr>
              <w:t>, „neapsiribojant“</w:t>
            </w:r>
            <w:r w:rsidRPr="009C0BB0">
              <w:rPr>
                <w:rFonts w:cstheme="minorHAnsi"/>
                <w:sz w:val="18"/>
                <w:szCs w:val="18"/>
              </w:rPr>
              <w:t xml:space="preserve"> reiškia, kad Diegėjas Projekto metu turės suderinti principus / pjūvius / parametrus ir kt. su Projekto komanda, kaip tiksliai bus įgyvendinta Sistemos funkcija konkrečiai užduočiai atlikti. Sistema turi turėti funkcionalumą nustatytas taisykles keisti be Sistemos modifikavimo ar programavimo žinių reikalaujančių veiksmų.</w:t>
            </w:r>
          </w:p>
        </w:tc>
      </w:tr>
      <w:tr w:rsidR="000B61C2" w:rsidRPr="009C0BB0" w14:paraId="4BA8840A" w14:textId="77777777" w:rsidTr="00416AD9">
        <w:trPr>
          <w:trHeight w:val="20"/>
        </w:trPr>
        <w:tc>
          <w:tcPr>
            <w:tcW w:w="235" w:type="pct"/>
          </w:tcPr>
          <w:p w14:paraId="60073256" w14:textId="77777777" w:rsidR="000B61C2" w:rsidRPr="009C0BB0" w:rsidRDefault="000B61C2" w:rsidP="003F4C52">
            <w:pPr>
              <w:pStyle w:val="Sraopastraipa"/>
              <w:numPr>
                <w:ilvl w:val="0"/>
                <w:numId w:val="112"/>
              </w:numPr>
              <w:spacing w:before="0"/>
              <w:rPr>
                <w:rFonts w:cstheme="minorHAnsi"/>
                <w:sz w:val="18"/>
                <w:szCs w:val="18"/>
                <w:lang w:val="en-US"/>
              </w:rPr>
            </w:pPr>
          </w:p>
        </w:tc>
        <w:tc>
          <w:tcPr>
            <w:tcW w:w="4765" w:type="pct"/>
            <w:vAlign w:val="center"/>
          </w:tcPr>
          <w:p w14:paraId="0F22F89E" w14:textId="6C3A1CA4" w:rsidR="000B61C2" w:rsidRPr="009C0BB0" w:rsidRDefault="000B61C2" w:rsidP="000B61C2">
            <w:pPr>
              <w:spacing w:before="0"/>
              <w:rPr>
                <w:rFonts w:cstheme="minorHAnsi"/>
                <w:sz w:val="18"/>
                <w:szCs w:val="18"/>
              </w:rPr>
            </w:pPr>
            <w:r w:rsidRPr="009C0BB0">
              <w:rPr>
                <w:rFonts w:cstheme="minorHAnsi"/>
                <w:sz w:val="18"/>
                <w:szCs w:val="18"/>
              </w:rPr>
              <w:t xml:space="preserve">Pateiktuose reikalavimuose minimų taisyklių administravimo galimybės ir jų funkcionalumas turi būti nustatyti ir suderinti su Užsakovu Projekto metu. </w:t>
            </w:r>
          </w:p>
        </w:tc>
      </w:tr>
      <w:tr w:rsidR="000B61C2" w:rsidRPr="009C0BB0" w14:paraId="4CDD4D70" w14:textId="77777777" w:rsidTr="00416AD9">
        <w:trPr>
          <w:trHeight w:val="20"/>
        </w:trPr>
        <w:tc>
          <w:tcPr>
            <w:tcW w:w="235" w:type="pct"/>
          </w:tcPr>
          <w:p w14:paraId="7AF1462F" w14:textId="77777777" w:rsidR="000B61C2" w:rsidRPr="009C0BB0" w:rsidRDefault="000B61C2" w:rsidP="003F4C52">
            <w:pPr>
              <w:pStyle w:val="Sraopastraipa"/>
              <w:numPr>
                <w:ilvl w:val="0"/>
                <w:numId w:val="112"/>
              </w:numPr>
              <w:spacing w:before="0"/>
              <w:rPr>
                <w:rFonts w:cstheme="minorHAnsi"/>
                <w:sz w:val="18"/>
                <w:szCs w:val="18"/>
                <w:lang w:val="en-US"/>
              </w:rPr>
            </w:pPr>
          </w:p>
        </w:tc>
        <w:tc>
          <w:tcPr>
            <w:tcW w:w="4765" w:type="pct"/>
            <w:vAlign w:val="center"/>
          </w:tcPr>
          <w:p w14:paraId="151E778E" w14:textId="0C69B572" w:rsidR="000B61C2" w:rsidRPr="009C0BB0" w:rsidRDefault="000B61C2" w:rsidP="000B61C2">
            <w:pPr>
              <w:spacing w:before="0"/>
              <w:rPr>
                <w:rFonts w:cstheme="minorHAnsi"/>
                <w:sz w:val="18"/>
                <w:szCs w:val="18"/>
              </w:rPr>
            </w:pPr>
            <w:r w:rsidRPr="009C0BB0">
              <w:rPr>
                <w:rFonts w:cstheme="minorHAnsi"/>
                <w:sz w:val="18"/>
                <w:szCs w:val="18"/>
              </w:rPr>
              <w:t>Pagal pateiktus reikalavimus Diegėjas turi įsipareigoti be papildomo mokesčio realizuoti visus detalizuotinus reikalavimus (pavyzdžiui, detalizuotas funkcijų vykdymo taisykles ir pan.). Taip pat Diegėjo atsakomybė yra pašalinti Sistemos diegimo metu atsiradusius Sistemos ar jos įgyvendinimo trūkumus, jei Diegėjas, teikdamas pasiūlymą ar atlikdamas Projekto darbus, naudos nesuderintas su Užsakovu sąvokas ar sutrumpinimus, kurie skirsis nuo Užsakovo įsivaizdavimo ar supratimo, o tai sąlygos neteisingą ar nepilną reikalavimų supratimą bei realizavimą.</w:t>
            </w:r>
          </w:p>
        </w:tc>
      </w:tr>
      <w:tr w:rsidR="000B61C2" w:rsidRPr="009C0BB0" w14:paraId="7CED892C" w14:textId="77777777" w:rsidTr="00416AD9">
        <w:trPr>
          <w:trHeight w:val="20"/>
        </w:trPr>
        <w:tc>
          <w:tcPr>
            <w:tcW w:w="235" w:type="pct"/>
          </w:tcPr>
          <w:p w14:paraId="60F0AD22" w14:textId="77777777" w:rsidR="000B61C2" w:rsidRPr="009C0BB0" w:rsidRDefault="000B61C2" w:rsidP="003F4C52">
            <w:pPr>
              <w:pStyle w:val="Sraopastraipa"/>
              <w:numPr>
                <w:ilvl w:val="0"/>
                <w:numId w:val="112"/>
              </w:numPr>
              <w:spacing w:before="0"/>
              <w:rPr>
                <w:rFonts w:cstheme="minorHAnsi"/>
                <w:sz w:val="18"/>
                <w:szCs w:val="18"/>
              </w:rPr>
            </w:pPr>
          </w:p>
        </w:tc>
        <w:tc>
          <w:tcPr>
            <w:tcW w:w="4765" w:type="pct"/>
            <w:vAlign w:val="center"/>
          </w:tcPr>
          <w:p w14:paraId="0C2EDD54" w14:textId="4E627F40" w:rsidR="000B61C2" w:rsidRPr="009C0BB0" w:rsidRDefault="000B61C2" w:rsidP="000B61C2">
            <w:pPr>
              <w:spacing w:before="0"/>
              <w:rPr>
                <w:rFonts w:cstheme="minorHAnsi"/>
                <w:sz w:val="18"/>
                <w:szCs w:val="18"/>
              </w:rPr>
            </w:pPr>
            <w:r w:rsidRPr="009C0BB0">
              <w:rPr>
                <w:rFonts w:cstheme="minorHAnsi"/>
                <w:sz w:val="18"/>
                <w:szCs w:val="18"/>
              </w:rPr>
              <w:t xml:space="preserve">Pateiktuose reikalavimuose automatizuotai (-as) veiksmas (veikla) yra atliekamas naudojantis IS (MS Word, MS Excel, el. pašto sistemos nelaikomos IS). </w:t>
            </w:r>
          </w:p>
        </w:tc>
      </w:tr>
      <w:tr w:rsidR="000B61C2" w:rsidRPr="009C0BB0" w14:paraId="40F75FDF" w14:textId="77777777" w:rsidTr="00416AD9">
        <w:trPr>
          <w:trHeight w:val="20"/>
        </w:trPr>
        <w:tc>
          <w:tcPr>
            <w:tcW w:w="235" w:type="pct"/>
          </w:tcPr>
          <w:p w14:paraId="3FB45CE3" w14:textId="77777777" w:rsidR="000B61C2" w:rsidRPr="009C0BB0" w:rsidRDefault="000B61C2" w:rsidP="003F4C52">
            <w:pPr>
              <w:pStyle w:val="Sraopastraipa"/>
              <w:numPr>
                <w:ilvl w:val="0"/>
                <w:numId w:val="112"/>
              </w:numPr>
              <w:spacing w:before="0"/>
              <w:rPr>
                <w:rFonts w:cstheme="minorHAnsi"/>
                <w:sz w:val="18"/>
                <w:szCs w:val="18"/>
                <w:lang w:val="en-US"/>
              </w:rPr>
            </w:pPr>
          </w:p>
        </w:tc>
        <w:tc>
          <w:tcPr>
            <w:tcW w:w="4765" w:type="pct"/>
            <w:vAlign w:val="center"/>
          </w:tcPr>
          <w:p w14:paraId="055C4CB5" w14:textId="33B893DE" w:rsidR="000B61C2" w:rsidRPr="009C0BB0" w:rsidRDefault="000B61C2" w:rsidP="000B61C2">
            <w:pPr>
              <w:spacing w:before="0"/>
              <w:rPr>
                <w:rFonts w:cstheme="minorHAnsi"/>
                <w:sz w:val="18"/>
                <w:szCs w:val="18"/>
              </w:rPr>
            </w:pPr>
            <w:r w:rsidRPr="009C0BB0">
              <w:rPr>
                <w:rFonts w:cstheme="minorHAnsi"/>
                <w:sz w:val="18"/>
                <w:szCs w:val="18"/>
              </w:rPr>
              <w:t>Pateiktuose reikalavimuose automatiškai (-as) veiksmas (veikla) yra atliekamas Sistemoje pagal nustatytas taisykles be papildomų Sistemos naudotojo veiksmų. Pateiktuose reikalavimuose nurodytus automatiškai vykdomus su veiklos procesais susijusius veiksmus turi būti galima atlikti ir rankiniu būdu, įvedant gautą / galutinį rezultatą.</w:t>
            </w:r>
          </w:p>
        </w:tc>
      </w:tr>
      <w:tr w:rsidR="000B61C2" w:rsidRPr="009C0BB0" w14:paraId="376D4630" w14:textId="77777777" w:rsidTr="00416AD9">
        <w:trPr>
          <w:trHeight w:val="20"/>
        </w:trPr>
        <w:tc>
          <w:tcPr>
            <w:tcW w:w="235" w:type="pct"/>
          </w:tcPr>
          <w:p w14:paraId="6D25B69D" w14:textId="77777777" w:rsidR="000B61C2" w:rsidRPr="009C0BB0" w:rsidRDefault="000B61C2" w:rsidP="003F4C52">
            <w:pPr>
              <w:pStyle w:val="Sraopastraipa"/>
              <w:numPr>
                <w:ilvl w:val="0"/>
                <w:numId w:val="112"/>
              </w:numPr>
              <w:spacing w:before="0"/>
              <w:rPr>
                <w:rFonts w:cstheme="minorHAnsi"/>
                <w:sz w:val="18"/>
                <w:szCs w:val="18"/>
              </w:rPr>
            </w:pPr>
          </w:p>
        </w:tc>
        <w:tc>
          <w:tcPr>
            <w:tcW w:w="4765" w:type="pct"/>
            <w:vAlign w:val="center"/>
          </w:tcPr>
          <w:p w14:paraId="5ADBA59C" w14:textId="4B0D686A" w:rsidR="000B61C2" w:rsidRPr="009C0BB0" w:rsidRDefault="000B61C2" w:rsidP="000B61C2">
            <w:pPr>
              <w:spacing w:before="0"/>
              <w:rPr>
                <w:rFonts w:cstheme="minorHAnsi"/>
                <w:sz w:val="18"/>
                <w:szCs w:val="18"/>
              </w:rPr>
            </w:pPr>
            <w:r w:rsidRPr="009C0BB0">
              <w:rPr>
                <w:rFonts w:cstheme="minorHAnsi"/>
                <w:sz w:val="18"/>
                <w:szCs w:val="18"/>
              </w:rPr>
              <w:t xml:space="preserve">Pateiktuose reikalavimuose naudojama sąvoka „tvarkyti“ reiškia, kad Sistema turi turėti funkcionalumą pagal nustatytas taisykles kurti / įvesti, keisti, šalinti, ieškoti, filtruoti, rūšiuoti, peržiūrėti, registruoti nurodytą informaciją, IS objektus. </w:t>
            </w:r>
          </w:p>
        </w:tc>
      </w:tr>
      <w:tr w:rsidR="000B61C2" w:rsidRPr="009C0BB0" w14:paraId="051EF49E" w14:textId="77777777" w:rsidTr="00416AD9">
        <w:trPr>
          <w:trHeight w:val="20"/>
        </w:trPr>
        <w:tc>
          <w:tcPr>
            <w:tcW w:w="235" w:type="pct"/>
          </w:tcPr>
          <w:p w14:paraId="67D3EA05" w14:textId="77777777" w:rsidR="000B61C2" w:rsidRPr="009C0BB0" w:rsidRDefault="000B61C2" w:rsidP="003F4C52">
            <w:pPr>
              <w:pStyle w:val="Sraopastraipa"/>
              <w:numPr>
                <w:ilvl w:val="0"/>
                <w:numId w:val="112"/>
              </w:numPr>
              <w:spacing w:before="0"/>
              <w:rPr>
                <w:rFonts w:cstheme="minorHAnsi"/>
                <w:sz w:val="18"/>
                <w:szCs w:val="18"/>
              </w:rPr>
            </w:pPr>
          </w:p>
        </w:tc>
        <w:tc>
          <w:tcPr>
            <w:tcW w:w="4765" w:type="pct"/>
            <w:vAlign w:val="center"/>
          </w:tcPr>
          <w:p w14:paraId="47C5AA31" w14:textId="5C6B9042" w:rsidR="000B61C2" w:rsidRPr="009C0BB0" w:rsidRDefault="000B61C2" w:rsidP="000B61C2">
            <w:pPr>
              <w:spacing w:before="0"/>
              <w:rPr>
                <w:rFonts w:cstheme="minorHAnsi"/>
                <w:sz w:val="18"/>
                <w:szCs w:val="18"/>
              </w:rPr>
            </w:pPr>
            <w:r w:rsidRPr="009C0BB0">
              <w:rPr>
                <w:rFonts w:cstheme="minorHAnsi"/>
                <w:sz w:val="18"/>
                <w:szCs w:val="18"/>
              </w:rPr>
              <w:t>Pateiktuose reikalavimuose aprašomomis funkcijomis / funkcionalumu bei Sistemoje tvarkomais duomenimis turės galėti naudotis IS naudotojai, kuriems bus suteiktos atitinkamos prieigos teisės. Projekto analizės ir projektavimo metu Diegėjas turės su Užsakovu suderinti roles ir jų turinį.</w:t>
            </w:r>
          </w:p>
        </w:tc>
      </w:tr>
      <w:tr w:rsidR="000B61C2" w:rsidRPr="009C0BB0" w14:paraId="4099599E" w14:textId="77777777" w:rsidTr="00416AD9">
        <w:trPr>
          <w:trHeight w:val="20"/>
        </w:trPr>
        <w:tc>
          <w:tcPr>
            <w:tcW w:w="235" w:type="pct"/>
          </w:tcPr>
          <w:p w14:paraId="492C3070" w14:textId="77777777" w:rsidR="000B61C2" w:rsidRPr="009C0BB0" w:rsidRDefault="000B61C2" w:rsidP="003F4C52">
            <w:pPr>
              <w:pStyle w:val="Sraopastraipa"/>
              <w:numPr>
                <w:ilvl w:val="0"/>
                <w:numId w:val="112"/>
              </w:numPr>
              <w:spacing w:before="0"/>
              <w:rPr>
                <w:rFonts w:cstheme="minorHAnsi"/>
                <w:sz w:val="18"/>
                <w:szCs w:val="18"/>
                <w:lang w:val="en-US"/>
              </w:rPr>
            </w:pPr>
          </w:p>
        </w:tc>
        <w:tc>
          <w:tcPr>
            <w:tcW w:w="4765" w:type="pct"/>
            <w:vAlign w:val="center"/>
          </w:tcPr>
          <w:p w14:paraId="3F4B2363" w14:textId="258A2771" w:rsidR="000B61C2" w:rsidRPr="009C0BB0" w:rsidRDefault="000B61C2" w:rsidP="000B61C2">
            <w:pPr>
              <w:spacing w:before="0"/>
              <w:rPr>
                <w:rFonts w:cstheme="minorHAnsi"/>
                <w:sz w:val="18"/>
                <w:szCs w:val="18"/>
              </w:rPr>
            </w:pPr>
            <w:r w:rsidRPr="009C0BB0">
              <w:rPr>
                <w:rFonts w:cstheme="minorHAnsi"/>
                <w:sz w:val="18"/>
                <w:szCs w:val="18"/>
              </w:rPr>
              <w:t xml:space="preserve">Diegėjas turės realizuoti visus toliau šiame skyriuje aprašytus funkcinius ir nefunkcinius reikalavimus. Projekto analizės ir projektavimo etapo metu visi reikalavimai turės būti detalizuoti ir suderinti su Užsakovu. </w:t>
            </w:r>
          </w:p>
        </w:tc>
      </w:tr>
      <w:tr w:rsidR="000B61C2" w:rsidRPr="009C0BB0" w14:paraId="3A956A2F" w14:textId="77777777" w:rsidTr="00416AD9">
        <w:trPr>
          <w:trHeight w:val="20"/>
        </w:trPr>
        <w:tc>
          <w:tcPr>
            <w:tcW w:w="235" w:type="pct"/>
          </w:tcPr>
          <w:p w14:paraId="10D009F1" w14:textId="77777777" w:rsidR="000B61C2" w:rsidRPr="009C0BB0" w:rsidRDefault="000B61C2" w:rsidP="003F4C52">
            <w:pPr>
              <w:pStyle w:val="Sraopastraipa"/>
              <w:numPr>
                <w:ilvl w:val="0"/>
                <w:numId w:val="112"/>
              </w:numPr>
              <w:spacing w:before="0"/>
              <w:rPr>
                <w:rFonts w:cstheme="minorHAnsi"/>
                <w:sz w:val="18"/>
                <w:szCs w:val="18"/>
                <w:lang w:val="en-US"/>
              </w:rPr>
            </w:pPr>
          </w:p>
        </w:tc>
        <w:tc>
          <w:tcPr>
            <w:tcW w:w="4765" w:type="pct"/>
            <w:vAlign w:val="center"/>
          </w:tcPr>
          <w:p w14:paraId="181A0DF0" w14:textId="4017F05E" w:rsidR="000B61C2" w:rsidRPr="009C0BB0" w:rsidRDefault="000B61C2" w:rsidP="000B61C2">
            <w:pPr>
              <w:spacing w:before="0"/>
              <w:rPr>
                <w:rFonts w:cstheme="minorHAnsi"/>
                <w:sz w:val="18"/>
                <w:szCs w:val="18"/>
              </w:rPr>
            </w:pPr>
            <w:r w:rsidRPr="009C0BB0">
              <w:rPr>
                <w:rFonts w:cstheme="minorHAnsi"/>
                <w:sz w:val="18"/>
                <w:szCs w:val="18"/>
              </w:rPr>
              <w:t>Diegėjas teikdamas pasiūlymą turi nurodyti visus Projekto įgyvendinimui (savo kaip Diegėjo reikmėms) reikalingus įrankius, įskaitant, bet neapsiribojant, Projekto valdymo įrankiais, duomenų migravimo įrankiais, veiksmų sekų modeliavimo įrankiais ir pan. Nurodydamas siūlomus įrankius, Diegėjas taip pat turi nurodyti ir įtraukti visus su šių įrankių naudojimusi susijusius kaštus į teikiamą finansinį pasiūlymą.</w:t>
            </w:r>
          </w:p>
        </w:tc>
      </w:tr>
      <w:tr w:rsidR="000B61C2" w:rsidRPr="009C0BB0" w14:paraId="47B34EE9" w14:textId="77777777" w:rsidTr="00416AD9">
        <w:trPr>
          <w:trHeight w:val="20"/>
        </w:trPr>
        <w:tc>
          <w:tcPr>
            <w:tcW w:w="235" w:type="pct"/>
          </w:tcPr>
          <w:p w14:paraId="5C5A9B27" w14:textId="77777777" w:rsidR="000B61C2" w:rsidRPr="009C0BB0" w:rsidRDefault="000B61C2" w:rsidP="003F4C52">
            <w:pPr>
              <w:pStyle w:val="Sraopastraipa"/>
              <w:numPr>
                <w:ilvl w:val="0"/>
                <w:numId w:val="112"/>
              </w:numPr>
              <w:spacing w:before="0"/>
              <w:rPr>
                <w:rFonts w:cstheme="minorHAnsi"/>
                <w:sz w:val="18"/>
                <w:szCs w:val="18"/>
              </w:rPr>
            </w:pPr>
          </w:p>
        </w:tc>
        <w:tc>
          <w:tcPr>
            <w:tcW w:w="4765" w:type="pct"/>
            <w:vAlign w:val="center"/>
          </w:tcPr>
          <w:p w14:paraId="1AFF1AC9" w14:textId="03E0EE08" w:rsidR="000B61C2" w:rsidRPr="009C0BB0" w:rsidRDefault="000B61C2" w:rsidP="000B61C2">
            <w:pPr>
              <w:spacing w:before="0"/>
              <w:rPr>
                <w:rFonts w:cstheme="minorHAnsi"/>
                <w:sz w:val="18"/>
                <w:szCs w:val="18"/>
              </w:rPr>
            </w:pPr>
            <w:r w:rsidRPr="009C0BB0">
              <w:rPr>
                <w:rFonts w:cstheme="minorHAnsi"/>
                <w:sz w:val="18"/>
                <w:szCs w:val="18"/>
              </w:rPr>
              <w:t>Jei Diegėjas pateikiamame pasiūlyme pateikia prielaidas, susijusias su Sistema ar Projektu, šios prielaidos negali riboti šio pirkimo dokumentuose nurodomų Sistemos reikalavimų ir / arba visam Projektui.</w:t>
            </w:r>
          </w:p>
        </w:tc>
      </w:tr>
      <w:tr w:rsidR="000B61C2" w:rsidRPr="009C0BB0" w14:paraId="017AD686" w14:textId="77777777" w:rsidTr="00416AD9">
        <w:trPr>
          <w:trHeight w:val="20"/>
        </w:trPr>
        <w:tc>
          <w:tcPr>
            <w:tcW w:w="235" w:type="pct"/>
          </w:tcPr>
          <w:p w14:paraId="7D4D5643" w14:textId="77777777" w:rsidR="000B61C2" w:rsidRPr="009C0BB0" w:rsidRDefault="000B61C2" w:rsidP="003F4C52">
            <w:pPr>
              <w:pStyle w:val="Sraopastraipa"/>
              <w:numPr>
                <w:ilvl w:val="0"/>
                <w:numId w:val="112"/>
              </w:numPr>
              <w:spacing w:before="0"/>
              <w:rPr>
                <w:rFonts w:cstheme="minorHAnsi"/>
                <w:sz w:val="18"/>
                <w:szCs w:val="18"/>
              </w:rPr>
            </w:pPr>
          </w:p>
        </w:tc>
        <w:tc>
          <w:tcPr>
            <w:tcW w:w="4765" w:type="pct"/>
            <w:vAlign w:val="center"/>
          </w:tcPr>
          <w:p w14:paraId="1AF343C0" w14:textId="671865AC" w:rsidR="000B61C2" w:rsidRPr="009C0BB0" w:rsidRDefault="000B61C2" w:rsidP="000B61C2">
            <w:pPr>
              <w:spacing w:before="0"/>
              <w:rPr>
                <w:rFonts w:cstheme="minorHAnsi"/>
                <w:sz w:val="18"/>
                <w:szCs w:val="18"/>
              </w:rPr>
            </w:pPr>
            <w:r w:rsidRPr="009C0BB0">
              <w:rPr>
                <w:rFonts w:cstheme="minorHAnsi"/>
                <w:sz w:val="18"/>
                <w:szCs w:val="18"/>
              </w:rPr>
              <w:t>Duomenų laukų simbolių kiekiai turi būti suderinti Sistemos diegimo metu.</w:t>
            </w:r>
          </w:p>
        </w:tc>
      </w:tr>
      <w:tr w:rsidR="000B61C2" w:rsidRPr="009C0BB0" w14:paraId="5808901C" w14:textId="77777777" w:rsidTr="00416AD9">
        <w:trPr>
          <w:trHeight w:val="20"/>
        </w:trPr>
        <w:tc>
          <w:tcPr>
            <w:tcW w:w="235" w:type="pct"/>
          </w:tcPr>
          <w:p w14:paraId="3D18F93B" w14:textId="77777777" w:rsidR="000B61C2" w:rsidRPr="009C0BB0" w:rsidRDefault="000B61C2" w:rsidP="003F4C52">
            <w:pPr>
              <w:pStyle w:val="Sraopastraipa"/>
              <w:numPr>
                <w:ilvl w:val="0"/>
                <w:numId w:val="112"/>
              </w:numPr>
              <w:spacing w:before="0"/>
              <w:rPr>
                <w:rFonts w:cstheme="minorHAnsi"/>
                <w:sz w:val="18"/>
                <w:szCs w:val="18"/>
                <w:lang w:val="en-US"/>
              </w:rPr>
            </w:pPr>
          </w:p>
        </w:tc>
        <w:tc>
          <w:tcPr>
            <w:tcW w:w="4765" w:type="pct"/>
            <w:vAlign w:val="center"/>
          </w:tcPr>
          <w:p w14:paraId="021E1B43" w14:textId="2E015D3D" w:rsidR="000B61C2" w:rsidRPr="009C0BB0" w:rsidRDefault="000B61C2" w:rsidP="000B61C2">
            <w:pPr>
              <w:spacing w:before="0"/>
              <w:rPr>
                <w:rFonts w:cstheme="minorHAnsi"/>
                <w:sz w:val="18"/>
                <w:szCs w:val="18"/>
              </w:rPr>
            </w:pPr>
            <w:r w:rsidRPr="009C0BB0">
              <w:rPr>
                <w:rFonts w:cstheme="minorHAnsi"/>
                <w:sz w:val="18"/>
                <w:szCs w:val="18"/>
              </w:rPr>
              <w:t>Sistemos diegimo metu turi būti atsižvelgta į aktualius ir tuo metu galiojančius teisės aktus. Teisės aktų pokyčiai turi būti suderinti tarp Užsakovo ir Diegėjo ir turi būti realizuoti Papildomų paslaugų užsakymo principu.</w:t>
            </w:r>
          </w:p>
        </w:tc>
      </w:tr>
      <w:tr w:rsidR="009D02A2" w:rsidRPr="009C0BB0" w14:paraId="16CE37E3" w14:textId="77777777" w:rsidTr="00416AD9">
        <w:trPr>
          <w:trHeight w:val="20"/>
        </w:trPr>
        <w:tc>
          <w:tcPr>
            <w:tcW w:w="235" w:type="pct"/>
          </w:tcPr>
          <w:p w14:paraId="5B76D601" w14:textId="77777777" w:rsidR="009D02A2" w:rsidRPr="009C0BB0" w:rsidRDefault="009D02A2" w:rsidP="003F4C52">
            <w:pPr>
              <w:pStyle w:val="Sraopastraipa"/>
              <w:numPr>
                <w:ilvl w:val="0"/>
                <w:numId w:val="112"/>
              </w:numPr>
              <w:spacing w:before="0"/>
              <w:rPr>
                <w:rFonts w:cstheme="minorHAnsi"/>
                <w:sz w:val="18"/>
                <w:szCs w:val="18"/>
              </w:rPr>
            </w:pPr>
          </w:p>
        </w:tc>
        <w:tc>
          <w:tcPr>
            <w:tcW w:w="4765" w:type="pct"/>
            <w:vAlign w:val="center"/>
          </w:tcPr>
          <w:p w14:paraId="78FCD6ED" w14:textId="0042C7A0" w:rsidR="009D02A2" w:rsidRPr="009C0BB0" w:rsidRDefault="009D02A2" w:rsidP="000B61C2">
            <w:pPr>
              <w:spacing w:before="0"/>
              <w:rPr>
                <w:rFonts w:cstheme="minorHAnsi"/>
                <w:sz w:val="18"/>
                <w:szCs w:val="18"/>
              </w:rPr>
            </w:pPr>
            <w:r w:rsidRPr="009C0BB0">
              <w:rPr>
                <w:rFonts w:cstheme="minorHAnsi"/>
                <w:sz w:val="18"/>
                <w:szCs w:val="18"/>
              </w:rPr>
              <w:t>Integracijų priede įvardintos integracijos ir ryšiai yra pavyzdinio pobūdžio. Integracijų mainų duomenų gali būti mažiau arba daugiau, priklausomai nuo konkrečios integracijos poreikio. Integracijos apima tiek duomenų gavimą, tiek atidavimą. Detalus integracijų duomenų mainų poreikis turėti būti patikslintas Projekto metu, konkrečios integracijos derinimo metu. Projekto metu integracija gali būti realizuota duomenų failų importo būdu, jeigu taip būtų suderinta tarp Diegėjo ir Užsakovo.</w:t>
            </w:r>
          </w:p>
        </w:tc>
      </w:tr>
      <w:tr w:rsidR="000B61C2" w:rsidRPr="009C0BB0" w14:paraId="51D57CA0" w14:textId="77777777" w:rsidTr="00416AD9">
        <w:trPr>
          <w:trHeight w:val="20"/>
        </w:trPr>
        <w:tc>
          <w:tcPr>
            <w:tcW w:w="235" w:type="pct"/>
          </w:tcPr>
          <w:p w14:paraId="2D2E84E7" w14:textId="77777777" w:rsidR="000B61C2" w:rsidRPr="009C0BB0" w:rsidRDefault="000B61C2" w:rsidP="003F4C52">
            <w:pPr>
              <w:pStyle w:val="Sraopastraipa"/>
              <w:numPr>
                <w:ilvl w:val="0"/>
                <w:numId w:val="112"/>
              </w:numPr>
              <w:spacing w:before="0"/>
              <w:rPr>
                <w:rFonts w:cstheme="minorHAnsi"/>
                <w:sz w:val="18"/>
                <w:szCs w:val="18"/>
              </w:rPr>
            </w:pPr>
          </w:p>
        </w:tc>
        <w:tc>
          <w:tcPr>
            <w:tcW w:w="4765" w:type="pct"/>
            <w:vAlign w:val="center"/>
          </w:tcPr>
          <w:p w14:paraId="6CAD5CFE" w14:textId="0562BA44" w:rsidR="000B61C2" w:rsidRPr="009C0BB0" w:rsidRDefault="000B61C2" w:rsidP="000B61C2">
            <w:pPr>
              <w:spacing w:before="0"/>
              <w:rPr>
                <w:rFonts w:cstheme="minorHAnsi"/>
                <w:sz w:val="18"/>
                <w:szCs w:val="18"/>
              </w:rPr>
            </w:pPr>
            <w:r w:rsidRPr="009C0BB0">
              <w:rPr>
                <w:rFonts w:cstheme="minorHAnsi"/>
                <w:sz w:val="18"/>
                <w:szCs w:val="18"/>
              </w:rPr>
              <w:t xml:space="preserve">Pateiktuose reikalavimuose minimus duomenis, gaunamus integracinės sąsajos būdu, neveikiant integracinėms sąsajoms, turi būti galima įkelti ir kitu būdu, pavyzdžiui, importuojant failą. </w:t>
            </w:r>
          </w:p>
        </w:tc>
      </w:tr>
      <w:tr w:rsidR="00BD7367" w:rsidRPr="009C0BB0" w14:paraId="6D39C515" w14:textId="77777777" w:rsidTr="00416AD9">
        <w:trPr>
          <w:trHeight w:val="20"/>
        </w:trPr>
        <w:tc>
          <w:tcPr>
            <w:tcW w:w="235" w:type="pct"/>
          </w:tcPr>
          <w:p w14:paraId="0F22E6C2" w14:textId="77777777" w:rsidR="00BD7367" w:rsidRPr="009C0BB0" w:rsidRDefault="00BD7367" w:rsidP="003F4C52">
            <w:pPr>
              <w:pStyle w:val="Sraopastraipa"/>
              <w:numPr>
                <w:ilvl w:val="0"/>
                <w:numId w:val="112"/>
              </w:numPr>
              <w:spacing w:before="0"/>
              <w:rPr>
                <w:rFonts w:cstheme="minorHAnsi"/>
                <w:sz w:val="18"/>
                <w:szCs w:val="18"/>
              </w:rPr>
            </w:pPr>
          </w:p>
        </w:tc>
        <w:tc>
          <w:tcPr>
            <w:tcW w:w="4765" w:type="pct"/>
            <w:vAlign w:val="center"/>
          </w:tcPr>
          <w:p w14:paraId="48FB56B2" w14:textId="21D25D4D" w:rsidR="00BD7367" w:rsidRPr="009C0BB0" w:rsidRDefault="00BD7367" w:rsidP="00BD7367">
            <w:pPr>
              <w:spacing w:before="0"/>
              <w:rPr>
                <w:rFonts w:cstheme="minorHAnsi"/>
                <w:sz w:val="18"/>
                <w:szCs w:val="18"/>
              </w:rPr>
            </w:pPr>
            <w:r w:rsidRPr="009C0BB0">
              <w:rPr>
                <w:rFonts w:cstheme="minorHAnsi"/>
                <w:sz w:val="18"/>
                <w:szCs w:val="18"/>
              </w:rPr>
              <w:t>Reikalavimai Techninėje specifikacijoje yra suskirstyti pagal sritis, tačiau Projekto metu reikalavimai gali būti realizuojami ir kituose moduliuose, priklausomai nuo siūlomo sprendimo. Taip pat tas pats reikalavimas gali būti taikomas keliems moduliams.</w:t>
            </w:r>
          </w:p>
        </w:tc>
      </w:tr>
      <w:tr w:rsidR="00BD7367" w:rsidRPr="009C0BB0" w14:paraId="6EE0A8FF" w14:textId="77777777" w:rsidTr="00416AD9">
        <w:trPr>
          <w:trHeight w:val="20"/>
        </w:trPr>
        <w:tc>
          <w:tcPr>
            <w:tcW w:w="235" w:type="pct"/>
          </w:tcPr>
          <w:p w14:paraId="3149C209" w14:textId="77777777" w:rsidR="00BD7367" w:rsidRPr="009C0BB0" w:rsidRDefault="00BD7367" w:rsidP="003F4C52">
            <w:pPr>
              <w:pStyle w:val="Sraopastraipa"/>
              <w:numPr>
                <w:ilvl w:val="0"/>
                <w:numId w:val="112"/>
              </w:numPr>
              <w:spacing w:before="0"/>
              <w:rPr>
                <w:rFonts w:cstheme="minorHAnsi"/>
                <w:sz w:val="18"/>
                <w:szCs w:val="18"/>
                <w:lang w:val="en-US"/>
              </w:rPr>
            </w:pPr>
          </w:p>
        </w:tc>
        <w:tc>
          <w:tcPr>
            <w:tcW w:w="4765" w:type="pct"/>
            <w:vAlign w:val="center"/>
          </w:tcPr>
          <w:p w14:paraId="75A5A610" w14:textId="1E5224F2" w:rsidR="00BD7367" w:rsidRPr="009C0BB0" w:rsidRDefault="00BD7367" w:rsidP="00BD7367">
            <w:pPr>
              <w:spacing w:before="0"/>
              <w:rPr>
                <w:rFonts w:cstheme="minorHAnsi"/>
                <w:sz w:val="18"/>
                <w:szCs w:val="18"/>
              </w:rPr>
            </w:pPr>
            <w:r w:rsidRPr="009C0BB0">
              <w:rPr>
                <w:rFonts w:cstheme="minorHAnsi"/>
                <w:sz w:val="18"/>
                <w:szCs w:val="18"/>
              </w:rPr>
              <w:t>Reikalavimuose ir duomenų importo failų priede minimos importo galimybės turi būti įtrauktos į Projekto apimtį ir negali būti vykdomos papildomo užsakymo būdu. Importo failų formatai turi būti suderinti projekto metu.</w:t>
            </w:r>
          </w:p>
        </w:tc>
      </w:tr>
      <w:tr w:rsidR="00BD7367" w:rsidRPr="009C0BB0" w14:paraId="42976072" w14:textId="77777777" w:rsidTr="00416AD9">
        <w:trPr>
          <w:trHeight w:val="20"/>
        </w:trPr>
        <w:tc>
          <w:tcPr>
            <w:tcW w:w="235" w:type="pct"/>
          </w:tcPr>
          <w:p w14:paraId="292D4657" w14:textId="77777777" w:rsidR="00BD7367" w:rsidRPr="009C0BB0" w:rsidRDefault="00BD7367" w:rsidP="003F4C52">
            <w:pPr>
              <w:pStyle w:val="Sraopastraipa"/>
              <w:numPr>
                <w:ilvl w:val="0"/>
                <w:numId w:val="112"/>
              </w:numPr>
              <w:spacing w:before="0"/>
              <w:rPr>
                <w:rFonts w:cstheme="minorHAnsi"/>
                <w:sz w:val="18"/>
                <w:szCs w:val="18"/>
                <w:lang w:val="en-US"/>
              </w:rPr>
            </w:pPr>
          </w:p>
        </w:tc>
        <w:tc>
          <w:tcPr>
            <w:tcW w:w="4765" w:type="pct"/>
            <w:vAlign w:val="center"/>
          </w:tcPr>
          <w:p w14:paraId="48F037BE" w14:textId="379072A8" w:rsidR="00BD7367" w:rsidRPr="009C0BB0" w:rsidRDefault="00BD7367" w:rsidP="00BD7367">
            <w:pPr>
              <w:spacing w:before="0"/>
              <w:rPr>
                <w:rFonts w:cstheme="minorHAnsi"/>
                <w:sz w:val="18"/>
                <w:szCs w:val="18"/>
              </w:rPr>
            </w:pPr>
            <w:r w:rsidRPr="009C0BB0">
              <w:rPr>
                <w:rFonts w:cstheme="minorHAnsi"/>
                <w:sz w:val="18"/>
                <w:szCs w:val="18"/>
              </w:rPr>
              <w:t>Visi Projekto dokumentai turi būti pateikti elektronine forma ir būti rengiami laikantis bendrinės lietuvių kalbos taisyklių.</w:t>
            </w:r>
          </w:p>
        </w:tc>
      </w:tr>
      <w:tr w:rsidR="00BD7367" w:rsidRPr="009C0BB0" w14:paraId="4CE42766" w14:textId="77777777" w:rsidTr="00416AD9">
        <w:trPr>
          <w:trHeight w:val="20"/>
        </w:trPr>
        <w:tc>
          <w:tcPr>
            <w:tcW w:w="235" w:type="pct"/>
          </w:tcPr>
          <w:p w14:paraId="130B1B35" w14:textId="77777777" w:rsidR="00BD7367" w:rsidRPr="009C0BB0" w:rsidRDefault="00BD7367" w:rsidP="003F4C52">
            <w:pPr>
              <w:pStyle w:val="Sraopastraipa"/>
              <w:numPr>
                <w:ilvl w:val="0"/>
                <w:numId w:val="112"/>
              </w:numPr>
              <w:spacing w:before="0"/>
              <w:rPr>
                <w:rFonts w:cstheme="minorHAnsi"/>
                <w:sz w:val="18"/>
                <w:szCs w:val="18"/>
                <w:lang w:val="en-US"/>
              </w:rPr>
            </w:pPr>
          </w:p>
        </w:tc>
        <w:tc>
          <w:tcPr>
            <w:tcW w:w="4765" w:type="pct"/>
            <w:vAlign w:val="center"/>
          </w:tcPr>
          <w:p w14:paraId="2C1F6EA3" w14:textId="3B8B7A76" w:rsidR="00BD7367" w:rsidRPr="009C0BB0" w:rsidRDefault="00BD7367" w:rsidP="00BD7367">
            <w:pPr>
              <w:spacing w:before="0"/>
              <w:rPr>
                <w:rFonts w:cstheme="minorHAnsi"/>
                <w:sz w:val="18"/>
                <w:szCs w:val="18"/>
              </w:rPr>
            </w:pPr>
            <w:r w:rsidRPr="009C0BB0">
              <w:rPr>
                <w:rFonts w:cstheme="minorHAnsi"/>
                <w:sz w:val="18"/>
                <w:szCs w:val="18"/>
              </w:rPr>
              <w:t>Diegėjas teikdamas diegimo paslaugas turi užtikrinti, jog būtų laiku įvertintos su paslaugų teikimu susijusios rizikos (finansinės, valdymo rizikos ir parengti rizikų valdymo planai, t.y., kokia tikimybė, kad ta rizika įvyks, koks jos galimas poveikis ir koks galimas finansinis poveikis) ir informuotas Užsakovas.</w:t>
            </w:r>
          </w:p>
        </w:tc>
      </w:tr>
      <w:tr w:rsidR="00BD7367" w:rsidRPr="009C0BB0" w14:paraId="0D8D24CF" w14:textId="77777777" w:rsidTr="00416AD9">
        <w:trPr>
          <w:trHeight w:val="20"/>
        </w:trPr>
        <w:tc>
          <w:tcPr>
            <w:tcW w:w="235" w:type="pct"/>
          </w:tcPr>
          <w:p w14:paraId="48178EA8" w14:textId="77777777" w:rsidR="00BD7367" w:rsidRPr="009C0BB0" w:rsidRDefault="00BD7367" w:rsidP="003F4C52">
            <w:pPr>
              <w:pStyle w:val="Sraopastraipa"/>
              <w:numPr>
                <w:ilvl w:val="0"/>
                <w:numId w:val="112"/>
              </w:numPr>
              <w:spacing w:before="0"/>
              <w:rPr>
                <w:rFonts w:cstheme="minorHAnsi"/>
                <w:sz w:val="18"/>
                <w:szCs w:val="18"/>
                <w:lang w:val="en-US"/>
              </w:rPr>
            </w:pPr>
          </w:p>
        </w:tc>
        <w:tc>
          <w:tcPr>
            <w:tcW w:w="4765" w:type="pct"/>
            <w:vAlign w:val="center"/>
          </w:tcPr>
          <w:p w14:paraId="4AC89F1E" w14:textId="0EE5B72E" w:rsidR="00BD7367" w:rsidRPr="009C0BB0" w:rsidRDefault="00BD7367" w:rsidP="00BD7367">
            <w:pPr>
              <w:spacing w:before="0"/>
              <w:rPr>
                <w:rFonts w:cstheme="minorHAnsi"/>
                <w:sz w:val="18"/>
                <w:szCs w:val="18"/>
              </w:rPr>
            </w:pPr>
            <w:r w:rsidRPr="009C0BB0">
              <w:rPr>
                <w:rFonts w:cstheme="minorHAnsi"/>
                <w:sz w:val="18"/>
                <w:szCs w:val="18"/>
              </w:rPr>
              <w:t>Turi būti užtikrinta galimybė Užsakovui savarankiškai vystyti Sistemą ir atlikti jos priežiūrą. Taip pat turi būti užtikrinta galimybė, esant poreikiui, Sistemą ir visas jos modifikacijas diegti kitose įmonėse, tačiau Užsakovas neįsipareigoja plėsti Sistemos kitose įmonėse. Diegimas kitose įmonėse ir licencijų įsigijimas turi būti atliekamas kito Projekto apimtyje.</w:t>
            </w:r>
          </w:p>
        </w:tc>
      </w:tr>
      <w:tr w:rsidR="00BD7367" w:rsidRPr="009C0BB0" w14:paraId="75B5E26F" w14:textId="77777777" w:rsidTr="00416AD9">
        <w:trPr>
          <w:trHeight w:val="20"/>
        </w:trPr>
        <w:tc>
          <w:tcPr>
            <w:tcW w:w="235" w:type="pct"/>
          </w:tcPr>
          <w:p w14:paraId="1F7356FA" w14:textId="77777777" w:rsidR="00BD7367" w:rsidRPr="009C0BB0" w:rsidRDefault="00BD7367" w:rsidP="003F4C52">
            <w:pPr>
              <w:pStyle w:val="Sraopastraipa"/>
              <w:numPr>
                <w:ilvl w:val="0"/>
                <w:numId w:val="112"/>
              </w:numPr>
              <w:spacing w:before="0"/>
              <w:rPr>
                <w:rFonts w:cstheme="minorHAnsi"/>
                <w:sz w:val="18"/>
                <w:szCs w:val="18"/>
                <w:lang w:val="en-US"/>
              </w:rPr>
            </w:pPr>
          </w:p>
        </w:tc>
        <w:tc>
          <w:tcPr>
            <w:tcW w:w="4765" w:type="pct"/>
            <w:vAlign w:val="center"/>
          </w:tcPr>
          <w:p w14:paraId="26DC8A64" w14:textId="1209C1FD" w:rsidR="00BD7367" w:rsidRPr="009C0BB0" w:rsidRDefault="00BD7367" w:rsidP="00BD7367">
            <w:pPr>
              <w:spacing w:before="0"/>
              <w:rPr>
                <w:rFonts w:cstheme="minorHAnsi"/>
                <w:sz w:val="18"/>
                <w:szCs w:val="18"/>
              </w:rPr>
            </w:pPr>
            <w:r w:rsidRPr="009C0BB0">
              <w:rPr>
                <w:rFonts w:cstheme="minorHAnsi"/>
                <w:sz w:val="18"/>
                <w:szCs w:val="18"/>
              </w:rPr>
              <w:t>Atliekant Sistemos analizę, turi būti atsižvelgiama į tuo metu galiojančius ir pateiktus Užsakovo dokumentus, susijusius procesus, pavyzdžiui, sąskaitų planą ir / ar apskaitos politiką.</w:t>
            </w:r>
          </w:p>
        </w:tc>
      </w:tr>
      <w:tr w:rsidR="00BD7367" w:rsidRPr="009C0BB0" w14:paraId="0D747DF3" w14:textId="77777777" w:rsidTr="00416AD9">
        <w:trPr>
          <w:trHeight w:val="20"/>
        </w:trPr>
        <w:tc>
          <w:tcPr>
            <w:tcW w:w="235" w:type="pct"/>
          </w:tcPr>
          <w:p w14:paraId="1F9AD1A4" w14:textId="77777777" w:rsidR="00BD7367" w:rsidRPr="009C0BB0" w:rsidRDefault="00BD7367" w:rsidP="003F4C52">
            <w:pPr>
              <w:pStyle w:val="Sraopastraipa"/>
              <w:numPr>
                <w:ilvl w:val="0"/>
                <w:numId w:val="112"/>
              </w:numPr>
              <w:spacing w:before="0"/>
              <w:rPr>
                <w:rFonts w:cstheme="minorHAnsi"/>
                <w:sz w:val="18"/>
                <w:szCs w:val="18"/>
                <w:lang w:val="en-US"/>
              </w:rPr>
            </w:pPr>
          </w:p>
        </w:tc>
        <w:tc>
          <w:tcPr>
            <w:tcW w:w="4765" w:type="pct"/>
            <w:vAlign w:val="center"/>
          </w:tcPr>
          <w:p w14:paraId="11693DCC" w14:textId="1B63BCDC" w:rsidR="00BD7367" w:rsidRPr="009C0BB0" w:rsidRDefault="00BD7367" w:rsidP="00BD7367">
            <w:pPr>
              <w:spacing w:before="0"/>
              <w:rPr>
                <w:rFonts w:cstheme="minorHAnsi"/>
                <w:sz w:val="18"/>
                <w:szCs w:val="18"/>
              </w:rPr>
            </w:pPr>
            <w:r w:rsidRPr="009C0BB0">
              <w:rPr>
                <w:rFonts w:cstheme="minorHAnsi"/>
                <w:sz w:val="18"/>
                <w:szCs w:val="18"/>
              </w:rPr>
              <w:t>Sistemoje naudojamos funkcijos turi naudoti kuo mažiau asmens duomenų t.y., asmens duomenys turi būti naudojami tik būtinu atveju.</w:t>
            </w:r>
          </w:p>
        </w:tc>
      </w:tr>
      <w:tr w:rsidR="00BD7367" w:rsidRPr="009C0BB0" w14:paraId="0D3411B2" w14:textId="77777777" w:rsidTr="00416AD9">
        <w:trPr>
          <w:trHeight w:val="20"/>
        </w:trPr>
        <w:tc>
          <w:tcPr>
            <w:tcW w:w="235" w:type="pct"/>
          </w:tcPr>
          <w:p w14:paraId="6196CE18" w14:textId="77777777" w:rsidR="00BD7367" w:rsidRPr="009C0BB0" w:rsidRDefault="00BD7367" w:rsidP="003F4C52">
            <w:pPr>
              <w:pStyle w:val="Sraopastraipa"/>
              <w:numPr>
                <w:ilvl w:val="0"/>
                <w:numId w:val="112"/>
              </w:numPr>
              <w:spacing w:before="0"/>
              <w:rPr>
                <w:rFonts w:cstheme="minorHAnsi"/>
                <w:sz w:val="18"/>
                <w:szCs w:val="18"/>
                <w:lang w:val="en-US"/>
              </w:rPr>
            </w:pPr>
          </w:p>
        </w:tc>
        <w:tc>
          <w:tcPr>
            <w:tcW w:w="4765" w:type="pct"/>
            <w:vAlign w:val="center"/>
          </w:tcPr>
          <w:p w14:paraId="716D67CD" w14:textId="5C51155E" w:rsidR="00BD7367" w:rsidRPr="009C0BB0" w:rsidRDefault="00BD7367" w:rsidP="00BD7367">
            <w:pPr>
              <w:spacing w:before="0"/>
              <w:rPr>
                <w:rFonts w:cstheme="minorHAnsi"/>
                <w:sz w:val="18"/>
                <w:szCs w:val="18"/>
              </w:rPr>
            </w:pPr>
            <w:r w:rsidRPr="009C0BB0">
              <w:rPr>
                <w:rFonts w:cstheme="minorHAnsi"/>
                <w:sz w:val="18"/>
                <w:szCs w:val="18"/>
              </w:rPr>
              <w:t>Sistema turi atitikti programinės įrangos saugos gerąją praktiką, programinės įrangos kūrime taikomą saugos gerąją praktiką, programinės įrangos kūrimo struktūras (angl. frameworks), standartus (pavyzdžiui, Agile, OWASP ir kt. priklausomai nuo sistemos ypatumų).</w:t>
            </w:r>
          </w:p>
        </w:tc>
      </w:tr>
      <w:tr w:rsidR="00BD7367" w:rsidRPr="009C0BB0" w14:paraId="342C25FD" w14:textId="77777777" w:rsidTr="00416AD9">
        <w:trPr>
          <w:trHeight w:val="20"/>
        </w:trPr>
        <w:tc>
          <w:tcPr>
            <w:tcW w:w="235" w:type="pct"/>
          </w:tcPr>
          <w:p w14:paraId="2E634F35" w14:textId="77777777" w:rsidR="00BD7367" w:rsidRPr="009C0BB0" w:rsidRDefault="00BD7367" w:rsidP="003F4C52">
            <w:pPr>
              <w:pStyle w:val="Sraopastraipa"/>
              <w:numPr>
                <w:ilvl w:val="0"/>
                <w:numId w:val="112"/>
              </w:numPr>
              <w:spacing w:before="0"/>
              <w:rPr>
                <w:rFonts w:cstheme="minorHAnsi"/>
                <w:sz w:val="18"/>
                <w:szCs w:val="18"/>
                <w:lang w:val="en-US"/>
              </w:rPr>
            </w:pPr>
          </w:p>
        </w:tc>
        <w:tc>
          <w:tcPr>
            <w:tcW w:w="4765" w:type="pct"/>
            <w:vAlign w:val="center"/>
          </w:tcPr>
          <w:p w14:paraId="32E27195" w14:textId="2DADA1FF" w:rsidR="00BD7367" w:rsidRPr="009C0BB0" w:rsidRDefault="00BD7367" w:rsidP="00BD7367">
            <w:pPr>
              <w:spacing w:before="0"/>
              <w:rPr>
                <w:rFonts w:cstheme="minorHAnsi"/>
                <w:sz w:val="18"/>
                <w:szCs w:val="18"/>
              </w:rPr>
            </w:pPr>
            <w:r w:rsidRPr="009C0BB0">
              <w:rPr>
                <w:rFonts w:cstheme="minorHAnsi"/>
                <w:sz w:val="18"/>
                <w:szCs w:val="18"/>
              </w:rPr>
              <w:t>Diegėjas turi imtis deramų priemonių užtikrinant, kad Sistemoje naudojama trečių šalių programinė įranga atitinka saugumo reikalavimus keliamus Sistemai.</w:t>
            </w:r>
          </w:p>
        </w:tc>
      </w:tr>
      <w:tr w:rsidR="00BD7367" w:rsidRPr="009C0BB0" w14:paraId="66B3966F" w14:textId="77777777" w:rsidTr="00416AD9">
        <w:trPr>
          <w:trHeight w:val="20"/>
        </w:trPr>
        <w:tc>
          <w:tcPr>
            <w:tcW w:w="235" w:type="pct"/>
          </w:tcPr>
          <w:p w14:paraId="7AA52EB1" w14:textId="77777777" w:rsidR="00BD7367" w:rsidRPr="009C0BB0" w:rsidRDefault="00BD7367" w:rsidP="003F4C52">
            <w:pPr>
              <w:pStyle w:val="Sraopastraipa"/>
              <w:numPr>
                <w:ilvl w:val="0"/>
                <w:numId w:val="112"/>
              </w:numPr>
              <w:spacing w:before="0"/>
              <w:rPr>
                <w:rFonts w:cstheme="minorHAnsi"/>
                <w:sz w:val="18"/>
                <w:szCs w:val="18"/>
                <w:lang w:val="en-US"/>
              </w:rPr>
            </w:pPr>
          </w:p>
        </w:tc>
        <w:tc>
          <w:tcPr>
            <w:tcW w:w="4765" w:type="pct"/>
            <w:vAlign w:val="center"/>
          </w:tcPr>
          <w:p w14:paraId="2DFD3A55" w14:textId="129F0C13" w:rsidR="00BD7367" w:rsidRPr="009C0BB0" w:rsidRDefault="00BD7367" w:rsidP="00BD7367">
            <w:pPr>
              <w:spacing w:before="0"/>
              <w:rPr>
                <w:rFonts w:cstheme="minorHAnsi"/>
                <w:sz w:val="18"/>
                <w:szCs w:val="18"/>
              </w:rPr>
            </w:pPr>
            <w:r w:rsidRPr="009C0BB0">
              <w:rPr>
                <w:rFonts w:cstheme="minorHAnsi"/>
                <w:sz w:val="18"/>
                <w:szCs w:val="18"/>
              </w:rPr>
              <w:t>Sistema turi turėti funkcionalumą generuoti dokumentų failus .pdf, .docx, .xlsx, .csv formatais (priklausomai nuo dokumento rūšies). Detalūs formatai konkretiems dokumentams turės būti suderinti Projekto metu.</w:t>
            </w:r>
          </w:p>
        </w:tc>
      </w:tr>
      <w:tr w:rsidR="00BD7367" w:rsidRPr="009C0BB0" w14:paraId="19011D43" w14:textId="77777777" w:rsidTr="00416AD9">
        <w:trPr>
          <w:trHeight w:val="20"/>
        </w:trPr>
        <w:tc>
          <w:tcPr>
            <w:tcW w:w="235" w:type="pct"/>
          </w:tcPr>
          <w:p w14:paraId="4881045D" w14:textId="77777777" w:rsidR="00BD7367" w:rsidRPr="009C0BB0" w:rsidRDefault="00BD7367" w:rsidP="003F4C52">
            <w:pPr>
              <w:pStyle w:val="Sraopastraipa"/>
              <w:numPr>
                <w:ilvl w:val="0"/>
                <w:numId w:val="112"/>
              </w:numPr>
              <w:spacing w:before="0"/>
              <w:rPr>
                <w:rFonts w:cstheme="minorHAnsi"/>
                <w:sz w:val="18"/>
                <w:szCs w:val="18"/>
                <w:lang w:val="en-US"/>
              </w:rPr>
            </w:pPr>
          </w:p>
        </w:tc>
        <w:tc>
          <w:tcPr>
            <w:tcW w:w="4765" w:type="pct"/>
            <w:vAlign w:val="center"/>
          </w:tcPr>
          <w:p w14:paraId="18914B44" w14:textId="77D48B67" w:rsidR="00BD7367" w:rsidRPr="009C0BB0" w:rsidRDefault="00BD7367" w:rsidP="00BD7367">
            <w:pPr>
              <w:spacing w:before="0"/>
              <w:rPr>
                <w:rFonts w:cstheme="minorHAnsi"/>
                <w:sz w:val="18"/>
                <w:szCs w:val="18"/>
              </w:rPr>
            </w:pPr>
            <w:r w:rsidRPr="009C0BB0">
              <w:rPr>
                <w:rFonts w:cstheme="minorHAnsi"/>
                <w:sz w:val="18"/>
                <w:szCs w:val="18"/>
              </w:rPr>
              <w:t>Diegėjas Projekto analizės, projektavimo metu, turi ne tik derinti su Užsakovu Sistemos dokumentaciją, bet ir demonstruoti Sistemos sprendimą (prototipą ar demonstracinę Sistemos versiją).</w:t>
            </w:r>
          </w:p>
        </w:tc>
      </w:tr>
      <w:tr w:rsidR="005727C5" w:rsidRPr="009C0BB0" w14:paraId="13EF9A3C" w14:textId="77777777" w:rsidTr="00416AD9">
        <w:trPr>
          <w:trHeight w:val="20"/>
        </w:trPr>
        <w:tc>
          <w:tcPr>
            <w:tcW w:w="235" w:type="pct"/>
          </w:tcPr>
          <w:p w14:paraId="11B95DA0" w14:textId="77777777" w:rsidR="005727C5" w:rsidRPr="009C0BB0" w:rsidRDefault="005727C5" w:rsidP="003F4C52">
            <w:pPr>
              <w:pStyle w:val="Sraopastraipa"/>
              <w:numPr>
                <w:ilvl w:val="0"/>
                <w:numId w:val="112"/>
              </w:numPr>
              <w:spacing w:before="0"/>
              <w:rPr>
                <w:rFonts w:cstheme="minorHAnsi"/>
                <w:sz w:val="18"/>
                <w:szCs w:val="18"/>
                <w:lang w:val="en-US"/>
              </w:rPr>
            </w:pPr>
          </w:p>
        </w:tc>
        <w:tc>
          <w:tcPr>
            <w:tcW w:w="4765" w:type="pct"/>
            <w:vAlign w:val="center"/>
          </w:tcPr>
          <w:p w14:paraId="0F498E95" w14:textId="69FCBACC" w:rsidR="005727C5" w:rsidRPr="009C0BB0" w:rsidRDefault="005727C5" w:rsidP="005727C5">
            <w:pPr>
              <w:spacing w:before="0"/>
              <w:rPr>
                <w:rFonts w:cstheme="minorHAnsi"/>
                <w:sz w:val="18"/>
                <w:szCs w:val="18"/>
              </w:rPr>
            </w:pPr>
            <w:r w:rsidRPr="009C0BB0">
              <w:rPr>
                <w:rFonts w:cstheme="minorHAnsi"/>
                <w:sz w:val="18"/>
                <w:szCs w:val="18"/>
              </w:rPr>
              <w:t>Sistema turi neleisti užregistruoti ar išsaugoti įrašo neužpildžius visų privalomų laukų. Privalomus laukus Diegėjas turės nustatyti ir suderinti Projekto metu.</w:t>
            </w:r>
          </w:p>
        </w:tc>
      </w:tr>
      <w:tr w:rsidR="005E6C2B" w:rsidRPr="009C0BB0" w14:paraId="7C661995" w14:textId="77777777" w:rsidTr="00416AD9">
        <w:trPr>
          <w:trHeight w:val="20"/>
        </w:trPr>
        <w:tc>
          <w:tcPr>
            <w:tcW w:w="235" w:type="pct"/>
          </w:tcPr>
          <w:p w14:paraId="3DFFC534" w14:textId="77777777" w:rsidR="005E6C2B" w:rsidRPr="009C0BB0" w:rsidRDefault="005E6C2B" w:rsidP="003F4C52">
            <w:pPr>
              <w:pStyle w:val="Sraopastraipa"/>
              <w:numPr>
                <w:ilvl w:val="0"/>
                <w:numId w:val="112"/>
              </w:numPr>
              <w:spacing w:before="0"/>
              <w:rPr>
                <w:rFonts w:cstheme="minorHAnsi"/>
                <w:sz w:val="18"/>
                <w:szCs w:val="18"/>
                <w:lang w:val="en-US"/>
              </w:rPr>
            </w:pPr>
          </w:p>
        </w:tc>
        <w:tc>
          <w:tcPr>
            <w:tcW w:w="4765" w:type="pct"/>
            <w:vAlign w:val="center"/>
          </w:tcPr>
          <w:p w14:paraId="183D22A0" w14:textId="77C6DC21" w:rsidR="005E6C2B" w:rsidRPr="009C0BB0" w:rsidRDefault="005E6C2B" w:rsidP="005E6C2B">
            <w:pPr>
              <w:spacing w:before="0"/>
              <w:rPr>
                <w:rFonts w:cstheme="minorHAnsi"/>
                <w:sz w:val="18"/>
                <w:szCs w:val="18"/>
              </w:rPr>
            </w:pPr>
            <w:r w:rsidRPr="009C0BB0">
              <w:rPr>
                <w:rFonts w:cstheme="minorHAnsi"/>
                <w:sz w:val="18"/>
                <w:szCs w:val="18"/>
              </w:rPr>
              <w:t>Sistema turi turėti funkcionalumą kontroliuoti, kad reikiamuose laukuose būtų vedama tik atitinkamos struktūros informacija, pavyzdžiui, asmens kodas, elektroninio pašto adresas, gyvenamasis adresas, telefono numeris, įmonės registracijos kodas, PVM kodas su atitinkama struktūra. Detalūs duomenų laukai ir duomenų laukų struktūros reikalavimai turės būti suderinti Projekto metu.</w:t>
            </w:r>
          </w:p>
        </w:tc>
      </w:tr>
      <w:tr w:rsidR="00614798" w:rsidRPr="009C0BB0" w14:paraId="47DBF4E8" w14:textId="77777777" w:rsidTr="00416AD9">
        <w:trPr>
          <w:trHeight w:val="20"/>
        </w:trPr>
        <w:tc>
          <w:tcPr>
            <w:tcW w:w="235" w:type="pct"/>
          </w:tcPr>
          <w:p w14:paraId="2F6F7A80" w14:textId="77777777" w:rsidR="00614798" w:rsidRPr="009C0BB0" w:rsidRDefault="00614798" w:rsidP="003F4C52">
            <w:pPr>
              <w:pStyle w:val="Sraopastraipa"/>
              <w:numPr>
                <w:ilvl w:val="0"/>
                <w:numId w:val="112"/>
              </w:numPr>
              <w:spacing w:before="0"/>
              <w:rPr>
                <w:rFonts w:cstheme="minorHAnsi"/>
                <w:sz w:val="18"/>
                <w:szCs w:val="18"/>
              </w:rPr>
            </w:pPr>
          </w:p>
        </w:tc>
        <w:tc>
          <w:tcPr>
            <w:tcW w:w="4765" w:type="pct"/>
            <w:vAlign w:val="center"/>
          </w:tcPr>
          <w:p w14:paraId="62BB55EB" w14:textId="7AA3BA8C" w:rsidR="00614798" w:rsidRPr="009C0BB0" w:rsidRDefault="00503A27" w:rsidP="005E6C2B">
            <w:pPr>
              <w:spacing w:before="0"/>
              <w:rPr>
                <w:rFonts w:cstheme="minorHAnsi"/>
                <w:sz w:val="18"/>
                <w:szCs w:val="18"/>
              </w:rPr>
            </w:pPr>
            <w:r w:rsidRPr="009C0BB0">
              <w:rPr>
                <w:rFonts w:cstheme="minorHAnsi"/>
                <w:sz w:val="18"/>
                <w:szCs w:val="18"/>
              </w:rPr>
              <w:t xml:space="preserve">Sistemoje numatytus veiksmus galima atlikti </w:t>
            </w:r>
            <w:r w:rsidR="009F7540" w:rsidRPr="009C0BB0">
              <w:rPr>
                <w:rFonts w:cstheme="minorHAnsi"/>
                <w:sz w:val="18"/>
                <w:szCs w:val="18"/>
              </w:rPr>
              <w:t xml:space="preserve">tik naudotojams </w:t>
            </w:r>
            <w:r w:rsidR="00371C91" w:rsidRPr="009C0BB0">
              <w:rPr>
                <w:rFonts w:cstheme="minorHAnsi"/>
                <w:sz w:val="18"/>
                <w:szCs w:val="18"/>
              </w:rPr>
              <w:t>turintiems</w:t>
            </w:r>
            <w:r w:rsidR="009F7540" w:rsidRPr="009C0BB0">
              <w:rPr>
                <w:rFonts w:cstheme="minorHAnsi"/>
                <w:sz w:val="18"/>
                <w:szCs w:val="18"/>
              </w:rPr>
              <w:t xml:space="preserve"> atitinkamas teises</w:t>
            </w:r>
            <w:r w:rsidR="00371C91" w:rsidRPr="009C0BB0">
              <w:rPr>
                <w:rFonts w:cstheme="minorHAnsi"/>
                <w:sz w:val="18"/>
                <w:szCs w:val="18"/>
              </w:rPr>
              <w:t>.</w:t>
            </w:r>
          </w:p>
        </w:tc>
      </w:tr>
    </w:tbl>
    <w:p w14:paraId="25DA7848" w14:textId="77777777" w:rsidR="00D15564" w:rsidRPr="00D15564" w:rsidRDefault="00D15564" w:rsidP="00D15564"/>
    <w:p w14:paraId="391E4483" w14:textId="164EF369" w:rsidR="00313C6C" w:rsidRPr="00C80A5D" w:rsidRDefault="00313C6C" w:rsidP="00313C6C">
      <w:pPr>
        <w:pStyle w:val="Antrat2"/>
        <w:rPr>
          <w:rFonts w:ascii="Arial" w:hAnsi="Arial" w:cs="Arial"/>
        </w:rPr>
      </w:pPr>
      <w:bookmarkStart w:id="6" w:name="_Toc186552299"/>
      <w:r w:rsidRPr="00C80A5D">
        <w:rPr>
          <w:rFonts w:ascii="Arial" w:hAnsi="Arial" w:cs="Arial"/>
        </w:rPr>
        <w:lastRenderedPageBreak/>
        <w:t>Funkciniai reikalavimai</w:t>
      </w:r>
      <w:bookmarkEnd w:id="6"/>
      <w:r w:rsidR="00E4181C" w:rsidRPr="00C80A5D">
        <w:rPr>
          <w:rFonts w:ascii="Arial" w:hAnsi="Arial" w:cs="Arial"/>
        </w:rPr>
        <w:t xml:space="preserve"> </w:t>
      </w:r>
    </w:p>
    <w:p w14:paraId="32ED6010" w14:textId="79253C09" w:rsidR="001F2E03" w:rsidRDefault="001F2E03" w:rsidP="00A96746">
      <w:pPr>
        <w:pStyle w:val="Antrat3"/>
        <w:rPr>
          <w:rFonts w:hint="eastAsia"/>
        </w:rPr>
      </w:pPr>
      <w:bookmarkStart w:id="7" w:name="_Toc186552300"/>
      <w:r>
        <w:t>Bendri funkciniai reikalavimai</w:t>
      </w:r>
      <w:bookmarkEnd w:id="7"/>
    </w:p>
    <w:tbl>
      <w:tblPr>
        <w:tblStyle w:val="CivittaTable2Purple"/>
        <w:tblW w:w="5076" w:type="pct"/>
        <w:tblLook w:val="0620" w:firstRow="1" w:lastRow="0" w:firstColumn="0" w:lastColumn="0" w:noHBand="1" w:noVBand="1"/>
      </w:tblPr>
      <w:tblGrid>
        <w:gridCol w:w="849"/>
        <w:gridCol w:w="9541"/>
        <w:gridCol w:w="13"/>
        <w:gridCol w:w="15"/>
      </w:tblGrid>
      <w:tr w:rsidR="007B5BAD" w:rsidRPr="009C0BB0" w14:paraId="7E06ECEA" w14:textId="77777777" w:rsidTr="00640D04">
        <w:trPr>
          <w:gridAfter w:val="2"/>
          <w:cnfStyle w:val="100000000000" w:firstRow="1" w:lastRow="0" w:firstColumn="0" w:lastColumn="0" w:oddVBand="0" w:evenVBand="0" w:oddHBand="0" w:evenHBand="0" w:firstRowFirstColumn="0" w:firstRowLastColumn="0" w:lastRowFirstColumn="0" w:lastRowLastColumn="0"/>
          <w:wAfter w:w="13" w:type="pct"/>
          <w:trHeight w:val="20"/>
          <w:tblHeader/>
        </w:trPr>
        <w:tc>
          <w:tcPr>
            <w:tcW w:w="408" w:type="pct"/>
            <w:hideMark/>
          </w:tcPr>
          <w:p w14:paraId="541EED6D" w14:textId="77777777" w:rsidR="007B5BAD" w:rsidRPr="009C0BB0" w:rsidRDefault="007B5BAD">
            <w:pPr>
              <w:spacing w:before="0"/>
              <w:rPr>
                <w:rFonts w:cstheme="minorHAnsi"/>
                <w:sz w:val="18"/>
                <w:szCs w:val="18"/>
              </w:rPr>
            </w:pPr>
            <w:r w:rsidRPr="009C0BB0">
              <w:rPr>
                <w:rFonts w:cstheme="minorHAnsi"/>
                <w:sz w:val="18"/>
                <w:szCs w:val="18"/>
              </w:rPr>
              <w:t>Nr.</w:t>
            </w:r>
          </w:p>
        </w:tc>
        <w:tc>
          <w:tcPr>
            <w:tcW w:w="4579" w:type="pct"/>
            <w:hideMark/>
          </w:tcPr>
          <w:p w14:paraId="418748F6" w14:textId="77777777" w:rsidR="007B5BAD" w:rsidRPr="009C0BB0" w:rsidRDefault="007B5BAD">
            <w:pPr>
              <w:spacing w:before="0"/>
              <w:rPr>
                <w:rFonts w:cstheme="minorHAnsi"/>
                <w:sz w:val="18"/>
                <w:szCs w:val="18"/>
              </w:rPr>
            </w:pPr>
            <w:r w:rsidRPr="009C0BB0">
              <w:rPr>
                <w:rFonts w:cstheme="minorHAnsi"/>
                <w:sz w:val="18"/>
                <w:szCs w:val="18"/>
              </w:rPr>
              <w:t>Reikalavimas</w:t>
            </w:r>
          </w:p>
        </w:tc>
      </w:tr>
      <w:tr w:rsidR="007B5BAD" w:rsidRPr="009C0BB0" w14:paraId="6C1F3A62" w14:textId="77777777" w:rsidTr="00640D04">
        <w:trPr>
          <w:trHeight w:val="296"/>
        </w:trPr>
        <w:tc>
          <w:tcPr>
            <w:tcW w:w="0" w:type="pct"/>
            <w:gridSpan w:val="4"/>
            <w:shd w:val="clear" w:color="auto" w:fill="E6E6E6" w:themeFill="accent3"/>
          </w:tcPr>
          <w:p w14:paraId="7AF0349C" w14:textId="2A7970FD" w:rsidR="007B5BAD" w:rsidRPr="009C0BB0" w:rsidRDefault="00A41F8F">
            <w:pPr>
              <w:spacing w:before="0"/>
              <w:rPr>
                <w:rFonts w:cstheme="minorHAnsi"/>
                <w:sz w:val="18"/>
                <w:szCs w:val="18"/>
              </w:rPr>
            </w:pPr>
            <w:r w:rsidRPr="009C0BB0">
              <w:rPr>
                <w:rFonts w:cstheme="minorHAnsi"/>
                <w:sz w:val="18"/>
                <w:szCs w:val="18"/>
              </w:rPr>
              <w:t>Apskaitos principai</w:t>
            </w:r>
          </w:p>
        </w:tc>
      </w:tr>
      <w:tr w:rsidR="007B5BAD" w:rsidRPr="009C0BB0" w14:paraId="45C60159" w14:textId="77777777" w:rsidTr="00640D04">
        <w:trPr>
          <w:gridAfter w:val="2"/>
          <w:wAfter w:w="13" w:type="pct"/>
          <w:trHeight w:val="20"/>
        </w:trPr>
        <w:tc>
          <w:tcPr>
            <w:tcW w:w="408" w:type="pct"/>
            <w:hideMark/>
          </w:tcPr>
          <w:p w14:paraId="050FA93B" w14:textId="77777777" w:rsidR="007B5BAD" w:rsidRPr="009C0BB0" w:rsidRDefault="007B5BAD" w:rsidP="007B5BAD">
            <w:pPr>
              <w:pStyle w:val="Sraopastraipa"/>
              <w:numPr>
                <w:ilvl w:val="0"/>
                <w:numId w:val="11"/>
              </w:numPr>
              <w:spacing w:before="0"/>
              <w:rPr>
                <w:rFonts w:cstheme="minorHAnsi"/>
                <w:sz w:val="18"/>
                <w:szCs w:val="18"/>
                <w:lang w:val="en-US"/>
              </w:rPr>
            </w:pPr>
          </w:p>
        </w:tc>
        <w:tc>
          <w:tcPr>
            <w:tcW w:w="4579" w:type="pct"/>
            <w:hideMark/>
          </w:tcPr>
          <w:p w14:paraId="44DBF800" w14:textId="19BFD93B" w:rsidR="007B5BAD" w:rsidRPr="009C0BB0" w:rsidRDefault="00FF0A9F">
            <w:pPr>
              <w:spacing w:before="0"/>
              <w:rPr>
                <w:sz w:val="18"/>
                <w:szCs w:val="18"/>
              </w:rPr>
            </w:pPr>
            <w:r w:rsidRPr="01E25C4B">
              <w:rPr>
                <w:sz w:val="18"/>
                <w:szCs w:val="18"/>
              </w:rPr>
              <w:t>Sistema turi turėti funkcionalumą fiksuoti visas finansinės apskaitos operacijas atsižvelgiant į galiojančias teisės aktų ir galiojančias AB „</w:t>
            </w:r>
            <w:r w:rsidR="00A41F8F" w:rsidRPr="01E25C4B">
              <w:rPr>
                <w:sz w:val="18"/>
                <w:szCs w:val="18"/>
              </w:rPr>
              <w:t>Kauno Energija</w:t>
            </w:r>
            <w:r w:rsidRPr="01E25C4B">
              <w:rPr>
                <w:sz w:val="18"/>
                <w:szCs w:val="18"/>
              </w:rPr>
              <w:t xml:space="preserve">“ apskaitos </w:t>
            </w:r>
            <w:r w:rsidR="00320267">
              <w:rPr>
                <w:sz w:val="18"/>
                <w:szCs w:val="18"/>
              </w:rPr>
              <w:t>standartus</w:t>
            </w:r>
            <w:r w:rsidRPr="01E25C4B">
              <w:rPr>
                <w:sz w:val="18"/>
                <w:szCs w:val="18"/>
              </w:rPr>
              <w:t>.</w:t>
            </w:r>
          </w:p>
        </w:tc>
      </w:tr>
      <w:tr w:rsidR="00FD6BED" w:rsidRPr="009C0BB0" w14:paraId="52133598" w14:textId="77777777" w:rsidTr="00640D04">
        <w:trPr>
          <w:gridAfter w:val="1"/>
          <w:wAfter w:w="7" w:type="pct"/>
          <w:trHeight w:val="20"/>
        </w:trPr>
        <w:tc>
          <w:tcPr>
            <w:tcW w:w="0" w:type="pct"/>
            <w:gridSpan w:val="3"/>
            <w:shd w:val="clear" w:color="auto" w:fill="E6E6E6" w:themeFill="accent3"/>
          </w:tcPr>
          <w:p w14:paraId="7E1A4D44" w14:textId="3FBB22F7" w:rsidR="00FD6BED" w:rsidRPr="009C0BB0" w:rsidRDefault="00452A30">
            <w:pPr>
              <w:spacing w:before="0"/>
              <w:rPr>
                <w:rFonts w:cstheme="minorHAnsi"/>
                <w:sz w:val="18"/>
                <w:szCs w:val="18"/>
              </w:rPr>
            </w:pPr>
            <w:r w:rsidRPr="009C0BB0">
              <w:rPr>
                <w:rFonts w:cstheme="minorHAnsi"/>
                <w:sz w:val="18"/>
                <w:szCs w:val="18"/>
              </w:rPr>
              <w:t>Sąskaitų planas</w:t>
            </w:r>
          </w:p>
        </w:tc>
      </w:tr>
      <w:tr w:rsidR="007B5BAD" w:rsidRPr="009C0BB0" w14:paraId="75778DB4" w14:textId="77777777" w:rsidTr="00640D04">
        <w:trPr>
          <w:gridAfter w:val="2"/>
          <w:wAfter w:w="13" w:type="pct"/>
          <w:trHeight w:val="20"/>
        </w:trPr>
        <w:tc>
          <w:tcPr>
            <w:tcW w:w="408" w:type="pct"/>
          </w:tcPr>
          <w:p w14:paraId="700E8ADB" w14:textId="77777777" w:rsidR="007B5BAD" w:rsidRPr="009C0BB0" w:rsidRDefault="007B5BAD" w:rsidP="007B5BAD">
            <w:pPr>
              <w:pStyle w:val="Sraopastraipa"/>
              <w:numPr>
                <w:ilvl w:val="0"/>
                <w:numId w:val="11"/>
              </w:numPr>
              <w:spacing w:before="0"/>
              <w:rPr>
                <w:rFonts w:cstheme="minorHAnsi"/>
                <w:sz w:val="18"/>
                <w:szCs w:val="18"/>
                <w:lang w:val="en-US"/>
              </w:rPr>
            </w:pPr>
          </w:p>
        </w:tc>
        <w:tc>
          <w:tcPr>
            <w:tcW w:w="4579" w:type="pct"/>
          </w:tcPr>
          <w:p w14:paraId="78F1F601" w14:textId="1C48AE85" w:rsidR="007B5BAD" w:rsidRPr="009C0BB0" w:rsidRDefault="007D5E9D">
            <w:pPr>
              <w:spacing w:before="0"/>
              <w:rPr>
                <w:rFonts w:cstheme="minorHAnsi"/>
                <w:sz w:val="18"/>
                <w:szCs w:val="18"/>
              </w:rPr>
            </w:pPr>
            <w:r w:rsidRPr="009C0BB0">
              <w:rPr>
                <w:rFonts w:cstheme="minorHAnsi"/>
                <w:sz w:val="18"/>
                <w:szCs w:val="18"/>
              </w:rPr>
              <w:t>Sistema turi turėti funkcionalumą tvarkyti sąskaitų planą.</w:t>
            </w:r>
          </w:p>
        </w:tc>
      </w:tr>
      <w:tr w:rsidR="00FF0A9F" w:rsidRPr="009C0BB0" w14:paraId="2324206E" w14:textId="77777777" w:rsidTr="00640D04">
        <w:trPr>
          <w:gridAfter w:val="1"/>
          <w:wAfter w:w="6" w:type="pct"/>
          <w:trHeight w:val="20"/>
        </w:trPr>
        <w:tc>
          <w:tcPr>
            <w:tcW w:w="408" w:type="pct"/>
          </w:tcPr>
          <w:p w14:paraId="2A57A2DE" w14:textId="77777777" w:rsidR="00FF0A9F" w:rsidRPr="009C0BB0" w:rsidRDefault="00FF0A9F" w:rsidP="007B5BAD">
            <w:pPr>
              <w:pStyle w:val="Sraopastraipa"/>
              <w:numPr>
                <w:ilvl w:val="0"/>
                <w:numId w:val="11"/>
              </w:numPr>
              <w:spacing w:before="0"/>
              <w:rPr>
                <w:rFonts w:cstheme="minorHAnsi"/>
                <w:sz w:val="18"/>
                <w:szCs w:val="18"/>
                <w:lang w:val="en-US"/>
              </w:rPr>
            </w:pPr>
          </w:p>
        </w:tc>
        <w:tc>
          <w:tcPr>
            <w:tcW w:w="4585" w:type="pct"/>
            <w:gridSpan w:val="2"/>
          </w:tcPr>
          <w:p w14:paraId="7F0FFB2E" w14:textId="6FFD78EF" w:rsidR="00FF0A9F" w:rsidRPr="009C0BB0" w:rsidRDefault="007D5E9D">
            <w:pPr>
              <w:spacing w:before="0"/>
              <w:rPr>
                <w:rFonts w:cstheme="minorHAnsi"/>
                <w:sz w:val="18"/>
                <w:szCs w:val="18"/>
              </w:rPr>
            </w:pPr>
            <w:r w:rsidRPr="009C0BB0">
              <w:rPr>
                <w:rFonts w:cstheme="minorHAnsi"/>
                <w:sz w:val="18"/>
                <w:szCs w:val="18"/>
              </w:rPr>
              <w:t>Sistema turi turėti funkcionalumą filtruoti sąskaitų planą atitinkamais pjūviais, sumuoti hierarchines eilutes</w:t>
            </w:r>
            <w:r w:rsidR="00FA3D93">
              <w:rPr>
                <w:rFonts w:cstheme="minorHAnsi"/>
                <w:sz w:val="18"/>
                <w:szCs w:val="18"/>
              </w:rPr>
              <w:t>.</w:t>
            </w:r>
          </w:p>
        </w:tc>
      </w:tr>
      <w:tr w:rsidR="00FF0A9F" w:rsidRPr="009C0BB0" w14:paraId="7C29E845" w14:textId="77777777" w:rsidTr="00640D04">
        <w:trPr>
          <w:gridAfter w:val="1"/>
          <w:wAfter w:w="6" w:type="pct"/>
          <w:trHeight w:val="20"/>
        </w:trPr>
        <w:tc>
          <w:tcPr>
            <w:tcW w:w="408" w:type="pct"/>
          </w:tcPr>
          <w:p w14:paraId="493D188B" w14:textId="77777777" w:rsidR="00FF0A9F" w:rsidRPr="009C0BB0" w:rsidRDefault="00FF0A9F" w:rsidP="007B5BAD">
            <w:pPr>
              <w:pStyle w:val="Sraopastraipa"/>
              <w:numPr>
                <w:ilvl w:val="0"/>
                <w:numId w:val="11"/>
              </w:numPr>
              <w:spacing w:before="0"/>
              <w:rPr>
                <w:rFonts w:cstheme="minorHAnsi"/>
                <w:sz w:val="18"/>
                <w:szCs w:val="18"/>
                <w:lang w:val="en-US"/>
              </w:rPr>
            </w:pPr>
          </w:p>
        </w:tc>
        <w:tc>
          <w:tcPr>
            <w:tcW w:w="4585" w:type="pct"/>
            <w:gridSpan w:val="2"/>
          </w:tcPr>
          <w:p w14:paraId="47E375C5" w14:textId="7D051D54" w:rsidR="00FF0A9F" w:rsidRPr="009C0BB0" w:rsidRDefault="007D5E9D">
            <w:pPr>
              <w:spacing w:before="0"/>
              <w:rPr>
                <w:rFonts w:cstheme="minorHAnsi"/>
                <w:sz w:val="18"/>
                <w:szCs w:val="18"/>
              </w:rPr>
            </w:pPr>
            <w:r w:rsidRPr="009C0BB0">
              <w:rPr>
                <w:rFonts w:cstheme="minorHAnsi"/>
                <w:sz w:val="18"/>
                <w:szCs w:val="18"/>
              </w:rPr>
              <w:t>Sistema turi turėti funkcionalumą realizuoti hierarchinį sąskaitų planą su galimybe pagal nustatytas taisykles išskirti registravimo ir sumavimo sąskaitas, kur žemesnio lygio sąskaitų likučiai turi būti sumuojami į aukštesnio lygio sąskaitas.</w:t>
            </w:r>
          </w:p>
        </w:tc>
      </w:tr>
      <w:tr w:rsidR="000E1F10" w:rsidRPr="009C0BB0" w14:paraId="4B8273E9" w14:textId="77777777" w:rsidTr="00640D04">
        <w:trPr>
          <w:gridAfter w:val="1"/>
          <w:wAfter w:w="7" w:type="pct"/>
          <w:trHeight w:val="20"/>
        </w:trPr>
        <w:tc>
          <w:tcPr>
            <w:tcW w:w="0" w:type="pct"/>
            <w:gridSpan w:val="3"/>
            <w:shd w:val="clear" w:color="auto" w:fill="E6E6E6" w:themeFill="accent3"/>
          </w:tcPr>
          <w:p w14:paraId="451B8321" w14:textId="74A53BBB" w:rsidR="000E1F10" w:rsidRPr="009C0BB0" w:rsidRDefault="00452A30" w:rsidP="007D5E9D">
            <w:pPr>
              <w:spacing w:before="0"/>
              <w:rPr>
                <w:rFonts w:cstheme="minorHAnsi"/>
                <w:sz w:val="18"/>
                <w:szCs w:val="18"/>
              </w:rPr>
            </w:pPr>
            <w:r w:rsidRPr="009C0BB0">
              <w:rPr>
                <w:rFonts w:cstheme="minorHAnsi"/>
                <w:sz w:val="18"/>
                <w:szCs w:val="18"/>
              </w:rPr>
              <w:t>Žurnalai</w:t>
            </w:r>
          </w:p>
        </w:tc>
      </w:tr>
      <w:tr w:rsidR="00FF0A9F" w:rsidRPr="009C0BB0" w14:paraId="509DEC8C" w14:textId="77777777" w:rsidTr="00640D04">
        <w:trPr>
          <w:gridAfter w:val="1"/>
          <w:wAfter w:w="6" w:type="pct"/>
          <w:trHeight w:val="20"/>
        </w:trPr>
        <w:tc>
          <w:tcPr>
            <w:tcW w:w="408" w:type="pct"/>
          </w:tcPr>
          <w:p w14:paraId="391F3824" w14:textId="77777777" w:rsidR="00FF0A9F" w:rsidRPr="009C0BB0" w:rsidRDefault="00FF0A9F" w:rsidP="007B5BAD">
            <w:pPr>
              <w:pStyle w:val="Sraopastraipa"/>
              <w:numPr>
                <w:ilvl w:val="0"/>
                <w:numId w:val="11"/>
              </w:numPr>
              <w:spacing w:before="0"/>
              <w:rPr>
                <w:rFonts w:cstheme="minorHAnsi"/>
                <w:sz w:val="18"/>
                <w:szCs w:val="18"/>
                <w:lang w:val="en-US"/>
              </w:rPr>
            </w:pPr>
          </w:p>
        </w:tc>
        <w:tc>
          <w:tcPr>
            <w:tcW w:w="4585" w:type="pct"/>
            <w:gridSpan w:val="2"/>
          </w:tcPr>
          <w:p w14:paraId="7DB9812F" w14:textId="7956DFAE" w:rsidR="00FF0A9F" w:rsidRPr="009C0BB0" w:rsidRDefault="00EE281D">
            <w:pPr>
              <w:spacing w:before="0"/>
              <w:rPr>
                <w:rFonts w:cstheme="minorHAnsi"/>
                <w:sz w:val="18"/>
                <w:szCs w:val="18"/>
              </w:rPr>
            </w:pPr>
            <w:r w:rsidRPr="009C0BB0">
              <w:rPr>
                <w:rFonts w:cstheme="minorHAnsi"/>
                <w:sz w:val="18"/>
                <w:szCs w:val="18"/>
              </w:rPr>
              <w:t>Sistema turi turėti funkcionalumą DK funkcinėje srityje naudoti apskaitos žurnalus, skirtus tiesioginiam apskaitos operacijų registravimui, kai operacijos nėra registruojamos kitose funkcinėse srityse.</w:t>
            </w:r>
          </w:p>
        </w:tc>
      </w:tr>
      <w:tr w:rsidR="00FF0A9F" w:rsidRPr="009C0BB0" w14:paraId="0D5BA76B" w14:textId="77777777" w:rsidTr="00640D04">
        <w:trPr>
          <w:gridAfter w:val="1"/>
          <w:wAfter w:w="6" w:type="pct"/>
          <w:trHeight w:val="20"/>
        </w:trPr>
        <w:tc>
          <w:tcPr>
            <w:tcW w:w="408" w:type="pct"/>
          </w:tcPr>
          <w:p w14:paraId="34802323" w14:textId="77777777" w:rsidR="00FF0A9F" w:rsidRPr="009C0BB0" w:rsidRDefault="00FF0A9F" w:rsidP="007B5BAD">
            <w:pPr>
              <w:pStyle w:val="Sraopastraipa"/>
              <w:numPr>
                <w:ilvl w:val="0"/>
                <w:numId w:val="11"/>
              </w:numPr>
              <w:spacing w:before="0"/>
              <w:rPr>
                <w:rFonts w:cstheme="minorHAnsi"/>
                <w:sz w:val="18"/>
                <w:szCs w:val="18"/>
                <w:lang w:val="en-US"/>
              </w:rPr>
            </w:pPr>
          </w:p>
        </w:tc>
        <w:tc>
          <w:tcPr>
            <w:tcW w:w="4585" w:type="pct"/>
            <w:gridSpan w:val="2"/>
          </w:tcPr>
          <w:p w14:paraId="32D0BFD2" w14:textId="14D0210E" w:rsidR="00FF0A9F" w:rsidRPr="009C0BB0" w:rsidRDefault="00EE281D">
            <w:pPr>
              <w:spacing w:before="0"/>
              <w:rPr>
                <w:rFonts w:cstheme="minorHAnsi"/>
                <w:sz w:val="18"/>
                <w:szCs w:val="18"/>
              </w:rPr>
            </w:pPr>
            <w:r w:rsidRPr="009C0BB0">
              <w:rPr>
                <w:rFonts w:cstheme="minorHAnsi"/>
                <w:sz w:val="18"/>
                <w:szCs w:val="18"/>
              </w:rPr>
              <w:t>Sistema turi turėti funkcionalumą sukurti neribotą kiekį specializuotų žurnalų, įvairių operacijų įvedimui ir registravimui.</w:t>
            </w:r>
          </w:p>
        </w:tc>
      </w:tr>
      <w:tr w:rsidR="00AC778E" w:rsidRPr="009C0BB0" w14:paraId="68502FAF" w14:textId="77777777" w:rsidTr="00640D04">
        <w:trPr>
          <w:gridAfter w:val="1"/>
          <w:wAfter w:w="7" w:type="pct"/>
          <w:trHeight w:val="20"/>
        </w:trPr>
        <w:tc>
          <w:tcPr>
            <w:tcW w:w="0" w:type="pct"/>
            <w:gridSpan w:val="3"/>
            <w:shd w:val="clear" w:color="auto" w:fill="E6E6E6" w:themeFill="accent3"/>
          </w:tcPr>
          <w:p w14:paraId="64428E0B" w14:textId="277AEDA3" w:rsidR="00AC778E" w:rsidRPr="009C0BB0" w:rsidRDefault="00452A30" w:rsidP="00EE281D">
            <w:pPr>
              <w:spacing w:before="0"/>
              <w:rPr>
                <w:rFonts w:cstheme="minorHAnsi"/>
                <w:sz w:val="18"/>
                <w:szCs w:val="18"/>
              </w:rPr>
            </w:pPr>
            <w:r w:rsidRPr="009C0BB0">
              <w:rPr>
                <w:rFonts w:cstheme="minorHAnsi"/>
                <w:sz w:val="18"/>
                <w:szCs w:val="18"/>
              </w:rPr>
              <w:t>Detalizuojantys požymiai</w:t>
            </w:r>
          </w:p>
        </w:tc>
      </w:tr>
      <w:tr w:rsidR="0077511C" w:rsidRPr="009C0BB0" w14:paraId="76661A13" w14:textId="77777777" w:rsidTr="00640D04">
        <w:trPr>
          <w:gridAfter w:val="1"/>
          <w:wAfter w:w="6" w:type="pct"/>
          <w:trHeight w:val="20"/>
        </w:trPr>
        <w:tc>
          <w:tcPr>
            <w:tcW w:w="408" w:type="pct"/>
          </w:tcPr>
          <w:p w14:paraId="30956BD8" w14:textId="77777777" w:rsidR="0077511C" w:rsidRPr="009C0BB0" w:rsidRDefault="0077511C" w:rsidP="0077511C">
            <w:pPr>
              <w:pStyle w:val="Sraopastraipa"/>
              <w:numPr>
                <w:ilvl w:val="0"/>
                <w:numId w:val="11"/>
              </w:numPr>
              <w:spacing w:before="0"/>
              <w:rPr>
                <w:rFonts w:cstheme="minorHAnsi"/>
                <w:sz w:val="18"/>
                <w:szCs w:val="18"/>
              </w:rPr>
            </w:pPr>
          </w:p>
        </w:tc>
        <w:tc>
          <w:tcPr>
            <w:tcW w:w="4585" w:type="pct"/>
            <w:gridSpan w:val="2"/>
          </w:tcPr>
          <w:p w14:paraId="6F56F79C" w14:textId="6A15541F" w:rsidR="0077511C" w:rsidRPr="009C0BB0" w:rsidRDefault="0077511C" w:rsidP="0077511C">
            <w:pPr>
              <w:spacing w:before="0"/>
              <w:rPr>
                <w:sz w:val="18"/>
                <w:szCs w:val="18"/>
              </w:rPr>
            </w:pPr>
            <w:r w:rsidRPr="0CE71E53">
              <w:rPr>
                <w:sz w:val="18"/>
                <w:szCs w:val="18"/>
              </w:rPr>
              <w:t xml:space="preserve">Sistemoje turi būti galimybė naudoti dimensijas (detalizuojančius požymius), įvedant ir registruojant visas operacijas, filtruojant ir rūšiuojant duomenis. </w:t>
            </w:r>
          </w:p>
        </w:tc>
      </w:tr>
      <w:tr w:rsidR="0077511C" w:rsidRPr="009C0BB0" w14:paraId="08F32533" w14:textId="77777777" w:rsidTr="00640D04">
        <w:trPr>
          <w:gridAfter w:val="1"/>
          <w:wAfter w:w="6" w:type="pct"/>
          <w:trHeight w:val="20"/>
        </w:trPr>
        <w:tc>
          <w:tcPr>
            <w:tcW w:w="408" w:type="pct"/>
          </w:tcPr>
          <w:p w14:paraId="04B48BE0" w14:textId="77777777" w:rsidR="0077511C" w:rsidRPr="009C0BB0" w:rsidRDefault="0077511C" w:rsidP="0077511C">
            <w:pPr>
              <w:pStyle w:val="Sraopastraipa"/>
              <w:numPr>
                <w:ilvl w:val="0"/>
                <w:numId w:val="11"/>
              </w:numPr>
              <w:spacing w:before="0"/>
              <w:rPr>
                <w:rFonts w:cstheme="minorHAnsi"/>
                <w:sz w:val="18"/>
                <w:szCs w:val="18"/>
              </w:rPr>
            </w:pPr>
          </w:p>
        </w:tc>
        <w:tc>
          <w:tcPr>
            <w:tcW w:w="4585" w:type="pct"/>
            <w:gridSpan w:val="2"/>
          </w:tcPr>
          <w:p w14:paraId="1D66B9D0" w14:textId="086A76BE" w:rsidR="0077511C" w:rsidRPr="009C0BB0" w:rsidRDefault="0077511C" w:rsidP="0077511C">
            <w:pPr>
              <w:spacing w:before="0"/>
              <w:rPr>
                <w:rFonts w:cstheme="minorHAnsi"/>
                <w:sz w:val="18"/>
                <w:szCs w:val="18"/>
              </w:rPr>
            </w:pPr>
            <w:r w:rsidRPr="009C0BB0">
              <w:rPr>
                <w:rFonts w:cstheme="minorHAnsi"/>
                <w:sz w:val="18"/>
                <w:szCs w:val="18"/>
              </w:rPr>
              <w:t>Sistemoje turi būti galimybė pagal nustatytas taisykles palaikyti hierarchinę dimensijų (detalizuojančių požymių) struktūrą, pvz., finansavimo šaltinį skaidyti pagal ES finansavimo priemones. Taisyklės turės būti suderintos projekto metu.</w:t>
            </w:r>
          </w:p>
        </w:tc>
      </w:tr>
      <w:tr w:rsidR="0077511C" w:rsidRPr="009C0BB0" w14:paraId="39B76500" w14:textId="77777777" w:rsidTr="00640D04">
        <w:trPr>
          <w:gridAfter w:val="1"/>
          <w:wAfter w:w="6" w:type="pct"/>
          <w:trHeight w:val="20"/>
        </w:trPr>
        <w:tc>
          <w:tcPr>
            <w:tcW w:w="408" w:type="pct"/>
          </w:tcPr>
          <w:p w14:paraId="105219AA" w14:textId="77777777" w:rsidR="0077511C" w:rsidRPr="009C0BB0" w:rsidRDefault="0077511C" w:rsidP="0077511C">
            <w:pPr>
              <w:pStyle w:val="Sraopastraipa"/>
              <w:numPr>
                <w:ilvl w:val="0"/>
                <w:numId w:val="11"/>
              </w:numPr>
              <w:spacing w:before="0"/>
              <w:rPr>
                <w:rFonts w:cstheme="minorHAnsi"/>
                <w:sz w:val="18"/>
                <w:szCs w:val="18"/>
                <w:lang w:val="en-US"/>
              </w:rPr>
            </w:pPr>
          </w:p>
        </w:tc>
        <w:tc>
          <w:tcPr>
            <w:tcW w:w="4585" w:type="pct"/>
            <w:gridSpan w:val="2"/>
          </w:tcPr>
          <w:p w14:paraId="38AF575D" w14:textId="6C262676" w:rsidR="0077511C" w:rsidRPr="009C0BB0" w:rsidRDefault="0077511C" w:rsidP="0077511C">
            <w:pPr>
              <w:spacing w:before="0"/>
              <w:rPr>
                <w:rFonts w:cstheme="minorHAnsi"/>
                <w:sz w:val="18"/>
                <w:szCs w:val="18"/>
              </w:rPr>
            </w:pPr>
            <w:r w:rsidRPr="009C0BB0">
              <w:rPr>
                <w:rFonts w:cstheme="minorHAnsi"/>
                <w:sz w:val="18"/>
                <w:szCs w:val="18"/>
              </w:rPr>
              <w:t xml:space="preserve">Sistema turi turėti funkcionalumą tvarkyti </w:t>
            </w:r>
            <w:r w:rsidR="002D649F">
              <w:rPr>
                <w:rFonts w:cstheme="minorHAnsi"/>
                <w:sz w:val="18"/>
                <w:szCs w:val="18"/>
              </w:rPr>
              <w:t>iki</w:t>
            </w:r>
            <w:r w:rsidRPr="009C0BB0">
              <w:rPr>
                <w:rFonts w:cstheme="minorHAnsi"/>
                <w:sz w:val="18"/>
                <w:szCs w:val="18"/>
              </w:rPr>
              <w:t xml:space="preserve"> 10 apskaitos dimensij</w:t>
            </w:r>
            <w:r w:rsidR="00E20972">
              <w:rPr>
                <w:rFonts w:cstheme="minorHAnsi"/>
                <w:sz w:val="18"/>
                <w:szCs w:val="18"/>
              </w:rPr>
              <w:t>ų</w:t>
            </w:r>
            <w:r w:rsidRPr="009C0BB0">
              <w:rPr>
                <w:rFonts w:cstheme="minorHAnsi"/>
                <w:sz w:val="18"/>
                <w:szCs w:val="18"/>
              </w:rPr>
              <w:t>.</w:t>
            </w:r>
          </w:p>
        </w:tc>
      </w:tr>
      <w:tr w:rsidR="0077511C" w:rsidRPr="009C0BB0" w14:paraId="7C34CBCC" w14:textId="77777777" w:rsidTr="00640D04">
        <w:trPr>
          <w:gridAfter w:val="1"/>
          <w:wAfter w:w="6" w:type="pct"/>
          <w:trHeight w:val="20"/>
        </w:trPr>
        <w:tc>
          <w:tcPr>
            <w:tcW w:w="408" w:type="pct"/>
          </w:tcPr>
          <w:p w14:paraId="6B91BED6" w14:textId="77777777" w:rsidR="0077511C" w:rsidRPr="009C0BB0" w:rsidRDefault="0077511C" w:rsidP="0077511C">
            <w:pPr>
              <w:pStyle w:val="Sraopastraipa"/>
              <w:numPr>
                <w:ilvl w:val="0"/>
                <w:numId w:val="11"/>
              </w:numPr>
              <w:spacing w:before="0"/>
              <w:rPr>
                <w:rFonts w:cstheme="minorHAnsi"/>
                <w:sz w:val="18"/>
                <w:szCs w:val="18"/>
                <w:lang w:val="en-US"/>
              </w:rPr>
            </w:pPr>
          </w:p>
        </w:tc>
        <w:tc>
          <w:tcPr>
            <w:tcW w:w="4585" w:type="pct"/>
            <w:gridSpan w:val="2"/>
          </w:tcPr>
          <w:p w14:paraId="51531AB7" w14:textId="564102B9" w:rsidR="0077511C" w:rsidRPr="009C0BB0" w:rsidRDefault="0077511C" w:rsidP="0077511C">
            <w:pPr>
              <w:spacing w:before="0"/>
              <w:rPr>
                <w:rFonts w:cstheme="minorHAnsi"/>
                <w:sz w:val="18"/>
                <w:szCs w:val="18"/>
              </w:rPr>
            </w:pPr>
            <w:r w:rsidRPr="009C0BB0">
              <w:rPr>
                <w:rFonts w:cstheme="minorHAnsi"/>
                <w:sz w:val="18"/>
                <w:szCs w:val="18"/>
              </w:rPr>
              <w:t>Sistema turi turėti funkcionalumą operacijų vedimo metu iš sąrašo pasirinkti detalizuojančius operacijų požymius.</w:t>
            </w:r>
          </w:p>
        </w:tc>
      </w:tr>
      <w:tr w:rsidR="0077511C" w:rsidRPr="00EB0934" w14:paraId="7EB4A6BF" w14:textId="77777777" w:rsidTr="00640D04">
        <w:trPr>
          <w:gridAfter w:val="1"/>
          <w:wAfter w:w="7" w:type="pct"/>
          <w:trHeight w:val="20"/>
        </w:trPr>
        <w:tc>
          <w:tcPr>
            <w:tcW w:w="0" w:type="pct"/>
            <w:gridSpan w:val="3"/>
            <w:shd w:val="clear" w:color="auto" w:fill="E6E6E6" w:themeFill="accent3"/>
          </w:tcPr>
          <w:p w14:paraId="6088E48C" w14:textId="12E60A2C" w:rsidR="0077511C" w:rsidRPr="009C0BB0" w:rsidRDefault="0077511C" w:rsidP="0077511C">
            <w:pPr>
              <w:spacing w:before="0"/>
              <w:rPr>
                <w:rFonts w:cstheme="minorHAnsi"/>
                <w:sz w:val="18"/>
                <w:szCs w:val="18"/>
              </w:rPr>
            </w:pPr>
            <w:r w:rsidRPr="009C0BB0">
              <w:rPr>
                <w:rFonts w:cstheme="minorHAnsi"/>
                <w:sz w:val="18"/>
                <w:szCs w:val="18"/>
              </w:rPr>
              <w:t>Valiutos</w:t>
            </w:r>
          </w:p>
        </w:tc>
      </w:tr>
      <w:tr w:rsidR="0077511C" w:rsidRPr="009C0BB0" w14:paraId="6DF550B7" w14:textId="77777777" w:rsidTr="00640D04">
        <w:trPr>
          <w:gridAfter w:val="2"/>
          <w:wAfter w:w="13" w:type="pct"/>
          <w:trHeight w:val="20"/>
        </w:trPr>
        <w:tc>
          <w:tcPr>
            <w:tcW w:w="408" w:type="pct"/>
          </w:tcPr>
          <w:p w14:paraId="56A20084" w14:textId="77777777" w:rsidR="0077511C" w:rsidRPr="009C0BB0" w:rsidRDefault="0077511C" w:rsidP="0077511C">
            <w:pPr>
              <w:pStyle w:val="Sraopastraipa"/>
              <w:numPr>
                <w:ilvl w:val="0"/>
                <w:numId w:val="11"/>
              </w:numPr>
              <w:spacing w:before="0"/>
              <w:rPr>
                <w:rFonts w:cstheme="minorHAnsi"/>
                <w:sz w:val="18"/>
                <w:szCs w:val="18"/>
                <w:lang w:val="en-US"/>
              </w:rPr>
            </w:pPr>
          </w:p>
        </w:tc>
        <w:tc>
          <w:tcPr>
            <w:tcW w:w="4579" w:type="pct"/>
          </w:tcPr>
          <w:p w14:paraId="1FFAA76A" w14:textId="0E9E6997" w:rsidR="0077511C" w:rsidRPr="009C0BB0" w:rsidRDefault="0077511C" w:rsidP="0077511C">
            <w:pPr>
              <w:spacing w:before="0"/>
              <w:rPr>
                <w:rFonts w:cstheme="minorHAnsi"/>
                <w:sz w:val="18"/>
                <w:szCs w:val="18"/>
              </w:rPr>
            </w:pPr>
            <w:r w:rsidRPr="009C0BB0">
              <w:rPr>
                <w:rFonts w:cstheme="minorHAnsi"/>
                <w:sz w:val="18"/>
                <w:szCs w:val="18"/>
              </w:rPr>
              <w:t>Sistema turi turėti funkcionalumą dirbti su skirtingomis valiutomis.</w:t>
            </w:r>
          </w:p>
        </w:tc>
      </w:tr>
      <w:tr w:rsidR="0077511C" w:rsidRPr="009C0BB0" w14:paraId="3B529FF9" w14:textId="77777777" w:rsidTr="00640D04">
        <w:trPr>
          <w:gridAfter w:val="2"/>
          <w:wAfter w:w="13" w:type="pct"/>
          <w:trHeight w:val="20"/>
        </w:trPr>
        <w:tc>
          <w:tcPr>
            <w:tcW w:w="408" w:type="pct"/>
          </w:tcPr>
          <w:p w14:paraId="7C58A640" w14:textId="77777777" w:rsidR="0077511C" w:rsidRPr="009C0BB0" w:rsidRDefault="0077511C" w:rsidP="0077511C">
            <w:pPr>
              <w:pStyle w:val="Sraopastraipa"/>
              <w:numPr>
                <w:ilvl w:val="0"/>
                <w:numId w:val="11"/>
              </w:numPr>
              <w:spacing w:before="0"/>
              <w:rPr>
                <w:rFonts w:cstheme="minorHAnsi"/>
                <w:sz w:val="18"/>
                <w:szCs w:val="18"/>
                <w:lang w:val="en-US"/>
              </w:rPr>
            </w:pPr>
          </w:p>
        </w:tc>
        <w:tc>
          <w:tcPr>
            <w:tcW w:w="4579" w:type="pct"/>
          </w:tcPr>
          <w:p w14:paraId="6FEEE84C" w14:textId="031DDDC0" w:rsidR="0077511C" w:rsidRPr="009C0BB0" w:rsidRDefault="0077511C" w:rsidP="0077511C">
            <w:pPr>
              <w:spacing w:before="0"/>
              <w:rPr>
                <w:rFonts w:cstheme="minorHAnsi"/>
                <w:sz w:val="18"/>
                <w:szCs w:val="18"/>
              </w:rPr>
            </w:pPr>
            <w:r w:rsidRPr="009C0BB0">
              <w:rPr>
                <w:rFonts w:cstheme="minorHAnsi"/>
                <w:sz w:val="18"/>
                <w:szCs w:val="18"/>
              </w:rPr>
              <w:t>Sistema turi turėti funkcionalumą nurodyti bazinę (nacionalinę) valiutą.</w:t>
            </w:r>
          </w:p>
        </w:tc>
      </w:tr>
      <w:tr w:rsidR="0077511C" w:rsidRPr="009C0BB0" w14:paraId="6FE25AAA" w14:textId="77777777" w:rsidTr="00640D04">
        <w:trPr>
          <w:gridAfter w:val="2"/>
          <w:wAfter w:w="13" w:type="pct"/>
          <w:trHeight w:val="20"/>
        </w:trPr>
        <w:tc>
          <w:tcPr>
            <w:tcW w:w="408" w:type="pct"/>
          </w:tcPr>
          <w:p w14:paraId="36232145" w14:textId="77777777" w:rsidR="0077511C" w:rsidRPr="009C0BB0" w:rsidRDefault="0077511C" w:rsidP="0077511C">
            <w:pPr>
              <w:pStyle w:val="Sraopastraipa"/>
              <w:numPr>
                <w:ilvl w:val="0"/>
                <w:numId w:val="11"/>
              </w:numPr>
              <w:spacing w:before="0"/>
              <w:rPr>
                <w:rFonts w:cstheme="minorHAnsi"/>
                <w:sz w:val="18"/>
                <w:szCs w:val="18"/>
                <w:lang w:val="en-US"/>
              </w:rPr>
            </w:pPr>
          </w:p>
        </w:tc>
        <w:tc>
          <w:tcPr>
            <w:tcW w:w="4579" w:type="pct"/>
          </w:tcPr>
          <w:p w14:paraId="7CC01494" w14:textId="5D1CDD67" w:rsidR="0077511C" w:rsidRPr="009C0BB0" w:rsidRDefault="0077511C" w:rsidP="0077511C">
            <w:pPr>
              <w:spacing w:before="0"/>
              <w:rPr>
                <w:rFonts w:cstheme="minorHAnsi"/>
                <w:sz w:val="18"/>
                <w:szCs w:val="18"/>
              </w:rPr>
            </w:pPr>
            <w:r w:rsidRPr="009C0BB0">
              <w:rPr>
                <w:rFonts w:cstheme="minorHAnsi"/>
                <w:sz w:val="18"/>
                <w:szCs w:val="18"/>
              </w:rPr>
              <w:t>Sistema turi turėti funkcionalumą automatiniu būdu konvertuoti operacijas užsienio valiuta į bazinę valiutą ir kiekvienam įrašui nustatytu periodiškumu registruoti įtaką dėl valiutų kursų pokyčių.</w:t>
            </w:r>
          </w:p>
        </w:tc>
      </w:tr>
      <w:tr w:rsidR="0077511C" w:rsidRPr="009C0BB0" w14:paraId="43D35725" w14:textId="77777777" w:rsidTr="00640D04">
        <w:trPr>
          <w:gridAfter w:val="1"/>
          <w:wAfter w:w="7" w:type="pct"/>
          <w:trHeight w:val="20"/>
        </w:trPr>
        <w:tc>
          <w:tcPr>
            <w:tcW w:w="0" w:type="pct"/>
            <w:gridSpan w:val="3"/>
            <w:shd w:val="clear" w:color="auto" w:fill="E6E6E6" w:themeFill="accent3"/>
          </w:tcPr>
          <w:p w14:paraId="20359CF6" w14:textId="6EBBAB20" w:rsidR="0077511C" w:rsidRPr="009C0BB0" w:rsidRDefault="0077511C" w:rsidP="0077511C">
            <w:pPr>
              <w:spacing w:before="0"/>
              <w:rPr>
                <w:rFonts w:cstheme="minorHAnsi"/>
                <w:sz w:val="18"/>
                <w:szCs w:val="18"/>
              </w:rPr>
            </w:pPr>
            <w:r w:rsidRPr="009C0BB0">
              <w:rPr>
                <w:rFonts w:cstheme="minorHAnsi"/>
                <w:sz w:val="18"/>
                <w:szCs w:val="18"/>
              </w:rPr>
              <w:t>Duomenų įvedimas, informacijos peržiūra, analizė</w:t>
            </w:r>
          </w:p>
        </w:tc>
      </w:tr>
      <w:tr w:rsidR="0077511C" w:rsidRPr="009C0BB0" w14:paraId="16A39147" w14:textId="77777777" w:rsidTr="00640D04">
        <w:trPr>
          <w:gridAfter w:val="2"/>
          <w:wAfter w:w="13" w:type="pct"/>
          <w:trHeight w:val="20"/>
        </w:trPr>
        <w:tc>
          <w:tcPr>
            <w:tcW w:w="408" w:type="pct"/>
          </w:tcPr>
          <w:p w14:paraId="0396E014" w14:textId="77777777" w:rsidR="0077511C" w:rsidRPr="009C0BB0" w:rsidRDefault="0077511C" w:rsidP="0077511C">
            <w:pPr>
              <w:pStyle w:val="Sraopastraipa"/>
              <w:numPr>
                <w:ilvl w:val="0"/>
                <w:numId w:val="11"/>
              </w:numPr>
              <w:spacing w:before="0"/>
              <w:rPr>
                <w:rFonts w:cstheme="minorHAnsi"/>
                <w:sz w:val="18"/>
                <w:szCs w:val="18"/>
                <w:lang w:val="en-US"/>
              </w:rPr>
            </w:pPr>
          </w:p>
        </w:tc>
        <w:tc>
          <w:tcPr>
            <w:tcW w:w="4579" w:type="pct"/>
          </w:tcPr>
          <w:p w14:paraId="4E1F022F" w14:textId="55934A5F" w:rsidR="0077511C" w:rsidRPr="009C0BB0" w:rsidRDefault="0077511C" w:rsidP="0077511C">
            <w:pPr>
              <w:spacing w:before="0"/>
              <w:rPr>
                <w:rFonts w:cstheme="minorHAnsi"/>
                <w:sz w:val="18"/>
                <w:szCs w:val="18"/>
              </w:rPr>
            </w:pPr>
            <w:r w:rsidRPr="009C0BB0">
              <w:rPr>
                <w:rFonts w:cstheme="minorHAnsi"/>
                <w:sz w:val="18"/>
                <w:szCs w:val="18"/>
              </w:rPr>
              <w:t>Sistema turi neleisti užregistruoti ar išsaugoti įrašo neužpildžius visų privalomų laukų. Privalomus laukus Diegėjas turės nustatyti ir suderinti Projekto metu.</w:t>
            </w:r>
          </w:p>
        </w:tc>
      </w:tr>
      <w:tr w:rsidR="0077511C" w:rsidRPr="009C0BB0" w14:paraId="46BB6EAD" w14:textId="77777777" w:rsidTr="00640D04">
        <w:trPr>
          <w:gridAfter w:val="2"/>
          <w:wAfter w:w="13" w:type="pct"/>
          <w:trHeight w:val="20"/>
        </w:trPr>
        <w:tc>
          <w:tcPr>
            <w:tcW w:w="408" w:type="pct"/>
          </w:tcPr>
          <w:p w14:paraId="144D8A50" w14:textId="77777777" w:rsidR="0077511C" w:rsidRPr="009C0BB0" w:rsidRDefault="0077511C" w:rsidP="0077511C">
            <w:pPr>
              <w:pStyle w:val="Sraopastraipa"/>
              <w:numPr>
                <w:ilvl w:val="0"/>
                <w:numId w:val="11"/>
              </w:numPr>
              <w:spacing w:before="0"/>
              <w:rPr>
                <w:rFonts w:cstheme="minorHAnsi"/>
                <w:sz w:val="18"/>
                <w:szCs w:val="18"/>
              </w:rPr>
            </w:pPr>
          </w:p>
        </w:tc>
        <w:tc>
          <w:tcPr>
            <w:tcW w:w="4579" w:type="pct"/>
          </w:tcPr>
          <w:p w14:paraId="7DBFEB86" w14:textId="31D3E768" w:rsidR="0077511C" w:rsidRPr="009C0BB0" w:rsidRDefault="0077511C" w:rsidP="0077511C">
            <w:pPr>
              <w:spacing w:before="0"/>
              <w:rPr>
                <w:rFonts w:cstheme="minorHAnsi"/>
                <w:sz w:val="18"/>
                <w:szCs w:val="18"/>
              </w:rPr>
            </w:pPr>
            <w:r w:rsidRPr="009C0BB0">
              <w:rPr>
                <w:rFonts w:cstheme="minorHAnsi"/>
                <w:sz w:val="18"/>
                <w:szCs w:val="18"/>
              </w:rPr>
              <w:t>Sistema turi turėti funkcionalumą peržiūrėti formuojamų pirminių dokumentų, kurių pagrindu registruojama finansinė operacija, spaudinius, pavyzdžiui, peržiūrėti suformuotą įvedimo į eksploataciją aktą. Detalus sąrašas turės būti suderintas Projekto metu.</w:t>
            </w:r>
          </w:p>
        </w:tc>
      </w:tr>
      <w:tr w:rsidR="0077511C" w:rsidRPr="009C0BB0" w14:paraId="0A65E065" w14:textId="77777777" w:rsidTr="00640D04">
        <w:trPr>
          <w:gridAfter w:val="2"/>
          <w:wAfter w:w="13" w:type="pct"/>
          <w:trHeight w:val="721"/>
        </w:trPr>
        <w:tc>
          <w:tcPr>
            <w:tcW w:w="408" w:type="pct"/>
          </w:tcPr>
          <w:p w14:paraId="0F6AD5ED" w14:textId="77777777" w:rsidR="0077511C" w:rsidRPr="009C0BB0" w:rsidRDefault="0077511C" w:rsidP="0077511C">
            <w:pPr>
              <w:pStyle w:val="Sraopastraipa"/>
              <w:numPr>
                <w:ilvl w:val="0"/>
                <w:numId w:val="11"/>
              </w:numPr>
              <w:spacing w:before="0"/>
              <w:rPr>
                <w:rFonts w:cstheme="minorHAnsi"/>
                <w:sz w:val="18"/>
                <w:szCs w:val="18"/>
              </w:rPr>
            </w:pPr>
          </w:p>
        </w:tc>
        <w:tc>
          <w:tcPr>
            <w:tcW w:w="4579" w:type="pct"/>
          </w:tcPr>
          <w:p w14:paraId="109DA23E" w14:textId="1E8966BC" w:rsidR="0077511C" w:rsidRPr="009C0BB0" w:rsidRDefault="0077511C" w:rsidP="0077511C">
            <w:pPr>
              <w:spacing w:before="0"/>
              <w:rPr>
                <w:rFonts w:cstheme="minorHAnsi"/>
                <w:sz w:val="18"/>
                <w:szCs w:val="18"/>
              </w:rPr>
            </w:pPr>
            <w:r w:rsidRPr="009C0BB0">
              <w:rPr>
                <w:rFonts w:cstheme="minorHAnsi"/>
                <w:sz w:val="18"/>
                <w:szCs w:val="18"/>
              </w:rPr>
              <w:t>Sistema turi turėti funkcionalumą užpildyti visus duomenis, gautus integracinės sąsajos būdu iš kitų informacinių sistemų, pavyzdžiui, SF duomenis gauti iš DVS</w:t>
            </w:r>
            <w:r w:rsidR="002B06A8">
              <w:rPr>
                <w:rFonts w:cstheme="minorHAnsi"/>
                <w:sz w:val="18"/>
                <w:szCs w:val="18"/>
              </w:rPr>
              <w:t xml:space="preserve"> (Žr. į</w:t>
            </w:r>
            <w:r w:rsidR="00197454">
              <w:rPr>
                <w:rFonts w:cstheme="minorHAnsi"/>
                <w:sz w:val="18"/>
                <w:szCs w:val="18"/>
              </w:rPr>
              <w:t xml:space="preserve"> </w:t>
            </w:r>
            <w:r w:rsidR="00197454">
              <w:rPr>
                <w:rFonts w:cstheme="minorHAnsi"/>
                <w:sz w:val="18"/>
                <w:szCs w:val="18"/>
              </w:rPr>
              <w:fldChar w:fldCharType="begin"/>
            </w:r>
            <w:r w:rsidR="00197454">
              <w:rPr>
                <w:rFonts w:cstheme="minorHAnsi"/>
                <w:sz w:val="18"/>
                <w:szCs w:val="18"/>
              </w:rPr>
              <w:instrText xml:space="preserve"> REF _Ref181619456 \r \h </w:instrText>
            </w:r>
            <w:r w:rsidR="00197454">
              <w:rPr>
                <w:rFonts w:cstheme="minorHAnsi"/>
                <w:sz w:val="18"/>
                <w:szCs w:val="18"/>
              </w:rPr>
            </w:r>
            <w:r w:rsidR="00197454">
              <w:rPr>
                <w:rFonts w:cstheme="minorHAnsi"/>
                <w:sz w:val="18"/>
                <w:szCs w:val="18"/>
              </w:rPr>
              <w:fldChar w:fldCharType="separate"/>
            </w:r>
            <w:r w:rsidR="00197454">
              <w:rPr>
                <w:rFonts w:cstheme="minorHAnsi"/>
                <w:sz w:val="18"/>
                <w:szCs w:val="18"/>
              </w:rPr>
              <w:t>2 PRIEDAS</w:t>
            </w:r>
            <w:r w:rsidR="00197454">
              <w:rPr>
                <w:rFonts w:cstheme="minorHAnsi"/>
                <w:sz w:val="18"/>
                <w:szCs w:val="18"/>
              </w:rPr>
              <w:fldChar w:fldCharType="end"/>
            </w:r>
            <w:r w:rsidR="00197454">
              <w:rPr>
                <w:rFonts w:cstheme="minorHAnsi"/>
                <w:sz w:val="18"/>
                <w:szCs w:val="18"/>
              </w:rPr>
              <w:t>)</w:t>
            </w:r>
          </w:p>
        </w:tc>
      </w:tr>
      <w:tr w:rsidR="0077511C" w:rsidRPr="009C0BB0" w14:paraId="66D347EB" w14:textId="77777777" w:rsidTr="00640D04">
        <w:trPr>
          <w:gridAfter w:val="2"/>
          <w:wAfter w:w="13" w:type="pct"/>
          <w:trHeight w:val="20"/>
        </w:trPr>
        <w:tc>
          <w:tcPr>
            <w:tcW w:w="408" w:type="pct"/>
          </w:tcPr>
          <w:p w14:paraId="111BDE6D" w14:textId="77777777" w:rsidR="0077511C" w:rsidRPr="009C0BB0" w:rsidRDefault="0077511C" w:rsidP="0077511C">
            <w:pPr>
              <w:pStyle w:val="Sraopastraipa"/>
              <w:numPr>
                <w:ilvl w:val="0"/>
                <w:numId w:val="11"/>
              </w:numPr>
              <w:spacing w:before="0"/>
              <w:rPr>
                <w:rFonts w:cstheme="minorHAnsi"/>
                <w:sz w:val="18"/>
                <w:szCs w:val="18"/>
              </w:rPr>
            </w:pPr>
          </w:p>
        </w:tc>
        <w:tc>
          <w:tcPr>
            <w:tcW w:w="4579" w:type="pct"/>
          </w:tcPr>
          <w:p w14:paraId="1423D6DD" w14:textId="10ADFB30" w:rsidR="0077511C" w:rsidRPr="009C0BB0" w:rsidRDefault="0077511C" w:rsidP="0077511C">
            <w:pPr>
              <w:pBdr>
                <w:top w:val="nil"/>
                <w:left w:val="nil"/>
                <w:bottom w:val="nil"/>
                <w:right w:val="nil"/>
                <w:between w:val="nil"/>
              </w:pBdr>
              <w:spacing w:before="0"/>
              <w:rPr>
                <w:rFonts w:cstheme="minorHAnsi"/>
                <w:b/>
                <w:sz w:val="18"/>
                <w:szCs w:val="18"/>
              </w:rPr>
            </w:pPr>
            <w:r w:rsidRPr="009C0BB0">
              <w:rPr>
                <w:rFonts w:cstheme="minorHAnsi"/>
                <w:sz w:val="18"/>
                <w:szCs w:val="18"/>
              </w:rPr>
              <w:t>Sistema turi turėti funkcionalum</w:t>
            </w:r>
            <w:r w:rsidRPr="00280073">
              <w:rPr>
                <w:rFonts w:cstheme="minorHAnsi"/>
                <w:sz w:val="18"/>
                <w:szCs w:val="18"/>
              </w:rPr>
              <w:t xml:space="preserve">ą </w:t>
            </w:r>
            <w:r w:rsidR="0002567B">
              <w:rPr>
                <w:rFonts w:cstheme="minorHAnsi"/>
                <w:sz w:val="18"/>
                <w:szCs w:val="18"/>
              </w:rPr>
              <w:t xml:space="preserve">pridėti dokumentą </w:t>
            </w:r>
            <w:r w:rsidR="00626DC0">
              <w:rPr>
                <w:rFonts w:cstheme="minorHAnsi"/>
                <w:sz w:val="18"/>
                <w:szCs w:val="18"/>
              </w:rPr>
              <w:t xml:space="preserve">arba </w:t>
            </w:r>
            <w:r w:rsidRPr="00280073">
              <w:rPr>
                <w:rFonts w:cstheme="minorHAnsi"/>
                <w:sz w:val="18"/>
                <w:szCs w:val="18"/>
              </w:rPr>
              <w:t>nurodyti aktyvią nuorodą į dokumentą DVS, kurio</w:t>
            </w:r>
            <w:r w:rsidRPr="009C0BB0">
              <w:rPr>
                <w:rFonts w:cstheme="minorHAnsi"/>
                <w:sz w:val="18"/>
                <w:szCs w:val="18"/>
              </w:rPr>
              <w:t xml:space="preserve"> pagrindu yra atliekama operacija</w:t>
            </w:r>
            <w:r w:rsidR="00626DC0">
              <w:rPr>
                <w:rFonts w:cstheme="minorHAnsi"/>
                <w:sz w:val="18"/>
                <w:szCs w:val="18"/>
              </w:rPr>
              <w:t xml:space="preserve">, </w:t>
            </w:r>
            <w:r w:rsidRPr="009C0BB0">
              <w:rPr>
                <w:rFonts w:cstheme="minorHAnsi"/>
                <w:sz w:val="18"/>
                <w:szCs w:val="18"/>
              </w:rPr>
              <w:t>šiose dalyse:</w:t>
            </w:r>
          </w:p>
          <w:p w14:paraId="3DF69348" w14:textId="77777777" w:rsidR="0077511C" w:rsidRPr="009C0BB0" w:rsidRDefault="0077511C" w:rsidP="003F4C52">
            <w:pPr>
              <w:numPr>
                <w:ilvl w:val="0"/>
                <w:numId w:val="107"/>
              </w:numPr>
              <w:pBdr>
                <w:top w:val="nil"/>
                <w:left w:val="nil"/>
                <w:bottom w:val="nil"/>
                <w:right w:val="nil"/>
                <w:between w:val="nil"/>
              </w:pBdr>
              <w:spacing w:before="0" w:after="60" w:line="240" w:lineRule="auto"/>
              <w:rPr>
                <w:rFonts w:cstheme="minorHAnsi"/>
                <w:sz w:val="18"/>
                <w:szCs w:val="18"/>
              </w:rPr>
            </w:pPr>
            <w:r w:rsidRPr="009C0BB0">
              <w:rPr>
                <w:rFonts w:cstheme="minorHAnsi"/>
                <w:sz w:val="18"/>
                <w:szCs w:val="18"/>
              </w:rPr>
              <w:t>IT įvedimo į eksploataciją akte (nuoroda į sandėlio medžiagų nurašymo aktą, pirkimo SF);</w:t>
            </w:r>
          </w:p>
          <w:p w14:paraId="377D176F" w14:textId="136C2692" w:rsidR="0077511C" w:rsidRPr="009C0BB0" w:rsidRDefault="0077511C" w:rsidP="003F4C52">
            <w:pPr>
              <w:numPr>
                <w:ilvl w:val="0"/>
                <w:numId w:val="107"/>
              </w:numPr>
              <w:pBdr>
                <w:top w:val="nil"/>
                <w:left w:val="nil"/>
                <w:bottom w:val="nil"/>
                <w:right w:val="nil"/>
                <w:between w:val="nil"/>
              </w:pBdr>
              <w:spacing w:before="0" w:after="60" w:line="240" w:lineRule="auto"/>
              <w:rPr>
                <w:rFonts w:cstheme="minorHAnsi"/>
                <w:sz w:val="18"/>
                <w:szCs w:val="18"/>
              </w:rPr>
            </w:pPr>
            <w:r w:rsidRPr="009C0BB0">
              <w:rPr>
                <w:rFonts w:cstheme="minorHAnsi"/>
                <w:sz w:val="18"/>
                <w:szCs w:val="18"/>
              </w:rPr>
              <w:t>IT nurašymo akte (nuoroda į pajamavimo dokumentą);</w:t>
            </w:r>
          </w:p>
          <w:p w14:paraId="690A1BF0" w14:textId="77777777" w:rsidR="0077511C" w:rsidRPr="009C0BB0" w:rsidRDefault="0077511C" w:rsidP="003F4C52">
            <w:pPr>
              <w:numPr>
                <w:ilvl w:val="0"/>
                <w:numId w:val="107"/>
              </w:numPr>
              <w:pBdr>
                <w:top w:val="nil"/>
                <w:left w:val="nil"/>
                <w:bottom w:val="nil"/>
                <w:right w:val="nil"/>
                <w:between w:val="nil"/>
              </w:pBdr>
              <w:spacing w:before="0" w:after="60" w:line="240" w:lineRule="auto"/>
              <w:rPr>
                <w:rFonts w:cstheme="minorHAnsi"/>
                <w:sz w:val="18"/>
                <w:szCs w:val="18"/>
              </w:rPr>
            </w:pPr>
            <w:r w:rsidRPr="009C0BB0">
              <w:rPr>
                <w:rFonts w:cstheme="minorHAnsi"/>
                <w:sz w:val="18"/>
                <w:szCs w:val="18"/>
              </w:rPr>
              <w:t>Nebaigtos statybos kortelėje (nuorodos į pirkimo SF, sandėlio nurašymo dokumentus);</w:t>
            </w:r>
          </w:p>
          <w:p w14:paraId="43DEAC3D" w14:textId="77777777" w:rsidR="0077511C" w:rsidRPr="009C0BB0" w:rsidRDefault="0077511C" w:rsidP="003F4C52">
            <w:pPr>
              <w:numPr>
                <w:ilvl w:val="0"/>
                <w:numId w:val="107"/>
              </w:numPr>
              <w:pBdr>
                <w:top w:val="nil"/>
                <w:left w:val="nil"/>
                <w:bottom w:val="nil"/>
                <w:right w:val="nil"/>
                <w:between w:val="nil"/>
              </w:pBdr>
              <w:spacing w:before="0" w:after="60" w:line="240" w:lineRule="auto"/>
              <w:rPr>
                <w:rFonts w:cstheme="minorHAnsi"/>
                <w:sz w:val="18"/>
                <w:szCs w:val="18"/>
              </w:rPr>
            </w:pPr>
            <w:r w:rsidRPr="009C0BB0">
              <w:rPr>
                <w:rFonts w:cstheme="minorHAnsi"/>
                <w:sz w:val="18"/>
                <w:szCs w:val="18"/>
              </w:rPr>
              <w:t>Keičiant mokėtinos sumos mokėjimo terminą (nuoroda į tarnybinius raštus);</w:t>
            </w:r>
          </w:p>
          <w:p w14:paraId="3AD3C98C" w14:textId="6A60EF59" w:rsidR="0077511C" w:rsidRPr="009C0BB0" w:rsidRDefault="0077511C" w:rsidP="003F4C52">
            <w:pPr>
              <w:numPr>
                <w:ilvl w:val="0"/>
                <w:numId w:val="107"/>
              </w:numPr>
              <w:pBdr>
                <w:top w:val="nil"/>
                <w:left w:val="nil"/>
                <w:bottom w:val="nil"/>
                <w:right w:val="nil"/>
                <w:between w:val="nil"/>
              </w:pBdr>
              <w:spacing w:before="0" w:after="60" w:line="240" w:lineRule="auto"/>
              <w:rPr>
                <w:rFonts w:cstheme="minorHAnsi"/>
                <w:sz w:val="18"/>
                <w:szCs w:val="18"/>
              </w:rPr>
            </w:pPr>
            <w:r w:rsidRPr="009C0BB0">
              <w:rPr>
                <w:rFonts w:cstheme="minorHAnsi"/>
                <w:sz w:val="18"/>
                <w:szCs w:val="18"/>
              </w:rPr>
              <w:t>Pirkimo SF (nuoroda į pirkimo sutartį, pirkimo SF).</w:t>
            </w:r>
          </w:p>
          <w:p w14:paraId="7530A914" w14:textId="69E7E4C9" w:rsidR="0077511C" w:rsidRPr="009C0BB0" w:rsidRDefault="0077511C" w:rsidP="0077511C">
            <w:pPr>
              <w:spacing w:before="0"/>
              <w:rPr>
                <w:rFonts w:cstheme="minorHAnsi"/>
                <w:sz w:val="18"/>
                <w:szCs w:val="18"/>
              </w:rPr>
            </w:pPr>
            <w:r w:rsidRPr="009C0BB0">
              <w:rPr>
                <w:rFonts w:cstheme="minorHAnsi"/>
                <w:sz w:val="18"/>
                <w:szCs w:val="18"/>
              </w:rPr>
              <w:t>Detalus Sistemos dalių sąrašas, kuriose turi būti pateikiamos aktyvios nuorodos, turės būti suderintos Projekto metu.</w:t>
            </w:r>
          </w:p>
        </w:tc>
      </w:tr>
      <w:tr w:rsidR="008D6EC0" w:rsidRPr="009C0BB0" w14:paraId="1EFEC8CD" w14:textId="77777777" w:rsidTr="00640D04">
        <w:trPr>
          <w:gridAfter w:val="2"/>
          <w:wAfter w:w="13" w:type="pct"/>
          <w:trHeight w:val="20"/>
        </w:trPr>
        <w:tc>
          <w:tcPr>
            <w:tcW w:w="408" w:type="pct"/>
          </w:tcPr>
          <w:p w14:paraId="1254FE07" w14:textId="77777777" w:rsidR="008D6EC0" w:rsidRPr="009C0BB0" w:rsidRDefault="008D6EC0" w:rsidP="0077511C">
            <w:pPr>
              <w:pStyle w:val="Sraopastraipa"/>
              <w:numPr>
                <w:ilvl w:val="0"/>
                <w:numId w:val="11"/>
              </w:numPr>
              <w:spacing w:before="0"/>
              <w:rPr>
                <w:rFonts w:cstheme="minorHAnsi"/>
                <w:sz w:val="18"/>
                <w:szCs w:val="18"/>
              </w:rPr>
            </w:pPr>
          </w:p>
        </w:tc>
        <w:tc>
          <w:tcPr>
            <w:tcW w:w="4579" w:type="pct"/>
          </w:tcPr>
          <w:p w14:paraId="61A2009F" w14:textId="30BA1536" w:rsidR="008D6EC0" w:rsidRPr="009C0BB0" w:rsidRDefault="008D6EC0" w:rsidP="0077511C">
            <w:pPr>
              <w:pBdr>
                <w:top w:val="nil"/>
                <w:left w:val="nil"/>
                <w:bottom w:val="nil"/>
                <w:right w:val="nil"/>
                <w:between w:val="nil"/>
              </w:pBdr>
              <w:spacing w:before="0"/>
              <w:rPr>
                <w:rFonts w:cstheme="minorHAnsi"/>
                <w:sz w:val="18"/>
                <w:szCs w:val="18"/>
              </w:rPr>
            </w:pPr>
            <w:r w:rsidRPr="009C0BB0">
              <w:rPr>
                <w:rFonts w:cstheme="minorHAnsi"/>
                <w:sz w:val="18"/>
                <w:szCs w:val="18"/>
              </w:rPr>
              <w:t>Sistemoje turi būti galimybė prisegti kelias nuorodas vienu metu.</w:t>
            </w:r>
          </w:p>
        </w:tc>
      </w:tr>
      <w:tr w:rsidR="0077511C" w:rsidRPr="009C0BB0" w14:paraId="295C89F3" w14:textId="77777777" w:rsidTr="00640D04">
        <w:trPr>
          <w:gridAfter w:val="1"/>
          <w:wAfter w:w="7" w:type="pct"/>
          <w:trHeight w:val="20"/>
        </w:trPr>
        <w:tc>
          <w:tcPr>
            <w:tcW w:w="0" w:type="pct"/>
            <w:gridSpan w:val="3"/>
            <w:shd w:val="clear" w:color="auto" w:fill="E6E6E6" w:themeFill="accent3"/>
          </w:tcPr>
          <w:p w14:paraId="478DE37A" w14:textId="260D7368" w:rsidR="0077511C" w:rsidRPr="009C0BB0" w:rsidRDefault="0077511C" w:rsidP="0077511C">
            <w:pPr>
              <w:spacing w:before="0"/>
              <w:rPr>
                <w:rFonts w:cstheme="minorHAnsi"/>
                <w:sz w:val="18"/>
                <w:szCs w:val="18"/>
              </w:rPr>
            </w:pPr>
            <w:r w:rsidRPr="009C0BB0">
              <w:rPr>
                <w:rFonts w:cstheme="minorHAnsi"/>
                <w:sz w:val="18"/>
                <w:szCs w:val="18"/>
              </w:rPr>
              <w:t>Kiti</w:t>
            </w:r>
          </w:p>
        </w:tc>
      </w:tr>
      <w:tr w:rsidR="0077511C" w:rsidRPr="009C0BB0" w14:paraId="3ACC6039" w14:textId="77777777" w:rsidTr="00640D04">
        <w:trPr>
          <w:gridAfter w:val="2"/>
          <w:wAfter w:w="13" w:type="pct"/>
          <w:trHeight w:val="20"/>
        </w:trPr>
        <w:tc>
          <w:tcPr>
            <w:tcW w:w="408" w:type="pct"/>
          </w:tcPr>
          <w:p w14:paraId="550350DF" w14:textId="77777777" w:rsidR="0077511C" w:rsidRPr="009C0BB0" w:rsidRDefault="0077511C" w:rsidP="0077511C">
            <w:pPr>
              <w:pStyle w:val="Sraopastraipa"/>
              <w:numPr>
                <w:ilvl w:val="0"/>
                <w:numId w:val="11"/>
              </w:numPr>
              <w:spacing w:before="0"/>
              <w:rPr>
                <w:rFonts w:cstheme="minorHAnsi"/>
                <w:sz w:val="18"/>
                <w:szCs w:val="18"/>
              </w:rPr>
            </w:pPr>
          </w:p>
        </w:tc>
        <w:tc>
          <w:tcPr>
            <w:tcW w:w="4579" w:type="pct"/>
          </w:tcPr>
          <w:p w14:paraId="7B425539" w14:textId="16DFE2B9" w:rsidR="0077511C" w:rsidRPr="009C0BB0" w:rsidRDefault="0077511C" w:rsidP="0077511C">
            <w:pPr>
              <w:spacing w:before="0"/>
              <w:rPr>
                <w:rFonts w:cstheme="minorHAnsi"/>
                <w:sz w:val="18"/>
                <w:szCs w:val="18"/>
              </w:rPr>
            </w:pPr>
            <w:r w:rsidRPr="009C0BB0">
              <w:rPr>
                <w:rFonts w:cstheme="minorHAnsi"/>
                <w:sz w:val="18"/>
                <w:szCs w:val="18"/>
              </w:rPr>
              <w:t>Sistemoje turi būti užtikrinti visi reikalingi klasifikatoriai, pavyzdžiui, PVM klasifikatorius. Klasifikatorių reikšmės turės būti suderintos Projekto metu.</w:t>
            </w:r>
          </w:p>
        </w:tc>
      </w:tr>
      <w:tr w:rsidR="0077511C" w:rsidRPr="009C0BB0" w14:paraId="1CC3A6F1" w14:textId="77777777" w:rsidTr="00640D04">
        <w:trPr>
          <w:gridAfter w:val="2"/>
          <w:wAfter w:w="13" w:type="pct"/>
          <w:trHeight w:val="20"/>
        </w:trPr>
        <w:tc>
          <w:tcPr>
            <w:tcW w:w="408" w:type="pct"/>
          </w:tcPr>
          <w:p w14:paraId="596266EE" w14:textId="77777777" w:rsidR="0077511C" w:rsidRPr="009C0BB0" w:rsidRDefault="0077511C" w:rsidP="0077511C">
            <w:pPr>
              <w:pStyle w:val="Sraopastraipa"/>
              <w:numPr>
                <w:ilvl w:val="0"/>
                <w:numId w:val="11"/>
              </w:numPr>
              <w:spacing w:before="0"/>
              <w:rPr>
                <w:rFonts w:cstheme="minorHAnsi"/>
                <w:sz w:val="18"/>
                <w:szCs w:val="18"/>
              </w:rPr>
            </w:pPr>
          </w:p>
        </w:tc>
        <w:tc>
          <w:tcPr>
            <w:tcW w:w="4579" w:type="pct"/>
          </w:tcPr>
          <w:p w14:paraId="2F13918D" w14:textId="49FDB199" w:rsidR="0077511C" w:rsidRPr="009C0BB0" w:rsidRDefault="0077511C" w:rsidP="0077511C">
            <w:pPr>
              <w:spacing w:before="0"/>
              <w:rPr>
                <w:sz w:val="18"/>
                <w:szCs w:val="18"/>
              </w:rPr>
            </w:pPr>
            <w:r w:rsidRPr="506F6932">
              <w:rPr>
                <w:sz w:val="18"/>
                <w:szCs w:val="18"/>
              </w:rPr>
              <w:t xml:space="preserve">Sistema turi turėti funkcionalumą tos pačios operacijos registravimui palaikyti ne mažiau kaip </w:t>
            </w:r>
            <w:r w:rsidR="007F0287">
              <w:rPr>
                <w:sz w:val="18"/>
                <w:szCs w:val="18"/>
              </w:rPr>
              <w:t>4</w:t>
            </w:r>
            <w:r w:rsidRPr="506F6932">
              <w:rPr>
                <w:sz w:val="18"/>
                <w:szCs w:val="18"/>
              </w:rPr>
              <w:t xml:space="preserve"> datų tipus (pavyzdžiui, operacijos datą (registravimo apskaitoje datą), dokumento datą</w:t>
            </w:r>
            <w:r w:rsidR="007F0287">
              <w:rPr>
                <w:sz w:val="18"/>
                <w:szCs w:val="18"/>
              </w:rPr>
              <w:t>, gavimo datą, PVM datą</w:t>
            </w:r>
            <w:r w:rsidRPr="506F6932">
              <w:rPr>
                <w:sz w:val="18"/>
                <w:szCs w:val="18"/>
              </w:rPr>
              <w:t>).</w:t>
            </w:r>
          </w:p>
        </w:tc>
      </w:tr>
      <w:tr w:rsidR="0077511C" w:rsidRPr="009C0BB0" w14:paraId="06A6DFB0" w14:textId="77777777" w:rsidTr="00640D04">
        <w:trPr>
          <w:gridAfter w:val="2"/>
          <w:wAfter w:w="13" w:type="pct"/>
          <w:trHeight w:val="20"/>
        </w:trPr>
        <w:tc>
          <w:tcPr>
            <w:tcW w:w="408" w:type="pct"/>
          </w:tcPr>
          <w:p w14:paraId="5153A4D2" w14:textId="77777777" w:rsidR="0077511C" w:rsidRPr="009C0BB0" w:rsidRDefault="0077511C" w:rsidP="0077511C">
            <w:pPr>
              <w:pStyle w:val="Sraopastraipa"/>
              <w:numPr>
                <w:ilvl w:val="0"/>
                <w:numId w:val="11"/>
              </w:numPr>
              <w:spacing w:before="0"/>
              <w:rPr>
                <w:rFonts w:cstheme="minorHAnsi"/>
                <w:sz w:val="18"/>
                <w:szCs w:val="18"/>
              </w:rPr>
            </w:pPr>
          </w:p>
        </w:tc>
        <w:tc>
          <w:tcPr>
            <w:tcW w:w="4579" w:type="pct"/>
          </w:tcPr>
          <w:p w14:paraId="10E6F08C" w14:textId="582FE5D9" w:rsidR="0077511C" w:rsidRPr="009C0BB0" w:rsidRDefault="0077511C" w:rsidP="0077511C">
            <w:pPr>
              <w:spacing w:before="0"/>
              <w:rPr>
                <w:rFonts w:cstheme="minorHAnsi"/>
                <w:sz w:val="18"/>
                <w:szCs w:val="18"/>
              </w:rPr>
            </w:pPr>
            <w:r w:rsidRPr="009C0BB0">
              <w:rPr>
                <w:rFonts w:cstheme="minorHAnsi"/>
                <w:sz w:val="18"/>
                <w:szCs w:val="18"/>
              </w:rPr>
              <w:t>Sistema turi turėti funkcionalumą pagal nustatytas taisykles atlikti automatinį numeravimą, pavyzdžiui, numeruoti užregistruotas finansines operacijas, suformuotus pirminius dokumentus, kurių pagrindu užregistruota operacija. Turi būti užtikrintas dokumentų ir operacijų numeracijos unikalumas. Numeravimo taisyklės turės būti suderintos Projekto metu.</w:t>
            </w:r>
          </w:p>
        </w:tc>
      </w:tr>
      <w:tr w:rsidR="0077511C" w:rsidRPr="009C0BB0" w14:paraId="6AF92602" w14:textId="77777777" w:rsidTr="00640D04">
        <w:trPr>
          <w:gridAfter w:val="2"/>
          <w:wAfter w:w="13" w:type="pct"/>
          <w:trHeight w:val="20"/>
        </w:trPr>
        <w:tc>
          <w:tcPr>
            <w:tcW w:w="408" w:type="pct"/>
          </w:tcPr>
          <w:p w14:paraId="44B23D71" w14:textId="77777777" w:rsidR="0077511C" w:rsidRPr="009C0BB0" w:rsidRDefault="0077511C" w:rsidP="0077511C">
            <w:pPr>
              <w:pStyle w:val="Sraopastraipa"/>
              <w:numPr>
                <w:ilvl w:val="0"/>
                <w:numId w:val="11"/>
              </w:numPr>
              <w:spacing w:before="0"/>
              <w:rPr>
                <w:rFonts w:cstheme="minorHAnsi"/>
                <w:sz w:val="18"/>
                <w:szCs w:val="18"/>
              </w:rPr>
            </w:pPr>
          </w:p>
        </w:tc>
        <w:tc>
          <w:tcPr>
            <w:tcW w:w="4579" w:type="pct"/>
          </w:tcPr>
          <w:p w14:paraId="04EBF3EB" w14:textId="14EB2E2D" w:rsidR="0077511C" w:rsidRPr="009C0BB0" w:rsidRDefault="0077511C" w:rsidP="0077511C">
            <w:pPr>
              <w:spacing w:before="0"/>
              <w:rPr>
                <w:rFonts w:cstheme="minorHAnsi"/>
                <w:sz w:val="18"/>
                <w:szCs w:val="18"/>
              </w:rPr>
            </w:pPr>
            <w:r w:rsidRPr="009C0BB0">
              <w:rPr>
                <w:rFonts w:cstheme="minorHAnsi"/>
                <w:sz w:val="18"/>
                <w:szCs w:val="18"/>
              </w:rPr>
              <w:t>Sistema turi turėti funkcionalumą kortelėje atvaizduoti visą su objektu susijusią informaciją, veiklos istoriją, pavyzdžiui, IT naudingo tarnavimo laiko pakeitimus. Kortelės, kuriose informacija turės būti atvaizduojama, turės būti suderintos Projekto metu.</w:t>
            </w:r>
          </w:p>
        </w:tc>
      </w:tr>
      <w:tr w:rsidR="0077511C" w:rsidRPr="009C0BB0" w14:paraId="02F92C49" w14:textId="77777777" w:rsidTr="00640D04">
        <w:trPr>
          <w:gridAfter w:val="2"/>
          <w:wAfter w:w="13" w:type="pct"/>
          <w:trHeight w:val="20"/>
        </w:trPr>
        <w:tc>
          <w:tcPr>
            <w:tcW w:w="408" w:type="pct"/>
          </w:tcPr>
          <w:p w14:paraId="1E440BF4" w14:textId="77777777" w:rsidR="0077511C" w:rsidRPr="009C0BB0" w:rsidRDefault="0077511C" w:rsidP="0077511C">
            <w:pPr>
              <w:pStyle w:val="Sraopastraipa"/>
              <w:numPr>
                <w:ilvl w:val="0"/>
                <w:numId w:val="11"/>
              </w:numPr>
              <w:spacing w:before="0"/>
              <w:rPr>
                <w:rFonts w:cstheme="minorHAnsi"/>
                <w:sz w:val="18"/>
                <w:szCs w:val="18"/>
              </w:rPr>
            </w:pPr>
          </w:p>
        </w:tc>
        <w:tc>
          <w:tcPr>
            <w:tcW w:w="4579" w:type="pct"/>
          </w:tcPr>
          <w:p w14:paraId="338B52ED" w14:textId="24931566" w:rsidR="0077511C" w:rsidRPr="009C0BB0" w:rsidRDefault="0077511C" w:rsidP="0077511C">
            <w:pPr>
              <w:spacing w:before="0"/>
              <w:rPr>
                <w:rFonts w:cstheme="minorHAnsi"/>
                <w:sz w:val="18"/>
                <w:szCs w:val="18"/>
              </w:rPr>
            </w:pPr>
            <w:r w:rsidRPr="009C0BB0">
              <w:rPr>
                <w:rFonts w:cstheme="minorHAnsi"/>
                <w:sz w:val="18"/>
                <w:szCs w:val="18"/>
              </w:rPr>
              <w:t>Sistema turi turėti funkcionalumą rankiniu būdu, pažymėti kaip neaktyvias ar užblokuoti nebenaudojamas pirkėjo (kliento), tiekėjo, darbuotojo, ilgalaikio turto, atsargų korteles, sąskaitų plano sąskaitas, dimensijų, klasifikatorių reikšmes. Detalus sąrašas turės būti suderintas Projekto metu.</w:t>
            </w:r>
          </w:p>
        </w:tc>
      </w:tr>
      <w:tr w:rsidR="0077511C" w:rsidRPr="009C0BB0" w14:paraId="7EE64D0E" w14:textId="77777777" w:rsidTr="00640D04">
        <w:trPr>
          <w:gridAfter w:val="2"/>
          <w:wAfter w:w="13" w:type="pct"/>
          <w:trHeight w:val="20"/>
        </w:trPr>
        <w:tc>
          <w:tcPr>
            <w:tcW w:w="408" w:type="pct"/>
          </w:tcPr>
          <w:p w14:paraId="6B00B1CB" w14:textId="77777777" w:rsidR="0077511C" w:rsidRPr="009C0BB0" w:rsidRDefault="0077511C" w:rsidP="0077511C">
            <w:pPr>
              <w:pStyle w:val="Sraopastraipa"/>
              <w:numPr>
                <w:ilvl w:val="0"/>
                <w:numId w:val="11"/>
              </w:numPr>
              <w:spacing w:before="0"/>
              <w:rPr>
                <w:rFonts w:cstheme="minorHAnsi"/>
                <w:sz w:val="18"/>
                <w:szCs w:val="18"/>
              </w:rPr>
            </w:pPr>
          </w:p>
        </w:tc>
        <w:tc>
          <w:tcPr>
            <w:tcW w:w="4579" w:type="pct"/>
          </w:tcPr>
          <w:p w14:paraId="14B1AA7D" w14:textId="39A8A33A" w:rsidR="0077511C" w:rsidRPr="009C0BB0" w:rsidRDefault="0077511C" w:rsidP="0077511C">
            <w:pPr>
              <w:spacing w:before="0"/>
              <w:rPr>
                <w:rFonts w:cstheme="minorHAnsi"/>
                <w:sz w:val="18"/>
                <w:szCs w:val="18"/>
              </w:rPr>
            </w:pPr>
            <w:r w:rsidRPr="009C0BB0">
              <w:rPr>
                <w:rFonts w:cstheme="minorHAnsi"/>
                <w:sz w:val="18"/>
                <w:szCs w:val="18"/>
              </w:rPr>
              <w:t xml:space="preserve">Sistema turi turėti funkcionalumą neberodyti nebenaudojamų </w:t>
            </w:r>
            <w:r w:rsidR="00801D28">
              <w:rPr>
                <w:rFonts w:cstheme="minorHAnsi"/>
                <w:sz w:val="18"/>
                <w:szCs w:val="18"/>
              </w:rPr>
              <w:t>pi</w:t>
            </w:r>
            <w:r w:rsidRPr="009C0BB0">
              <w:rPr>
                <w:rFonts w:cstheme="minorHAnsi"/>
                <w:sz w:val="18"/>
                <w:szCs w:val="18"/>
              </w:rPr>
              <w:t>rkėjo (kliento), tiekėjo, darbuotojo, ilgalaikio turto, atsargų korteles, sąskaitų plano sąskaitas, dimensijas, klasifikatorių reikšmes.</w:t>
            </w:r>
          </w:p>
        </w:tc>
      </w:tr>
      <w:tr w:rsidR="0077511C" w:rsidRPr="009C0BB0" w14:paraId="22F5DC0F" w14:textId="77777777" w:rsidTr="00640D04">
        <w:trPr>
          <w:gridAfter w:val="2"/>
          <w:wAfter w:w="13" w:type="pct"/>
          <w:trHeight w:val="20"/>
        </w:trPr>
        <w:tc>
          <w:tcPr>
            <w:tcW w:w="408" w:type="pct"/>
          </w:tcPr>
          <w:p w14:paraId="18594F94" w14:textId="77777777" w:rsidR="0077511C" w:rsidRPr="009C0BB0" w:rsidRDefault="0077511C" w:rsidP="0077511C">
            <w:pPr>
              <w:pStyle w:val="Sraopastraipa"/>
              <w:numPr>
                <w:ilvl w:val="0"/>
                <w:numId w:val="11"/>
              </w:numPr>
              <w:spacing w:before="0"/>
              <w:rPr>
                <w:rFonts w:cstheme="minorHAnsi"/>
                <w:sz w:val="18"/>
                <w:szCs w:val="18"/>
              </w:rPr>
            </w:pPr>
          </w:p>
        </w:tc>
        <w:tc>
          <w:tcPr>
            <w:tcW w:w="4579" w:type="pct"/>
          </w:tcPr>
          <w:p w14:paraId="354E96A4" w14:textId="38E8CF03" w:rsidR="0077511C" w:rsidRPr="009C0BB0" w:rsidRDefault="0077511C" w:rsidP="0077511C">
            <w:pPr>
              <w:spacing w:before="0"/>
              <w:rPr>
                <w:rFonts w:cstheme="minorHAnsi"/>
                <w:sz w:val="18"/>
                <w:szCs w:val="18"/>
              </w:rPr>
            </w:pPr>
            <w:r w:rsidRPr="009C0BB0">
              <w:rPr>
                <w:rFonts w:cstheme="minorHAnsi"/>
                <w:sz w:val="18"/>
                <w:szCs w:val="18"/>
              </w:rPr>
              <w:t xml:space="preserve">Sistema turi turėti funkcionalumą blokuoti galimybę atlikti visas operacijas numatytiems tiekėjas / klientams. </w:t>
            </w:r>
          </w:p>
        </w:tc>
      </w:tr>
      <w:tr w:rsidR="0077511C" w:rsidRPr="009C0BB0" w14:paraId="4223AEAC" w14:textId="77777777" w:rsidTr="00640D04">
        <w:trPr>
          <w:gridAfter w:val="2"/>
          <w:wAfter w:w="13" w:type="pct"/>
          <w:trHeight w:val="20"/>
        </w:trPr>
        <w:tc>
          <w:tcPr>
            <w:tcW w:w="408" w:type="pct"/>
          </w:tcPr>
          <w:p w14:paraId="609B7185" w14:textId="77777777" w:rsidR="0077511C" w:rsidRPr="009C0BB0" w:rsidRDefault="0077511C" w:rsidP="0077511C">
            <w:pPr>
              <w:pStyle w:val="Sraopastraipa"/>
              <w:numPr>
                <w:ilvl w:val="0"/>
                <w:numId w:val="11"/>
              </w:numPr>
              <w:spacing w:before="0"/>
              <w:rPr>
                <w:rFonts w:cstheme="minorHAnsi"/>
                <w:sz w:val="18"/>
                <w:szCs w:val="18"/>
              </w:rPr>
            </w:pPr>
          </w:p>
        </w:tc>
        <w:tc>
          <w:tcPr>
            <w:tcW w:w="4579" w:type="pct"/>
          </w:tcPr>
          <w:p w14:paraId="465EE929" w14:textId="35462850" w:rsidR="0077511C" w:rsidRPr="009C0BB0" w:rsidRDefault="0077511C" w:rsidP="0077511C">
            <w:pPr>
              <w:spacing w:before="0"/>
              <w:rPr>
                <w:rFonts w:cstheme="minorHAnsi"/>
                <w:sz w:val="18"/>
                <w:szCs w:val="18"/>
              </w:rPr>
            </w:pPr>
            <w:r w:rsidRPr="009C0BB0">
              <w:rPr>
                <w:rFonts w:cstheme="minorHAnsi"/>
                <w:sz w:val="18"/>
                <w:szCs w:val="18"/>
              </w:rPr>
              <w:t>Sistema turi turėti funkcionalumą neleisti atlikti operacijų neaktyvioms reikšmėms, kortelėms ir kita.</w:t>
            </w:r>
          </w:p>
        </w:tc>
      </w:tr>
      <w:tr w:rsidR="0077511C" w:rsidRPr="009C0BB0" w14:paraId="76E30D2D" w14:textId="77777777" w:rsidTr="00640D04">
        <w:trPr>
          <w:gridAfter w:val="2"/>
          <w:wAfter w:w="13" w:type="pct"/>
          <w:trHeight w:val="20"/>
        </w:trPr>
        <w:tc>
          <w:tcPr>
            <w:tcW w:w="408" w:type="pct"/>
          </w:tcPr>
          <w:p w14:paraId="3A8E7856" w14:textId="77777777" w:rsidR="0077511C" w:rsidRPr="009C0BB0" w:rsidRDefault="0077511C" w:rsidP="0077511C">
            <w:pPr>
              <w:pStyle w:val="Sraopastraipa"/>
              <w:numPr>
                <w:ilvl w:val="0"/>
                <w:numId w:val="11"/>
              </w:numPr>
              <w:spacing w:before="0"/>
              <w:rPr>
                <w:rFonts w:cstheme="minorHAnsi"/>
                <w:sz w:val="18"/>
                <w:szCs w:val="18"/>
              </w:rPr>
            </w:pPr>
          </w:p>
        </w:tc>
        <w:tc>
          <w:tcPr>
            <w:tcW w:w="4579" w:type="pct"/>
          </w:tcPr>
          <w:p w14:paraId="06AB5B87" w14:textId="158AB241" w:rsidR="0077511C" w:rsidRPr="009C0BB0" w:rsidRDefault="0077511C" w:rsidP="0077511C">
            <w:pPr>
              <w:spacing w:before="0"/>
              <w:rPr>
                <w:rFonts w:cstheme="minorHAnsi"/>
                <w:sz w:val="18"/>
                <w:szCs w:val="18"/>
              </w:rPr>
            </w:pPr>
            <w:r w:rsidRPr="009C0BB0">
              <w:rPr>
                <w:rFonts w:cstheme="minorHAnsi"/>
                <w:sz w:val="18"/>
                <w:szCs w:val="18"/>
              </w:rPr>
              <w:t xml:space="preserve">Sistema turi turėti funkcionalumą </w:t>
            </w:r>
            <w:r w:rsidR="00E30ED0">
              <w:rPr>
                <w:rFonts w:cstheme="minorHAnsi"/>
                <w:sz w:val="18"/>
                <w:szCs w:val="18"/>
              </w:rPr>
              <w:t>atsargų modulyje</w:t>
            </w:r>
            <w:r w:rsidRPr="009C0BB0">
              <w:rPr>
                <w:rFonts w:cstheme="minorHAnsi"/>
                <w:sz w:val="18"/>
                <w:szCs w:val="18"/>
              </w:rPr>
              <w:t xml:space="preserve"> pasirinkti nuo dviejų iki šešių skaičių po kablelio, bet PVM SF mokėtinas ir gautinas sumas ir PVM sumą apvalinti iki dviejų skaičių po kablelio.</w:t>
            </w:r>
            <w:r w:rsidR="00E30ED0">
              <w:rPr>
                <w:rFonts w:cstheme="minorHAnsi"/>
                <w:sz w:val="18"/>
                <w:szCs w:val="18"/>
              </w:rPr>
              <w:t xml:space="preserve"> </w:t>
            </w:r>
          </w:p>
        </w:tc>
      </w:tr>
      <w:tr w:rsidR="0077511C" w:rsidRPr="009C0BB0" w14:paraId="75CED3EE" w14:textId="77777777" w:rsidTr="00640D04">
        <w:trPr>
          <w:gridAfter w:val="2"/>
          <w:wAfter w:w="13" w:type="pct"/>
          <w:trHeight w:val="20"/>
        </w:trPr>
        <w:tc>
          <w:tcPr>
            <w:tcW w:w="408" w:type="pct"/>
          </w:tcPr>
          <w:p w14:paraId="5B290622" w14:textId="77777777" w:rsidR="0077511C" w:rsidRPr="009C0BB0" w:rsidRDefault="0077511C" w:rsidP="0077511C">
            <w:pPr>
              <w:pStyle w:val="Sraopastraipa"/>
              <w:numPr>
                <w:ilvl w:val="0"/>
                <w:numId w:val="11"/>
              </w:numPr>
              <w:spacing w:before="0"/>
              <w:rPr>
                <w:rFonts w:cstheme="minorHAnsi"/>
                <w:sz w:val="18"/>
                <w:szCs w:val="18"/>
              </w:rPr>
            </w:pPr>
          </w:p>
        </w:tc>
        <w:tc>
          <w:tcPr>
            <w:tcW w:w="4579" w:type="pct"/>
          </w:tcPr>
          <w:p w14:paraId="4FDD3F36" w14:textId="1BB8E888" w:rsidR="0077511C" w:rsidRPr="009C0BB0" w:rsidRDefault="0077511C" w:rsidP="0077511C">
            <w:pPr>
              <w:spacing w:before="0"/>
              <w:rPr>
                <w:rFonts w:cstheme="minorHAnsi"/>
                <w:sz w:val="18"/>
                <w:szCs w:val="18"/>
              </w:rPr>
            </w:pPr>
            <w:r w:rsidRPr="009C0BB0">
              <w:rPr>
                <w:rFonts w:cstheme="minorHAnsi"/>
                <w:sz w:val="18"/>
                <w:szCs w:val="18"/>
              </w:rPr>
              <w:t>Sistema turi turėti funkcionalumą dimensijas, korteles, pirkėjų / tiekėjų sąrašus, bendrus klasifikatorius, t.y., taikomus daugiau nei viename modulyje, valdyti centralizuotai.</w:t>
            </w:r>
          </w:p>
        </w:tc>
      </w:tr>
    </w:tbl>
    <w:p w14:paraId="10226451" w14:textId="77777777" w:rsidR="007B5BAD" w:rsidRPr="007B5BAD" w:rsidRDefault="007B5BAD" w:rsidP="007B5BAD"/>
    <w:p w14:paraId="04231234" w14:textId="77777777" w:rsidR="00A461EC" w:rsidRPr="00C80A5D" w:rsidRDefault="00A461EC" w:rsidP="00A461EC">
      <w:pPr>
        <w:pStyle w:val="Antrat3"/>
        <w:rPr>
          <w:rFonts w:ascii="Arial" w:hAnsi="Arial" w:cs="Arial"/>
        </w:rPr>
      </w:pPr>
      <w:bookmarkStart w:id="8" w:name="_Toc186552301"/>
      <w:r w:rsidRPr="00C80A5D">
        <w:rPr>
          <w:rFonts w:ascii="Arial" w:hAnsi="Arial" w:cs="Arial"/>
        </w:rPr>
        <w:t>Bendrosios apskaitos procesai</w:t>
      </w:r>
      <w:bookmarkEnd w:id="8"/>
    </w:p>
    <w:tbl>
      <w:tblPr>
        <w:tblStyle w:val="CivittaTable2Purple"/>
        <w:tblW w:w="5000" w:type="pct"/>
        <w:tblLook w:val="0620" w:firstRow="1" w:lastRow="0" w:firstColumn="0" w:lastColumn="0" w:noHBand="1" w:noVBand="1"/>
      </w:tblPr>
      <w:tblGrid>
        <w:gridCol w:w="852"/>
        <w:gridCol w:w="9410"/>
      </w:tblGrid>
      <w:tr w:rsidR="00A461EC" w:rsidRPr="00F066FA" w14:paraId="23259E46" w14:textId="77777777" w:rsidTr="00640D04">
        <w:trPr>
          <w:cnfStyle w:val="100000000000" w:firstRow="1" w:lastRow="0" w:firstColumn="0" w:lastColumn="0" w:oddVBand="0" w:evenVBand="0" w:oddHBand="0" w:evenHBand="0" w:firstRowFirstColumn="0" w:firstRowLastColumn="0" w:lastRowFirstColumn="0" w:lastRowLastColumn="0"/>
          <w:trHeight w:val="20"/>
          <w:tblHeader/>
        </w:trPr>
        <w:tc>
          <w:tcPr>
            <w:tcW w:w="415" w:type="pct"/>
            <w:hideMark/>
          </w:tcPr>
          <w:p w14:paraId="507E0A04" w14:textId="77777777" w:rsidR="00A461EC" w:rsidRPr="00F066FA" w:rsidRDefault="00A461EC" w:rsidP="004F4470">
            <w:pPr>
              <w:spacing w:before="0"/>
              <w:rPr>
                <w:rFonts w:cstheme="minorHAnsi"/>
                <w:color w:val="auto"/>
                <w:sz w:val="18"/>
                <w:szCs w:val="18"/>
              </w:rPr>
            </w:pPr>
            <w:r w:rsidRPr="00F066FA">
              <w:rPr>
                <w:rFonts w:cstheme="minorHAnsi"/>
                <w:color w:val="auto"/>
                <w:sz w:val="18"/>
                <w:szCs w:val="18"/>
              </w:rPr>
              <w:t>Nr.</w:t>
            </w:r>
          </w:p>
        </w:tc>
        <w:tc>
          <w:tcPr>
            <w:tcW w:w="4585" w:type="pct"/>
            <w:hideMark/>
          </w:tcPr>
          <w:p w14:paraId="0E530CFA" w14:textId="77777777" w:rsidR="00A461EC" w:rsidRPr="00F066FA" w:rsidRDefault="00A461EC" w:rsidP="004F4470">
            <w:pPr>
              <w:spacing w:before="0"/>
              <w:rPr>
                <w:rFonts w:cstheme="minorHAnsi"/>
                <w:color w:val="auto"/>
                <w:sz w:val="18"/>
                <w:szCs w:val="18"/>
              </w:rPr>
            </w:pPr>
            <w:r w:rsidRPr="00F066FA">
              <w:rPr>
                <w:rFonts w:cstheme="minorHAnsi"/>
                <w:color w:val="auto"/>
                <w:sz w:val="18"/>
                <w:szCs w:val="18"/>
              </w:rPr>
              <w:t>Reikalavimas</w:t>
            </w:r>
          </w:p>
        </w:tc>
      </w:tr>
      <w:tr w:rsidR="00A461EC" w:rsidRPr="00F066FA" w14:paraId="2929778F" w14:textId="77777777" w:rsidTr="004F4470">
        <w:trPr>
          <w:trHeight w:val="20"/>
        </w:trPr>
        <w:tc>
          <w:tcPr>
            <w:tcW w:w="5000" w:type="pct"/>
            <w:gridSpan w:val="2"/>
            <w:shd w:val="clear" w:color="auto" w:fill="E6E6E6" w:themeFill="accent3"/>
          </w:tcPr>
          <w:p w14:paraId="7535B9E5" w14:textId="77777777" w:rsidR="00A461EC" w:rsidRPr="00F066FA" w:rsidRDefault="00A461EC" w:rsidP="004F4470">
            <w:pPr>
              <w:rPr>
                <w:rStyle w:val="PurpleText"/>
                <w:rFonts w:cstheme="minorHAnsi"/>
                <w:color w:val="auto"/>
                <w:sz w:val="18"/>
                <w:szCs w:val="18"/>
              </w:rPr>
            </w:pPr>
            <w:r w:rsidRPr="00F066FA">
              <w:rPr>
                <w:rStyle w:val="PurpleText"/>
                <w:rFonts w:cstheme="minorHAnsi"/>
                <w:color w:val="auto"/>
                <w:sz w:val="18"/>
                <w:szCs w:val="18"/>
              </w:rPr>
              <w:t>Apskaitos klaidų taisymas</w:t>
            </w:r>
          </w:p>
        </w:tc>
      </w:tr>
      <w:tr w:rsidR="00A461EC" w:rsidRPr="00F066FA" w14:paraId="777B2550" w14:textId="77777777" w:rsidTr="00640D04">
        <w:trPr>
          <w:trHeight w:val="20"/>
        </w:trPr>
        <w:tc>
          <w:tcPr>
            <w:tcW w:w="415" w:type="pct"/>
            <w:hideMark/>
          </w:tcPr>
          <w:p w14:paraId="36DC7C0C" w14:textId="77777777" w:rsidR="00A461EC" w:rsidRPr="00F066FA" w:rsidRDefault="00A461EC" w:rsidP="009A5AA3">
            <w:pPr>
              <w:pStyle w:val="Sraopastraipa"/>
              <w:numPr>
                <w:ilvl w:val="0"/>
                <w:numId w:val="12"/>
              </w:numPr>
              <w:spacing w:before="0"/>
              <w:rPr>
                <w:rFonts w:cstheme="minorHAnsi"/>
                <w:sz w:val="18"/>
                <w:szCs w:val="18"/>
                <w:lang w:val="en-US"/>
              </w:rPr>
            </w:pPr>
          </w:p>
        </w:tc>
        <w:tc>
          <w:tcPr>
            <w:tcW w:w="4585" w:type="pct"/>
            <w:hideMark/>
          </w:tcPr>
          <w:p w14:paraId="438F9CB2" w14:textId="371E92C6" w:rsidR="00A461EC" w:rsidRPr="00F066FA" w:rsidRDefault="00A461EC" w:rsidP="004F4470">
            <w:pPr>
              <w:spacing w:before="0"/>
              <w:ind w:left="23"/>
              <w:rPr>
                <w:rFonts w:cstheme="minorHAnsi"/>
                <w:sz w:val="18"/>
                <w:szCs w:val="18"/>
              </w:rPr>
            </w:pPr>
            <w:r w:rsidRPr="00F066FA">
              <w:rPr>
                <w:rFonts w:cstheme="minorHAnsi"/>
                <w:sz w:val="18"/>
                <w:szCs w:val="18"/>
              </w:rPr>
              <w:t>Sistema turi turėti funkcionalumą operacijoms (</w:t>
            </w:r>
            <w:r w:rsidR="004854C8">
              <w:rPr>
                <w:rFonts w:cstheme="minorHAnsi"/>
                <w:sz w:val="18"/>
                <w:szCs w:val="18"/>
              </w:rPr>
              <w:t xml:space="preserve">iki </w:t>
            </w:r>
            <w:r w:rsidRPr="00F066FA">
              <w:rPr>
                <w:rFonts w:cstheme="minorHAnsi"/>
                <w:sz w:val="18"/>
                <w:szCs w:val="18"/>
              </w:rPr>
              <w:t xml:space="preserve">10) registruoti storno įrašą naudotojo pasirinktos klaidingos operacijos pagrindu. Registravimo metu Sistema turi automatiniu būdu sukurti visus reikiamus storno įrašus. </w:t>
            </w:r>
          </w:p>
        </w:tc>
      </w:tr>
      <w:tr w:rsidR="00A461EC" w:rsidRPr="00F066FA" w14:paraId="52EB9C2C" w14:textId="77777777" w:rsidTr="00640D04">
        <w:trPr>
          <w:trHeight w:val="20"/>
        </w:trPr>
        <w:tc>
          <w:tcPr>
            <w:tcW w:w="415" w:type="pct"/>
          </w:tcPr>
          <w:p w14:paraId="4A53674C" w14:textId="77777777" w:rsidR="00A461EC" w:rsidRPr="00F066FA" w:rsidRDefault="00A461EC" w:rsidP="004F4470">
            <w:pPr>
              <w:pStyle w:val="Sraopastraipa"/>
              <w:numPr>
                <w:ilvl w:val="0"/>
                <w:numId w:val="12"/>
              </w:numPr>
              <w:spacing w:before="0"/>
              <w:rPr>
                <w:rFonts w:cstheme="minorHAnsi"/>
                <w:sz w:val="18"/>
                <w:szCs w:val="18"/>
                <w:lang w:val="en-US"/>
              </w:rPr>
            </w:pPr>
          </w:p>
        </w:tc>
        <w:tc>
          <w:tcPr>
            <w:tcW w:w="4585" w:type="pct"/>
          </w:tcPr>
          <w:p w14:paraId="7CAEA48C" w14:textId="77777777" w:rsidR="00A461EC" w:rsidRPr="00F066FA" w:rsidRDefault="00A461EC" w:rsidP="004F4470">
            <w:pPr>
              <w:spacing w:before="0"/>
              <w:ind w:left="23"/>
              <w:rPr>
                <w:rFonts w:cstheme="minorHAnsi"/>
                <w:sz w:val="18"/>
                <w:szCs w:val="18"/>
              </w:rPr>
            </w:pPr>
            <w:r w:rsidRPr="00F066FA">
              <w:rPr>
                <w:rFonts w:cstheme="minorHAnsi"/>
                <w:sz w:val="18"/>
                <w:szCs w:val="18"/>
              </w:rPr>
              <w:t>Sistemoje turi būti užtikrinta, jog storno operacijos atlikimo metu nebūtų pažeidžiamas Sistemos vientisumas.</w:t>
            </w:r>
          </w:p>
        </w:tc>
      </w:tr>
      <w:tr w:rsidR="00A461EC" w:rsidRPr="00F066FA" w14:paraId="44732E2E" w14:textId="77777777" w:rsidTr="00640D04">
        <w:trPr>
          <w:trHeight w:val="20"/>
        </w:trPr>
        <w:tc>
          <w:tcPr>
            <w:tcW w:w="415" w:type="pct"/>
          </w:tcPr>
          <w:p w14:paraId="33D33401" w14:textId="77777777" w:rsidR="00A461EC" w:rsidRPr="00F066FA" w:rsidRDefault="00A461EC" w:rsidP="004F4470">
            <w:pPr>
              <w:pStyle w:val="Sraopastraipa"/>
              <w:numPr>
                <w:ilvl w:val="0"/>
                <w:numId w:val="12"/>
              </w:numPr>
              <w:spacing w:before="0"/>
              <w:rPr>
                <w:rFonts w:cstheme="minorHAnsi"/>
                <w:sz w:val="18"/>
                <w:szCs w:val="18"/>
                <w:lang w:val="en-US"/>
              </w:rPr>
            </w:pPr>
          </w:p>
        </w:tc>
        <w:tc>
          <w:tcPr>
            <w:tcW w:w="4585" w:type="pct"/>
          </w:tcPr>
          <w:p w14:paraId="487ED30B" w14:textId="77777777" w:rsidR="00A461EC" w:rsidRPr="00F066FA" w:rsidRDefault="00A461EC" w:rsidP="004F4470">
            <w:pPr>
              <w:pStyle w:val="Sraassuenkleliais"/>
              <w:numPr>
                <w:ilvl w:val="0"/>
                <w:numId w:val="0"/>
              </w:numPr>
              <w:spacing w:before="0" w:after="0"/>
              <w:jc w:val="both"/>
              <w:rPr>
                <w:rFonts w:cstheme="minorHAnsi"/>
                <w:sz w:val="18"/>
                <w:szCs w:val="18"/>
              </w:rPr>
            </w:pPr>
            <w:r w:rsidRPr="00F066FA">
              <w:rPr>
                <w:rFonts w:cstheme="minorHAnsi"/>
                <w:sz w:val="18"/>
                <w:szCs w:val="18"/>
              </w:rPr>
              <w:t>Sistemoje turi būti galimybė koreguoti / naikinti neužregistruotus įrašus.</w:t>
            </w:r>
          </w:p>
        </w:tc>
      </w:tr>
      <w:tr w:rsidR="00A461EC" w:rsidRPr="00F066FA" w14:paraId="705CE1A6" w14:textId="77777777" w:rsidTr="00640D04">
        <w:trPr>
          <w:trHeight w:val="20"/>
        </w:trPr>
        <w:tc>
          <w:tcPr>
            <w:tcW w:w="415" w:type="pct"/>
          </w:tcPr>
          <w:p w14:paraId="11BF64BE" w14:textId="77777777" w:rsidR="00A461EC" w:rsidRPr="00F066FA" w:rsidRDefault="00A461EC" w:rsidP="004F4470">
            <w:pPr>
              <w:pStyle w:val="Sraopastraipa"/>
              <w:numPr>
                <w:ilvl w:val="0"/>
                <w:numId w:val="12"/>
              </w:numPr>
              <w:spacing w:before="0"/>
              <w:rPr>
                <w:rFonts w:cstheme="minorHAnsi"/>
                <w:sz w:val="18"/>
                <w:szCs w:val="18"/>
                <w:lang w:val="en-US"/>
              </w:rPr>
            </w:pPr>
          </w:p>
        </w:tc>
        <w:tc>
          <w:tcPr>
            <w:tcW w:w="4585" w:type="pct"/>
          </w:tcPr>
          <w:p w14:paraId="7688922E" w14:textId="33C5A209" w:rsidR="00A461EC" w:rsidRPr="00F066FA" w:rsidRDefault="00A461EC" w:rsidP="004F4470">
            <w:pPr>
              <w:pStyle w:val="Sraassuenkleliais"/>
              <w:numPr>
                <w:ilvl w:val="0"/>
                <w:numId w:val="0"/>
              </w:numPr>
              <w:spacing w:before="0" w:after="0"/>
              <w:jc w:val="both"/>
              <w:rPr>
                <w:sz w:val="18"/>
                <w:szCs w:val="18"/>
              </w:rPr>
            </w:pPr>
            <w:r w:rsidRPr="4FF785C1">
              <w:rPr>
                <w:sz w:val="18"/>
                <w:szCs w:val="18"/>
              </w:rPr>
              <w:t>Sistemoje turi būti galimybė matyti naudotoją, kuris atliko pakeitimą</w:t>
            </w:r>
            <w:r w:rsidR="00AA2C21">
              <w:rPr>
                <w:sz w:val="18"/>
                <w:szCs w:val="18"/>
              </w:rPr>
              <w:t>, be</w:t>
            </w:r>
            <w:r w:rsidR="00A172F7">
              <w:rPr>
                <w:sz w:val="18"/>
                <w:szCs w:val="18"/>
              </w:rPr>
              <w:t>i pakeitimo datą</w:t>
            </w:r>
            <w:r w:rsidRPr="4FF785C1">
              <w:rPr>
                <w:sz w:val="18"/>
                <w:szCs w:val="18"/>
              </w:rPr>
              <w:t>.</w:t>
            </w:r>
          </w:p>
        </w:tc>
      </w:tr>
      <w:tr w:rsidR="00A461EC" w:rsidRPr="00F066FA" w14:paraId="1A4EF5EF" w14:textId="77777777" w:rsidTr="00640D04">
        <w:trPr>
          <w:trHeight w:val="20"/>
        </w:trPr>
        <w:tc>
          <w:tcPr>
            <w:tcW w:w="415" w:type="pct"/>
          </w:tcPr>
          <w:p w14:paraId="36498FB9" w14:textId="77777777" w:rsidR="00A461EC" w:rsidRPr="00F066FA" w:rsidRDefault="00A461EC" w:rsidP="004F4470">
            <w:pPr>
              <w:pStyle w:val="Sraopastraipa"/>
              <w:numPr>
                <w:ilvl w:val="0"/>
                <w:numId w:val="12"/>
              </w:numPr>
              <w:spacing w:before="0"/>
              <w:rPr>
                <w:rFonts w:cstheme="minorHAnsi"/>
                <w:sz w:val="18"/>
                <w:szCs w:val="18"/>
                <w:lang w:val="en-US"/>
              </w:rPr>
            </w:pPr>
          </w:p>
        </w:tc>
        <w:tc>
          <w:tcPr>
            <w:tcW w:w="4585" w:type="pct"/>
          </w:tcPr>
          <w:p w14:paraId="3F1B6DC5" w14:textId="0F19F645" w:rsidR="00A461EC" w:rsidRPr="00F066FA" w:rsidRDefault="00A461EC" w:rsidP="004F4470">
            <w:pPr>
              <w:pStyle w:val="Sraassuenkleliais"/>
              <w:numPr>
                <w:ilvl w:val="0"/>
                <w:numId w:val="0"/>
              </w:numPr>
              <w:spacing w:before="0" w:after="0"/>
              <w:jc w:val="both"/>
              <w:rPr>
                <w:rFonts w:cstheme="minorHAnsi"/>
                <w:sz w:val="18"/>
                <w:szCs w:val="18"/>
              </w:rPr>
            </w:pPr>
            <w:r w:rsidRPr="00F066FA">
              <w:rPr>
                <w:rFonts w:cstheme="minorHAnsi"/>
                <w:sz w:val="18"/>
                <w:szCs w:val="18"/>
              </w:rPr>
              <w:t xml:space="preserve">Sistemoje turi būti galimybė  </w:t>
            </w:r>
            <w:r w:rsidR="00383611">
              <w:rPr>
                <w:rFonts w:cstheme="minorHAnsi"/>
                <w:sz w:val="18"/>
                <w:szCs w:val="18"/>
              </w:rPr>
              <w:t xml:space="preserve">stornuoti </w:t>
            </w:r>
            <w:r w:rsidRPr="00F066FA">
              <w:rPr>
                <w:rFonts w:cstheme="minorHAnsi"/>
                <w:sz w:val="18"/>
                <w:szCs w:val="18"/>
              </w:rPr>
              <w:t xml:space="preserve">užregistruotą įrašą, kuris neturi susijusių įrašų ir nėra kitų numatytų apribojimų, pavyzdžiui, periodas nėra uždarytas. </w:t>
            </w:r>
          </w:p>
        </w:tc>
      </w:tr>
      <w:tr w:rsidR="00A461EC" w:rsidRPr="00F066FA" w14:paraId="71BEB823" w14:textId="77777777" w:rsidTr="004F4470">
        <w:trPr>
          <w:trHeight w:val="20"/>
        </w:trPr>
        <w:tc>
          <w:tcPr>
            <w:tcW w:w="5000" w:type="pct"/>
            <w:gridSpan w:val="2"/>
            <w:shd w:val="clear" w:color="auto" w:fill="E6E6E6" w:themeFill="accent3"/>
          </w:tcPr>
          <w:p w14:paraId="623DA3B8" w14:textId="77777777" w:rsidR="00A461EC" w:rsidRPr="00F066FA" w:rsidRDefault="00A461EC" w:rsidP="004F4470">
            <w:pPr>
              <w:spacing w:before="0"/>
              <w:ind w:left="23"/>
              <w:rPr>
                <w:rStyle w:val="PurpleText"/>
                <w:rFonts w:cstheme="minorHAnsi"/>
                <w:color w:val="auto"/>
                <w:sz w:val="18"/>
                <w:szCs w:val="18"/>
              </w:rPr>
            </w:pPr>
            <w:r w:rsidRPr="00F066FA">
              <w:rPr>
                <w:rStyle w:val="PurpleText"/>
                <w:rFonts w:cstheme="minorHAnsi"/>
                <w:color w:val="auto"/>
                <w:sz w:val="18"/>
                <w:szCs w:val="18"/>
              </w:rPr>
              <w:t>Įvairūs įrašai į didžiąją knygą</w:t>
            </w:r>
          </w:p>
        </w:tc>
      </w:tr>
      <w:tr w:rsidR="00A461EC" w:rsidRPr="00F066FA" w14:paraId="20688D3F" w14:textId="77777777" w:rsidTr="00640D04">
        <w:trPr>
          <w:trHeight w:val="20"/>
        </w:trPr>
        <w:tc>
          <w:tcPr>
            <w:tcW w:w="415" w:type="pct"/>
          </w:tcPr>
          <w:p w14:paraId="3CAAFEF1" w14:textId="77777777" w:rsidR="00A461EC" w:rsidRPr="00F066FA" w:rsidRDefault="00A461EC" w:rsidP="004F4470">
            <w:pPr>
              <w:pStyle w:val="Sraopastraipa"/>
              <w:numPr>
                <w:ilvl w:val="0"/>
                <w:numId w:val="12"/>
              </w:numPr>
              <w:spacing w:before="0"/>
              <w:rPr>
                <w:rFonts w:cstheme="minorHAnsi"/>
                <w:sz w:val="18"/>
                <w:szCs w:val="18"/>
              </w:rPr>
            </w:pPr>
          </w:p>
        </w:tc>
        <w:tc>
          <w:tcPr>
            <w:tcW w:w="4585" w:type="pct"/>
          </w:tcPr>
          <w:p w14:paraId="07033082" w14:textId="77777777" w:rsidR="00A461EC" w:rsidRPr="00F066FA" w:rsidRDefault="00A461EC" w:rsidP="004F4470">
            <w:pPr>
              <w:spacing w:before="0"/>
              <w:ind w:left="23"/>
              <w:rPr>
                <w:rFonts w:cstheme="minorHAnsi"/>
                <w:sz w:val="18"/>
                <w:szCs w:val="18"/>
              </w:rPr>
            </w:pPr>
            <w:r w:rsidRPr="00F066FA">
              <w:rPr>
                <w:rFonts w:cstheme="minorHAnsi"/>
                <w:sz w:val="18"/>
                <w:szCs w:val="18"/>
              </w:rPr>
              <w:t>Sistemoje turi būti galimybė atlikti tiesioginio įrašo į didžiąją knygą registravimo operaciją.</w:t>
            </w:r>
          </w:p>
        </w:tc>
      </w:tr>
      <w:tr w:rsidR="00A461EC" w:rsidRPr="00F066FA" w14:paraId="261C191A" w14:textId="77777777" w:rsidTr="00640D04">
        <w:trPr>
          <w:trHeight w:val="20"/>
        </w:trPr>
        <w:tc>
          <w:tcPr>
            <w:tcW w:w="415" w:type="pct"/>
          </w:tcPr>
          <w:p w14:paraId="65FF6F32" w14:textId="77777777" w:rsidR="00A461EC" w:rsidRPr="00F066FA" w:rsidRDefault="00A461EC" w:rsidP="004F4470">
            <w:pPr>
              <w:pStyle w:val="Sraopastraipa"/>
              <w:numPr>
                <w:ilvl w:val="0"/>
                <w:numId w:val="12"/>
              </w:numPr>
              <w:spacing w:before="0"/>
              <w:rPr>
                <w:rFonts w:cstheme="minorHAnsi"/>
                <w:sz w:val="18"/>
                <w:szCs w:val="18"/>
              </w:rPr>
            </w:pPr>
          </w:p>
        </w:tc>
        <w:tc>
          <w:tcPr>
            <w:tcW w:w="4585" w:type="pct"/>
          </w:tcPr>
          <w:p w14:paraId="1359ABAE" w14:textId="77777777" w:rsidR="00A461EC" w:rsidRPr="00F066FA" w:rsidRDefault="00A461EC" w:rsidP="004F4470">
            <w:pPr>
              <w:spacing w:before="0"/>
              <w:ind w:left="23"/>
              <w:rPr>
                <w:rFonts w:cstheme="minorHAnsi"/>
                <w:sz w:val="18"/>
                <w:szCs w:val="18"/>
              </w:rPr>
            </w:pPr>
            <w:r w:rsidRPr="00F066FA">
              <w:rPr>
                <w:rFonts w:cstheme="minorHAnsi"/>
                <w:sz w:val="18"/>
                <w:szCs w:val="18"/>
              </w:rPr>
              <w:t>Sistema turi turėti funkcionalumą saugoti informaciją apie didžiosios knygos įrašus, nurodytu detalumu (neapsiribojant):</w:t>
            </w:r>
          </w:p>
          <w:p w14:paraId="721BF5DE" w14:textId="77777777" w:rsidR="00A461EC" w:rsidRPr="00F066FA" w:rsidRDefault="00A461EC" w:rsidP="004F4470">
            <w:pPr>
              <w:pStyle w:val="Sraopastraipa"/>
              <w:numPr>
                <w:ilvl w:val="0"/>
                <w:numId w:val="106"/>
              </w:numPr>
              <w:spacing w:before="0"/>
              <w:rPr>
                <w:rFonts w:cstheme="minorHAnsi"/>
                <w:sz w:val="18"/>
                <w:szCs w:val="18"/>
              </w:rPr>
            </w:pPr>
            <w:r w:rsidRPr="00F066FA">
              <w:rPr>
                <w:rFonts w:cstheme="minorHAnsi"/>
                <w:sz w:val="18"/>
                <w:szCs w:val="18"/>
              </w:rPr>
              <w:t>Operacijos numeris;</w:t>
            </w:r>
          </w:p>
          <w:p w14:paraId="35B446AD" w14:textId="77777777" w:rsidR="00A461EC" w:rsidRPr="00F066FA" w:rsidRDefault="00A461EC" w:rsidP="004F4470">
            <w:pPr>
              <w:pStyle w:val="Sraopastraipa"/>
              <w:numPr>
                <w:ilvl w:val="0"/>
                <w:numId w:val="106"/>
              </w:numPr>
              <w:spacing w:before="0"/>
              <w:rPr>
                <w:rFonts w:cstheme="minorHAnsi"/>
                <w:sz w:val="18"/>
                <w:szCs w:val="18"/>
              </w:rPr>
            </w:pPr>
            <w:r w:rsidRPr="00F066FA">
              <w:rPr>
                <w:rFonts w:cstheme="minorHAnsi"/>
                <w:sz w:val="18"/>
                <w:szCs w:val="18"/>
              </w:rPr>
              <w:t>Dokumento data;</w:t>
            </w:r>
          </w:p>
          <w:p w14:paraId="60082C98" w14:textId="77777777" w:rsidR="00A461EC" w:rsidRPr="00F066FA" w:rsidRDefault="00A461EC" w:rsidP="004F4470">
            <w:pPr>
              <w:pStyle w:val="Sraopastraipa"/>
              <w:numPr>
                <w:ilvl w:val="0"/>
                <w:numId w:val="106"/>
              </w:numPr>
              <w:spacing w:before="0"/>
              <w:rPr>
                <w:rFonts w:cstheme="minorHAnsi"/>
                <w:sz w:val="18"/>
                <w:szCs w:val="18"/>
              </w:rPr>
            </w:pPr>
            <w:r w:rsidRPr="00F066FA">
              <w:rPr>
                <w:rFonts w:cstheme="minorHAnsi"/>
                <w:sz w:val="18"/>
                <w:szCs w:val="18"/>
              </w:rPr>
              <w:t>Registravimo apskaitoje data;</w:t>
            </w:r>
          </w:p>
          <w:p w14:paraId="34A3A394" w14:textId="77777777" w:rsidR="00A461EC" w:rsidRPr="00F066FA" w:rsidRDefault="00A461EC" w:rsidP="004F4470">
            <w:pPr>
              <w:pStyle w:val="Sraopastraipa"/>
              <w:numPr>
                <w:ilvl w:val="0"/>
                <w:numId w:val="106"/>
              </w:numPr>
              <w:spacing w:before="0"/>
              <w:rPr>
                <w:rFonts w:cstheme="minorHAnsi"/>
                <w:sz w:val="18"/>
                <w:szCs w:val="18"/>
              </w:rPr>
            </w:pPr>
            <w:r w:rsidRPr="00F066FA">
              <w:rPr>
                <w:rFonts w:cstheme="minorHAnsi"/>
                <w:sz w:val="18"/>
                <w:szCs w:val="18"/>
              </w:rPr>
              <w:t>Valiuta;</w:t>
            </w:r>
          </w:p>
          <w:p w14:paraId="04C72EE0" w14:textId="77777777" w:rsidR="00A461EC" w:rsidRPr="00F066FA" w:rsidRDefault="00A461EC" w:rsidP="004F4470">
            <w:pPr>
              <w:pStyle w:val="Sraopastraipa"/>
              <w:numPr>
                <w:ilvl w:val="0"/>
                <w:numId w:val="106"/>
              </w:numPr>
              <w:spacing w:before="0"/>
              <w:rPr>
                <w:rFonts w:cstheme="minorHAnsi"/>
                <w:sz w:val="18"/>
                <w:szCs w:val="18"/>
              </w:rPr>
            </w:pPr>
            <w:r w:rsidRPr="00F066FA">
              <w:rPr>
                <w:rFonts w:cstheme="minorHAnsi"/>
                <w:sz w:val="18"/>
                <w:szCs w:val="18"/>
              </w:rPr>
              <w:t>Didžiosios knygos (sąskaitų plano) sąskaita;</w:t>
            </w:r>
          </w:p>
          <w:p w14:paraId="685DED23" w14:textId="77777777" w:rsidR="00A461EC" w:rsidRPr="00F066FA" w:rsidRDefault="00A461EC" w:rsidP="004F4470">
            <w:pPr>
              <w:pStyle w:val="Sraopastraipa"/>
              <w:numPr>
                <w:ilvl w:val="0"/>
                <w:numId w:val="106"/>
              </w:numPr>
              <w:spacing w:before="0"/>
              <w:rPr>
                <w:rFonts w:cstheme="minorHAnsi"/>
                <w:sz w:val="18"/>
                <w:szCs w:val="18"/>
              </w:rPr>
            </w:pPr>
            <w:r w:rsidRPr="00F066FA">
              <w:rPr>
                <w:rFonts w:cstheme="minorHAnsi"/>
                <w:sz w:val="18"/>
                <w:szCs w:val="18"/>
              </w:rPr>
              <w:t>Didžiosios knygos (sąskaitų plano) sąskaitos aprašymas;</w:t>
            </w:r>
          </w:p>
          <w:p w14:paraId="765F4688" w14:textId="77777777" w:rsidR="00A461EC" w:rsidRPr="00F066FA" w:rsidRDefault="00A461EC" w:rsidP="004F4470">
            <w:pPr>
              <w:pStyle w:val="Sraopastraipa"/>
              <w:numPr>
                <w:ilvl w:val="0"/>
                <w:numId w:val="106"/>
              </w:numPr>
              <w:spacing w:before="0"/>
              <w:rPr>
                <w:rFonts w:cstheme="minorHAnsi"/>
                <w:sz w:val="18"/>
                <w:szCs w:val="18"/>
              </w:rPr>
            </w:pPr>
            <w:r w:rsidRPr="00F066FA">
              <w:rPr>
                <w:rFonts w:cstheme="minorHAnsi"/>
                <w:sz w:val="18"/>
                <w:szCs w:val="18"/>
              </w:rPr>
              <w:t>Debetas/ kreditas;</w:t>
            </w:r>
          </w:p>
          <w:p w14:paraId="4021C20C" w14:textId="77777777" w:rsidR="00A461EC" w:rsidRPr="00F066FA" w:rsidRDefault="00A461EC" w:rsidP="004F4470">
            <w:pPr>
              <w:pStyle w:val="Sraopastraipa"/>
              <w:numPr>
                <w:ilvl w:val="0"/>
                <w:numId w:val="106"/>
              </w:numPr>
              <w:spacing w:before="0"/>
              <w:rPr>
                <w:rFonts w:cstheme="minorHAnsi"/>
                <w:sz w:val="18"/>
                <w:szCs w:val="18"/>
              </w:rPr>
            </w:pPr>
            <w:r w:rsidRPr="00F066FA">
              <w:rPr>
                <w:rFonts w:cstheme="minorHAnsi"/>
                <w:sz w:val="18"/>
                <w:szCs w:val="18"/>
              </w:rPr>
              <w:t>Suma valiuta;</w:t>
            </w:r>
          </w:p>
          <w:p w14:paraId="6A1E1CE6" w14:textId="77777777" w:rsidR="00A461EC" w:rsidRPr="00F066FA" w:rsidRDefault="00A461EC" w:rsidP="004F4470">
            <w:pPr>
              <w:pStyle w:val="Sraopastraipa"/>
              <w:numPr>
                <w:ilvl w:val="0"/>
                <w:numId w:val="106"/>
              </w:numPr>
              <w:spacing w:before="0"/>
              <w:rPr>
                <w:rFonts w:cstheme="minorHAnsi"/>
                <w:sz w:val="18"/>
                <w:szCs w:val="18"/>
              </w:rPr>
            </w:pPr>
            <w:r w:rsidRPr="00F066FA">
              <w:rPr>
                <w:rFonts w:cstheme="minorHAnsi"/>
                <w:sz w:val="18"/>
                <w:szCs w:val="18"/>
              </w:rPr>
              <w:t>Suma bazine valiuta;</w:t>
            </w:r>
          </w:p>
          <w:p w14:paraId="20479BE4" w14:textId="77777777" w:rsidR="00A461EC" w:rsidRPr="00F066FA" w:rsidRDefault="00A461EC" w:rsidP="004F4470">
            <w:pPr>
              <w:pStyle w:val="Sraopastraipa"/>
              <w:numPr>
                <w:ilvl w:val="0"/>
                <w:numId w:val="106"/>
              </w:numPr>
              <w:spacing w:before="0"/>
              <w:rPr>
                <w:rFonts w:cstheme="minorHAnsi"/>
                <w:sz w:val="18"/>
                <w:szCs w:val="18"/>
              </w:rPr>
            </w:pPr>
            <w:r w:rsidRPr="00F066FA">
              <w:rPr>
                <w:rFonts w:cstheme="minorHAnsi"/>
                <w:sz w:val="18"/>
                <w:szCs w:val="18"/>
              </w:rPr>
              <w:t>Dimensijos;</w:t>
            </w:r>
          </w:p>
          <w:p w14:paraId="763448BA" w14:textId="77777777" w:rsidR="00A461EC" w:rsidRPr="00F066FA" w:rsidRDefault="00A461EC" w:rsidP="004F4470">
            <w:pPr>
              <w:pStyle w:val="Sraopastraipa"/>
              <w:numPr>
                <w:ilvl w:val="0"/>
                <w:numId w:val="106"/>
              </w:numPr>
              <w:spacing w:before="0"/>
              <w:rPr>
                <w:sz w:val="18"/>
                <w:szCs w:val="18"/>
              </w:rPr>
            </w:pPr>
            <w:r w:rsidRPr="57E065E0">
              <w:rPr>
                <w:sz w:val="18"/>
                <w:szCs w:val="18"/>
              </w:rPr>
              <w:t>Operaciją registravęs naudotojas.</w:t>
            </w:r>
          </w:p>
          <w:p w14:paraId="4ED6EBAD" w14:textId="77777777" w:rsidR="00A461EC" w:rsidRPr="00F066FA" w:rsidRDefault="00A461EC" w:rsidP="004F4470">
            <w:pPr>
              <w:spacing w:before="0"/>
              <w:ind w:left="23"/>
              <w:rPr>
                <w:rFonts w:cstheme="minorHAnsi"/>
                <w:sz w:val="18"/>
                <w:szCs w:val="18"/>
              </w:rPr>
            </w:pPr>
            <w:r w:rsidRPr="00F066FA">
              <w:rPr>
                <w:rFonts w:cstheme="minorHAnsi"/>
                <w:sz w:val="18"/>
                <w:szCs w:val="18"/>
              </w:rPr>
              <w:t>Detalus informacijos sąrašas turės būti suderintas ir sukonfigūruotas Projekto metu.</w:t>
            </w:r>
          </w:p>
        </w:tc>
      </w:tr>
      <w:tr w:rsidR="00A461EC" w:rsidRPr="00F066FA" w14:paraId="52039C7C" w14:textId="77777777" w:rsidTr="00640D04">
        <w:trPr>
          <w:trHeight w:val="20"/>
        </w:trPr>
        <w:tc>
          <w:tcPr>
            <w:tcW w:w="415" w:type="pct"/>
          </w:tcPr>
          <w:p w14:paraId="44EB8D65" w14:textId="77777777" w:rsidR="00A461EC" w:rsidRPr="00F066FA" w:rsidRDefault="00A461EC" w:rsidP="004F4470">
            <w:pPr>
              <w:pStyle w:val="Sraopastraipa"/>
              <w:numPr>
                <w:ilvl w:val="0"/>
                <w:numId w:val="12"/>
              </w:numPr>
              <w:spacing w:before="0"/>
              <w:rPr>
                <w:rFonts w:cstheme="minorHAnsi"/>
                <w:sz w:val="18"/>
                <w:szCs w:val="18"/>
              </w:rPr>
            </w:pPr>
          </w:p>
        </w:tc>
        <w:tc>
          <w:tcPr>
            <w:tcW w:w="4585" w:type="pct"/>
          </w:tcPr>
          <w:p w14:paraId="1B9C30AA" w14:textId="77777777" w:rsidR="00A461EC" w:rsidRPr="00F066FA" w:rsidRDefault="00A461EC" w:rsidP="004F4470">
            <w:pPr>
              <w:spacing w:before="0"/>
              <w:ind w:left="23"/>
              <w:rPr>
                <w:rFonts w:cstheme="minorHAnsi"/>
                <w:sz w:val="18"/>
                <w:szCs w:val="18"/>
              </w:rPr>
            </w:pPr>
            <w:r w:rsidRPr="00F066FA">
              <w:rPr>
                <w:rFonts w:cstheme="minorHAnsi"/>
                <w:sz w:val="18"/>
                <w:szCs w:val="18"/>
              </w:rPr>
              <w:t>Sistemoje turi būti galimybė nurodyti sąskaitas, į kurias turi būti galimybė daryti tiesioginius įrašus ir sąskaitas, kur tokia galimybė turi būti uždrausta (uždraustas tiesioginis registravimas per sąskaitos nustatymus), pvz., pirkėjų / tiekėjų sąskaitos.</w:t>
            </w:r>
          </w:p>
        </w:tc>
      </w:tr>
      <w:tr w:rsidR="00A461EC" w:rsidRPr="00F066FA" w14:paraId="0A8F0BD3" w14:textId="77777777" w:rsidTr="00640D04">
        <w:trPr>
          <w:trHeight w:val="20"/>
        </w:trPr>
        <w:tc>
          <w:tcPr>
            <w:tcW w:w="415" w:type="pct"/>
          </w:tcPr>
          <w:p w14:paraId="6F9719C2" w14:textId="77777777" w:rsidR="00A461EC" w:rsidRPr="00F066FA" w:rsidRDefault="00A461EC" w:rsidP="004F4470">
            <w:pPr>
              <w:pStyle w:val="Sraopastraipa"/>
              <w:numPr>
                <w:ilvl w:val="0"/>
                <w:numId w:val="12"/>
              </w:numPr>
              <w:spacing w:before="0"/>
              <w:rPr>
                <w:rFonts w:cstheme="minorHAnsi"/>
                <w:sz w:val="18"/>
                <w:szCs w:val="18"/>
              </w:rPr>
            </w:pPr>
          </w:p>
        </w:tc>
        <w:tc>
          <w:tcPr>
            <w:tcW w:w="4585" w:type="pct"/>
          </w:tcPr>
          <w:p w14:paraId="12C42A14" w14:textId="77777777" w:rsidR="00A461EC" w:rsidRPr="00F066FA" w:rsidRDefault="00A461EC" w:rsidP="004F4470">
            <w:pPr>
              <w:spacing w:before="0"/>
              <w:ind w:left="23"/>
              <w:rPr>
                <w:rFonts w:cstheme="minorHAnsi"/>
                <w:sz w:val="18"/>
                <w:szCs w:val="18"/>
              </w:rPr>
            </w:pPr>
            <w:r w:rsidRPr="00F066FA">
              <w:rPr>
                <w:rFonts w:cstheme="minorHAnsi"/>
                <w:sz w:val="18"/>
                <w:szCs w:val="18"/>
              </w:rPr>
              <w:t>Sistemoje turi būti galimybė detalizuoti didžiosios knygos įrašą iki jį sudarančių reikšmių (angl. drill-down).</w:t>
            </w:r>
          </w:p>
        </w:tc>
      </w:tr>
      <w:tr w:rsidR="00A461EC" w:rsidRPr="00F066FA" w14:paraId="5296F1C3" w14:textId="77777777" w:rsidTr="00640D04">
        <w:trPr>
          <w:trHeight w:val="20"/>
        </w:trPr>
        <w:tc>
          <w:tcPr>
            <w:tcW w:w="415" w:type="pct"/>
          </w:tcPr>
          <w:p w14:paraId="2CC546DD" w14:textId="77777777" w:rsidR="00A461EC" w:rsidRPr="00F066FA" w:rsidRDefault="00A461EC" w:rsidP="004F4470">
            <w:pPr>
              <w:pStyle w:val="Sraopastraipa"/>
              <w:numPr>
                <w:ilvl w:val="0"/>
                <w:numId w:val="12"/>
              </w:numPr>
              <w:spacing w:before="0"/>
              <w:rPr>
                <w:rFonts w:cstheme="minorHAnsi"/>
                <w:sz w:val="18"/>
                <w:szCs w:val="18"/>
              </w:rPr>
            </w:pPr>
          </w:p>
        </w:tc>
        <w:tc>
          <w:tcPr>
            <w:tcW w:w="4585" w:type="pct"/>
          </w:tcPr>
          <w:p w14:paraId="273C6261" w14:textId="77777777" w:rsidR="00A461EC" w:rsidRPr="00F066FA" w:rsidRDefault="00A461EC" w:rsidP="004F4470">
            <w:pPr>
              <w:spacing w:before="0"/>
              <w:ind w:left="23"/>
              <w:rPr>
                <w:rFonts w:cstheme="minorHAnsi"/>
                <w:sz w:val="18"/>
                <w:szCs w:val="18"/>
              </w:rPr>
            </w:pPr>
            <w:r w:rsidRPr="00F066FA">
              <w:rPr>
                <w:rFonts w:cstheme="minorHAnsi"/>
                <w:sz w:val="18"/>
                <w:szCs w:val="18"/>
              </w:rPr>
              <w:t>Sistemoje turi būti galimybė automatiniu būdu pagal nustatytas taisykles kontroliuoti įrašų ir didžiosios knygos sąskaitų balansą (debeto suma turi būti lygi kredito sumai).</w:t>
            </w:r>
          </w:p>
        </w:tc>
      </w:tr>
      <w:tr w:rsidR="00A461EC" w:rsidRPr="00F066FA" w14:paraId="7E507E5F" w14:textId="77777777" w:rsidTr="00640D04">
        <w:trPr>
          <w:trHeight w:val="20"/>
        </w:trPr>
        <w:tc>
          <w:tcPr>
            <w:tcW w:w="415" w:type="pct"/>
          </w:tcPr>
          <w:p w14:paraId="03C5AD78" w14:textId="77777777" w:rsidR="00A461EC" w:rsidRPr="00F066FA" w:rsidRDefault="00A461EC" w:rsidP="004F4470">
            <w:pPr>
              <w:pStyle w:val="Sraopastraipa"/>
              <w:numPr>
                <w:ilvl w:val="0"/>
                <w:numId w:val="12"/>
              </w:numPr>
              <w:spacing w:before="0"/>
              <w:rPr>
                <w:rFonts w:cstheme="minorHAnsi"/>
                <w:sz w:val="18"/>
                <w:szCs w:val="18"/>
              </w:rPr>
            </w:pPr>
          </w:p>
        </w:tc>
        <w:tc>
          <w:tcPr>
            <w:tcW w:w="4585" w:type="pct"/>
          </w:tcPr>
          <w:p w14:paraId="519C9016" w14:textId="77777777" w:rsidR="00A461EC" w:rsidRPr="00F066FA" w:rsidRDefault="00A461EC" w:rsidP="004F4470">
            <w:pPr>
              <w:spacing w:before="0"/>
              <w:ind w:left="23"/>
              <w:rPr>
                <w:rFonts w:cstheme="minorHAnsi"/>
                <w:sz w:val="18"/>
                <w:szCs w:val="18"/>
              </w:rPr>
            </w:pPr>
            <w:r w:rsidRPr="00F066FA">
              <w:rPr>
                <w:rFonts w:cstheme="minorHAnsi"/>
                <w:sz w:val="18"/>
                <w:szCs w:val="18"/>
              </w:rPr>
              <w:t>Sistema turi turėti galimybę nustatyti taisykles, pagal kurias visoms apskaitos operacijoms yra priskiriamos DK sąskaitos. Taip pat taisyklės turi patikrinti įvestų finansinių dimensijų korektiškumą ir / arba privalomumą. Taisyklės ir jų kiekis turės būti suderintos Projekto metu.</w:t>
            </w:r>
          </w:p>
        </w:tc>
      </w:tr>
      <w:tr w:rsidR="00A461EC" w:rsidRPr="00F066FA" w14:paraId="3C58A7F3" w14:textId="77777777" w:rsidTr="00640D04">
        <w:trPr>
          <w:trHeight w:val="20"/>
        </w:trPr>
        <w:tc>
          <w:tcPr>
            <w:tcW w:w="415" w:type="pct"/>
          </w:tcPr>
          <w:p w14:paraId="710CEF4E" w14:textId="77777777" w:rsidR="00A461EC" w:rsidRPr="00F066FA" w:rsidRDefault="00A461EC" w:rsidP="004F4470">
            <w:pPr>
              <w:pStyle w:val="Sraopastraipa"/>
              <w:numPr>
                <w:ilvl w:val="0"/>
                <w:numId w:val="12"/>
              </w:numPr>
              <w:spacing w:before="0"/>
              <w:rPr>
                <w:rFonts w:cstheme="minorHAnsi"/>
                <w:sz w:val="18"/>
                <w:szCs w:val="18"/>
                <w:lang w:val="en-US"/>
              </w:rPr>
            </w:pPr>
          </w:p>
        </w:tc>
        <w:tc>
          <w:tcPr>
            <w:tcW w:w="4585" w:type="pct"/>
          </w:tcPr>
          <w:p w14:paraId="184579A7" w14:textId="77777777" w:rsidR="00A461EC" w:rsidRPr="00F066FA" w:rsidRDefault="00A461EC" w:rsidP="004F4470">
            <w:pPr>
              <w:spacing w:before="0"/>
              <w:ind w:left="23"/>
              <w:rPr>
                <w:rFonts w:cstheme="minorHAnsi"/>
                <w:sz w:val="18"/>
                <w:szCs w:val="18"/>
              </w:rPr>
            </w:pPr>
            <w:r w:rsidRPr="00F066FA">
              <w:rPr>
                <w:rFonts w:cstheme="minorHAnsi"/>
                <w:sz w:val="18"/>
                <w:szCs w:val="18"/>
              </w:rPr>
              <w:t>Sistemos apskaitos moduliai turi būti integruoti su DK, t.y., atlikus operaciją apskaitos komponentuose, operacija turi automatiniu būdu būti registruojama ir DK.</w:t>
            </w:r>
          </w:p>
        </w:tc>
      </w:tr>
      <w:tr w:rsidR="00A461EC" w:rsidRPr="00F066FA" w14:paraId="279E7BDC" w14:textId="77777777" w:rsidTr="00640D04">
        <w:trPr>
          <w:trHeight w:val="20"/>
        </w:trPr>
        <w:tc>
          <w:tcPr>
            <w:tcW w:w="415" w:type="pct"/>
          </w:tcPr>
          <w:p w14:paraId="302FFC88" w14:textId="77777777" w:rsidR="00A461EC" w:rsidRPr="00F066FA" w:rsidRDefault="00A461EC" w:rsidP="004F4470">
            <w:pPr>
              <w:pStyle w:val="Sraopastraipa"/>
              <w:numPr>
                <w:ilvl w:val="0"/>
                <w:numId w:val="12"/>
              </w:numPr>
              <w:spacing w:before="0"/>
              <w:rPr>
                <w:rFonts w:cstheme="minorHAnsi"/>
                <w:sz w:val="18"/>
                <w:szCs w:val="18"/>
                <w:lang w:val="en-US"/>
              </w:rPr>
            </w:pPr>
          </w:p>
        </w:tc>
        <w:tc>
          <w:tcPr>
            <w:tcW w:w="4585" w:type="pct"/>
          </w:tcPr>
          <w:p w14:paraId="3BF7AC6C" w14:textId="77777777" w:rsidR="00A461EC" w:rsidRPr="00F066FA" w:rsidRDefault="00A461EC" w:rsidP="004F4470">
            <w:pPr>
              <w:spacing w:before="0"/>
              <w:ind w:left="23"/>
              <w:rPr>
                <w:sz w:val="18"/>
                <w:szCs w:val="18"/>
                <w:highlight w:val="yellow"/>
              </w:rPr>
            </w:pPr>
            <w:r w:rsidRPr="0C73983D">
              <w:rPr>
                <w:sz w:val="18"/>
                <w:szCs w:val="18"/>
              </w:rPr>
              <w:t>Sistema turi turėti funkcionalumą buhalterines operacijas registruoti tik atsakingiems asmenims atlikus pirminių dokumentų patvirtinimą, pavyzdžiui, vyr. buhalteriui patvirtinus buhalterinę pažymą, buhalteris gali registruoti operaciją.</w:t>
            </w:r>
          </w:p>
        </w:tc>
      </w:tr>
      <w:tr w:rsidR="00A461EC" w:rsidRPr="00F066FA" w14:paraId="713B2407" w14:textId="77777777" w:rsidTr="00640D04">
        <w:trPr>
          <w:trHeight w:val="20"/>
        </w:trPr>
        <w:tc>
          <w:tcPr>
            <w:tcW w:w="415" w:type="pct"/>
          </w:tcPr>
          <w:p w14:paraId="06026B7C" w14:textId="77777777" w:rsidR="00A461EC" w:rsidRPr="00F066FA" w:rsidRDefault="00A461EC" w:rsidP="004F4470">
            <w:pPr>
              <w:pStyle w:val="Sraopastraipa"/>
              <w:numPr>
                <w:ilvl w:val="0"/>
                <w:numId w:val="12"/>
              </w:numPr>
              <w:spacing w:before="0"/>
              <w:rPr>
                <w:rFonts w:cstheme="minorHAnsi"/>
                <w:sz w:val="18"/>
                <w:szCs w:val="18"/>
                <w:lang w:val="en-US"/>
              </w:rPr>
            </w:pPr>
          </w:p>
        </w:tc>
        <w:tc>
          <w:tcPr>
            <w:tcW w:w="4585" w:type="pct"/>
            <w:vAlign w:val="center"/>
          </w:tcPr>
          <w:p w14:paraId="25E22F3E" w14:textId="77777777" w:rsidR="00A461EC" w:rsidRPr="00F066FA" w:rsidRDefault="00A461EC" w:rsidP="004F4470">
            <w:pPr>
              <w:spacing w:before="0"/>
              <w:ind w:left="23"/>
              <w:rPr>
                <w:rFonts w:cstheme="minorHAnsi"/>
                <w:sz w:val="18"/>
                <w:szCs w:val="18"/>
              </w:rPr>
            </w:pPr>
            <w:r w:rsidRPr="00F066FA">
              <w:rPr>
                <w:rFonts w:cstheme="minorHAnsi"/>
                <w:sz w:val="18"/>
                <w:szCs w:val="18"/>
              </w:rPr>
              <w:t>Sistema turi turėti galimybę formuoti ir tvirtinti buhalterinę pažymą.</w:t>
            </w:r>
          </w:p>
        </w:tc>
      </w:tr>
      <w:tr w:rsidR="00A461EC" w:rsidRPr="00F066FA" w14:paraId="7A542419" w14:textId="77777777" w:rsidTr="00640D04">
        <w:trPr>
          <w:trHeight w:val="20"/>
        </w:trPr>
        <w:tc>
          <w:tcPr>
            <w:tcW w:w="415" w:type="pct"/>
          </w:tcPr>
          <w:p w14:paraId="04E21DD4" w14:textId="77777777" w:rsidR="00A461EC" w:rsidRPr="00F066FA" w:rsidRDefault="00A461EC" w:rsidP="004F4470">
            <w:pPr>
              <w:pStyle w:val="Sraopastraipa"/>
              <w:numPr>
                <w:ilvl w:val="0"/>
                <w:numId w:val="12"/>
              </w:numPr>
              <w:spacing w:before="0"/>
              <w:rPr>
                <w:rFonts w:cstheme="minorHAnsi"/>
                <w:sz w:val="18"/>
                <w:szCs w:val="18"/>
                <w:lang w:val="en-US"/>
              </w:rPr>
            </w:pPr>
          </w:p>
        </w:tc>
        <w:tc>
          <w:tcPr>
            <w:tcW w:w="4585" w:type="pct"/>
            <w:vAlign w:val="center"/>
          </w:tcPr>
          <w:p w14:paraId="719EF619" w14:textId="77777777" w:rsidR="00A461EC" w:rsidRPr="00F066FA" w:rsidRDefault="00A461EC" w:rsidP="004F4470">
            <w:pPr>
              <w:spacing w:before="0"/>
              <w:ind w:left="23"/>
              <w:rPr>
                <w:rFonts w:cstheme="minorHAnsi"/>
                <w:sz w:val="18"/>
                <w:szCs w:val="18"/>
              </w:rPr>
            </w:pPr>
            <w:r w:rsidRPr="00F066FA">
              <w:rPr>
                <w:rFonts w:cstheme="minorHAnsi"/>
                <w:sz w:val="18"/>
                <w:szCs w:val="18"/>
              </w:rPr>
              <w:t>Sistema turi turėti galimybę buhalterinės pažymos pagrindu suformuoti buhalterinę operaciją.</w:t>
            </w:r>
          </w:p>
        </w:tc>
      </w:tr>
      <w:tr w:rsidR="00A461EC" w:rsidRPr="00F066FA" w14:paraId="088E0C22" w14:textId="77777777" w:rsidTr="00640D04">
        <w:trPr>
          <w:trHeight w:val="20"/>
        </w:trPr>
        <w:tc>
          <w:tcPr>
            <w:tcW w:w="415" w:type="pct"/>
          </w:tcPr>
          <w:p w14:paraId="08F9DF94" w14:textId="77777777" w:rsidR="00A461EC" w:rsidRPr="00F066FA" w:rsidRDefault="00A461EC" w:rsidP="004F4470">
            <w:pPr>
              <w:pStyle w:val="Sraopastraipa"/>
              <w:numPr>
                <w:ilvl w:val="0"/>
                <w:numId w:val="12"/>
              </w:numPr>
              <w:spacing w:before="0"/>
              <w:rPr>
                <w:rFonts w:cstheme="minorHAnsi"/>
                <w:sz w:val="18"/>
                <w:szCs w:val="18"/>
                <w:lang w:val="en-US"/>
              </w:rPr>
            </w:pPr>
          </w:p>
        </w:tc>
        <w:tc>
          <w:tcPr>
            <w:tcW w:w="4585" w:type="pct"/>
          </w:tcPr>
          <w:p w14:paraId="7502D40E" w14:textId="77777777" w:rsidR="00A461EC" w:rsidRPr="00F066FA" w:rsidRDefault="00A461EC" w:rsidP="004F4470">
            <w:pPr>
              <w:spacing w:before="0"/>
              <w:ind w:left="23"/>
              <w:rPr>
                <w:rFonts w:cstheme="minorHAnsi"/>
                <w:sz w:val="18"/>
                <w:szCs w:val="18"/>
              </w:rPr>
            </w:pPr>
            <w:r w:rsidRPr="00F066FA">
              <w:rPr>
                <w:rFonts w:cstheme="minorHAnsi"/>
                <w:sz w:val="18"/>
                <w:szCs w:val="18"/>
              </w:rPr>
              <w:t>Sistemoje turi būti galimybė neribotas apskaitos schemų (taisyklių, pagal kurias visoms apskaitos operacijoms yra priskiriamos DK sąskaitos ir kitos dimensijos) kiekis.</w:t>
            </w:r>
          </w:p>
        </w:tc>
      </w:tr>
      <w:tr w:rsidR="00A461EC" w:rsidRPr="00F066FA" w14:paraId="0D1CB366" w14:textId="77777777" w:rsidTr="00640D04">
        <w:trPr>
          <w:trHeight w:val="20"/>
        </w:trPr>
        <w:tc>
          <w:tcPr>
            <w:tcW w:w="415" w:type="pct"/>
          </w:tcPr>
          <w:p w14:paraId="4C742F52" w14:textId="77777777" w:rsidR="00A461EC" w:rsidRPr="00F066FA" w:rsidRDefault="00A461EC" w:rsidP="004F4470">
            <w:pPr>
              <w:pStyle w:val="Sraopastraipa"/>
              <w:numPr>
                <w:ilvl w:val="0"/>
                <w:numId w:val="12"/>
              </w:numPr>
              <w:spacing w:before="0"/>
              <w:rPr>
                <w:rFonts w:cstheme="minorHAnsi"/>
                <w:sz w:val="18"/>
                <w:szCs w:val="18"/>
                <w:lang w:val="en-US"/>
              </w:rPr>
            </w:pPr>
          </w:p>
        </w:tc>
        <w:tc>
          <w:tcPr>
            <w:tcW w:w="4585" w:type="pct"/>
          </w:tcPr>
          <w:p w14:paraId="204834C2" w14:textId="77777777" w:rsidR="00A461EC" w:rsidRPr="00F066FA" w:rsidRDefault="00A461EC" w:rsidP="004F4470">
            <w:pPr>
              <w:spacing w:before="0"/>
              <w:ind w:left="23"/>
              <w:rPr>
                <w:sz w:val="18"/>
                <w:szCs w:val="18"/>
              </w:rPr>
            </w:pPr>
            <w:r w:rsidRPr="5751763D">
              <w:rPr>
                <w:sz w:val="18"/>
                <w:szCs w:val="18"/>
              </w:rPr>
              <w:t>Sistema turi turėti galimybę tvarkyti apskaitą pagal projektus.</w:t>
            </w:r>
          </w:p>
        </w:tc>
      </w:tr>
      <w:tr w:rsidR="00A461EC" w:rsidRPr="00F066FA" w14:paraId="22833FAD" w14:textId="77777777" w:rsidTr="004F4470">
        <w:trPr>
          <w:trHeight w:val="20"/>
        </w:trPr>
        <w:tc>
          <w:tcPr>
            <w:tcW w:w="5000" w:type="pct"/>
            <w:gridSpan w:val="2"/>
            <w:shd w:val="clear" w:color="auto" w:fill="E6E6E6" w:themeFill="accent3"/>
          </w:tcPr>
          <w:p w14:paraId="211AF705" w14:textId="77777777" w:rsidR="00A461EC" w:rsidRPr="00F066FA" w:rsidRDefault="00A461EC" w:rsidP="004F4470">
            <w:pPr>
              <w:pStyle w:val="Sraassuenkleliais"/>
              <w:numPr>
                <w:ilvl w:val="0"/>
                <w:numId w:val="0"/>
              </w:numPr>
              <w:spacing w:before="0" w:after="0"/>
              <w:jc w:val="both"/>
              <w:rPr>
                <w:rStyle w:val="PurpleText"/>
                <w:rFonts w:cstheme="minorHAnsi"/>
                <w:color w:val="auto"/>
                <w:sz w:val="18"/>
                <w:szCs w:val="18"/>
              </w:rPr>
            </w:pPr>
            <w:r w:rsidRPr="00F066FA">
              <w:rPr>
                <w:rStyle w:val="PurpleText"/>
                <w:rFonts w:cstheme="minorHAnsi"/>
                <w:color w:val="auto"/>
                <w:sz w:val="18"/>
                <w:szCs w:val="18"/>
              </w:rPr>
              <w:t>Laikotarpio pabaigos operacijos</w:t>
            </w:r>
          </w:p>
        </w:tc>
      </w:tr>
      <w:tr w:rsidR="00A461EC" w:rsidRPr="00F066FA" w14:paraId="27E16A1C" w14:textId="77777777" w:rsidTr="00640D04">
        <w:trPr>
          <w:trHeight w:val="20"/>
        </w:trPr>
        <w:tc>
          <w:tcPr>
            <w:tcW w:w="415" w:type="pct"/>
          </w:tcPr>
          <w:p w14:paraId="202EA6EB" w14:textId="77777777" w:rsidR="00A461EC" w:rsidRPr="00F066FA" w:rsidRDefault="00A461EC" w:rsidP="004F4470">
            <w:pPr>
              <w:pStyle w:val="Sraopastraipa"/>
              <w:numPr>
                <w:ilvl w:val="0"/>
                <w:numId w:val="12"/>
              </w:numPr>
              <w:spacing w:before="0"/>
              <w:rPr>
                <w:rFonts w:cstheme="minorHAnsi"/>
                <w:sz w:val="18"/>
                <w:szCs w:val="18"/>
                <w:lang w:val="en-US"/>
              </w:rPr>
            </w:pPr>
          </w:p>
        </w:tc>
        <w:tc>
          <w:tcPr>
            <w:tcW w:w="4585" w:type="pct"/>
          </w:tcPr>
          <w:p w14:paraId="38C63B65" w14:textId="77777777" w:rsidR="00A461EC" w:rsidRPr="00F066FA" w:rsidRDefault="00A461EC" w:rsidP="004F4470">
            <w:pPr>
              <w:pStyle w:val="Sraassuenkleliais"/>
              <w:numPr>
                <w:ilvl w:val="0"/>
                <w:numId w:val="0"/>
              </w:numPr>
              <w:spacing w:before="0" w:after="0"/>
              <w:jc w:val="both"/>
              <w:rPr>
                <w:rFonts w:cstheme="minorHAnsi"/>
                <w:sz w:val="18"/>
                <w:szCs w:val="18"/>
              </w:rPr>
            </w:pPr>
            <w:r w:rsidRPr="00F066FA">
              <w:rPr>
                <w:rFonts w:cstheme="minorHAnsi"/>
                <w:sz w:val="18"/>
                <w:szCs w:val="18"/>
              </w:rPr>
              <w:t xml:space="preserve">Sistemoje turi būti galimybė uždaryti ir atidaryti ataskaitinį laikotarpį ir neleisti atlikti jokių operacijų uždarytame ataskaitiniame laikotarpyje. </w:t>
            </w:r>
          </w:p>
        </w:tc>
      </w:tr>
      <w:tr w:rsidR="00A461EC" w:rsidRPr="00F066FA" w14:paraId="7C04A167" w14:textId="77777777" w:rsidTr="00640D04">
        <w:trPr>
          <w:trHeight w:val="20"/>
        </w:trPr>
        <w:tc>
          <w:tcPr>
            <w:tcW w:w="415" w:type="pct"/>
          </w:tcPr>
          <w:p w14:paraId="0DB0748A" w14:textId="77777777" w:rsidR="00A461EC" w:rsidRPr="00F066FA" w:rsidRDefault="00A461EC" w:rsidP="004F4470">
            <w:pPr>
              <w:pStyle w:val="Sraopastraipa"/>
              <w:numPr>
                <w:ilvl w:val="0"/>
                <w:numId w:val="12"/>
              </w:numPr>
              <w:spacing w:before="0"/>
              <w:rPr>
                <w:rFonts w:cstheme="minorHAnsi"/>
                <w:sz w:val="18"/>
                <w:szCs w:val="18"/>
              </w:rPr>
            </w:pPr>
          </w:p>
        </w:tc>
        <w:tc>
          <w:tcPr>
            <w:tcW w:w="4585" w:type="pct"/>
          </w:tcPr>
          <w:p w14:paraId="457386BC" w14:textId="77777777" w:rsidR="00A461EC" w:rsidRPr="00F066FA" w:rsidRDefault="00A461EC" w:rsidP="004F4470">
            <w:pPr>
              <w:spacing w:before="0"/>
              <w:ind w:left="23"/>
              <w:rPr>
                <w:rFonts w:cstheme="minorHAnsi"/>
                <w:sz w:val="18"/>
                <w:szCs w:val="18"/>
              </w:rPr>
            </w:pPr>
            <w:r w:rsidRPr="00F066FA">
              <w:rPr>
                <w:rFonts w:cstheme="minorHAnsi"/>
                <w:sz w:val="18"/>
                <w:szCs w:val="18"/>
              </w:rPr>
              <w:t>Sistemoje turi būti galimybė palaikyti ne mažiau 12 laikotarpių per vienerius finansinius metus funkcionalumą (12 mėn.).</w:t>
            </w:r>
          </w:p>
        </w:tc>
      </w:tr>
      <w:tr w:rsidR="00A461EC" w:rsidRPr="00F066FA" w14:paraId="5352C597" w14:textId="77777777" w:rsidTr="00640D04">
        <w:trPr>
          <w:trHeight w:val="20"/>
        </w:trPr>
        <w:tc>
          <w:tcPr>
            <w:tcW w:w="415" w:type="pct"/>
          </w:tcPr>
          <w:p w14:paraId="58B0D4B8" w14:textId="77777777" w:rsidR="00A461EC" w:rsidRPr="00F066FA" w:rsidRDefault="00A461EC" w:rsidP="004F4470">
            <w:pPr>
              <w:pStyle w:val="Sraopastraipa"/>
              <w:numPr>
                <w:ilvl w:val="0"/>
                <w:numId w:val="12"/>
              </w:numPr>
              <w:spacing w:before="0"/>
              <w:rPr>
                <w:rFonts w:cstheme="minorHAnsi"/>
                <w:sz w:val="18"/>
                <w:szCs w:val="18"/>
                <w:lang w:val="en-US"/>
              </w:rPr>
            </w:pPr>
          </w:p>
        </w:tc>
        <w:tc>
          <w:tcPr>
            <w:tcW w:w="4585" w:type="pct"/>
          </w:tcPr>
          <w:p w14:paraId="12DD6AB1" w14:textId="77777777" w:rsidR="00A461EC" w:rsidRPr="00F066FA" w:rsidRDefault="00A461EC" w:rsidP="004F4470">
            <w:pPr>
              <w:spacing w:before="0"/>
              <w:ind w:left="23"/>
              <w:rPr>
                <w:rFonts w:cstheme="minorHAnsi"/>
                <w:sz w:val="18"/>
                <w:szCs w:val="18"/>
              </w:rPr>
            </w:pPr>
            <w:r w:rsidRPr="00F066FA">
              <w:rPr>
                <w:rFonts w:cstheme="minorHAnsi"/>
                <w:sz w:val="18"/>
                <w:szCs w:val="18"/>
              </w:rPr>
              <w:t>Sistemoje turi būti galimybė turėti  funkcionalumą kontroliuoti operacijų datas ir neleisti įvesti operacijos, jeigu operacija vedama į uždarytą apskaitos laikotarpį.</w:t>
            </w:r>
          </w:p>
        </w:tc>
      </w:tr>
      <w:tr w:rsidR="00A461EC" w:rsidRPr="00F066FA" w14:paraId="6290690C" w14:textId="77777777" w:rsidTr="00640D04">
        <w:trPr>
          <w:trHeight w:val="20"/>
        </w:trPr>
        <w:tc>
          <w:tcPr>
            <w:tcW w:w="415" w:type="pct"/>
          </w:tcPr>
          <w:p w14:paraId="29732206" w14:textId="77777777" w:rsidR="00A461EC" w:rsidRPr="00F066FA" w:rsidRDefault="00A461EC" w:rsidP="004F4470">
            <w:pPr>
              <w:pStyle w:val="Sraopastraipa"/>
              <w:numPr>
                <w:ilvl w:val="0"/>
                <w:numId w:val="12"/>
              </w:numPr>
              <w:spacing w:before="0"/>
              <w:rPr>
                <w:rFonts w:cstheme="minorHAnsi"/>
                <w:sz w:val="18"/>
                <w:szCs w:val="18"/>
                <w:lang w:val="en-US"/>
              </w:rPr>
            </w:pPr>
          </w:p>
        </w:tc>
        <w:tc>
          <w:tcPr>
            <w:tcW w:w="4585" w:type="pct"/>
          </w:tcPr>
          <w:p w14:paraId="40ED16CC" w14:textId="01938F89" w:rsidR="00A461EC" w:rsidRPr="00F066FA" w:rsidRDefault="00A461EC" w:rsidP="004F4470">
            <w:pPr>
              <w:spacing w:before="0"/>
              <w:ind w:left="23"/>
              <w:rPr>
                <w:sz w:val="18"/>
                <w:szCs w:val="18"/>
              </w:rPr>
            </w:pPr>
            <w:r w:rsidRPr="3244118F">
              <w:rPr>
                <w:sz w:val="18"/>
                <w:szCs w:val="18"/>
              </w:rPr>
              <w:t xml:space="preserve">Sistemoje turi būti galimybė </w:t>
            </w:r>
            <w:r w:rsidR="00AF03DE">
              <w:rPr>
                <w:sz w:val="18"/>
                <w:szCs w:val="18"/>
              </w:rPr>
              <w:t>perspėti</w:t>
            </w:r>
            <w:r w:rsidRPr="3244118F">
              <w:rPr>
                <w:sz w:val="18"/>
                <w:szCs w:val="18"/>
              </w:rPr>
              <w:t>, jei yra neužbaigtų vykdyti (neužregistruotų) laikotarpio pabaigos operacijų.</w:t>
            </w:r>
          </w:p>
        </w:tc>
      </w:tr>
      <w:tr w:rsidR="00A461EC" w:rsidRPr="00F066FA" w14:paraId="77702CFA" w14:textId="77777777" w:rsidTr="004F4470">
        <w:trPr>
          <w:trHeight w:val="20"/>
        </w:trPr>
        <w:tc>
          <w:tcPr>
            <w:tcW w:w="5000" w:type="pct"/>
            <w:gridSpan w:val="2"/>
            <w:shd w:val="clear" w:color="auto" w:fill="E6E6E6" w:themeFill="accent3"/>
          </w:tcPr>
          <w:p w14:paraId="591AE280" w14:textId="77777777" w:rsidR="00A461EC" w:rsidRPr="00F066FA" w:rsidRDefault="00A461EC" w:rsidP="004F4470">
            <w:pPr>
              <w:tabs>
                <w:tab w:val="left" w:pos="3855"/>
              </w:tabs>
              <w:spacing w:before="0"/>
              <w:ind w:left="23"/>
              <w:rPr>
                <w:rStyle w:val="PurpleText"/>
                <w:rFonts w:cstheme="minorHAnsi"/>
                <w:color w:val="auto"/>
                <w:sz w:val="18"/>
                <w:szCs w:val="18"/>
              </w:rPr>
            </w:pPr>
            <w:r w:rsidRPr="00F066FA">
              <w:rPr>
                <w:rStyle w:val="PurpleText"/>
                <w:rFonts w:cstheme="minorHAnsi"/>
                <w:color w:val="auto"/>
                <w:sz w:val="18"/>
                <w:szCs w:val="18"/>
              </w:rPr>
              <w:t>Netiesioginių sąnaudų paskirstymas</w:t>
            </w:r>
            <w:r w:rsidRPr="00F066FA">
              <w:rPr>
                <w:rStyle w:val="PurpleText"/>
                <w:rFonts w:cstheme="minorHAnsi"/>
                <w:color w:val="auto"/>
                <w:sz w:val="18"/>
                <w:szCs w:val="18"/>
              </w:rPr>
              <w:tab/>
            </w:r>
          </w:p>
        </w:tc>
      </w:tr>
      <w:tr w:rsidR="00A461EC" w:rsidRPr="00F066FA" w14:paraId="7C3B5C17" w14:textId="77777777" w:rsidTr="00640D04">
        <w:trPr>
          <w:trHeight w:val="20"/>
        </w:trPr>
        <w:tc>
          <w:tcPr>
            <w:tcW w:w="415" w:type="pct"/>
          </w:tcPr>
          <w:p w14:paraId="257A62EA" w14:textId="77777777" w:rsidR="00A461EC" w:rsidRPr="00F066FA" w:rsidRDefault="00A461EC" w:rsidP="004F4470">
            <w:pPr>
              <w:pStyle w:val="Sraopastraipa"/>
              <w:numPr>
                <w:ilvl w:val="0"/>
                <w:numId w:val="12"/>
              </w:numPr>
              <w:spacing w:before="0"/>
              <w:rPr>
                <w:rFonts w:cstheme="minorHAnsi"/>
                <w:sz w:val="18"/>
                <w:szCs w:val="18"/>
                <w:lang w:val="en-US"/>
              </w:rPr>
            </w:pPr>
          </w:p>
        </w:tc>
        <w:tc>
          <w:tcPr>
            <w:tcW w:w="4585" w:type="pct"/>
          </w:tcPr>
          <w:p w14:paraId="63317AA8" w14:textId="14F63B23" w:rsidR="00A461EC" w:rsidRPr="00F066FA" w:rsidRDefault="00A461EC" w:rsidP="004F4470">
            <w:pPr>
              <w:spacing w:before="0"/>
              <w:ind w:left="23"/>
              <w:rPr>
                <w:sz w:val="18"/>
                <w:szCs w:val="18"/>
              </w:rPr>
            </w:pPr>
            <w:r w:rsidRPr="537B099A">
              <w:rPr>
                <w:sz w:val="18"/>
                <w:szCs w:val="18"/>
              </w:rPr>
              <w:t>Sistemoje turi būti galimybė importuoti duomenis iš XLSX formato dokument</w:t>
            </w:r>
            <w:r w:rsidR="009B53D0">
              <w:rPr>
                <w:sz w:val="18"/>
                <w:szCs w:val="18"/>
              </w:rPr>
              <w:t>us</w:t>
            </w:r>
            <w:r w:rsidRPr="537B099A">
              <w:rPr>
                <w:sz w:val="18"/>
                <w:szCs w:val="18"/>
              </w:rPr>
              <w:t xml:space="preserve"> į DK </w:t>
            </w:r>
            <w:r w:rsidR="004667CA">
              <w:rPr>
                <w:sz w:val="18"/>
                <w:szCs w:val="18"/>
              </w:rPr>
              <w:t xml:space="preserve">ir kitus </w:t>
            </w:r>
            <w:r w:rsidRPr="537B099A">
              <w:rPr>
                <w:sz w:val="18"/>
                <w:szCs w:val="18"/>
              </w:rPr>
              <w:t>žurnalus.</w:t>
            </w:r>
          </w:p>
        </w:tc>
      </w:tr>
      <w:tr w:rsidR="00A461EC" w:rsidRPr="00F066FA" w14:paraId="6265888B" w14:textId="77777777" w:rsidTr="00640D04">
        <w:trPr>
          <w:trHeight w:val="20"/>
        </w:trPr>
        <w:tc>
          <w:tcPr>
            <w:tcW w:w="415" w:type="pct"/>
          </w:tcPr>
          <w:p w14:paraId="0C48CF20" w14:textId="77777777" w:rsidR="00A461EC" w:rsidRPr="00F066FA" w:rsidRDefault="00A461EC" w:rsidP="004F4470">
            <w:pPr>
              <w:pStyle w:val="Sraopastraipa"/>
              <w:numPr>
                <w:ilvl w:val="0"/>
                <w:numId w:val="12"/>
              </w:numPr>
              <w:spacing w:before="0"/>
              <w:rPr>
                <w:rFonts w:cstheme="minorHAnsi"/>
                <w:sz w:val="18"/>
                <w:szCs w:val="18"/>
                <w:lang w:val="en-US"/>
              </w:rPr>
            </w:pPr>
          </w:p>
        </w:tc>
        <w:tc>
          <w:tcPr>
            <w:tcW w:w="4585" w:type="pct"/>
          </w:tcPr>
          <w:p w14:paraId="603EC056" w14:textId="5E0979E4" w:rsidR="00A461EC" w:rsidRPr="00F066FA" w:rsidRDefault="00A461EC" w:rsidP="004F4470">
            <w:pPr>
              <w:spacing w:before="0"/>
              <w:ind w:left="23"/>
              <w:rPr>
                <w:rFonts w:cstheme="minorHAnsi"/>
                <w:sz w:val="18"/>
                <w:szCs w:val="18"/>
              </w:rPr>
            </w:pPr>
            <w:r w:rsidRPr="00F066FA">
              <w:rPr>
                <w:rFonts w:cstheme="minorHAnsi"/>
                <w:sz w:val="18"/>
                <w:szCs w:val="18"/>
              </w:rPr>
              <w:t>Sistemoje turi būti galimybė apskaičiuoti resursus</w:t>
            </w:r>
            <w:r w:rsidR="007B0F5E">
              <w:rPr>
                <w:rFonts w:cstheme="minorHAnsi"/>
                <w:sz w:val="18"/>
                <w:szCs w:val="18"/>
              </w:rPr>
              <w:t xml:space="preserve">, išskirstant į </w:t>
            </w:r>
            <w:r w:rsidRPr="00F066FA">
              <w:rPr>
                <w:rFonts w:cstheme="minorHAnsi"/>
                <w:sz w:val="18"/>
                <w:szCs w:val="18"/>
              </w:rPr>
              <w:t>DU, palūkanos, žaliavos</w:t>
            </w:r>
            <w:r w:rsidR="00B1275D">
              <w:rPr>
                <w:rFonts w:cstheme="minorHAnsi"/>
                <w:sz w:val="18"/>
                <w:szCs w:val="18"/>
              </w:rPr>
              <w:t>,</w:t>
            </w:r>
            <w:r w:rsidRPr="00F066FA">
              <w:rPr>
                <w:rFonts w:cstheme="minorHAnsi"/>
                <w:sz w:val="18"/>
                <w:szCs w:val="18"/>
              </w:rPr>
              <w:t xml:space="preserve"> pagal taisykles, kurios suderinamos projekto metu.</w:t>
            </w:r>
          </w:p>
        </w:tc>
      </w:tr>
      <w:tr w:rsidR="00A461EC" w:rsidRPr="00F066FA" w14:paraId="289C8CA3" w14:textId="77777777" w:rsidTr="004F4470">
        <w:trPr>
          <w:trHeight w:val="20"/>
        </w:trPr>
        <w:tc>
          <w:tcPr>
            <w:tcW w:w="5000" w:type="pct"/>
            <w:gridSpan w:val="2"/>
            <w:shd w:val="clear" w:color="auto" w:fill="E6E6E6" w:themeFill="accent3"/>
          </w:tcPr>
          <w:p w14:paraId="6C342C83" w14:textId="77777777" w:rsidR="00A461EC" w:rsidRPr="00F066FA" w:rsidRDefault="00A461EC" w:rsidP="004F4470">
            <w:pPr>
              <w:spacing w:before="0"/>
              <w:ind w:left="23"/>
              <w:rPr>
                <w:rStyle w:val="PurpleText"/>
                <w:rFonts w:cstheme="minorHAnsi"/>
                <w:color w:val="auto"/>
                <w:sz w:val="18"/>
                <w:szCs w:val="18"/>
              </w:rPr>
            </w:pPr>
            <w:r w:rsidRPr="00F066FA">
              <w:rPr>
                <w:rStyle w:val="PurpleText"/>
                <w:rFonts w:cstheme="minorHAnsi"/>
                <w:color w:val="auto"/>
                <w:sz w:val="18"/>
                <w:szCs w:val="18"/>
              </w:rPr>
              <w:t>Reklamos, reprezentacijos, kitų netipinių išlaidų apskaita</w:t>
            </w:r>
          </w:p>
        </w:tc>
      </w:tr>
      <w:tr w:rsidR="00A461EC" w:rsidRPr="00F066FA" w14:paraId="781CFDE9" w14:textId="77777777" w:rsidTr="00640D04">
        <w:trPr>
          <w:trHeight w:val="20"/>
        </w:trPr>
        <w:tc>
          <w:tcPr>
            <w:tcW w:w="415" w:type="pct"/>
          </w:tcPr>
          <w:p w14:paraId="18CC0430" w14:textId="77777777" w:rsidR="00A461EC" w:rsidRPr="00F066FA" w:rsidRDefault="00A461EC" w:rsidP="004F4470">
            <w:pPr>
              <w:pStyle w:val="Sraopastraipa"/>
              <w:numPr>
                <w:ilvl w:val="0"/>
                <w:numId w:val="12"/>
              </w:numPr>
              <w:spacing w:before="0"/>
              <w:rPr>
                <w:rFonts w:cstheme="minorHAnsi"/>
                <w:sz w:val="18"/>
                <w:szCs w:val="18"/>
                <w:lang w:val="en-US"/>
              </w:rPr>
            </w:pPr>
          </w:p>
        </w:tc>
        <w:tc>
          <w:tcPr>
            <w:tcW w:w="4585" w:type="pct"/>
          </w:tcPr>
          <w:p w14:paraId="65C9570A" w14:textId="77777777" w:rsidR="00A461EC" w:rsidRPr="00F066FA" w:rsidRDefault="00A461EC" w:rsidP="004F4470">
            <w:pPr>
              <w:spacing w:before="0"/>
              <w:ind w:left="23"/>
              <w:rPr>
                <w:rFonts w:cstheme="minorHAnsi"/>
                <w:sz w:val="18"/>
                <w:szCs w:val="18"/>
                <w:highlight w:val="red"/>
              </w:rPr>
            </w:pPr>
            <w:r w:rsidRPr="00F066FA">
              <w:rPr>
                <w:rFonts w:cstheme="minorHAnsi"/>
                <w:sz w:val="18"/>
                <w:szCs w:val="18"/>
              </w:rPr>
              <w:t>Sistemoje turi būti galimybė vykdyti reklamos, reprezentacijos, kitų netipinių išlaidų apskaitą.</w:t>
            </w:r>
          </w:p>
        </w:tc>
      </w:tr>
      <w:tr w:rsidR="00A461EC" w:rsidRPr="00F066FA" w14:paraId="0EFCF31B" w14:textId="77777777" w:rsidTr="004F4470">
        <w:trPr>
          <w:trHeight w:val="20"/>
        </w:trPr>
        <w:tc>
          <w:tcPr>
            <w:tcW w:w="5000" w:type="pct"/>
            <w:gridSpan w:val="2"/>
            <w:shd w:val="clear" w:color="auto" w:fill="E6E6E6" w:themeFill="accent3"/>
          </w:tcPr>
          <w:p w14:paraId="0B45C756" w14:textId="77777777" w:rsidR="00A461EC" w:rsidRPr="00F066FA" w:rsidRDefault="00A461EC" w:rsidP="004F4470">
            <w:pPr>
              <w:spacing w:before="0"/>
              <w:ind w:left="23"/>
              <w:rPr>
                <w:rStyle w:val="PurpleText"/>
                <w:rFonts w:cstheme="minorHAnsi"/>
                <w:color w:val="auto"/>
                <w:sz w:val="18"/>
                <w:szCs w:val="18"/>
              </w:rPr>
            </w:pPr>
            <w:r w:rsidRPr="00F066FA">
              <w:rPr>
                <w:rStyle w:val="PurpleText"/>
                <w:rFonts w:cstheme="minorHAnsi"/>
                <w:color w:val="auto"/>
                <w:sz w:val="18"/>
                <w:szCs w:val="18"/>
              </w:rPr>
              <w:t>Finansinės atskaitomybės ataskaitų formavimas</w:t>
            </w:r>
          </w:p>
        </w:tc>
      </w:tr>
      <w:tr w:rsidR="00A461EC" w:rsidRPr="00F066FA" w14:paraId="5946133C" w14:textId="77777777" w:rsidTr="00640D04">
        <w:trPr>
          <w:trHeight w:val="20"/>
        </w:trPr>
        <w:tc>
          <w:tcPr>
            <w:tcW w:w="415" w:type="pct"/>
          </w:tcPr>
          <w:p w14:paraId="19070384" w14:textId="77777777" w:rsidR="00A461EC" w:rsidRPr="00F066FA" w:rsidRDefault="00A461EC" w:rsidP="004F4470">
            <w:pPr>
              <w:pStyle w:val="Sraopastraipa"/>
              <w:numPr>
                <w:ilvl w:val="0"/>
                <w:numId w:val="12"/>
              </w:numPr>
              <w:spacing w:before="0"/>
              <w:rPr>
                <w:rFonts w:cstheme="minorHAnsi"/>
                <w:sz w:val="18"/>
                <w:szCs w:val="18"/>
                <w:lang w:val="en-US"/>
              </w:rPr>
            </w:pPr>
          </w:p>
        </w:tc>
        <w:tc>
          <w:tcPr>
            <w:tcW w:w="4585" w:type="pct"/>
          </w:tcPr>
          <w:p w14:paraId="3D1E94FA" w14:textId="77777777" w:rsidR="00A461EC" w:rsidRPr="00F066FA" w:rsidRDefault="00A461EC" w:rsidP="004F4470">
            <w:pPr>
              <w:spacing w:before="0"/>
              <w:ind w:left="23"/>
              <w:rPr>
                <w:rFonts w:cstheme="minorHAnsi"/>
                <w:sz w:val="18"/>
                <w:szCs w:val="18"/>
              </w:rPr>
            </w:pPr>
            <w:r w:rsidRPr="00F066FA">
              <w:rPr>
                <w:rFonts w:cstheme="minorHAnsi"/>
                <w:sz w:val="18"/>
                <w:szCs w:val="18"/>
              </w:rPr>
              <w:t>Sistemoje turi būti kaupiami visi tarptautinės finansinės atskaitomybės standarto ataskaitoms parengti reikalingi duomenys.</w:t>
            </w:r>
          </w:p>
        </w:tc>
      </w:tr>
      <w:tr w:rsidR="00A461EC" w:rsidRPr="00F066FA" w14:paraId="0950B734" w14:textId="77777777" w:rsidTr="00640D04">
        <w:trPr>
          <w:trHeight w:val="20"/>
        </w:trPr>
        <w:tc>
          <w:tcPr>
            <w:tcW w:w="415" w:type="pct"/>
          </w:tcPr>
          <w:p w14:paraId="705CCB85" w14:textId="77777777" w:rsidR="00A461EC" w:rsidRPr="00F066FA" w:rsidRDefault="00A461EC" w:rsidP="004F4470">
            <w:pPr>
              <w:pStyle w:val="Sraopastraipa"/>
              <w:numPr>
                <w:ilvl w:val="0"/>
                <w:numId w:val="12"/>
              </w:numPr>
              <w:spacing w:before="0"/>
              <w:rPr>
                <w:rFonts w:cstheme="minorHAnsi"/>
                <w:sz w:val="18"/>
                <w:szCs w:val="18"/>
                <w:lang w:val="en-US"/>
              </w:rPr>
            </w:pPr>
          </w:p>
        </w:tc>
        <w:tc>
          <w:tcPr>
            <w:tcW w:w="4585" w:type="pct"/>
          </w:tcPr>
          <w:p w14:paraId="32F8AEA5" w14:textId="3D7F2D24" w:rsidR="00A461EC" w:rsidRPr="00F066FA" w:rsidRDefault="00A461EC" w:rsidP="004F4470">
            <w:pPr>
              <w:spacing w:before="0"/>
              <w:ind w:left="23"/>
              <w:rPr>
                <w:rFonts w:cstheme="minorHAnsi"/>
                <w:sz w:val="18"/>
                <w:szCs w:val="18"/>
              </w:rPr>
            </w:pPr>
            <w:r w:rsidRPr="00F066FA">
              <w:rPr>
                <w:rFonts w:cstheme="minorHAnsi"/>
                <w:sz w:val="18"/>
                <w:szCs w:val="18"/>
              </w:rPr>
              <w:t>Sistema turi turėti funkcionalumą parengti finansinės atskaitomybės ataskaitas.</w:t>
            </w:r>
          </w:p>
        </w:tc>
      </w:tr>
      <w:tr w:rsidR="00A461EC" w:rsidRPr="00F066FA" w14:paraId="204FBA4C" w14:textId="77777777" w:rsidTr="00640D04">
        <w:trPr>
          <w:trHeight w:val="20"/>
        </w:trPr>
        <w:tc>
          <w:tcPr>
            <w:tcW w:w="415" w:type="pct"/>
          </w:tcPr>
          <w:p w14:paraId="7890EF66" w14:textId="77777777" w:rsidR="00A461EC" w:rsidRPr="00F066FA" w:rsidRDefault="00A461EC" w:rsidP="004F4470">
            <w:pPr>
              <w:pStyle w:val="Sraopastraipa"/>
              <w:numPr>
                <w:ilvl w:val="0"/>
                <w:numId w:val="12"/>
              </w:numPr>
              <w:spacing w:before="0"/>
              <w:rPr>
                <w:rFonts w:cstheme="minorHAnsi"/>
                <w:sz w:val="18"/>
                <w:szCs w:val="18"/>
                <w:lang w:val="en-US"/>
              </w:rPr>
            </w:pPr>
          </w:p>
        </w:tc>
        <w:tc>
          <w:tcPr>
            <w:tcW w:w="4585" w:type="pct"/>
          </w:tcPr>
          <w:p w14:paraId="6B3D0E05" w14:textId="77777777" w:rsidR="00A461EC" w:rsidRPr="00F066FA" w:rsidRDefault="00A461EC" w:rsidP="004F4470">
            <w:pPr>
              <w:spacing w:before="0"/>
              <w:ind w:left="23"/>
              <w:rPr>
                <w:rFonts w:cstheme="minorHAnsi"/>
                <w:sz w:val="18"/>
                <w:szCs w:val="18"/>
              </w:rPr>
            </w:pPr>
            <w:r w:rsidRPr="00F066FA">
              <w:rPr>
                <w:rFonts w:cstheme="minorHAnsi"/>
                <w:sz w:val="18"/>
                <w:szCs w:val="18"/>
              </w:rPr>
              <w:t>Sistema turi turėti funkcionalumą pasirinkti periodą už kurį yra formuojamos finansinės ataskaitos.</w:t>
            </w:r>
          </w:p>
        </w:tc>
      </w:tr>
      <w:tr w:rsidR="00A461EC" w:rsidRPr="00F066FA" w14:paraId="2309D091" w14:textId="77777777" w:rsidTr="00640D04">
        <w:trPr>
          <w:trHeight w:val="20"/>
        </w:trPr>
        <w:tc>
          <w:tcPr>
            <w:tcW w:w="415" w:type="pct"/>
          </w:tcPr>
          <w:p w14:paraId="2DAABF6A" w14:textId="77777777" w:rsidR="00A461EC" w:rsidRPr="00F066FA" w:rsidRDefault="00A461EC" w:rsidP="004F4470">
            <w:pPr>
              <w:pStyle w:val="Sraopastraipa"/>
              <w:numPr>
                <w:ilvl w:val="0"/>
                <w:numId w:val="12"/>
              </w:numPr>
              <w:spacing w:before="0"/>
              <w:rPr>
                <w:rFonts w:cstheme="minorHAnsi"/>
                <w:sz w:val="18"/>
                <w:szCs w:val="18"/>
                <w:lang w:val="en-US"/>
              </w:rPr>
            </w:pPr>
          </w:p>
        </w:tc>
        <w:tc>
          <w:tcPr>
            <w:tcW w:w="4585" w:type="pct"/>
          </w:tcPr>
          <w:p w14:paraId="0A7E1C21" w14:textId="77777777" w:rsidR="00A461EC" w:rsidRPr="00F066FA" w:rsidRDefault="00A461EC" w:rsidP="004F4470">
            <w:pPr>
              <w:spacing w:before="0"/>
              <w:ind w:left="23"/>
              <w:rPr>
                <w:rFonts w:cstheme="minorHAnsi"/>
                <w:sz w:val="18"/>
                <w:szCs w:val="18"/>
              </w:rPr>
            </w:pPr>
            <w:r w:rsidRPr="00F066FA">
              <w:rPr>
                <w:rFonts w:cstheme="minorHAnsi"/>
                <w:sz w:val="18"/>
                <w:szCs w:val="18"/>
              </w:rPr>
              <w:t>Sistemoje turi būti kaupiami duomenys ataskaitų už kiekvieną mėnesį / metus parengimui įvairiais pjūviais pagal nustatytas dimensijas, klientų tipus-požymius, susijusių šalių sandorius, tiek pirkimo, tiek pardavimo, kiekvieną buhalterinę sąskaitą, PVM klasifikatorių.</w:t>
            </w:r>
          </w:p>
        </w:tc>
      </w:tr>
      <w:tr w:rsidR="00A461EC" w:rsidRPr="00F066FA" w14:paraId="4284887E" w14:textId="77777777" w:rsidTr="00640D04">
        <w:trPr>
          <w:trHeight w:val="20"/>
        </w:trPr>
        <w:tc>
          <w:tcPr>
            <w:tcW w:w="415" w:type="pct"/>
          </w:tcPr>
          <w:p w14:paraId="4A931574" w14:textId="77777777" w:rsidR="00A461EC" w:rsidRPr="00F066FA" w:rsidRDefault="00A461EC" w:rsidP="004F4470">
            <w:pPr>
              <w:pStyle w:val="Sraopastraipa"/>
              <w:numPr>
                <w:ilvl w:val="0"/>
                <w:numId w:val="12"/>
              </w:numPr>
              <w:spacing w:before="0"/>
              <w:rPr>
                <w:rFonts w:cstheme="minorHAnsi"/>
                <w:sz w:val="18"/>
                <w:szCs w:val="18"/>
                <w:lang w:val="en-US"/>
              </w:rPr>
            </w:pPr>
          </w:p>
        </w:tc>
        <w:tc>
          <w:tcPr>
            <w:tcW w:w="4585" w:type="pct"/>
          </w:tcPr>
          <w:p w14:paraId="07AAE7A0" w14:textId="77777777" w:rsidR="00A461EC" w:rsidRPr="00F066FA" w:rsidRDefault="00A461EC" w:rsidP="004F4470">
            <w:pPr>
              <w:spacing w:before="0"/>
              <w:ind w:left="23"/>
              <w:rPr>
                <w:rFonts w:cstheme="minorHAnsi"/>
                <w:sz w:val="18"/>
                <w:szCs w:val="18"/>
              </w:rPr>
            </w:pPr>
            <w:r w:rsidRPr="00F066FA">
              <w:rPr>
                <w:rFonts w:cstheme="minorHAnsi"/>
                <w:sz w:val="18"/>
                <w:szCs w:val="18"/>
              </w:rPr>
              <w:t>Sistema turi turėti funkcionalumą suformuoti duomenų lenteles reikalingas finansinių ataskaitų parengimui. Galutinės finansinės ataskaitos su aprašomąja dalimi turi būti rengiamos už Sistemos ribų.</w:t>
            </w:r>
          </w:p>
        </w:tc>
      </w:tr>
    </w:tbl>
    <w:p w14:paraId="6848376B" w14:textId="77777777" w:rsidR="00C5107A" w:rsidRPr="00724487" w:rsidRDefault="00C5107A" w:rsidP="00C5107A">
      <w:pPr>
        <w:pStyle w:val="Antrat3"/>
        <w:rPr>
          <w:rFonts w:hint="eastAsia"/>
        </w:rPr>
      </w:pPr>
      <w:bookmarkStart w:id="9" w:name="_Toc186552302"/>
      <w:r w:rsidRPr="00724487">
        <w:t>Pardavimai / pirkimai / ateinančių laikotarpių apskaita</w:t>
      </w:r>
      <w:bookmarkEnd w:id="9"/>
    </w:p>
    <w:tbl>
      <w:tblPr>
        <w:tblStyle w:val="CivittaTable2Purple"/>
        <w:tblW w:w="5090" w:type="pct"/>
        <w:tblLayout w:type="fixed"/>
        <w:tblLook w:val="0620" w:firstRow="1" w:lastRow="0" w:firstColumn="0" w:lastColumn="0" w:noHBand="1" w:noVBand="1"/>
      </w:tblPr>
      <w:tblGrid>
        <w:gridCol w:w="850"/>
        <w:gridCol w:w="9557"/>
        <w:gridCol w:w="40"/>
      </w:tblGrid>
      <w:tr w:rsidR="00AA4D4F" w:rsidRPr="00724487" w14:paraId="071EE9C2" w14:textId="77777777" w:rsidTr="00640D04">
        <w:trPr>
          <w:gridAfter w:val="1"/>
          <w:cnfStyle w:val="100000000000" w:firstRow="1" w:lastRow="0" w:firstColumn="0" w:lastColumn="0" w:oddVBand="0" w:evenVBand="0" w:oddHBand="0" w:evenHBand="0" w:firstRowFirstColumn="0" w:firstRowLastColumn="0" w:lastRowFirstColumn="0" w:lastRowLastColumn="0"/>
          <w:wAfter w:w="19" w:type="pct"/>
          <w:trHeight w:val="20"/>
          <w:tblHeader/>
        </w:trPr>
        <w:tc>
          <w:tcPr>
            <w:tcW w:w="407" w:type="pct"/>
            <w:hideMark/>
          </w:tcPr>
          <w:p w14:paraId="3582F457" w14:textId="77777777" w:rsidR="00C5107A" w:rsidRPr="00745E12" w:rsidRDefault="00C5107A" w:rsidP="004F4470">
            <w:pPr>
              <w:spacing w:before="0"/>
              <w:ind w:right="57"/>
              <w:rPr>
                <w:rFonts w:cstheme="minorHAnsi"/>
                <w:sz w:val="18"/>
                <w:szCs w:val="18"/>
              </w:rPr>
            </w:pPr>
            <w:r w:rsidRPr="00745E12">
              <w:rPr>
                <w:rFonts w:cstheme="minorHAnsi"/>
                <w:sz w:val="18"/>
                <w:szCs w:val="18"/>
              </w:rPr>
              <w:t>Nr.</w:t>
            </w:r>
          </w:p>
        </w:tc>
        <w:tc>
          <w:tcPr>
            <w:tcW w:w="4574" w:type="pct"/>
            <w:hideMark/>
          </w:tcPr>
          <w:p w14:paraId="7BE479BB" w14:textId="77777777" w:rsidR="00C5107A" w:rsidRPr="00745E12" w:rsidRDefault="00C5107A" w:rsidP="004F4470">
            <w:pPr>
              <w:spacing w:before="0"/>
              <w:rPr>
                <w:rFonts w:cstheme="minorHAnsi"/>
                <w:sz w:val="18"/>
                <w:szCs w:val="18"/>
              </w:rPr>
            </w:pPr>
            <w:r w:rsidRPr="00745E12">
              <w:rPr>
                <w:rFonts w:cstheme="minorHAnsi"/>
                <w:sz w:val="18"/>
                <w:szCs w:val="18"/>
              </w:rPr>
              <w:t>Reikalavimas</w:t>
            </w:r>
          </w:p>
        </w:tc>
      </w:tr>
      <w:tr w:rsidR="00C5107A" w:rsidRPr="00724487" w14:paraId="6AE07B97" w14:textId="77777777" w:rsidTr="00640D04">
        <w:trPr>
          <w:trHeight w:val="20"/>
        </w:trPr>
        <w:tc>
          <w:tcPr>
            <w:tcW w:w="0" w:type="pct"/>
            <w:gridSpan w:val="3"/>
            <w:shd w:val="clear" w:color="auto" w:fill="ACAEAC" w:themeFill="accent2"/>
          </w:tcPr>
          <w:p w14:paraId="47FA5D77" w14:textId="77777777" w:rsidR="00C5107A" w:rsidRPr="00745E12" w:rsidRDefault="00C5107A" w:rsidP="004F4470">
            <w:pPr>
              <w:pStyle w:val="Sraassuenkleliais"/>
              <w:numPr>
                <w:ilvl w:val="0"/>
                <w:numId w:val="0"/>
              </w:numPr>
              <w:spacing w:before="0" w:after="0"/>
              <w:ind w:hanging="27"/>
              <w:jc w:val="both"/>
              <w:rPr>
                <w:rStyle w:val="PurpleText"/>
                <w:rFonts w:cstheme="minorHAnsi"/>
                <w:b/>
                <w:sz w:val="18"/>
                <w:szCs w:val="18"/>
              </w:rPr>
            </w:pPr>
            <w:r w:rsidRPr="00745E12">
              <w:rPr>
                <w:rStyle w:val="PurpleText"/>
                <w:rFonts w:cstheme="minorHAnsi"/>
                <w:b/>
                <w:sz w:val="18"/>
                <w:szCs w:val="18"/>
              </w:rPr>
              <w:t>Pardavimų apskaita</w:t>
            </w:r>
          </w:p>
        </w:tc>
      </w:tr>
      <w:tr w:rsidR="00C5107A" w:rsidRPr="00724487" w14:paraId="27138DF2" w14:textId="77777777" w:rsidTr="00640D04">
        <w:trPr>
          <w:trHeight w:val="330"/>
        </w:trPr>
        <w:tc>
          <w:tcPr>
            <w:tcW w:w="0" w:type="pct"/>
            <w:gridSpan w:val="3"/>
            <w:shd w:val="clear" w:color="auto" w:fill="E6E6E6" w:themeFill="accent3"/>
          </w:tcPr>
          <w:p w14:paraId="40F23622" w14:textId="77777777" w:rsidR="00C5107A" w:rsidRPr="00745E12" w:rsidRDefault="00C5107A" w:rsidP="004F4470">
            <w:pPr>
              <w:pStyle w:val="Sraassuenkleliais"/>
              <w:numPr>
                <w:ilvl w:val="0"/>
                <w:numId w:val="0"/>
              </w:numPr>
              <w:spacing w:before="0" w:after="0"/>
              <w:ind w:hanging="27"/>
              <w:jc w:val="both"/>
              <w:rPr>
                <w:rFonts w:cstheme="minorHAnsi"/>
                <w:sz w:val="18"/>
                <w:szCs w:val="18"/>
              </w:rPr>
            </w:pPr>
            <w:r w:rsidRPr="00745E12">
              <w:rPr>
                <w:rFonts w:cstheme="minorHAnsi"/>
                <w:sz w:val="18"/>
                <w:szCs w:val="18"/>
              </w:rPr>
              <w:t>Pardavimo sutarties valdymas</w:t>
            </w:r>
          </w:p>
        </w:tc>
      </w:tr>
      <w:tr w:rsidR="00AA4D4F" w:rsidRPr="00724487" w14:paraId="6AEA6865" w14:textId="77777777" w:rsidTr="00640D04">
        <w:trPr>
          <w:gridAfter w:val="1"/>
          <w:wAfter w:w="19" w:type="pct"/>
          <w:trHeight w:val="330"/>
        </w:trPr>
        <w:tc>
          <w:tcPr>
            <w:tcW w:w="407" w:type="pct"/>
            <w:shd w:val="clear" w:color="auto" w:fill="FEFEFE" w:themeFill="background2"/>
          </w:tcPr>
          <w:p w14:paraId="34393D5A" w14:textId="77777777" w:rsidR="00C5107A" w:rsidRPr="00745E12" w:rsidRDefault="00C5107A" w:rsidP="0008612A">
            <w:pPr>
              <w:pStyle w:val="Sraopastraipa"/>
              <w:numPr>
                <w:ilvl w:val="0"/>
                <w:numId w:val="16"/>
              </w:numPr>
              <w:spacing w:before="0"/>
              <w:ind w:left="0"/>
              <w:rPr>
                <w:rFonts w:cstheme="minorHAnsi"/>
                <w:sz w:val="18"/>
                <w:szCs w:val="18"/>
              </w:rPr>
            </w:pPr>
          </w:p>
        </w:tc>
        <w:tc>
          <w:tcPr>
            <w:tcW w:w="4574" w:type="pct"/>
            <w:shd w:val="clear" w:color="auto" w:fill="FEFEFE" w:themeFill="background2"/>
          </w:tcPr>
          <w:p w14:paraId="12F387A1" w14:textId="5CBF6FE6" w:rsidR="00C5107A" w:rsidRPr="00745E12" w:rsidRDefault="00C5107A" w:rsidP="004F4470">
            <w:pPr>
              <w:pBdr>
                <w:top w:val="nil"/>
                <w:left w:val="nil"/>
                <w:bottom w:val="nil"/>
                <w:right w:val="nil"/>
                <w:between w:val="nil"/>
              </w:pBdr>
              <w:spacing w:before="0"/>
              <w:rPr>
                <w:rFonts w:cstheme="minorHAnsi"/>
                <w:sz w:val="18"/>
                <w:szCs w:val="18"/>
              </w:rPr>
            </w:pPr>
            <w:r w:rsidRPr="00745E12">
              <w:rPr>
                <w:rFonts w:cstheme="minorHAnsi"/>
                <w:sz w:val="18"/>
                <w:szCs w:val="18"/>
              </w:rPr>
              <w:t>Sistema turi turėti funkcionalumą tvarkyti su gautinų sumų apskaita susijusias operacijas, tokias kaip:</w:t>
            </w:r>
          </w:p>
          <w:p w14:paraId="23A6EE7A" w14:textId="77777777" w:rsidR="00C5107A" w:rsidRPr="00745E12" w:rsidRDefault="00C5107A" w:rsidP="004F4470">
            <w:pPr>
              <w:numPr>
                <w:ilvl w:val="0"/>
                <w:numId w:val="73"/>
              </w:numPr>
              <w:pBdr>
                <w:top w:val="nil"/>
                <w:left w:val="nil"/>
                <w:bottom w:val="nil"/>
                <w:right w:val="nil"/>
                <w:between w:val="nil"/>
              </w:pBdr>
              <w:spacing w:before="0" w:after="120" w:line="240" w:lineRule="auto"/>
              <w:rPr>
                <w:rFonts w:cstheme="minorHAnsi"/>
                <w:sz w:val="18"/>
                <w:szCs w:val="18"/>
              </w:rPr>
            </w:pPr>
            <w:r w:rsidRPr="00745E12">
              <w:rPr>
                <w:rFonts w:cstheme="minorHAnsi"/>
                <w:sz w:val="18"/>
                <w:szCs w:val="18"/>
              </w:rPr>
              <w:t>Pardavimų SF;</w:t>
            </w:r>
          </w:p>
          <w:p w14:paraId="5EAE972C" w14:textId="5C126AB9" w:rsidR="00C5107A" w:rsidRPr="00640D04" w:rsidRDefault="00C5107A" w:rsidP="00640D04">
            <w:pPr>
              <w:numPr>
                <w:ilvl w:val="0"/>
                <w:numId w:val="73"/>
              </w:numPr>
              <w:pBdr>
                <w:top w:val="nil"/>
                <w:left w:val="nil"/>
                <w:bottom w:val="nil"/>
                <w:right w:val="nil"/>
                <w:between w:val="nil"/>
              </w:pBdr>
              <w:spacing w:before="0" w:after="120" w:line="240" w:lineRule="auto"/>
              <w:rPr>
                <w:rFonts w:cstheme="minorHAnsi"/>
                <w:sz w:val="18"/>
                <w:szCs w:val="18"/>
              </w:rPr>
            </w:pPr>
            <w:r w:rsidRPr="00745E12">
              <w:rPr>
                <w:rFonts w:cstheme="minorHAnsi"/>
                <w:sz w:val="18"/>
                <w:szCs w:val="18"/>
              </w:rPr>
              <w:t>Delspinigių / baudų priskaitymas nebalansinėje sąskaitoje</w:t>
            </w:r>
            <w:r w:rsidR="0045671A">
              <w:rPr>
                <w:rFonts w:cstheme="minorHAnsi"/>
                <w:sz w:val="18"/>
                <w:szCs w:val="18"/>
              </w:rPr>
              <w:t>.</w:t>
            </w:r>
          </w:p>
        </w:tc>
      </w:tr>
      <w:tr w:rsidR="00AA4D4F" w:rsidRPr="00724487" w14:paraId="2FEF1D80" w14:textId="77777777" w:rsidTr="00640D04">
        <w:trPr>
          <w:gridAfter w:val="1"/>
          <w:wAfter w:w="19" w:type="pct"/>
          <w:trHeight w:val="330"/>
        </w:trPr>
        <w:tc>
          <w:tcPr>
            <w:tcW w:w="407" w:type="pct"/>
            <w:shd w:val="clear" w:color="auto" w:fill="FEFEFE" w:themeFill="background2"/>
          </w:tcPr>
          <w:p w14:paraId="3DB3DCBC" w14:textId="77777777" w:rsidR="00C5107A" w:rsidRPr="00745E12" w:rsidRDefault="00C5107A" w:rsidP="004F4470">
            <w:pPr>
              <w:pStyle w:val="Sraopastraipa"/>
              <w:numPr>
                <w:ilvl w:val="0"/>
                <w:numId w:val="16"/>
              </w:numPr>
              <w:spacing w:before="0"/>
              <w:ind w:left="0"/>
              <w:rPr>
                <w:rFonts w:cstheme="minorHAnsi"/>
                <w:sz w:val="18"/>
                <w:szCs w:val="18"/>
              </w:rPr>
            </w:pPr>
          </w:p>
        </w:tc>
        <w:tc>
          <w:tcPr>
            <w:tcW w:w="4574" w:type="pct"/>
            <w:shd w:val="clear" w:color="auto" w:fill="FEFEFE" w:themeFill="background2"/>
          </w:tcPr>
          <w:p w14:paraId="3827DD75" w14:textId="77777777" w:rsidR="00C5107A" w:rsidRPr="00745E12" w:rsidRDefault="00C5107A" w:rsidP="004F4470">
            <w:pPr>
              <w:spacing w:before="0"/>
              <w:rPr>
                <w:rFonts w:cstheme="minorHAnsi"/>
                <w:sz w:val="18"/>
                <w:szCs w:val="18"/>
              </w:rPr>
            </w:pPr>
            <w:r w:rsidRPr="00745E12">
              <w:rPr>
                <w:rFonts w:cstheme="minorHAnsi"/>
                <w:sz w:val="18"/>
                <w:szCs w:val="18"/>
              </w:rPr>
              <w:t>Sistema turi turėti funkcionalumą tvarkyti pirkėjo (kliento) kortelę, kurioje turi būti fiksuojama ir pagal poreikį keičiama pirkėjo (kliento) informacija (neapsiribojant):</w:t>
            </w:r>
          </w:p>
          <w:p w14:paraId="6C679E14" w14:textId="77777777" w:rsidR="00C5107A" w:rsidRPr="00745E12" w:rsidRDefault="00C5107A" w:rsidP="004F4470">
            <w:pPr>
              <w:numPr>
                <w:ilvl w:val="0"/>
                <w:numId w:val="73"/>
              </w:numPr>
              <w:pBdr>
                <w:top w:val="nil"/>
                <w:left w:val="nil"/>
                <w:bottom w:val="nil"/>
                <w:right w:val="nil"/>
                <w:between w:val="nil"/>
              </w:pBdr>
              <w:spacing w:before="0" w:after="120" w:line="240" w:lineRule="auto"/>
              <w:rPr>
                <w:rFonts w:cstheme="minorHAnsi"/>
                <w:sz w:val="18"/>
                <w:szCs w:val="18"/>
              </w:rPr>
            </w:pPr>
            <w:r w:rsidRPr="00745E12">
              <w:rPr>
                <w:rFonts w:cstheme="minorHAnsi"/>
                <w:sz w:val="18"/>
                <w:szCs w:val="18"/>
              </w:rPr>
              <w:t>Pirkėjo (kliento) pavadinimas;</w:t>
            </w:r>
          </w:p>
          <w:p w14:paraId="5E285788" w14:textId="77777777" w:rsidR="00C5107A" w:rsidRPr="00745E12" w:rsidRDefault="00C5107A" w:rsidP="004F4470">
            <w:pPr>
              <w:numPr>
                <w:ilvl w:val="0"/>
                <w:numId w:val="73"/>
              </w:numPr>
              <w:pBdr>
                <w:top w:val="nil"/>
                <w:left w:val="nil"/>
                <w:bottom w:val="nil"/>
                <w:right w:val="nil"/>
                <w:between w:val="nil"/>
              </w:pBdr>
              <w:spacing w:before="0" w:after="120" w:line="240" w:lineRule="auto"/>
              <w:rPr>
                <w:rFonts w:cstheme="minorHAnsi"/>
                <w:sz w:val="18"/>
                <w:szCs w:val="18"/>
              </w:rPr>
            </w:pPr>
            <w:r w:rsidRPr="00745E12">
              <w:rPr>
                <w:rFonts w:cstheme="minorHAnsi"/>
                <w:sz w:val="18"/>
                <w:szCs w:val="18"/>
              </w:rPr>
              <w:t>Susijusi šalis, asocijuota;</w:t>
            </w:r>
          </w:p>
          <w:p w14:paraId="4CB2D665" w14:textId="77777777" w:rsidR="00C5107A" w:rsidRPr="00745E12" w:rsidRDefault="00C5107A" w:rsidP="004F4470">
            <w:pPr>
              <w:numPr>
                <w:ilvl w:val="0"/>
                <w:numId w:val="73"/>
              </w:numPr>
              <w:pBdr>
                <w:top w:val="nil"/>
                <w:left w:val="nil"/>
                <w:bottom w:val="nil"/>
                <w:right w:val="nil"/>
                <w:between w:val="nil"/>
              </w:pBdr>
              <w:spacing w:before="0" w:after="120" w:line="240" w:lineRule="auto"/>
              <w:rPr>
                <w:rFonts w:cstheme="minorHAnsi"/>
                <w:sz w:val="18"/>
                <w:szCs w:val="18"/>
              </w:rPr>
            </w:pPr>
            <w:r w:rsidRPr="00745E12">
              <w:rPr>
                <w:rFonts w:cstheme="minorHAnsi"/>
                <w:sz w:val="18"/>
                <w:szCs w:val="18"/>
              </w:rPr>
              <w:t>Juridinio / fizinio asmens kodas;</w:t>
            </w:r>
          </w:p>
          <w:p w14:paraId="03D7C04E" w14:textId="77777777" w:rsidR="00C5107A" w:rsidRPr="00745E12" w:rsidRDefault="00C5107A" w:rsidP="004F4470">
            <w:pPr>
              <w:numPr>
                <w:ilvl w:val="0"/>
                <w:numId w:val="73"/>
              </w:numPr>
              <w:pBdr>
                <w:top w:val="nil"/>
                <w:left w:val="nil"/>
                <w:bottom w:val="nil"/>
                <w:right w:val="nil"/>
                <w:between w:val="nil"/>
              </w:pBdr>
              <w:spacing w:before="0" w:after="120" w:line="240" w:lineRule="auto"/>
              <w:rPr>
                <w:rFonts w:cstheme="minorHAnsi"/>
                <w:sz w:val="18"/>
                <w:szCs w:val="18"/>
              </w:rPr>
            </w:pPr>
            <w:r w:rsidRPr="00745E12">
              <w:rPr>
                <w:rFonts w:cstheme="minorHAnsi"/>
                <w:sz w:val="18"/>
                <w:szCs w:val="18"/>
              </w:rPr>
              <w:t>Pirkėjo (kliento) kodas;</w:t>
            </w:r>
          </w:p>
          <w:p w14:paraId="06F91B20" w14:textId="77777777" w:rsidR="00C5107A" w:rsidRPr="00745E12" w:rsidRDefault="00C5107A" w:rsidP="004F4470">
            <w:pPr>
              <w:numPr>
                <w:ilvl w:val="0"/>
                <w:numId w:val="73"/>
              </w:numPr>
              <w:pBdr>
                <w:top w:val="nil"/>
                <w:left w:val="nil"/>
                <w:bottom w:val="nil"/>
                <w:right w:val="nil"/>
                <w:between w:val="nil"/>
              </w:pBdr>
              <w:spacing w:before="0" w:after="120" w:line="240" w:lineRule="auto"/>
              <w:rPr>
                <w:rFonts w:cstheme="minorHAnsi"/>
                <w:sz w:val="18"/>
                <w:szCs w:val="18"/>
              </w:rPr>
            </w:pPr>
            <w:r w:rsidRPr="00745E12">
              <w:rPr>
                <w:rFonts w:cstheme="minorHAnsi"/>
                <w:sz w:val="18"/>
                <w:szCs w:val="18"/>
              </w:rPr>
              <w:t>PVM mokėtojo kodas;</w:t>
            </w:r>
          </w:p>
          <w:p w14:paraId="1D92433D" w14:textId="77777777" w:rsidR="00C5107A" w:rsidRPr="00745E12" w:rsidRDefault="00C5107A" w:rsidP="004F4470">
            <w:pPr>
              <w:numPr>
                <w:ilvl w:val="0"/>
                <w:numId w:val="73"/>
              </w:numPr>
              <w:pBdr>
                <w:top w:val="nil"/>
                <w:left w:val="nil"/>
                <w:bottom w:val="nil"/>
                <w:right w:val="nil"/>
                <w:between w:val="nil"/>
              </w:pBdr>
              <w:spacing w:before="0" w:after="120" w:line="240" w:lineRule="auto"/>
              <w:rPr>
                <w:rFonts w:cstheme="minorHAnsi"/>
                <w:sz w:val="18"/>
                <w:szCs w:val="18"/>
              </w:rPr>
            </w:pPr>
            <w:r w:rsidRPr="00745E12">
              <w:rPr>
                <w:rFonts w:cstheme="minorHAnsi"/>
                <w:sz w:val="18"/>
                <w:szCs w:val="18"/>
              </w:rPr>
              <w:t>Ūkinės veiklos pažymos numeris;</w:t>
            </w:r>
          </w:p>
          <w:p w14:paraId="0F2A3FDF" w14:textId="77777777" w:rsidR="00C5107A" w:rsidRPr="00745E12" w:rsidRDefault="00C5107A" w:rsidP="004F4470">
            <w:pPr>
              <w:numPr>
                <w:ilvl w:val="0"/>
                <w:numId w:val="73"/>
              </w:numPr>
              <w:pBdr>
                <w:top w:val="nil"/>
                <w:left w:val="nil"/>
                <w:bottom w:val="nil"/>
                <w:right w:val="nil"/>
                <w:between w:val="nil"/>
              </w:pBdr>
              <w:spacing w:before="0" w:after="120" w:line="240" w:lineRule="auto"/>
              <w:rPr>
                <w:rFonts w:cstheme="minorHAnsi"/>
                <w:sz w:val="18"/>
                <w:szCs w:val="18"/>
              </w:rPr>
            </w:pPr>
            <w:r w:rsidRPr="00745E12">
              <w:rPr>
                <w:rFonts w:cstheme="minorHAnsi"/>
                <w:sz w:val="18"/>
                <w:szCs w:val="18"/>
              </w:rPr>
              <w:lastRenderedPageBreak/>
              <w:t>El. paštas;</w:t>
            </w:r>
          </w:p>
          <w:p w14:paraId="62E11724" w14:textId="77777777" w:rsidR="00C5107A" w:rsidRPr="00745E12" w:rsidRDefault="00C5107A" w:rsidP="004F4470">
            <w:pPr>
              <w:numPr>
                <w:ilvl w:val="0"/>
                <w:numId w:val="73"/>
              </w:numPr>
              <w:pBdr>
                <w:top w:val="nil"/>
                <w:left w:val="nil"/>
                <w:bottom w:val="nil"/>
                <w:right w:val="nil"/>
                <w:between w:val="nil"/>
              </w:pBdr>
              <w:spacing w:before="0" w:after="120" w:line="240" w:lineRule="auto"/>
              <w:rPr>
                <w:rFonts w:cstheme="minorHAnsi"/>
                <w:sz w:val="18"/>
                <w:szCs w:val="18"/>
              </w:rPr>
            </w:pPr>
            <w:r w:rsidRPr="00745E12">
              <w:rPr>
                <w:rFonts w:cstheme="minorHAnsi"/>
                <w:sz w:val="18"/>
                <w:szCs w:val="18"/>
              </w:rPr>
              <w:t>Banko sąskaitos kodas;</w:t>
            </w:r>
          </w:p>
          <w:p w14:paraId="7041A4B4" w14:textId="42FA3061" w:rsidR="00C5107A" w:rsidRPr="00745E12" w:rsidRDefault="00C5107A" w:rsidP="004F4470">
            <w:pPr>
              <w:numPr>
                <w:ilvl w:val="0"/>
                <w:numId w:val="73"/>
              </w:numPr>
              <w:pBdr>
                <w:top w:val="nil"/>
                <w:left w:val="nil"/>
                <w:bottom w:val="nil"/>
                <w:right w:val="nil"/>
                <w:between w:val="nil"/>
              </w:pBdr>
              <w:spacing w:before="0" w:after="120" w:line="240" w:lineRule="auto"/>
              <w:rPr>
                <w:sz w:val="18"/>
                <w:szCs w:val="18"/>
              </w:rPr>
            </w:pPr>
            <w:r w:rsidRPr="5766F0AC">
              <w:rPr>
                <w:sz w:val="18"/>
                <w:szCs w:val="18"/>
              </w:rPr>
              <w:t>Banko sąskaitos numeris;</w:t>
            </w:r>
          </w:p>
          <w:p w14:paraId="21588B6C" w14:textId="77777777" w:rsidR="00C5107A" w:rsidRPr="00745E12" w:rsidRDefault="00C5107A" w:rsidP="004F4470">
            <w:pPr>
              <w:numPr>
                <w:ilvl w:val="0"/>
                <w:numId w:val="73"/>
              </w:numPr>
              <w:pBdr>
                <w:top w:val="nil"/>
                <w:left w:val="nil"/>
                <w:bottom w:val="nil"/>
                <w:right w:val="nil"/>
                <w:between w:val="nil"/>
              </w:pBdr>
              <w:spacing w:before="0" w:after="120" w:line="240" w:lineRule="auto"/>
              <w:rPr>
                <w:rFonts w:cstheme="minorHAnsi"/>
                <w:sz w:val="18"/>
                <w:szCs w:val="18"/>
              </w:rPr>
            </w:pPr>
            <w:r w:rsidRPr="00745E12">
              <w:rPr>
                <w:rFonts w:cstheme="minorHAnsi"/>
                <w:sz w:val="18"/>
                <w:szCs w:val="18"/>
              </w:rPr>
              <w:t>Adresas;</w:t>
            </w:r>
          </w:p>
          <w:p w14:paraId="5CE975CA" w14:textId="77777777" w:rsidR="00C5107A" w:rsidRPr="00745E12" w:rsidRDefault="00C5107A" w:rsidP="004F4470">
            <w:pPr>
              <w:numPr>
                <w:ilvl w:val="0"/>
                <w:numId w:val="73"/>
              </w:numPr>
              <w:pBdr>
                <w:top w:val="nil"/>
                <w:left w:val="nil"/>
                <w:bottom w:val="nil"/>
                <w:right w:val="nil"/>
                <w:between w:val="nil"/>
              </w:pBdr>
              <w:spacing w:before="0" w:after="120" w:line="240" w:lineRule="auto"/>
              <w:rPr>
                <w:rFonts w:cstheme="minorHAnsi"/>
                <w:sz w:val="18"/>
                <w:szCs w:val="18"/>
              </w:rPr>
            </w:pPr>
            <w:r w:rsidRPr="00745E12">
              <w:rPr>
                <w:rFonts w:cstheme="minorHAnsi"/>
                <w:sz w:val="18"/>
                <w:szCs w:val="18"/>
              </w:rPr>
              <w:t>Kontaktinis telefono numeris;</w:t>
            </w:r>
          </w:p>
          <w:p w14:paraId="0358B222" w14:textId="77777777" w:rsidR="00C5107A" w:rsidRPr="00745E12" w:rsidRDefault="00C5107A" w:rsidP="004F4470">
            <w:pPr>
              <w:numPr>
                <w:ilvl w:val="0"/>
                <w:numId w:val="73"/>
              </w:numPr>
              <w:pBdr>
                <w:top w:val="nil"/>
                <w:left w:val="nil"/>
                <w:bottom w:val="nil"/>
                <w:right w:val="nil"/>
                <w:between w:val="nil"/>
              </w:pBdr>
              <w:spacing w:before="0" w:after="120" w:line="240" w:lineRule="auto"/>
              <w:rPr>
                <w:rFonts w:cstheme="minorHAnsi"/>
                <w:sz w:val="18"/>
                <w:szCs w:val="18"/>
              </w:rPr>
            </w:pPr>
            <w:r w:rsidRPr="00745E12">
              <w:rPr>
                <w:rFonts w:cstheme="minorHAnsi"/>
                <w:sz w:val="18"/>
                <w:szCs w:val="18"/>
              </w:rPr>
              <w:t>Sutarties numeris;</w:t>
            </w:r>
          </w:p>
          <w:p w14:paraId="7CB67D77" w14:textId="77777777" w:rsidR="00C5107A" w:rsidRPr="00745E12" w:rsidRDefault="00C5107A" w:rsidP="004F4470">
            <w:pPr>
              <w:numPr>
                <w:ilvl w:val="0"/>
                <w:numId w:val="73"/>
              </w:numPr>
              <w:pBdr>
                <w:top w:val="nil"/>
                <w:left w:val="nil"/>
                <w:bottom w:val="nil"/>
                <w:right w:val="nil"/>
                <w:between w:val="nil"/>
              </w:pBdr>
              <w:spacing w:before="0" w:after="120" w:line="240" w:lineRule="auto"/>
              <w:rPr>
                <w:rFonts w:cstheme="minorHAnsi"/>
                <w:sz w:val="18"/>
                <w:szCs w:val="18"/>
              </w:rPr>
            </w:pPr>
            <w:r w:rsidRPr="00745E12">
              <w:rPr>
                <w:rFonts w:cstheme="minorHAnsi"/>
                <w:sz w:val="18"/>
                <w:szCs w:val="18"/>
              </w:rPr>
              <w:t>Delspinigių norma;</w:t>
            </w:r>
          </w:p>
          <w:p w14:paraId="7FF84A7E" w14:textId="77777777" w:rsidR="00C5107A" w:rsidRPr="00745E12" w:rsidRDefault="00C5107A" w:rsidP="004F4470">
            <w:pPr>
              <w:numPr>
                <w:ilvl w:val="0"/>
                <w:numId w:val="73"/>
              </w:numPr>
              <w:pBdr>
                <w:top w:val="nil"/>
                <w:left w:val="nil"/>
                <w:bottom w:val="nil"/>
                <w:right w:val="nil"/>
                <w:between w:val="nil"/>
              </w:pBdr>
              <w:spacing w:before="0" w:after="120" w:line="240" w:lineRule="auto"/>
              <w:rPr>
                <w:rFonts w:cstheme="minorHAnsi"/>
                <w:sz w:val="18"/>
                <w:szCs w:val="18"/>
              </w:rPr>
            </w:pPr>
            <w:r w:rsidRPr="00745E12">
              <w:rPr>
                <w:rFonts w:cstheme="minorHAnsi"/>
                <w:sz w:val="18"/>
                <w:szCs w:val="18"/>
              </w:rPr>
              <w:t>Mokėjimo terminas.</w:t>
            </w:r>
          </w:p>
          <w:p w14:paraId="734EC52C" w14:textId="77777777" w:rsidR="00C5107A" w:rsidRPr="00745E12" w:rsidRDefault="00C5107A" w:rsidP="004F4470">
            <w:pPr>
              <w:pStyle w:val="Sraassuenkleliais"/>
              <w:numPr>
                <w:ilvl w:val="0"/>
                <w:numId w:val="0"/>
              </w:numPr>
              <w:spacing w:before="0" w:after="0"/>
              <w:ind w:hanging="27"/>
              <w:jc w:val="both"/>
              <w:rPr>
                <w:rFonts w:cstheme="minorHAnsi"/>
                <w:sz w:val="18"/>
                <w:szCs w:val="18"/>
              </w:rPr>
            </w:pPr>
            <w:r w:rsidRPr="00745E12">
              <w:rPr>
                <w:rFonts w:cstheme="minorHAnsi"/>
                <w:sz w:val="18"/>
                <w:szCs w:val="18"/>
              </w:rPr>
              <w:t>Detalus duomenų laukų sąrašas turės būti suderintas Projekto metu.</w:t>
            </w:r>
          </w:p>
        </w:tc>
      </w:tr>
      <w:tr w:rsidR="00AA4D4F" w:rsidRPr="00724487" w14:paraId="3C5C13CD" w14:textId="77777777" w:rsidTr="00640D04">
        <w:trPr>
          <w:gridAfter w:val="1"/>
          <w:wAfter w:w="19" w:type="pct"/>
          <w:trHeight w:val="330"/>
        </w:trPr>
        <w:tc>
          <w:tcPr>
            <w:tcW w:w="407" w:type="pct"/>
            <w:shd w:val="clear" w:color="auto" w:fill="FEFEFE" w:themeFill="background2"/>
          </w:tcPr>
          <w:p w14:paraId="034B7C5D" w14:textId="77777777" w:rsidR="00C5107A" w:rsidRPr="00745E12" w:rsidRDefault="00C5107A" w:rsidP="004F4470">
            <w:pPr>
              <w:pStyle w:val="Sraopastraipa"/>
              <w:numPr>
                <w:ilvl w:val="0"/>
                <w:numId w:val="16"/>
              </w:numPr>
              <w:spacing w:before="0"/>
              <w:ind w:left="0"/>
              <w:rPr>
                <w:rFonts w:cstheme="minorHAnsi"/>
                <w:sz w:val="18"/>
                <w:szCs w:val="18"/>
              </w:rPr>
            </w:pPr>
          </w:p>
        </w:tc>
        <w:tc>
          <w:tcPr>
            <w:tcW w:w="4574" w:type="pct"/>
            <w:shd w:val="clear" w:color="auto" w:fill="FEFEFE" w:themeFill="background2"/>
          </w:tcPr>
          <w:p w14:paraId="01EEAC7E" w14:textId="77777777" w:rsidR="00C5107A" w:rsidRPr="00745E12" w:rsidRDefault="00C5107A" w:rsidP="004F4470">
            <w:pPr>
              <w:pStyle w:val="Sraassuenkleliais"/>
              <w:numPr>
                <w:ilvl w:val="0"/>
                <w:numId w:val="0"/>
              </w:numPr>
              <w:spacing w:before="0" w:after="0"/>
              <w:ind w:hanging="27"/>
              <w:jc w:val="both"/>
              <w:rPr>
                <w:rFonts w:cstheme="minorHAnsi"/>
                <w:sz w:val="18"/>
                <w:szCs w:val="18"/>
              </w:rPr>
            </w:pPr>
            <w:r w:rsidRPr="00745E12">
              <w:rPr>
                <w:rFonts w:cstheme="minorHAnsi"/>
                <w:sz w:val="18"/>
                <w:szCs w:val="18"/>
              </w:rPr>
              <w:t>Sistema turi turėti funkcionalumą įvedant pirkėjo (kliento) kortelę pagal įmonės kodą, PVM mokėtojo kodą ir / ar kodų struktūrą, automatiniu būdu tikrinti, įskaitant ir tikrinimą pagal fragmentus, ar toks pirkėjas (klientas) jau įvestas ir, jeigu toks pirkėjas (klientas) jau yra, Sistema turi rodyti klaidos pranešimą, jog pirkėjas (klientas) jau egzistuoja bei uždrausti įvesti kortelę.</w:t>
            </w:r>
          </w:p>
        </w:tc>
      </w:tr>
      <w:tr w:rsidR="00AA4D4F" w:rsidRPr="00724487" w14:paraId="50E24495" w14:textId="77777777" w:rsidTr="00640D04">
        <w:trPr>
          <w:gridAfter w:val="1"/>
          <w:wAfter w:w="19" w:type="pct"/>
          <w:trHeight w:val="330"/>
        </w:trPr>
        <w:tc>
          <w:tcPr>
            <w:tcW w:w="407" w:type="pct"/>
            <w:shd w:val="clear" w:color="auto" w:fill="FEFEFE" w:themeFill="background2"/>
          </w:tcPr>
          <w:p w14:paraId="33706886" w14:textId="77777777" w:rsidR="00C5107A" w:rsidRPr="00745E12" w:rsidRDefault="00C5107A" w:rsidP="004F4470">
            <w:pPr>
              <w:pStyle w:val="Sraopastraipa"/>
              <w:numPr>
                <w:ilvl w:val="0"/>
                <w:numId w:val="16"/>
              </w:numPr>
              <w:spacing w:before="0"/>
              <w:ind w:left="0"/>
              <w:rPr>
                <w:rFonts w:cstheme="minorHAnsi"/>
                <w:sz w:val="18"/>
                <w:szCs w:val="18"/>
              </w:rPr>
            </w:pPr>
          </w:p>
        </w:tc>
        <w:tc>
          <w:tcPr>
            <w:tcW w:w="4574" w:type="pct"/>
            <w:shd w:val="clear" w:color="auto" w:fill="FEFEFE" w:themeFill="background2"/>
          </w:tcPr>
          <w:p w14:paraId="7A66B2B2" w14:textId="49952455" w:rsidR="00C5107A" w:rsidRPr="00745E12" w:rsidRDefault="00C5107A" w:rsidP="004F4470">
            <w:pPr>
              <w:pStyle w:val="Sraassuenkleliais"/>
              <w:numPr>
                <w:ilvl w:val="0"/>
                <w:numId w:val="0"/>
              </w:numPr>
              <w:spacing w:before="0" w:after="0"/>
              <w:ind w:hanging="27"/>
              <w:jc w:val="both"/>
              <w:rPr>
                <w:rFonts w:cstheme="minorHAnsi"/>
                <w:sz w:val="18"/>
                <w:szCs w:val="18"/>
              </w:rPr>
            </w:pPr>
            <w:r w:rsidRPr="00745E12">
              <w:rPr>
                <w:rFonts w:cstheme="minorHAnsi"/>
                <w:sz w:val="18"/>
                <w:szCs w:val="18"/>
              </w:rPr>
              <w:t xml:space="preserve">Sistema turi turėti funkcionalumą registruojant gautiną sumą, naudotojui automatiškai pasiūlyti pirkėjo (kliento) kortelėje nurodytą mokėjimo terminą </w:t>
            </w:r>
            <w:r w:rsidR="00BC4A92">
              <w:rPr>
                <w:rFonts w:cstheme="minorHAnsi"/>
                <w:sz w:val="18"/>
                <w:szCs w:val="18"/>
              </w:rPr>
              <w:t xml:space="preserve">pagal </w:t>
            </w:r>
            <w:r w:rsidR="00BF3CD6">
              <w:rPr>
                <w:rFonts w:cstheme="minorHAnsi"/>
                <w:sz w:val="18"/>
                <w:szCs w:val="18"/>
              </w:rPr>
              <w:t xml:space="preserve">atitinkamą sutartį </w:t>
            </w:r>
            <w:r w:rsidRPr="00745E12">
              <w:rPr>
                <w:rFonts w:cstheme="minorHAnsi"/>
                <w:sz w:val="18"/>
                <w:szCs w:val="18"/>
              </w:rPr>
              <w:t>ir apskaitoje atitinkamai užfiksuoti apmokėjimo datą.</w:t>
            </w:r>
          </w:p>
        </w:tc>
      </w:tr>
      <w:tr w:rsidR="00AA4D4F" w:rsidRPr="00724487" w14:paraId="08FA565B" w14:textId="77777777" w:rsidTr="00640D04">
        <w:trPr>
          <w:gridAfter w:val="1"/>
          <w:wAfter w:w="19" w:type="pct"/>
          <w:trHeight w:val="330"/>
        </w:trPr>
        <w:tc>
          <w:tcPr>
            <w:tcW w:w="407" w:type="pct"/>
            <w:shd w:val="clear" w:color="auto" w:fill="FEFEFE" w:themeFill="background2"/>
          </w:tcPr>
          <w:p w14:paraId="136DF3F4" w14:textId="77777777" w:rsidR="00C5107A" w:rsidRPr="00745E12" w:rsidRDefault="00C5107A" w:rsidP="004F4470">
            <w:pPr>
              <w:pStyle w:val="Sraopastraipa"/>
              <w:numPr>
                <w:ilvl w:val="0"/>
                <w:numId w:val="16"/>
              </w:numPr>
              <w:spacing w:before="0"/>
              <w:ind w:left="0"/>
              <w:rPr>
                <w:rFonts w:cstheme="minorHAnsi"/>
                <w:sz w:val="18"/>
                <w:szCs w:val="18"/>
              </w:rPr>
            </w:pPr>
          </w:p>
        </w:tc>
        <w:tc>
          <w:tcPr>
            <w:tcW w:w="4574" w:type="pct"/>
            <w:shd w:val="clear" w:color="auto" w:fill="FEFEFE" w:themeFill="background2"/>
          </w:tcPr>
          <w:p w14:paraId="7C3499B9" w14:textId="77777777" w:rsidR="00C5107A" w:rsidRPr="00745E12" w:rsidRDefault="00C5107A" w:rsidP="004F4470">
            <w:pPr>
              <w:pStyle w:val="Sraassuenkleliais"/>
              <w:numPr>
                <w:ilvl w:val="0"/>
                <w:numId w:val="0"/>
              </w:numPr>
              <w:spacing w:before="0" w:after="0"/>
              <w:ind w:hanging="27"/>
              <w:jc w:val="both"/>
              <w:rPr>
                <w:rFonts w:cstheme="minorHAnsi"/>
                <w:sz w:val="18"/>
                <w:szCs w:val="18"/>
              </w:rPr>
            </w:pPr>
            <w:r w:rsidRPr="00745E12">
              <w:rPr>
                <w:rFonts w:cstheme="minorHAnsi"/>
                <w:sz w:val="18"/>
                <w:szCs w:val="18"/>
              </w:rPr>
              <w:t>Sistema turi turėti funkcionalumą peržiūrėti pirkėjo (kliento) gautinos sumos likutį konkrečiai datai.</w:t>
            </w:r>
          </w:p>
        </w:tc>
      </w:tr>
      <w:tr w:rsidR="00C5107A" w:rsidRPr="00724487" w14:paraId="64C15A98" w14:textId="77777777" w:rsidTr="00640D04">
        <w:trPr>
          <w:trHeight w:val="211"/>
        </w:trPr>
        <w:tc>
          <w:tcPr>
            <w:tcW w:w="0" w:type="pct"/>
            <w:gridSpan w:val="3"/>
            <w:shd w:val="clear" w:color="auto" w:fill="E6E6E6" w:themeFill="accent3"/>
          </w:tcPr>
          <w:p w14:paraId="06CF9630" w14:textId="77777777" w:rsidR="00C5107A" w:rsidRPr="00745E12" w:rsidRDefault="00C5107A" w:rsidP="004F4470">
            <w:pPr>
              <w:pStyle w:val="Sraassuenkleliais"/>
              <w:numPr>
                <w:ilvl w:val="0"/>
                <w:numId w:val="0"/>
              </w:numPr>
              <w:spacing w:before="0" w:after="0"/>
              <w:ind w:hanging="27"/>
              <w:jc w:val="both"/>
              <w:rPr>
                <w:rFonts w:cstheme="minorHAnsi"/>
                <w:sz w:val="18"/>
                <w:szCs w:val="18"/>
              </w:rPr>
            </w:pPr>
            <w:r w:rsidRPr="00745E12">
              <w:rPr>
                <w:rFonts w:cstheme="minorHAnsi"/>
                <w:sz w:val="18"/>
                <w:szCs w:val="18"/>
              </w:rPr>
              <w:t>Delspinigių / baudų priskaitymas</w:t>
            </w:r>
          </w:p>
        </w:tc>
      </w:tr>
      <w:tr w:rsidR="00AA4D4F" w:rsidRPr="00724487" w14:paraId="740233A9" w14:textId="77777777" w:rsidTr="00AA4D4F">
        <w:trPr>
          <w:gridAfter w:val="1"/>
          <w:wAfter w:w="19" w:type="pct"/>
          <w:trHeight w:val="20"/>
        </w:trPr>
        <w:tc>
          <w:tcPr>
            <w:tcW w:w="407" w:type="pct"/>
          </w:tcPr>
          <w:p w14:paraId="68BD6B08" w14:textId="77777777" w:rsidR="00C5107A" w:rsidRPr="00745E12" w:rsidRDefault="00C5107A" w:rsidP="004F4470">
            <w:pPr>
              <w:pStyle w:val="Sraopastraipa"/>
              <w:numPr>
                <w:ilvl w:val="0"/>
                <w:numId w:val="16"/>
              </w:numPr>
              <w:spacing w:before="0"/>
              <w:ind w:left="0"/>
              <w:rPr>
                <w:rFonts w:cstheme="minorHAnsi"/>
                <w:sz w:val="18"/>
                <w:szCs w:val="18"/>
                <w:lang w:val="en-US"/>
              </w:rPr>
            </w:pPr>
          </w:p>
        </w:tc>
        <w:tc>
          <w:tcPr>
            <w:tcW w:w="4574" w:type="pct"/>
          </w:tcPr>
          <w:p w14:paraId="45C00EBD" w14:textId="77777777" w:rsidR="00C5107A" w:rsidRPr="00745E12" w:rsidRDefault="00C5107A" w:rsidP="004F4470">
            <w:pPr>
              <w:pStyle w:val="Sraassuenkleliais"/>
              <w:numPr>
                <w:ilvl w:val="0"/>
                <w:numId w:val="0"/>
              </w:numPr>
              <w:spacing w:before="0" w:after="0"/>
              <w:ind w:left="27" w:hanging="27"/>
              <w:jc w:val="both"/>
              <w:rPr>
                <w:rFonts w:cstheme="minorHAnsi"/>
                <w:sz w:val="18"/>
                <w:szCs w:val="18"/>
              </w:rPr>
            </w:pPr>
            <w:r w:rsidRPr="00745E12">
              <w:rPr>
                <w:rFonts w:cstheme="minorHAnsi"/>
                <w:sz w:val="18"/>
                <w:szCs w:val="18"/>
              </w:rPr>
              <w:t xml:space="preserve">Sistema turi turėti funkcionalumą pagal nustatytas taisykles automatiniu būdu skaičiuoti ir nebalansinėje sąskaitoje registruoti delspinigius skolininkams už laiku neapmokėtas SF. </w:t>
            </w:r>
          </w:p>
        </w:tc>
      </w:tr>
      <w:tr w:rsidR="00AA4D4F" w:rsidRPr="00724487" w14:paraId="20A67FF4" w14:textId="77777777" w:rsidTr="00AA4D4F">
        <w:trPr>
          <w:gridAfter w:val="1"/>
          <w:wAfter w:w="19" w:type="pct"/>
          <w:trHeight w:val="20"/>
        </w:trPr>
        <w:tc>
          <w:tcPr>
            <w:tcW w:w="407" w:type="pct"/>
          </w:tcPr>
          <w:p w14:paraId="1384D3C8" w14:textId="77777777" w:rsidR="00C5107A" w:rsidRPr="00745E12" w:rsidRDefault="00C5107A" w:rsidP="004F4470">
            <w:pPr>
              <w:pStyle w:val="Sraopastraipa"/>
              <w:numPr>
                <w:ilvl w:val="0"/>
                <w:numId w:val="16"/>
              </w:numPr>
              <w:spacing w:before="0"/>
              <w:ind w:left="0"/>
              <w:rPr>
                <w:rFonts w:cstheme="minorHAnsi"/>
                <w:sz w:val="18"/>
                <w:szCs w:val="18"/>
                <w:lang w:val="en-US"/>
              </w:rPr>
            </w:pPr>
          </w:p>
        </w:tc>
        <w:tc>
          <w:tcPr>
            <w:tcW w:w="4574" w:type="pct"/>
          </w:tcPr>
          <w:p w14:paraId="69BD5D05" w14:textId="77777777" w:rsidR="00C5107A" w:rsidRPr="00745E12" w:rsidRDefault="00C5107A" w:rsidP="004F4470">
            <w:pPr>
              <w:pStyle w:val="Sraassuenkleliais"/>
              <w:numPr>
                <w:ilvl w:val="0"/>
                <w:numId w:val="0"/>
              </w:numPr>
              <w:spacing w:before="0" w:after="0"/>
              <w:ind w:left="27" w:hanging="27"/>
              <w:jc w:val="both"/>
              <w:rPr>
                <w:rFonts w:cstheme="minorHAnsi"/>
                <w:sz w:val="18"/>
                <w:szCs w:val="18"/>
              </w:rPr>
            </w:pPr>
            <w:r w:rsidRPr="00745E12">
              <w:rPr>
                <w:rFonts w:cstheme="minorHAnsi"/>
                <w:sz w:val="18"/>
                <w:szCs w:val="18"/>
              </w:rPr>
              <w:t>Sistema turi turėti funkcionalumą peržiūrėti bendrą delspinigių ir skolininkų sąrašą.</w:t>
            </w:r>
          </w:p>
        </w:tc>
      </w:tr>
      <w:tr w:rsidR="00AA4D4F" w:rsidRPr="00724487" w14:paraId="3086E82A" w14:textId="77777777" w:rsidTr="00AA4D4F">
        <w:trPr>
          <w:gridAfter w:val="1"/>
          <w:wAfter w:w="19" w:type="pct"/>
          <w:trHeight w:val="20"/>
        </w:trPr>
        <w:tc>
          <w:tcPr>
            <w:tcW w:w="407" w:type="pct"/>
          </w:tcPr>
          <w:p w14:paraId="2E878623" w14:textId="77777777" w:rsidR="00C5107A" w:rsidRPr="00745E12" w:rsidRDefault="00C5107A" w:rsidP="004F4470">
            <w:pPr>
              <w:pStyle w:val="Sraopastraipa"/>
              <w:numPr>
                <w:ilvl w:val="0"/>
                <w:numId w:val="16"/>
              </w:numPr>
              <w:spacing w:before="0"/>
              <w:ind w:left="0"/>
              <w:rPr>
                <w:rFonts w:cstheme="minorHAnsi"/>
                <w:sz w:val="18"/>
                <w:szCs w:val="18"/>
                <w:lang w:val="en-US"/>
              </w:rPr>
            </w:pPr>
          </w:p>
        </w:tc>
        <w:tc>
          <w:tcPr>
            <w:tcW w:w="4574" w:type="pct"/>
          </w:tcPr>
          <w:p w14:paraId="2031C608" w14:textId="77777777" w:rsidR="00C5107A" w:rsidRPr="00745E12" w:rsidRDefault="00C5107A" w:rsidP="004F4470">
            <w:pPr>
              <w:pStyle w:val="Sraassuenkleliais"/>
              <w:numPr>
                <w:ilvl w:val="0"/>
                <w:numId w:val="0"/>
              </w:numPr>
              <w:spacing w:before="0" w:after="0"/>
              <w:ind w:left="27" w:hanging="27"/>
              <w:jc w:val="both"/>
              <w:rPr>
                <w:rFonts w:cstheme="minorHAnsi"/>
                <w:sz w:val="18"/>
                <w:szCs w:val="18"/>
              </w:rPr>
            </w:pPr>
            <w:r w:rsidRPr="00745E12">
              <w:rPr>
                <w:rFonts w:cstheme="minorHAnsi"/>
                <w:sz w:val="18"/>
                <w:szCs w:val="18"/>
              </w:rPr>
              <w:t>Sistema turi turėti funkcionalumą skolininkų sąrašą formuoti ataskaitinio laikotarpio datai (norimai datai).</w:t>
            </w:r>
          </w:p>
        </w:tc>
      </w:tr>
      <w:tr w:rsidR="00AA4D4F" w:rsidRPr="00724487" w14:paraId="2A34A70C" w14:textId="77777777" w:rsidTr="00AA4D4F">
        <w:trPr>
          <w:gridAfter w:val="1"/>
          <w:wAfter w:w="19" w:type="pct"/>
          <w:trHeight w:val="20"/>
        </w:trPr>
        <w:tc>
          <w:tcPr>
            <w:tcW w:w="407" w:type="pct"/>
          </w:tcPr>
          <w:p w14:paraId="42856322" w14:textId="77777777" w:rsidR="00C5107A" w:rsidRPr="00745E12" w:rsidRDefault="00C5107A" w:rsidP="004F4470">
            <w:pPr>
              <w:pStyle w:val="Sraopastraipa"/>
              <w:numPr>
                <w:ilvl w:val="0"/>
                <w:numId w:val="16"/>
              </w:numPr>
              <w:spacing w:before="0"/>
              <w:ind w:left="0"/>
              <w:rPr>
                <w:rFonts w:cstheme="minorHAnsi"/>
                <w:sz w:val="18"/>
                <w:szCs w:val="18"/>
                <w:lang w:val="en-US"/>
              </w:rPr>
            </w:pPr>
          </w:p>
        </w:tc>
        <w:tc>
          <w:tcPr>
            <w:tcW w:w="4574" w:type="pct"/>
          </w:tcPr>
          <w:p w14:paraId="1238DAF5" w14:textId="77777777" w:rsidR="00C5107A" w:rsidRPr="00745E12" w:rsidRDefault="00C5107A" w:rsidP="004F4470">
            <w:pPr>
              <w:pStyle w:val="Sraassuenkleliais"/>
              <w:numPr>
                <w:ilvl w:val="0"/>
                <w:numId w:val="0"/>
              </w:numPr>
              <w:spacing w:before="0" w:after="0"/>
              <w:ind w:left="27" w:hanging="27"/>
              <w:jc w:val="both"/>
              <w:rPr>
                <w:rFonts w:cstheme="minorHAnsi"/>
                <w:sz w:val="18"/>
                <w:szCs w:val="18"/>
              </w:rPr>
            </w:pPr>
            <w:r w:rsidRPr="00745E12">
              <w:rPr>
                <w:rFonts w:cstheme="minorHAnsi"/>
                <w:sz w:val="18"/>
                <w:szCs w:val="18"/>
              </w:rPr>
              <w:t>Sistema turi turėti funkcionalumą nurodyti, kam neturi būti skaičiuojami ir registruojami delspinigiai.</w:t>
            </w:r>
          </w:p>
        </w:tc>
      </w:tr>
      <w:tr w:rsidR="00AA4D4F" w:rsidRPr="00724487" w14:paraId="51DD8E97" w14:textId="77777777" w:rsidTr="00AA4D4F">
        <w:trPr>
          <w:gridAfter w:val="1"/>
          <w:wAfter w:w="19" w:type="pct"/>
          <w:trHeight w:val="20"/>
        </w:trPr>
        <w:tc>
          <w:tcPr>
            <w:tcW w:w="407" w:type="pct"/>
          </w:tcPr>
          <w:p w14:paraId="40F93A1F" w14:textId="77777777" w:rsidR="00C5107A" w:rsidRPr="00745E12" w:rsidRDefault="00C5107A" w:rsidP="004F4470">
            <w:pPr>
              <w:pStyle w:val="Sraopastraipa"/>
              <w:numPr>
                <w:ilvl w:val="0"/>
                <w:numId w:val="16"/>
              </w:numPr>
              <w:spacing w:before="0"/>
              <w:ind w:left="0"/>
              <w:rPr>
                <w:rFonts w:cstheme="minorHAnsi"/>
                <w:sz w:val="18"/>
                <w:szCs w:val="18"/>
                <w:lang w:val="en-US"/>
              </w:rPr>
            </w:pPr>
          </w:p>
        </w:tc>
        <w:tc>
          <w:tcPr>
            <w:tcW w:w="4574" w:type="pct"/>
          </w:tcPr>
          <w:p w14:paraId="34378B08" w14:textId="77777777" w:rsidR="00C5107A" w:rsidRPr="00745E12" w:rsidRDefault="00C5107A" w:rsidP="004F4470">
            <w:pPr>
              <w:pStyle w:val="Sraassuenkleliais"/>
              <w:numPr>
                <w:ilvl w:val="0"/>
                <w:numId w:val="0"/>
              </w:numPr>
              <w:spacing w:before="0" w:after="0"/>
              <w:ind w:left="27" w:hanging="27"/>
              <w:jc w:val="both"/>
              <w:rPr>
                <w:rFonts w:cstheme="minorHAnsi"/>
                <w:sz w:val="18"/>
                <w:szCs w:val="18"/>
              </w:rPr>
            </w:pPr>
            <w:r w:rsidRPr="00745E12">
              <w:rPr>
                <w:rFonts w:cstheme="minorHAnsi"/>
                <w:sz w:val="18"/>
                <w:szCs w:val="18"/>
              </w:rPr>
              <w:t>Sistema turi turėti funkcionalumą tvarkyti delspinigių informaciją, pavyzdžiui, keisti delspinigių normą.</w:t>
            </w:r>
          </w:p>
        </w:tc>
      </w:tr>
      <w:tr w:rsidR="00AA4D4F" w:rsidRPr="00724487" w14:paraId="246F160A" w14:textId="77777777" w:rsidTr="00AA4D4F">
        <w:trPr>
          <w:gridAfter w:val="1"/>
          <w:wAfter w:w="19" w:type="pct"/>
          <w:trHeight w:val="20"/>
        </w:trPr>
        <w:tc>
          <w:tcPr>
            <w:tcW w:w="407" w:type="pct"/>
          </w:tcPr>
          <w:p w14:paraId="3BB42B25" w14:textId="77777777" w:rsidR="00C5107A" w:rsidRPr="00745E12" w:rsidRDefault="00C5107A" w:rsidP="004F4470">
            <w:pPr>
              <w:pStyle w:val="Sraopastraipa"/>
              <w:numPr>
                <w:ilvl w:val="0"/>
                <w:numId w:val="16"/>
              </w:numPr>
              <w:spacing w:before="0"/>
              <w:ind w:left="0"/>
              <w:rPr>
                <w:rFonts w:cstheme="minorHAnsi"/>
                <w:sz w:val="18"/>
                <w:szCs w:val="18"/>
                <w:lang w:val="en-US"/>
              </w:rPr>
            </w:pPr>
          </w:p>
        </w:tc>
        <w:tc>
          <w:tcPr>
            <w:tcW w:w="4574" w:type="pct"/>
          </w:tcPr>
          <w:p w14:paraId="09E800B0" w14:textId="77777777" w:rsidR="00C5107A" w:rsidRPr="00745E12" w:rsidRDefault="00C5107A" w:rsidP="004F4470">
            <w:pPr>
              <w:pStyle w:val="Sraassuenkleliais"/>
              <w:numPr>
                <w:ilvl w:val="0"/>
                <w:numId w:val="0"/>
              </w:numPr>
              <w:spacing w:before="0" w:after="0"/>
              <w:ind w:left="27" w:hanging="27"/>
              <w:jc w:val="both"/>
              <w:rPr>
                <w:rFonts w:cstheme="minorHAnsi"/>
                <w:sz w:val="18"/>
                <w:szCs w:val="18"/>
              </w:rPr>
            </w:pPr>
            <w:r w:rsidRPr="00745E12">
              <w:rPr>
                <w:rFonts w:cstheme="minorHAnsi"/>
                <w:sz w:val="18"/>
                <w:szCs w:val="18"/>
              </w:rPr>
              <w:t>Sistema turi turėti funkcionalumą blokuoti delspinigių skaičiavimą konkrečiam klientui arba konkrečioms klientui išrašytoms SF.</w:t>
            </w:r>
          </w:p>
        </w:tc>
      </w:tr>
      <w:tr w:rsidR="00AA4D4F" w:rsidRPr="00724487" w14:paraId="3F5063C5" w14:textId="77777777" w:rsidTr="00AA4D4F">
        <w:trPr>
          <w:gridAfter w:val="1"/>
          <w:wAfter w:w="19" w:type="pct"/>
          <w:trHeight w:val="20"/>
        </w:trPr>
        <w:tc>
          <w:tcPr>
            <w:tcW w:w="407" w:type="pct"/>
          </w:tcPr>
          <w:p w14:paraId="54AD36A7" w14:textId="77777777" w:rsidR="00C5107A" w:rsidRPr="00745E12" w:rsidRDefault="00C5107A" w:rsidP="004F4470">
            <w:pPr>
              <w:pStyle w:val="Sraopastraipa"/>
              <w:numPr>
                <w:ilvl w:val="0"/>
                <w:numId w:val="16"/>
              </w:numPr>
              <w:spacing w:before="0"/>
              <w:ind w:left="0"/>
              <w:rPr>
                <w:rFonts w:cstheme="minorHAnsi"/>
                <w:sz w:val="18"/>
                <w:szCs w:val="18"/>
                <w:lang w:val="en-US"/>
              </w:rPr>
            </w:pPr>
          </w:p>
        </w:tc>
        <w:tc>
          <w:tcPr>
            <w:tcW w:w="4574" w:type="pct"/>
          </w:tcPr>
          <w:p w14:paraId="14168747" w14:textId="77777777" w:rsidR="00C5107A" w:rsidRPr="00745E12" w:rsidRDefault="00C5107A" w:rsidP="004F4470">
            <w:pPr>
              <w:pStyle w:val="Sraassuenkleliais"/>
              <w:numPr>
                <w:ilvl w:val="0"/>
                <w:numId w:val="0"/>
              </w:numPr>
              <w:spacing w:before="0" w:after="0"/>
              <w:ind w:left="27" w:hanging="27"/>
              <w:jc w:val="both"/>
              <w:rPr>
                <w:rFonts w:cstheme="minorHAnsi"/>
                <w:sz w:val="18"/>
                <w:szCs w:val="18"/>
              </w:rPr>
            </w:pPr>
            <w:r w:rsidRPr="00745E12">
              <w:rPr>
                <w:rFonts w:cstheme="minorHAnsi"/>
                <w:sz w:val="18"/>
                <w:szCs w:val="18"/>
              </w:rPr>
              <w:t>Sistema turi turėti funkcionalumą anuliuoti užregistruotus delspinigius.</w:t>
            </w:r>
          </w:p>
        </w:tc>
      </w:tr>
      <w:tr w:rsidR="00AA4D4F" w:rsidRPr="00724487" w14:paraId="51FCB412" w14:textId="77777777" w:rsidTr="00AA4D4F">
        <w:trPr>
          <w:gridAfter w:val="1"/>
          <w:wAfter w:w="19" w:type="pct"/>
          <w:trHeight w:val="20"/>
        </w:trPr>
        <w:tc>
          <w:tcPr>
            <w:tcW w:w="407" w:type="pct"/>
          </w:tcPr>
          <w:p w14:paraId="102F1F6A" w14:textId="016BB433" w:rsidR="00C5107A" w:rsidRPr="00745E12" w:rsidRDefault="00C5107A" w:rsidP="004F4470">
            <w:pPr>
              <w:pStyle w:val="Sraopastraipa"/>
              <w:numPr>
                <w:ilvl w:val="0"/>
                <w:numId w:val="16"/>
              </w:numPr>
              <w:spacing w:before="0"/>
              <w:ind w:left="0"/>
              <w:rPr>
                <w:rFonts w:cstheme="minorHAnsi"/>
                <w:sz w:val="18"/>
                <w:szCs w:val="18"/>
                <w:lang w:val="en-US"/>
              </w:rPr>
            </w:pPr>
          </w:p>
        </w:tc>
        <w:tc>
          <w:tcPr>
            <w:tcW w:w="4574" w:type="pct"/>
          </w:tcPr>
          <w:p w14:paraId="7AD4D502" w14:textId="77777777" w:rsidR="00C5107A" w:rsidRPr="00745E12" w:rsidRDefault="00C5107A" w:rsidP="004F4470">
            <w:pPr>
              <w:pStyle w:val="Sraassuenkleliais"/>
              <w:numPr>
                <w:ilvl w:val="0"/>
                <w:numId w:val="0"/>
              </w:numPr>
              <w:spacing w:before="0" w:after="0"/>
              <w:ind w:left="27" w:hanging="27"/>
              <w:jc w:val="both"/>
              <w:rPr>
                <w:rFonts w:cstheme="minorHAnsi"/>
                <w:sz w:val="18"/>
                <w:szCs w:val="18"/>
              </w:rPr>
            </w:pPr>
            <w:r w:rsidRPr="00745E12">
              <w:rPr>
                <w:rFonts w:cstheme="minorHAnsi"/>
                <w:sz w:val="18"/>
                <w:szCs w:val="18"/>
              </w:rPr>
              <w:t>Sistema turi turėti funkcionalumą pinigu gavimo momentu (įplaukų gavimas iš kliento) registruoti apskaitoje delspinigių pajamas uždarant esantį delspinigių priskaitymą.</w:t>
            </w:r>
          </w:p>
        </w:tc>
      </w:tr>
      <w:tr w:rsidR="00C5107A" w:rsidRPr="00724487" w14:paraId="7EC49DA4" w14:textId="77777777" w:rsidTr="00640D04">
        <w:trPr>
          <w:trHeight w:val="20"/>
        </w:trPr>
        <w:tc>
          <w:tcPr>
            <w:tcW w:w="0" w:type="pct"/>
            <w:gridSpan w:val="3"/>
            <w:shd w:val="clear" w:color="auto" w:fill="E6E6E6" w:themeFill="accent3"/>
          </w:tcPr>
          <w:p w14:paraId="66950A9A" w14:textId="77777777" w:rsidR="00C5107A" w:rsidRPr="00745E12" w:rsidRDefault="00C5107A" w:rsidP="004F4470">
            <w:pPr>
              <w:pStyle w:val="Sraassuenkleliais"/>
              <w:numPr>
                <w:ilvl w:val="0"/>
                <w:numId w:val="0"/>
              </w:numPr>
              <w:spacing w:before="0" w:after="0"/>
              <w:ind w:hanging="27"/>
              <w:jc w:val="both"/>
              <w:rPr>
                <w:rFonts w:cstheme="minorHAnsi"/>
                <w:sz w:val="18"/>
                <w:szCs w:val="18"/>
              </w:rPr>
            </w:pPr>
            <w:r w:rsidRPr="00745E12">
              <w:rPr>
                <w:rFonts w:cstheme="minorHAnsi"/>
                <w:sz w:val="18"/>
                <w:szCs w:val="18"/>
              </w:rPr>
              <w:t>Išankstinių sąskaitų valdymas</w:t>
            </w:r>
          </w:p>
        </w:tc>
      </w:tr>
      <w:tr w:rsidR="00AA4D4F" w:rsidRPr="00724487" w14:paraId="312CE7E9" w14:textId="77777777" w:rsidTr="00AA4D4F">
        <w:trPr>
          <w:gridAfter w:val="1"/>
          <w:wAfter w:w="19" w:type="pct"/>
          <w:trHeight w:val="20"/>
        </w:trPr>
        <w:tc>
          <w:tcPr>
            <w:tcW w:w="407" w:type="pct"/>
          </w:tcPr>
          <w:p w14:paraId="57E0ABC4" w14:textId="77777777" w:rsidR="00C5107A" w:rsidRPr="00745E12" w:rsidRDefault="00C5107A" w:rsidP="004F4470">
            <w:pPr>
              <w:pStyle w:val="Sraopastraipa"/>
              <w:numPr>
                <w:ilvl w:val="0"/>
                <w:numId w:val="16"/>
              </w:numPr>
              <w:spacing w:before="0"/>
              <w:ind w:left="0"/>
              <w:rPr>
                <w:rFonts w:cstheme="minorHAnsi"/>
                <w:sz w:val="18"/>
                <w:szCs w:val="18"/>
                <w:lang w:val="en-US"/>
              </w:rPr>
            </w:pPr>
          </w:p>
        </w:tc>
        <w:tc>
          <w:tcPr>
            <w:tcW w:w="4574" w:type="pct"/>
          </w:tcPr>
          <w:p w14:paraId="612A5C89" w14:textId="77777777" w:rsidR="00C5107A" w:rsidRPr="00745E12" w:rsidRDefault="00C5107A" w:rsidP="004F4470">
            <w:pPr>
              <w:pStyle w:val="Sraassuenkleliais"/>
              <w:numPr>
                <w:ilvl w:val="0"/>
                <w:numId w:val="0"/>
              </w:numPr>
              <w:spacing w:before="0" w:after="0"/>
              <w:ind w:left="27" w:hanging="27"/>
              <w:jc w:val="both"/>
              <w:rPr>
                <w:rFonts w:cstheme="minorHAnsi"/>
                <w:sz w:val="18"/>
                <w:szCs w:val="18"/>
              </w:rPr>
            </w:pPr>
            <w:r w:rsidRPr="00745E12">
              <w:rPr>
                <w:rFonts w:cstheme="minorHAnsi"/>
                <w:sz w:val="18"/>
                <w:szCs w:val="18"/>
              </w:rPr>
              <w:t>Sistema turi turėti funkcionalumą tvarkyti išankstines SF.</w:t>
            </w:r>
          </w:p>
        </w:tc>
      </w:tr>
      <w:tr w:rsidR="00AA4D4F" w:rsidRPr="00724487" w14:paraId="19E516D2" w14:textId="77777777" w:rsidTr="00AA4D4F">
        <w:trPr>
          <w:gridAfter w:val="1"/>
          <w:wAfter w:w="19" w:type="pct"/>
          <w:trHeight w:val="20"/>
        </w:trPr>
        <w:tc>
          <w:tcPr>
            <w:tcW w:w="407" w:type="pct"/>
          </w:tcPr>
          <w:p w14:paraId="22C99DF4" w14:textId="77777777" w:rsidR="00C5107A" w:rsidRPr="00745E12" w:rsidRDefault="00C5107A" w:rsidP="004F4470">
            <w:pPr>
              <w:pStyle w:val="Sraopastraipa"/>
              <w:numPr>
                <w:ilvl w:val="0"/>
                <w:numId w:val="16"/>
              </w:numPr>
              <w:spacing w:before="0"/>
              <w:ind w:left="0"/>
              <w:rPr>
                <w:rFonts w:cstheme="minorHAnsi"/>
                <w:sz w:val="18"/>
                <w:szCs w:val="18"/>
                <w:lang w:val="en-US"/>
              </w:rPr>
            </w:pPr>
          </w:p>
        </w:tc>
        <w:tc>
          <w:tcPr>
            <w:tcW w:w="4574" w:type="pct"/>
          </w:tcPr>
          <w:p w14:paraId="2BBD57FC" w14:textId="77777777" w:rsidR="00C5107A" w:rsidRPr="00745E12" w:rsidRDefault="00C5107A" w:rsidP="004F4470">
            <w:pPr>
              <w:pStyle w:val="Sraassuenkleliais"/>
              <w:numPr>
                <w:ilvl w:val="0"/>
                <w:numId w:val="0"/>
              </w:numPr>
              <w:spacing w:before="0" w:after="0"/>
              <w:ind w:left="27" w:hanging="27"/>
              <w:jc w:val="both"/>
              <w:rPr>
                <w:rFonts w:cstheme="minorHAnsi"/>
                <w:sz w:val="18"/>
                <w:szCs w:val="18"/>
              </w:rPr>
            </w:pPr>
            <w:r w:rsidRPr="00745E12">
              <w:rPr>
                <w:rFonts w:cstheme="minorHAnsi"/>
                <w:sz w:val="18"/>
                <w:szCs w:val="18"/>
              </w:rPr>
              <w:t>Sistema turi turėti funkcionalumą išankstinės SF pagrindu suformuoti ir registruoti SF.</w:t>
            </w:r>
          </w:p>
        </w:tc>
      </w:tr>
      <w:tr w:rsidR="00AA4D4F" w:rsidRPr="00724487" w14:paraId="3C24B4B8" w14:textId="77777777" w:rsidTr="00AA4D4F">
        <w:trPr>
          <w:gridAfter w:val="1"/>
          <w:wAfter w:w="19" w:type="pct"/>
          <w:trHeight w:val="20"/>
        </w:trPr>
        <w:tc>
          <w:tcPr>
            <w:tcW w:w="407" w:type="pct"/>
          </w:tcPr>
          <w:p w14:paraId="6A8E4736" w14:textId="77777777" w:rsidR="00C5107A" w:rsidRPr="00745E12" w:rsidRDefault="00C5107A" w:rsidP="004F4470">
            <w:pPr>
              <w:pStyle w:val="Sraopastraipa"/>
              <w:numPr>
                <w:ilvl w:val="0"/>
                <w:numId w:val="16"/>
              </w:numPr>
              <w:spacing w:before="0"/>
              <w:ind w:left="0"/>
              <w:rPr>
                <w:rFonts w:cstheme="minorHAnsi"/>
                <w:sz w:val="18"/>
                <w:szCs w:val="18"/>
                <w:lang w:val="en-US"/>
              </w:rPr>
            </w:pPr>
          </w:p>
        </w:tc>
        <w:tc>
          <w:tcPr>
            <w:tcW w:w="4574" w:type="pct"/>
          </w:tcPr>
          <w:p w14:paraId="6F4EC692" w14:textId="77777777" w:rsidR="00C5107A" w:rsidRPr="00745E12" w:rsidRDefault="00C5107A" w:rsidP="004F4470">
            <w:pPr>
              <w:spacing w:before="0"/>
              <w:ind w:left="-29"/>
              <w:rPr>
                <w:rFonts w:cstheme="minorHAnsi"/>
                <w:sz w:val="18"/>
                <w:szCs w:val="18"/>
              </w:rPr>
            </w:pPr>
            <w:r w:rsidRPr="00745E12">
              <w:rPr>
                <w:rFonts w:cstheme="minorHAnsi"/>
                <w:sz w:val="18"/>
                <w:szCs w:val="18"/>
              </w:rPr>
              <w:t>Sistemoje turi būti galimybė priskirti išankstinės SF identifikacijos numerį prie SF.</w:t>
            </w:r>
          </w:p>
        </w:tc>
      </w:tr>
      <w:tr w:rsidR="00C5107A" w:rsidRPr="00724487" w14:paraId="13A27D22" w14:textId="77777777" w:rsidTr="00640D04">
        <w:trPr>
          <w:trHeight w:val="20"/>
        </w:trPr>
        <w:tc>
          <w:tcPr>
            <w:tcW w:w="0" w:type="pct"/>
            <w:gridSpan w:val="3"/>
            <w:shd w:val="clear" w:color="auto" w:fill="E6E6E6" w:themeFill="accent3"/>
          </w:tcPr>
          <w:p w14:paraId="6735BD0D" w14:textId="77777777" w:rsidR="00C5107A" w:rsidRPr="00745E12" w:rsidRDefault="00C5107A" w:rsidP="004F4470">
            <w:pPr>
              <w:pStyle w:val="Sraassuenkleliais"/>
              <w:numPr>
                <w:ilvl w:val="0"/>
                <w:numId w:val="0"/>
              </w:numPr>
              <w:spacing w:before="0" w:after="0"/>
              <w:ind w:hanging="27"/>
              <w:jc w:val="both"/>
              <w:rPr>
                <w:rFonts w:cstheme="minorHAnsi"/>
                <w:sz w:val="18"/>
                <w:szCs w:val="18"/>
              </w:rPr>
            </w:pPr>
            <w:r w:rsidRPr="00745E12">
              <w:rPr>
                <w:rFonts w:cstheme="minorHAnsi"/>
                <w:sz w:val="18"/>
                <w:szCs w:val="18"/>
              </w:rPr>
              <w:t>Pardavimo sąskaitos faktūros valdymas</w:t>
            </w:r>
          </w:p>
        </w:tc>
      </w:tr>
      <w:tr w:rsidR="00AA4D4F" w:rsidRPr="00724487" w14:paraId="16FDABE5" w14:textId="77777777" w:rsidTr="00AA4D4F">
        <w:trPr>
          <w:gridAfter w:val="1"/>
          <w:wAfter w:w="19" w:type="pct"/>
          <w:trHeight w:val="20"/>
        </w:trPr>
        <w:tc>
          <w:tcPr>
            <w:tcW w:w="407" w:type="pct"/>
          </w:tcPr>
          <w:p w14:paraId="5BA739EC" w14:textId="77777777" w:rsidR="00C5107A" w:rsidRPr="00745E12" w:rsidRDefault="00C5107A" w:rsidP="004F4470">
            <w:pPr>
              <w:pStyle w:val="Sraopastraipa"/>
              <w:numPr>
                <w:ilvl w:val="0"/>
                <w:numId w:val="16"/>
              </w:numPr>
              <w:spacing w:before="0"/>
              <w:ind w:left="0"/>
              <w:rPr>
                <w:rFonts w:cstheme="minorHAnsi"/>
                <w:sz w:val="18"/>
                <w:szCs w:val="18"/>
                <w:lang w:val="en-US"/>
              </w:rPr>
            </w:pPr>
          </w:p>
        </w:tc>
        <w:tc>
          <w:tcPr>
            <w:tcW w:w="4574" w:type="pct"/>
          </w:tcPr>
          <w:p w14:paraId="3965F1E5" w14:textId="77777777" w:rsidR="00C5107A" w:rsidRPr="00745E12" w:rsidRDefault="00C5107A" w:rsidP="004F4470">
            <w:pPr>
              <w:pStyle w:val="Sraassuenkleliais"/>
              <w:numPr>
                <w:ilvl w:val="0"/>
                <w:numId w:val="0"/>
              </w:numPr>
              <w:spacing w:before="0" w:after="0"/>
              <w:ind w:left="27" w:hanging="27"/>
              <w:jc w:val="both"/>
              <w:rPr>
                <w:rFonts w:cstheme="minorHAnsi"/>
                <w:sz w:val="18"/>
                <w:szCs w:val="18"/>
              </w:rPr>
            </w:pPr>
            <w:r w:rsidRPr="00745E12">
              <w:rPr>
                <w:rFonts w:cstheme="minorHAnsi"/>
                <w:sz w:val="18"/>
                <w:szCs w:val="18"/>
              </w:rPr>
              <w:t>Sistema turi turėti funkcionalumą tvarkyti pardavimo SF. Detalus pardavimo SF duomenų laukų sąrašas turės būti suderintas Projekto metu.</w:t>
            </w:r>
          </w:p>
        </w:tc>
      </w:tr>
      <w:tr w:rsidR="00AA4D4F" w:rsidRPr="00724487" w14:paraId="793552E8" w14:textId="77777777" w:rsidTr="00AA4D4F">
        <w:trPr>
          <w:gridAfter w:val="1"/>
          <w:wAfter w:w="19" w:type="pct"/>
          <w:trHeight w:val="20"/>
        </w:trPr>
        <w:tc>
          <w:tcPr>
            <w:tcW w:w="407" w:type="pct"/>
          </w:tcPr>
          <w:p w14:paraId="1CB83188" w14:textId="77777777" w:rsidR="00C5107A" w:rsidRPr="00745E12" w:rsidRDefault="00C5107A" w:rsidP="004F4470">
            <w:pPr>
              <w:pStyle w:val="Sraopastraipa"/>
              <w:numPr>
                <w:ilvl w:val="0"/>
                <w:numId w:val="16"/>
              </w:numPr>
              <w:spacing w:before="0"/>
              <w:ind w:left="0"/>
              <w:rPr>
                <w:rFonts w:cstheme="minorHAnsi"/>
                <w:sz w:val="18"/>
                <w:szCs w:val="18"/>
                <w:lang w:val="en-US"/>
              </w:rPr>
            </w:pPr>
          </w:p>
        </w:tc>
        <w:tc>
          <w:tcPr>
            <w:tcW w:w="4574" w:type="pct"/>
          </w:tcPr>
          <w:p w14:paraId="6150F0DE" w14:textId="0E66C27F" w:rsidR="00C5107A" w:rsidRPr="004B39B3" w:rsidRDefault="00C5107A" w:rsidP="004F4470">
            <w:pPr>
              <w:pStyle w:val="Sraassuenkleliais"/>
              <w:numPr>
                <w:ilvl w:val="0"/>
                <w:numId w:val="0"/>
              </w:numPr>
              <w:spacing w:before="0" w:after="0"/>
              <w:ind w:left="27" w:hanging="27"/>
              <w:jc w:val="both"/>
              <w:rPr>
                <w:sz w:val="18"/>
                <w:szCs w:val="18"/>
              </w:rPr>
            </w:pPr>
            <w:r w:rsidRPr="06284D1B">
              <w:rPr>
                <w:sz w:val="18"/>
                <w:szCs w:val="18"/>
              </w:rPr>
              <w:t xml:space="preserve">Sistema turi turėti funkcionalumą suformuotą pardavimo SF automatiniu būdu išsiųsti klientui ar keliems pasirinktiems klientams el. paštu ir / arba įkelti į Savitarnos portalą ir / arba </w:t>
            </w:r>
            <w:r w:rsidR="008162E3">
              <w:rPr>
                <w:sz w:val="18"/>
                <w:szCs w:val="18"/>
              </w:rPr>
              <w:t xml:space="preserve">perduoti SF į išorinę </w:t>
            </w:r>
            <w:r w:rsidR="00364860">
              <w:rPr>
                <w:sz w:val="18"/>
                <w:szCs w:val="18"/>
              </w:rPr>
              <w:t xml:space="preserve">sistemą naudojantis API integracija. </w:t>
            </w:r>
          </w:p>
        </w:tc>
      </w:tr>
      <w:tr w:rsidR="00AA4D4F" w:rsidRPr="00724487" w14:paraId="192762F0" w14:textId="77777777" w:rsidTr="00AA4D4F">
        <w:trPr>
          <w:gridAfter w:val="1"/>
          <w:wAfter w:w="19" w:type="pct"/>
          <w:trHeight w:val="20"/>
        </w:trPr>
        <w:tc>
          <w:tcPr>
            <w:tcW w:w="407" w:type="pct"/>
          </w:tcPr>
          <w:p w14:paraId="0DBA7B75" w14:textId="77777777" w:rsidR="00C5107A" w:rsidRPr="00745E12" w:rsidRDefault="00C5107A" w:rsidP="004F4470">
            <w:pPr>
              <w:pStyle w:val="Sraopastraipa"/>
              <w:numPr>
                <w:ilvl w:val="0"/>
                <w:numId w:val="16"/>
              </w:numPr>
              <w:spacing w:before="0"/>
              <w:ind w:left="0"/>
              <w:rPr>
                <w:rFonts w:cstheme="minorHAnsi"/>
                <w:sz w:val="18"/>
                <w:szCs w:val="18"/>
                <w:lang w:val="en-US"/>
              </w:rPr>
            </w:pPr>
          </w:p>
        </w:tc>
        <w:tc>
          <w:tcPr>
            <w:tcW w:w="4574" w:type="pct"/>
          </w:tcPr>
          <w:p w14:paraId="461EDDA4" w14:textId="17402907" w:rsidR="00C5107A" w:rsidRPr="004B39B3" w:rsidRDefault="00C5107A" w:rsidP="004F4470">
            <w:pPr>
              <w:spacing w:before="0"/>
              <w:rPr>
                <w:sz w:val="18"/>
                <w:szCs w:val="18"/>
              </w:rPr>
            </w:pPr>
            <w:r w:rsidRPr="16D7987B">
              <w:rPr>
                <w:sz w:val="18"/>
                <w:szCs w:val="18"/>
              </w:rPr>
              <w:t xml:space="preserve">Sistema turi turėti funkcionalumą turėti ne mažiau </w:t>
            </w:r>
            <w:r w:rsidR="00BF5CCF">
              <w:rPr>
                <w:sz w:val="18"/>
                <w:szCs w:val="18"/>
              </w:rPr>
              <w:t>4</w:t>
            </w:r>
            <w:r w:rsidRPr="16D7987B">
              <w:rPr>
                <w:sz w:val="18"/>
                <w:szCs w:val="18"/>
              </w:rPr>
              <w:t xml:space="preserve"> skirtingų SF šablonų:</w:t>
            </w:r>
          </w:p>
          <w:p w14:paraId="575004AF" w14:textId="2D586BE1" w:rsidR="00FF29B0" w:rsidRDefault="00FF29B0" w:rsidP="004F4470">
            <w:pPr>
              <w:numPr>
                <w:ilvl w:val="0"/>
                <w:numId w:val="73"/>
              </w:numPr>
              <w:pBdr>
                <w:top w:val="nil"/>
                <w:left w:val="nil"/>
                <w:bottom w:val="nil"/>
                <w:right w:val="nil"/>
                <w:between w:val="nil"/>
              </w:pBdr>
              <w:spacing w:before="0" w:after="120" w:line="240" w:lineRule="auto"/>
              <w:rPr>
                <w:rFonts w:cstheme="minorHAnsi"/>
                <w:sz w:val="18"/>
                <w:szCs w:val="18"/>
              </w:rPr>
            </w:pPr>
            <w:r>
              <w:rPr>
                <w:rFonts w:cstheme="minorHAnsi"/>
                <w:sz w:val="18"/>
                <w:szCs w:val="18"/>
              </w:rPr>
              <w:t>Ne PVM SF;</w:t>
            </w:r>
          </w:p>
          <w:p w14:paraId="2929C7E1" w14:textId="2C5BC2E1" w:rsidR="00C5107A" w:rsidRPr="004B39B3" w:rsidRDefault="00C5107A" w:rsidP="004F4470">
            <w:pPr>
              <w:numPr>
                <w:ilvl w:val="0"/>
                <w:numId w:val="73"/>
              </w:numPr>
              <w:pBdr>
                <w:top w:val="nil"/>
                <w:left w:val="nil"/>
                <w:bottom w:val="nil"/>
                <w:right w:val="nil"/>
                <w:between w:val="nil"/>
              </w:pBdr>
              <w:spacing w:before="0" w:after="120" w:line="240" w:lineRule="auto"/>
              <w:rPr>
                <w:rFonts w:cstheme="minorHAnsi"/>
                <w:sz w:val="18"/>
                <w:szCs w:val="18"/>
              </w:rPr>
            </w:pPr>
            <w:r w:rsidRPr="004B39B3">
              <w:rPr>
                <w:rFonts w:cstheme="minorHAnsi"/>
                <w:sz w:val="18"/>
                <w:szCs w:val="18"/>
              </w:rPr>
              <w:t>PVM SF;</w:t>
            </w:r>
          </w:p>
          <w:p w14:paraId="42E5BA69" w14:textId="77777777" w:rsidR="00C5107A" w:rsidRPr="004B39B3" w:rsidRDefault="00C5107A" w:rsidP="004F4470">
            <w:pPr>
              <w:numPr>
                <w:ilvl w:val="0"/>
                <w:numId w:val="73"/>
              </w:numPr>
              <w:pBdr>
                <w:top w:val="nil"/>
                <w:left w:val="nil"/>
                <w:bottom w:val="nil"/>
                <w:right w:val="nil"/>
                <w:between w:val="nil"/>
              </w:pBdr>
              <w:spacing w:before="0" w:after="120" w:line="240" w:lineRule="auto"/>
              <w:rPr>
                <w:rFonts w:cstheme="minorHAnsi"/>
                <w:sz w:val="18"/>
                <w:szCs w:val="18"/>
              </w:rPr>
            </w:pPr>
            <w:r w:rsidRPr="004B39B3">
              <w:rPr>
                <w:rFonts w:cstheme="minorHAnsi"/>
                <w:sz w:val="18"/>
                <w:szCs w:val="18"/>
              </w:rPr>
              <w:t>Išankstinė SF;</w:t>
            </w:r>
          </w:p>
          <w:p w14:paraId="022D266A" w14:textId="77777777" w:rsidR="00C5107A" w:rsidRPr="004B39B3" w:rsidRDefault="00C5107A" w:rsidP="004F4470">
            <w:pPr>
              <w:pStyle w:val="Sraassuenkleliais"/>
              <w:numPr>
                <w:ilvl w:val="0"/>
                <w:numId w:val="110"/>
              </w:numPr>
              <w:spacing w:before="0" w:after="0"/>
              <w:jc w:val="both"/>
              <w:rPr>
                <w:rFonts w:cstheme="minorHAnsi"/>
                <w:sz w:val="18"/>
                <w:szCs w:val="18"/>
              </w:rPr>
            </w:pPr>
            <w:r w:rsidRPr="004B39B3">
              <w:rPr>
                <w:rFonts w:cstheme="minorHAnsi"/>
                <w:sz w:val="18"/>
                <w:szCs w:val="18"/>
              </w:rPr>
              <w:t>Kreditinė PVM SF.</w:t>
            </w:r>
          </w:p>
        </w:tc>
      </w:tr>
      <w:tr w:rsidR="00AA4D4F" w:rsidRPr="00724487" w14:paraId="280924FB" w14:textId="77777777" w:rsidTr="00AA4D4F">
        <w:trPr>
          <w:gridAfter w:val="1"/>
          <w:wAfter w:w="19" w:type="pct"/>
          <w:trHeight w:val="20"/>
        </w:trPr>
        <w:tc>
          <w:tcPr>
            <w:tcW w:w="407" w:type="pct"/>
          </w:tcPr>
          <w:p w14:paraId="170B4E09" w14:textId="77777777" w:rsidR="00C5107A" w:rsidRPr="00745E12" w:rsidRDefault="00C5107A" w:rsidP="004F4470">
            <w:pPr>
              <w:pStyle w:val="Sraopastraipa"/>
              <w:numPr>
                <w:ilvl w:val="0"/>
                <w:numId w:val="16"/>
              </w:numPr>
              <w:spacing w:before="0"/>
              <w:ind w:left="0"/>
              <w:rPr>
                <w:rFonts w:cstheme="minorHAnsi"/>
                <w:sz w:val="18"/>
                <w:szCs w:val="18"/>
                <w:lang w:val="en-US"/>
              </w:rPr>
            </w:pPr>
          </w:p>
        </w:tc>
        <w:tc>
          <w:tcPr>
            <w:tcW w:w="4574" w:type="pct"/>
          </w:tcPr>
          <w:p w14:paraId="27BD6645" w14:textId="56A34D9A" w:rsidR="00C5107A" w:rsidRPr="004B39B3" w:rsidRDefault="00C5107A" w:rsidP="004F4470">
            <w:pPr>
              <w:pStyle w:val="Sraassuenkleliais"/>
              <w:numPr>
                <w:ilvl w:val="0"/>
                <w:numId w:val="0"/>
              </w:numPr>
              <w:spacing w:before="0" w:after="0"/>
              <w:ind w:left="27" w:hanging="27"/>
              <w:jc w:val="both"/>
              <w:rPr>
                <w:rFonts w:cstheme="minorHAnsi"/>
                <w:sz w:val="18"/>
                <w:szCs w:val="18"/>
              </w:rPr>
            </w:pPr>
            <w:r w:rsidRPr="004B39B3">
              <w:rPr>
                <w:rFonts w:cstheme="minorHAnsi"/>
                <w:sz w:val="18"/>
                <w:szCs w:val="18"/>
              </w:rPr>
              <w:t>Sistema turi turėti funkcionalumą redaguoti skirtingus SF ar alternatyvių dokumentų šablonus, pavyzdžiui, SF, išankstinio mokėjimo sąskaitą, ar kitą laisvos formos dokumentą. Konkretūs redaguojami laukai turės būti suderinti Projekto metu.</w:t>
            </w:r>
          </w:p>
        </w:tc>
      </w:tr>
      <w:tr w:rsidR="00AA4D4F" w:rsidRPr="00724487" w14:paraId="1B944FFB" w14:textId="77777777" w:rsidTr="00AA4D4F">
        <w:trPr>
          <w:gridAfter w:val="1"/>
          <w:wAfter w:w="19" w:type="pct"/>
          <w:trHeight w:val="20"/>
        </w:trPr>
        <w:tc>
          <w:tcPr>
            <w:tcW w:w="407" w:type="pct"/>
          </w:tcPr>
          <w:p w14:paraId="01DC88B4" w14:textId="77777777" w:rsidR="00C5107A" w:rsidRPr="00745E12" w:rsidRDefault="00C5107A" w:rsidP="004F4470">
            <w:pPr>
              <w:pStyle w:val="Sraopastraipa"/>
              <w:numPr>
                <w:ilvl w:val="0"/>
                <w:numId w:val="16"/>
              </w:numPr>
              <w:spacing w:before="0"/>
              <w:ind w:left="0"/>
              <w:rPr>
                <w:rFonts w:cstheme="minorHAnsi"/>
                <w:sz w:val="18"/>
                <w:szCs w:val="18"/>
                <w:lang w:val="en-US"/>
              </w:rPr>
            </w:pPr>
          </w:p>
        </w:tc>
        <w:tc>
          <w:tcPr>
            <w:tcW w:w="4574" w:type="pct"/>
          </w:tcPr>
          <w:p w14:paraId="04751ADD" w14:textId="04CC1AAD" w:rsidR="00C5107A" w:rsidRPr="00745E12" w:rsidRDefault="00C5107A" w:rsidP="004F4470">
            <w:pPr>
              <w:pStyle w:val="Sraassuenkleliais"/>
              <w:numPr>
                <w:ilvl w:val="0"/>
                <w:numId w:val="0"/>
              </w:numPr>
              <w:spacing w:before="0" w:after="0"/>
              <w:ind w:left="27" w:hanging="27"/>
              <w:jc w:val="both"/>
              <w:rPr>
                <w:sz w:val="18"/>
                <w:szCs w:val="18"/>
              </w:rPr>
            </w:pPr>
            <w:r w:rsidRPr="31E20A34">
              <w:rPr>
                <w:sz w:val="18"/>
                <w:szCs w:val="18"/>
              </w:rPr>
              <w:t>Sistema turi turėti funkcionalumą SF šablone įtraukti informaciją apie pirkėjo įsipareigojimus, priskaičiuotus delspinigius, atliktus išankstinius mokėjimus</w:t>
            </w:r>
            <w:r w:rsidR="001448CE">
              <w:rPr>
                <w:sz w:val="18"/>
                <w:szCs w:val="18"/>
              </w:rPr>
              <w:t>, pastabą dėl PVM straipsnio</w:t>
            </w:r>
            <w:r w:rsidRPr="31E20A34">
              <w:rPr>
                <w:sz w:val="18"/>
                <w:szCs w:val="18"/>
              </w:rPr>
              <w:t xml:space="preserve"> ir likusią mokėtiną sumą.</w:t>
            </w:r>
          </w:p>
        </w:tc>
      </w:tr>
      <w:tr w:rsidR="00AA4D4F" w:rsidRPr="00724487" w14:paraId="7CFB82A3" w14:textId="77777777" w:rsidTr="00AA4D4F">
        <w:trPr>
          <w:gridAfter w:val="1"/>
          <w:wAfter w:w="19" w:type="pct"/>
          <w:trHeight w:val="20"/>
        </w:trPr>
        <w:tc>
          <w:tcPr>
            <w:tcW w:w="407" w:type="pct"/>
          </w:tcPr>
          <w:p w14:paraId="23CD036D" w14:textId="77777777" w:rsidR="00C5107A" w:rsidRPr="00745E12" w:rsidRDefault="00C5107A" w:rsidP="004F4470">
            <w:pPr>
              <w:pStyle w:val="Sraopastraipa"/>
              <w:numPr>
                <w:ilvl w:val="0"/>
                <w:numId w:val="16"/>
              </w:numPr>
              <w:spacing w:before="0"/>
              <w:ind w:left="0"/>
              <w:rPr>
                <w:rFonts w:cstheme="minorHAnsi"/>
                <w:sz w:val="18"/>
                <w:szCs w:val="18"/>
                <w:lang w:val="en-US"/>
              </w:rPr>
            </w:pPr>
          </w:p>
        </w:tc>
        <w:tc>
          <w:tcPr>
            <w:tcW w:w="4574" w:type="pct"/>
          </w:tcPr>
          <w:p w14:paraId="0B09407C" w14:textId="77777777" w:rsidR="00C5107A" w:rsidRPr="00745E12" w:rsidRDefault="00C5107A" w:rsidP="004F4470">
            <w:pPr>
              <w:pStyle w:val="Sraassuenkleliais"/>
              <w:numPr>
                <w:ilvl w:val="0"/>
                <w:numId w:val="0"/>
              </w:numPr>
              <w:spacing w:before="0" w:after="0"/>
              <w:ind w:left="27" w:hanging="27"/>
              <w:jc w:val="both"/>
              <w:rPr>
                <w:rFonts w:cstheme="minorHAnsi"/>
                <w:sz w:val="18"/>
                <w:szCs w:val="18"/>
              </w:rPr>
            </w:pPr>
            <w:r w:rsidRPr="00745E12">
              <w:rPr>
                <w:rFonts w:cstheme="minorHAnsi"/>
                <w:sz w:val="18"/>
                <w:szCs w:val="18"/>
              </w:rPr>
              <w:t xml:space="preserve">Sistema turi turėti funkcionalumą konkrečiai (-ioms) pardavimo SF arba nurodyto periodo SF sukurti naują kreditinę SF. </w:t>
            </w:r>
          </w:p>
        </w:tc>
      </w:tr>
      <w:tr w:rsidR="00AA4D4F" w:rsidRPr="00724487" w14:paraId="554C6E3C" w14:textId="77777777" w:rsidTr="00AA4D4F">
        <w:trPr>
          <w:gridAfter w:val="1"/>
          <w:wAfter w:w="19" w:type="pct"/>
          <w:trHeight w:val="20"/>
        </w:trPr>
        <w:tc>
          <w:tcPr>
            <w:tcW w:w="407" w:type="pct"/>
          </w:tcPr>
          <w:p w14:paraId="57CFA881" w14:textId="77777777" w:rsidR="00C5107A" w:rsidRPr="00745E12" w:rsidRDefault="00C5107A" w:rsidP="004F4470">
            <w:pPr>
              <w:pStyle w:val="Sraopastraipa"/>
              <w:numPr>
                <w:ilvl w:val="0"/>
                <w:numId w:val="16"/>
              </w:numPr>
              <w:spacing w:before="0"/>
              <w:ind w:left="0"/>
              <w:rPr>
                <w:rFonts w:cstheme="minorHAnsi"/>
                <w:sz w:val="18"/>
                <w:szCs w:val="18"/>
                <w:lang w:val="en-US"/>
              </w:rPr>
            </w:pPr>
          </w:p>
        </w:tc>
        <w:tc>
          <w:tcPr>
            <w:tcW w:w="4574" w:type="pct"/>
          </w:tcPr>
          <w:p w14:paraId="548033B4" w14:textId="77777777" w:rsidR="00C5107A" w:rsidRPr="00745E12" w:rsidRDefault="00C5107A" w:rsidP="004F4470">
            <w:pPr>
              <w:pStyle w:val="Sraassuenkleliais"/>
              <w:numPr>
                <w:ilvl w:val="0"/>
                <w:numId w:val="0"/>
              </w:numPr>
              <w:spacing w:before="0" w:after="0"/>
              <w:ind w:left="27" w:hanging="27"/>
              <w:jc w:val="both"/>
              <w:rPr>
                <w:rFonts w:cstheme="minorHAnsi"/>
                <w:sz w:val="18"/>
                <w:szCs w:val="18"/>
              </w:rPr>
            </w:pPr>
            <w:r w:rsidRPr="00745E12">
              <w:rPr>
                <w:rFonts w:cstheme="minorHAnsi"/>
                <w:sz w:val="18"/>
                <w:szCs w:val="18"/>
              </w:rPr>
              <w:t>Sistema turi turėti funkcionalumą suformuoti (įtraukti) į mokėjimo nurodymą gražintiną sumą pirkėjui, kai susiformuoja kreditinė SF.</w:t>
            </w:r>
          </w:p>
        </w:tc>
      </w:tr>
      <w:tr w:rsidR="00AA4D4F" w:rsidRPr="00724487" w14:paraId="3A61BCE4" w14:textId="77777777" w:rsidTr="00AA4D4F">
        <w:trPr>
          <w:gridAfter w:val="1"/>
          <w:wAfter w:w="19" w:type="pct"/>
          <w:trHeight w:val="20"/>
        </w:trPr>
        <w:tc>
          <w:tcPr>
            <w:tcW w:w="407" w:type="pct"/>
          </w:tcPr>
          <w:p w14:paraId="702DD893" w14:textId="77777777" w:rsidR="00C5107A" w:rsidRPr="00745E12" w:rsidRDefault="00C5107A" w:rsidP="004F4470">
            <w:pPr>
              <w:pStyle w:val="Sraopastraipa"/>
              <w:numPr>
                <w:ilvl w:val="0"/>
                <w:numId w:val="16"/>
              </w:numPr>
              <w:spacing w:before="0"/>
              <w:ind w:left="0"/>
              <w:rPr>
                <w:rFonts w:cstheme="minorHAnsi"/>
                <w:sz w:val="18"/>
                <w:szCs w:val="18"/>
                <w:lang w:val="en-US"/>
              </w:rPr>
            </w:pPr>
          </w:p>
        </w:tc>
        <w:tc>
          <w:tcPr>
            <w:tcW w:w="4574" w:type="pct"/>
          </w:tcPr>
          <w:p w14:paraId="29DA6502" w14:textId="51E4E8E2" w:rsidR="00C5107A" w:rsidRPr="00745E12" w:rsidRDefault="00C5107A" w:rsidP="004F4470">
            <w:pPr>
              <w:pStyle w:val="Sraassuenkleliais"/>
              <w:numPr>
                <w:ilvl w:val="0"/>
                <w:numId w:val="0"/>
              </w:numPr>
              <w:spacing w:before="0" w:after="0"/>
              <w:ind w:left="27" w:hanging="27"/>
              <w:jc w:val="both"/>
              <w:rPr>
                <w:rFonts w:cstheme="minorHAnsi"/>
                <w:sz w:val="18"/>
                <w:szCs w:val="18"/>
              </w:rPr>
            </w:pPr>
            <w:r w:rsidRPr="00745E12">
              <w:rPr>
                <w:rFonts w:cstheme="minorHAnsi"/>
                <w:sz w:val="18"/>
                <w:szCs w:val="18"/>
              </w:rPr>
              <w:t>Sistemoje turi būti galimybė neleisti naudotojui tos pačios SF įvesti daugiau nei vieną kartą</w:t>
            </w:r>
            <w:r w:rsidR="00F119C5">
              <w:rPr>
                <w:rFonts w:cstheme="minorHAnsi"/>
                <w:sz w:val="18"/>
                <w:szCs w:val="18"/>
              </w:rPr>
              <w:t>, i</w:t>
            </w:r>
            <w:r w:rsidR="001448CE">
              <w:rPr>
                <w:rFonts w:cstheme="minorHAnsi"/>
                <w:sz w:val="18"/>
                <w:szCs w:val="18"/>
              </w:rPr>
              <w:t>šskyrus</w:t>
            </w:r>
            <w:r w:rsidR="00F119C5">
              <w:rPr>
                <w:rFonts w:cstheme="minorHAnsi"/>
                <w:sz w:val="18"/>
                <w:szCs w:val="18"/>
              </w:rPr>
              <w:t xml:space="preserve"> anuliuotoms SF.</w:t>
            </w:r>
          </w:p>
        </w:tc>
      </w:tr>
      <w:tr w:rsidR="00AA4D4F" w:rsidRPr="00724487" w14:paraId="4CE3313F" w14:textId="77777777" w:rsidTr="00AA4D4F">
        <w:trPr>
          <w:gridAfter w:val="1"/>
          <w:wAfter w:w="19" w:type="pct"/>
          <w:trHeight w:val="20"/>
        </w:trPr>
        <w:tc>
          <w:tcPr>
            <w:tcW w:w="407" w:type="pct"/>
          </w:tcPr>
          <w:p w14:paraId="52985563" w14:textId="77777777" w:rsidR="00C5107A" w:rsidRPr="00745E12" w:rsidRDefault="00C5107A" w:rsidP="004F4470">
            <w:pPr>
              <w:pStyle w:val="Sraopastraipa"/>
              <w:numPr>
                <w:ilvl w:val="0"/>
                <w:numId w:val="16"/>
              </w:numPr>
              <w:spacing w:before="0"/>
              <w:ind w:left="0"/>
              <w:rPr>
                <w:rFonts w:cstheme="minorHAnsi"/>
                <w:sz w:val="18"/>
                <w:szCs w:val="18"/>
                <w:lang w:val="en-US"/>
              </w:rPr>
            </w:pPr>
          </w:p>
        </w:tc>
        <w:tc>
          <w:tcPr>
            <w:tcW w:w="4574" w:type="pct"/>
          </w:tcPr>
          <w:p w14:paraId="391099A5" w14:textId="77777777" w:rsidR="00C5107A" w:rsidRPr="00745E12" w:rsidRDefault="00C5107A" w:rsidP="004F4470">
            <w:pPr>
              <w:pStyle w:val="Sraassuenkleliais"/>
              <w:numPr>
                <w:ilvl w:val="0"/>
                <w:numId w:val="0"/>
              </w:numPr>
              <w:spacing w:before="0" w:after="0"/>
              <w:ind w:left="27" w:hanging="27"/>
              <w:jc w:val="both"/>
              <w:rPr>
                <w:rFonts w:cstheme="minorHAnsi"/>
                <w:sz w:val="18"/>
                <w:szCs w:val="18"/>
              </w:rPr>
            </w:pPr>
            <w:r w:rsidRPr="00745E12">
              <w:rPr>
                <w:rFonts w:cstheme="minorHAnsi"/>
                <w:sz w:val="18"/>
                <w:szCs w:val="18"/>
              </w:rPr>
              <w:t>Sistema turi turėti funkcionalumą suformuoti SF, taikant atvirkštinį PVM tarifą.</w:t>
            </w:r>
          </w:p>
        </w:tc>
      </w:tr>
      <w:tr w:rsidR="00AA4D4F" w:rsidRPr="00724487" w14:paraId="4000AE6B" w14:textId="77777777" w:rsidTr="00AA4D4F">
        <w:trPr>
          <w:gridAfter w:val="1"/>
          <w:wAfter w:w="19" w:type="pct"/>
          <w:trHeight w:val="465"/>
        </w:trPr>
        <w:tc>
          <w:tcPr>
            <w:tcW w:w="407" w:type="pct"/>
          </w:tcPr>
          <w:p w14:paraId="42E523B7" w14:textId="77777777" w:rsidR="00C5107A" w:rsidRPr="00745E12" w:rsidRDefault="00C5107A" w:rsidP="004F4470">
            <w:pPr>
              <w:pStyle w:val="Sraopastraipa"/>
              <w:numPr>
                <w:ilvl w:val="0"/>
                <w:numId w:val="16"/>
              </w:numPr>
              <w:spacing w:before="0"/>
              <w:ind w:left="0"/>
              <w:rPr>
                <w:rFonts w:cstheme="minorHAnsi"/>
                <w:sz w:val="18"/>
                <w:szCs w:val="18"/>
                <w:lang w:val="en-US"/>
              </w:rPr>
            </w:pPr>
          </w:p>
        </w:tc>
        <w:tc>
          <w:tcPr>
            <w:tcW w:w="4574" w:type="pct"/>
          </w:tcPr>
          <w:p w14:paraId="6B97F78C" w14:textId="77777777" w:rsidR="00C5107A" w:rsidRPr="00745E12" w:rsidRDefault="00C5107A" w:rsidP="00BC5C1C">
            <w:pPr>
              <w:pStyle w:val="Sraassuenkleliais"/>
              <w:numPr>
                <w:ilvl w:val="0"/>
                <w:numId w:val="0"/>
              </w:numPr>
              <w:spacing w:before="0" w:after="0"/>
              <w:ind w:left="27" w:hanging="27"/>
              <w:jc w:val="both"/>
              <w:rPr>
                <w:sz w:val="18"/>
                <w:szCs w:val="18"/>
              </w:rPr>
            </w:pPr>
            <w:r w:rsidRPr="5DA1D407">
              <w:rPr>
                <w:sz w:val="18"/>
                <w:szCs w:val="18"/>
              </w:rPr>
              <w:t>Sistema turi turėti funkcionalumą suformuoti SF, taikant skirtingus PVM tarifus.</w:t>
            </w:r>
          </w:p>
        </w:tc>
      </w:tr>
      <w:tr w:rsidR="00AA4D4F" w:rsidRPr="00724487" w14:paraId="10E13D03" w14:textId="77777777" w:rsidTr="00AA4D4F">
        <w:trPr>
          <w:gridAfter w:val="1"/>
          <w:wAfter w:w="19" w:type="pct"/>
          <w:trHeight w:val="465"/>
        </w:trPr>
        <w:tc>
          <w:tcPr>
            <w:tcW w:w="407" w:type="pct"/>
          </w:tcPr>
          <w:p w14:paraId="05E09055" w14:textId="77777777" w:rsidR="00BC5C1C" w:rsidRPr="00745E12" w:rsidRDefault="00BC5C1C" w:rsidP="004F4470">
            <w:pPr>
              <w:pStyle w:val="Sraopastraipa"/>
              <w:numPr>
                <w:ilvl w:val="0"/>
                <w:numId w:val="16"/>
              </w:numPr>
              <w:spacing w:before="0"/>
              <w:ind w:left="0"/>
              <w:rPr>
                <w:rFonts w:cstheme="minorHAnsi"/>
                <w:sz w:val="18"/>
                <w:szCs w:val="18"/>
                <w:lang w:val="en-US"/>
              </w:rPr>
            </w:pPr>
          </w:p>
        </w:tc>
        <w:tc>
          <w:tcPr>
            <w:tcW w:w="4574" w:type="pct"/>
          </w:tcPr>
          <w:p w14:paraId="130DBB90" w14:textId="3278AD40" w:rsidR="00BC5C1C" w:rsidRPr="5DA1D407" w:rsidRDefault="00BC5C1C" w:rsidP="004F4470">
            <w:pPr>
              <w:pStyle w:val="Sraassuenkleliais"/>
              <w:numPr>
                <w:ilvl w:val="0"/>
                <w:numId w:val="0"/>
              </w:numPr>
              <w:spacing w:before="0" w:after="0"/>
              <w:ind w:left="27" w:hanging="27"/>
              <w:jc w:val="both"/>
              <w:rPr>
                <w:sz w:val="18"/>
                <w:szCs w:val="18"/>
              </w:rPr>
            </w:pPr>
            <w:r w:rsidRPr="00BC5C1C">
              <w:rPr>
                <w:sz w:val="18"/>
                <w:szCs w:val="18"/>
              </w:rPr>
              <w:t xml:space="preserve">Sistema turi turėti galimybę perspėti, jeigu </w:t>
            </w:r>
            <w:r>
              <w:rPr>
                <w:sz w:val="18"/>
                <w:szCs w:val="18"/>
              </w:rPr>
              <w:t>p</w:t>
            </w:r>
            <w:r w:rsidRPr="00BC5C1C">
              <w:rPr>
                <w:sz w:val="18"/>
                <w:szCs w:val="18"/>
              </w:rPr>
              <w:t xml:space="preserve">ardavimo sąskaitoje pagal konkretų PVM kodą suma gaunasi </w:t>
            </w:r>
            <w:r>
              <w:rPr>
                <w:sz w:val="18"/>
                <w:szCs w:val="18"/>
              </w:rPr>
              <w:t>m</w:t>
            </w:r>
            <w:r w:rsidRPr="00BC5C1C">
              <w:rPr>
                <w:sz w:val="18"/>
                <w:szCs w:val="18"/>
              </w:rPr>
              <w:t xml:space="preserve">inusinė, arba </w:t>
            </w:r>
            <w:r>
              <w:rPr>
                <w:sz w:val="18"/>
                <w:szCs w:val="18"/>
              </w:rPr>
              <w:t>k</w:t>
            </w:r>
            <w:r w:rsidRPr="00BC5C1C">
              <w:rPr>
                <w:sz w:val="18"/>
                <w:szCs w:val="18"/>
              </w:rPr>
              <w:t>reditinėje sąskaitoje pagal kiekvieną PVM kodą suma gaunasi atvirkštinio ženklo, nei suformuota visa kreditinė sąskaita (nepaisant to, kad visa pardavimo sąskaitos suma gaunasi teisingo ženklo)</w:t>
            </w:r>
            <w:r>
              <w:rPr>
                <w:sz w:val="18"/>
                <w:szCs w:val="18"/>
              </w:rPr>
              <w:t>.</w:t>
            </w:r>
          </w:p>
        </w:tc>
      </w:tr>
      <w:tr w:rsidR="00C5107A" w:rsidRPr="00724487" w14:paraId="52B1FE75" w14:textId="77777777" w:rsidTr="00640D04">
        <w:trPr>
          <w:trHeight w:val="20"/>
        </w:trPr>
        <w:tc>
          <w:tcPr>
            <w:tcW w:w="0" w:type="pct"/>
            <w:gridSpan w:val="3"/>
            <w:shd w:val="clear" w:color="auto" w:fill="ACAEAC" w:themeFill="accent2"/>
          </w:tcPr>
          <w:p w14:paraId="753022BF" w14:textId="24BB6BCB" w:rsidR="00C5107A" w:rsidRPr="00745E12" w:rsidRDefault="00C5107A" w:rsidP="004F4470">
            <w:pPr>
              <w:pStyle w:val="Sraassuenkleliais"/>
              <w:numPr>
                <w:ilvl w:val="0"/>
                <w:numId w:val="0"/>
              </w:numPr>
              <w:spacing w:before="0" w:after="0"/>
              <w:ind w:hanging="27"/>
              <w:jc w:val="both"/>
              <w:rPr>
                <w:rStyle w:val="PurpleText"/>
                <w:b/>
                <w:sz w:val="18"/>
                <w:szCs w:val="18"/>
              </w:rPr>
            </w:pPr>
            <w:r w:rsidRPr="0087EEBC">
              <w:rPr>
                <w:rStyle w:val="PurpleText"/>
                <w:b/>
                <w:sz w:val="18"/>
                <w:szCs w:val="18"/>
              </w:rPr>
              <w:t>Pirkimų apskaita</w:t>
            </w:r>
          </w:p>
        </w:tc>
      </w:tr>
      <w:tr w:rsidR="00C5107A" w:rsidRPr="00724487" w14:paraId="535FE253" w14:textId="77777777" w:rsidTr="00640D04">
        <w:trPr>
          <w:trHeight w:val="20"/>
        </w:trPr>
        <w:tc>
          <w:tcPr>
            <w:tcW w:w="0" w:type="pct"/>
            <w:gridSpan w:val="3"/>
            <w:shd w:val="clear" w:color="auto" w:fill="E6E6E6" w:themeFill="accent3"/>
          </w:tcPr>
          <w:p w14:paraId="117BBF20" w14:textId="77777777" w:rsidR="00C5107A" w:rsidRPr="00745E12" w:rsidRDefault="00C5107A" w:rsidP="004F4470">
            <w:pPr>
              <w:pStyle w:val="Sraassuenkleliais"/>
              <w:numPr>
                <w:ilvl w:val="0"/>
                <w:numId w:val="0"/>
              </w:numPr>
              <w:spacing w:before="0" w:after="0"/>
              <w:ind w:hanging="27"/>
              <w:jc w:val="both"/>
              <w:rPr>
                <w:rFonts w:cstheme="minorHAnsi"/>
                <w:sz w:val="18"/>
                <w:szCs w:val="18"/>
              </w:rPr>
            </w:pPr>
            <w:r w:rsidRPr="00745E12">
              <w:rPr>
                <w:rFonts w:cstheme="minorHAnsi"/>
                <w:sz w:val="18"/>
                <w:szCs w:val="18"/>
              </w:rPr>
              <w:t>Išankstinių apmokėjimų valdymas</w:t>
            </w:r>
          </w:p>
        </w:tc>
      </w:tr>
      <w:tr w:rsidR="00AA4D4F" w:rsidRPr="00724487" w14:paraId="7D03E6B6" w14:textId="77777777" w:rsidTr="00AA4D4F">
        <w:trPr>
          <w:gridAfter w:val="1"/>
          <w:wAfter w:w="19" w:type="pct"/>
          <w:trHeight w:val="20"/>
        </w:trPr>
        <w:tc>
          <w:tcPr>
            <w:tcW w:w="407" w:type="pct"/>
          </w:tcPr>
          <w:p w14:paraId="207A70BB" w14:textId="77777777" w:rsidR="00C5107A" w:rsidRPr="00745E12" w:rsidRDefault="00C5107A" w:rsidP="004F4470">
            <w:pPr>
              <w:pStyle w:val="Sraopastraipa"/>
              <w:numPr>
                <w:ilvl w:val="0"/>
                <w:numId w:val="16"/>
              </w:numPr>
              <w:spacing w:before="0"/>
              <w:ind w:left="0"/>
              <w:rPr>
                <w:rFonts w:cstheme="minorHAnsi"/>
                <w:sz w:val="18"/>
                <w:szCs w:val="18"/>
                <w:lang w:val="en-US"/>
              </w:rPr>
            </w:pPr>
          </w:p>
        </w:tc>
        <w:tc>
          <w:tcPr>
            <w:tcW w:w="4574" w:type="pct"/>
          </w:tcPr>
          <w:p w14:paraId="144382F6" w14:textId="77777777" w:rsidR="00C5107A" w:rsidRPr="00745E12" w:rsidRDefault="00C5107A" w:rsidP="004F4470">
            <w:pPr>
              <w:pStyle w:val="Sraassuenkleliais"/>
              <w:numPr>
                <w:ilvl w:val="0"/>
                <w:numId w:val="0"/>
              </w:numPr>
              <w:spacing w:before="0" w:after="0"/>
              <w:ind w:left="27" w:hanging="27"/>
              <w:jc w:val="both"/>
              <w:rPr>
                <w:rFonts w:cstheme="minorHAnsi"/>
                <w:sz w:val="18"/>
                <w:szCs w:val="18"/>
              </w:rPr>
            </w:pPr>
            <w:r w:rsidRPr="00745E12">
              <w:rPr>
                <w:rFonts w:cstheme="minorHAnsi"/>
                <w:sz w:val="18"/>
                <w:szCs w:val="18"/>
              </w:rPr>
              <w:t>Sistemoje turi būti galimybė pagal suvestus išankstinės pirkimo SF duomenis, automatiniu būdu suformuoti mokėjimo nurodymą.</w:t>
            </w:r>
          </w:p>
        </w:tc>
      </w:tr>
      <w:tr w:rsidR="00C5107A" w:rsidRPr="00724487" w14:paraId="180A27F2" w14:textId="77777777" w:rsidTr="00640D04">
        <w:trPr>
          <w:trHeight w:val="20"/>
        </w:trPr>
        <w:tc>
          <w:tcPr>
            <w:tcW w:w="0" w:type="pct"/>
            <w:gridSpan w:val="3"/>
            <w:shd w:val="clear" w:color="auto" w:fill="E6E6E6" w:themeFill="accent3"/>
          </w:tcPr>
          <w:p w14:paraId="19B6E209" w14:textId="77777777" w:rsidR="00C5107A" w:rsidRPr="00745E12" w:rsidRDefault="00C5107A" w:rsidP="004F4470">
            <w:pPr>
              <w:pStyle w:val="Sraassuenkleliais"/>
              <w:numPr>
                <w:ilvl w:val="0"/>
                <w:numId w:val="0"/>
              </w:numPr>
              <w:spacing w:before="0" w:after="0"/>
              <w:ind w:hanging="27"/>
              <w:jc w:val="both"/>
              <w:rPr>
                <w:rFonts w:cstheme="minorHAnsi"/>
                <w:sz w:val="18"/>
                <w:szCs w:val="18"/>
              </w:rPr>
            </w:pPr>
            <w:r w:rsidRPr="00745E12">
              <w:rPr>
                <w:rFonts w:cstheme="minorHAnsi"/>
                <w:sz w:val="18"/>
                <w:szCs w:val="18"/>
              </w:rPr>
              <w:t>Pirkimo SF registravimas</w:t>
            </w:r>
          </w:p>
        </w:tc>
      </w:tr>
      <w:tr w:rsidR="00AA4D4F" w:rsidRPr="00724487" w14:paraId="4763C536" w14:textId="77777777" w:rsidTr="00AA4D4F">
        <w:trPr>
          <w:gridAfter w:val="1"/>
          <w:wAfter w:w="19" w:type="pct"/>
          <w:trHeight w:val="20"/>
        </w:trPr>
        <w:tc>
          <w:tcPr>
            <w:tcW w:w="407" w:type="pct"/>
          </w:tcPr>
          <w:p w14:paraId="54A39CEC" w14:textId="77777777" w:rsidR="003E36D7" w:rsidRPr="00745E12" w:rsidRDefault="003E36D7" w:rsidP="004F4470">
            <w:pPr>
              <w:pStyle w:val="Sraopastraipa"/>
              <w:numPr>
                <w:ilvl w:val="0"/>
                <w:numId w:val="16"/>
              </w:numPr>
              <w:spacing w:before="0"/>
              <w:ind w:left="0"/>
              <w:rPr>
                <w:rFonts w:cstheme="minorHAnsi"/>
                <w:sz w:val="18"/>
                <w:szCs w:val="18"/>
                <w:lang w:val="en-US"/>
              </w:rPr>
            </w:pPr>
          </w:p>
        </w:tc>
        <w:tc>
          <w:tcPr>
            <w:tcW w:w="4574" w:type="pct"/>
          </w:tcPr>
          <w:p w14:paraId="23C7E9DF" w14:textId="39809C3B" w:rsidR="003E36D7" w:rsidRPr="00635D30" w:rsidRDefault="00AB2BDD" w:rsidP="004F4470">
            <w:pPr>
              <w:spacing w:before="0"/>
              <w:rPr>
                <w:rFonts w:cstheme="minorHAnsi"/>
                <w:sz w:val="18"/>
                <w:szCs w:val="18"/>
              </w:rPr>
            </w:pPr>
            <w:r>
              <w:rPr>
                <w:rFonts w:cstheme="minorHAnsi"/>
                <w:sz w:val="18"/>
                <w:szCs w:val="18"/>
              </w:rPr>
              <w:t xml:space="preserve">Sistemoje turi būti galimybė įvesti </w:t>
            </w:r>
            <w:r w:rsidRPr="00AB2BDD">
              <w:rPr>
                <w:rFonts w:cstheme="minorHAnsi"/>
                <w:sz w:val="18"/>
                <w:szCs w:val="18"/>
              </w:rPr>
              <w:t xml:space="preserve">pirkimo sąskaitas neįkeliant jos iš DVS - rankiniu būdu, su galimybe vietoj </w:t>
            </w:r>
            <w:r w:rsidR="00601DB0">
              <w:rPr>
                <w:rFonts w:cstheme="minorHAnsi"/>
                <w:sz w:val="18"/>
                <w:szCs w:val="18"/>
              </w:rPr>
              <w:t>p</w:t>
            </w:r>
            <w:r w:rsidRPr="00AB2BDD">
              <w:rPr>
                <w:rFonts w:cstheme="minorHAnsi"/>
                <w:sz w:val="18"/>
                <w:szCs w:val="18"/>
              </w:rPr>
              <w:t xml:space="preserve">rekės įvesti tiesiogiai DK sąskaitą (sąnaudoms) </w:t>
            </w:r>
            <w:r w:rsidR="00601DB0">
              <w:rPr>
                <w:rFonts w:cstheme="minorHAnsi"/>
                <w:sz w:val="18"/>
                <w:szCs w:val="18"/>
              </w:rPr>
              <w:t>papildant</w:t>
            </w:r>
            <w:r w:rsidRPr="00AB2BDD">
              <w:rPr>
                <w:rFonts w:cstheme="minorHAnsi"/>
                <w:sz w:val="18"/>
                <w:szCs w:val="18"/>
              </w:rPr>
              <w:t xml:space="preserve"> pavadinim</w:t>
            </w:r>
            <w:r w:rsidR="00601DB0">
              <w:rPr>
                <w:rFonts w:cstheme="minorHAnsi"/>
                <w:sz w:val="18"/>
                <w:szCs w:val="18"/>
              </w:rPr>
              <w:t>ą.</w:t>
            </w:r>
          </w:p>
        </w:tc>
      </w:tr>
      <w:tr w:rsidR="00AA4D4F" w:rsidRPr="00724487" w14:paraId="19F4953C" w14:textId="77777777" w:rsidTr="00AA4D4F">
        <w:trPr>
          <w:gridAfter w:val="1"/>
          <w:wAfter w:w="19" w:type="pct"/>
          <w:trHeight w:val="20"/>
        </w:trPr>
        <w:tc>
          <w:tcPr>
            <w:tcW w:w="407" w:type="pct"/>
          </w:tcPr>
          <w:p w14:paraId="0BE9AF68" w14:textId="77777777" w:rsidR="00F674A0" w:rsidRPr="00745E12" w:rsidRDefault="00F674A0" w:rsidP="004F4470">
            <w:pPr>
              <w:pStyle w:val="Sraopastraipa"/>
              <w:numPr>
                <w:ilvl w:val="0"/>
                <w:numId w:val="16"/>
              </w:numPr>
              <w:spacing w:before="0"/>
              <w:ind w:left="0"/>
              <w:rPr>
                <w:rFonts w:cstheme="minorHAnsi"/>
                <w:sz w:val="18"/>
                <w:szCs w:val="18"/>
                <w:lang w:val="en-US"/>
              </w:rPr>
            </w:pPr>
          </w:p>
        </w:tc>
        <w:tc>
          <w:tcPr>
            <w:tcW w:w="4574" w:type="pct"/>
          </w:tcPr>
          <w:p w14:paraId="1EFAE374" w14:textId="03F468F5" w:rsidR="00F674A0" w:rsidRDefault="00910B74" w:rsidP="004F4470">
            <w:pPr>
              <w:spacing w:before="0"/>
              <w:rPr>
                <w:rFonts w:cstheme="minorHAnsi"/>
                <w:sz w:val="18"/>
                <w:szCs w:val="18"/>
              </w:rPr>
            </w:pPr>
            <w:r>
              <w:rPr>
                <w:rFonts w:cstheme="minorHAnsi"/>
                <w:sz w:val="18"/>
                <w:szCs w:val="18"/>
              </w:rPr>
              <w:t xml:space="preserve">Sistemoje turi būti galimybė </w:t>
            </w:r>
            <w:r w:rsidRPr="00910B74">
              <w:rPr>
                <w:rFonts w:cstheme="minorHAnsi"/>
                <w:sz w:val="18"/>
                <w:szCs w:val="18"/>
              </w:rPr>
              <w:t>vedant pirkimo dokumentą iš karto suformuoti Ilgalaikio turto vienetą, sudaryti atsiskaitymo grafikus (lizingai) , suformuoti atidėjiniu</w:t>
            </w:r>
            <w:r>
              <w:rPr>
                <w:rFonts w:cstheme="minorHAnsi"/>
                <w:sz w:val="18"/>
                <w:szCs w:val="18"/>
              </w:rPr>
              <w:t>s</w:t>
            </w:r>
            <w:r w:rsidRPr="00910B74">
              <w:rPr>
                <w:rFonts w:cstheme="minorHAnsi"/>
                <w:sz w:val="18"/>
                <w:szCs w:val="18"/>
              </w:rPr>
              <w:t xml:space="preserve"> laike (sąnaudos pajamuojamos viename laikotarpyje -sąskaitos faktūros data -</w:t>
            </w:r>
            <w:r w:rsidR="00EA35EB">
              <w:rPr>
                <w:rFonts w:cstheme="minorHAnsi"/>
                <w:sz w:val="18"/>
                <w:szCs w:val="18"/>
              </w:rPr>
              <w:t xml:space="preserve"> </w:t>
            </w:r>
            <w:r w:rsidRPr="00910B74">
              <w:rPr>
                <w:rFonts w:cstheme="minorHAnsi"/>
                <w:sz w:val="18"/>
                <w:szCs w:val="18"/>
              </w:rPr>
              <w:t>kitame per tarpines atidėjinių DK sąskaitas)</w:t>
            </w:r>
            <w:r w:rsidR="00EA35EB">
              <w:rPr>
                <w:rFonts w:cstheme="minorHAnsi"/>
                <w:sz w:val="18"/>
                <w:szCs w:val="18"/>
              </w:rPr>
              <w:t>.</w:t>
            </w:r>
          </w:p>
        </w:tc>
      </w:tr>
      <w:tr w:rsidR="00AA4D4F" w:rsidRPr="00724487" w14:paraId="1D00AA6E" w14:textId="77777777" w:rsidTr="00AA4D4F">
        <w:trPr>
          <w:gridAfter w:val="1"/>
          <w:wAfter w:w="19" w:type="pct"/>
          <w:trHeight w:val="20"/>
        </w:trPr>
        <w:tc>
          <w:tcPr>
            <w:tcW w:w="407" w:type="pct"/>
          </w:tcPr>
          <w:p w14:paraId="58AB3CFD" w14:textId="77777777" w:rsidR="00C5107A" w:rsidRPr="00745E12" w:rsidRDefault="00C5107A" w:rsidP="004F4470">
            <w:pPr>
              <w:pStyle w:val="Sraopastraipa"/>
              <w:numPr>
                <w:ilvl w:val="0"/>
                <w:numId w:val="16"/>
              </w:numPr>
              <w:spacing w:before="0"/>
              <w:ind w:left="0"/>
              <w:rPr>
                <w:rFonts w:cstheme="minorHAnsi"/>
                <w:sz w:val="18"/>
                <w:szCs w:val="18"/>
                <w:lang w:val="en-US"/>
              </w:rPr>
            </w:pPr>
          </w:p>
        </w:tc>
        <w:tc>
          <w:tcPr>
            <w:tcW w:w="4574" w:type="pct"/>
          </w:tcPr>
          <w:p w14:paraId="3C4F9A17" w14:textId="77777777" w:rsidR="00C5107A" w:rsidRPr="00635D30" w:rsidRDefault="00C5107A" w:rsidP="004F4470">
            <w:pPr>
              <w:spacing w:before="0"/>
              <w:rPr>
                <w:rFonts w:cstheme="minorHAnsi"/>
                <w:sz w:val="18"/>
                <w:szCs w:val="18"/>
              </w:rPr>
            </w:pPr>
            <w:r w:rsidRPr="00635D30">
              <w:rPr>
                <w:rFonts w:cstheme="minorHAnsi"/>
                <w:sz w:val="18"/>
                <w:szCs w:val="18"/>
              </w:rPr>
              <w:t xml:space="preserve">Sistema turi turėti funkcionalumą tvarkyti pirkimo SF (neapsiribojant): </w:t>
            </w:r>
          </w:p>
          <w:p w14:paraId="54D73893" w14:textId="77777777" w:rsidR="00C5107A" w:rsidRPr="00635D30" w:rsidRDefault="00C5107A" w:rsidP="004F4470">
            <w:pPr>
              <w:spacing w:before="0"/>
              <w:rPr>
                <w:rFonts w:cstheme="minorHAnsi"/>
                <w:sz w:val="18"/>
                <w:szCs w:val="18"/>
              </w:rPr>
            </w:pPr>
            <w:r w:rsidRPr="00635D30">
              <w:rPr>
                <w:rFonts w:cstheme="minorHAnsi"/>
                <w:sz w:val="18"/>
                <w:szCs w:val="18"/>
              </w:rPr>
              <w:t>Gaunami iš DVS (privalomi SF laukai):</w:t>
            </w:r>
          </w:p>
          <w:p w14:paraId="5FA23F89" w14:textId="77777777" w:rsidR="00C5107A" w:rsidRPr="00635D30" w:rsidRDefault="00C5107A" w:rsidP="004F4470">
            <w:pPr>
              <w:numPr>
                <w:ilvl w:val="0"/>
                <w:numId w:val="79"/>
              </w:numPr>
              <w:pBdr>
                <w:top w:val="nil"/>
                <w:left w:val="nil"/>
                <w:bottom w:val="nil"/>
                <w:right w:val="nil"/>
                <w:between w:val="nil"/>
              </w:pBdr>
              <w:spacing w:before="0" w:after="120" w:line="240" w:lineRule="auto"/>
              <w:ind w:left="714" w:hanging="357"/>
              <w:rPr>
                <w:rFonts w:cstheme="minorHAnsi"/>
                <w:sz w:val="18"/>
                <w:szCs w:val="18"/>
              </w:rPr>
            </w:pPr>
            <w:r w:rsidRPr="00635D30">
              <w:rPr>
                <w:rFonts w:cstheme="minorHAnsi"/>
                <w:sz w:val="18"/>
                <w:szCs w:val="18"/>
              </w:rPr>
              <w:t>SF rūšis;</w:t>
            </w:r>
          </w:p>
          <w:p w14:paraId="6E6C4654" w14:textId="77777777" w:rsidR="00C5107A" w:rsidRPr="00745E12" w:rsidRDefault="00C5107A" w:rsidP="004F4470">
            <w:pPr>
              <w:numPr>
                <w:ilvl w:val="0"/>
                <w:numId w:val="79"/>
              </w:numPr>
              <w:pBdr>
                <w:top w:val="nil"/>
                <w:left w:val="nil"/>
                <w:bottom w:val="nil"/>
                <w:right w:val="nil"/>
                <w:between w:val="nil"/>
              </w:pBdr>
              <w:spacing w:before="0" w:after="120" w:line="240" w:lineRule="auto"/>
              <w:ind w:left="714" w:hanging="357"/>
              <w:rPr>
                <w:rFonts w:cstheme="minorHAnsi"/>
                <w:sz w:val="18"/>
                <w:szCs w:val="18"/>
              </w:rPr>
            </w:pPr>
            <w:r w:rsidRPr="00745E12">
              <w:rPr>
                <w:rFonts w:cstheme="minorHAnsi"/>
                <w:sz w:val="18"/>
                <w:szCs w:val="18"/>
              </w:rPr>
              <w:t>SF serija ir numeris;</w:t>
            </w:r>
          </w:p>
          <w:p w14:paraId="4AD3035E" w14:textId="77777777" w:rsidR="00C5107A" w:rsidRPr="00745E12" w:rsidRDefault="00C5107A" w:rsidP="004F4470">
            <w:pPr>
              <w:numPr>
                <w:ilvl w:val="0"/>
                <w:numId w:val="79"/>
              </w:numPr>
              <w:pBdr>
                <w:top w:val="nil"/>
                <w:left w:val="nil"/>
                <w:bottom w:val="nil"/>
                <w:right w:val="nil"/>
                <w:between w:val="nil"/>
              </w:pBdr>
              <w:spacing w:before="0" w:after="120" w:line="240" w:lineRule="auto"/>
              <w:ind w:left="714" w:hanging="357"/>
              <w:rPr>
                <w:sz w:val="18"/>
                <w:szCs w:val="18"/>
              </w:rPr>
            </w:pPr>
            <w:r w:rsidRPr="66A48418">
              <w:rPr>
                <w:sz w:val="18"/>
                <w:szCs w:val="18"/>
              </w:rPr>
              <w:t>Išrašymo data;</w:t>
            </w:r>
          </w:p>
          <w:p w14:paraId="1C351AEC" w14:textId="77777777" w:rsidR="00C5107A" w:rsidRPr="00745E12" w:rsidRDefault="00C5107A" w:rsidP="004F4470">
            <w:pPr>
              <w:numPr>
                <w:ilvl w:val="0"/>
                <w:numId w:val="79"/>
              </w:numPr>
              <w:pBdr>
                <w:top w:val="nil"/>
                <w:left w:val="nil"/>
                <w:bottom w:val="nil"/>
                <w:right w:val="nil"/>
                <w:between w:val="nil"/>
              </w:pBdr>
              <w:spacing w:before="0" w:after="120" w:line="240" w:lineRule="auto"/>
              <w:ind w:left="714" w:hanging="357"/>
              <w:rPr>
                <w:rFonts w:cstheme="minorHAnsi"/>
                <w:sz w:val="18"/>
                <w:szCs w:val="18"/>
              </w:rPr>
            </w:pPr>
            <w:r w:rsidRPr="00745E12">
              <w:rPr>
                <w:rFonts w:cstheme="minorHAnsi"/>
                <w:sz w:val="18"/>
                <w:szCs w:val="18"/>
              </w:rPr>
              <w:t>SF gavimo būdas;</w:t>
            </w:r>
          </w:p>
          <w:p w14:paraId="3C56872F" w14:textId="77777777" w:rsidR="00C5107A" w:rsidRPr="00745E12" w:rsidRDefault="00C5107A" w:rsidP="004F4470">
            <w:pPr>
              <w:numPr>
                <w:ilvl w:val="0"/>
                <w:numId w:val="79"/>
              </w:numPr>
              <w:pBdr>
                <w:top w:val="nil"/>
                <w:left w:val="nil"/>
                <w:bottom w:val="nil"/>
                <w:right w:val="nil"/>
                <w:between w:val="nil"/>
              </w:pBdr>
              <w:spacing w:before="0" w:after="120" w:line="240" w:lineRule="auto"/>
              <w:ind w:left="714" w:hanging="357"/>
              <w:rPr>
                <w:rFonts w:cstheme="minorHAnsi"/>
                <w:sz w:val="18"/>
                <w:szCs w:val="18"/>
              </w:rPr>
            </w:pPr>
            <w:r w:rsidRPr="00745E12">
              <w:rPr>
                <w:rFonts w:cstheme="minorHAnsi"/>
                <w:sz w:val="18"/>
                <w:szCs w:val="18"/>
              </w:rPr>
              <w:t>Tiekėjas;</w:t>
            </w:r>
          </w:p>
          <w:p w14:paraId="5E8CD96F" w14:textId="77777777" w:rsidR="00C5107A" w:rsidRPr="00745E12" w:rsidRDefault="00C5107A" w:rsidP="004F4470">
            <w:pPr>
              <w:numPr>
                <w:ilvl w:val="0"/>
                <w:numId w:val="79"/>
              </w:numPr>
              <w:pBdr>
                <w:top w:val="nil"/>
                <w:left w:val="nil"/>
                <w:bottom w:val="nil"/>
                <w:right w:val="nil"/>
                <w:between w:val="nil"/>
              </w:pBdr>
              <w:spacing w:before="0" w:after="120" w:line="240" w:lineRule="auto"/>
              <w:ind w:left="714" w:hanging="357"/>
              <w:rPr>
                <w:rFonts w:cstheme="minorHAnsi"/>
                <w:sz w:val="18"/>
                <w:szCs w:val="18"/>
              </w:rPr>
            </w:pPr>
            <w:r w:rsidRPr="00745E12">
              <w:rPr>
                <w:rFonts w:cstheme="minorHAnsi"/>
                <w:sz w:val="18"/>
                <w:szCs w:val="18"/>
              </w:rPr>
              <w:t>Įmonės kodas;</w:t>
            </w:r>
          </w:p>
          <w:p w14:paraId="5C7E5C7A" w14:textId="77777777" w:rsidR="00C5107A" w:rsidRPr="00745E12" w:rsidRDefault="00C5107A" w:rsidP="004F4470">
            <w:pPr>
              <w:numPr>
                <w:ilvl w:val="0"/>
                <w:numId w:val="79"/>
              </w:numPr>
              <w:pBdr>
                <w:top w:val="nil"/>
                <w:left w:val="nil"/>
                <w:bottom w:val="nil"/>
                <w:right w:val="nil"/>
                <w:between w:val="nil"/>
              </w:pBdr>
              <w:spacing w:before="0" w:after="120" w:line="240" w:lineRule="auto"/>
              <w:ind w:left="714" w:hanging="357"/>
              <w:rPr>
                <w:rFonts w:cstheme="minorHAnsi"/>
                <w:sz w:val="18"/>
                <w:szCs w:val="18"/>
              </w:rPr>
            </w:pPr>
            <w:r w:rsidRPr="00745E12">
              <w:rPr>
                <w:rFonts w:cstheme="minorHAnsi"/>
                <w:sz w:val="18"/>
                <w:szCs w:val="18"/>
              </w:rPr>
              <w:lastRenderedPageBreak/>
              <w:t>PVM kodas;</w:t>
            </w:r>
          </w:p>
          <w:p w14:paraId="76AE9666" w14:textId="77777777" w:rsidR="00C5107A" w:rsidRPr="00745E12" w:rsidRDefault="00C5107A" w:rsidP="004F4470">
            <w:pPr>
              <w:numPr>
                <w:ilvl w:val="0"/>
                <w:numId w:val="79"/>
              </w:numPr>
              <w:pBdr>
                <w:top w:val="nil"/>
                <w:left w:val="nil"/>
                <w:bottom w:val="nil"/>
                <w:right w:val="nil"/>
                <w:between w:val="nil"/>
              </w:pBdr>
              <w:spacing w:before="0" w:after="120" w:line="240" w:lineRule="auto"/>
              <w:ind w:left="714" w:hanging="357"/>
              <w:rPr>
                <w:rFonts w:cstheme="minorHAnsi"/>
                <w:sz w:val="18"/>
                <w:szCs w:val="18"/>
              </w:rPr>
            </w:pPr>
            <w:r w:rsidRPr="00745E12">
              <w:rPr>
                <w:rFonts w:cstheme="minorHAnsi"/>
                <w:sz w:val="18"/>
                <w:szCs w:val="18"/>
              </w:rPr>
              <w:t>Sutarties Nr.;</w:t>
            </w:r>
          </w:p>
          <w:p w14:paraId="22CCBE58" w14:textId="77777777" w:rsidR="00C5107A" w:rsidRPr="00745E12" w:rsidRDefault="00C5107A" w:rsidP="004F4470">
            <w:pPr>
              <w:numPr>
                <w:ilvl w:val="0"/>
                <w:numId w:val="79"/>
              </w:numPr>
              <w:pBdr>
                <w:top w:val="nil"/>
                <w:left w:val="nil"/>
                <w:bottom w:val="nil"/>
                <w:right w:val="nil"/>
                <w:between w:val="nil"/>
              </w:pBdr>
              <w:spacing w:before="0" w:after="120" w:line="240" w:lineRule="auto"/>
              <w:rPr>
                <w:rFonts w:cstheme="minorHAnsi"/>
                <w:sz w:val="18"/>
                <w:szCs w:val="18"/>
              </w:rPr>
            </w:pPr>
            <w:r w:rsidRPr="00745E12">
              <w:rPr>
                <w:rFonts w:cstheme="minorHAnsi"/>
                <w:sz w:val="18"/>
                <w:szCs w:val="18"/>
              </w:rPr>
              <w:t>Suma be PVM EUR;</w:t>
            </w:r>
          </w:p>
          <w:p w14:paraId="23AEF00A" w14:textId="77777777" w:rsidR="00C5107A" w:rsidRPr="00745E12" w:rsidRDefault="00C5107A" w:rsidP="004F4470">
            <w:pPr>
              <w:numPr>
                <w:ilvl w:val="0"/>
                <w:numId w:val="79"/>
              </w:numPr>
              <w:pBdr>
                <w:top w:val="nil"/>
                <w:left w:val="nil"/>
                <w:bottom w:val="nil"/>
                <w:right w:val="nil"/>
                <w:between w:val="nil"/>
              </w:pBdr>
              <w:spacing w:before="0" w:after="120" w:line="240" w:lineRule="auto"/>
              <w:rPr>
                <w:rFonts w:cstheme="minorHAnsi"/>
                <w:sz w:val="18"/>
                <w:szCs w:val="18"/>
              </w:rPr>
            </w:pPr>
            <w:r w:rsidRPr="00745E12">
              <w:rPr>
                <w:rFonts w:cstheme="minorHAnsi"/>
                <w:sz w:val="18"/>
                <w:szCs w:val="18"/>
              </w:rPr>
              <w:t>PVM suma EUR;</w:t>
            </w:r>
          </w:p>
          <w:p w14:paraId="093B80B5" w14:textId="77777777" w:rsidR="00C5107A" w:rsidRPr="00745E12" w:rsidRDefault="00C5107A" w:rsidP="004F4470">
            <w:pPr>
              <w:numPr>
                <w:ilvl w:val="0"/>
                <w:numId w:val="79"/>
              </w:numPr>
              <w:pBdr>
                <w:top w:val="nil"/>
                <w:left w:val="nil"/>
                <w:bottom w:val="nil"/>
                <w:right w:val="nil"/>
                <w:between w:val="nil"/>
              </w:pBdr>
              <w:spacing w:before="0" w:after="120" w:line="240" w:lineRule="auto"/>
              <w:rPr>
                <w:rFonts w:cstheme="minorHAnsi"/>
                <w:sz w:val="18"/>
                <w:szCs w:val="18"/>
              </w:rPr>
            </w:pPr>
            <w:r w:rsidRPr="00745E12">
              <w:rPr>
                <w:rFonts w:cstheme="minorHAnsi"/>
                <w:sz w:val="18"/>
                <w:szCs w:val="18"/>
              </w:rPr>
              <w:t>Bendra suma su PVM (EUR);</w:t>
            </w:r>
          </w:p>
          <w:p w14:paraId="4AC567C2" w14:textId="77777777" w:rsidR="00C5107A" w:rsidRPr="00745E12" w:rsidRDefault="00C5107A" w:rsidP="004F4470">
            <w:pPr>
              <w:numPr>
                <w:ilvl w:val="0"/>
                <w:numId w:val="79"/>
              </w:numPr>
              <w:pBdr>
                <w:top w:val="nil"/>
                <w:left w:val="nil"/>
                <w:bottom w:val="nil"/>
                <w:right w:val="nil"/>
                <w:between w:val="nil"/>
              </w:pBdr>
              <w:spacing w:before="0" w:after="120" w:line="240" w:lineRule="auto"/>
              <w:rPr>
                <w:rFonts w:cstheme="minorHAnsi"/>
                <w:sz w:val="18"/>
                <w:szCs w:val="18"/>
              </w:rPr>
            </w:pPr>
            <w:r w:rsidRPr="00745E12">
              <w:rPr>
                <w:rFonts w:cstheme="minorHAnsi"/>
                <w:sz w:val="18"/>
                <w:szCs w:val="18"/>
              </w:rPr>
              <w:t>Atsakingas darbuotojas už SF tvirtinimą;</w:t>
            </w:r>
          </w:p>
          <w:p w14:paraId="122A6CAC" w14:textId="77777777" w:rsidR="00C5107A" w:rsidRPr="00745E12" w:rsidRDefault="00C5107A" w:rsidP="004F4470">
            <w:pPr>
              <w:numPr>
                <w:ilvl w:val="0"/>
                <w:numId w:val="79"/>
              </w:numPr>
              <w:pBdr>
                <w:top w:val="nil"/>
                <w:left w:val="nil"/>
                <w:bottom w:val="nil"/>
                <w:right w:val="nil"/>
                <w:between w:val="nil"/>
              </w:pBdr>
              <w:spacing w:before="0" w:after="120" w:line="240" w:lineRule="auto"/>
              <w:rPr>
                <w:rFonts w:cstheme="minorHAnsi"/>
                <w:sz w:val="18"/>
                <w:szCs w:val="18"/>
              </w:rPr>
            </w:pPr>
            <w:r w:rsidRPr="00745E12">
              <w:rPr>
                <w:rFonts w:cstheme="minorHAnsi"/>
                <w:sz w:val="18"/>
                <w:szCs w:val="18"/>
              </w:rPr>
              <w:t>Atsakingo darbuotojo padalinys;</w:t>
            </w:r>
          </w:p>
          <w:p w14:paraId="0097CB3E" w14:textId="77777777" w:rsidR="00C5107A" w:rsidRPr="00745E12" w:rsidRDefault="00C5107A" w:rsidP="004F4470">
            <w:pPr>
              <w:numPr>
                <w:ilvl w:val="0"/>
                <w:numId w:val="79"/>
              </w:numPr>
              <w:pBdr>
                <w:top w:val="nil"/>
                <w:left w:val="nil"/>
                <w:bottom w:val="nil"/>
                <w:right w:val="nil"/>
                <w:between w:val="nil"/>
              </w:pBdr>
              <w:spacing w:before="0" w:after="120" w:line="240" w:lineRule="auto"/>
              <w:rPr>
                <w:rFonts w:cstheme="minorHAnsi"/>
                <w:sz w:val="18"/>
                <w:szCs w:val="18"/>
              </w:rPr>
            </w:pPr>
            <w:r w:rsidRPr="00745E12">
              <w:rPr>
                <w:rFonts w:cstheme="minorHAnsi"/>
                <w:sz w:val="18"/>
                <w:szCs w:val="18"/>
              </w:rPr>
              <w:t>Aktyvios nuorodos į pagrindžiančius dokumentus.</w:t>
            </w:r>
          </w:p>
          <w:p w14:paraId="5A5CCB4F" w14:textId="77777777" w:rsidR="00C5107A" w:rsidRPr="00745E12" w:rsidRDefault="00C5107A" w:rsidP="004F4470">
            <w:pPr>
              <w:pBdr>
                <w:top w:val="nil"/>
                <w:left w:val="nil"/>
                <w:bottom w:val="nil"/>
                <w:right w:val="nil"/>
                <w:between w:val="nil"/>
              </w:pBdr>
              <w:spacing w:before="0"/>
              <w:rPr>
                <w:rFonts w:cstheme="minorHAnsi"/>
                <w:sz w:val="18"/>
                <w:szCs w:val="18"/>
              </w:rPr>
            </w:pPr>
            <w:r w:rsidRPr="00745E12">
              <w:rPr>
                <w:rFonts w:cstheme="minorHAnsi"/>
                <w:sz w:val="18"/>
                <w:szCs w:val="18"/>
              </w:rPr>
              <w:t>Pildomi už SF tvirtinimą atsakingų asmenų:</w:t>
            </w:r>
          </w:p>
          <w:p w14:paraId="34F081F9" w14:textId="77777777" w:rsidR="00C5107A" w:rsidRPr="00745E12" w:rsidRDefault="00C5107A" w:rsidP="004F4470">
            <w:pPr>
              <w:numPr>
                <w:ilvl w:val="0"/>
                <w:numId w:val="79"/>
              </w:numPr>
              <w:pBdr>
                <w:top w:val="nil"/>
                <w:left w:val="nil"/>
                <w:bottom w:val="nil"/>
                <w:right w:val="nil"/>
                <w:between w:val="nil"/>
              </w:pBdr>
              <w:spacing w:before="0" w:after="120" w:line="240" w:lineRule="auto"/>
              <w:ind w:left="714" w:hanging="357"/>
              <w:rPr>
                <w:rFonts w:cstheme="minorHAnsi"/>
                <w:sz w:val="18"/>
                <w:szCs w:val="18"/>
              </w:rPr>
            </w:pPr>
            <w:r w:rsidRPr="00745E12">
              <w:rPr>
                <w:rFonts w:cstheme="minorHAnsi"/>
                <w:sz w:val="18"/>
                <w:szCs w:val="18"/>
              </w:rPr>
              <w:t>SF objektas;</w:t>
            </w:r>
          </w:p>
          <w:p w14:paraId="09B6FE75" w14:textId="77777777" w:rsidR="00C5107A" w:rsidRPr="00745E12" w:rsidRDefault="00C5107A" w:rsidP="004F4470">
            <w:pPr>
              <w:numPr>
                <w:ilvl w:val="0"/>
                <w:numId w:val="79"/>
              </w:numPr>
              <w:pBdr>
                <w:top w:val="nil"/>
                <w:left w:val="nil"/>
                <w:bottom w:val="nil"/>
                <w:right w:val="nil"/>
                <w:between w:val="nil"/>
              </w:pBdr>
              <w:spacing w:before="0" w:after="120" w:line="240" w:lineRule="auto"/>
              <w:ind w:left="714" w:hanging="357"/>
              <w:rPr>
                <w:rFonts w:cstheme="minorHAnsi"/>
                <w:sz w:val="18"/>
                <w:szCs w:val="18"/>
              </w:rPr>
            </w:pPr>
            <w:r w:rsidRPr="00745E12">
              <w:rPr>
                <w:rFonts w:cstheme="minorHAnsi"/>
                <w:sz w:val="18"/>
                <w:szCs w:val="18"/>
              </w:rPr>
              <w:t>SF tipas (PVM SF, SF);</w:t>
            </w:r>
          </w:p>
          <w:p w14:paraId="4C4C8F8B" w14:textId="77777777" w:rsidR="00C5107A" w:rsidRPr="00745E12" w:rsidRDefault="00C5107A" w:rsidP="004F4470">
            <w:pPr>
              <w:numPr>
                <w:ilvl w:val="0"/>
                <w:numId w:val="79"/>
              </w:numPr>
              <w:pBdr>
                <w:top w:val="nil"/>
                <w:left w:val="nil"/>
                <w:bottom w:val="nil"/>
                <w:right w:val="nil"/>
                <w:between w:val="nil"/>
              </w:pBdr>
              <w:spacing w:before="0" w:after="120" w:line="240" w:lineRule="auto"/>
              <w:ind w:left="714" w:hanging="357"/>
              <w:rPr>
                <w:rFonts w:cstheme="minorHAnsi"/>
                <w:sz w:val="18"/>
                <w:szCs w:val="18"/>
              </w:rPr>
            </w:pPr>
            <w:r w:rsidRPr="00745E12">
              <w:rPr>
                <w:rFonts w:cstheme="minorHAnsi"/>
                <w:sz w:val="18"/>
                <w:szCs w:val="18"/>
              </w:rPr>
              <w:t>Sutarties Nr.;</w:t>
            </w:r>
          </w:p>
          <w:p w14:paraId="302B9473" w14:textId="77777777" w:rsidR="00C5107A" w:rsidRPr="00745E12" w:rsidRDefault="00C5107A" w:rsidP="004F4470">
            <w:pPr>
              <w:numPr>
                <w:ilvl w:val="0"/>
                <w:numId w:val="79"/>
              </w:numPr>
              <w:pBdr>
                <w:top w:val="nil"/>
                <w:left w:val="nil"/>
                <w:bottom w:val="nil"/>
                <w:right w:val="nil"/>
                <w:between w:val="nil"/>
              </w:pBdr>
              <w:spacing w:before="0" w:after="120" w:line="240" w:lineRule="auto"/>
              <w:ind w:left="714" w:hanging="357"/>
              <w:rPr>
                <w:rFonts w:cstheme="minorHAnsi"/>
                <w:sz w:val="18"/>
                <w:szCs w:val="18"/>
              </w:rPr>
            </w:pPr>
            <w:r w:rsidRPr="00745E12">
              <w:rPr>
                <w:rFonts w:cstheme="minorHAnsi"/>
                <w:sz w:val="18"/>
                <w:szCs w:val="18"/>
              </w:rPr>
              <w:t>Užsakymo Nr.;</w:t>
            </w:r>
          </w:p>
          <w:p w14:paraId="12EAC829" w14:textId="77777777" w:rsidR="00C5107A" w:rsidRPr="00745E12" w:rsidRDefault="00C5107A" w:rsidP="004F4470">
            <w:pPr>
              <w:numPr>
                <w:ilvl w:val="0"/>
                <w:numId w:val="79"/>
              </w:numPr>
              <w:pBdr>
                <w:top w:val="nil"/>
                <w:left w:val="nil"/>
                <w:bottom w:val="nil"/>
                <w:right w:val="nil"/>
                <w:between w:val="nil"/>
              </w:pBdr>
              <w:spacing w:before="0" w:after="120" w:line="240" w:lineRule="auto"/>
              <w:rPr>
                <w:rFonts w:cstheme="minorHAnsi"/>
                <w:sz w:val="18"/>
                <w:szCs w:val="18"/>
              </w:rPr>
            </w:pPr>
            <w:r w:rsidRPr="00745E12">
              <w:rPr>
                <w:rFonts w:cstheme="minorHAnsi"/>
                <w:sz w:val="18"/>
                <w:szCs w:val="18"/>
              </w:rPr>
              <w:t>Sutarties likutis esamu momentu;</w:t>
            </w:r>
          </w:p>
          <w:p w14:paraId="540D9234" w14:textId="77777777" w:rsidR="00C5107A" w:rsidRPr="00745E12" w:rsidRDefault="00C5107A" w:rsidP="004F4470">
            <w:pPr>
              <w:numPr>
                <w:ilvl w:val="0"/>
                <w:numId w:val="79"/>
              </w:numPr>
              <w:pBdr>
                <w:top w:val="nil"/>
                <w:left w:val="nil"/>
                <w:bottom w:val="nil"/>
                <w:right w:val="nil"/>
                <w:between w:val="nil"/>
              </w:pBdr>
              <w:spacing w:before="0" w:after="120" w:line="240" w:lineRule="auto"/>
              <w:rPr>
                <w:rFonts w:cstheme="minorHAnsi"/>
                <w:sz w:val="18"/>
                <w:szCs w:val="18"/>
              </w:rPr>
            </w:pPr>
            <w:r w:rsidRPr="00745E12">
              <w:rPr>
                <w:rFonts w:cstheme="minorHAnsi"/>
                <w:sz w:val="18"/>
                <w:szCs w:val="18"/>
              </w:rPr>
              <w:t>Be sutarties;</w:t>
            </w:r>
          </w:p>
          <w:p w14:paraId="27AEAF68" w14:textId="77777777" w:rsidR="00C5107A" w:rsidRPr="00745E12" w:rsidRDefault="00C5107A" w:rsidP="004F4470">
            <w:pPr>
              <w:numPr>
                <w:ilvl w:val="0"/>
                <w:numId w:val="79"/>
              </w:numPr>
              <w:pBdr>
                <w:top w:val="nil"/>
                <w:left w:val="nil"/>
                <w:bottom w:val="nil"/>
                <w:right w:val="nil"/>
                <w:between w:val="nil"/>
              </w:pBdr>
              <w:spacing w:before="0" w:after="120" w:line="240" w:lineRule="auto"/>
              <w:rPr>
                <w:rFonts w:cstheme="minorHAnsi"/>
                <w:sz w:val="18"/>
                <w:szCs w:val="18"/>
              </w:rPr>
            </w:pPr>
            <w:r w:rsidRPr="00745E12">
              <w:rPr>
                <w:rFonts w:cstheme="minorHAnsi"/>
                <w:sz w:val="18"/>
                <w:szCs w:val="18"/>
              </w:rPr>
              <w:t>Grąžinimo tiekėjui priežastis;</w:t>
            </w:r>
          </w:p>
          <w:p w14:paraId="738BEC70" w14:textId="77777777" w:rsidR="00C5107A" w:rsidRPr="00745E12" w:rsidRDefault="00C5107A" w:rsidP="004F4470">
            <w:pPr>
              <w:numPr>
                <w:ilvl w:val="0"/>
                <w:numId w:val="79"/>
              </w:numPr>
              <w:pBdr>
                <w:top w:val="nil"/>
                <w:left w:val="nil"/>
                <w:bottom w:val="nil"/>
                <w:right w:val="nil"/>
                <w:between w:val="nil"/>
              </w:pBdr>
              <w:spacing w:before="0" w:after="120" w:line="240" w:lineRule="auto"/>
              <w:rPr>
                <w:rFonts w:cstheme="minorHAnsi"/>
                <w:sz w:val="18"/>
                <w:szCs w:val="18"/>
              </w:rPr>
            </w:pPr>
            <w:r w:rsidRPr="00745E12">
              <w:rPr>
                <w:rFonts w:cstheme="minorHAnsi"/>
                <w:sz w:val="18"/>
                <w:szCs w:val="18"/>
              </w:rPr>
              <w:t>Apmokėjimo terminas;</w:t>
            </w:r>
          </w:p>
          <w:p w14:paraId="59FA85B6" w14:textId="77777777" w:rsidR="00C5107A" w:rsidRPr="00745E12" w:rsidRDefault="00C5107A" w:rsidP="004F4470">
            <w:pPr>
              <w:numPr>
                <w:ilvl w:val="0"/>
                <w:numId w:val="79"/>
              </w:numPr>
              <w:pBdr>
                <w:top w:val="nil"/>
                <w:left w:val="nil"/>
                <w:bottom w:val="nil"/>
                <w:right w:val="nil"/>
                <w:between w:val="nil"/>
              </w:pBdr>
              <w:spacing w:before="0" w:after="120" w:line="240" w:lineRule="auto"/>
              <w:rPr>
                <w:rFonts w:cstheme="minorHAnsi"/>
                <w:sz w:val="18"/>
                <w:szCs w:val="18"/>
              </w:rPr>
            </w:pPr>
            <w:r w:rsidRPr="00745E12">
              <w:rPr>
                <w:rFonts w:cstheme="minorHAnsi"/>
                <w:sz w:val="18"/>
                <w:szCs w:val="18"/>
              </w:rPr>
              <w:t>Pastabos dėl mokėjimo;</w:t>
            </w:r>
          </w:p>
          <w:p w14:paraId="7AE88F39" w14:textId="77777777" w:rsidR="00C5107A" w:rsidRPr="00745E12" w:rsidRDefault="00C5107A" w:rsidP="004F4470">
            <w:pPr>
              <w:numPr>
                <w:ilvl w:val="0"/>
                <w:numId w:val="79"/>
              </w:numPr>
              <w:pBdr>
                <w:top w:val="nil"/>
                <w:left w:val="nil"/>
                <w:bottom w:val="nil"/>
                <w:right w:val="nil"/>
                <w:between w:val="nil"/>
              </w:pBdr>
              <w:spacing w:before="0" w:after="120" w:line="240" w:lineRule="auto"/>
              <w:rPr>
                <w:rFonts w:cstheme="minorHAnsi"/>
                <w:sz w:val="18"/>
                <w:szCs w:val="18"/>
              </w:rPr>
            </w:pPr>
            <w:r w:rsidRPr="00745E12">
              <w:rPr>
                <w:rFonts w:cstheme="minorHAnsi"/>
                <w:sz w:val="18"/>
                <w:szCs w:val="18"/>
              </w:rPr>
              <w:t>Bendra detalizacijos suma be PVM;</w:t>
            </w:r>
          </w:p>
          <w:p w14:paraId="46CB846E" w14:textId="77777777" w:rsidR="00C5107A" w:rsidRPr="00745E12" w:rsidRDefault="00C5107A" w:rsidP="004F4470">
            <w:pPr>
              <w:numPr>
                <w:ilvl w:val="0"/>
                <w:numId w:val="79"/>
              </w:numPr>
              <w:pBdr>
                <w:top w:val="nil"/>
                <w:left w:val="nil"/>
                <w:bottom w:val="nil"/>
                <w:right w:val="nil"/>
                <w:between w:val="nil"/>
              </w:pBdr>
              <w:spacing w:before="0" w:after="120" w:line="240" w:lineRule="auto"/>
              <w:rPr>
                <w:rFonts w:cstheme="minorHAnsi"/>
                <w:sz w:val="18"/>
                <w:szCs w:val="18"/>
              </w:rPr>
            </w:pPr>
            <w:r w:rsidRPr="00745E12">
              <w:rPr>
                <w:rFonts w:cstheme="minorHAnsi"/>
                <w:sz w:val="18"/>
                <w:szCs w:val="18"/>
              </w:rPr>
              <w:t>Bendra detalizacijos PVM suma;</w:t>
            </w:r>
          </w:p>
          <w:p w14:paraId="08A43A38" w14:textId="77777777" w:rsidR="00C5107A" w:rsidRPr="00745E12" w:rsidRDefault="00C5107A" w:rsidP="004F4470">
            <w:pPr>
              <w:numPr>
                <w:ilvl w:val="0"/>
                <w:numId w:val="79"/>
              </w:numPr>
              <w:pBdr>
                <w:top w:val="nil"/>
                <w:left w:val="nil"/>
                <w:bottom w:val="nil"/>
                <w:right w:val="nil"/>
                <w:between w:val="nil"/>
              </w:pBdr>
              <w:spacing w:before="0" w:after="120" w:line="240" w:lineRule="auto"/>
              <w:rPr>
                <w:rFonts w:cstheme="minorHAnsi"/>
                <w:sz w:val="18"/>
                <w:szCs w:val="18"/>
              </w:rPr>
            </w:pPr>
            <w:r w:rsidRPr="00745E12">
              <w:rPr>
                <w:rFonts w:cstheme="minorHAnsi"/>
                <w:sz w:val="18"/>
                <w:szCs w:val="18"/>
              </w:rPr>
              <w:t>Bendra detalizacijos sumos būsena;</w:t>
            </w:r>
          </w:p>
          <w:p w14:paraId="1F5A2A0C" w14:textId="77777777" w:rsidR="00C5107A" w:rsidRPr="00745E12" w:rsidRDefault="00C5107A" w:rsidP="004F4470">
            <w:pPr>
              <w:numPr>
                <w:ilvl w:val="0"/>
                <w:numId w:val="79"/>
              </w:numPr>
              <w:pBdr>
                <w:top w:val="nil"/>
                <w:left w:val="nil"/>
                <w:bottom w:val="nil"/>
                <w:right w:val="nil"/>
                <w:between w:val="nil"/>
              </w:pBdr>
              <w:spacing w:before="0" w:after="120" w:line="240" w:lineRule="auto"/>
              <w:rPr>
                <w:rFonts w:cstheme="minorHAnsi"/>
                <w:sz w:val="18"/>
                <w:szCs w:val="18"/>
              </w:rPr>
            </w:pPr>
            <w:r w:rsidRPr="00745E12">
              <w:rPr>
                <w:rFonts w:cstheme="minorHAnsi"/>
                <w:sz w:val="18"/>
                <w:szCs w:val="18"/>
              </w:rPr>
              <w:t>Detalizacijos eilutės (padalinys, buhalterinė sąskaita, prekės kodas, suma be PVM EUR, PVM kodas, papildoma informacija).</w:t>
            </w:r>
          </w:p>
          <w:p w14:paraId="610BCE92" w14:textId="77777777" w:rsidR="00C5107A" w:rsidRPr="00745E12" w:rsidRDefault="00C5107A" w:rsidP="004F4470">
            <w:pPr>
              <w:pStyle w:val="Sraassuenkleliais"/>
              <w:numPr>
                <w:ilvl w:val="0"/>
                <w:numId w:val="0"/>
              </w:numPr>
              <w:spacing w:before="0" w:after="0"/>
              <w:ind w:left="27" w:hanging="27"/>
              <w:jc w:val="both"/>
              <w:rPr>
                <w:rFonts w:cstheme="minorHAnsi"/>
                <w:sz w:val="18"/>
                <w:szCs w:val="18"/>
              </w:rPr>
            </w:pPr>
            <w:r w:rsidRPr="00745E12">
              <w:rPr>
                <w:rFonts w:cstheme="minorHAnsi"/>
                <w:sz w:val="18"/>
                <w:szCs w:val="18"/>
              </w:rPr>
              <w:t>Detalūs pirkimo SF duomenų laukai turės būti suderinti Projekto metu.</w:t>
            </w:r>
          </w:p>
        </w:tc>
      </w:tr>
      <w:tr w:rsidR="00AA4D4F" w:rsidRPr="00724487" w14:paraId="3279AD24" w14:textId="77777777" w:rsidTr="00AA4D4F">
        <w:trPr>
          <w:gridAfter w:val="1"/>
          <w:wAfter w:w="19" w:type="pct"/>
          <w:trHeight w:val="20"/>
        </w:trPr>
        <w:tc>
          <w:tcPr>
            <w:tcW w:w="407" w:type="pct"/>
          </w:tcPr>
          <w:p w14:paraId="3D970D4F" w14:textId="77777777" w:rsidR="00C5107A" w:rsidRPr="00745E12" w:rsidRDefault="00C5107A" w:rsidP="004F4470">
            <w:pPr>
              <w:pStyle w:val="Sraopastraipa"/>
              <w:numPr>
                <w:ilvl w:val="0"/>
                <w:numId w:val="16"/>
              </w:numPr>
              <w:spacing w:before="0"/>
              <w:ind w:left="0"/>
              <w:rPr>
                <w:rFonts w:cstheme="minorHAnsi"/>
                <w:sz w:val="18"/>
                <w:szCs w:val="18"/>
                <w:lang w:val="en-US"/>
              </w:rPr>
            </w:pPr>
          </w:p>
        </w:tc>
        <w:tc>
          <w:tcPr>
            <w:tcW w:w="4574" w:type="pct"/>
          </w:tcPr>
          <w:p w14:paraId="66E67740" w14:textId="55C6FB12" w:rsidR="00C5107A" w:rsidRPr="00745E12" w:rsidRDefault="00C5107A" w:rsidP="004F4470">
            <w:pPr>
              <w:pStyle w:val="Sraassuenkleliais"/>
              <w:numPr>
                <w:ilvl w:val="0"/>
                <w:numId w:val="0"/>
              </w:numPr>
              <w:spacing w:before="0" w:after="0"/>
              <w:ind w:left="27" w:hanging="27"/>
              <w:jc w:val="both"/>
              <w:rPr>
                <w:sz w:val="18"/>
                <w:szCs w:val="18"/>
              </w:rPr>
            </w:pPr>
            <w:r w:rsidRPr="0087EEBC">
              <w:rPr>
                <w:sz w:val="18"/>
                <w:szCs w:val="18"/>
              </w:rPr>
              <w:t xml:space="preserve">Sistema turi turėti funkcionalumą registruoti pirkimo SF pagal atliktą pajamavimą, t.y., gavus pirkimo SF prekių, kurios jau yra užpajamuotos, papildomas turto pajamavimas </w:t>
            </w:r>
            <w:r w:rsidR="004F0A49">
              <w:rPr>
                <w:sz w:val="18"/>
                <w:szCs w:val="18"/>
              </w:rPr>
              <w:t>gali</w:t>
            </w:r>
            <w:r w:rsidRPr="0087EEBC">
              <w:rPr>
                <w:sz w:val="18"/>
                <w:szCs w:val="18"/>
              </w:rPr>
              <w:t xml:space="preserve"> būti </w:t>
            </w:r>
            <w:r w:rsidR="004F0A49">
              <w:rPr>
                <w:sz w:val="18"/>
                <w:szCs w:val="18"/>
              </w:rPr>
              <w:t>ne</w:t>
            </w:r>
            <w:r w:rsidRPr="0087EEBC">
              <w:rPr>
                <w:sz w:val="18"/>
                <w:szCs w:val="18"/>
              </w:rPr>
              <w:t>atliekamas.</w:t>
            </w:r>
            <w:r w:rsidR="007B0F30">
              <w:rPr>
                <w:sz w:val="18"/>
                <w:szCs w:val="18"/>
              </w:rPr>
              <w:t xml:space="preserve"> Jeigu gautame dokumente yra daugiau prekinių eilučių, negu pajamavime – gali būti papildomai įvedam</w:t>
            </w:r>
            <w:r w:rsidR="00D214DF">
              <w:rPr>
                <w:sz w:val="18"/>
                <w:szCs w:val="18"/>
              </w:rPr>
              <w:t xml:space="preserve">os eilutės, kiekiai. </w:t>
            </w:r>
          </w:p>
        </w:tc>
      </w:tr>
      <w:tr w:rsidR="00AA4D4F" w:rsidRPr="00724487" w14:paraId="7A20F2E3" w14:textId="77777777" w:rsidTr="00AA4D4F">
        <w:trPr>
          <w:gridAfter w:val="1"/>
          <w:wAfter w:w="19" w:type="pct"/>
          <w:trHeight w:val="20"/>
        </w:trPr>
        <w:tc>
          <w:tcPr>
            <w:tcW w:w="407" w:type="pct"/>
          </w:tcPr>
          <w:p w14:paraId="00F3FE39" w14:textId="77777777" w:rsidR="00C5107A" w:rsidRPr="00640D04" w:rsidRDefault="00C5107A" w:rsidP="004F4470">
            <w:pPr>
              <w:pStyle w:val="Sraopastraipa"/>
              <w:numPr>
                <w:ilvl w:val="0"/>
                <w:numId w:val="16"/>
              </w:numPr>
              <w:spacing w:before="0"/>
              <w:ind w:left="0"/>
              <w:rPr>
                <w:rFonts w:cstheme="minorHAnsi"/>
                <w:sz w:val="18"/>
                <w:szCs w:val="18"/>
              </w:rPr>
            </w:pPr>
          </w:p>
        </w:tc>
        <w:tc>
          <w:tcPr>
            <w:tcW w:w="4574" w:type="pct"/>
          </w:tcPr>
          <w:p w14:paraId="2B6C7067" w14:textId="77777777" w:rsidR="00C5107A" w:rsidRPr="00745E12" w:rsidRDefault="00C5107A" w:rsidP="004F4470">
            <w:pPr>
              <w:pStyle w:val="Sraassuenkleliais"/>
              <w:numPr>
                <w:ilvl w:val="0"/>
                <w:numId w:val="0"/>
              </w:numPr>
              <w:spacing w:before="0" w:after="0"/>
              <w:ind w:left="27" w:hanging="27"/>
              <w:jc w:val="both"/>
              <w:rPr>
                <w:rFonts w:cstheme="minorHAnsi"/>
                <w:sz w:val="18"/>
                <w:szCs w:val="18"/>
              </w:rPr>
            </w:pPr>
            <w:r w:rsidRPr="00745E12">
              <w:rPr>
                <w:rFonts w:cstheme="minorHAnsi"/>
                <w:sz w:val="18"/>
                <w:szCs w:val="18"/>
              </w:rPr>
              <w:t>Sistema turi turėti funkcionalumą pirkimo sąskaitą faktūrą automatiniu ir / arba rankiniu būdu susieti su pirkimo užsakymu pagal nurodytą užsakymo numerį.</w:t>
            </w:r>
          </w:p>
        </w:tc>
      </w:tr>
      <w:tr w:rsidR="00AA4D4F" w:rsidRPr="00724487" w14:paraId="0BD9D6AE" w14:textId="77777777" w:rsidTr="00AA4D4F">
        <w:trPr>
          <w:gridAfter w:val="1"/>
          <w:wAfter w:w="19" w:type="pct"/>
          <w:trHeight w:val="20"/>
        </w:trPr>
        <w:tc>
          <w:tcPr>
            <w:tcW w:w="407" w:type="pct"/>
          </w:tcPr>
          <w:p w14:paraId="5D12E124" w14:textId="77777777" w:rsidR="00C5107A" w:rsidRPr="00640D04" w:rsidRDefault="00C5107A" w:rsidP="004F4470">
            <w:pPr>
              <w:pStyle w:val="Sraopastraipa"/>
              <w:numPr>
                <w:ilvl w:val="0"/>
                <w:numId w:val="16"/>
              </w:numPr>
              <w:spacing w:before="0"/>
              <w:ind w:left="0"/>
              <w:rPr>
                <w:rFonts w:cstheme="minorHAnsi"/>
                <w:sz w:val="18"/>
                <w:szCs w:val="18"/>
              </w:rPr>
            </w:pPr>
          </w:p>
        </w:tc>
        <w:tc>
          <w:tcPr>
            <w:tcW w:w="4574" w:type="pct"/>
          </w:tcPr>
          <w:p w14:paraId="38540F40" w14:textId="77777777" w:rsidR="00C5107A" w:rsidRPr="00745E12" w:rsidRDefault="00C5107A" w:rsidP="004F4470">
            <w:pPr>
              <w:pStyle w:val="Sraassuenkleliais"/>
              <w:numPr>
                <w:ilvl w:val="0"/>
                <w:numId w:val="0"/>
              </w:numPr>
              <w:spacing w:before="0" w:after="0"/>
              <w:ind w:left="27" w:hanging="27"/>
              <w:jc w:val="both"/>
              <w:rPr>
                <w:rFonts w:cstheme="minorHAnsi"/>
                <w:sz w:val="18"/>
                <w:szCs w:val="18"/>
              </w:rPr>
            </w:pPr>
            <w:r w:rsidRPr="00745E12">
              <w:rPr>
                <w:rFonts w:cstheme="minorHAnsi"/>
                <w:sz w:val="18"/>
                <w:szCs w:val="18"/>
              </w:rPr>
              <w:t>Sistema turi turėti funkcionalumą apdoroti ir registruoti kelias sąskaitas faktūras pagal tą patį pirkimo užsakymą.</w:t>
            </w:r>
          </w:p>
        </w:tc>
      </w:tr>
      <w:tr w:rsidR="00C5107A" w:rsidRPr="00724487" w14:paraId="063A9382" w14:textId="77777777" w:rsidTr="00640D04">
        <w:trPr>
          <w:trHeight w:val="20"/>
        </w:trPr>
        <w:tc>
          <w:tcPr>
            <w:tcW w:w="0" w:type="pct"/>
            <w:gridSpan w:val="3"/>
            <w:shd w:val="clear" w:color="auto" w:fill="E6E6E6" w:themeFill="accent3"/>
          </w:tcPr>
          <w:p w14:paraId="3F0D8F2D" w14:textId="77777777" w:rsidR="00C5107A" w:rsidRPr="00745E12" w:rsidRDefault="00C5107A" w:rsidP="004F4470">
            <w:pPr>
              <w:pStyle w:val="Sraassuenkleliais"/>
              <w:numPr>
                <w:ilvl w:val="0"/>
                <w:numId w:val="0"/>
              </w:numPr>
              <w:spacing w:before="0" w:after="0"/>
              <w:ind w:left="27" w:hanging="27"/>
              <w:jc w:val="both"/>
              <w:rPr>
                <w:rFonts w:cstheme="minorHAnsi"/>
                <w:sz w:val="18"/>
                <w:szCs w:val="18"/>
              </w:rPr>
            </w:pPr>
            <w:r w:rsidRPr="00745E12">
              <w:rPr>
                <w:rFonts w:cstheme="minorHAnsi"/>
                <w:sz w:val="18"/>
                <w:szCs w:val="18"/>
              </w:rPr>
              <w:t>Pirkimo sutarčių vykdymo apskaita</w:t>
            </w:r>
          </w:p>
        </w:tc>
      </w:tr>
      <w:tr w:rsidR="00AA4D4F" w:rsidRPr="00724487" w14:paraId="18B63A0C" w14:textId="77777777" w:rsidTr="00AA4D4F">
        <w:trPr>
          <w:gridAfter w:val="1"/>
          <w:wAfter w:w="19" w:type="pct"/>
          <w:trHeight w:val="20"/>
        </w:trPr>
        <w:tc>
          <w:tcPr>
            <w:tcW w:w="407" w:type="pct"/>
          </w:tcPr>
          <w:p w14:paraId="103993C2" w14:textId="77777777" w:rsidR="00C5107A" w:rsidRPr="00745E12" w:rsidRDefault="00C5107A" w:rsidP="004F4470">
            <w:pPr>
              <w:pStyle w:val="Sraopastraipa"/>
              <w:numPr>
                <w:ilvl w:val="0"/>
                <w:numId w:val="16"/>
              </w:numPr>
              <w:spacing w:before="0"/>
              <w:ind w:left="0"/>
              <w:rPr>
                <w:rFonts w:cstheme="minorHAnsi"/>
                <w:sz w:val="18"/>
                <w:szCs w:val="18"/>
                <w:lang w:val="en-US"/>
              </w:rPr>
            </w:pPr>
          </w:p>
        </w:tc>
        <w:tc>
          <w:tcPr>
            <w:tcW w:w="4574" w:type="pct"/>
          </w:tcPr>
          <w:p w14:paraId="0BE62F6E" w14:textId="767FFEC8" w:rsidR="00C5107A" w:rsidRPr="00745E12" w:rsidRDefault="00C5107A" w:rsidP="004F4470">
            <w:pPr>
              <w:pStyle w:val="Sraassuenkleliais"/>
              <w:numPr>
                <w:ilvl w:val="0"/>
                <w:numId w:val="0"/>
              </w:numPr>
              <w:spacing w:before="0" w:after="0"/>
              <w:ind w:left="27" w:hanging="27"/>
              <w:jc w:val="both"/>
              <w:rPr>
                <w:rFonts w:cstheme="minorHAnsi"/>
                <w:sz w:val="18"/>
                <w:szCs w:val="18"/>
              </w:rPr>
            </w:pPr>
            <w:r w:rsidRPr="00745E12">
              <w:rPr>
                <w:rFonts w:cstheme="minorHAnsi"/>
                <w:sz w:val="18"/>
                <w:szCs w:val="18"/>
              </w:rPr>
              <w:t>Sistema turi turėti funkcionalumą SF kontrolę atlikti tik su pirkimo sutartimi, jei pirkimo užsakymas nėra registruotas.</w:t>
            </w:r>
          </w:p>
        </w:tc>
      </w:tr>
      <w:tr w:rsidR="00AA4D4F" w:rsidRPr="00724487" w14:paraId="4690F114" w14:textId="77777777" w:rsidTr="00AA4D4F">
        <w:trPr>
          <w:gridAfter w:val="1"/>
          <w:wAfter w:w="19" w:type="pct"/>
          <w:trHeight w:val="20"/>
        </w:trPr>
        <w:tc>
          <w:tcPr>
            <w:tcW w:w="407" w:type="pct"/>
          </w:tcPr>
          <w:p w14:paraId="21DDA2D9" w14:textId="77777777" w:rsidR="00C5107A" w:rsidRPr="00745E12" w:rsidRDefault="00C5107A" w:rsidP="004F4470">
            <w:pPr>
              <w:pStyle w:val="Sraopastraipa"/>
              <w:numPr>
                <w:ilvl w:val="0"/>
                <w:numId w:val="16"/>
              </w:numPr>
              <w:spacing w:before="0"/>
              <w:ind w:left="0"/>
              <w:rPr>
                <w:rFonts w:cstheme="minorHAnsi"/>
                <w:sz w:val="18"/>
                <w:szCs w:val="18"/>
                <w:lang w:val="en-US"/>
              </w:rPr>
            </w:pPr>
          </w:p>
        </w:tc>
        <w:tc>
          <w:tcPr>
            <w:tcW w:w="4574" w:type="pct"/>
          </w:tcPr>
          <w:p w14:paraId="4EBD130E" w14:textId="77777777" w:rsidR="00C5107A" w:rsidRPr="00745E12" w:rsidRDefault="00C5107A" w:rsidP="004F4470">
            <w:pPr>
              <w:pStyle w:val="Sraassuenkleliais"/>
              <w:numPr>
                <w:ilvl w:val="0"/>
                <w:numId w:val="0"/>
              </w:numPr>
              <w:spacing w:before="0" w:after="0"/>
              <w:ind w:left="27" w:hanging="27"/>
              <w:jc w:val="both"/>
              <w:rPr>
                <w:rFonts w:cstheme="minorHAnsi"/>
                <w:sz w:val="18"/>
                <w:szCs w:val="18"/>
              </w:rPr>
            </w:pPr>
            <w:r w:rsidRPr="00745E12">
              <w:rPr>
                <w:rFonts w:cstheme="minorHAnsi"/>
                <w:sz w:val="18"/>
                <w:szCs w:val="18"/>
              </w:rPr>
              <w:t>Sistema turi turėti funkcionalumą prieš atsakingam asmeniui apdorojant pirkimo sąskaitą faktūrą, pirkimo sąskaitą faktūrą automatiniu ir / arba rankiniu būdu susieti su pirkimo sutartimi pagal nurodytą pirkimo sutarties numerį.</w:t>
            </w:r>
          </w:p>
        </w:tc>
      </w:tr>
      <w:tr w:rsidR="00AA4D4F" w:rsidRPr="00724487" w14:paraId="16B673E3" w14:textId="77777777" w:rsidTr="00AA4D4F">
        <w:trPr>
          <w:gridAfter w:val="1"/>
          <w:wAfter w:w="19" w:type="pct"/>
          <w:trHeight w:val="20"/>
        </w:trPr>
        <w:tc>
          <w:tcPr>
            <w:tcW w:w="407" w:type="pct"/>
          </w:tcPr>
          <w:p w14:paraId="417D62CF" w14:textId="77777777" w:rsidR="00C5107A" w:rsidRPr="00745E12" w:rsidRDefault="00C5107A" w:rsidP="004F4470">
            <w:pPr>
              <w:pStyle w:val="Sraopastraipa"/>
              <w:numPr>
                <w:ilvl w:val="0"/>
                <w:numId w:val="16"/>
              </w:numPr>
              <w:spacing w:before="0"/>
              <w:ind w:left="0"/>
              <w:rPr>
                <w:rFonts w:cstheme="minorHAnsi"/>
                <w:sz w:val="18"/>
                <w:szCs w:val="18"/>
                <w:lang w:val="en-US"/>
              </w:rPr>
            </w:pPr>
          </w:p>
        </w:tc>
        <w:tc>
          <w:tcPr>
            <w:tcW w:w="4574" w:type="pct"/>
          </w:tcPr>
          <w:p w14:paraId="0244712D" w14:textId="77777777" w:rsidR="00C5107A" w:rsidRPr="00745E12" w:rsidRDefault="00C5107A" w:rsidP="004F4470">
            <w:pPr>
              <w:pStyle w:val="Sraassuenkleliais"/>
              <w:numPr>
                <w:ilvl w:val="0"/>
                <w:numId w:val="0"/>
              </w:numPr>
              <w:spacing w:before="0" w:after="0"/>
              <w:ind w:left="27" w:hanging="27"/>
              <w:jc w:val="both"/>
              <w:rPr>
                <w:rFonts w:cstheme="minorHAnsi"/>
                <w:sz w:val="18"/>
                <w:szCs w:val="18"/>
              </w:rPr>
            </w:pPr>
            <w:r w:rsidRPr="00745E12">
              <w:rPr>
                <w:rFonts w:cstheme="minorHAnsi"/>
                <w:sz w:val="18"/>
                <w:szCs w:val="18"/>
              </w:rPr>
              <w:t>Sistema turi turėti funkcionalumą pirkimo sąskaitą faktūrą susiejus su pirkimo sutartimi, į pirkimo sąskaitą faktūra perkelti visus aktualius pirkimo sutarties duomenų laukus, pavyzdžiui, dimensijas.</w:t>
            </w:r>
          </w:p>
        </w:tc>
      </w:tr>
      <w:tr w:rsidR="00AA4D4F" w:rsidRPr="00724487" w14:paraId="68A84890" w14:textId="77777777" w:rsidTr="00AA4D4F">
        <w:trPr>
          <w:gridAfter w:val="1"/>
          <w:wAfter w:w="19" w:type="pct"/>
          <w:trHeight w:val="20"/>
        </w:trPr>
        <w:tc>
          <w:tcPr>
            <w:tcW w:w="407" w:type="pct"/>
          </w:tcPr>
          <w:p w14:paraId="70888935" w14:textId="77777777" w:rsidR="00C5107A" w:rsidRPr="00745E12" w:rsidRDefault="00C5107A" w:rsidP="004F4470">
            <w:pPr>
              <w:pStyle w:val="Sraopastraipa"/>
              <w:numPr>
                <w:ilvl w:val="0"/>
                <w:numId w:val="16"/>
              </w:numPr>
              <w:spacing w:before="0"/>
              <w:ind w:left="0"/>
              <w:rPr>
                <w:rFonts w:cstheme="minorHAnsi"/>
                <w:sz w:val="18"/>
                <w:szCs w:val="18"/>
                <w:lang w:val="en-US"/>
              </w:rPr>
            </w:pPr>
          </w:p>
        </w:tc>
        <w:tc>
          <w:tcPr>
            <w:tcW w:w="4574" w:type="pct"/>
          </w:tcPr>
          <w:p w14:paraId="41049A82" w14:textId="77777777" w:rsidR="00C5107A" w:rsidRPr="00745E12" w:rsidRDefault="00C5107A" w:rsidP="004F4470">
            <w:pPr>
              <w:pStyle w:val="Sraassuenkleliais"/>
              <w:numPr>
                <w:ilvl w:val="0"/>
                <w:numId w:val="0"/>
              </w:numPr>
              <w:spacing w:before="0" w:after="0"/>
              <w:ind w:left="27" w:hanging="27"/>
              <w:jc w:val="both"/>
              <w:rPr>
                <w:rFonts w:cstheme="minorHAnsi"/>
                <w:sz w:val="18"/>
                <w:szCs w:val="18"/>
              </w:rPr>
            </w:pPr>
            <w:r w:rsidRPr="00745E12">
              <w:rPr>
                <w:rFonts w:cstheme="minorHAnsi"/>
                <w:sz w:val="18"/>
                <w:szCs w:val="18"/>
              </w:rPr>
              <w:t>Sistema turi turėti funkcionalumą apdoroti, tvirtinti ir registruoti apskaitoje kelias sąskaitas faktūras pagal tą pačią pirkimo sutartį.</w:t>
            </w:r>
          </w:p>
        </w:tc>
      </w:tr>
      <w:tr w:rsidR="00AA4D4F" w:rsidRPr="00724487" w14:paraId="6A4D1246" w14:textId="77777777" w:rsidTr="00AA4D4F">
        <w:trPr>
          <w:gridAfter w:val="1"/>
          <w:wAfter w:w="19" w:type="pct"/>
          <w:trHeight w:val="20"/>
        </w:trPr>
        <w:tc>
          <w:tcPr>
            <w:tcW w:w="407" w:type="pct"/>
          </w:tcPr>
          <w:p w14:paraId="1AF4A644" w14:textId="77777777" w:rsidR="00C5107A" w:rsidRPr="00745E12" w:rsidRDefault="00C5107A" w:rsidP="004F4470">
            <w:pPr>
              <w:pStyle w:val="Sraopastraipa"/>
              <w:numPr>
                <w:ilvl w:val="0"/>
                <w:numId w:val="16"/>
              </w:numPr>
              <w:spacing w:before="0"/>
              <w:ind w:left="0"/>
              <w:rPr>
                <w:rFonts w:cstheme="minorHAnsi"/>
                <w:sz w:val="18"/>
                <w:szCs w:val="18"/>
                <w:lang w:val="en-US"/>
              </w:rPr>
            </w:pPr>
          </w:p>
        </w:tc>
        <w:tc>
          <w:tcPr>
            <w:tcW w:w="4574" w:type="pct"/>
          </w:tcPr>
          <w:p w14:paraId="369B2C09" w14:textId="43F68B34" w:rsidR="00C5107A" w:rsidRPr="00745E12" w:rsidRDefault="00C5107A" w:rsidP="004F4470">
            <w:pPr>
              <w:spacing w:before="0"/>
              <w:rPr>
                <w:rFonts w:cstheme="minorHAnsi"/>
                <w:sz w:val="18"/>
                <w:szCs w:val="18"/>
              </w:rPr>
            </w:pPr>
            <w:r w:rsidRPr="00745E12">
              <w:rPr>
                <w:rFonts w:cstheme="minorHAnsi"/>
                <w:sz w:val="18"/>
                <w:szCs w:val="18"/>
              </w:rPr>
              <w:t>Sistema turi turėti funkcionalumą pagal nustatytas taisykles, prieš atsakingo asmens SF patvirtinimą, automatiniu būdu sutikrinti SF su pirkimo sutartimi. Tikrinimo metu turi būti patikrinama</w:t>
            </w:r>
            <w:r w:rsidR="002354CB">
              <w:rPr>
                <w:rFonts w:cstheme="minorHAnsi"/>
                <w:sz w:val="18"/>
                <w:szCs w:val="18"/>
              </w:rPr>
              <w:t>:</w:t>
            </w:r>
          </w:p>
          <w:p w14:paraId="79F52AFC" w14:textId="77777777" w:rsidR="00C5107A" w:rsidRPr="00745E12" w:rsidRDefault="00C5107A" w:rsidP="004F4470">
            <w:pPr>
              <w:numPr>
                <w:ilvl w:val="0"/>
                <w:numId w:val="111"/>
              </w:numPr>
              <w:pBdr>
                <w:top w:val="nil"/>
                <w:left w:val="nil"/>
                <w:bottom w:val="nil"/>
                <w:right w:val="nil"/>
                <w:between w:val="nil"/>
              </w:pBdr>
              <w:spacing w:before="0" w:after="120" w:line="240" w:lineRule="auto"/>
              <w:rPr>
                <w:rFonts w:cstheme="minorHAnsi"/>
                <w:sz w:val="18"/>
                <w:szCs w:val="18"/>
              </w:rPr>
            </w:pPr>
            <w:r w:rsidRPr="00745E12">
              <w:rPr>
                <w:rFonts w:cstheme="minorHAnsi"/>
                <w:sz w:val="18"/>
                <w:szCs w:val="18"/>
              </w:rPr>
              <w:t>Ar SF suma neviršija sutarties sumos;</w:t>
            </w:r>
          </w:p>
          <w:p w14:paraId="4D7EFDF5" w14:textId="77777777" w:rsidR="00C5107A" w:rsidRPr="00745E12" w:rsidRDefault="00C5107A" w:rsidP="004F4470">
            <w:pPr>
              <w:numPr>
                <w:ilvl w:val="0"/>
                <w:numId w:val="111"/>
              </w:numPr>
              <w:pBdr>
                <w:top w:val="nil"/>
                <w:left w:val="nil"/>
                <w:bottom w:val="nil"/>
                <w:right w:val="nil"/>
                <w:between w:val="nil"/>
              </w:pBdr>
              <w:spacing w:before="0" w:after="120" w:line="240" w:lineRule="auto"/>
              <w:rPr>
                <w:rFonts w:cstheme="minorHAnsi"/>
                <w:sz w:val="18"/>
                <w:szCs w:val="18"/>
              </w:rPr>
            </w:pPr>
            <w:r w:rsidRPr="00745E12">
              <w:rPr>
                <w:rFonts w:cstheme="minorHAnsi"/>
                <w:sz w:val="18"/>
                <w:szCs w:val="18"/>
              </w:rPr>
              <w:t>Ar SF nurodyta prekės vieneto kaina neviršija sutartyje numatytos kainos;</w:t>
            </w:r>
          </w:p>
          <w:p w14:paraId="1BE175F3" w14:textId="77777777" w:rsidR="00C5107A" w:rsidRPr="00745E12" w:rsidRDefault="00C5107A" w:rsidP="004F4470">
            <w:pPr>
              <w:numPr>
                <w:ilvl w:val="0"/>
                <w:numId w:val="111"/>
              </w:numPr>
              <w:pBdr>
                <w:top w:val="nil"/>
                <w:left w:val="nil"/>
                <w:bottom w:val="nil"/>
                <w:right w:val="nil"/>
                <w:between w:val="nil"/>
              </w:pBdr>
              <w:spacing w:before="0" w:after="120" w:line="240" w:lineRule="auto"/>
              <w:rPr>
                <w:rFonts w:cstheme="minorHAnsi"/>
                <w:sz w:val="18"/>
                <w:szCs w:val="18"/>
              </w:rPr>
            </w:pPr>
            <w:r w:rsidRPr="00745E12">
              <w:rPr>
                <w:rFonts w:cstheme="minorHAnsi"/>
                <w:sz w:val="18"/>
                <w:szCs w:val="18"/>
              </w:rPr>
              <w:t>Ar SF nurodytų prekių / paslaugų vienetų skaičius neviršija sutartyje nurodytų vienetų skaičiaus;</w:t>
            </w:r>
          </w:p>
          <w:p w14:paraId="6AAC2D27" w14:textId="00260CBF" w:rsidR="00C5107A" w:rsidRPr="00640D04" w:rsidRDefault="00C5107A" w:rsidP="00640D04">
            <w:pPr>
              <w:numPr>
                <w:ilvl w:val="0"/>
                <w:numId w:val="111"/>
              </w:numPr>
              <w:pBdr>
                <w:top w:val="nil"/>
                <w:left w:val="nil"/>
                <w:bottom w:val="nil"/>
                <w:right w:val="nil"/>
                <w:between w:val="nil"/>
              </w:pBdr>
              <w:spacing w:before="0" w:after="120" w:line="240" w:lineRule="auto"/>
              <w:rPr>
                <w:rFonts w:cstheme="minorHAnsi"/>
                <w:sz w:val="18"/>
                <w:szCs w:val="18"/>
              </w:rPr>
            </w:pPr>
            <w:r w:rsidRPr="00745E12">
              <w:rPr>
                <w:rFonts w:cstheme="minorHAnsi"/>
                <w:sz w:val="18"/>
                <w:szCs w:val="18"/>
              </w:rPr>
              <w:t xml:space="preserve">Ar sutartis, pagal kurią įvedama SF, nėra baigusi galioti. </w:t>
            </w:r>
          </w:p>
        </w:tc>
      </w:tr>
      <w:tr w:rsidR="00AA4D4F" w:rsidRPr="00724487" w14:paraId="19318A80" w14:textId="77777777" w:rsidTr="00AA4D4F">
        <w:trPr>
          <w:gridAfter w:val="1"/>
          <w:wAfter w:w="19" w:type="pct"/>
          <w:trHeight w:val="20"/>
        </w:trPr>
        <w:tc>
          <w:tcPr>
            <w:tcW w:w="407" w:type="pct"/>
          </w:tcPr>
          <w:p w14:paraId="7CD9B41F" w14:textId="7828AA36" w:rsidR="00C5107A" w:rsidRPr="00745E12" w:rsidRDefault="00C5107A" w:rsidP="004F4470">
            <w:pPr>
              <w:pStyle w:val="Sraopastraipa"/>
              <w:numPr>
                <w:ilvl w:val="0"/>
                <w:numId w:val="16"/>
              </w:numPr>
              <w:spacing w:before="0"/>
              <w:ind w:left="0"/>
              <w:rPr>
                <w:rFonts w:cstheme="minorHAnsi"/>
                <w:sz w:val="18"/>
                <w:szCs w:val="18"/>
                <w:lang w:val="en-US"/>
              </w:rPr>
            </w:pPr>
          </w:p>
        </w:tc>
        <w:tc>
          <w:tcPr>
            <w:tcW w:w="4574" w:type="pct"/>
          </w:tcPr>
          <w:p w14:paraId="46DFF7C8" w14:textId="47D01A94" w:rsidR="00C5107A" w:rsidRPr="00745E12" w:rsidRDefault="00C5107A" w:rsidP="004F4470">
            <w:pPr>
              <w:pStyle w:val="Sraassuenkleliais"/>
              <w:numPr>
                <w:ilvl w:val="0"/>
                <w:numId w:val="0"/>
              </w:numPr>
              <w:spacing w:before="0" w:after="0"/>
              <w:ind w:left="27" w:hanging="27"/>
              <w:jc w:val="both"/>
              <w:rPr>
                <w:rFonts w:cstheme="minorHAnsi"/>
                <w:sz w:val="18"/>
                <w:szCs w:val="18"/>
              </w:rPr>
            </w:pPr>
            <w:r w:rsidRPr="00745E12">
              <w:rPr>
                <w:rFonts w:cstheme="minorHAnsi"/>
                <w:sz w:val="18"/>
                <w:szCs w:val="18"/>
              </w:rPr>
              <w:t>Sistema turi turėti funkcionalumą sąskaitos faktūros registravimo metu apskaitoje užskaityti (sudengti) mokėtiną sumą su išankstiniu apmokėjimu, jei toks buvo vykdytas.</w:t>
            </w:r>
          </w:p>
        </w:tc>
      </w:tr>
    </w:tbl>
    <w:p w14:paraId="62DCA1B2" w14:textId="1C7AF544" w:rsidR="00145D0F" w:rsidRPr="00A96746" w:rsidRDefault="006E51CB" w:rsidP="00A96746">
      <w:pPr>
        <w:pStyle w:val="Antrat3"/>
        <w:rPr>
          <w:rFonts w:hint="eastAsia"/>
        </w:rPr>
      </w:pPr>
      <w:bookmarkStart w:id="10" w:name="_Toc186552303"/>
      <w:r w:rsidRPr="00A96746">
        <w:t>Atsiskaitymai / bankai / skolos</w:t>
      </w:r>
      <w:bookmarkEnd w:id="10"/>
    </w:p>
    <w:tbl>
      <w:tblPr>
        <w:tblStyle w:val="CivittaTable2Purple"/>
        <w:tblW w:w="5076" w:type="pct"/>
        <w:tblLayout w:type="fixed"/>
        <w:tblLook w:val="0620" w:firstRow="1" w:lastRow="0" w:firstColumn="0" w:lastColumn="0" w:noHBand="1" w:noVBand="1"/>
      </w:tblPr>
      <w:tblGrid>
        <w:gridCol w:w="850"/>
        <w:gridCol w:w="9553"/>
        <w:gridCol w:w="15"/>
      </w:tblGrid>
      <w:tr w:rsidR="00446514" w:rsidRPr="008D321B" w14:paraId="0E413008" w14:textId="77777777" w:rsidTr="00640D04">
        <w:trPr>
          <w:gridAfter w:val="1"/>
          <w:cnfStyle w:val="100000000000" w:firstRow="1" w:lastRow="0" w:firstColumn="0" w:lastColumn="0" w:oddVBand="0" w:evenVBand="0" w:oddHBand="0" w:evenHBand="0" w:firstRowFirstColumn="0" w:firstRowLastColumn="0" w:lastRowFirstColumn="0" w:lastRowLastColumn="0"/>
          <w:wAfter w:w="7" w:type="pct"/>
          <w:trHeight w:val="20"/>
          <w:tblHeader/>
        </w:trPr>
        <w:tc>
          <w:tcPr>
            <w:tcW w:w="408" w:type="pct"/>
            <w:hideMark/>
          </w:tcPr>
          <w:p w14:paraId="59371846" w14:textId="55B3889B" w:rsidR="00313C6C" w:rsidRPr="009C0BB0" w:rsidRDefault="00526688" w:rsidP="00F066FA">
            <w:pPr>
              <w:spacing w:before="0"/>
              <w:ind w:right="57"/>
              <w:rPr>
                <w:rFonts w:cstheme="minorHAnsi"/>
                <w:sz w:val="18"/>
                <w:szCs w:val="18"/>
              </w:rPr>
            </w:pPr>
            <w:r>
              <w:rPr>
                <w:rFonts w:cstheme="minorHAnsi"/>
                <w:sz w:val="18"/>
                <w:szCs w:val="18"/>
              </w:rPr>
              <w:t>Nr.</w:t>
            </w:r>
          </w:p>
        </w:tc>
        <w:tc>
          <w:tcPr>
            <w:tcW w:w="4585" w:type="pct"/>
            <w:hideMark/>
          </w:tcPr>
          <w:p w14:paraId="31AB2898" w14:textId="77777777" w:rsidR="00313C6C" w:rsidRPr="009C0BB0" w:rsidRDefault="00313C6C" w:rsidP="00CE0D87">
            <w:pPr>
              <w:spacing w:before="0"/>
              <w:rPr>
                <w:rFonts w:cstheme="minorHAnsi"/>
                <w:sz w:val="18"/>
                <w:szCs w:val="18"/>
              </w:rPr>
            </w:pPr>
            <w:r w:rsidRPr="009C0BB0">
              <w:rPr>
                <w:rFonts w:cstheme="minorHAnsi"/>
                <w:sz w:val="18"/>
                <w:szCs w:val="18"/>
              </w:rPr>
              <w:t>Reikalavimas</w:t>
            </w:r>
          </w:p>
        </w:tc>
      </w:tr>
      <w:tr w:rsidR="00446514" w:rsidRPr="008D321B" w14:paraId="48F5EDC0" w14:textId="77777777" w:rsidTr="00640D04">
        <w:trPr>
          <w:trHeight w:val="20"/>
        </w:trPr>
        <w:tc>
          <w:tcPr>
            <w:tcW w:w="0" w:type="pct"/>
            <w:gridSpan w:val="3"/>
            <w:shd w:val="clear" w:color="auto" w:fill="ACAEAC" w:themeFill="accent2"/>
          </w:tcPr>
          <w:p w14:paraId="6EDDAAFF" w14:textId="35BE2D2A" w:rsidR="00952363" w:rsidRPr="009C0BB0" w:rsidRDefault="00952363" w:rsidP="009C0BB0">
            <w:pPr>
              <w:spacing w:before="0"/>
              <w:ind w:right="742"/>
              <w:rPr>
                <w:rStyle w:val="PurpleText"/>
                <w:rFonts w:cstheme="minorHAnsi"/>
                <w:b/>
                <w:bCs/>
                <w:sz w:val="18"/>
                <w:szCs w:val="18"/>
              </w:rPr>
            </w:pPr>
            <w:r w:rsidRPr="009C0BB0">
              <w:rPr>
                <w:rStyle w:val="PurpleText"/>
                <w:rFonts w:cstheme="minorHAnsi"/>
                <w:b/>
                <w:bCs/>
                <w:sz w:val="18"/>
                <w:szCs w:val="18"/>
              </w:rPr>
              <w:t>Atsiskaitymai</w:t>
            </w:r>
          </w:p>
        </w:tc>
      </w:tr>
      <w:tr w:rsidR="00446514" w:rsidRPr="008D321B" w14:paraId="3CB8A825" w14:textId="77777777" w:rsidTr="00640D04">
        <w:trPr>
          <w:trHeight w:val="20"/>
        </w:trPr>
        <w:tc>
          <w:tcPr>
            <w:tcW w:w="0" w:type="pct"/>
            <w:gridSpan w:val="3"/>
            <w:shd w:val="clear" w:color="auto" w:fill="E6E6E6" w:themeFill="accent3"/>
          </w:tcPr>
          <w:p w14:paraId="289D7C5C" w14:textId="57056D4F" w:rsidR="00D3149C" w:rsidRPr="009C0BB0" w:rsidRDefault="003A63E8" w:rsidP="009C0BB0">
            <w:pPr>
              <w:pStyle w:val="Sraassuenkleliais"/>
              <w:numPr>
                <w:ilvl w:val="0"/>
                <w:numId w:val="0"/>
              </w:numPr>
              <w:spacing w:before="0" w:after="0"/>
              <w:ind w:left="357" w:right="742" w:hanging="357"/>
              <w:rPr>
                <w:rFonts w:cstheme="minorHAnsi"/>
                <w:sz w:val="18"/>
                <w:szCs w:val="18"/>
              </w:rPr>
            </w:pPr>
            <w:r w:rsidRPr="009C0BB0">
              <w:rPr>
                <w:rFonts w:cstheme="minorHAnsi"/>
                <w:sz w:val="18"/>
                <w:szCs w:val="18"/>
              </w:rPr>
              <w:t>Atskaitingų asmenų apskaitos procesas</w:t>
            </w:r>
          </w:p>
        </w:tc>
      </w:tr>
      <w:tr w:rsidR="00446514" w:rsidRPr="008D321B" w14:paraId="34B92ECE" w14:textId="77777777" w:rsidTr="00640D04">
        <w:trPr>
          <w:gridAfter w:val="1"/>
          <w:wAfter w:w="7" w:type="pct"/>
          <w:trHeight w:val="20"/>
        </w:trPr>
        <w:tc>
          <w:tcPr>
            <w:tcW w:w="408" w:type="pct"/>
          </w:tcPr>
          <w:p w14:paraId="51BC5B63" w14:textId="77777777" w:rsidR="004174B4" w:rsidRPr="009C0BB0" w:rsidRDefault="004174B4" w:rsidP="00640D04">
            <w:pPr>
              <w:pStyle w:val="Sraopastraipa"/>
              <w:numPr>
                <w:ilvl w:val="0"/>
                <w:numId w:val="131"/>
              </w:numPr>
              <w:spacing w:before="0"/>
              <w:ind w:right="1108"/>
              <w:rPr>
                <w:rFonts w:cstheme="minorHAnsi"/>
                <w:sz w:val="18"/>
                <w:szCs w:val="18"/>
              </w:rPr>
            </w:pPr>
          </w:p>
        </w:tc>
        <w:tc>
          <w:tcPr>
            <w:tcW w:w="4585" w:type="pct"/>
          </w:tcPr>
          <w:p w14:paraId="62E1550A" w14:textId="54A218A3" w:rsidR="002F6ECA" w:rsidRPr="009C0BB0" w:rsidRDefault="002F6ECA" w:rsidP="00CE0D87">
            <w:pPr>
              <w:spacing w:before="0"/>
              <w:rPr>
                <w:rFonts w:cstheme="minorHAnsi"/>
                <w:sz w:val="18"/>
                <w:szCs w:val="18"/>
              </w:rPr>
            </w:pPr>
            <w:r w:rsidRPr="009C0BB0">
              <w:rPr>
                <w:rFonts w:cstheme="minorHAnsi"/>
                <w:sz w:val="18"/>
                <w:szCs w:val="18"/>
              </w:rPr>
              <w:t xml:space="preserve">Sistema turi turėti </w:t>
            </w:r>
            <w:r w:rsidR="000C2F1E" w:rsidRPr="009C0BB0">
              <w:rPr>
                <w:rFonts w:cstheme="minorHAnsi"/>
                <w:sz w:val="18"/>
                <w:szCs w:val="18"/>
              </w:rPr>
              <w:t xml:space="preserve">galimybę </w:t>
            </w:r>
            <w:r w:rsidRPr="009C0BB0">
              <w:rPr>
                <w:rFonts w:cstheme="minorHAnsi"/>
                <w:sz w:val="18"/>
                <w:szCs w:val="18"/>
              </w:rPr>
              <w:t>tvarkyti avansinę apyskaitą, kurioje turi būti fiksuojama ir keičiama informacija (neapsiribojant):</w:t>
            </w:r>
          </w:p>
          <w:p w14:paraId="79884542" w14:textId="77777777" w:rsidR="002F6ECA" w:rsidRPr="009C0BB0" w:rsidRDefault="002F6ECA" w:rsidP="00CE0D87">
            <w:pPr>
              <w:numPr>
                <w:ilvl w:val="0"/>
                <w:numId w:val="13"/>
              </w:numPr>
              <w:pBdr>
                <w:top w:val="nil"/>
                <w:left w:val="nil"/>
                <w:bottom w:val="nil"/>
                <w:right w:val="nil"/>
                <w:between w:val="nil"/>
              </w:pBdr>
              <w:spacing w:before="0"/>
              <w:rPr>
                <w:rFonts w:cstheme="minorHAnsi"/>
                <w:sz w:val="18"/>
                <w:szCs w:val="18"/>
              </w:rPr>
            </w:pPr>
            <w:r w:rsidRPr="009C0BB0">
              <w:rPr>
                <w:rFonts w:cstheme="minorHAnsi"/>
                <w:sz w:val="18"/>
                <w:szCs w:val="18"/>
              </w:rPr>
              <w:t>Numeris;</w:t>
            </w:r>
          </w:p>
          <w:p w14:paraId="7BD5F301" w14:textId="77777777" w:rsidR="002F6ECA" w:rsidRPr="009C0BB0" w:rsidRDefault="002F6ECA" w:rsidP="00CE0D87">
            <w:pPr>
              <w:numPr>
                <w:ilvl w:val="0"/>
                <w:numId w:val="13"/>
              </w:numPr>
              <w:pBdr>
                <w:top w:val="nil"/>
                <w:left w:val="nil"/>
                <w:bottom w:val="nil"/>
                <w:right w:val="nil"/>
                <w:between w:val="nil"/>
              </w:pBdr>
              <w:spacing w:before="0"/>
              <w:rPr>
                <w:rFonts w:cstheme="minorHAnsi"/>
                <w:sz w:val="18"/>
                <w:szCs w:val="18"/>
              </w:rPr>
            </w:pPr>
            <w:r w:rsidRPr="009C0BB0">
              <w:rPr>
                <w:rFonts w:cstheme="minorHAnsi"/>
                <w:sz w:val="18"/>
                <w:szCs w:val="18"/>
              </w:rPr>
              <w:t>Data;</w:t>
            </w:r>
          </w:p>
          <w:p w14:paraId="59D85B48" w14:textId="77777777" w:rsidR="002F6ECA" w:rsidRPr="009C0BB0" w:rsidRDefault="002F6ECA" w:rsidP="00CE0D87">
            <w:pPr>
              <w:numPr>
                <w:ilvl w:val="0"/>
                <w:numId w:val="13"/>
              </w:numPr>
              <w:pBdr>
                <w:top w:val="nil"/>
                <w:left w:val="nil"/>
                <w:bottom w:val="nil"/>
                <w:right w:val="nil"/>
                <w:between w:val="nil"/>
              </w:pBdr>
              <w:spacing w:before="0"/>
              <w:rPr>
                <w:rFonts w:cstheme="minorHAnsi"/>
                <w:sz w:val="18"/>
                <w:szCs w:val="18"/>
              </w:rPr>
            </w:pPr>
            <w:r w:rsidRPr="009C0BB0">
              <w:rPr>
                <w:rFonts w:cstheme="minorHAnsi"/>
                <w:sz w:val="18"/>
                <w:szCs w:val="18"/>
              </w:rPr>
              <w:t>Vardas, pavardė;</w:t>
            </w:r>
          </w:p>
          <w:p w14:paraId="5C32C4FA" w14:textId="77777777" w:rsidR="002F6ECA" w:rsidRPr="009C0BB0" w:rsidRDefault="002F6ECA" w:rsidP="00CE0D87">
            <w:pPr>
              <w:numPr>
                <w:ilvl w:val="0"/>
                <w:numId w:val="13"/>
              </w:numPr>
              <w:pBdr>
                <w:top w:val="nil"/>
                <w:left w:val="nil"/>
                <w:bottom w:val="nil"/>
                <w:right w:val="nil"/>
                <w:between w:val="nil"/>
              </w:pBdr>
              <w:spacing w:before="0"/>
              <w:rPr>
                <w:rFonts w:cstheme="minorHAnsi"/>
                <w:sz w:val="18"/>
                <w:szCs w:val="18"/>
              </w:rPr>
            </w:pPr>
            <w:r w:rsidRPr="009C0BB0">
              <w:rPr>
                <w:rFonts w:cstheme="minorHAnsi"/>
                <w:sz w:val="18"/>
                <w:szCs w:val="18"/>
              </w:rPr>
              <w:t>Pareigos;</w:t>
            </w:r>
          </w:p>
          <w:p w14:paraId="22BB9346" w14:textId="77777777" w:rsidR="002F6ECA" w:rsidRPr="009C0BB0" w:rsidRDefault="002F6ECA" w:rsidP="00CE0D87">
            <w:pPr>
              <w:numPr>
                <w:ilvl w:val="0"/>
                <w:numId w:val="13"/>
              </w:numPr>
              <w:pBdr>
                <w:top w:val="nil"/>
                <w:left w:val="nil"/>
                <w:bottom w:val="nil"/>
                <w:right w:val="nil"/>
                <w:between w:val="nil"/>
              </w:pBdr>
              <w:spacing w:before="0"/>
              <w:rPr>
                <w:rFonts w:cstheme="minorHAnsi"/>
                <w:sz w:val="18"/>
                <w:szCs w:val="18"/>
              </w:rPr>
            </w:pPr>
            <w:r w:rsidRPr="009C0BB0">
              <w:rPr>
                <w:rFonts w:cstheme="minorHAnsi"/>
                <w:sz w:val="18"/>
                <w:szCs w:val="18"/>
              </w:rPr>
              <w:t>Avanso paskirtis;</w:t>
            </w:r>
          </w:p>
          <w:p w14:paraId="110D9FDA" w14:textId="77777777" w:rsidR="002F6ECA" w:rsidRPr="009C0BB0" w:rsidRDefault="002F6ECA" w:rsidP="00CE0D87">
            <w:pPr>
              <w:numPr>
                <w:ilvl w:val="0"/>
                <w:numId w:val="13"/>
              </w:numPr>
              <w:pBdr>
                <w:top w:val="nil"/>
                <w:left w:val="nil"/>
                <w:bottom w:val="nil"/>
                <w:right w:val="nil"/>
                <w:between w:val="nil"/>
              </w:pBdr>
              <w:spacing w:before="0"/>
              <w:rPr>
                <w:rFonts w:cstheme="minorHAnsi"/>
                <w:sz w:val="18"/>
                <w:szCs w:val="18"/>
              </w:rPr>
            </w:pPr>
            <w:r w:rsidRPr="009C0BB0">
              <w:rPr>
                <w:rFonts w:cstheme="minorHAnsi"/>
                <w:sz w:val="18"/>
                <w:szCs w:val="18"/>
              </w:rPr>
              <w:t>Suma;</w:t>
            </w:r>
          </w:p>
          <w:p w14:paraId="52BA233E" w14:textId="77777777" w:rsidR="002F6ECA" w:rsidRPr="009C0BB0" w:rsidRDefault="002F6ECA" w:rsidP="00CE0D87">
            <w:pPr>
              <w:numPr>
                <w:ilvl w:val="0"/>
                <w:numId w:val="13"/>
              </w:numPr>
              <w:pBdr>
                <w:top w:val="nil"/>
                <w:left w:val="nil"/>
                <w:bottom w:val="nil"/>
                <w:right w:val="nil"/>
                <w:between w:val="nil"/>
              </w:pBdr>
              <w:spacing w:before="0"/>
              <w:rPr>
                <w:rFonts w:cstheme="minorHAnsi"/>
                <w:sz w:val="18"/>
                <w:szCs w:val="18"/>
              </w:rPr>
            </w:pPr>
            <w:r w:rsidRPr="009C0BB0">
              <w:rPr>
                <w:rFonts w:cstheme="minorHAnsi"/>
                <w:sz w:val="18"/>
                <w:szCs w:val="18"/>
              </w:rPr>
              <w:t>Dokumentų sąrašas.</w:t>
            </w:r>
          </w:p>
          <w:p w14:paraId="420AD5CF" w14:textId="72567278" w:rsidR="004174B4" w:rsidRPr="009C0BB0" w:rsidRDefault="004174B4" w:rsidP="00640D04">
            <w:pPr>
              <w:pStyle w:val="Sraassuenkleliais"/>
              <w:numPr>
                <w:ilvl w:val="0"/>
                <w:numId w:val="0"/>
              </w:numPr>
              <w:spacing w:before="0" w:after="0"/>
              <w:ind w:left="360" w:hanging="360"/>
              <w:rPr>
                <w:rFonts w:cstheme="minorHAnsi"/>
                <w:sz w:val="18"/>
                <w:szCs w:val="18"/>
              </w:rPr>
            </w:pPr>
          </w:p>
        </w:tc>
      </w:tr>
      <w:tr w:rsidR="00446514" w:rsidRPr="008D321B" w14:paraId="3A8461BA" w14:textId="77777777" w:rsidTr="00640D04">
        <w:trPr>
          <w:gridAfter w:val="1"/>
          <w:wAfter w:w="7" w:type="pct"/>
          <w:trHeight w:val="20"/>
        </w:trPr>
        <w:tc>
          <w:tcPr>
            <w:tcW w:w="408" w:type="pct"/>
            <w:hideMark/>
          </w:tcPr>
          <w:p w14:paraId="616A8D18" w14:textId="1690F815" w:rsidR="00313C6C" w:rsidRPr="009C0BB0" w:rsidRDefault="00313C6C" w:rsidP="00640D04">
            <w:pPr>
              <w:pStyle w:val="Sraopastraipa"/>
              <w:numPr>
                <w:ilvl w:val="0"/>
                <w:numId w:val="131"/>
              </w:numPr>
              <w:spacing w:before="0"/>
              <w:ind w:right="742"/>
              <w:rPr>
                <w:rFonts w:cstheme="minorHAnsi"/>
                <w:sz w:val="18"/>
                <w:szCs w:val="18"/>
              </w:rPr>
            </w:pPr>
          </w:p>
        </w:tc>
        <w:tc>
          <w:tcPr>
            <w:tcW w:w="4585" w:type="pct"/>
            <w:hideMark/>
          </w:tcPr>
          <w:p w14:paraId="4FB3A9C2" w14:textId="227D63EB" w:rsidR="00313C6C" w:rsidRPr="004B39B3" w:rsidRDefault="005A7723" w:rsidP="00CE0D87">
            <w:pPr>
              <w:pStyle w:val="Sraassuenkleliais"/>
              <w:numPr>
                <w:ilvl w:val="0"/>
                <w:numId w:val="0"/>
              </w:numPr>
              <w:spacing w:before="0" w:after="0"/>
              <w:rPr>
                <w:rFonts w:cstheme="minorHAnsi"/>
                <w:sz w:val="18"/>
                <w:szCs w:val="18"/>
              </w:rPr>
            </w:pPr>
            <w:r w:rsidRPr="004B39B3">
              <w:rPr>
                <w:rFonts w:cstheme="minorHAnsi"/>
                <w:sz w:val="18"/>
                <w:szCs w:val="18"/>
              </w:rPr>
              <w:t>Sistemoje turi būti galimybė</w:t>
            </w:r>
            <w:r w:rsidR="00A64FE0" w:rsidRPr="004B39B3">
              <w:rPr>
                <w:rFonts w:cstheme="minorHAnsi"/>
                <w:sz w:val="18"/>
                <w:szCs w:val="18"/>
              </w:rPr>
              <w:t xml:space="preserve"> kurti dienpinigių sąskaitas pagal atskaitingą asmenį</w:t>
            </w:r>
            <w:r w:rsidR="006F3FF0" w:rsidRPr="004B39B3">
              <w:rPr>
                <w:rFonts w:cstheme="minorHAnsi"/>
                <w:sz w:val="18"/>
                <w:szCs w:val="18"/>
              </w:rPr>
              <w:t>.</w:t>
            </w:r>
          </w:p>
        </w:tc>
      </w:tr>
      <w:tr w:rsidR="00446514" w:rsidRPr="008D321B" w14:paraId="2523D6F0" w14:textId="77777777" w:rsidTr="00640D04">
        <w:trPr>
          <w:gridAfter w:val="1"/>
          <w:wAfter w:w="7" w:type="pct"/>
          <w:trHeight w:val="20"/>
        </w:trPr>
        <w:tc>
          <w:tcPr>
            <w:tcW w:w="408" w:type="pct"/>
          </w:tcPr>
          <w:p w14:paraId="6CC53D38" w14:textId="77777777" w:rsidR="00936E0C" w:rsidRPr="009C0BB0" w:rsidRDefault="00936E0C" w:rsidP="00640D04">
            <w:pPr>
              <w:pStyle w:val="Sraopastraipa"/>
              <w:numPr>
                <w:ilvl w:val="0"/>
                <w:numId w:val="131"/>
              </w:numPr>
              <w:spacing w:before="0"/>
              <w:ind w:right="742"/>
              <w:rPr>
                <w:rFonts w:cstheme="minorHAnsi"/>
                <w:sz w:val="18"/>
                <w:szCs w:val="18"/>
              </w:rPr>
            </w:pPr>
          </w:p>
        </w:tc>
        <w:tc>
          <w:tcPr>
            <w:tcW w:w="4585" w:type="pct"/>
          </w:tcPr>
          <w:p w14:paraId="65CA8381" w14:textId="3957905A" w:rsidR="00936E0C" w:rsidRPr="004B39B3" w:rsidRDefault="005A7723" w:rsidP="00CE0D87">
            <w:pPr>
              <w:pStyle w:val="Sraassuenkleliais"/>
              <w:numPr>
                <w:ilvl w:val="0"/>
                <w:numId w:val="0"/>
              </w:numPr>
              <w:spacing w:before="0" w:after="0"/>
              <w:rPr>
                <w:rFonts w:cstheme="minorHAnsi"/>
                <w:sz w:val="18"/>
                <w:szCs w:val="18"/>
              </w:rPr>
            </w:pPr>
            <w:r w:rsidRPr="004B39B3">
              <w:rPr>
                <w:rFonts w:cstheme="minorHAnsi"/>
                <w:sz w:val="18"/>
                <w:szCs w:val="18"/>
              </w:rPr>
              <w:t>Sistemoje turi būti galimybė</w:t>
            </w:r>
            <w:r w:rsidR="00A64FE0" w:rsidRPr="004B39B3">
              <w:rPr>
                <w:rFonts w:cstheme="minorHAnsi"/>
                <w:sz w:val="18"/>
                <w:szCs w:val="18"/>
              </w:rPr>
              <w:t xml:space="preserve"> </w:t>
            </w:r>
            <w:r w:rsidR="00B41DF1" w:rsidRPr="004B39B3">
              <w:rPr>
                <w:rFonts w:cstheme="minorHAnsi"/>
                <w:sz w:val="18"/>
                <w:szCs w:val="18"/>
              </w:rPr>
              <w:t>pirm</w:t>
            </w:r>
            <w:r w:rsidR="004575ED" w:rsidRPr="004B39B3">
              <w:rPr>
                <w:rFonts w:cstheme="minorHAnsi"/>
                <w:sz w:val="18"/>
                <w:szCs w:val="18"/>
              </w:rPr>
              <w:t>ą</w:t>
            </w:r>
            <w:r w:rsidR="00B41DF1" w:rsidRPr="004B39B3">
              <w:rPr>
                <w:rFonts w:cstheme="minorHAnsi"/>
                <w:sz w:val="18"/>
                <w:szCs w:val="18"/>
              </w:rPr>
              <w:t xml:space="preserve"> komandiruotės dieną inicijuoti atskaitingo asmens sąskaitos sukūrimą</w:t>
            </w:r>
            <w:r w:rsidR="004575ED" w:rsidRPr="004B39B3">
              <w:rPr>
                <w:rFonts w:cstheme="minorHAnsi"/>
                <w:sz w:val="18"/>
                <w:szCs w:val="18"/>
              </w:rPr>
              <w:t>.</w:t>
            </w:r>
          </w:p>
        </w:tc>
      </w:tr>
      <w:tr w:rsidR="00446514" w:rsidRPr="008D321B" w14:paraId="2560C273" w14:textId="77777777" w:rsidTr="00640D04">
        <w:trPr>
          <w:gridAfter w:val="1"/>
          <w:wAfter w:w="7" w:type="pct"/>
          <w:trHeight w:val="20"/>
        </w:trPr>
        <w:tc>
          <w:tcPr>
            <w:tcW w:w="408" w:type="pct"/>
          </w:tcPr>
          <w:p w14:paraId="486BCE4A" w14:textId="77777777" w:rsidR="005A7723" w:rsidRPr="009C0BB0" w:rsidRDefault="005A7723" w:rsidP="00640D04">
            <w:pPr>
              <w:pStyle w:val="Sraopastraipa"/>
              <w:numPr>
                <w:ilvl w:val="0"/>
                <w:numId w:val="131"/>
              </w:numPr>
              <w:spacing w:before="0"/>
              <w:ind w:right="742"/>
              <w:rPr>
                <w:rFonts w:cstheme="minorHAnsi"/>
                <w:sz w:val="18"/>
                <w:szCs w:val="18"/>
              </w:rPr>
            </w:pPr>
          </w:p>
        </w:tc>
        <w:tc>
          <w:tcPr>
            <w:tcW w:w="4585" w:type="pct"/>
          </w:tcPr>
          <w:p w14:paraId="6AD5C12D" w14:textId="3333F6CE" w:rsidR="005A7723" w:rsidRPr="004B39B3" w:rsidRDefault="005A7723" w:rsidP="00CE0D87">
            <w:pPr>
              <w:pStyle w:val="Sraassuenkleliais"/>
              <w:numPr>
                <w:ilvl w:val="0"/>
                <w:numId w:val="0"/>
              </w:numPr>
              <w:spacing w:before="0" w:after="0"/>
              <w:rPr>
                <w:rFonts w:cstheme="minorHAnsi"/>
                <w:sz w:val="18"/>
                <w:szCs w:val="18"/>
              </w:rPr>
            </w:pPr>
            <w:r w:rsidRPr="004B39B3">
              <w:rPr>
                <w:rFonts w:cstheme="minorHAnsi"/>
                <w:sz w:val="18"/>
                <w:szCs w:val="18"/>
              </w:rPr>
              <w:t>Sistemoje turi būti galimybė</w:t>
            </w:r>
            <w:r w:rsidR="00DC08DC" w:rsidRPr="004B39B3">
              <w:rPr>
                <w:rFonts w:cstheme="minorHAnsi"/>
                <w:sz w:val="18"/>
                <w:szCs w:val="18"/>
              </w:rPr>
              <w:t xml:space="preserve"> automatiniu būdu </w:t>
            </w:r>
            <w:r w:rsidR="00B57E2F">
              <w:rPr>
                <w:rFonts w:cstheme="minorHAnsi"/>
                <w:sz w:val="18"/>
                <w:szCs w:val="18"/>
              </w:rPr>
              <w:t>kurti įrašus mokėjimų žurnale.</w:t>
            </w:r>
          </w:p>
        </w:tc>
      </w:tr>
      <w:tr w:rsidR="00446514" w:rsidRPr="008D321B" w14:paraId="624A14D3" w14:textId="77777777" w:rsidTr="00640D04">
        <w:trPr>
          <w:gridAfter w:val="1"/>
          <w:wAfter w:w="7" w:type="pct"/>
          <w:trHeight w:val="20"/>
        </w:trPr>
        <w:tc>
          <w:tcPr>
            <w:tcW w:w="408" w:type="pct"/>
          </w:tcPr>
          <w:p w14:paraId="7CF1B96D" w14:textId="77777777" w:rsidR="005A7723" w:rsidRPr="009C0BB0" w:rsidRDefault="005A7723" w:rsidP="00640D04">
            <w:pPr>
              <w:pStyle w:val="Sraopastraipa"/>
              <w:numPr>
                <w:ilvl w:val="0"/>
                <w:numId w:val="131"/>
              </w:numPr>
              <w:spacing w:before="0"/>
              <w:ind w:right="742"/>
              <w:rPr>
                <w:rFonts w:cstheme="minorHAnsi"/>
                <w:sz w:val="18"/>
                <w:szCs w:val="18"/>
              </w:rPr>
            </w:pPr>
          </w:p>
        </w:tc>
        <w:tc>
          <w:tcPr>
            <w:tcW w:w="4585" w:type="pct"/>
          </w:tcPr>
          <w:p w14:paraId="60637345" w14:textId="3EDB6916" w:rsidR="005A7723" w:rsidRPr="009C0BB0" w:rsidRDefault="005A7723" w:rsidP="00CE0D87">
            <w:pPr>
              <w:pStyle w:val="Sraassuenkleliais"/>
              <w:numPr>
                <w:ilvl w:val="0"/>
                <w:numId w:val="0"/>
              </w:numPr>
              <w:spacing w:before="0" w:after="0"/>
              <w:rPr>
                <w:rFonts w:cstheme="minorHAnsi"/>
                <w:sz w:val="18"/>
                <w:szCs w:val="18"/>
              </w:rPr>
            </w:pPr>
            <w:r w:rsidRPr="009C0BB0">
              <w:rPr>
                <w:rFonts w:cstheme="minorHAnsi"/>
                <w:sz w:val="18"/>
                <w:szCs w:val="18"/>
              </w:rPr>
              <w:t>Sistemoje turi būti galimybė</w:t>
            </w:r>
            <w:r w:rsidR="00D83084" w:rsidRPr="009C0BB0">
              <w:rPr>
                <w:rFonts w:cstheme="minorHAnsi"/>
                <w:sz w:val="18"/>
                <w:szCs w:val="18"/>
              </w:rPr>
              <w:t xml:space="preserve"> priskirti bankinę kortelę konkrečiam darbuotojui.</w:t>
            </w:r>
          </w:p>
        </w:tc>
      </w:tr>
      <w:tr w:rsidR="00446514" w:rsidRPr="008D321B" w14:paraId="2614D477" w14:textId="77777777" w:rsidTr="00640D04">
        <w:trPr>
          <w:gridAfter w:val="1"/>
          <w:wAfter w:w="7" w:type="pct"/>
          <w:trHeight w:val="20"/>
        </w:trPr>
        <w:tc>
          <w:tcPr>
            <w:tcW w:w="408" w:type="pct"/>
          </w:tcPr>
          <w:p w14:paraId="678CEAD9" w14:textId="77777777" w:rsidR="00090324" w:rsidRPr="009C0BB0" w:rsidRDefault="00090324" w:rsidP="00640D04">
            <w:pPr>
              <w:pStyle w:val="Sraopastraipa"/>
              <w:numPr>
                <w:ilvl w:val="0"/>
                <w:numId w:val="131"/>
              </w:numPr>
              <w:spacing w:before="0"/>
              <w:ind w:right="742"/>
              <w:rPr>
                <w:rFonts w:cstheme="minorHAnsi"/>
                <w:sz w:val="18"/>
                <w:szCs w:val="18"/>
              </w:rPr>
            </w:pPr>
          </w:p>
        </w:tc>
        <w:tc>
          <w:tcPr>
            <w:tcW w:w="4585" w:type="pct"/>
          </w:tcPr>
          <w:p w14:paraId="241A755A" w14:textId="1FD31816" w:rsidR="00090324" w:rsidRPr="009C0BB0" w:rsidRDefault="00090324" w:rsidP="00CE0D87">
            <w:pPr>
              <w:pStyle w:val="Sraassuenkleliais"/>
              <w:numPr>
                <w:ilvl w:val="0"/>
                <w:numId w:val="0"/>
              </w:numPr>
              <w:spacing w:before="0" w:after="0"/>
              <w:rPr>
                <w:rFonts w:cstheme="minorHAnsi"/>
                <w:sz w:val="18"/>
                <w:szCs w:val="18"/>
              </w:rPr>
            </w:pPr>
            <w:r w:rsidRPr="009C0BB0">
              <w:rPr>
                <w:rFonts w:cstheme="minorHAnsi"/>
                <w:sz w:val="18"/>
                <w:szCs w:val="18"/>
              </w:rPr>
              <w:t xml:space="preserve">Sistema turi turėti </w:t>
            </w:r>
            <w:r w:rsidR="001F5485" w:rsidRPr="009C0BB0">
              <w:rPr>
                <w:rFonts w:cstheme="minorHAnsi"/>
                <w:sz w:val="18"/>
                <w:szCs w:val="18"/>
              </w:rPr>
              <w:t>galimybę</w:t>
            </w:r>
            <w:r w:rsidRPr="009C0BB0">
              <w:rPr>
                <w:rFonts w:cstheme="minorHAnsi"/>
                <w:sz w:val="18"/>
                <w:szCs w:val="18"/>
              </w:rPr>
              <w:t xml:space="preserve"> gavus verslo kortelės išrašą iš banko sutikrinti, ar kiekvienai iš verslo kortelės banko išrašo sumų yra registruota SF arba įrašas avansinėje apyskaitoje</w:t>
            </w:r>
            <w:r w:rsidR="00D82D52" w:rsidRPr="009C0BB0">
              <w:rPr>
                <w:rFonts w:cstheme="minorHAnsi"/>
                <w:sz w:val="18"/>
                <w:szCs w:val="18"/>
              </w:rPr>
              <w:t>.</w:t>
            </w:r>
          </w:p>
        </w:tc>
      </w:tr>
      <w:tr w:rsidR="00446514" w:rsidRPr="008D321B" w14:paraId="13AE62D6" w14:textId="77777777" w:rsidTr="00640D04">
        <w:trPr>
          <w:gridAfter w:val="1"/>
          <w:wAfter w:w="7" w:type="pct"/>
          <w:trHeight w:val="20"/>
        </w:trPr>
        <w:tc>
          <w:tcPr>
            <w:tcW w:w="408" w:type="pct"/>
          </w:tcPr>
          <w:p w14:paraId="24DC4A6E" w14:textId="77777777" w:rsidR="00637E8E" w:rsidRPr="009C0BB0" w:rsidRDefault="00637E8E" w:rsidP="00640D04">
            <w:pPr>
              <w:pStyle w:val="Sraopastraipa"/>
              <w:numPr>
                <w:ilvl w:val="0"/>
                <w:numId w:val="131"/>
              </w:numPr>
              <w:spacing w:before="0"/>
              <w:ind w:right="742"/>
              <w:rPr>
                <w:rFonts w:cstheme="minorHAnsi"/>
                <w:sz w:val="18"/>
                <w:szCs w:val="18"/>
              </w:rPr>
            </w:pPr>
          </w:p>
        </w:tc>
        <w:tc>
          <w:tcPr>
            <w:tcW w:w="4585" w:type="pct"/>
          </w:tcPr>
          <w:p w14:paraId="3220140F" w14:textId="0D04CADB" w:rsidR="00637E8E" w:rsidRPr="009C0BB0" w:rsidRDefault="00637E8E" w:rsidP="00CE0D87">
            <w:pPr>
              <w:pStyle w:val="Sraassuenkleliais"/>
              <w:numPr>
                <w:ilvl w:val="0"/>
                <w:numId w:val="0"/>
              </w:numPr>
              <w:spacing w:before="0" w:after="0"/>
              <w:rPr>
                <w:rFonts w:cstheme="minorHAnsi"/>
                <w:sz w:val="18"/>
                <w:szCs w:val="18"/>
              </w:rPr>
            </w:pPr>
            <w:r w:rsidRPr="009C0BB0">
              <w:rPr>
                <w:rFonts w:cstheme="minorHAnsi"/>
                <w:sz w:val="18"/>
                <w:szCs w:val="18"/>
              </w:rPr>
              <w:t xml:space="preserve">Sistema turi turėti </w:t>
            </w:r>
            <w:r w:rsidR="001F5485" w:rsidRPr="009C0BB0">
              <w:rPr>
                <w:rFonts w:cstheme="minorHAnsi"/>
                <w:sz w:val="18"/>
                <w:szCs w:val="18"/>
              </w:rPr>
              <w:t>galimybę</w:t>
            </w:r>
            <w:r w:rsidRPr="009C0BB0">
              <w:rPr>
                <w:rFonts w:cstheme="minorHAnsi"/>
                <w:sz w:val="18"/>
                <w:szCs w:val="18"/>
              </w:rPr>
              <w:t xml:space="preserve"> tvarkyti darbuotojui išmokėtą avansą.</w:t>
            </w:r>
          </w:p>
        </w:tc>
      </w:tr>
      <w:tr w:rsidR="00446514" w:rsidRPr="008D321B" w14:paraId="422BC155" w14:textId="77777777" w:rsidTr="00640D04">
        <w:trPr>
          <w:gridAfter w:val="1"/>
          <w:wAfter w:w="7" w:type="pct"/>
          <w:trHeight w:val="20"/>
        </w:trPr>
        <w:tc>
          <w:tcPr>
            <w:tcW w:w="408" w:type="pct"/>
          </w:tcPr>
          <w:p w14:paraId="41840D0D" w14:textId="77777777" w:rsidR="00637E8E" w:rsidRPr="009C0BB0" w:rsidRDefault="00637E8E" w:rsidP="00640D04">
            <w:pPr>
              <w:pStyle w:val="Sraopastraipa"/>
              <w:numPr>
                <w:ilvl w:val="0"/>
                <w:numId w:val="131"/>
              </w:numPr>
              <w:spacing w:before="0"/>
              <w:ind w:right="742"/>
              <w:rPr>
                <w:rFonts w:cstheme="minorHAnsi"/>
                <w:sz w:val="18"/>
                <w:szCs w:val="18"/>
              </w:rPr>
            </w:pPr>
          </w:p>
        </w:tc>
        <w:tc>
          <w:tcPr>
            <w:tcW w:w="4585" w:type="pct"/>
          </w:tcPr>
          <w:p w14:paraId="01F57F92" w14:textId="35035B44" w:rsidR="00637E8E" w:rsidRPr="009C0BB0" w:rsidRDefault="00CA3599" w:rsidP="00CE0D87">
            <w:pPr>
              <w:pStyle w:val="Sraassuenkleliais"/>
              <w:numPr>
                <w:ilvl w:val="0"/>
                <w:numId w:val="0"/>
              </w:numPr>
              <w:spacing w:before="0" w:after="0"/>
              <w:rPr>
                <w:rFonts w:cstheme="minorHAnsi"/>
                <w:sz w:val="18"/>
                <w:szCs w:val="18"/>
              </w:rPr>
            </w:pPr>
            <w:r w:rsidRPr="009C0BB0">
              <w:rPr>
                <w:rFonts w:cstheme="minorHAnsi"/>
                <w:sz w:val="18"/>
                <w:szCs w:val="18"/>
              </w:rPr>
              <w:t xml:space="preserve">Sistema turi turėti </w:t>
            </w:r>
            <w:r w:rsidR="001F5485" w:rsidRPr="009C0BB0">
              <w:rPr>
                <w:rFonts w:cstheme="minorHAnsi"/>
                <w:sz w:val="18"/>
                <w:szCs w:val="18"/>
              </w:rPr>
              <w:t>galimybę</w:t>
            </w:r>
            <w:r w:rsidRPr="009C0BB0">
              <w:rPr>
                <w:rFonts w:cstheme="minorHAnsi"/>
                <w:sz w:val="18"/>
                <w:szCs w:val="18"/>
              </w:rPr>
              <w:t xml:space="preserve"> sudengti sumokėtą avansą su avansinės apyskaitos duomenimis.</w:t>
            </w:r>
          </w:p>
        </w:tc>
      </w:tr>
      <w:tr w:rsidR="00446514" w:rsidRPr="008D321B" w14:paraId="7789D497" w14:textId="77777777" w:rsidTr="00640D04">
        <w:trPr>
          <w:trHeight w:val="20"/>
        </w:trPr>
        <w:tc>
          <w:tcPr>
            <w:tcW w:w="0" w:type="pct"/>
            <w:gridSpan w:val="3"/>
            <w:shd w:val="clear" w:color="auto" w:fill="E6E6E6" w:themeFill="accent3"/>
          </w:tcPr>
          <w:p w14:paraId="116C01B2" w14:textId="25159D75" w:rsidR="005335E2" w:rsidRPr="009C0BB0" w:rsidRDefault="008F5D29" w:rsidP="009C0BB0">
            <w:pPr>
              <w:pStyle w:val="Sraassuenkleliais"/>
              <w:numPr>
                <w:ilvl w:val="0"/>
                <w:numId w:val="0"/>
              </w:numPr>
              <w:spacing w:before="0" w:after="0"/>
              <w:ind w:right="742"/>
              <w:rPr>
                <w:rFonts w:cstheme="minorHAnsi"/>
                <w:sz w:val="18"/>
                <w:szCs w:val="18"/>
              </w:rPr>
            </w:pPr>
            <w:r w:rsidRPr="009C0BB0">
              <w:rPr>
                <w:rFonts w:cstheme="minorHAnsi"/>
                <w:sz w:val="18"/>
                <w:szCs w:val="18"/>
              </w:rPr>
              <w:t>Dotacijų ir subsidijų apskaitos sub-procesas</w:t>
            </w:r>
          </w:p>
        </w:tc>
      </w:tr>
      <w:tr w:rsidR="00446514" w:rsidRPr="008D321B" w14:paraId="0877655E" w14:textId="77777777" w:rsidTr="00640D04">
        <w:trPr>
          <w:gridAfter w:val="1"/>
          <w:wAfter w:w="7" w:type="pct"/>
          <w:trHeight w:val="20"/>
        </w:trPr>
        <w:tc>
          <w:tcPr>
            <w:tcW w:w="408" w:type="pct"/>
          </w:tcPr>
          <w:p w14:paraId="2B75EB4B" w14:textId="77777777" w:rsidR="005A7723" w:rsidRPr="009C0BB0" w:rsidRDefault="005A7723" w:rsidP="00640D04">
            <w:pPr>
              <w:pStyle w:val="Sraopastraipa"/>
              <w:numPr>
                <w:ilvl w:val="0"/>
                <w:numId w:val="131"/>
              </w:numPr>
              <w:spacing w:before="0"/>
              <w:ind w:right="742"/>
              <w:rPr>
                <w:rFonts w:cstheme="minorHAnsi"/>
                <w:sz w:val="18"/>
                <w:szCs w:val="18"/>
              </w:rPr>
            </w:pPr>
          </w:p>
        </w:tc>
        <w:tc>
          <w:tcPr>
            <w:tcW w:w="4585" w:type="pct"/>
          </w:tcPr>
          <w:p w14:paraId="65D07077" w14:textId="1CE0B60A" w:rsidR="005A7723" w:rsidRPr="009C0BB0" w:rsidRDefault="005A7723" w:rsidP="001C0D6F">
            <w:pPr>
              <w:pStyle w:val="Sraassuenkleliais"/>
              <w:numPr>
                <w:ilvl w:val="0"/>
                <w:numId w:val="0"/>
              </w:numPr>
              <w:spacing w:before="0" w:after="0"/>
              <w:jc w:val="both"/>
              <w:rPr>
                <w:rFonts w:cstheme="minorHAnsi"/>
                <w:sz w:val="18"/>
                <w:szCs w:val="18"/>
              </w:rPr>
            </w:pPr>
            <w:r w:rsidRPr="009C0BB0">
              <w:rPr>
                <w:rFonts w:cstheme="minorHAnsi"/>
                <w:sz w:val="18"/>
                <w:szCs w:val="18"/>
              </w:rPr>
              <w:t>Sistemoje turi būti galimybė</w:t>
            </w:r>
            <w:r w:rsidR="008859EF" w:rsidRPr="009C0BB0">
              <w:rPr>
                <w:rFonts w:cstheme="minorHAnsi"/>
                <w:sz w:val="18"/>
                <w:szCs w:val="18"/>
              </w:rPr>
              <w:t xml:space="preserve"> tvarkyti gautas ir gautinas dotacijas.</w:t>
            </w:r>
          </w:p>
        </w:tc>
      </w:tr>
      <w:tr w:rsidR="00446514" w:rsidRPr="008D321B" w14:paraId="4F7A24CF" w14:textId="77777777" w:rsidTr="00640D04">
        <w:trPr>
          <w:gridAfter w:val="1"/>
          <w:wAfter w:w="7" w:type="pct"/>
          <w:trHeight w:val="20"/>
        </w:trPr>
        <w:tc>
          <w:tcPr>
            <w:tcW w:w="408" w:type="pct"/>
          </w:tcPr>
          <w:p w14:paraId="0BA877FD" w14:textId="77777777" w:rsidR="005A7723" w:rsidRPr="009C0BB0" w:rsidRDefault="005A7723" w:rsidP="00640D04">
            <w:pPr>
              <w:pStyle w:val="Sraopastraipa"/>
              <w:numPr>
                <w:ilvl w:val="0"/>
                <w:numId w:val="131"/>
              </w:numPr>
              <w:spacing w:before="0"/>
              <w:ind w:right="742"/>
              <w:rPr>
                <w:rFonts w:cstheme="minorHAnsi"/>
                <w:sz w:val="18"/>
                <w:szCs w:val="18"/>
              </w:rPr>
            </w:pPr>
          </w:p>
        </w:tc>
        <w:tc>
          <w:tcPr>
            <w:tcW w:w="4585" w:type="pct"/>
          </w:tcPr>
          <w:p w14:paraId="590FD563" w14:textId="6A40FC6D" w:rsidR="005A7723" w:rsidRPr="009C0BB0" w:rsidRDefault="005A7723" w:rsidP="001C0D6F">
            <w:pPr>
              <w:pStyle w:val="Sraassuenkleliais"/>
              <w:numPr>
                <w:ilvl w:val="0"/>
                <w:numId w:val="0"/>
              </w:numPr>
              <w:spacing w:before="0" w:after="0"/>
              <w:jc w:val="both"/>
              <w:rPr>
                <w:rFonts w:cstheme="minorHAnsi"/>
                <w:sz w:val="18"/>
                <w:szCs w:val="18"/>
              </w:rPr>
            </w:pPr>
            <w:r w:rsidRPr="009C0BB0">
              <w:rPr>
                <w:rFonts w:cstheme="minorHAnsi"/>
                <w:sz w:val="18"/>
                <w:szCs w:val="18"/>
              </w:rPr>
              <w:t>Sistemoje turi būti galimybė</w:t>
            </w:r>
            <w:r w:rsidR="008806B3" w:rsidRPr="009C0BB0">
              <w:rPr>
                <w:rFonts w:cstheme="minorHAnsi"/>
                <w:sz w:val="18"/>
                <w:szCs w:val="18"/>
              </w:rPr>
              <w:t xml:space="preserve"> </w:t>
            </w:r>
            <w:r w:rsidR="00FC343A" w:rsidRPr="009C0BB0">
              <w:rPr>
                <w:rFonts w:cstheme="minorHAnsi"/>
                <w:sz w:val="18"/>
                <w:szCs w:val="18"/>
              </w:rPr>
              <w:t>susieti dotaciją su turtu ir identifikuoti, kokia dotacija, kokiam turto vienetui buvo priskirta.</w:t>
            </w:r>
          </w:p>
        </w:tc>
      </w:tr>
      <w:tr w:rsidR="00446514" w:rsidRPr="008D321B" w14:paraId="5263739B" w14:textId="77777777" w:rsidTr="00640D04">
        <w:trPr>
          <w:gridAfter w:val="1"/>
          <w:wAfter w:w="7" w:type="pct"/>
          <w:trHeight w:val="20"/>
        </w:trPr>
        <w:tc>
          <w:tcPr>
            <w:tcW w:w="408" w:type="pct"/>
          </w:tcPr>
          <w:p w14:paraId="331225C3" w14:textId="77777777" w:rsidR="005A7723" w:rsidRPr="009C0BB0" w:rsidRDefault="005A7723" w:rsidP="00640D04">
            <w:pPr>
              <w:pStyle w:val="Sraopastraipa"/>
              <w:numPr>
                <w:ilvl w:val="0"/>
                <w:numId w:val="131"/>
              </w:numPr>
              <w:spacing w:before="0"/>
              <w:ind w:right="742"/>
              <w:rPr>
                <w:rFonts w:cstheme="minorHAnsi"/>
                <w:sz w:val="18"/>
                <w:szCs w:val="18"/>
              </w:rPr>
            </w:pPr>
          </w:p>
        </w:tc>
        <w:tc>
          <w:tcPr>
            <w:tcW w:w="4585" w:type="pct"/>
          </w:tcPr>
          <w:p w14:paraId="5A3F8879" w14:textId="2E17AF3E" w:rsidR="005A7723" w:rsidRPr="009C0BB0" w:rsidRDefault="005A7723" w:rsidP="001C0D6F">
            <w:pPr>
              <w:pStyle w:val="Sraassuenkleliais"/>
              <w:numPr>
                <w:ilvl w:val="0"/>
                <w:numId w:val="0"/>
              </w:numPr>
              <w:spacing w:before="0" w:after="0"/>
              <w:jc w:val="both"/>
              <w:rPr>
                <w:rFonts w:cstheme="minorHAnsi"/>
                <w:sz w:val="18"/>
                <w:szCs w:val="18"/>
              </w:rPr>
            </w:pPr>
            <w:r w:rsidRPr="009C0BB0">
              <w:rPr>
                <w:rFonts w:cstheme="minorHAnsi"/>
                <w:sz w:val="18"/>
                <w:szCs w:val="18"/>
              </w:rPr>
              <w:t>Sistemoje turi būti galimybė</w:t>
            </w:r>
            <w:r w:rsidR="00052D27" w:rsidRPr="009C0BB0">
              <w:rPr>
                <w:rFonts w:cstheme="minorHAnsi"/>
                <w:sz w:val="18"/>
                <w:szCs w:val="18"/>
              </w:rPr>
              <w:t xml:space="preserve"> priskirti kelias dotacijas prie vienos IT kortelės.</w:t>
            </w:r>
          </w:p>
        </w:tc>
      </w:tr>
      <w:tr w:rsidR="00446514" w:rsidRPr="008D321B" w14:paraId="6D9A4E1F" w14:textId="77777777" w:rsidTr="00640D04">
        <w:trPr>
          <w:gridAfter w:val="1"/>
          <w:wAfter w:w="7" w:type="pct"/>
          <w:trHeight w:val="20"/>
        </w:trPr>
        <w:tc>
          <w:tcPr>
            <w:tcW w:w="408" w:type="pct"/>
          </w:tcPr>
          <w:p w14:paraId="211FA95F" w14:textId="77777777" w:rsidR="005A7723" w:rsidRPr="009C0BB0" w:rsidRDefault="005A7723" w:rsidP="00640D04">
            <w:pPr>
              <w:pStyle w:val="Sraopastraipa"/>
              <w:numPr>
                <w:ilvl w:val="0"/>
                <w:numId w:val="131"/>
              </w:numPr>
              <w:spacing w:before="0"/>
              <w:ind w:right="742"/>
              <w:rPr>
                <w:rFonts w:cstheme="minorHAnsi"/>
                <w:sz w:val="18"/>
                <w:szCs w:val="18"/>
              </w:rPr>
            </w:pPr>
          </w:p>
        </w:tc>
        <w:tc>
          <w:tcPr>
            <w:tcW w:w="4585" w:type="pct"/>
          </w:tcPr>
          <w:p w14:paraId="56B15F1A" w14:textId="20DEF808" w:rsidR="005A7723" w:rsidRPr="009C0BB0" w:rsidRDefault="005A7723" w:rsidP="001C0D6F">
            <w:pPr>
              <w:pStyle w:val="Sraassuenkleliais"/>
              <w:numPr>
                <w:ilvl w:val="0"/>
                <w:numId w:val="0"/>
              </w:numPr>
              <w:spacing w:before="0" w:after="0"/>
              <w:jc w:val="both"/>
              <w:rPr>
                <w:rFonts w:cstheme="minorHAnsi"/>
                <w:sz w:val="18"/>
                <w:szCs w:val="18"/>
              </w:rPr>
            </w:pPr>
            <w:r w:rsidRPr="009C0BB0">
              <w:rPr>
                <w:rFonts w:cstheme="minorHAnsi"/>
                <w:sz w:val="18"/>
                <w:szCs w:val="18"/>
              </w:rPr>
              <w:t>Sistemoje turi būti galimybė</w:t>
            </w:r>
            <w:r w:rsidR="00CB2DF1" w:rsidRPr="009C0BB0">
              <w:rPr>
                <w:rFonts w:cstheme="minorHAnsi"/>
                <w:sz w:val="18"/>
                <w:szCs w:val="18"/>
              </w:rPr>
              <w:t xml:space="preserve"> kurti naują IT kortelę dotacijai.</w:t>
            </w:r>
          </w:p>
        </w:tc>
      </w:tr>
      <w:tr w:rsidR="00446514" w:rsidRPr="008D321B" w14:paraId="639439CD" w14:textId="77777777" w:rsidTr="00640D04">
        <w:trPr>
          <w:gridAfter w:val="1"/>
          <w:wAfter w:w="7" w:type="pct"/>
          <w:trHeight w:val="20"/>
        </w:trPr>
        <w:tc>
          <w:tcPr>
            <w:tcW w:w="408" w:type="pct"/>
          </w:tcPr>
          <w:p w14:paraId="153E0F11" w14:textId="77777777" w:rsidR="005A7723" w:rsidRPr="009C0BB0" w:rsidRDefault="005A7723" w:rsidP="00640D04">
            <w:pPr>
              <w:pStyle w:val="Sraopastraipa"/>
              <w:numPr>
                <w:ilvl w:val="0"/>
                <w:numId w:val="131"/>
              </w:numPr>
              <w:spacing w:before="0"/>
              <w:ind w:right="742"/>
              <w:rPr>
                <w:rFonts w:cstheme="minorHAnsi"/>
                <w:sz w:val="18"/>
                <w:szCs w:val="18"/>
              </w:rPr>
            </w:pPr>
          </w:p>
        </w:tc>
        <w:tc>
          <w:tcPr>
            <w:tcW w:w="4585" w:type="pct"/>
          </w:tcPr>
          <w:p w14:paraId="08D4B79A" w14:textId="07AE4D79" w:rsidR="005A7723" w:rsidRPr="009C0BB0" w:rsidRDefault="005A7723" w:rsidP="001C0D6F">
            <w:pPr>
              <w:pStyle w:val="Sraassuenkleliais"/>
              <w:numPr>
                <w:ilvl w:val="0"/>
                <w:numId w:val="0"/>
              </w:numPr>
              <w:spacing w:before="0" w:after="0"/>
              <w:jc w:val="both"/>
              <w:rPr>
                <w:rFonts w:cstheme="minorHAnsi"/>
                <w:sz w:val="18"/>
                <w:szCs w:val="18"/>
              </w:rPr>
            </w:pPr>
            <w:r w:rsidRPr="009C0BB0">
              <w:rPr>
                <w:rFonts w:cstheme="minorHAnsi"/>
                <w:sz w:val="18"/>
                <w:szCs w:val="18"/>
              </w:rPr>
              <w:t>Sistemoje turi būti galimybė</w:t>
            </w:r>
            <w:r w:rsidR="00E72D82" w:rsidRPr="009C0BB0">
              <w:rPr>
                <w:rFonts w:cstheme="minorHAnsi"/>
                <w:sz w:val="18"/>
                <w:szCs w:val="18"/>
              </w:rPr>
              <w:t xml:space="preserve"> nusidėvėjimą proporcingai pagal dotacijos dalį visame turto finansavime automatiškai priskirti prie dotacijos panaudojimo</w:t>
            </w:r>
            <w:r w:rsidR="00155E89" w:rsidRPr="009C0BB0">
              <w:rPr>
                <w:rFonts w:cstheme="minorHAnsi"/>
                <w:sz w:val="18"/>
                <w:szCs w:val="18"/>
              </w:rPr>
              <w:t>.</w:t>
            </w:r>
          </w:p>
        </w:tc>
      </w:tr>
      <w:tr w:rsidR="00446514" w:rsidRPr="008D321B" w14:paraId="5869642F" w14:textId="77777777" w:rsidTr="00640D04">
        <w:trPr>
          <w:trHeight w:val="20"/>
        </w:trPr>
        <w:tc>
          <w:tcPr>
            <w:tcW w:w="0" w:type="pct"/>
            <w:gridSpan w:val="3"/>
            <w:shd w:val="clear" w:color="auto" w:fill="E6E6E6" w:themeFill="accent3"/>
          </w:tcPr>
          <w:p w14:paraId="200AC662" w14:textId="3E1688EE" w:rsidR="00C2188B" w:rsidRPr="009C0BB0" w:rsidRDefault="004542BA" w:rsidP="009C0BB0">
            <w:pPr>
              <w:pStyle w:val="Sraassuenkleliais"/>
              <w:numPr>
                <w:ilvl w:val="0"/>
                <w:numId w:val="0"/>
              </w:numPr>
              <w:spacing w:before="0" w:after="0"/>
              <w:ind w:right="742"/>
              <w:rPr>
                <w:rFonts w:cstheme="minorHAnsi"/>
                <w:sz w:val="18"/>
                <w:szCs w:val="18"/>
              </w:rPr>
            </w:pPr>
            <w:r w:rsidRPr="009C0BB0">
              <w:rPr>
                <w:rFonts w:cstheme="minorHAnsi"/>
                <w:sz w:val="18"/>
                <w:szCs w:val="18"/>
              </w:rPr>
              <w:t>Gautinų / mokėtinų sumų užskaitos</w:t>
            </w:r>
          </w:p>
        </w:tc>
      </w:tr>
      <w:tr w:rsidR="00446514" w:rsidRPr="008D321B" w14:paraId="79DCB4BF" w14:textId="77777777" w:rsidTr="00640D04">
        <w:trPr>
          <w:gridAfter w:val="1"/>
          <w:wAfter w:w="7" w:type="pct"/>
          <w:trHeight w:val="20"/>
        </w:trPr>
        <w:tc>
          <w:tcPr>
            <w:tcW w:w="408" w:type="pct"/>
          </w:tcPr>
          <w:p w14:paraId="6FB2E064" w14:textId="77777777" w:rsidR="005A7723" w:rsidRPr="009C0BB0" w:rsidRDefault="005A7723" w:rsidP="00640D04">
            <w:pPr>
              <w:pStyle w:val="Sraopastraipa"/>
              <w:numPr>
                <w:ilvl w:val="0"/>
                <w:numId w:val="131"/>
              </w:numPr>
              <w:spacing w:before="0"/>
              <w:ind w:right="742"/>
              <w:rPr>
                <w:rFonts w:cstheme="minorHAnsi"/>
                <w:sz w:val="18"/>
                <w:szCs w:val="18"/>
              </w:rPr>
            </w:pPr>
          </w:p>
        </w:tc>
        <w:tc>
          <w:tcPr>
            <w:tcW w:w="4585" w:type="pct"/>
          </w:tcPr>
          <w:p w14:paraId="3C573D70" w14:textId="70AADCE5" w:rsidR="005A7723" w:rsidRPr="009C0BB0" w:rsidRDefault="005A7723" w:rsidP="00CE0D87">
            <w:pPr>
              <w:pStyle w:val="Sraassuenkleliais"/>
              <w:numPr>
                <w:ilvl w:val="0"/>
                <w:numId w:val="0"/>
              </w:numPr>
              <w:spacing w:before="0" w:after="0"/>
              <w:rPr>
                <w:rFonts w:cstheme="minorHAnsi"/>
                <w:sz w:val="18"/>
                <w:szCs w:val="18"/>
              </w:rPr>
            </w:pPr>
            <w:r w:rsidRPr="009C0BB0">
              <w:rPr>
                <w:rFonts w:cstheme="minorHAnsi"/>
                <w:sz w:val="18"/>
                <w:szCs w:val="18"/>
              </w:rPr>
              <w:t>Sistemoje turi būti galimybė</w:t>
            </w:r>
            <w:r w:rsidR="00DD5F48" w:rsidRPr="009C0BB0">
              <w:rPr>
                <w:rFonts w:cstheme="minorHAnsi"/>
                <w:sz w:val="18"/>
                <w:szCs w:val="18"/>
              </w:rPr>
              <w:t xml:space="preserve"> automatiniu būdu generuoti pasiūlymus užskaitoms.</w:t>
            </w:r>
          </w:p>
        </w:tc>
      </w:tr>
      <w:tr w:rsidR="00446514" w:rsidRPr="008D321B" w14:paraId="106F9B4C" w14:textId="77777777" w:rsidTr="00640D04">
        <w:trPr>
          <w:trHeight w:val="20"/>
        </w:trPr>
        <w:tc>
          <w:tcPr>
            <w:tcW w:w="0" w:type="pct"/>
            <w:gridSpan w:val="3"/>
            <w:shd w:val="clear" w:color="auto" w:fill="E6E6E6" w:themeFill="accent3"/>
          </w:tcPr>
          <w:p w14:paraId="50596474" w14:textId="4D3EDF9E" w:rsidR="00A637C7" w:rsidRPr="009C0BB0" w:rsidRDefault="002659C3" w:rsidP="009C0BB0">
            <w:pPr>
              <w:pStyle w:val="Sraassuenkleliais"/>
              <w:numPr>
                <w:ilvl w:val="0"/>
                <w:numId w:val="0"/>
              </w:numPr>
              <w:spacing w:before="0" w:after="0"/>
              <w:ind w:right="742"/>
              <w:rPr>
                <w:rFonts w:cstheme="minorHAnsi"/>
                <w:sz w:val="18"/>
                <w:szCs w:val="18"/>
              </w:rPr>
            </w:pPr>
            <w:r w:rsidRPr="009C0BB0">
              <w:rPr>
                <w:rFonts w:cstheme="minorHAnsi"/>
                <w:sz w:val="18"/>
                <w:szCs w:val="18"/>
              </w:rPr>
              <w:t>Kaupiniai</w:t>
            </w:r>
          </w:p>
        </w:tc>
      </w:tr>
      <w:tr w:rsidR="00446514" w:rsidRPr="008D321B" w14:paraId="6FE8E4C4" w14:textId="77777777" w:rsidTr="00640D04">
        <w:trPr>
          <w:gridAfter w:val="1"/>
          <w:wAfter w:w="7" w:type="pct"/>
          <w:trHeight w:val="20"/>
        </w:trPr>
        <w:tc>
          <w:tcPr>
            <w:tcW w:w="408" w:type="pct"/>
          </w:tcPr>
          <w:p w14:paraId="5E3CC54E" w14:textId="77777777" w:rsidR="00B34EC8" w:rsidRPr="009C0BB0" w:rsidRDefault="00B34EC8" w:rsidP="00640D04">
            <w:pPr>
              <w:pStyle w:val="Sraopastraipa"/>
              <w:numPr>
                <w:ilvl w:val="0"/>
                <w:numId w:val="131"/>
              </w:numPr>
              <w:spacing w:before="0"/>
              <w:ind w:right="742"/>
              <w:rPr>
                <w:sz w:val="18"/>
                <w:szCs w:val="18"/>
              </w:rPr>
            </w:pPr>
          </w:p>
        </w:tc>
        <w:tc>
          <w:tcPr>
            <w:tcW w:w="4585" w:type="pct"/>
          </w:tcPr>
          <w:p w14:paraId="5C6A2A62" w14:textId="549D1402" w:rsidR="00B34EC8" w:rsidRPr="009C0BB0" w:rsidRDefault="00B34EC8" w:rsidP="001C0D6F">
            <w:pPr>
              <w:pStyle w:val="Sraassuenkleliais"/>
              <w:numPr>
                <w:ilvl w:val="0"/>
                <w:numId w:val="0"/>
              </w:numPr>
              <w:spacing w:before="0" w:after="0"/>
              <w:jc w:val="both"/>
              <w:rPr>
                <w:sz w:val="18"/>
                <w:szCs w:val="18"/>
                <w:highlight w:val="yellow"/>
              </w:rPr>
            </w:pPr>
            <w:r w:rsidRPr="0087EEBC">
              <w:rPr>
                <w:sz w:val="18"/>
                <w:szCs w:val="18"/>
              </w:rPr>
              <w:t>Sistemoje turi būti galimybė sąnaudas skirstyti per praeities laikotarpius, jei periodas neuždarytas, nurodant, per kiek laiko išskirstyti sąnaudas.</w:t>
            </w:r>
          </w:p>
        </w:tc>
      </w:tr>
      <w:tr w:rsidR="00446514" w:rsidRPr="008D321B" w14:paraId="6D985423" w14:textId="77777777" w:rsidTr="00640D04">
        <w:trPr>
          <w:gridAfter w:val="1"/>
          <w:wAfter w:w="7" w:type="pct"/>
          <w:trHeight w:val="20"/>
        </w:trPr>
        <w:tc>
          <w:tcPr>
            <w:tcW w:w="408" w:type="pct"/>
          </w:tcPr>
          <w:p w14:paraId="006B29F8" w14:textId="77777777" w:rsidR="005A7723" w:rsidRPr="009C0BB0" w:rsidRDefault="005A7723" w:rsidP="00640D04">
            <w:pPr>
              <w:pStyle w:val="Sraopastraipa"/>
              <w:numPr>
                <w:ilvl w:val="0"/>
                <w:numId w:val="131"/>
              </w:numPr>
              <w:spacing w:before="0"/>
              <w:ind w:right="742"/>
              <w:rPr>
                <w:rFonts w:cstheme="minorHAnsi"/>
                <w:sz w:val="18"/>
                <w:szCs w:val="18"/>
              </w:rPr>
            </w:pPr>
          </w:p>
        </w:tc>
        <w:tc>
          <w:tcPr>
            <w:tcW w:w="4585" w:type="pct"/>
          </w:tcPr>
          <w:p w14:paraId="2A35D0CF" w14:textId="7C657A62" w:rsidR="005A7723" w:rsidRPr="009C0BB0" w:rsidRDefault="005A7723" w:rsidP="001C0D6F">
            <w:pPr>
              <w:pStyle w:val="Sraassuenkleliais"/>
              <w:numPr>
                <w:ilvl w:val="0"/>
                <w:numId w:val="0"/>
              </w:numPr>
              <w:spacing w:before="0" w:after="0"/>
              <w:jc w:val="both"/>
              <w:rPr>
                <w:rFonts w:cstheme="minorHAnsi"/>
                <w:sz w:val="18"/>
                <w:szCs w:val="18"/>
              </w:rPr>
            </w:pPr>
            <w:r w:rsidRPr="009C0BB0">
              <w:rPr>
                <w:rFonts w:cstheme="minorHAnsi"/>
                <w:sz w:val="18"/>
                <w:szCs w:val="18"/>
              </w:rPr>
              <w:t>Sistemoje turi būti galimybė</w:t>
            </w:r>
            <w:r w:rsidR="003B3EDF" w:rsidRPr="009C0BB0">
              <w:rPr>
                <w:rFonts w:cstheme="minorHAnsi"/>
                <w:sz w:val="18"/>
                <w:szCs w:val="18"/>
              </w:rPr>
              <w:t xml:space="preserve"> automatiniu būdu registruoti ateinančių laikotarpių sąnaudas, SF, sutarties ar kito apskaitos dokumento pagrindu ir pagal nustatytas taisykles automatiškai pripažinti atitinkamų laikotarpių sąnaudomis.</w:t>
            </w:r>
          </w:p>
        </w:tc>
      </w:tr>
      <w:tr w:rsidR="00446514" w:rsidRPr="008D321B" w14:paraId="7ECDE14B" w14:textId="77777777" w:rsidTr="00640D04">
        <w:trPr>
          <w:gridAfter w:val="1"/>
          <w:wAfter w:w="7" w:type="pct"/>
          <w:trHeight w:val="20"/>
        </w:trPr>
        <w:tc>
          <w:tcPr>
            <w:tcW w:w="408" w:type="pct"/>
          </w:tcPr>
          <w:p w14:paraId="0D5D8C07" w14:textId="77777777" w:rsidR="005A7723" w:rsidRPr="009C0BB0" w:rsidRDefault="005A7723" w:rsidP="00640D04">
            <w:pPr>
              <w:pStyle w:val="Sraopastraipa"/>
              <w:numPr>
                <w:ilvl w:val="0"/>
                <w:numId w:val="131"/>
              </w:numPr>
              <w:spacing w:before="0"/>
              <w:ind w:right="742"/>
              <w:rPr>
                <w:rFonts w:cstheme="minorHAnsi"/>
                <w:sz w:val="18"/>
                <w:szCs w:val="18"/>
              </w:rPr>
            </w:pPr>
          </w:p>
        </w:tc>
        <w:tc>
          <w:tcPr>
            <w:tcW w:w="4585" w:type="pct"/>
          </w:tcPr>
          <w:p w14:paraId="58D1AC5A" w14:textId="04BEA16E" w:rsidR="005A7723" w:rsidRPr="009C0BB0" w:rsidRDefault="005A7723" w:rsidP="001C0D6F">
            <w:pPr>
              <w:pStyle w:val="Sraassuenkleliais"/>
              <w:numPr>
                <w:ilvl w:val="0"/>
                <w:numId w:val="0"/>
              </w:numPr>
              <w:spacing w:before="0" w:after="0"/>
              <w:jc w:val="both"/>
              <w:rPr>
                <w:rFonts w:cstheme="minorHAnsi"/>
                <w:sz w:val="18"/>
                <w:szCs w:val="18"/>
              </w:rPr>
            </w:pPr>
            <w:r w:rsidRPr="009C0BB0">
              <w:rPr>
                <w:rFonts w:cstheme="minorHAnsi"/>
                <w:sz w:val="18"/>
                <w:szCs w:val="18"/>
              </w:rPr>
              <w:t>Sistemoje turi būti galimybė</w:t>
            </w:r>
            <w:r w:rsidR="008D3C61" w:rsidRPr="009C0BB0">
              <w:rPr>
                <w:rFonts w:cstheme="minorHAnsi"/>
                <w:sz w:val="18"/>
                <w:szCs w:val="18"/>
              </w:rPr>
              <w:t xml:space="preserve"> neriboti ateinančių laikotarpių sąnaudų / pajamų laikotarpių.</w:t>
            </w:r>
          </w:p>
        </w:tc>
      </w:tr>
      <w:tr w:rsidR="00446514" w:rsidRPr="008D321B" w14:paraId="59DCDD49" w14:textId="77777777" w:rsidTr="00640D04">
        <w:trPr>
          <w:gridAfter w:val="1"/>
          <w:wAfter w:w="7" w:type="pct"/>
          <w:trHeight w:val="20"/>
        </w:trPr>
        <w:tc>
          <w:tcPr>
            <w:tcW w:w="408" w:type="pct"/>
          </w:tcPr>
          <w:p w14:paraId="020D7A2A" w14:textId="77777777" w:rsidR="003108A5" w:rsidRPr="009C0BB0" w:rsidRDefault="003108A5" w:rsidP="00640D04">
            <w:pPr>
              <w:pStyle w:val="Sraopastraipa"/>
              <w:numPr>
                <w:ilvl w:val="0"/>
                <w:numId w:val="131"/>
              </w:numPr>
              <w:spacing w:before="0"/>
              <w:ind w:right="742"/>
              <w:rPr>
                <w:rFonts w:cstheme="minorHAnsi"/>
                <w:sz w:val="18"/>
                <w:szCs w:val="18"/>
              </w:rPr>
            </w:pPr>
          </w:p>
        </w:tc>
        <w:tc>
          <w:tcPr>
            <w:tcW w:w="4585" w:type="pct"/>
          </w:tcPr>
          <w:p w14:paraId="5A145A66" w14:textId="673AA513" w:rsidR="003108A5" w:rsidRPr="009C0BB0" w:rsidRDefault="00D826C0" w:rsidP="001C0D6F">
            <w:pPr>
              <w:pStyle w:val="Sraassuenkleliais"/>
              <w:numPr>
                <w:ilvl w:val="0"/>
                <w:numId w:val="0"/>
              </w:numPr>
              <w:spacing w:before="0" w:after="0"/>
              <w:jc w:val="both"/>
              <w:rPr>
                <w:rFonts w:cstheme="minorHAnsi"/>
                <w:sz w:val="18"/>
                <w:szCs w:val="18"/>
              </w:rPr>
            </w:pPr>
            <w:r w:rsidRPr="009C0BB0">
              <w:rPr>
                <w:rFonts w:cstheme="minorHAnsi"/>
                <w:sz w:val="18"/>
                <w:szCs w:val="18"/>
              </w:rPr>
              <w:t>Sistema turi turėti funkcionalumą rankiniu būdu tvarkyti sukauptų sąnaudų sumą.</w:t>
            </w:r>
          </w:p>
        </w:tc>
      </w:tr>
      <w:tr w:rsidR="00446514" w:rsidRPr="008D321B" w14:paraId="336DA4B0" w14:textId="77777777" w:rsidTr="00640D04">
        <w:trPr>
          <w:gridAfter w:val="1"/>
          <w:wAfter w:w="7" w:type="pct"/>
          <w:trHeight w:val="20"/>
        </w:trPr>
        <w:tc>
          <w:tcPr>
            <w:tcW w:w="408" w:type="pct"/>
          </w:tcPr>
          <w:p w14:paraId="02635F38" w14:textId="77777777" w:rsidR="003108A5" w:rsidRPr="009C0BB0" w:rsidRDefault="003108A5" w:rsidP="00640D04">
            <w:pPr>
              <w:pStyle w:val="Sraopastraipa"/>
              <w:numPr>
                <w:ilvl w:val="0"/>
                <w:numId w:val="131"/>
              </w:numPr>
              <w:spacing w:before="0"/>
              <w:ind w:right="742"/>
              <w:rPr>
                <w:rFonts w:cstheme="minorHAnsi"/>
                <w:sz w:val="18"/>
                <w:szCs w:val="18"/>
              </w:rPr>
            </w:pPr>
          </w:p>
        </w:tc>
        <w:tc>
          <w:tcPr>
            <w:tcW w:w="4585" w:type="pct"/>
          </w:tcPr>
          <w:p w14:paraId="3948A84F" w14:textId="48B2F32B" w:rsidR="003108A5" w:rsidRPr="009C0BB0" w:rsidRDefault="00231727" w:rsidP="001C0D6F">
            <w:pPr>
              <w:pStyle w:val="Sraassuenkleliais"/>
              <w:numPr>
                <w:ilvl w:val="0"/>
                <w:numId w:val="0"/>
              </w:numPr>
              <w:spacing w:before="0" w:after="0"/>
              <w:jc w:val="both"/>
              <w:rPr>
                <w:rFonts w:cstheme="minorHAnsi"/>
                <w:sz w:val="18"/>
                <w:szCs w:val="18"/>
              </w:rPr>
            </w:pPr>
            <w:r w:rsidRPr="009C0BB0">
              <w:rPr>
                <w:rFonts w:cstheme="minorHAnsi"/>
                <w:sz w:val="18"/>
                <w:szCs w:val="18"/>
              </w:rPr>
              <w:t>Sistema turi turėti funkcionalumą kitą ataskaitinį laikotarpį po sukaupimo registravimo atstatyti (registruoti priešingus) sukauptų sąnaudų įrašus.</w:t>
            </w:r>
          </w:p>
        </w:tc>
      </w:tr>
      <w:tr w:rsidR="00446514" w:rsidRPr="008D321B" w14:paraId="327341D8" w14:textId="77777777" w:rsidTr="00640D04">
        <w:trPr>
          <w:gridAfter w:val="1"/>
          <w:wAfter w:w="7" w:type="pct"/>
          <w:trHeight w:val="20"/>
        </w:trPr>
        <w:tc>
          <w:tcPr>
            <w:tcW w:w="408" w:type="pct"/>
          </w:tcPr>
          <w:p w14:paraId="257A60DD" w14:textId="77777777" w:rsidR="001A2087" w:rsidRPr="009C0BB0" w:rsidRDefault="001A2087" w:rsidP="00640D04">
            <w:pPr>
              <w:pStyle w:val="Sraopastraipa"/>
              <w:numPr>
                <w:ilvl w:val="0"/>
                <w:numId w:val="131"/>
              </w:numPr>
              <w:spacing w:before="0"/>
              <w:ind w:right="742"/>
              <w:rPr>
                <w:rFonts w:cstheme="minorHAnsi"/>
                <w:sz w:val="18"/>
                <w:szCs w:val="18"/>
              </w:rPr>
            </w:pPr>
          </w:p>
        </w:tc>
        <w:tc>
          <w:tcPr>
            <w:tcW w:w="4585" w:type="pct"/>
          </w:tcPr>
          <w:p w14:paraId="62E2D0DB" w14:textId="0166379D" w:rsidR="001A2087" w:rsidRPr="009C0BB0" w:rsidRDefault="001A2087" w:rsidP="001C0D6F">
            <w:pPr>
              <w:pStyle w:val="Sraassuenkleliais"/>
              <w:numPr>
                <w:ilvl w:val="0"/>
                <w:numId w:val="0"/>
              </w:numPr>
              <w:spacing w:before="0" w:after="0"/>
              <w:jc w:val="both"/>
              <w:rPr>
                <w:rFonts w:cstheme="minorHAnsi"/>
                <w:sz w:val="18"/>
                <w:szCs w:val="18"/>
              </w:rPr>
            </w:pPr>
            <w:r w:rsidRPr="009C0BB0">
              <w:rPr>
                <w:rFonts w:cstheme="minorHAnsi"/>
                <w:sz w:val="18"/>
                <w:szCs w:val="18"/>
              </w:rPr>
              <w:t>Sistemoje turi būti galimybė registruoti sukauptas, bet dar į sąskaitą neįrašytas pajamas.</w:t>
            </w:r>
          </w:p>
        </w:tc>
      </w:tr>
      <w:tr w:rsidR="00446514" w:rsidRPr="008D321B" w14:paraId="4AEB942F" w14:textId="77777777" w:rsidTr="00640D04">
        <w:trPr>
          <w:trHeight w:val="20"/>
        </w:trPr>
        <w:tc>
          <w:tcPr>
            <w:tcW w:w="0" w:type="pct"/>
            <w:gridSpan w:val="3"/>
            <w:shd w:val="clear" w:color="auto" w:fill="E6E6E6" w:themeFill="accent3"/>
          </w:tcPr>
          <w:p w14:paraId="6094E394" w14:textId="69755BD5" w:rsidR="001A2087" w:rsidRPr="009C0BB0" w:rsidRDefault="001A2087" w:rsidP="009C0BB0">
            <w:pPr>
              <w:pStyle w:val="Sraassuenkleliais"/>
              <w:numPr>
                <w:ilvl w:val="0"/>
                <w:numId w:val="0"/>
              </w:numPr>
              <w:spacing w:before="0" w:after="0"/>
              <w:ind w:right="742"/>
              <w:rPr>
                <w:rFonts w:cstheme="minorHAnsi"/>
                <w:sz w:val="18"/>
                <w:szCs w:val="18"/>
              </w:rPr>
            </w:pPr>
            <w:r w:rsidRPr="009C0BB0">
              <w:rPr>
                <w:rFonts w:cstheme="minorHAnsi"/>
                <w:sz w:val="18"/>
                <w:szCs w:val="18"/>
              </w:rPr>
              <w:t>Mokėtinų sumų apskaita</w:t>
            </w:r>
          </w:p>
        </w:tc>
      </w:tr>
      <w:tr w:rsidR="00446514" w:rsidRPr="008D321B" w14:paraId="0FC4EBFB" w14:textId="77777777" w:rsidTr="00640D04">
        <w:trPr>
          <w:gridAfter w:val="1"/>
          <w:wAfter w:w="7" w:type="pct"/>
          <w:trHeight w:val="20"/>
        </w:trPr>
        <w:tc>
          <w:tcPr>
            <w:tcW w:w="408" w:type="pct"/>
          </w:tcPr>
          <w:p w14:paraId="6E96520A" w14:textId="77777777" w:rsidR="001A2087" w:rsidRPr="009C0BB0" w:rsidRDefault="001A2087" w:rsidP="00640D04">
            <w:pPr>
              <w:pStyle w:val="Sraopastraipa"/>
              <w:numPr>
                <w:ilvl w:val="0"/>
                <w:numId w:val="131"/>
              </w:numPr>
              <w:spacing w:before="0"/>
              <w:ind w:right="742"/>
              <w:rPr>
                <w:rFonts w:cstheme="minorHAnsi"/>
                <w:sz w:val="18"/>
                <w:szCs w:val="18"/>
              </w:rPr>
            </w:pPr>
          </w:p>
        </w:tc>
        <w:tc>
          <w:tcPr>
            <w:tcW w:w="4585" w:type="pct"/>
          </w:tcPr>
          <w:p w14:paraId="109DC3F8" w14:textId="77777777" w:rsidR="001A2087" w:rsidRPr="009C0BB0" w:rsidRDefault="001A2087" w:rsidP="001C0D6F">
            <w:pPr>
              <w:spacing w:before="0"/>
              <w:rPr>
                <w:rFonts w:cstheme="minorHAnsi"/>
                <w:sz w:val="18"/>
                <w:szCs w:val="18"/>
              </w:rPr>
            </w:pPr>
            <w:r w:rsidRPr="009C0BB0">
              <w:rPr>
                <w:rFonts w:cstheme="minorHAnsi"/>
                <w:sz w:val="18"/>
                <w:szCs w:val="18"/>
              </w:rPr>
              <w:t>Sistema turi būti galimybė tvarkyti tiekėjo kortelę, kurioje turi būti fiksuojama ir pagal poreikį keičiama tiekėjo informacija (neapsiribojant):</w:t>
            </w:r>
          </w:p>
          <w:p w14:paraId="0F73B506" w14:textId="77777777" w:rsidR="001A2087" w:rsidRPr="009C0BB0" w:rsidRDefault="001A2087" w:rsidP="001C0D6F">
            <w:pPr>
              <w:numPr>
                <w:ilvl w:val="0"/>
                <w:numId w:val="15"/>
              </w:numPr>
              <w:pBdr>
                <w:top w:val="nil"/>
                <w:left w:val="nil"/>
                <w:bottom w:val="nil"/>
                <w:right w:val="nil"/>
                <w:between w:val="nil"/>
              </w:pBdr>
              <w:spacing w:before="0" w:after="160"/>
              <w:rPr>
                <w:rFonts w:cstheme="minorHAnsi"/>
                <w:sz w:val="18"/>
                <w:szCs w:val="18"/>
              </w:rPr>
            </w:pPr>
            <w:r w:rsidRPr="009C0BB0">
              <w:rPr>
                <w:rFonts w:cstheme="minorHAnsi"/>
                <w:sz w:val="18"/>
                <w:szCs w:val="18"/>
              </w:rPr>
              <w:t>Tiekėjo pavadinimas;</w:t>
            </w:r>
          </w:p>
          <w:p w14:paraId="64F455EF" w14:textId="77777777" w:rsidR="001A2087" w:rsidRPr="009C0BB0" w:rsidRDefault="001A2087" w:rsidP="001C0D6F">
            <w:pPr>
              <w:numPr>
                <w:ilvl w:val="0"/>
                <w:numId w:val="15"/>
              </w:numPr>
              <w:pBdr>
                <w:top w:val="nil"/>
                <w:left w:val="nil"/>
                <w:bottom w:val="nil"/>
                <w:right w:val="nil"/>
                <w:between w:val="nil"/>
              </w:pBdr>
              <w:spacing w:before="0" w:after="160"/>
              <w:rPr>
                <w:rFonts w:cstheme="minorHAnsi"/>
                <w:sz w:val="18"/>
                <w:szCs w:val="18"/>
              </w:rPr>
            </w:pPr>
            <w:r w:rsidRPr="009C0BB0">
              <w:rPr>
                <w:rFonts w:cstheme="minorHAnsi"/>
                <w:sz w:val="18"/>
                <w:szCs w:val="18"/>
              </w:rPr>
              <w:t>Juridinio / fizinio asmens kodas;</w:t>
            </w:r>
          </w:p>
          <w:p w14:paraId="0C9198DB" w14:textId="77777777" w:rsidR="001A2087" w:rsidRPr="009C0BB0" w:rsidRDefault="001A2087" w:rsidP="001C0D6F">
            <w:pPr>
              <w:numPr>
                <w:ilvl w:val="0"/>
                <w:numId w:val="15"/>
              </w:numPr>
              <w:pBdr>
                <w:top w:val="nil"/>
                <w:left w:val="nil"/>
                <w:bottom w:val="nil"/>
                <w:right w:val="nil"/>
                <w:between w:val="nil"/>
              </w:pBdr>
              <w:spacing w:before="0" w:after="160"/>
              <w:rPr>
                <w:rFonts w:cstheme="minorHAnsi"/>
                <w:sz w:val="18"/>
                <w:szCs w:val="18"/>
              </w:rPr>
            </w:pPr>
            <w:r w:rsidRPr="009C0BB0">
              <w:rPr>
                <w:rFonts w:cstheme="minorHAnsi"/>
                <w:sz w:val="18"/>
                <w:szCs w:val="18"/>
              </w:rPr>
              <w:t>Įmonės kodas;</w:t>
            </w:r>
          </w:p>
          <w:p w14:paraId="48A1B3AB" w14:textId="77777777" w:rsidR="001A2087" w:rsidRPr="009C0BB0" w:rsidRDefault="001A2087" w:rsidP="001C0D6F">
            <w:pPr>
              <w:numPr>
                <w:ilvl w:val="0"/>
                <w:numId w:val="15"/>
              </w:numPr>
              <w:pBdr>
                <w:top w:val="nil"/>
                <w:left w:val="nil"/>
                <w:bottom w:val="nil"/>
                <w:right w:val="nil"/>
                <w:between w:val="nil"/>
              </w:pBdr>
              <w:spacing w:before="0" w:after="160"/>
              <w:rPr>
                <w:rFonts w:cstheme="minorHAnsi"/>
                <w:sz w:val="18"/>
                <w:szCs w:val="18"/>
              </w:rPr>
            </w:pPr>
            <w:r w:rsidRPr="009C0BB0">
              <w:rPr>
                <w:rFonts w:cstheme="minorHAnsi"/>
                <w:sz w:val="18"/>
                <w:szCs w:val="18"/>
              </w:rPr>
              <w:t>PVM mokėtojo kodas;</w:t>
            </w:r>
          </w:p>
          <w:p w14:paraId="7E76841B" w14:textId="77777777" w:rsidR="001A2087" w:rsidRPr="009C0BB0" w:rsidRDefault="001A2087" w:rsidP="001C0D6F">
            <w:pPr>
              <w:numPr>
                <w:ilvl w:val="0"/>
                <w:numId w:val="15"/>
              </w:numPr>
              <w:pBdr>
                <w:top w:val="nil"/>
                <w:left w:val="nil"/>
                <w:bottom w:val="nil"/>
                <w:right w:val="nil"/>
                <w:between w:val="nil"/>
              </w:pBdr>
              <w:spacing w:before="0" w:after="160"/>
              <w:rPr>
                <w:rFonts w:cstheme="minorHAnsi"/>
                <w:sz w:val="18"/>
                <w:szCs w:val="18"/>
              </w:rPr>
            </w:pPr>
            <w:r w:rsidRPr="009C0BB0">
              <w:rPr>
                <w:rFonts w:cstheme="minorHAnsi"/>
                <w:sz w:val="18"/>
                <w:szCs w:val="18"/>
              </w:rPr>
              <w:t>Elektroninis paštas;</w:t>
            </w:r>
          </w:p>
          <w:p w14:paraId="23B6E99C" w14:textId="77777777" w:rsidR="001A2087" w:rsidRPr="009C0BB0" w:rsidRDefault="001A2087" w:rsidP="001C0D6F">
            <w:pPr>
              <w:numPr>
                <w:ilvl w:val="0"/>
                <w:numId w:val="15"/>
              </w:numPr>
              <w:pBdr>
                <w:top w:val="nil"/>
                <w:left w:val="nil"/>
                <w:bottom w:val="nil"/>
                <w:right w:val="nil"/>
                <w:between w:val="nil"/>
              </w:pBdr>
              <w:spacing w:before="0" w:after="160"/>
              <w:rPr>
                <w:rFonts w:cstheme="minorHAnsi"/>
                <w:sz w:val="18"/>
                <w:szCs w:val="18"/>
              </w:rPr>
            </w:pPr>
            <w:r w:rsidRPr="009C0BB0">
              <w:rPr>
                <w:rFonts w:cstheme="minorHAnsi"/>
                <w:sz w:val="18"/>
                <w:szCs w:val="18"/>
              </w:rPr>
              <w:t>Banko sąskaitos kodas;</w:t>
            </w:r>
          </w:p>
          <w:p w14:paraId="3B2CCB6E" w14:textId="17FDB1AB" w:rsidR="001A2087" w:rsidRPr="009C0BB0" w:rsidRDefault="001A2087" w:rsidP="001C0D6F">
            <w:pPr>
              <w:numPr>
                <w:ilvl w:val="0"/>
                <w:numId w:val="15"/>
              </w:numPr>
              <w:pBdr>
                <w:top w:val="nil"/>
                <w:left w:val="nil"/>
                <w:bottom w:val="nil"/>
                <w:right w:val="nil"/>
                <w:between w:val="nil"/>
              </w:pBdr>
              <w:spacing w:before="0" w:after="160"/>
              <w:rPr>
                <w:rFonts w:cstheme="minorHAnsi"/>
                <w:sz w:val="18"/>
                <w:szCs w:val="18"/>
              </w:rPr>
            </w:pPr>
            <w:r w:rsidRPr="009C0BB0">
              <w:rPr>
                <w:rFonts w:cstheme="minorHAnsi"/>
                <w:sz w:val="18"/>
                <w:szCs w:val="18"/>
              </w:rPr>
              <w:t>Banko sąskaitos numeris;</w:t>
            </w:r>
          </w:p>
          <w:p w14:paraId="408518EC" w14:textId="77777777" w:rsidR="001A2087" w:rsidRPr="009C0BB0" w:rsidRDefault="001A2087" w:rsidP="001C0D6F">
            <w:pPr>
              <w:numPr>
                <w:ilvl w:val="0"/>
                <w:numId w:val="15"/>
              </w:numPr>
              <w:pBdr>
                <w:top w:val="nil"/>
                <w:left w:val="nil"/>
                <w:bottom w:val="nil"/>
                <w:right w:val="nil"/>
                <w:between w:val="nil"/>
              </w:pBdr>
              <w:spacing w:before="0" w:after="160"/>
              <w:rPr>
                <w:rFonts w:cstheme="minorHAnsi"/>
                <w:sz w:val="18"/>
                <w:szCs w:val="18"/>
              </w:rPr>
            </w:pPr>
            <w:r w:rsidRPr="009C0BB0">
              <w:rPr>
                <w:rFonts w:cstheme="minorHAnsi"/>
                <w:sz w:val="18"/>
                <w:szCs w:val="18"/>
              </w:rPr>
              <w:t>Adresas;</w:t>
            </w:r>
          </w:p>
          <w:p w14:paraId="4D19E708" w14:textId="77777777" w:rsidR="001A2087" w:rsidRPr="009C0BB0" w:rsidRDefault="001A2087" w:rsidP="001C0D6F">
            <w:pPr>
              <w:numPr>
                <w:ilvl w:val="0"/>
                <w:numId w:val="15"/>
              </w:numPr>
              <w:pBdr>
                <w:top w:val="nil"/>
                <w:left w:val="nil"/>
                <w:bottom w:val="nil"/>
                <w:right w:val="nil"/>
                <w:between w:val="nil"/>
              </w:pBdr>
              <w:spacing w:before="0" w:after="160"/>
              <w:rPr>
                <w:rFonts w:cstheme="minorHAnsi"/>
                <w:sz w:val="18"/>
                <w:szCs w:val="18"/>
              </w:rPr>
            </w:pPr>
            <w:r w:rsidRPr="009C0BB0">
              <w:rPr>
                <w:rFonts w:cstheme="minorHAnsi"/>
                <w:sz w:val="18"/>
                <w:szCs w:val="18"/>
              </w:rPr>
              <w:t>Kontaktinis telefono numeris.</w:t>
            </w:r>
          </w:p>
          <w:p w14:paraId="17D6353C" w14:textId="75C0FAD0" w:rsidR="001A2087" w:rsidRPr="009C0BB0" w:rsidRDefault="001A2087" w:rsidP="001C0D6F">
            <w:pPr>
              <w:pStyle w:val="Sraassuenkleliais"/>
              <w:numPr>
                <w:ilvl w:val="0"/>
                <w:numId w:val="0"/>
              </w:numPr>
              <w:spacing w:before="0" w:after="0"/>
              <w:jc w:val="both"/>
              <w:rPr>
                <w:rFonts w:cstheme="minorHAnsi"/>
                <w:sz w:val="18"/>
                <w:szCs w:val="18"/>
              </w:rPr>
            </w:pPr>
            <w:r w:rsidRPr="009C0BB0">
              <w:rPr>
                <w:rFonts w:cstheme="minorHAnsi"/>
                <w:sz w:val="18"/>
                <w:szCs w:val="18"/>
              </w:rPr>
              <w:t>Detalus duomenų laukų sąrašas turės būti suderintas Projekto metu.</w:t>
            </w:r>
          </w:p>
        </w:tc>
      </w:tr>
      <w:tr w:rsidR="00446514" w:rsidRPr="008D321B" w14:paraId="320CF451" w14:textId="77777777" w:rsidTr="00640D04">
        <w:trPr>
          <w:gridAfter w:val="1"/>
          <w:wAfter w:w="7" w:type="pct"/>
          <w:trHeight w:val="20"/>
        </w:trPr>
        <w:tc>
          <w:tcPr>
            <w:tcW w:w="408" w:type="pct"/>
          </w:tcPr>
          <w:p w14:paraId="3EE23061" w14:textId="77777777" w:rsidR="00854FC2" w:rsidRPr="009C0BB0" w:rsidRDefault="00854FC2" w:rsidP="00640D04">
            <w:pPr>
              <w:pStyle w:val="Sraopastraipa"/>
              <w:numPr>
                <w:ilvl w:val="0"/>
                <w:numId w:val="131"/>
              </w:numPr>
              <w:spacing w:before="0"/>
              <w:ind w:right="742"/>
              <w:rPr>
                <w:rFonts w:cstheme="minorHAnsi"/>
                <w:sz w:val="18"/>
                <w:szCs w:val="18"/>
              </w:rPr>
            </w:pPr>
          </w:p>
        </w:tc>
        <w:tc>
          <w:tcPr>
            <w:tcW w:w="4585" w:type="pct"/>
          </w:tcPr>
          <w:p w14:paraId="0666D52E" w14:textId="5FF12873" w:rsidR="00854FC2" w:rsidRPr="009C0BB0" w:rsidRDefault="0089315F" w:rsidP="001C0D6F">
            <w:pPr>
              <w:spacing w:before="0"/>
              <w:rPr>
                <w:rFonts w:cstheme="minorHAnsi"/>
                <w:sz w:val="18"/>
                <w:szCs w:val="18"/>
              </w:rPr>
            </w:pPr>
            <w:r w:rsidRPr="009C0BB0">
              <w:rPr>
                <w:rFonts w:cstheme="minorHAnsi"/>
                <w:sz w:val="18"/>
                <w:szCs w:val="18"/>
              </w:rPr>
              <w:t>Sistema turi turėti funkcionalumą naujo tiekėjo informaciją importuoti iš DVS.</w:t>
            </w:r>
          </w:p>
        </w:tc>
      </w:tr>
      <w:tr w:rsidR="00446514" w:rsidRPr="008D321B" w14:paraId="37A9DB4D" w14:textId="77777777" w:rsidTr="00640D04">
        <w:trPr>
          <w:gridAfter w:val="1"/>
          <w:wAfter w:w="7" w:type="pct"/>
          <w:trHeight w:val="20"/>
        </w:trPr>
        <w:tc>
          <w:tcPr>
            <w:tcW w:w="408" w:type="pct"/>
          </w:tcPr>
          <w:p w14:paraId="6AF71F93" w14:textId="77777777" w:rsidR="00F8326B" w:rsidRPr="009C0BB0" w:rsidRDefault="00F8326B" w:rsidP="00640D04">
            <w:pPr>
              <w:pStyle w:val="Sraopastraipa"/>
              <w:numPr>
                <w:ilvl w:val="0"/>
                <w:numId w:val="131"/>
              </w:numPr>
              <w:spacing w:before="0"/>
              <w:ind w:right="742"/>
              <w:rPr>
                <w:rFonts w:cstheme="minorHAnsi"/>
                <w:sz w:val="18"/>
                <w:szCs w:val="18"/>
              </w:rPr>
            </w:pPr>
          </w:p>
        </w:tc>
        <w:tc>
          <w:tcPr>
            <w:tcW w:w="4585" w:type="pct"/>
          </w:tcPr>
          <w:p w14:paraId="3033AA01" w14:textId="77777777" w:rsidR="00365874" w:rsidRPr="009C0BB0" w:rsidRDefault="00365874" w:rsidP="001C0D6F">
            <w:pPr>
              <w:pBdr>
                <w:top w:val="nil"/>
                <w:left w:val="nil"/>
                <w:bottom w:val="nil"/>
                <w:right w:val="nil"/>
                <w:between w:val="nil"/>
              </w:pBdr>
              <w:spacing w:before="0"/>
              <w:rPr>
                <w:rFonts w:cstheme="minorHAnsi"/>
                <w:sz w:val="18"/>
                <w:szCs w:val="18"/>
              </w:rPr>
            </w:pPr>
            <w:r w:rsidRPr="009C0BB0">
              <w:rPr>
                <w:rFonts w:cstheme="minorHAnsi"/>
                <w:sz w:val="18"/>
                <w:szCs w:val="18"/>
              </w:rPr>
              <w:t>Sistema turi turėti funkcionalumą tvarkyti su mokėtinų sumų ir sąnaudų apskaita susijusias operacijas, prieš atsakingam asmeniui patvirtinant sąskaitą faktūrą, kuri turi būti susieta su tiekėjo sutartimi, įskaitant, bet neapsiribojant, tokias kaip:</w:t>
            </w:r>
          </w:p>
          <w:p w14:paraId="490DB4DD" w14:textId="77777777" w:rsidR="00365874" w:rsidRPr="009C0BB0" w:rsidRDefault="00365874" w:rsidP="003F4C52">
            <w:pPr>
              <w:numPr>
                <w:ilvl w:val="0"/>
                <w:numId w:val="73"/>
              </w:numPr>
              <w:pBdr>
                <w:top w:val="nil"/>
                <w:left w:val="nil"/>
                <w:bottom w:val="nil"/>
                <w:right w:val="nil"/>
                <w:between w:val="nil"/>
              </w:pBdr>
              <w:spacing w:before="0" w:after="120" w:line="240" w:lineRule="auto"/>
              <w:rPr>
                <w:rFonts w:cstheme="minorHAnsi"/>
                <w:sz w:val="18"/>
                <w:szCs w:val="18"/>
              </w:rPr>
            </w:pPr>
            <w:r w:rsidRPr="009C0BB0">
              <w:rPr>
                <w:rFonts w:cstheme="minorHAnsi"/>
                <w:sz w:val="18"/>
                <w:szCs w:val="18"/>
              </w:rPr>
              <w:t>Mokėtinų sumų ir sąnaudų pripažinimas pagal SF. Operacijos metu atsakingas asmuo iš klasifikatoriaus pasirenka biudžete nustatytas buhalterinių sąskaitų sąnaudų eilutes;</w:t>
            </w:r>
          </w:p>
          <w:p w14:paraId="2DE06D95" w14:textId="77777777" w:rsidR="00365874" w:rsidRPr="009C0BB0" w:rsidRDefault="00365874" w:rsidP="003F4C52">
            <w:pPr>
              <w:numPr>
                <w:ilvl w:val="0"/>
                <w:numId w:val="73"/>
              </w:numPr>
              <w:pBdr>
                <w:top w:val="nil"/>
                <w:left w:val="nil"/>
                <w:bottom w:val="nil"/>
                <w:right w:val="nil"/>
                <w:between w:val="nil"/>
              </w:pBdr>
              <w:spacing w:before="0" w:after="120" w:line="240" w:lineRule="auto"/>
              <w:rPr>
                <w:rFonts w:cstheme="minorHAnsi"/>
                <w:sz w:val="18"/>
                <w:szCs w:val="18"/>
              </w:rPr>
            </w:pPr>
            <w:r w:rsidRPr="009C0BB0">
              <w:rPr>
                <w:rFonts w:cstheme="minorHAnsi"/>
                <w:sz w:val="18"/>
                <w:szCs w:val="18"/>
              </w:rPr>
              <w:t>Mokėtinų sumų ir sąnaudų sumažėjimas pagal kreditinę sąskaitą faktūrą. Operacijos metu atsakingas asmuo iš sąskaitų klasifikatoriaus pasirenka biudžeto buhalterines sąskaitas;</w:t>
            </w:r>
          </w:p>
          <w:p w14:paraId="15D8CB2B" w14:textId="77777777" w:rsidR="00365874" w:rsidRPr="009C0BB0" w:rsidRDefault="00365874" w:rsidP="003F4C52">
            <w:pPr>
              <w:numPr>
                <w:ilvl w:val="0"/>
                <w:numId w:val="73"/>
              </w:numPr>
              <w:pBdr>
                <w:top w:val="nil"/>
                <w:left w:val="nil"/>
                <w:bottom w:val="nil"/>
                <w:right w:val="nil"/>
                <w:between w:val="nil"/>
              </w:pBdr>
              <w:spacing w:before="0" w:after="120" w:line="240" w:lineRule="auto"/>
              <w:rPr>
                <w:rFonts w:cstheme="minorHAnsi"/>
                <w:sz w:val="18"/>
                <w:szCs w:val="18"/>
              </w:rPr>
            </w:pPr>
            <w:r w:rsidRPr="009C0BB0">
              <w:rPr>
                <w:rFonts w:cstheme="minorHAnsi"/>
                <w:sz w:val="18"/>
                <w:szCs w:val="18"/>
              </w:rPr>
              <w:t>Išankstinių apmokėjimų pripažinimas;</w:t>
            </w:r>
          </w:p>
          <w:p w14:paraId="38F6E286" w14:textId="77777777" w:rsidR="00365874" w:rsidRPr="009C0BB0" w:rsidRDefault="00365874" w:rsidP="003F4C52">
            <w:pPr>
              <w:numPr>
                <w:ilvl w:val="0"/>
                <w:numId w:val="73"/>
              </w:numPr>
              <w:pBdr>
                <w:top w:val="nil"/>
                <w:left w:val="nil"/>
                <w:bottom w:val="nil"/>
                <w:right w:val="nil"/>
                <w:between w:val="nil"/>
              </w:pBdr>
              <w:spacing w:before="0" w:after="120" w:line="240" w:lineRule="auto"/>
              <w:rPr>
                <w:rFonts w:cstheme="minorHAnsi"/>
                <w:sz w:val="18"/>
                <w:szCs w:val="18"/>
              </w:rPr>
            </w:pPr>
            <w:r w:rsidRPr="009C0BB0">
              <w:rPr>
                <w:rFonts w:cstheme="minorHAnsi"/>
                <w:sz w:val="18"/>
                <w:szCs w:val="18"/>
              </w:rPr>
              <w:t>Ateinančių laikotarpių sąnaudų pripažinimas;</w:t>
            </w:r>
          </w:p>
          <w:p w14:paraId="258342E4" w14:textId="725D0778" w:rsidR="00F8326B" w:rsidRPr="009C0BB0" w:rsidRDefault="00365874" w:rsidP="001C0D6F">
            <w:pPr>
              <w:spacing w:before="0"/>
              <w:rPr>
                <w:rFonts w:cstheme="minorHAnsi"/>
                <w:sz w:val="18"/>
                <w:szCs w:val="18"/>
              </w:rPr>
            </w:pPr>
            <w:r w:rsidRPr="009C0BB0">
              <w:rPr>
                <w:rFonts w:cstheme="minorHAnsi"/>
                <w:sz w:val="18"/>
                <w:szCs w:val="18"/>
              </w:rPr>
              <w:t>Sukauptų sąnaudų ir mokėtinų sumų pripažinimas.</w:t>
            </w:r>
          </w:p>
        </w:tc>
      </w:tr>
      <w:tr w:rsidR="00446514" w:rsidRPr="008D321B" w14:paraId="73AB72DD" w14:textId="77777777" w:rsidTr="00640D04">
        <w:trPr>
          <w:gridAfter w:val="1"/>
          <w:wAfter w:w="7" w:type="pct"/>
          <w:trHeight w:val="20"/>
        </w:trPr>
        <w:tc>
          <w:tcPr>
            <w:tcW w:w="408" w:type="pct"/>
          </w:tcPr>
          <w:p w14:paraId="6D02301A" w14:textId="77777777" w:rsidR="005A76E3" w:rsidRPr="009C0BB0" w:rsidRDefault="005A76E3" w:rsidP="00640D04">
            <w:pPr>
              <w:pStyle w:val="Sraopastraipa"/>
              <w:numPr>
                <w:ilvl w:val="0"/>
                <w:numId w:val="131"/>
              </w:numPr>
              <w:spacing w:before="0"/>
              <w:ind w:right="742"/>
              <w:rPr>
                <w:rFonts w:cstheme="minorHAnsi"/>
                <w:sz w:val="18"/>
                <w:szCs w:val="18"/>
              </w:rPr>
            </w:pPr>
          </w:p>
        </w:tc>
        <w:tc>
          <w:tcPr>
            <w:tcW w:w="4585" w:type="pct"/>
            <w:vAlign w:val="center"/>
          </w:tcPr>
          <w:p w14:paraId="07FC4338" w14:textId="4B4BBB65" w:rsidR="005A76E3" w:rsidRPr="009C0BB0" w:rsidRDefault="005A76E3" w:rsidP="001C0D6F">
            <w:pPr>
              <w:spacing w:before="0"/>
              <w:rPr>
                <w:sz w:val="18"/>
                <w:szCs w:val="18"/>
              </w:rPr>
            </w:pPr>
            <w:r w:rsidRPr="0087EEBC">
              <w:rPr>
                <w:sz w:val="18"/>
                <w:szCs w:val="18"/>
              </w:rPr>
              <w:t>Sistema turi turėti funkcionalumą prie mokėtinos sumos pateikti aktyvią nuorodą į pagrindžiančius dokumentus, pavyzdžiui, gautą ir registruotą sąskaitą faktūrą, žyminio mokesčio, žalos atlyginimo dokumentus, pateiktus tarnybinius pranešimus.</w:t>
            </w:r>
          </w:p>
        </w:tc>
      </w:tr>
      <w:tr w:rsidR="00446514" w:rsidRPr="008D321B" w14:paraId="511716DD" w14:textId="77777777" w:rsidTr="00640D04">
        <w:trPr>
          <w:gridAfter w:val="1"/>
          <w:wAfter w:w="7" w:type="pct"/>
          <w:trHeight w:val="20"/>
        </w:trPr>
        <w:tc>
          <w:tcPr>
            <w:tcW w:w="408" w:type="pct"/>
          </w:tcPr>
          <w:p w14:paraId="4420DD95" w14:textId="77777777" w:rsidR="005A76E3" w:rsidRPr="009C0BB0" w:rsidRDefault="005A76E3" w:rsidP="00640D04">
            <w:pPr>
              <w:pStyle w:val="Sraopastraipa"/>
              <w:numPr>
                <w:ilvl w:val="0"/>
                <w:numId w:val="131"/>
              </w:numPr>
              <w:spacing w:before="0"/>
              <w:ind w:right="742"/>
              <w:rPr>
                <w:rFonts w:cstheme="minorHAnsi"/>
                <w:sz w:val="18"/>
                <w:szCs w:val="18"/>
              </w:rPr>
            </w:pPr>
          </w:p>
        </w:tc>
        <w:tc>
          <w:tcPr>
            <w:tcW w:w="4585" w:type="pct"/>
          </w:tcPr>
          <w:p w14:paraId="3BE1661C" w14:textId="49A228DC" w:rsidR="005A76E3" w:rsidRPr="009C0BB0" w:rsidRDefault="005A76E3" w:rsidP="001C0D6F">
            <w:pPr>
              <w:pStyle w:val="Sraassuenkleliais"/>
              <w:numPr>
                <w:ilvl w:val="0"/>
                <w:numId w:val="0"/>
              </w:numPr>
              <w:spacing w:before="0" w:after="0"/>
              <w:jc w:val="both"/>
              <w:rPr>
                <w:sz w:val="18"/>
                <w:szCs w:val="18"/>
              </w:rPr>
            </w:pPr>
            <w:r w:rsidRPr="0087EEBC">
              <w:rPr>
                <w:sz w:val="18"/>
                <w:szCs w:val="18"/>
              </w:rPr>
              <w:t>Sistemoje turi būti galimybė žymėti X procentų (tikslus procentų kiekis numatytas pagal sutartį)  sulaikymą rangovams iki darbų užbaigimo.</w:t>
            </w:r>
            <w:r w:rsidR="002A1B2B">
              <w:rPr>
                <w:sz w:val="18"/>
                <w:szCs w:val="18"/>
              </w:rPr>
              <w:t xml:space="preserve"> Sistema turi automatiniu būdu išskirstyti mokėtinas sumas pagal apmokėjimo terminą.</w:t>
            </w:r>
          </w:p>
        </w:tc>
      </w:tr>
      <w:tr w:rsidR="00446514" w:rsidRPr="008D321B" w14:paraId="201DB5D2" w14:textId="77777777" w:rsidTr="00640D04">
        <w:trPr>
          <w:gridAfter w:val="1"/>
          <w:wAfter w:w="7" w:type="pct"/>
          <w:trHeight w:val="20"/>
        </w:trPr>
        <w:tc>
          <w:tcPr>
            <w:tcW w:w="408" w:type="pct"/>
          </w:tcPr>
          <w:p w14:paraId="79E74952" w14:textId="77777777" w:rsidR="005A76E3" w:rsidRPr="009C0BB0" w:rsidRDefault="005A76E3" w:rsidP="00640D04">
            <w:pPr>
              <w:pStyle w:val="Sraopastraipa"/>
              <w:numPr>
                <w:ilvl w:val="0"/>
                <w:numId w:val="131"/>
              </w:numPr>
              <w:spacing w:before="0"/>
              <w:ind w:right="742"/>
              <w:rPr>
                <w:rFonts w:cstheme="minorHAnsi"/>
                <w:sz w:val="18"/>
                <w:szCs w:val="18"/>
              </w:rPr>
            </w:pPr>
          </w:p>
        </w:tc>
        <w:tc>
          <w:tcPr>
            <w:tcW w:w="4585" w:type="pct"/>
          </w:tcPr>
          <w:p w14:paraId="38F4BDAF" w14:textId="28FAF228" w:rsidR="005A76E3" w:rsidRPr="009C0BB0" w:rsidRDefault="005A76E3" w:rsidP="001C0D6F">
            <w:pPr>
              <w:pStyle w:val="Sraassuenkleliais"/>
              <w:numPr>
                <w:ilvl w:val="0"/>
                <w:numId w:val="0"/>
              </w:numPr>
              <w:spacing w:before="0" w:after="0"/>
              <w:jc w:val="both"/>
              <w:rPr>
                <w:rFonts w:cstheme="minorHAnsi"/>
                <w:sz w:val="18"/>
                <w:szCs w:val="18"/>
              </w:rPr>
            </w:pPr>
            <w:r w:rsidRPr="009C0BB0">
              <w:rPr>
                <w:rFonts w:cstheme="minorHAnsi"/>
                <w:sz w:val="18"/>
                <w:szCs w:val="18"/>
              </w:rPr>
              <w:t>Sistema turi turėti funkcionalumą atsakingam asmeniui SF tvirtinimo metu, įvesti mokėtinas sumas, taikant atvirkštinį PVM tarifą.</w:t>
            </w:r>
          </w:p>
        </w:tc>
      </w:tr>
      <w:tr w:rsidR="00446514" w:rsidRPr="008D321B" w14:paraId="5BC6F7D1" w14:textId="77777777" w:rsidTr="00640D04">
        <w:trPr>
          <w:gridAfter w:val="1"/>
          <w:wAfter w:w="7" w:type="pct"/>
          <w:trHeight w:val="20"/>
        </w:trPr>
        <w:tc>
          <w:tcPr>
            <w:tcW w:w="408" w:type="pct"/>
          </w:tcPr>
          <w:p w14:paraId="6696000A" w14:textId="77777777" w:rsidR="005A76E3" w:rsidRPr="009C0BB0" w:rsidRDefault="005A76E3" w:rsidP="00640D04">
            <w:pPr>
              <w:pStyle w:val="Sraopastraipa"/>
              <w:numPr>
                <w:ilvl w:val="0"/>
                <w:numId w:val="131"/>
              </w:numPr>
              <w:spacing w:before="0"/>
              <w:ind w:right="742"/>
              <w:rPr>
                <w:rFonts w:cstheme="minorHAnsi"/>
                <w:sz w:val="18"/>
                <w:szCs w:val="18"/>
              </w:rPr>
            </w:pPr>
          </w:p>
        </w:tc>
        <w:tc>
          <w:tcPr>
            <w:tcW w:w="4585" w:type="pct"/>
          </w:tcPr>
          <w:p w14:paraId="238C6337" w14:textId="7B1DE7A9" w:rsidR="005A76E3" w:rsidRPr="009C0BB0" w:rsidRDefault="005A76E3" w:rsidP="001C0D6F">
            <w:pPr>
              <w:pStyle w:val="Sraassuenkleliais"/>
              <w:numPr>
                <w:ilvl w:val="0"/>
                <w:numId w:val="0"/>
              </w:numPr>
              <w:spacing w:before="0" w:after="0"/>
              <w:jc w:val="both"/>
              <w:rPr>
                <w:rFonts w:cstheme="minorHAnsi"/>
                <w:sz w:val="18"/>
                <w:szCs w:val="18"/>
              </w:rPr>
            </w:pPr>
            <w:r w:rsidRPr="009C0BB0">
              <w:rPr>
                <w:rFonts w:cstheme="minorHAnsi"/>
                <w:sz w:val="18"/>
                <w:szCs w:val="18"/>
              </w:rPr>
              <w:t>Sistema turi turėti funkcionalumą įvesti mokėtinas sumas tam pačiam dokumentui taikant skirtingus PVM tarifus.</w:t>
            </w:r>
          </w:p>
        </w:tc>
      </w:tr>
      <w:tr w:rsidR="00446514" w:rsidRPr="008D321B" w14:paraId="293C1B46" w14:textId="77777777" w:rsidTr="00640D04">
        <w:trPr>
          <w:gridAfter w:val="1"/>
          <w:wAfter w:w="7" w:type="pct"/>
          <w:trHeight w:val="20"/>
        </w:trPr>
        <w:tc>
          <w:tcPr>
            <w:tcW w:w="408" w:type="pct"/>
          </w:tcPr>
          <w:p w14:paraId="61F75ACE" w14:textId="77777777" w:rsidR="005A76E3" w:rsidRPr="009C0BB0" w:rsidRDefault="005A76E3" w:rsidP="00640D04">
            <w:pPr>
              <w:pStyle w:val="Sraopastraipa"/>
              <w:numPr>
                <w:ilvl w:val="0"/>
                <w:numId w:val="131"/>
              </w:numPr>
              <w:spacing w:before="0"/>
              <w:ind w:right="742"/>
              <w:rPr>
                <w:rFonts w:cstheme="minorHAnsi"/>
                <w:sz w:val="18"/>
                <w:szCs w:val="18"/>
              </w:rPr>
            </w:pPr>
          </w:p>
        </w:tc>
        <w:tc>
          <w:tcPr>
            <w:tcW w:w="4585" w:type="pct"/>
            <w:vAlign w:val="center"/>
          </w:tcPr>
          <w:p w14:paraId="69638041" w14:textId="4A5DA04D" w:rsidR="005A76E3" w:rsidRPr="009C0BB0" w:rsidRDefault="005A76E3" w:rsidP="001C0D6F">
            <w:pPr>
              <w:pStyle w:val="Sraassuenkleliais"/>
              <w:numPr>
                <w:ilvl w:val="0"/>
                <w:numId w:val="0"/>
              </w:numPr>
              <w:spacing w:before="0" w:after="0"/>
              <w:jc w:val="both"/>
              <w:rPr>
                <w:rFonts w:cstheme="minorHAnsi"/>
                <w:sz w:val="18"/>
                <w:szCs w:val="18"/>
              </w:rPr>
            </w:pPr>
            <w:r w:rsidRPr="009C0BB0">
              <w:rPr>
                <w:rFonts w:cstheme="minorHAnsi"/>
                <w:sz w:val="18"/>
                <w:szCs w:val="18"/>
              </w:rPr>
              <w:t xml:space="preserve">Sistema turi turėti funkcionalumą prieš atsakingam asmeniui tvirtinant SF automatiniu būdu pagal </w:t>
            </w:r>
            <w:r w:rsidR="002A1B2B">
              <w:rPr>
                <w:rFonts w:cstheme="minorHAnsi"/>
                <w:sz w:val="18"/>
                <w:szCs w:val="18"/>
              </w:rPr>
              <w:t xml:space="preserve">sutartį </w:t>
            </w:r>
            <w:r w:rsidRPr="009C0BB0">
              <w:rPr>
                <w:rFonts w:cstheme="minorHAnsi"/>
                <w:sz w:val="18"/>
                <w:szCs w:val="18"/>
              </w:rPr>
              <w:t>nustatyti mokėtinos sumos mokėjimo terminą.</w:t>
            </w:r>
          </w:p>
        </w:tc>
      </w:tr>
      <w:tr w:rsidR="00446514" w:rsidRPr="008D321B" w14:paraId="7FE0A7EB" w14:textId="77777777" w:rsidTr="00640D04">
        <w:trPr>
          <w:gridAfter w:val="1"/>
          <w:wAfter w:w="7" w:type="pct"/>
          <w:trHeight w:val="20"/>
        </w:trPr>
        <w:tc>
          <w:tcPr>
            <w:tcW w:w="408" w:type="pct"/>
          </w:tcPr>
          <w:p w14:paraId="037C4B37" w14:textId="77777777" w:rsidR="005A76E3" w:rsidRPr="009C0BB0" w:rsidRDefault="005A76E3" w:rsidP="00640D04">
            <w:pPr>
              <w:pStyle w:val="Sraopastraipa"/>
              <w:numPr>
                <w:ilvl w:val="0"/>
                <w:numId w:val="131"/>
              </w:numPr>
              <w:spacing w:before="0"/>
              <w:ind w:right="742"/>
              <w:rPr>
                <w:rFonts w:cstheme="minorHAnsi"/>
                <w:sz w:val="18"/>
                <w:szCs w:val="18"/>
              </w:rPr>
            </w:pPr>
          </w:p>
        </w:tc>
        <w:tc>
          <w:tcPr>
            <w:tcW w:w="4585" w:type="pct"/>
            <w:vAlign w:val="center"/>
          </w:tcPr>
          <w:p w14:paraId="525E1F39" w14:textId="3C3A11E9" w:rsidR="005A76E3" w:rsidRPr="009C0BB0" w:rsidRDefault="005A76E3" w:rsidP="001C0D6F">
            <w:pPr>
              <w:pStyle w:val="Sraassuenkleliais"/>
              <w:numPr>
                <w:ilvl w:val="0"/>
                <w:numId w:val="0"/>
              </w:numPr>
              <w:spacing w:before="0" w:after="0"/>
              <w:jc w:val="both"/>
              <w:rPr>
                <w:rFonts w:cstheme="minorHAnsi"/>
                <w:sz w:val="18"/>
                <w:szCs w:val="18"/>
              </w:rPr>
            </w:pPr>
            <w:r w:rsidRPr="009C0BB0">
              <w:rPr>
                <w:rFonts w:cstheme="minorHAnsi"/>
                <w:sz w:val="18"/>
                <w:szCs w:val="18"/>
              </w:rPr>
              <w:t>Sistema turi turėti funkcionalumą po registracijos apskaitoje tvarkyti mokėtinos sumos mokėjimo terminus pagal gautus atsakingų asmenų tarnybinius raštus.</w:t>
            </w:r>
          </w:p>
        </w:tc>
      </w:tr>
      <w:tr w:rsidR="00446514" w:rsidRPr="008D321B" w14:paraId="15DB4018" w14:textId="77777777" w:rsidTr="00640D04">
        <w:trPr>
          <w:gridAfter w:val="1"/>
          <w:wAfter w:w="7" w:type="pct"/>
          <w:trHeight w:val="20"/>
        </w:trPr>
        <w:tc>
          <w:tcPr>
            <w:tcW w:w="408" w:type="pct"/>
          </w:tcPr>
          <w:p w14:paraId="115A5239" w14:textId="77777777" w:rsidR="005A76E3" w:rsidRPr="009C0BB0" w:rsidRDefault="005A76E3" w:rsidP="00640D04">
            <w:pPr>
              <w:pStyle w:val="Sraopastraipa"/>
              <w:numPr>
                <w:ilvl w:val="0"/>
                <w:numId w:val="131"/>
              </w:numPr>
              <w:spacing w:before="0"/>
              <w:ind w:right="742"/>
              <w:rPr>
                <w:rFonts w:cstheme="minorHAnsi"/>
                <w:sz w:val="18"/>
                <w:szCs w:val="18"/>
              </w:rPr>
            </w:pPr>
          </w:p>
        </w:tc>
        <w:tc>
          <w:tcPr>
            <w:tcW w:w="4585" w:type="pct"/>
            <w:vAlign w:val="center"/>
          </w:tcPr>
          <w:p w14:paraId="51110AE1" w14:textId="45B63695" w:rsidR="005A76E3" w:rsidRPr="009C0BB0" w:rsidRDefault="005A76E3" w:rsidP="001C0D6F">
            <w:pPr>
              <w:pStyle w:val="Sraassuenkleliais"/>
              <w:numPr>
                <w:ilvl w:val="0"/>
                <w:numId w:val="0"/>
              </w:numPr>
              <w:spacing w:before="0" w:after="0"/>
              <w:jc w:val="both"/>
              <w:rPr>
                <w:rFonts w:cstheme="minorHAnsi"/>
                <w:sz w:val="18"/>
                <w:szCs w:val="18"/>
              </w:rPr>
            </w:pPr>
            <w:r w:rsidRPr="009C0BB0">
              <w:rPr>
                <w:rFonts w:cstheme="minorHAnsi"/>
                <w:sz w:val="18"/>
                <w:szCs w:val="18"/>
              </w:rPr>
              <w:t>Sistema turi turėti funkcionalumą peržiūrėti mokėtinos sumos tiekėjui likutį konkrečiai datai.</w:t>
            </w:r>
          </w:p>
        </w:tc>
      </w:tr>
      <w:tr w:rsidR="00446514" w:rsidRPr="008D321B" w14:paraId="70790A65" w14:textId="77777777" w:rsidTr="00640D04">
        <w:trPr>
          <w:gridAfter w:val="1"/>
          <w:wAfter w:w="7" w:type="pct"/>
          <w:trHeight w:val="20"/>
        </w:trPr>
        <w:tc>
          <w:tcPr>
            <w:tcW w:w="408" w:type="pct"/>
          </w:tcPr>
          <w:p w14:paraId="1D852F5B" w14:textId="77777777" w:rsidR="005A76E3" w:rsidRPr="009C0BB0" w:rsidRDefault="005A76E3" w:rsidP="00640D04">
            <w:pPr>
              <w:pStyle w:val="Sraopastraipa"/>
              <w:numPr>
                <w:ilvl w:val="0"/>
                <w:numId w:val="131"/>
              </w:numPr>
              <w:spacing w:before="0"/>
              <w:ind w:right="742"/>
              <w:rPr>
                <w:rFonts w:cstheme="minorHAnsi"/>
                <w:sz w:val="18"/>
                <w:szCs w:val="18"/>
              </w:rPr>
            </w:pPr>
          </w:p>
        </w:tc>
        <w:tc>
          <w:tcPr>
            <w:tcW w:w="4585" w:type="pct"/>
            <w:vAlign w:val="center"/>
          </w:tcPr>
          <w:p w14:paraId="19767527" w14:textId="7337616C" w:rsidR="005A76E3" w:rsidRPr="009C0BB0" w:rsidRDefault="005A76E3" w:rsidP="001C0D6F">
            <w:pPr>
              <w:pStyle w:val="Sraassuenkleliais"/>
              <w:numPr>
                <w:ilvl w:val="0"/>
                <w:numId w:val="0"/>
              </w:numPr>
              <w:spacing w:before="0" w:after="0"/>
              <w:jc w:val="both"/>
              <w:rPr>
                <w:rFonts w:cstheme="minorHAnsi"/>
                <w:sz w:val="18"/>
                <w:szCs w:val="18"/>
              </w:rPr>
            </w:pPr>
            <w:r w:rsidRPr="009C0BB0">
              <w:rPr>
                <w:rFonts w:cstheme="minorHAnsi"/>
                <w:sz w:val="18"/>
                <w:szCs w:val="18"/>
              </w:rPr>
              <w:t xml:space="preserve">Sistema turi turėti funkcionalumą automatiniu būdu sudengti dalį mokėtinos sumos (ar visą mokėtiną sumą) su permoka tam pačiam tiekėjui ir pirkėjo skola, jei tas pats klientas yra ir tiekėjas, ir pirkėjas. </w:t>
            </w:r>
          </w:p>
        </w:tc>
      </w:tr>
      <w:tr w:rsidR="00446514" w:rsidRPr="008D321B" w14:paraId="65658D79" w14:textId="77777777" w:rsidTr="00640D04">
        <w:trPr>
          <w:trHeight w:val="20"/>
        </w:trPr>
        <w:tc>
          <w:tcPr>
            <w:tcW w:w="0" w:type="pct"/>
            <w:gridSpan w:val="3"/>
            <w:shd w:val="clear" w:color="auto" w:fill="ACAEAC" w:themeFill="accent2"/>
          </w:tcPr>
          <w:p w14:paraId="13274A99" w14:textId="12E20F95" w:rsidR="005A76E3" w:rsidRPr="009C0BB0" w:rsidRDefault="005A76E3" w:rsidP="009C0BB0">
            <w:pPr>
              <w:pStyle w:val="Sraassuenkleliais"/>
              <w:numPr>
                <w:ilvl w:val="0"/>
                <w:numId w:val="0"/>
              </w:numPr>
              <w:spacing w:before="0" w:after="0"/>
              <w:ind w:right="742"/>
              <w:rPr>
                <w:rStyle w:val="PurpleText"/>
                <w:rFonts w:cstheme="minorHAnsi"/>
                <w:b/>
                <w:bCs/>
                <w:sz w:val="18"/>
                <w:szCs w:val="18"/>
              </w:rPr>
            </w:pPr>
            <w:r w:rsidRPr="009C0BB0">
              <w:rPr>
                <w:rStyle w:val="PurpleText"/>
                <w:rFonts w:cstheme="minorHAnsi"/>
                <w:b/>
                <w:bCs/>
                <w:sz w:val="18"/>
                <w:szCs w:val="18"/>
              </w:rPr>
              <w:t>Bankai</w:t>
            </w:r>
          </w:p>
        </w:tc>
      </w:tr>
      <w:tr w:rsidR="00446514" w:rsidRPr="008D321B" w14:paraId="29E407B1" w14:textId="77777777" w:rsidTr="00640D04">
        <w:trPr>
          <w:trHeight w:val="20"/>
        </w:trPr>
        <w:tc>
          <w:tcPr>
            <w:tcW w:w="0" w:type="pct"/>
            <w:gridSpan w:val="3"/>
            <w:shd w:val="clear" w:color="auto" w:fill="E6E6E6" w:themeFill="accent3"/>
          </w:tcPr>
          <w:p w14:paraId="174414F0" w14:textId="538B0B1E" w:rsidR="005A76E3" w:rsidRPr="009C0BB0" w:rsidRDefault="005A76E3" w:rsidP="009C0BB0">
            <w:pPr>
              <w:pStyle w:val="Sraassuenkleliais"/>
              <w:numPr>
                <w:ilvl w:val="0"/>
                <w:numId w:val="0"/>
              </w:numPr>
              <w:spacing w:before="0" w:after="0"/>
              <w:ind w:right="742"/>
              <w:rPr>
                <w:rFonts w:cstheme="minorHAnsi"/>
                <w:sz w:val="18"/>
                <w:szCs w:val="18"/>
              </w:rPr>
            </w:pPr>
            <w:r w:rsidRPr="009C0BB0">
              <w:rPr>
                <w:rFonts w:cstheme="minorHAnsi"/>
                <w:sz w:val="18"/>
                <w:szCs w:val="18"/>
              </w:rPr>
              <w:t>Bankinių operacijų tvarkymas</w:t>
            </w:r>
          </w:p>
        </w:tc>
      </w:tr>
      <w:tr w:rsidR="00446514" w:rsidRPr="008D321B" w14:paraId="37359155" w14:textId="77777777" w:rsidTr="00640D04">
        <w:trPr>
          <w:gridAfter w:val="1"/>
          <w:wAfter w:w="7" w:type="pct"/>
          <w:trHeight w:val="20"/>
        </w:trPr>
        <w:tc>
          <w:tcPr>
            <w:tcW w:w="408" w:type="pct"/>
          </w:tcPr>
          <w:p w14:paraId="28033FE2" w14:textId="77777777" w:rsidR="005A76E3" w:rsidRPr="009C0BB0" w:rsidRDefault="005A76E3" w:rsidP="00640D04">
            <w:pPr>
              <w:pStyle w:val="Sraopastraipa"/>
              <w:numPr>
                <w:ilvl w:val="0"/>
                <w:numId w:val="131"/>
              </w:numPr>
              <w:spacing w:before="0"/>
              <w:ind w:right="742"/>
              <w:rPr>
                <w:rFonts w:cstheme="minorHAnsi"/>
                <w:sz w:val="18"/>
                <w:szCs w:val="18"/>
              </w:rPr>
            </w:pPr>
          </w:p>
        </w:tc>
        <w:tc>
          <w:tcPr>
            <w:tcW w:w="4585" w:type="pct"/>
          </w:tcPr>
          <w:p w14:paraId="1FB67F12" w14:textId="60C59295" w:rsidR="005A76E3" w:rsidRPr="009C0BB0" w:rsidRDefault="005A76E3" w:rsidP="005A76E3">
            <w:pPr>
              <w:spacing w:before="0"/>
              <w:ind w:left="23"/>
              <w:rPr>
                <w:rFonts w:cstheme="minorHAnsi"/>
                <w:sz w:val="18"/>
                <w:szCs w:val="18"/>
              </w:rPr>
            </w:pPr>
            <w:r w:rsidRPr="009C0BB0">
              <w:rPr>
                <w:rFonts w:cstheme="minorHAnsi"/>
                <w:sz w:val="18"/>
                <w:szCs w:val="18"/>
              </w:rPr>
              <w:t>Sistemoje turi būti galimybė grupuoti mokėjimus pagal pasirinktą požymį (pvz.: banką, tiekėjo kodą, sąskaitas, išlaidų centrą ir t.t.). Detalus požymių sąrašas turės būti suderintas Projekto metu.</w:t>
            </w:r>
          </w:p>
        </w:tc>
      </w:tr>
      <w:tr w:rsidR="00446514" w:rsidRPr="008D321B" w14:paraId="084AE12A" w14:textId="77777777" w:rsidTr="00640D04">
        <w:trPr>
          <w:gridAfter w:val="1"/>
          <w:wAfter w:w="7" w:type="pct"/>
          <w:trHeight w:val="20"/>
        </w:trPr>
        <w:tc>
          <w:tcPr>
            <w:tcW w:w="408" w:type="pct"/>
          </w:tcPr>
          <w:p w14:paraId="00FCF381" w14:textId="77777777" w:rsidR="005A76E3" w:rsidRPr="009C0BB0" w:rsidRDefault="005A76E3" w:rsidP="00640D04">
            <w:pPr>
              <w:pStyle w:val="Sraopastraipa"/>
              <w:numPr>
                <w:ilvl w:val="0"/>
                <w:numId w:val="131"/>
              </w:numPr>
              <w:spacing w:before="0"/>
              <w:ind w:right="742"/>
              <w:rPr>
                <w:rFonts w:cstheme="minorHAnsi"/>
                <w:sz w:val="18"/>
                <w:szCs w:val="18"/>
              </w:rPr>
            </w:pPr>
          </w:p>
        </w:tc>
        <w:tc>
          <w:tcPr>
            <w:tcW w:w="4585" w:type="pct"/>
          </w:tcPr>
          <w:p w14:paraId="03164467" w14:textId="5BF6184D" w:rsidR="005A76E3" w:rsidRPr="009C0BB0" w:rsidRDefault="005A76E3" w:rsidP="005A76E3">
            <w:pPr>
              <w:spacing w:before="0"/>
              <w:ind w:left="-41"/>
              <w:rPr>
                <w:sz w:val="18"/>
                <w:szCs w:val="18"/>
              </w:rPr>
            </w:pPr>
            <w:r w:rsidRPr="0087EEBC">
              <w:rPr>
                <w:sz w:val="18"/>
                <w:szCs w:val="18"/>
              </w:rPr>
              <w:t xml:space="preserve">Sistemoje turi būti galimybė formuoti </w:t>
            </w:r>
            <w:r w:rsidRPr="00E075D9">
              <w:rPr>
                <w:sz w:val="18"/>
                <w:szCs w:val="18"/>
              </w:rPr>
              <w:t xml:space="preserve">grupinius pavedimus ir </w:t>
            </w:r>
            <w:r w:rsidRPr="00640D04">
              <w:rPr>
                <w:sz w:val="18"/>
                <w:szCs w:val="18"/>
              </w:rPr>
              <w:t>pritaikyti dimensijas iš originalaus mokėjimo</w:t>
            </w:r>
            <w:r w:rsidRPr="00E075D9">
              <w:rPr>
                <w:sz w:val="18"/>
                <w:szCs w:val="18"/>
              </w:rPr>
              <w:t>.</w:t>
            </w:r>
            <w:r w:rsidR="00D9425F">
              <w:rPr>
                <w:sz w:val="18"/>
                <w:szCs w:val="18"/>
              </w:rPr>
              <w:t xml:space="preserve"> </w:t>
            </w:r>
            <w:r w:rsidR="00D9425F" w:rsidRPr="00D9425F">
              <w:rPr>
                <w:sz w:val="18"/>
                <w:szCs w:val="18"/>
              </w:rPr>
              <w:t>Registruojant tokį mokėjimą apskaitoje viena mokėjimo suma turi pasiskirsti atskirais įrašais pagal tas pačias dimensijas, kurias atsinešė skirtingos sąskaitos, sugrupuotos į vieną mokėjimą.</w:t>
            </w:r>
          </w:p>
        </w:tc>
      </w:tr>
      <w:tr w:rsidR="00446514" w:rsidRPr="008D321B" w14:paraId="1F8C7E43" w14:textId="77777777" w:rsidTr="00640D04">
        <w:trPr>
          <w:gridAfter w:val="1"/>
          <w:wAfter w:w="7" w:type="pct"/>
          <w:trHeight w:val="20"/>
        </w:trPr>
        <w:tc>
          <w:tcPr>
            <w:tcW w:w="408" w:type="pct"/>
          </w:tcPr>
          <w:p w14:paraId="0D14FF23" w14:textId="77777777" w:rsidR="005A76E3" w:rsidRPr="009C0BB0" w:rsidRDefault="005A76E3" w:rsidP="00640D04">
            <w:pPr>
              <w:pStyle w:val="Sraopastraipa"/>
              <w:numPr>
                <w:ilvl w:val="0"/>
                <w:numId w:val="131"/>
              </w:numPr>
              <w:spacing w:before="0"/>
              <w:ind w:right="742"/>
              <w:rPr>
                <w:rFonts w:cstheme="minorHAnsi"/>
                <w:sz w:val="18"/>
                <w:szCs w:val="18"/>
              </w:rPr>
            </w:pPr>
          </w:p>
        </w:tc>
        <w:tc>
          <w:tcPr>
            <w:tcW w:w="4585" w:type="pct"/>
          </w:tcPr>
          <w:p w14:paraId="798C89B9" w14:textId="769E31CF" w:rsidR="005A76E3" w:rsidRPr="009C0BB0" w:rsidRDefault="005A76E3" w:rsidP="005A76E3">
            <w:pPr>
              <w:spacing w:before="0"/>
              <w:ind w:left="-41"/>
              <w:rPr>
                <w:rFonts w:cstheme="minorHAnsi"/>
                <w:sz w:val="18"/>
                <w:szCs w:val="18"/>
              </w:rPr>
            </w:pPr>
            <w:r w:rsidRPr="009C0BB0">
              <w:rPr>
                <w:rFonts w:cstheme="minorHAnsi"/>
                <w:sz w:val="18"/>
                <w:szCs w:val="18"/>
              </w:rPr>
              <w:t>Sistemoje turi būti galimybė formuojant mokėjimus automatiškai užpildyti informaciją iš jau įvestų apmokamų dokumentų.</w:t>
            </w:r>
          </w:p>
        </w:tc>
      </w:tr>
      <w:tr w:rsidR="00446514" w:rsidRPr="008D321B" w14:paraId="3B6572BE" w14:textId="77777777" w:rsidTr="00640D04">
        <w:trPr>
          <w:gridAfter w:val="1"/>
          <w:wAfter w:w="7" w:type="pct"/>
          <w:trHeight w:val="20"/>
        </w:trPr>
        <w:tc>
          <w:tcPr>
            <w:tcW w:w="408" w:type="pct"/>
          </w:tcPr>
          <w:p w14:paraId="31E2A3BF" w14:textId="77777777" w:rsidR="005A76E3" w:rsidRPr="009C0BB0" w:rsidRDefault="005A76E3" w:rsidP="00640D04">
            <w:pPr>
              <w:pStyle w:val="Sraopastraipa"/>
              <w:numPr>
                <w:ilvl w:val="0"/>
                <w:numId w:val="131"/>
              </w:numPr>
              <w:spacing w:before="0"/>
              <w:ind w:right="742"/>
              <w:rPr>
                <w:rFonts w:cstheme="minorHAnsi"/>
                <w:sz w:val="18"/>
                <w:szCs w:val="18"/>
              </w:rPr>
            </w:pPr>
          </w:p>
        </w:tc>
        <w:tc>
          <w:tcPr>
            <w:tcW w:w="4585" w:type="pct"/>
          </w:tcPr>
          <w:p w14:paraId="4C79BAEC" w14:textId="5C7E52C0" w:rsidR="005A76E3" w:rsidRPr="009C0BB0" w:rsidRDefault="005A76E3" w:rsidP="005A76E3">
            <w:pPr>
              <w:pBdr>
                <w:top w:val="nil"/>
                <w:left w:val="nil"/>
                <w:bottom w:val="nil"/>
                <w:right w:val="nil"/>
                <w:between w:val="nil"/>
              </w:pBdr>
              <w:spacing w:before="0"/>
              <w:rPr>
                <w:rFonts w:cstheme="minorHAnsi"/>
                <w:sz w:val="18"/>
                <w:szCs w:val="18"/>
              </w:rPr>
            </w:pPr>
            <w:r w:rsidRPr="009C0BB0">
              <w:rPr>
                <w:rFonts w:cstheme="minorHAnsi"/>
                <w:sz w:val="18"/>
                <w:szCs w:val="18"/>
              </w:rPr>
              <w:t>Sistemoje turi būti galimybė turėti galimybę tvarkyti banko sąskaitos kortelės informaciją (neapsiribojant):</w:t>
            </w:r>
          </w:p>
          <w:p w14:paraId="7504D569" w14:textId="77777777" w:rsidR="005A76E3" w:rsidRPr="009C0BB0" w:rsidRDefault="005A76E3" w:rsidP="005A76E3">
            <w:pPr>
              <w:pStyle w:val="Sraopastraipa"/>
              <w:numPr>
                <w:ilvl w:val="0"/>
                <w:numId w:val="14"/>
              </w:numPr>
              <w:pBdr>
                <w:top w:val="nil"/>
                <w:left w:val="nil"/>
                <w:bottom w:val="nil"/>
                <w:right w:val="nil"/>
                <w:between w:val="nil"/>
              </w:pBdr>
              <w:spacing w:before="0"/>
              <w:rPr>
                <w:rFonts w:cstheme="minorHAnsi"/>
                <w:sz w:val="18"/>
                <w:szCs w:val="18"/>
              </w:rPr>
            </w:pPr>
            <w:r w:rsidRPr="009C0BB0">
              <w:rPr>
                <w:rFonts w:cstheme="minorHAnsi"/>
                <w:sz w:val="18"/>
                <w:szCs w:val="18"/>
              </w:rPr>
              <w:t>Banko kortelės kodas;</w:t>
            </w:r>
          </w:p>
          <w:p w14:paraId="557C09A4" w14:textId="77777777" w:rsidR="005A76E3" w:rsidRPr="009C0BB0" w:rsidRDefault="005A76E3" w:rsidP="005A76E3">
            <w:pPr>
              <w:pStyle w:val="Sraopastraipa"/>
              <w:numPr>
                <w:ilvl w:val="0"/>
                <w:numId w:val="14"/>
              </w:numPr>
              <w:pBdr>
                <w:top w:val="nil"/>
                <w:left w:val="nil"/>
                <w:bottom w:val="nil"/>
                <w:right w:val="nil"/>
                <w:between w:val="nil"/>
              </w:pBdr>
              <w:spacing w:before="0"/>
              <w:rPr>
                <w:rFonts w:cstheme="minorHAnsi"/>
                <w:sz w:val="18"/>
                <w:szCs w:val="18"/>
              </w:rPr>
            </w:pPr>
            <w:r w:rsidRPr="009C0BB0">
              <w:rPr>
                <w:rFonts w:cstheme="minorHAnsi"/>
                <w:sz w:val="18"/>
                <w:szCs w:val="18"/>
              </w:rPr>
              <w:t>Banko pavadinimas;</w:t>
            </w:r>
          </w:p>
          <w:p w14:paraId="128AB305" w14:textId="77777777" w:rsidR="005A76E3" w:rsidRPr="009C0BB0" w:rsidRDefault="005A76E3" w:rsidP="005A76E3">
            <w:pPr>
              <w:pStyle w:val="Sraopastraipa"/>
              <w:numPr>
                <w:ilvl w:val="0"/>
                <w:numId w:val="14"/>
              </w:numPr>
              <w:pBdr>
                <w:top w:val="nil"/>
                <w:left w:val="nil"/>
                <w:bottom w:val="nil"/>
                <w:right w:val="nil"/>
                <w:between w:val="nil"/>
              </w:pBdr>
              <w:spacing w:before="0"/>
              <w:rPr>
                <w:rFonts w:cstheme="minorHAnsi"/>
                <w:sz w:val="18"/>
                <w:szCs w:val="18"/>
              </w:rPr>
            </w:pPr>
            <w:r w:rsidRPr="009C0BB0">
              <w:rPr>
                <w:rFonts w:cstheme="minorHAnsi"/>
                <w:sz w:val="18"/>
                <w:szCs w:val="18"/>
              </w:rPr>
              <w:t>Banko grupė;</w:t>
            </w:r>
          </w:p>
          <w:p w14:paraId="6E028381" w14:textId="77777777" w:rsidR="005A76E3" w:rsidRPr="009C0BB0" w:rsidRDefault="005A76E3" w:rsidP="005A76E3">
            <w:pPr>
              <w:pStyle w:val="Sraopastraipa"/>
              <w:numPr>
                <w:ilvl w:val="0"/>
                <w:numId w:val="14"/>
              </w:numPr>
              <w:pBdr>
                <w:top w:val="nil"/>
                <w:left w:val="nil"/>
                <w:bottom w:val="nil"/>
                <w:right w:val="nil"/>
                <w:between w:val="nil"/>
              </w:pBdr>
              <w:spacing w:before="0"/>
              <w:rPr>
                <w:rFonts w:cstheme="minorHAnsi"/>
                <w:sz w:val="18"/>
                <w:szCs w:val="18"/>
              </w:rPr>
            </w:pPr>
            <w:r w:rsidRPr="009C0BB0">
              <w:rPr>
                <w:rFonts w:cstheme="minorHAnsi"/>
                <w:sz w:val="18"/>
                <w:szCs w:val="18"/>
              </w:rPr>
              <w:t>Banko kodas;</w:t>
            </w:r>
          </w:p>
          <w:p w14:paraId="717BF102" w14:textId="77777777" w:rsidR="005A76E3" w:rsidRPr="009C0BB0" w:rsidRDefault="005A76E3" w:rsidP="005A76E3">
            <w:pPr>
              <w:pStyle w:val="Sraopastraipa"/>
              <w:numPr>
                <w:ilvl w:val="0"/>
                <w:numId w:val="14"/>
              </w:numPr>
              <w:pBdr>
                <w:top w:val="nil"/>
                <w:left w:val="nil"/>
                <w:bottom w:val="nil"/>
                <w:right w:val="nil"/>
                <w:between w:val="nil"/>
              </w:pBdr>
              <w:spacing w:before="0"/>
              <w:rPr>
                <w:rFonts w:cstheme="minorHAnsi"/>
                <w:sz w:val="18"/>
                <w:szCs w:val="18"/>
              </w:rPr>
            </w:pPr>
            <w:r w:rsidRPr="009C0BB0">
              <w:rPr>
                <w:rFonts w:cstheme="minorHAnsi"/>
                <w:sz w:val="18"/>
                <w:szCs w:val="18"/>
              </w:rPr>
              <w:t>Banko sąskaitos numeris;</w:t>
            </w:r>
          </w:p>
          <w:p w14:paraId="3AD9D163" w14:textId="77777777" w:rsidR="005A76E3" w:rsidRPr="009C0BB0" w:rsidRDefault="005A76E3" w:rsidP="005A76E3">
            <w:pPr>
              <w:pStyle w:val="Sraopastraipa"/>
              <w:numPr>
                <w:ilvl w:val="0"/>
                <w:numId w:val="14"/>
              </w:numPr>
              <w:pBdr>
                <w:top w:val="nil"/>
                <w:left w:val="nil"/>
                <w:bottom w:val="nil"/>
                <w:right w:val="nil"/>
                <w:between w:val="nil"/>
              </w:pBdr>
              <w:spacing w:before="0"/>
              <w:rPr>
                <w:rFonts w:cstheme="minorHAnsi"/>
                <w:sz w:val="18"/>
                <w:szCs w:val="18"/>
              </w:rPr>
            </w:pPr>
            <w:r w:rsidRPr="009C0BB0">
              <w:rPr>
                <w:rFonts w:cstheme="minorHAnsi"/>
                <w:sz w:val="18"/>
                <w:szCs w:val="18"/>
              </w:rPr>
              <w:t>Valiuta;</w:t>
            </w:r>
          </w:p>
          <w:p w14:paraId="51429FF3" w14:textId="77777777" w:rsidR="005A76E3" w:rsidRPr="009C0BB0" w:rsidRDefault="005A76E3" w:rsidP="005A76E3">
            <w:pPr>
              <w:pStyle w:val="Sraopastraipa"/>
              <w:numPr>
                <w:ilvl w:val="0"/>
                <w:numId w:val="14"/>
              </w:numPr>
              <w:pBdr>
                <w:top w:val="nil"/>
                <w:left w:val="nil"/>
                <w:bottom w:val="nil"/>
                <w:right w:val="nil"/>
                <w:between w:val="nil"/>
              </w:pBdr>
              <w:spacing w:before="0"/>
              <w:rPr>
                <w:rFonts w:cstheme="minorHAnsi"/>
                <w:sz w:val="18"/>
                <w:szCs w:val="18"/>
              </w:rPr>
            </w:pPr>
            <w:r w:rsidRPr="009C0BB0">
              <w:rPr>
                <w:rFonts w:cstheme="minorHAnsi"/>
                <w:sz w:val="18"/>
                <w:szCs w:val="18"/>
              </w:rPr>
              <w:t>SWIFT kodas;</w:t>
            </w:r>
          </w:p>
          <w:p w14:paraId="03FF1715" w14:textId="77777777" w:rsidR="005A76E3" w:rsidRPr="009C0BB0" w:rsidRDefault="005A76E3" w:rsidP="005A76E3">
            <w:pPr>
              <w:pStyle w:val="Sraopastraipa"/>
              <w:numPr>
                <w:ilvl w:val="0"/>
                <w:numId w:val="14"/>
              </w:numPr>
              <w:pBdr>
                <w:top w:val="nil"/>
                <w:left w:val="nil"/>
                <w:bottom w:val="nil"/>
                <w:right w:val="nil"/>
                <w:between w:val="nil"/>
              </w:pBdr>
              <w:spacing w:before="0"/>
              <w:rPr>
                <w:rFonts w:cstheme="minorHAnsi"/>
                <w:sz w:val="18"/>
                <w:szCs w:val="18"/>
              </w:rPr>
            </w:pPr>
            <w:r w:rsidRPr="009C0BB0">
              <w:rPr>
                <w:rFonts w:cstheme="minorHAnsi"/>
                <w:sz w:val="18"/>
                <w:szCs w:val="18"/>
              </w:rPr>
              <w:t>IBAN;</w:t>
            </w:r>
          </w:p>
          <w:p w14:paraId="6C252006" w14:textId="77777777" w:rsidR="005A76E3" w:rsidRPr="009C0BB0" w:rsidRDefault="005A76E3" w:rsidP="005A76E3">
            <w:pPr>
              <w:pStyle w:val="Sraopastraipa"/>
              <w:numPr>
                <w:ilvl w:val="0"/>
                <w:numId w:val="14"/>
              </w:numPr>
              <w:pBdr>
                <w:top w:val="nil"/>
                <w:left w:val="nil"/>
                <w:bottom w:val="nil"/>
                <w:right w:val="nil"/>
                <w:between w:val="nil"/>
              </w:pBdr>
              <w:spacing w:before="0"/>
              <w:rPr>
                <w:rFonts w:cstheme="minorHAnsi"/>
                <w:sz w:val="18"/>
                <w:szCs w:val="18"/>
              </w:rPr>
            </w:pPr>
            <w:r w:rsidRPr="009C0BB0">
              <w:rPr>
                <w:rFonts w:cstheme="minorHAnsi"/>
                <w:sz w:val="18"/>
                <w:szCs w:val="18"/>
              </w:rPr>
              <w:t>Banko sąskaitos likutis.</w:t>
            </w:r>
          </w:p>
          <w:p w14:paraId="5EB0B039" w14:textId="674A6423" w:rsidR="005A76E3" w:rsidRPr="009C0BB0" w:rsidRDefault="005A76E3" w:rsidP="005A76E3">
            <w:pPr>
              <w:pStyle w:val="Sraassuenkleliais"/>
              <w:numPr>
                <w:ilvl w:val="0"/>
                <w:numId w:val="0"/>
              </w:numPr>
              <w:spacing w:before="0" w:after="0"/>
              <w:jc w:val="both"/>
              <w:rPr>
                <w:rFonts w:cstheme="minorHAnsi"/>
                <w:sz w:val="18"/>
                <w:szCs w:val="18"/>
              </w:rPr>
            </w:pPr>
            <w:r w:rsidRPr="009C0BB0">
              <w:rPr>
                <w:rFonts w:cstheme="minorHAnsi"/>
                <w:sz w:val="18"/>
                <w:szCs w:val="18"/>
              </w:rPr>
              <w:t>Laukų sąrašas turės būti suderintas Projekto metu.</w:t>
            </w:r>
          </w:p>
        </w:tc>
      </w:tr>
      <w:tr w:rsidR="00446514" w:rsidRPr="008D321B" w14:paraId="6568F9CE" w14:textId="77777777" w:rsidTr="00640D04">
        <w:trPr>
          <w:gridAfter w:val="1"/>
          <w:wAfter w:w="7" w:type="pct"/>
          <w:trHeight w:val="20"/>
        </w:trPr>
        <w:tc>
          <w:tcPr>
            <w:tcW w:w="408" w:type="pct"/>
          </w:tcPr>
          <w:p w14:paraId="7B04D0FE" w14:textId="77777777" w:rsidR="005A76E3" w:rsidRPr="009C0BB0" w:rsidRDefault="005A76E3" w:rsidP="00640D04">
            <w:pPr>
              <w:pStyle w:val="Sraopastraipa"/>
              <w:numPr>
                <w:ilvl w:val="0"/>
                <w:numId w:val="131"/>
              </w:numPr>
              <w:spacing w:before="0"/>
              <w:ind w:right="742"/>
              <w:rPr>
                <w:rFonts w:cstheme="minorHAnsi"/>
                <w:sz w:val="18"/>
                <w:szCs w:val="18"/>
              </w:rPr>
            </w:pPr>
          </w:p>
        </w:tc>
        <w:tc>
          <w:tcPr>
            <w:tcW w:w="4585" w:type="pct"/>
          </w:tcPr>
          <w:p w14:paraId="02D2A0A1" w14:textId="0520D989" w:rsidR="005A76E3" w:rsidRPr="009C0BB0" w:rsidRDefault="005A76E3" w:rsidP="005A76E3">
            <w:pPr>
              <w:pStyle w:val="Sraassuenkleliais"/>
              <w:numPr>
                <w:ilvl w:val="0"/>
                <w:numId w:val="0"/>
              </w:numPr>
              <w:spacing w:before="0" w:after="0"/>
              <w:jc w:val="both"/>
              <w:rPr>
                <w:rFonts w:cstheme="minorHAnsi"/>
                <w:sz w:val="18"/>
                <w:szCs w:val="18"/>
              </w:rPr>
            </w:pPr>
            <w:r w:rsidRPr="009C0BB0">
              <w:rPr>
                <w:rFonts w:cstheme="minorHAnsi"/>
                <w:sz w:val="18"/>
                <w:szCs w:val="18"/>
              </w:rPr>
              <w:t>Sistemoje turi būti galimybė pagal nustatytas taisykles importuoti ir eksportuoti bankines operacijas iš skirtingų bankų.</w:t>
            </w:r>
          </w:p>
        </w:tc>
      </w:tr>
      <w:tr w:rsidR="00446514" w:rsidRPr="008D321B" w14:paraId="5F3DC59F" w14:textId="77777777" w:rsidTr="00640D04">
        <w:trPr>
          <w:gridAfter w:val="1"/>
          <w:wAfter w:w="7" w:type="pct"/>
          <w:trHeight w:val="20"/>
        </w:trPr>
        <w:tc>
          <w:tcPr>
            <w:tcW w:w="408" w:type="pct"/>
          </w:tcPr>
          <w:p w14:paraId="7D1ADF89" w14:textId="77777777" w:rsidR="005A76E3" w:rsidRPr="009C0BB0" w:rsidRDefault="005A76E3" w:rsidP="00640D04">
            <w:pPr>
              <w:pStyle w:val="Sraopastraipa"/>
              <w:numPr>
                <w:ilvl w:val="0"/>
                <w:numId w:val="131"/>
              </w:numPr>
              <w:spacing w:before="0"/>
              <w:ind w:right="742"/>
              <w:rPr>
                <w:rFonts w:cstheme="minorHAnsi"/>
                <w:sz w:val="18"/>
                <w:szCs w:val="18"/>
              </w:rPr>
            </w:pPr>
          </w:p>
        </w:tc>
        <w:tc>
          <w:tcPr>
            <w:tcW w:w="4585" w:type="pct"/>
          </w:tcPr>
          <w:p w14:paraId="0AFE7792" w14:textId="07F60F21" w:rsidR="005A76E3" w:rsidRPr="009C0BB0" w:rsidRDefault="005A76E3" w:rsidP="005A76E3">
            <w:pPr>
              <w:pStyle w:val="Sraassuenkleliais"/>
              <w:numPr>
                <w:ilvl w:val="0"/>
                <w:numId w:val="0"/>
              </w:numPr>
              <w:spacing w:before="0" w:after="0"/>
              <w:jc w:val="both"/>
              <w:rPr>
                <w:rFonts w:cstheme="minorHAnsi"/>
                <w:sz w:val="18"/>
                <w:szCs w:val="18"/>
              </w:rPr>
            </w:pPr>
            <w:r w:rsidRPr="009C0BB0">
              <w:rPr>
                <w:rFonts w:cstheme="minorHAnsi"/>
                <w:sz w:val="18"/>
                <w:szCs w:val="18"/>
              </w:rPr>
              <w:t>Sistemoje turi būti galimybė eksportuoti mokėjimo nurodymą, rankiniu būdu pažymėtus mokėjimo nurodymus arba mokėjimo nurodymus už pasirinktą laikotarpį.</w:t>
            </w:r>
          </w:p>
        </w:tc>
      </w:tr>
      <w:tr w:rsidR="00446514" w:rsidRPr="008D321B" w14:paraId="6E2FE82A" w14:textId="77777777" w:rsidTr="00640D04">
        <w:trPr>
          <w:gridAfter w:val="1"/>
          <w:wAfter w:w="7" w:type="pct"/>
          <w:trHeight w:val="20"/>
        </w:trPr>
        <w:tc>
          <w:tcPr>
            <w:tcW w:w="408" w:type="pct"/>
          </w:tcPr>
          <w:p w14:paraId="61CA0B82" w14:textId="77777777" w:rsidR="005A76E3" w:rsidRPr="009C0BB0" w:rsidRDefault="005A76E3" w:rsidP="00640D04">
            <w:pPr>
              <w:pStyle w:val="Sraopastraipa"/>
              <w:numPr>
                <w:ilvl w:val="0"/>
                <w:numId w:val="131"/>
              </w:numPr>
              <w:spacing w:before="0"/>
              <w:ind w:right="742"/>
              <w:rPr>
                <w:rFonts w:cstheme="minorHAnsi"/>
                <w:sz w:val="18"/>
                <w:szCs w:val="18"/>
              </w:rPr>
            </w:pPr>
          </w:p>
        </w:tc>
        <w:tc>
          <w:tcPr>
            <w:tcW w:w="4585" w:type="pct"/>
          </w:tcPr>
          <w:p w14:paraId="1F28757C" w14:textId="37054439" w:rsidR="005A76E3" w:rsidRPr="009C0BB0" w:rsidRDefault="005A76E3" w:rsidP="005A76E3">
            <w:pPr>
              <w:pStyle w:val="Sraassuenkleliais"/>
              <w:numPr>
                <w:ilvl w:val="0"/>
                <w:numId w:val="0"/>
              </w:numPr>
              <w:spacing w:before="0" w:after="0"/>
              <w:jc w:val="both"/>
              <w:rPr>
                <w:rFonts w:cstheme="minorHAnsi"/>
                <w:sz w:val="18"/>
                <w:szCs w:val="18"/>
              </w:rPr>
            </w:pPr>
            <w:r w:rsidRPr="009C0BB0">
              <w:rPr>
                <w:rFonts w:cstheme="minorHAnsi"/>
                <w:sz w:val="18"/>
                <w:szCs w:val="18"/>
              </w:rPr>
              <w:t>Sistemoje turi būti galimybė  automatiniu būdu atlikti bankinio išrašo sudengimą su mokėtinomis / gautinomis sumomis.</w:t>
            </w:r>
          </w:p>
        </w:tc>
      </w:tr>
      <w:tr w:rsidR="00446514" w:rsidRPr="008D321B" w14:paraId="59F5F9D3" w14:textId="77777777" w:rsidTr="00640D04">
        <w:trPr>
          <w:gridAfter w:val="1"/>
          <w:wAfter w:w="7" w:type="pct"/>
          <w:trHeight w:val="20"/>
        </w:trPr>
        <w:tc>
          <w:tcPr>
            <w:tcW w:w="408" w:type="pct"/>
          </w:tcPr>
          <w:p w14:paraId="7669A68D" w14:textId="77777777" w:rsidR="005A76E3" w:rsidRPr="009C0BB0" w:rsidRDefault="005A76E3" w:rsidP="00640D04">
            <w:pPr>
              <w:pStyle w:val="Sraopastraipa"/>
              <w:numPr>
                <w:ilvl w:val="0"/>
                <w:numId w:val="131"/>
              </w:numPr>
              <w:spacing w:before="0"/>
              <w:ind w:right="742"/>
              <w:rPr>
                <w:rFonts w:cstheme="minorHAnsi"/>
                <w:sz w:val="18"/>
                <w:szCs w:val="18"/>
              </w:rPr>
            </w:pPr>
          </w:p>
        </w:tc>
        <w:tc>
          <w:tcPr>
            <w:tcW w:w="4585" w:type="pct"/>
          </w:tcPr>
          <w:p w14:paraId="4E276FB9" w14:textId="0F970A1C" w:rsidR="005A76E3" w:rsidRPr="009C0BB0" w:rsidRDefault="005A76E3" w:rsidP="005A76E3">
            <w:pPr>
              <w:pStyle w:val="Sraassuenkleliais"/>
              <w:numPr>
                <w:ilvl w:val="0"/>
                <w:numId w:val="0"/>
              </w:numPr>
              <w:spacing w:before="0" w:after="0"/>
              <w:jc w:val="both"/>
              <w:rPr>
                <w:rFonts w:cstheme="minorHAnsi"/>
                <w:sz w:val="18"/>
                <w:szCs w:val="18"/>
              </w:rPr>
            </w:pPr>
            <w:r w:rsidRPr="009C0BB0">
              <w:rPr>
                <w:rFonts w:cstheme="minorHAnsi"/>
                <w:sz w:val="18"/>
                <w:szCs w:val="18"/>
              </w:rPr>
              <w:t>Sistemoje turi būti galimybė tvarkyti bankinio išrašo ir mokėtinų / gautinų sumų sudengimo taisykles. Sudengimo taisyklės turės būti suderintos Projekto metu.</w:t>
            </w:r>
          </w:p>
        </w:tc>
      </w:tr>
      <w:tr w:rsidR="00446514" w:rsidRPr="008D321B" w14:paraId="6A5222DE" w14:textId="77777777" w:rsidTr="00640D04">
        <w:trPr>
          <w:gridAfter w:val="1"/>
          <w:wAfter w:w="7" w:type="pct"/>
          <w:trHeight w:val="20"/>
        </w:trPr>
        <w:tc>
          <w:tcPr>
            <w:tcW w:w="408" w:type="pct"/>
          </w:tcPr>
          <w:p w14:paraId="2DCFFFEC" w14:textId="77777777" w:rsidR="005A76E3" w:rsidRPr="009C0BB0" w:rsidRDefault="005A76E3" w:rsidP="00640D04">
            <w:pPr>
              <w:pStyle w:val="Sraopastraipa"/>
              <w:numPr>
                <w:ilvl w:val="0"/>
                <w:numId w:val="131"/>
              </w:numPr>
              <w:spacing w:before="0"/>
              <w:ind w:right="742"/>
              <w:rPr>
                <w:rFonts w:cstheme="minorHAnsi"/>
                <w:sz w:val="18"/>
                <w:szCs w:val="18"/>
              </w:rPr>
            </w:pPr>
          </w:p>
        </w:tc>
        <w:tc>
          <w:tcPr>
            <w:tcW w:w="4585" w:type="pct"/>
          </w:tcPr>
          <w:p w14:paraId="1F99CCCA" w14:textId="107E7228" w:rsidR="005A76E3" w:rsidRPr="009C0BB0" w:rsidRDefault="005A76E3" w:rsidP="005A76E3">
            <w:pPr>
              <w:pStyle w:val="Sraassuenkleliais"/>
              <w:numPr>
                <w:ilvl w:val="0"/>
                <w:numId w:val="0"/>
              </w:numPr>
              <w:spacing w:before="0" w:after="0"/>
              <w:jc w:val="both"/>
              <w:rPr>
                <w:rFonts w:cstheme="minorHAnsi"/>
                <w:sz w:val="18"/>
                <w:szCs w:val="18"/>
              </w:rPr>
            </w:pPr>
            <w:r w:rsidRPr="009C0BB0">
              <w:rPr>
                <w:rFonts w:cstheme="minorHAnsi"/>
                <w:sz w:val="18"/>
                <w:szCs w:val="18"/>
              </w:rPr>
              <w:t>Sistemoje turi būti galimybė peržiūrėti informaciją apie automatiniu būdu nesudengtas operacijas.</w:t>
            </w:r>
          </w:p>
        </w:tc>
      </w:tr>
      <w:tr w:rsidR="00446514" w:rsidRPr="008D321B" w14:paraId="7EE5B454" w14:textId="77777777" w:rsidTr="00640D04">
        <w:trPr>
          <w:gridAfter w:val="1"/>
          <w:wAfter w:w="7" w:type="pct"/>
          <w:trHeight w:val="20"/>
        </w:trPr>
        <w:tc>
          <w:tcPr>
            <w:tcW w:w="408" w:type="pct"/>
          </w:tcPr>
          <w:p w14:paraId="742619D0" w14:textId="77777777" w:rsidR="005A76E3" w:rsidRPr="009C0BB0" w:rsidRDefault="005A76E3" w:rsidP="00640D04">
            <w:pPr>
              <w:pStyle w:val="Sraopastraipa"/>
              <w:numPr>
                <w:ilvl w:val="0"/>
                <w:numId w:val="131"/>
              </w:numPr>
              <w:spacing w:before="0"/>
              <w:ind w:right="742"/>
              <w:rPr>
                <w:rFonts w:cstheme="minorHAnsi"/>
                <w:sz w:val="18"/>
                <w:szCs w:val="18"/>
              </w:rPr>
            </w:pPr>
          </w:p>
        </w:tc>
        <w:tc>
          <w:tcPr>
            <w:tcW w:w="4585" w:type="pct"/>
          </w:tcPr>
          <w:p w14:paraId="74B92C4E" w14:textId="396C6CCF" w:rsidR="005A76E3" w:rsidRPr="009C0BB0" w:rsidRDefault="005A76E3" w:rsidP="005A76E3">
            <w:pPr>
              <w:pStyle w:val="Sraassuenkleliais"/>
              <w:numPr>
                <w:ilvl w:val="0"/>
                <w:numId w:val="0"/>
              </w:numPr>
              <w:spacing w:before="0" w:after="0"/>
              <w:jc w:val="both"/>
              <w:rPr>
                <w:rFonts w:cstheme="minorHAnsi"/>
                <w:sz w:val="18"/>
                <w:szCs w:val="18"/>
              </w:rPr>
            </w:pPr>
            <w:r w:rsidRPr="009C0BB0">
              <w:rPr>
                <w:rFonts w:cstheme="minorHAnsi"/>
                <w:sz w:val="18"/>
                <w:szCs w:val="18"/>
              </w:rPr>
              <w:t>Sistemoje turi būti galimybė formuoti mokėjimus rankiniu būdu.</w:t>
            </w:r>
          </w:p>
        </w:tc>
      </w:tr>
      <w:tr w:rsidR="00446514" w:rsidRPr="008D321B" w14:paraId="72816769" w14:textId="77777777" w:rsidTr="00640D04">
        <w:trPr>
          <w:gridAfter w:val="1"/>
          <w:wAfter w:w="7" w:type="pct"/>
          <w:trHeight w:val="20"/>
        </w:trPr>
        <w:tc>
          <w:tcPr>
            <w:tcW w:w="408" w:type="pct"/>
          </w:tcPr>
          <w:p w14:paraId="59757BEF" w14:textId="77777777" w:rsidR="005A76E3" w:rsidRPr="009C0BB0" w:rsidRDefault="005A76E3" w:rsidP="00640D04">
            <w:pPr>
              <w:pStyle w:val="Sraopastraipa"/>
              <w:numPr>
                <w:ilvl w:val="0"/>
                <w:numId w:val="131"/>
              </w:numPr>
              <w:spacing w:before="0"/>
              <w:ind w:right="742"/>
              <w:rPr>
                <w:rFonts w:cstheme="minorHAnsi"/>
                <w:sz w:val="18"/>
                <w:szCs w:val="18"/>
              </w:rPr>
            </w:pPr>
          </w:p>
        </w:tc>
        <w:tc>
          <w:tcPr>
            <w:tcW w:w="4585" w:type="pct"/>
          </w:tcPr>
          <w:p w14:paraId="0B20559F" w14:textId="19D91EE5" w:rsidR="005A76E3" w:rsidRPr="009C0BB0" w:rsidRDefault="005A76E3" w:rsidP="005A76E3">
            <w:pPr>
              <w:pStyle w:val="Sraassuenkleliais"/>
              <w:numPr>
                <w:ilvl w:val="0"/>
                <w:numId w:val="0"/>
              </w:numPr>
              <w:spacing w:before="0" w:after="0"/>
              <w:jc w:val="both"/>
              <w:rPr>
                <w:rFonts w:cstheme="minorHAnsi"/>
                <w:sz w:val="18"/>
                <w:szCs w:val="18"/>
              </w:rPr>
            </w:pPr>
            <w:r w:rsidRPr="009C0BB0">
              <w:rPr>
                <w:rFonts w:cstheme="minorHAnsi"/>
                <w:sz w:val="18"/>
                <w:szCs w:val="18"/>
              </w:rPr>
              <w:t>Sistema turi turėti funkcionalumą formuoti dalinį mokėjimo pavedimą pagal mokėtiną sumą.</w:t>
            </w:r>
          </w:p>
        </w:tc>
      </w:tr>
      <w:tr w:rsidR="00446514" w:rsidRPr="008D321B" w14:paraId="343F229D" w14:textId="77777777" w:rsidTr="00640D04">
        <w:trPr>
          <w:gridAfter w:val="1"/>
          <w:wAfter w:w="7" w:type="pct"/>
          <w:trHeight w:val="20"/>
        </w:trPr>
        <w:tc>
          <w:tcPr>
            <w:tcW w:w="408" w:type="pct"/>
          </w:tcPr>
          <w:p w14:paraId="749DE85E" w14:textId="77777777" w:rsidR="00F1129E" w:rsidRPr="009C0BB0" w:rsidRDefault="00F1129E" w:rsidP="00640D04">
            <w:pPr>
              <w:pStyle w:val="Sraopastraipa"/>
              <w:numPr>
                <w:ilvl w:val="0"/>
                <w:numId w:val="131"/>
              </w:numPr>
              <w:spacing w:before="0"/>
              <w:ind w:right="742"/>
              <w:rPr>
                <w:rFonts w:cstheme="minorHAnsi"/>
                <w:sz w:val="18"/>
                <w:szCs w:val="18"/>
              </w:rPr>
            </w:pPr>
          </w:p>
        </w:tc>
        <w:tc>
          <w:tcPr>
            <w:tcW w:w="4585" w:type="pct"/>
          </w:tcPr>
          <w:p w14:paraId="68E8562E" w14:textId="09C87B19" w:rsidR="00F1129E" w:rsidRPr="009C0BB0" w:rsidRDefault="004A4FFF" w:rsidP="005A76E3">
            <w:pPr>
              <w:pStyle w:val="Sraassuenkleliais"/>
              <w:numPr>
                <w:ilvl w:val="0"/>
                <w:numId w:val="0"/>
              </w:numPr>
              <w:spacing w:before="0" w:after="0"/>
              <w:jc w:val="both"/>
              <w:rPr>
                <w:rFonts w:cstheme="minorHAnsi"/>
                <w:sz w:val="18"/>
                <w:szCs w:val="18"/>
              </w:rPr>
            </w:pPr>
            <w:r w:rsidRPr="009C0BB0">
              <w:rPr>
                <w:rFonts w:cstheme="minorHAnsi"/>
                <w:sz w:val="18"/>
                <w:szCs w:val="18"/>
              </w:rPr>
              <w:t>Sistema turi turėti funkcionalumą prieš registruojant banko išrašo informaciją patikrinti, ar banko sąskaitos pinigų likutis po registravimo atitiks banko išraše nurodytą likutį.</w:t>
            </w:r>
          </w:p>
        </w:tc>
      </w:tr>
      <w:tr w:rsidR="00446514" w:rsidRPr="008D321B" w14:paraId="45F65E9B" w14:textId="77777777" w:rsidTr="00640D04">
        <w:trPr>
          <w:gridAfter w:val="1"/>
          <w:wAfter w:w="7" w:type="pct"/>
          <w:trHeight w:val="20"/>
        </w:trPr>
        <w:tc>
          <w:tcPr>
            <w:tcW w:w="408" w:type="pct"/>
          </w:tcPr>
          <w:p w14:paraId="327D4925" w14:textId="77777777" w:rsidR="005A76E3" w:rsidRPr="009C0BB0" w:rsidRDefault="005A76E3" w:rsidP="00640D04">
            <w:pPr>
              <w:pStyle w:val="Sraopastraipa"/>
              <w:numPr>
                <w:ilvl w:val="0"/>
                <w:numId w:val="131"/>
              </w:numPr>
              <w:spacing w:before="0"/>
              <w:ind w:right="742"/>
              <w:rPr>
                <w:rFonts w:cstheme="minorHAnsi"/>
                <w:sz w:val="18"/>
                <w:szCs w:val="18"/>
              </w:rPr>
            </w:pPr>
          </w:p>
        </w:tc>
        <w:tc>
          <w:tcPr>
            <w:tcW w:w="4585" w:type="pct"/>
          </w:tcPr>
          <w:p w14:paraId="0B6BE9D6" w14:textId="6D191271" w:rsidR="005A76E3" w:rsidRPr="009C0BB0" w:rsidRDefault="005A76E3" w:rsidP="005A76E3">
            <w:pPr>
              <w:pStyle w:val="Sraassuenkleliais"/>
              <w:numPr>
                <w:ilvl w:val="0"/>
                <w:numId w:val="0"/>
              </w:numPr>
              <w:spacing w:before="0" w:after="0"/>
              <w:jc w:val="both"/>
              <w:rPr>
                <w:rFonts w:cstheme="minorHAnsi"/>
                <w:sz w:val="18"/>
                <w:szCs w:val="18"/>
              </w:rPr>
            </w:pPr>
            <w:r w:rsidRPr="009C0BB0">
              <w:rPr>
                <w:rFonts w:cstheme="minorHAnsi"/>
                <w:sz w:val="18"/>
                <w:szCs w:val="18"/>
              </w:rPr>
              <w:t>Sistemoje turi būti galimybė  po automatinių mokėjimų suformavimo pastebėjus klaidą, ją pakoreguoti ir suformuoti automatinius mokėjimus iš naujo.</w:t>
            </w:r>
          </w:p>
        </w:tc>
      </w:tr>
      <w:tr w:rsidR="00446514" w:rsidRPr="008D321B" w14:paraId="11B99740" w14:textId="77777777" w:rsidTr="00640D04">
        <w:trPr>
          <w:gridAfter w:val="1"/>
          <w:wAfter w:w="7" w:type="pct"/>
          <w:trHeight w:val="20"/>
        </w:trPr>
        <w:tc>
          <w:tcPr>
            <w:tcW w:w="408" w:type="pct"/>
          </w:tcPr>
          <w:p w14:paraId="32E877C2" w14:textId="77777777" w:rsidR="005A76E3" w:rsidRPr="009C0BB0" w:rsidRDefault="005A76E3" w:rsidP="00640D04">
            <w:pPr>
              <w:pStyle w:val="Sraopastraipa"/>
              <w:numPr>
                <w:ilvl w:val="0"/>
                <w:numId w:val="131"/>
              </w:numPr>
              <w:spacing w:before="0"/>
              <w:ind w:right="742"/>
              <w:rPr>
                <w:rFonts w:cstheme="minorHAnsi"/>
                <w:sz w:val="18"/>
                <w:szCs w:val="18"/>
              </w:rPr>
            </w:pPr>
          </w:p>
        </w:tc>
        <w:tc>
          <w:tcPr>
            <w:tcW w:w="4585" w:type="pct"/>
          </w:tcPr>
          <w:p w14:paraId="1B4719E8" w14:textId="17EC2E0C" w:rsidR="005A76E3" w:rsidRPr="009C0BB0" w:rsidRDefault="005A76E3" w:rsidP="005A76E3">
            <w:pPr>
              <w:pStyle w:val="Sraassuenkleliais"/>
              <w:numPr>
                <w:ilvl w:val="0"/>
                <w:numId w:val="0"/>
              </w:numPr>
              <w:spacing w:before="0" w:after="0"/>
              <w:jc w:val="both"/>
              <w:rPr>
                <w:rFonts w:cstheme="minorHAnsi"/>
                <w:sz w:val="18"/>
                <w:szCs w:val="18"/>
              </w:rPr>
            </w:pPr>
            <w:r w:rsidRPr="009C0BB0">
              <w:rPr>
                <w:rFonts w:cstheme="minorHAnsi"/>
                <w:sz w:val="18"/>
                <w:szCs w:val="18"/>
              </w:rPr>
              <w:t>Sistema turi turėti funkcionalumą automatiniu būdu registruoti valiutų kursų įtaką, kai mokėjimai atliekami užsienio valiuta.</w:t>
            </w:r>
          </w:p>
        </w:tc>
      </w:tr>
      <w:tr w:rsidR="00446514" w:rsidRPr="008D321B" w14:paraId="47F97CA7" w14:textId="77777777" w:rsidTr="00640D04">
        <w:trPr>
          <w:trHeight w:val="20"/>
        </w:trPr>
        <w:tc>
          <w:tcPr>
            <w:tcW w:w="0" w:type="pct"/>
            <w:gridSpan w:val="3"/>
            <w:shd w:val="clear" w:color="auto" w:fill="ACAEAC" w:themeFill="accent2"/>
          </w:tcPr>
          <w:p w14:paraId="22E861B7" w14:textId="01B1522F" w:rsidR="005A76E3" w:rsidRPr="009C0BB0" w:rsidRDefault="005A76E3" w:rsidP="009C0BB0">
            <w:pPr>
              <w:pStyle w:val="Sraassuenkleliais"/>
              <w:numPr>
                <w:ilvl w:val="0"/>
                <w:numId w:val="0"/>
              </w:numPr>
              <w:spacing w:before="0" w:after="0"/>
              <w:ind w:right="742"/>
              <w:rPr>
                <w:rStyle w:val="PurpleText"/>
                <w:rFonts w:cstheme="minorHAnsi"/>
                <w:b/>
                <w:bCs/>
                <w:sz w:val="18"/>
                <w:szCs w:val="18"/>
              </w:rPr>
            </w:pPr>
            <w:r w:rsidRPr="009C0BB0">
              <w:rPr>
                <w:rStyle w:val="PurpleText"/>
                <w:rFonts w:cstheme="minorHAnsi"/>
                <w:b/>
                <w:bCs/>
                <w:sz w:val="18"/>
                <w:szCs w:val="18"/>
              </w:rPr>
              <w:t>Skolos</w:t>
            </w:r>
          </w:p>
        </w:tc>
      </w:tr>
      <w:tr w:rsidR="00446514" w:rsidRPr="008D321B" w14:paraId="1576D046" w14:textId="77777777" w:rsidTr="00640D04">
        <w:trPr>
          <w:trHeight w:val="20"/>
        </w:trPr>
        <w:tc>
          <w:tcPr>
            <w:tcW w:w="0" w:type="pct"/>
            <w:gridSpan w:val="3"/>
            <w:shd w:val="clear" w:color="auto" w:fill="E6E6E6" w:themeFill="accent3"/>
          </w:tcPr>
          <w:p w14:paraId="4B3A4506" w14:textId="337A535D" w:rsidR="005A76E3" w:rsidRPr="009C0BB0" w:rsidRDefault="005A76E3" w:rsidP="009C0BB0">
            <w:pPr>
              <w:pStyle w:val="Sraassuenkleliais"/>
              <w:numPr>
                <w:ilvl w:val="0"/>
                <w:numId w:val="0"/>
              </w:numPr>
              <w:spacing w:before="0" w:after="0"/>
              <w:ind w:right="742"/>
              <w:rPr>
                <w:rFonts w:cstheme="minorHAnsi"/>
                <w:sz w:val="18"/>
                <w:szCs w:val="18"/>
              </w:rPr>
            </w:pPr>
            <w:r w:rsidRPr="009C0BB0">
              <w:rPr>
                <w:rFonts w:cstheme="minorHAnsi"/>
                <w:sz w:val="18"/>
                <w:szCs w:val="18"/>
              </w:rPr>
              <w:t>Gautinų / mokėtinų sumų suderinimas</w:t>
            </w:r>
          </w:p>
        </w:tc>
      </w:tr>
      <w:tr w:rsidR="00446514" w:rsidRPr="008D321B" w14:paraId="23F97D3F" w14:textId="77777777" w:rsidTr="00640D04">
        <w:trPr>
          <w:gridAfter w:val="1"/>
          <w:wAfter w:w="7" w:type="pct"/>
          <w:trHeight w:val="20"/>
        </w:trPr>
        <w:tc>
          <w:tcPr>
            <w:tcW w:w="408" w:type="pct"/>
          </w:tcPr>
          <w:p w14:paraId="1BB2FA28" w14:textId="77777777" w:rsidR="005A76E3" w:rsidRPr="009C0BB0" w:rsidRDefault="005A76E3" w:rsidP="00640D04">
            <w:pPr>
              <w:pStyle w:val="Sraopastraipa"/>
              <w:numPr>
                <w:ilvl w:val="0"/>
                <w:numId w:val="131"/>
              </w:numPr>
              <w:spacing w:before="0"/>
              <w:ind w:right="742"/>
              <w:rPr>
                <w:rFonts w:cstheme="minorHAnsi"/>
                <w:sz w:val="18"/>
                <w:szCs w:val="18"/>
              </w:rPr>
            </w:pPr>
          </w:p>
        </w:tc>
        <w:tc>
          <w:tcPr>
            <w:tcW w:w="4585" w:type="pct"/>
          </w:tcPr>
          <w:p w14:paraId="3C33A2CE" w14:textId="3EB560BB" w:rsidR="005A76E3" w:rsidRPr="009C0BB0" w:rsidRDefault="005A76E3" w:rsidP="005A76E3">
            <w:pPr>
              <w:pStyle w:val="Sraassuenkleliais"/>
              <w:numPr>
                <w:ilvl w:val="0"/>
                <w:numId w:val="0"/>
              </w:numPr>
              <w:spacing w:before="0" w:after="0"/>
              <w:jc w:val="both"/>
              <w:rPr>
                <w:rFonts w:cstheme="minorHAnsi"/>
                <w:sz w:val="18"/>
                <w:szCs w:val="18"/>
              </w:rPr>
            </w:pPr>
            <w:r w:rsidRPr="009C0BB0">
              <w:rPr>
                <w:rFonts w:cstheme="minorHAnsi"/>
                <w:sz w:val="18"/>
                <w:szCs w:val="18"/>
              </w:rPr>
              <w:t>Sistema turi turėti funkcionalumą automatiniu būdu suformuoti gautinų / mokėtinų sumų suderinimo aktą pagal pasirinktus kriterijus, pavyzdžiui, formuoti suderinimo aktus tik tam tikrai pirkėjų grupei.</w:t>
            </w:r>
          </w:p>
        </w:tc>
      </w:tr>
      <w:tr w:rsidR="00446514" w:rsidRPr="008D321B" w14:paraId="6CC21B9E" w14:textId="77777777" w:rsidTr="00640D04">
        <w:trPr>
          <w:gridAfter w:val="1"/>
          <w:wAfter w:w="7" w:type="pct"/>
          <w:trHeight w:val="20"/>
        </w:trPr>
        <w:tc>
          <w:tcPr>
            <w:tcW w:w="408" w:type="pct"/>
          </w:tcPr>
          <w:p w14:paraId="61C617F1" w14:textId="77777777" w:rsidR="005A76E3" w:rsidRPr="009C0BB0" w:rsidRDefault="005A76E3" w:rsidP="00640D04">
            <w:pPr>
              <w:pStyle w:val="Sraopastraipa"/>
              <w:numPr>
                <w:ilvl w:val="0"/>
                <w:numId w:val="131"/>
              </w:numPr>
              <w:spacing w:before="0"/>
              <w:ind w:right="742"/>
              <w:rPr>
                <w:rFonts w:cstheme="minorHAnsi"/>
                <w:sz w:val="18"/>
                <w:szCs w:val="18"/>
              </w:rPr>
            </w:pPr>
          </w:p>
        </w:tc>
        <w:tc>
          <w:tcPr>
            <w:tcW w:w="4585" w:type="pct"/>
            <w:vAlign w:val="center"/>
          </w:tcPr>
          <w:p w14:paraId="0791504C" w14:textId="7A1FAE89" w:rsidR="005A76E3" w:rsidRPr="009C0BB0" w:rsidRDefault="005A76E3" w:rsidP="005A76E3">
            <w:pPr>
              <w:pStyle w:val="Sraassuenkleliais"/>
              <w:numPr>
                <w:ilvl w:val="0"/>
                <w:numId w:val="0"/>
              </w:numPr>
              <w:spacing w:before="0" w:after="0"/>
              <w:jc w:val="both"/>
              <w:rPr>
                <w:rFonts w:cstheme="minorHAnsi"/>
                <w:sz w:val="18"/>
                <w:szCs w:val="18"/>
              </w:rPr>
            </w:pPr>
            <w:r w:rsidRPr="009C0BB0">
              <w:rPr>
                <w:rFonts w:cstheme="minorHAnsi"/>
                <w:sz w:val="18"/>
                <w:szCs w:val="18"/>
              </w:rPr>
              <w:t>Sistema turi turėti funkcionalumą tarpusavio atsiskaitymų suderinimo akte sumas pateikti originalia valiuta.</w:t>
            </w:r>
          </w:p>
        </w:tc>
      </w:tr>
      <w:tr w:rsidR="00446514" w:rsidRPr="008D321B" w14:paraId="753709C7" w14:textId="77777777" w:rsidTr="00640D04">
        <w:trPr>
          <w:gridAfter w:val="1"/>
          <w:wAfter w:w="7" w:type="pct"/>
          <w:trHeight w:val="20"/>
        </w:trPr>
        <w:tc>
          <w:tcPr>
            <w:tcW w:w="408" w:type="pct"/>
          </w:tcPr>
          <w:p w14:paraId="6B0A1FF3" w14:textId="77777777" w:rsidR="005A76E3" w:rsidRPr="009C0BB0" w:rsidRDefault="005A76E3" w:rsidP="00640D04">
            <w:pPr>
              <w:pStyle w:val="Sraopastraipa"/>
              <w:numPr>
                <w:ilvl w:val="0"/>
                <w:numId w:val="131"/>
              </w:numPr>
              <w:spacing w:before="0"/>
              <w:ind w:right="742"/>
              <w:rPr>
                <w:rFonts w:cstheme="minorHAnsi"/>
                <w:sz w:val="18"/>
                <w:szCs w:val="18"/>
              </w:rPr>
            </w:pPr>
          </w:p>
        </w:tc>
        <w:tc>
          <w:tcPr>
            <w:tcW w:w="4585" w:type="pct"/>
            <w:vAlign w:val="center"/>
          </w:tcPr>
          <w:p w14:paraId="7E78A3F6" w14:textId="2C77A985" w:rsidR="005A76E3" w:rsidRPr="009C0BB0" w:rsidRDefault="005A76E3" w:rsidP="005A76E3">
            <w:pPr>
              <w:pStyle w:val="Sraassuenkleliais"/>
              <w:numPr>
                <w:ilvl w:val="0"/>
                <w:numId w:val="0"/>
              </w:numPr>
              <w:spacing w:before="0" w:after="0"/>
              <w:jc w:val="both"/>
              <w:rPr>
                <w:rFonts w:cstheme="minorHAnsi"/>
                <w:sz w:val="18"/>
                <w:szCs w:val="18"/>
              </w:rPr>
            </w:pPr>
            <w:r w:rsidRPr="009C0BB0">
              <w:rPr>
                <w:rFonts w:cstheme="minorHAnsi"/>
                <w:sz w:val="18"/>
                <w:szCs w:val="18"/>
              </w:rPr>
              <w:t>Sistema turi turėti funkcionalumą suderinimo aktą siųsti tiesiai iš Sistemos el. paštu ir / arba per Savitarną.</w:t>
            </w:r>
          </w:p>
        </w:tc>
      </w:tr>
      <w:tr w:rsidR="00446514" w:rsidRPr="008D321B" w14:paraId="17B8C7FE" w14:textId="77777777" w:rsidTr="00640D04">
        <w:trPr>
          <w:gridAfter w:val="1"/>
          <w:wAfter w:w="7" w:type="pct"/>
          <w:trHeight w:val="20"/>
        </w:trPr>
        <w:tc>
          <w:tcPr>
            <w:tcW w:w="408" w:type="pct"/>
          </w:tcPr>
          <w:p w14:paraId="062596D5" w14:textId="77777777" w:rsidR="005A76E3" w:rsidRPr="009C0BB0" w:rsidRDefault="005A76E3" w:rsidP="00640D04">
            <w:pPr>
              <w:pStyle w:val="Sraopastraipa"/>
              <w:numPr>
                <w:ilvl w:val="0"/>
                <w:numId w:val="131"/>
              </w:numPr>
              <w:spacing w:before="0"/>
              <w:ind w:right="742"/>
              <w:rPr>
                <w:rFonts w:cstheme="minorHAnsi"/>
                <w:sz w:val="18"/>
                <w:szCs w:val="18"/>
              </w:rPr>
            </w:pPr>
          </w:p>
        </w:tc>
        <w:tc>
          <w:tcPr>
            <w:tcW w:w="4585" w:type="pct"/>
            <w:vAlign w:val="center"/>
          </w:tcPr>
          <w:p w14:paraId="6B18210C" w14:textId="2231B9D0" w:rsidR="005A76E3" w:rsidRPr="009C0BB0" w:rsidRDefault="005A76E3" w:rsidP="005A76E3">
            <w:pPr>
              <w:pStyle w:val="Sraassuenkleliais"/>
              <w:numPr>
                <w:ilvl w:val="0"/>
                <w:numId w:val="0"/>
              </w:numPr>
              <w:spacing w:before="0" w:after="0"/>
              <w:jc w:val="both"/>
              <w:rPr>
                <w:rFonts w:cstheme="minorHAnsi"/>
                <w:sz w:val="18"/>
                <w:szCs w:val="18"/>
              </w:rPr>
            </w:pPr>
            <w:r w:rsidRPr="009C0BB0">
              <w:rPr>
                <w:rFonts w:cstheme="minorHAnsi"/>
                <w:sz w:val="18"/>
                <w:szCs w:val="18"/>
              </w:rPr>
              <w:t>Sistema turi turėti funkcionalumą pasirinkti klientus (pirkėjus), tiekėjus, kuriems turi būti siunčiamas tarpusavio atsiskaitymų suderinimo aktas.</w:t>
            </w:r>
          </w:p>
        </w:tc>
      </w:tr>
      <w:tr w:rsidR="00446514" w:rsidRPr="008D321B" w14:paraId="34328105" w14:textId="77777777" w:rsidTr="00640D04">
        <w:trPr>
          <w:gridAfter w:val="1"/>
          <w:wAfter w:w="7" w:type="pct"/>
          <w:trHeight w:val="20"/>
        </w:trPr>
        <w:tc>
          <w:tcPr>
            <w:tcW w:w="408" w:type="pct"/>
          </w:tcPr>
          <w:p w14:paraId="233BEAF0" w14:textId="77777777" w:rsidR="005A76E3" w:rsidRPr="009C0BB0" w:rsidRDefault="005A76E3" w:rsidP="00640D04">
            <w:pPr>
              <w:pStyle w:val="Sraopastraipa"/>
              <w:numPr>
                <w:ilvl w:val="0"/>
                <w:numId w:val="131"/>
              </w:numPr>
              <w:spacing w:before="0"/>
              <w:ind w:right="742"/>
              <w:rPr>
                <w:rFonts w:cstheme="minorHAnsi"/>
                <w:sz w:val="18"/>
                <w:szCs w:val="18"/>
              </w:rPr>
            </w:pPr>
          </w:p>
        </w:tc>
        <w:tc>
          <w:tcPr>
            <w:tcW w:w="4585" w:type="pct"/>
            <w:vAlign w:val="center"/>
          </w:tcPr>
          <w:p w14:paraId="4CB0C2EB" w14:textId="68B212D6" w:rsidR="005A76E3" w:rsidRPr="009C0BB0" w:rsidRDefault="005A76E3" w:rsidP="005A76E3">
            <w:pPr>
              <w:pStyle w:val="Sraassuenkleliais"/>
              <w:numPr>
                <w:ilvl w:val="0"/>
                <w:numId w:val="0"/>
              </w:numPr>
              <w:spacing w:before="0" w:after="0"/>
              <w:jc w:val="both"/>
              <w:rPr>
                <w:rFonts w:cstheme="minorHAnsi"/>
                <w:sz w:val="18"/>
                <w:szCs w:val="18"/>
              </w:rPr>
            </w:pPr>
            <w:r w:rsidRPr="009C0BB0">
              <w:rPr>
                <w:rFonts w:cstheme="minorHAnsi"/>
                <w:sz w:val="18"/>
                <w:szCs w:val="18"/>
              </w:rPr>
              <w:t>Sistema turi turėti funkcionalumą automatiniu būdu sukurti vieną tarpusavio atsiskaitymų suderinimo aktą, kai tas pats subjektas yra ir klientas (pirkėjas), ir tiekėjas, t.y., viename akte turi būti pateikiamos ir mokėtinos, ir gautinos sumos, susijusios su tuo subjektu.</w:t>
            </w:r>
          </w:p>
        </w:tc>
      </w:tr>
      <w:tr w:rsidR="00446514" w:rsidRPr="008D321B" w14:paraId="2CC2F2B9" w14:textId="77777777" w:rsidTr="00640D04">
        <w:trPr>
          <w:gridAfter w:val="1"/>
          <w:wAfter w:w="7" w:type="pct"/>
          <w:trHeight w:val="20"/>
        </w:trPr>
        <w:tc>
          <w:tcPr>
            <w:tcW w:w="408" w:type="pct"/>
          </w:tcPr>
          <w:p w14:paraId="5CE38814" w14:textId="77777777" w:rsidR="005A76E3" w:rsidRPr="009C0BB0" w:rsidRDefault="005A76E3" w:rsidP="00640D04">
            <w:pPr>
              <w:pStyle w:val="Sraopastraipa"/>
              <w:numPr>
                <w:ilvl w:val="0"/>
                <w:numId w:val="131"/>
              </w:numPr>
              <w:spacing w:before="0"/>
              <w:ind w:right="742"/>
              <w:rPr>
                <w:rFonts w:cstheme="minorHAnsi"/>
                <w:sz w:val="18"/>
                <w:szCs w:val="18"/>
              </w:rPr>
            </w:pPr>
          </w:p>
        </w:tc>
        <w:tc>
          <w:tcPr>
            <w:tcW w:w="4585" w:type="pct"/>
            <w:vAlign w:val="center"/>
          </w:tcPr>
          <w:p w14:paraId="1FE8459A" w14:textId="12899761" w:rsidR="005A76E3" w:rsidRPr="009C0BB0" w:rsidRDefault="005A76E3" w:rsidP="005A76E3">
            <w:pPr>
              <w:pStyle w:val="Sraassuenkleliais"/>
              <w:numPr>
                <w:ilvl w:val="0"/>
                <w:numId w:val="0"/>
              </w:numPr>
              <w:spacing w:before="0" w:after="0"/>
              <w:jc w:val="both"/>
              <w:rPr>
                <w:rFonts w:cstheme="minorHAnsi"/>
                <w:sz w:val="18"/>
                <w:szCs w:val="18"/>
              </w:rPr>
            </w:pPr>
            <w:r w:rsidRPr="009C0BB0">
              <w:rPr>
                <w:rFonts w:cstheme="minorHAnsi"/>
                <w:sz w:val="18"/>
                <w:szCs w:val="18"/>
              </w:rPr>
              <w:t xml:space="preserve">Sistema turi turėti funkcionalumą pažymėti, ar aktas yra suderintas. </w:t>
            </w:r>
          </w:p>
        </w:tc>
      </w:tr>
    </w:tbl>
    <w:p w14:paraId="74D83A7C" w14:textId="77777777" w:rsidR="00C5107A" w:rsidRPr="00724487" w:rsidRDefault="00C5107A" w:rsidP="00C5107A">
      <w:pPr>
        <w:pStyle w:val="Antrat3"/>
        <w:rPr>
          <w:rFonts w:hint="eastAsia"/>
        </w:rPr>
      </w:pPr>
      <w:bookmarkStart w:id="11" w:name="_Toc186552304"/>
      <w:r w:rsidRPr="00724487">
        <w:t>Sandėliai / atsargos / mažaverčio turto apskaita</w:t>
      </w:r>
      <w:bookmarkEnd w:id="11"/>
    </w:p>
    <w:tbl>
      <w:tblPr>
        <w:tblStyle w:val="CivittaTable2Purple"/>
        <w:tblW w:w="5000" w:type="pct"/>
        <w:tblLook w:val="0620" w:firstRow="1" w:lastRow="0" w:firstColumn="0" w:lastColumn="0" w:noHBand="1" w:noVBand="1"/>
      </w:tblPr>
      <w:tblGrid>
        <w:gridCol w:w="852"/>
        <w:gridCol w:w="9410"/>
      </w:tblGrid>
      <w:tr w:rsidR="00C5107A" w:rsidRPr="00062A2D" w14:paraId="38BE2988" w14:textId="77777777" w:rsidTr="004F4470">
        <w:trPr>
          <w:cnfStyle w:val="100000000000" w:firstRow="1" w:lastRow="0" w:firstColumn="0" w:lastColumn="0" w:oddVBand="0" w:evenVBand="0" w:oddHBand="0" w:evenHBand="0" w:firstRowFirstColumn="0" w:firstRowLastColumn="0" w:lastRowFirstColumn="0" w:lastRowLastColumn="0"/>
          <w:trHeight w:val="20"/>
          <w:tblHeader/>
        </w:trPr>
        <w:tc>
          <w:tcPr>
            <w:tcW w:w="415" w:type="pct"/>
            <w:hideMark/>
          </w:tcPr>
          <w:p w14:paraId="26489DE3" w14:textId="77777777" w:rsidR="00C5107A" w:rsidRPr="00062A2D" w:rsidRDefault="00C5107A" w:rsidP="004F4470">
            <w:pPr>
              <w:spacing w:before="0"/>
              <w:jc w:val="left"/>
              <w:rPr>
                <w:rFonts w:cstheme="minorHAnsi"/>
                <w:sz w:val="18"/>
                <w:szCs w:val="18"/>
              </w:rPr>
            </w:pPr>
            <w:r w:rsidRPr="00062A2D">
              <w:rPr>
                <w:rFonts w:cstheme="minorHAnsi"/>
                <w:sz w:val="18"/>
                <w:szCs w:val="18"/>
              </w:rPr>
              <w:t>Nr.</w:t>
            </w:r>
          </w:p>
        </w:tc>
        <w:tc>
          <w:tcPr>
            <w:tcW w:w="4585" w:type="pct"/>
            <w:hideMark/>
          </w:tcPr>
          <w:p w14:paraId="4ADDC43D" w14:textId="77777777" w:rsidR="00C5107A" w:rsidRPr="00062A2D" w:rsidRDefault="00C5107A" w:rsidP="004F4470">
            <w:pPr>
              <w:spacing w:before="0"/>
              <w:jc w:val="left"/>
              <w:rPr>
                <w:rFonts w:cstheme="minorHAnsi"/>
                <w:sz w:val="18"/>
                <w:szCs w:val="18"/>
              </w:rPr>
            </w:pPr>
            <w:r w:rsidRPr="00062A2D">
              <w:rPr>
                <w:rFonts w:cstheme="minorHAnsi"/>
                <w:sz w:val="18"/>
                <w:szCs w:val="18"/>
              </w:rPr>
              <w:t>Reikalavimas</w:t>
            </w:r>
          </w:p>
        </w:tc>
      </w:tr>
      <w:tr w:rsidR="00C5107A" w:rsidRPr="00062A2D" w14:paraId="6EFF113A" w14:textId="77777777" w:rsidTr="004F4470">
        <w:trPr>
          <w:trHeight w:val="20"/>
        </w:trPr>
        <w:tc>
          <w:tcPr>
            <w:tcW w:w="5000" w:type="pct"/>
            <w:gridSpan w:val="2"/>
            <w:shd w:val="clear" w:color="auto" w:fill="ACAEAC" w:themeFill="accent2"/>
            <w:hideMark/>
          </w:tcPr>
          <w:p w14:paraId="724C2A48" w14:textId="77777777" w:rsidR="00C5107A" w:rsidRPr="00062A2D" w:rsidRDefault="00C5107A" w:rsidP="004F4470">
            <w:pPr>
              <w:pStyle w:val="Sraassuenkleliais"/>
              <w:numPr>
                <w:ilvl w:val="0"/>
                <w:numId w:val="0"/>
              </w:numPr>
              <w:spacing w:before="0" w:after="0"/>
              <w:rPr>
                <w:rStyle w:val="PurpleText"/>
                <w:b/>
                <w:sz w:val="18"/>
                <w:szCs w:val="18"/>
              </w:rPr>
            </w:pPr>
            <w:r w:rsidRPr="00062A2D">
              <w:rPr>
                <w:rStyle w:val="PurpleText"/>
                <w:b/>
                <w:sz w:val="18"/>
                <w:szCs w:val="18"/>
              </w:rPr>
              <w:t>Atsargos</w:t>
            </w:r>
          </w:p>
        </w:tc>
      </w:tr>
      <w:tr w:rsidR="00C5107A" w:rsidRPr="00062A2D" w14:paraId="4CBA1013" w14:textId="77777777" w:rsidTr="004F4470">
        <w:trPr>
          <w:trHeight w:val="20"/>
        </w:trPr>
        <w:tc>
          <w:tcPr>
            <w:tcW w:w="5000" w:type="pct"/>
            <w:gridSpan w:val="2"/>
            <w:shd w:val="clear" w:color="auto" w:fill="E6E6E6" w:themeFill="accent3"/>
          </w:tcPr>
          <w:p w14:paraId="4A44CEB0" w14:textId="77777777" w:rsidR="00C5107A" w:rsidRPr="00062A2D" w:rsidRDefault="00C5107A" w:rsidP="004F4470">
            <w:pPr>
              <w:pStyle w:val="Sraassuenkleliais"/>
              <w:numPr>
                <w:ilvl w:val="0"/>
                <w:numId w:val="0"/>
              </w:numPr>
              <w:spacing w:before="0" w:after="0"/>
              <w:rPr>
                <w:rFonts w:cstheme="minorHAnsi"/>
                <w:sz w:val="18"/>
                <w:szCs w:val="18"/>
              </w:rPr>
            </w:pPr>
            <w:r w:rsidRPr="00062A2D">
              <w:rPr>
                <w:rFonts w:cstheme="minorHAnsi"/>
                <w:sz w:val="18"/>
                <w:szCs w:val="18"/>
              </w:rPr>
              <w:t>Atsargų pajamavimas</w:t>
            </w:r>
          </w:p>
        </w:tc>
      </w:tr>
      <w:tr w:rsidR="00C5107A" w:rsidRPr="00062A2D" w14:paraId="1459434D" w14:textId="77777777" w:rsidTr="004F4470">
        <w:trPr>
          <w:trHeight w:val="20"/>
        </w:trPr>
        <w:tc>
          <w:tcPr>
            <w:tcW w:w="415" w:type="pct"/>
          </w:tcPr>
          <w:p w14:paraId="19079673" w14:textId="77777777" w:rsidR="00C5107A" w:rsidRPr="00062A2D" w:rsidRDefault="00C5107A" w:rsidP="00640D04">
            <w:pPr>
              <w:pStyle w:val="Sraopastraipa"/>
              <w:numPr>
                <w:ilvl w:val="0"/>
                <w:numId w:val="132"/>
              </w:numPr>
              <w:spacing w:before="0"/>
              <w:ind w:hanging="710"/>
              <w:jc w:val="left"/>
              <w:rPr>
                <w:rFonts w:cstheme="minorHAnsi"/>
                <w:sz w:val="18"/>
                <w:szCs w:val="18"/>
                <w:lang w:val="en-US"/>
              </w:rPr>
            </w:pPr>
          </w:p>
        </w:tc>
        <w:tc>
          <w:tcPr>
            <w:tcW w:w="4585" w:type="pct"/>
          </w:tcPr>
          <w:p w14:paraId="532382AF" w14:textId="3CCA6162" w:rsidR="00C5107A" w:rsidRPr="00062A2D" w:rsidRDefault="00C5107A" w:rsidP="004F4470">
            <w:pPr>
              <w:pStyle w:val="Sraassuenkleliais"/>
              <w:numPr>
                <w:ilvl w:val="0"/>
                <w:numId w:val="0"/>
              </w:numPr>
              <w:spacing w:before="0" w:after="0"/>
              <w:jc w:val="both"/>
              <w:rPr>
                <w:sz w:val="18"/>
                <w:szCs w:val="18"/>
              </w:rPr>
            </w:pPr>
            <w:r w:rsidRPr="0087EEBC">
              <w:rPr>
                <w:sz w:val="18"/>
                <w:szCs w:val="18"/>
              </w:rPr>
              <w:t>Sistemoje turi būti galimybė turėti kontrolę kai registruojama SF biudžetui, jeigu sutartyje nurodytas pirkimas pagal sutarties sumą, o faktiškai pirkimas vykdomas didesne suma, sistema turi neleisti užregistruoti pirkimo sąskaitos</w:t>
            </w:r>
            <w:r w:rsidR="00107051">
              <w:rPr>
                <w:sz w:val="18"/>
                <w:szCs w:val="18"/>
              </w:rPr>
              <w:t xml:space="preserve"> arba perspėti dėl limito viršijimo</w:t>
            </w:r>
            <w:r w:rsidRPr="0087EEBC">
              <w:rPr>
                <w:sz w:val="18"/>
                <w:szCs w:val="18"/>
              </w:rPr>
              <w:t>.</w:t>
            </w:r>
          </w:p>
        </w:tc>
      </w:tr>
      <w:tr w:rsidR="00C5107A" w:rsidRPr="00062A2D" w14:paraId="62C1BCE1" w14:textId="77777777" w:rsidTr="004F4470">
        <w:trPr>
          <w:trHeight w:val="20"/>
        </w:trPr>
        <w:tc>
          <w:tcPr>
            <w:tcW w:w="415" w:type="pct"/>
          </w:tcPr>
          <w:p w14:paraId="3F779EA4" w14:textId="77777777" w:rsidR="00C5107A" w:rsidRPr="00062A2D" w:rsidRDefault="00C5107A" w:rsidP="00640D04">
            <w:pPr>
              <w:pStyle w:val="Sraopastraipa"/>
              <w:numPr>
                <w:ilvl w:val="0"/>
                <w:numId w:val="132"/>
              </w:numPr>
              <w:spacing w:before="0"/>
              <w:ind w:hanging="710"/>
              <w:jc w:val="left"/>
              <w:rPr>
                <w:rFonts w:cstheme="minorHAnsi"/>
                <w:sz w:val="18"/>
                <w:szCs w:val="18"/>
                <w:lang w:val="en-US"/>
              </w:rPr>
            </w:pPr>
          </w:p>
        </w:tc>
        <w:tc>
          <w:tcPr>
            <w:tcW w:w="4585" w:type="pct"/>
          </w:tcPr>
          <w:p w14:paraId="6B0DBFDC" w14:textId="77777777" w:rsidR="00C5107A" w:rsidRPr="00062A2D" w:rsidRDefault="00C5107A" w:rsidP="004F4470">
            <w:pPr>
              <w:pBdr>
                <w:top w:val="nil"/>
                <w:left w:val="nil"/>
                <w:bottom w:val="nil"/>
                <w:right w:val="nil"/>
                <w:between w:val="nil"/>
              </w:pBdr>
              <w:spacing w:before="0"/>
              <w:rPr>
                <w:rFonts w:cstheme="minorHAnsi"/>
                <w:sz w:val="18"/>
                <w:szCs w:val="18"/>
              </w:rPr>
            </w:pPr>
            <w:r w:rsidRPr="00062A2D">
              <w:rPr>
                <w:rFonts w:cstheme="minorHAnsi"/>
                <w:sz w:val="18"/>
                <w:szCs w:val="18"/>
              </w:rPr>
              <w:t>Sistema turi turėti funkcionalumą tvarkyti atsargų kortelę, kurioje turi būti kaupiama ir pagal poreikį keičiama atsargų informacija (neapsiribojant):</w:t>
            </w:r>
          </w:p>
          <w:p w14:paraId="0986434D" w14:textId="77777777" w:rsidR="00C5107A" w:rsidRPr="00062A2D" w:rsidRDefault="00C5107A" w:rsidP="004F4470">
            <w:pPr>
              <w:numPr>
                <w:ilvl w:val="0"/>
                <w:numId w:val="73"/>
              </w:numPr>
              <w:pBdr>
                <w:top w:val="nil"/>
                <w:left w:val="nil"/>
                <w:bottom w:val="nil"/>
                <w:right w:val="nil"/>
                <w:between w:val="nil"/>
              </w:pBdr>
              <w:spacing w:before="0" w:after="120" w:line="240" w:lineRule="auto"/>
              <w:rPr>
                <w:rFonts w:cstheme="minorHAnsi"/>
                <w:sz w:val="18"/>
                <w:szCs w:val="18"/>
              </w:rPr>
            </w:pPr>
            <w:r w:rsidRPr="00062A2D">
              <w:rPr>
                <w:rFonts w:cstheme="minorHAnsi"/>
                <w:sz w:val="18"/>
                <w:szCs w:val="18"/>
              </w:rPr>
              <w:t>Pavadinimas;</w:t>
            </w:r>
          </w:p>
          <w:p w14:paraId="7ED0957E" w14:textId="77777777" w:rsidR="00C5107A" w:rsidRPr="00062A2D" w:rsidRDefault="00C5107A" w:rsidP="004F4470">
            <w:pPr>
              <w:numPr>
                <w:ilvl w:val="0"/>
                <w:numId w:val="73"/>
              </w:numPr>
              <w:pBdr>
                <w:top w:val="nil"/>
                <w:left w:val="nil"/>
                <w:bottom w:val="nil"/>
                <w:right w:val="nil"/>
                <w:between w:val="nil"/>
              </w:pBdr>
              <w:spacing w:before="0" w:after="120" w:line="240" w:lineRule="auto"/>
              <w:rPr>
                <w:rFonts w:cstheme="minorHAnsi"/>
                <w:sz w:val="18"/>
                <w:szCs w:val="18"/>
              </w:rPr>
            </w:pPr>
            <w:r w:rsidRPr="00062A2D">
              <w:rPr>
                <w:rFonts w:cstheme="minorHAnsi"/>
                <w:sz w:val="18"/>
                <w:szCs w:val="18"/>
              </w:rPr>
              <w:t>Inventorinis numeris;</w:t>
            </w:r>
          </w:p>
          <w:p w14:paraId="23040FA4" w14:textId="77777777" w:rsidR="00C5107A" w:rsidRPr="00062A2D" w:rsidRDefault="00C5107A" w:rsidP="004F4470">
            <w:pPr>
              <w:numPr>
                <w:ilvl w:val="0"/>
                <w:numId w:val="73"/>
              </w:numPr>
              <w:pBdr>
                <w:top w:val="nil"/>
                <w:left w:val="nil"/>
                <w:bottom w:val="nil"/>
                <w:right w:val="nil"/>
                <w:between w:val="nil"/>
              </w:pBdr>
              <w:spacing w:before="0" w:after="120" w:line="240" w:lineRule="auto"/>
              <w:rPr>
                <w:rFonts w:cstheme="minorHAnsi"/>
                <w:sz w:val="18"/>
                <w:szCs w:val="18"/>
              </w:rPr>
            </w:pPr>
            <w:r w:rsidRPr="00062A2D">
              <w:rPr>
                <w:rFonts w:cstheme="minorHAnsi"/>
                <w:sz w:val="18"/>
                <w:szCs w:val="18"/>
              </w:rPr>
              <w:t>Serijinis numeris;</w:t>
            </w:r>
          </w:p>
          <w:p w14:paraId="6DD8CCA2" w14:textId="77777777" w:rsidR="00C5107A" w:rsidRPr="00062A2D" w:rsidRDefault="00C5107A" w:rsidP="004F4470">
            <w:pPr>
              <w:numPr>
                <w:ilvl w:val="0"/>
                <w:numId w:val="73"/>
              </w:numPr>
              <w:pBdr>
                <w:top w:val="nil"/>
                <w:left w:val="nil"/>
                <w:bottom w:val="nil"/>
                <w:right w:val="nil"/>
                <w:between w:val="nil"/>
              </w:pBdr>
              <w:spacing w:before="0" w:after="120" w:line="240" w:lineRule="auto"/>
              <w:rPr>
                <w:rFonts w:cstheme="minorHAnsi"/>
                <w:sz w:val="18"/>
                <w:szCs w:val="18"/>
              </w:rPr>
            </w:pPr>
            <w:r w:rsidRPr="00062A2D">
              <w:rPr>
                <w:rFonts w:cstheme="minorHAnsi"/>
                <w:sz w:val="18"/>
                <w:szCs w:val="18"/>
              </w:rPr>
              <w:t>Gamyklinis numeris;</w:t>
            </w:r>
          </w:p>
          <w:p w14:paraId="312F5CB0" w14:textId="77777777" w:rsidR="00C5107A" w:rsidRPr="00062A2D" w:rsidRDefault="00C5107A" w:rsidP="004F4470">
            <w:pPr>
              <w:numPr>
                <w:ilvl w:val="0"/>
                <w:numId w:val="73"/>
              </w:numPr>
              <w:pBdr>
                <w:top w:val="nil"/>
                <w:left w:val="nil"/>
                <w:bottom w:val="nil"/>
                <w:right w:val="nil"/>
                <w:between w:val="nil"/>
              </w:pBdr>
              <w:spacing w:before="0" w:after="120" w:line="240" w:lineRule="auto"/>
              <w:rPr>
                <w:rFonts w:cstheme="minorHAnsi"/>
                <w:sz w:val="18"/>
                <w:szCs w:val="18"/>
              </w:rPr>
            </w:pPr>
            <w:r w:rsidRPr="00062A2D">
              <w:rPr>
                <w:rFonts w:cstheme="minorHAnsi"/>
                <w:sz w:val="18"/>
                <w:szCs w:val="18"/>
              </w:rPr>
              <w:t>Matavimo vienetas;</w:t>
            </w:r>
          </w:p>
          <w:p w14:paraId="01038CE8" w14:textId="77777777" w:rsidR="00C5107A" w:rsidRPr="00062A2D" w:rsidRDefault="00C5107A" w:rsidP="004F4470">
            <w:pPr>
              <w:numPr>
                <w:ilvl w:val="0"/>
                <w:numId w:val="73"/>
              </w:numPr>
              <w:pBdr>
                <w:top w:val="nil"/>
                <w:left w:val="nil"/>
                <w:bottom w:val="nil"/>
                <w:right w:val="nil"/>
                <w:between w:val="nil"/>
              </w:pBdr>
              <w:spacing w:before="0" w:after="120" w:line="240" w:lineRule="auto"/>
              <w:rPr>
                <w:rFonts w:cstheme="minorHAnsi"/>
                <w:sz w:val="18"/>
                <w:szCs w:val="18"/>
              </w:rPr>
            </w:pPr>
            <w:r w:rsidRPr="00062A2D">
              <w:rPr>
                <w:rFonts w:cstheme="minorHAnsi"/>
                <w:sz w:val="18"/>
                <w:szCs w:val="18"/>
              </w:rPr>
              <w:t>Atsargų grupė (pogrupis);</w:t>
            </w:r>
          </w:p>
          <w:p w14:paraId="00413FE8" w14:textId="77777777" w:rsidR="00C5107A" w:rsidRPr="00062A2D" w:rsidRDefault="00C5107A" w:rsidP="004F4470">
            <w:pPr>
              <w:numPr>
                <w:ilvl w:val="0"/>
                <w:numId w:val="73"/>
              </w:numPr>
              <w:pBdr>
                <w:top w:val="nil"/>
                <w:left w:val="nil"/>
                <w:bottom w:val="nil"/>
                <w:right w:val="nil"/>
                <w:between w:val="nil"/>
              </w:pBdr>
              <w:spacing w:before="0" w:after="120" w:line="240" w:lineRule="auto"/>
              <w:rPr>
                <w:rFonts w:cstheme="minorHAnsi"/>
                <w:sz w:val="18"/>
                <w:szCs w:val="18"/>
              </w:rPr>
            </w:pPr>
            <w:r w:rsidRPr="00062A2D">
              <w:rPr>
                <w:rFonts w:cstheme="minorHAnsi"/>
                <w:sz w:val="18"/>
                <w:szCs w:val="18"/>
              </w:rPr>
              <w:t>Sandėlio kodas / padalinys;</w:t>
            </w:r>
          </w:p>
          <w:p w14:paraId="623D4D6B" w14:textId="77777777" w:rsidR="00C5107A" w:rsidRPr="00062A2D" w:rsidRDefault="00C5107A" w:rsidP="004F4470">
            <w:pPr>
              <w:numPr>
                <w:ilvl w:val="0"/>
                <w:numId w:val="73"/>
              </w:numPr>
              <w:pBdr>
                <w:top w:val="nil"/>
                <w:left w:val="nil"/>
                <w:bottom w:val="nil"/>
                <w:right w:val="nil"/>
                <w:between w:val="nil"/>
              </w:pBdr>
              <w:spacing w:before="0" w:after="120" w:line="240" w:lineRule="auto"/>
              <w:rPr>
                <w:rFonts w:cstheme="minorHAnsi"/>
                <w:sz w:val="18"/>
                <w:szCs w:val="18"/>
              </w:rPr>
            </w:pPr>
            <w:r w:rsidRPr="00062A2D">
              <w:rPr>
                <w:rFonts w:cstheme="minorHAnsi"/>
                <w:sz w:val="18"/>
                <w:szCs w:val="18"/>
              </w:rPr>
              <w:lastRenderedPageBreak/>
              <w:t>Atsakingas asmuo;</w:t>
            </w:r>
          </w:p>
          <w:p w14:paraId="64CFF8AA" w14:textId="77777777" w:rsidR="00C5107A" w:rsidRPr="00062A2D" w:rsidRDefault="00C5107A" w:rsidP="004F4470">
            <w:pPr>
              <w:numPr>
                <w:ilvl w:val="0"/>
                <w:numId w:val="73"/>
              </w:numPr>
              <w:pBdr>
                <w:top w:val="nil"/>
                <w:left w:val="nil"/>
                <w:bottom w:val="nil"/>
                <w:right w:val="nil"/>
                <w:between w:val="nil"/>
              </w:pBdr>
              <w:spacing w:before="0" w:after="120" w:line="240" w:lineRule="auto"/>
              <w:rPr>
                <w:rFonts w:cstheme="minorHAnsi"/>
                <w:sz w:val="18"/>
                <w:szCs w:val="18"/>
              </w:rPr>
            </w:pPr>
            <w:r w:rsidRPr="00062A2D">
              <w:rPr>
                <w:rFonts w:cstheme="minorHAnsi"/>
                <w:sz w:val="18"/>
                <w:szCs w:val="18"/>
              </w:rPr>
              <w:t>Įsigijimo / pasigaminimo data;</w:t>
            </w:r>
          </w:p>
          <w:p w14:paraId="198390B0" w14:textId="616F2603" w:rsidR="00C5107A" w:rsidRPr="00062A2D" w:rsidRDefault="00C5107A" w:rsidP="004F4470">
            <w:pPr>
              <w:numPr>
                <w:ilvl w:val="0"/>
                <w:numId w:val="73"/>
              </w:numPr>
              <w:pBdr>
                <w:top w:val="nil"/>
                <w:left w:val="nil"/>
                <w:bottom w:val="nil"/>
                <w:right w:val="nil"/>
                <w:between w:val="nil"/>
              </w:pBdr>
              <w:spacing w:before="0" w:after="120" w:line="240" w:lineRule="auto"/>
              <w:rPr>
                <w:rFonts w:cstheme="minorHAnsi"/>
                <w:sz w:val="18"/>
                <w:szCs w:val="18"/>
              </w:rPr>
            </w:pPr>
            <w:r w:rsidRPr="00062A2D">
              <w:rPr>
                <w:rFonts w:cstheme="minorHAnsi"/>
                <w:sz w:val="18"/>
                <w:szCs w:val="18"/>
              </w:rPr>
              <w:t>Įsigijimo / pasigaminimo savikaina</w:t>
            </w:r>
            <w:r w:rsidR="00A20488">
              <w:rPr>
                <w:rFonts w:cstheme="minorHAnsi"/>
                <w:sz w:val="18"/>
                <w:szCs w:val="18"/>
              </w:rPr>
              <w:t>.</w:t>
            </w:r>
          </w:p>
          <w:p w14:paraId="67527E3C" w14:textId="77777777" w:rsidR="00C5107A" w:rsidRPr="00062A2D" w:rsidRDefault="00C5107A" w:rsidP="004F4470">
            <w:pPr>
              <w:pStyle w:val="Sraassuenkleliais"/>
              <w:numPr>
                <w:ilvl w:val="0"/>
                <w:numId w:val="0"/>
              </w:numPr>
              <w:spacing w:before="0" w:after="0"/>
              <w:jc w:val="both"/>
              <w:rPr>
                <w:rFonts w:cstheme="minorHAnsi"/>
                <w:sz w:val="18"/>
                <w:szCs w:val="18"/>
              </w:rPr>
            </w:pPr>
            <w:r w:rsidRPr="00062A2D">
              <w:rPr>
                <w:rFonts w:cstheme="minorHAnsi"/>
                <w:sz w:val="18"/>
                <w:szCs w:val="18"/>
              </w:rPr>
              <w:t>Detalus duomenų laukų sąrašas turės būti suderintas Projekto metu.</w:t>
            </w:r>
          </w:p>
        </w:tc>
      </w:tr>
      <w:tr w:rsidR="00C5107A" w:rsidRPr="00062A2D" w14:paraId="77C44C56" w14:textId="77777777" w:rsidTr="004F4470">
        <w:trPr>
          <w:trHeight w:val="20"/>
        </w:trPr>
        <w:tc>
          <w:tcPr>
            <w:tcW w:w="415" w:type="pct"/>
          </w:tcPr>
          <w:p w14:paraId="3D77F1F5" w14:textId="77777777" w:rsidR="00C5107A" w:rsidRPr="00062A2D" w:rsidRDefault="00C5107A" w:rsidP="00640D04">
            <w:pPr>
              <w:pStyle w:val="Sraopastraipa"/>
              <w:numPr>
                <w:ilvl w:val="0"/>
                <w:numId w:val="132"/>
              </w:numPr>
              <w:spacing w:before="0"/>
              <w:ind w:hanging="710"/>
              <w:jc w:val="left"/>
              <w:rPr>
                <w:rFonts w:cstheme="minorHAnsi"/>
                <w:sz w:val="18"/>
                <w:szCs w:val="18"/>
                <w:lang w:val="en-US"/>
              </w:rPr>
            </w:pPr>
          </w:p>
        </w:tc>
        <w:tc>
          <w:tcPr>
            <w:tcW w:w="4585" w:type="pct"/>
          </w:tcPr>
          <w:p w14:paraId="3D8A2543" w14:textId="77777777" w:rsidR="00C5107A" w:rsidRPr="00062A2D" w:rsidRDefault="00C5107A" w:rsidP="004F4470">
            <w:pPr>
              <w:spacing w:before="0"/>
              <w:ind w:left="-52"/>
              <w:rPr>
                <w:rFonts w:cstheme="minorHAnsi"/>
                <w:sz w:val="18"/>
                <w:szCs w:val="18"/>
              </w:rPr>
            </w:pPr>
            <w:r w:rsidRPr="00062A2D">
              <w:rPr>
                <w:sz w:val="18"/>
                <w:szCs w:val="18"/>
              </w:rPr>
              <w:t>Sistema turi turėti funkcionalumą tvarkyti skirtingus sandėlius.</w:t>
            </w:r>
          </w:p>
        </w:tc>
      </w:tr>
      <w:tr w:rsidR="00C5107A" w:rsidRPr="00062A2D" w14:paraId="674BDD92" w14:textId="77777777" w:rsidTr="004F4470">
        <w:trPr>
          <w:trHeight w:val="20"/>
        </w:trPr>
        <w:tc>
          <w:tcPr>
            <w:tcW w:w="415" w:type="pct"/>
          </w:tcPr>
          <w:p w14:paraId="40B166A5" w14:textId="77777777" w:rsidR="00C5107A" w:rsidRPr="00062A2D" w:rsidRDefault="00C5107A" w:rsidP="00640D04">
            <w:pPr>
              <w:pStyle w:val="Sraopastraipa"/>
              <w:numPr>
                <w:ilvl w:val="0"/>
                <w:numId w:val="132"/>
              </w:numPr>
              <w:spacing w:before="0"/>
              <w:ind w:hanging="710"/>
              <w:jc w:val="left"/>
              <w:rPr>
                <w:rFonts w:cstheme="minorHAnsi"/>
                <w:sz w:val="18"/>
                <w:szCs w:val="18"/>
                <w:lang w:val="en-US"/>
              </w:rPr>
            </w:pPr>
          </w:p>
        </w:tc>
        <w:tc>
          <w:tcPr>
            <w:tcW w:w="4585" w:type="pct"/>
          </w:tcPr>
          <w:p w14:paraId="70BB94E4" w14:textId="77777777" w:rsidR="00C5107A" w:rsidRPr="00062A2D" w:rsidRDefault="00C5107A" w:rsidP="004F4470">
            <w:pPr>
              <w:spacing w:before="0"/>
              <w:ind w:left="-52"/>
              <w:rPr>
                <w:sz w:val="18"/>
                <w:szCs w:val="18"/>
              </w:rPr>
            </w:pPr>
            <w:r w:rsidRPr="00062A2D">
              <w:rPr>
                <w:sz w:val="18"/>
                <w:szCs w:val="18"/>
              </w:rPr>
              <w:t>Sistema turi turėti funkcionalumą atsargas identifikuoti pagal serijinį numerį, gamyklinį numerį ir kitus požymius. Detalūs požymiai turės būti suderinti Projekto metu.</w:t>
            </w:r>
          </w:p>
        </w:tc>
      </w:tr>
      <w:tr w:rsidR="00C5107A" w:rsidRPr="00062A2D" w14:paraId="6D16FB4A" w14:textId="77777777" w:rsidTr="004F4470">
        <w:trPr>
          <w:trHeight w:val="20"/>
        </w:trPr>
        <w:tc>
          <w:tcPr>
            <w:tcW w:w="415" w:type="pct"/>
          </w:tcPr>
          <w:p w14:paraId="648015DC" w14:textId="77777777" w:rsidR="00C5107A" w:rsidRPr="00062A2D" w:rsidRDefault="00C5107A" w:rsidP="00640D04">
            <w:pPr>
              <w:pStyle w:val="Sraopastraipa"/>
              <w:numPr>
                <w:ilvl w:val="0"/>
                <w:numId w:val="132"/>
              </w:numPr>
              <w:spacing w:before="0"/>
              <w:ind w:hanging="710"/>
              <w:jc w:val="left"/>
              <w:rPr>
                <w:rFonts w:cstheme="minorHAnsi"/>
                <w:sz w:val="18"/>
                <w:szCs w:val="18"/>
                <w:lang w:val="en-US"/>
              </w:rPr>
            </w:pPr>
          </w:p>
        </w:tc>
        <w:tc>
          <w:tcPr>
            <w:tcW w:w="4585" w:type="pct"/>
          </w:tcPr>
          <w:p w14:paraId="20D38160" w14:textId="52FE9E5B" w:rsidR="00C5107A" w:rsidRPr="004B39B3" w:rsidRDefault="000B3878" w:rsidP="004F4470">
            <w:pPr>
              <w:spacing w:before="0"/>
              <w:ind w:left="-52"/>
              <w:rPr>
                <w:sz w:val="18"/>
                <w:szCs w:val="18"/>
              </w:rPr>
            </w:pPr>
            <w:r w:rsidRPr="000B3878">
              <w:rPr>
                <w:sz w:val="18"/>
                <w:szCs w:val="18"/>
              </w:rPr>
              <w:t>Sistemoje turi būti galimybė tvarkyti atsargas, kurios yra kelyje.</w:t>
            </w:r>
          </w:p>
        </w:tc>
      </w:tr>
      <w:tr w:rsidR="00C5107A" w:rsidRPr="00062A2D" w14:paraId="0E8581DB" w14:textId="77777777" w:rsidTr="004F4470">
        <w:trPr>
          <w:trHeight w:val="20"/>
        </w:trPr>
        <w:tc>
          <w:tcPr>
            <w:tcW w:w="415" w:type="pct"/>
          </w:tcPr>
          <w:p w14:paraId="25B347A9" w14:textId="77777777" w:rsidR="00C5107A" w:rsidRPr="00062A2D" w:rsidRDefault="00C5107A" w:rsidP="00640D04">
            <w:pPr>
              <w:pStyle w:val="Sraopastraipa"/>
              <w:numPr>
                <w:ilvl w:val="0"/>
                <w:numId w:val="132"/>
              </w:numPr>
              <w:spacing w:before="0"/>
              <w:ind w:hanging="710"/>
              <w:jc w:val="left"/>
              <w:rPr>
                <w:rFonts w:cstheme="minorHAnsi"/>
                <w:sz w:val="18"/>
                <w:szCs w:val="18"/>
                <w:lang w:val="en-US"/>
              </w:rPr>
            </w:pPr>
          </w:p>
        </w:tc>
        <w:tc>
          <w:tcPr>
            <w:tcW w:w="4585" w:type="pct"/>
          </w:tcPr>
          <w:p w14:paraId="69D0E8F2" w14:textId="0D0DDE68" w:rsidR="00C5107A" w:rsidRPr="004B39B3" w:rsidRDefault="00C5107A" w:rsidP="004F4470">
            <w:pPr>
              <w:spacing w:before="0"/>
              <w:ind w:left="-52"/>
              <w:rPr>
                <w:sz w:val="18"/>
                <w:szCs w:val="18"/>
              </w:rPr>
            </w:pPr>
            <w:r w:rsidRPr="004B39B3">
              <w:rPr>
                <w:sz w:val="18"/>
                <w:szCs w:val="18"/>
              </w:rPr>
              <w:t xml:space="preserve">Sistema turi turėti funkcionalumą tvarkyti tiekėjų teikiamų atsargų </w:t>
            </w:r>
            <w:r w:rsidR="000F62A0">
              <w:rPr>
                <w:sz w:val="18"/>
                <w:szCs w:val="18"/>
              </w:rPr>
              <w:t>kryžmines lenteles (katalogus)</w:t>
            </w:r>
            <w:r w:rsidR="000F62A0" w:rsidRPr="004B39B3">
              <w:rPr>
                <w:sz w:val="18"/>
                <w:szCs w:val="18"/>
              </w:rPr>
              <w:t xml:space="preserve"> </w:t>
            </w:r>
            <w:r w:rsidRPr="004B39B3">
              <w:rPr>
                <w:sz w:val="18"/>
                <w:szCs w:val="18"/>
              </w:rPr>
              <w:t>ir atsargų informaciją susieti su Bendrovės katalogų atsargomis.</w:t>
            </w:r>
          </w:p>
        </w:tc>
      </w:tr>
      <w:tr w:rsidR="00C5107A" w:rsidRPr="00062A2D" w14:paraId="15237C69" w14:textId="77777777" w:rsidTr="004F4470">
        <w:trPr>
          <w:trHeight w:val="20"/>
        </w:trPr>
        <w:tc>
          <w:tcPr>
            <w:tcW w:w="415" w:type="pct"/>
          </w:tcPr>
          <w:p w14:paraId="32D35E4A" w14:textId="77777777" w:rsidR="00C5107A" w:rsidRPr="00062A2D" w:rsidRDefault="00C5107A" w:rsidP="00640D04">
            <w:pPr>
              <w:pStyle w:val="Sraopastraipa"/>
              <w:numPr>
                <w:ilvl w:val="0"/>
                <w:numId w:val="132"/>
              </w:numPr>
              <w:spacing w:before="0"/>
              <w:ind w:hanging="710"/>
              <w:jc w:val="left"/>
              <w:rPr>
                <w:rFonts w:cstheme="minorHAnsi"/>
                <w:sz w:val="18"/>
                <w:szCs w:val="18"/>
                <w:lang w:val="en-US"/>
              </w:rPr>
            </w:pPr>
          </w:p>
        </w:tc>
        <w:tc>
          <w:tcPr>
            <w:tcW w:w="4585" w:type="pct"/>
          </w:tcPr>
          <w:p w14:paraId="71D50B68" w14:textId="4763D87C" w:rsidR="00C5107A" w:rsidRPr="004B39B3" w:rsidRDefault="00C5107A" w:rsidP="004F4470">
            <w:pPr>
              <w:spacing w:before="0"/>
              <w:ind w:left="-52"/>
              <w:rPr>
                <w:sz w:val="18"/>
                <w:szCs w:val="18"/>
              </w:rPr>
            </w:pPr>
            <w:r w:rsidRPr="004B39B3">
              <w:rPr>
                <w:sz w:val="18"/>
                <w:szCs w:val="18"/>
              </w:rPr>
              <w:t xml:space="preserve">Sistema turi turėti funkcionalumą tvarkyti atsargų </w:t>
            </w:r>
            <w:r w:rsidR="00B02F1B">
              <w:rPr>
                <w:sz w:val="18"/>
                <w:szCs w:val="18"/>
              </w:rPr>
              <w:t>kryžminių lentelių (katalogų)</w:t>
            </w:r>
            <w:r w:rsidR="00B02F1B" w:rsidRPr="004B39B3">
              <w:rPr>
                <w:sz w:val="18"/>
                <w:szCs w:val="18"/>
              </w:rPr>
              <w:t xml:space="preserve"> </w:t>
            </w:r>
            <w:r w:rsidRPr="004B39B3">
              <w:rPr>
                <w:sz w:val="18"/>
                <w:szCs w:val="18"/>
              </w:rPr>
              <w:t>tipus, pavyzdžiui, aktyvus katalogas. Tipai turės būti suderinti Projekto metu.</w:t>
            </w:r>
          </w:p>
        </w:tc>
      </w:tr>
      <w:tr w:rsidR="00C5107A" w:rsidRPr="00062A2D" w14:paraId="5C77ABE7" w14:textId="77777777" w:rsidTr="004F4470">
        <w:trPr>
          <w:trHeight w:val="20"/>
        </w:trPr>
        <w:tc>
          <w:tcPr>
            <w:tcW w:w="415" w:type="pct"/>
          </w:tcPr>
          <w:p w14:paraId="0D6883B7" w14:textId="77777777" w:rsidR="00C5107A" w:rsidRPr="00062A2D" w:rsidRDefault="00C5107A" w:rsidP="00640D04">
            <w:pPr>
              <w:pStyle w:val="Sraopastraipa"/>
              <w:numPr>
                <w:ilvl w:val="0"/>
                <w:numId w:val="132"/>
              </w:numPr>
              <w:spacing w:before="0"/>
              <w:ind w:hanging="710"/>
              <w:jc w:val="left"/>
              <w:rPr>
                <w:rFonts w:cstheme="minorHAnsi"/>
                <w:sz w:val="18"/>
                <w:szCs w:val="18"/>
                <w:lang w:val="en-US"/>
              </w:rPr>
            </w:pPr>
          </w:p>
        </w:tc>
        <w:tc>
          <w:tcPr>
            <w:tcW w:w="4585" w:type="pct"/>
          </w:tcPr>
          <w:p w14:paraId="7D91C677" w14:textId="77777777" w:rsidR="00C5107A" w:rsidRPr="004B39B3" w:rsidRDefault="00C5107A" w:rsidP="004F4470">
            <w:pPr>
              <w:spacing w:before="0"/>
              <w:ind w:left="-52"/>
              <w:rPr>
                <w:sz w:val="18"/>
                <w:szCs w:val="18"/>
              </w:rPr>
            </w:pPr>
            <w:r w:rsidRPr="004B39B3">
              <w:rPr>
                <w:sz w:val="18"/>
                <w:szCs w:val="18"/>
              </w:rPr>
              <w:t>Sistema turi turėti funkcionalumą tvarkyti atsargų katalogo hierarchinę struktūrą.</w:t>
            </w:r>
          </w:p>
        </w:tc>
      </w:tr>
      <w:tr w:rsidR="00C5107A" w:rsidRPr="00062A2D" w14:paraId="605BCEFD" w14:textId="77777777" w:rsidTr="004F4470">
        <w:trPr>
          <w:trHeight w:val="20"/>
        </w:trPr>
        <w:tc>
          <w:tcPr>
            <w:tcW w:w="415" w:type="pct"/>
          </w:tcPr>
          <w:p w14:paraId="760AB3AD" w14:textId="77777777" w:rsidR="00C5107A" w:rsidRPr="00062A2D" w:rsidRDefault="00C5107A" w:rsidP="00640D04">
            <w:pPr>
              <w:pStyle w:val="Sraopastraipa"/>
              <w:numPr>
                <w:ilvl w:val="0"/>
                <w:numId w:val="132"/>
              </w:numPr>
              <w:spacing w:before="0"/>
              <w:ind w:hanging="710"/>
              <w:jc w:val="left"/>
              <w:rPr>
                <w:rFonts w:cstheme="minorHAnsi"/>
                <w:sz w:val="18"/>
                <w:szCs w:val="18"/>
                <w:lang w:val="en-US"/>
              </w:rPr>
            </w:pPr>
          </w:p>
        </w:tc>
        <w:tc>
          <w:tcPr>
            <w:tcW w:w="4585" w:type="pct"/>
          </w:tcPr>
          <w:p w14:paraId="139BF03B" w14:textId="77777777" w:rsidR="00C5107A" w:rsidRPr="004B39B3" w:rsidRDefault="00C5107A" w:rsidP="004F4470">
            <w:pPr>
              <w:spacing w:before="0"/>
              <w:ind w:left="-52"/>
              <w:rPr>
                <w:sz w:val="18"/>
                <w:szCs w:val="18"/>
              </w:rPr>
            </w:pPr>
            <w:r w:rsidRPr="004B39B3">
              <w:rPr>
                <w:sz w:val="18"/>
                <w:szCs w:val="18"/>
              </w:rPr>
              <w:t>Sistema turi turėti funkcionalumą fiksuoti atsargų katalogo keitimo istoriją.</w:t>
            </w:r>
          </w:p>
        </w:tc>
      </w:tr>
      <w:tr w:rsidR="00C5107A" w:rsidRPr="00062A2D" w14:paraId="4FECE07E" w14:textId="77777777" w:rsidTr="004F4470">
        <w:trPr>
          <w:trHeight w:val="20"/>
        </w:trPr>
        <w:tc>
          <w:tcPr>
            <w:tcW w:w="415" w:type="pct"/>
          </w:tcPr>
          <w:p w14:paraId="3D20ABA8" w14:textId="77777777" w:rsidR="00C5107A" w:rsidRPr="00062A2D" w:rsidRDefault="00C5107A" w:rsidP="00640D04">
            <w:pPr>
              <w:pStyle w:val="Sraopastraipa"/>
              <w:numPr>
                <w:ilvl w:val="0"/>
                <w:numId w:val="132"/>
              </w:numPr>
              <w:spacing w:before="0"/>
              <w:ind w:hanging="710"/>
              <w:jc w:val="left"/>
              <w:rPr>
                <w:rFonts w:cstheme="minorHAnsi"/>
                <w:sz w:val="18"/>
                <w:szCs w:val="18"/>
                <w:lang w:val="en-US"/>
              </w:rPr>
            </w:pPr>
          </w:p>
        </w:tc>
        <w:tc>
          <w:tcPr>
            <w:tcW w:w="4585" w:type="pct"/>
          </w:tcPr>
          <w:p w14:paraId="29662D84" w14:textId="77777777" w:rsidR="00C5107A" w:rsidRPr="004B39B3" w:rsidRDefault="00C5107A" w:rsidP="004F4470">
            <w:pPr>
              <w:spacing w:before="0"/>
              <w:ind w:left="-52"/>
              <w:rPr>
                <w:rFonts w:cstheme="minorHAnsi"/>
                <w:sz w:val="18"/>
                <w:szCs w:val="18"/>
              </w:rPr>
            </w:pPr>
            <w:r w:rsidRPr="004B39B3">
              <w:rPr>
                <w:sz w:val="18"/>
                <w:szCs w:val="18"/>
              </w:rPr>
              <w:t>Sistema turi turėti funkcionalumą pajamuojant atsargas iš tam tikro tiekėjo, automatiniu būdu atlikti pirkimo SF esančių eilučių sutikrinimą su tiekėjo atsargų katalogu ir pagal lygiagretumą su Užsakovo nurodytomis atsargomis, atlikti pajamavimą.</w:t>
            </w:r>
          </w:p>
        </w:tc>
      </w:tr>
      <w:tr w:rsidR="00C5107A" w:rsidRPr="00062A2D" w14:paraId="3D6BC265" w14:textId="77777777" w:rsidTr="004F4470">
        <w:trPr>
          <w:trHeight w:val="20"/>
        </w:trPr>
        <w:tc>
          <w:tcPr>
            <w:tcW w:w="415" w:type="pct"/>
          </w:tcPr>
          <w:p w14:paraId="4D6D1CD0" w14:textId="77777777" w:rsidR="00C5107A" w:rsidRPr="00062A2D" w:rsidRDefault="00C5107A" w:rsidP="00640D04">
            <w:pPr>
              <w:pStyle w:val="Sraopastraipa"/>
              <w:numPr>
                <w:ilvl w:val="0"/>
                <w:numId w:val="132"/>
              </w:numPr>
              <w:spacing w:before="0"/>
              <w:ind w:hanging="710"/>
              <w:jc w:val="left"/>
              <w:rPr>
                <w:rFonts w:cstheme="minorHAnsi"/>
                <w:sz w:val="18"/>
                <w:szCs w:val="18"/>
                <w:lang w:val="en-US"/>
              </w:rPr>
            </w:pPr>
          </w:p>
        </w:tc>
        <w:tc>
          <w:tcPr>
            <w:tcW w:w="4585" w:type="pct"/>
          </w:tcPr>
          <w:p w14:paraId="6DF725A3" w14:textId="77777777" w:rsidR="00C5107A" w:rsidRPr="004B39B3" w:rsidRDefault="00C5107A" w:rsidP="004F4470">
            <w:pPr>
              <w:spacing w:before="0"/>
              <w:ind w:left="-52"/>
              <w:rPr>
                <w:rFonts w:cstheme="minorHAnsi"/>
                <w:sz w:val="18"/>
                <w:szCs w:val="18"/>
              </w:rPr>
            </w:pPr>
            <w:r w:rsidRPr="004B39B3">
              <w:rPr>
                <w:sz w:val="18"/>
                <w:szCs w:val="18"/>
              </w:rPr>
              <w:t>Sistema turi turėti funkcionalumą tvarkyti paslaugų katalogą. Detalios paslaugų katalogo taisyklės turės būti suderintos Projekto metu.</w:t>
            </w:r>
          </w:p>
        </w:tc>
      </w:tr>
      <w:tr w:rsidR="00C5107A" w:rsidRPr="00062A2D" w14:paraId="420669BF" w14:textId="77777777" w:rsidTr="004F4470">
        <w:trPr>
          <w:trHeight w:val="20"/>
        </w:trPr>
        <w:tc>
          <w:tcPr>
            <w:tcW w:w="415" w:type="pct"/>
          </w:tcPr>
          <w:p w14:paraId="6A0D70FC" w14:textId="77777777" w:rsidR="00C5107A" w:rsidRPr="00062A2D" w:rsidRDefault="00C5107A" w:rsidP="00640D04">
            <w:pPr>
              <w:pStyle w:val="Sraopastraipa"/>
              <w:numPr>
                <w:ilvl w:val="0"/>
                <w:numId w:val="132"/>
              </w:numPr>
              <w:spacing w:before="0"/>
              <w:ind w:hanging="710"/>
              <w:jc w:val="left"/>
              <w:rPr>
                <w:rFonts w:cstheme="minorHAnsi"/>
                <w:sz w:val="18"/>
                <w:szCs w:val="18"/>
                <w:lang w:val="en-US"/>
              </w:rPr>
            </w:pPr>
          </w:p>
        </w:tc>
        <w:tc>
          <w:tcPr>
            <w:tcW w:w="4585" w:type="pct"/>
          </w:tcPr>
          <w:p w14:paraId="20B45AA7" w14:textId="5AA33B1F" w:rsidR="00C5107A" w:rsidRPr="00062A2D" w:rsidRDefault="00C5107A" w:rsidP="004F4470">
            <w:pPr>
              <w:spacing w:before="0"/>
              <w:ind w:left="-52"/>
              <w:rPr>
                <w:rFonts w:cstheme="minorHAnsi"/>
                <w:sz w:val="18"/>
                <w:szCs w:val="18"/>
              </w:rPr>
            </w:pPr>
            <w:r w:rsidRPr="00062A2D">
              <w:rPr>
                <w:sz w:val="18"/>
                <w:szCs w:val="18"/>
              </w:rPr>
              <w:t>Sistema turi turėti funkcionalumą automatiniu būdu paskaičiuoti pajamuojamų atsargų savikainą pagal nustatytas kalkuliacijos taisykles</w:t>
            </w:r>
            <w:r w:rsidR="00C8707E">
              <w:rPr>
                <w:sz w:val="18"/>
                <w:szCs w:val="18"/>
              </w:rPr>
              <w:t xml:space="preserve"> (</w:t>
            </w:r>
            <w:r w:rsidR="002B7791">
              <w:rPr>
                <w:sz w:val="18"/>
                <w:szCs w:val="18"/>
              </w:rPr>
              <w:t>pvz.:</w:t>
            </w:r>
            <w:r w:rsidR="00C8707E">
              <w:rPr>
                <w:sz w:val="18"/>
                <w:szCs w:val="18"/>
              </w:rPr>
              <w:t>FIFO,</w:t>
            </w:r>
            <w:r w:rsidR="002B7791">
              <w:rPr>
                <w:sz w:val="18"/>
                <w:szCs w:val="18"/>
              </w:rPr>
              <w:t xml:space="preserve"> vidurkio metodas)</w:t>
            </w:r>
            <w:r w:rsidRPr="00062A2D">
              <w:rPr>
                <w:sz w:val="18"/>
                <w:szCs w:val="18"/>
              </w:rPr>
              <w:t>.</w:t>
            </w:r>
          </w:p>
        </w:tc>
      </w:tr>
      <w:tr w:rsidR="00C5107A" w:rsidRPr="00062A2D" w14:paraId="19BF39D6" w14:textId="77777777" w:rsidTr="004F4470">
        <w:trPr>
          <w:trHeight w:val="20"/>
        </w:trPr>
        <w:tc>
          <w:tcPr>
            <w:tcW w:w="415" w:type="pct"/>
          </w:tcPr>
          <w:p w14:paraId="0B139D41" w14:textId="77777777" w:rsidR="00C5107A" w:rsidRPr="00062A2D" w:rsidRDefault="00C5107A" w:rsidP="00640D04">
            <w:pPr>
              <w:pStyle w:val="Sraopastraipa"/>
              <w:numPr>
                <w:ilvl w:val="0"/>
                <w:numId w:val="132"/>
              </w:numPr>
              <w:spacing w:before="0"/>
              <w:ind w:hanging="710"/>
              <w:jc w:val="left"/>
              <w:rPr>
                <w:rFonts w:cstheme="minorHAnsi"/>
                <w:sz w:val="18"/>
                <w:szCs w:val="18"/>
                <w:lang w:val="en-US"/>
              </w:rPr>
            </w:pPr>
          </w:p>
        </w:tc>
        <w:tc>
          <w:tcPr>
            <w:tcW w:w="4585" w:type="pct"/>
          </w:tcPr>
          <w:p w14:paraId="0A848A6D" w14:textId="0943A13D" w:rsidR="00C5107A" w:rsidRPr="00062A2D" w:rsidRDefault="00C5107A" w:rsidP="004F4470">
            <w:pPr>
              <w:spacing w:before="0"/>
              <w:ind w:left="-52"/>
              <w:rPr>
                <w:sz w:val="18"/>
                <w:szCs w:val="18"/>
              </w:rPr>
            </w:pPr>
            <w:r w:rsidRPr="00062A2D">
              <w:rPr>
                <w:sz w:val="18"/>
                <w:szCs w:val="18"/>
              </w:rPr>
              <w:t xml:space="preserve">Sistema turi turėti funkcionalumą pajamuoti </w:t>
            </w:r>
            <w:r w:rsidR="00D35FD1" w:rsidRPr="00062A2D">
              <w:rPr>
                <w:sz w:val="18"/>
                <w:szCs w:val="18"/>
              </w:rPr>
              <w:t>nulin</w:t>
            </w:r>
            <w:r w:rsidR="00D35FD1">
              <w:rPr>
                <w:sz w:val="18"/>
                <w:szCs w:val="18"/>
              </w:rPr>
              <w:t>e</w:t>
            </w:r>
            <w:r w:rsidR="00D35FD1" w:rsidRPr="00062A2D">
              <w:rPr>
                <w:sz w:val="18"/>
                <w:szCs w:val="18"/>
              </w:rPr>
              <w:t xml:space="preserve"> kain</w:t>
            </w:r>
            <w:r w:rsidR="00D35FD1">
              <w:rPr>
                <w:sz w:val="18"/>
                <w:szCs w:val="18"/>
              </w:rPr>
              <w:t>a</w:t>
            </w:r>
            <w:r w:rsidRPr="00062A2D">
              <w:rPr>
                <w:sz w:val="18"/>
                <w:szCs w:val="18"/>
              </w:rPr>
              <w:t>.</w:t>
            </w:r>
          </w:p>
        </w:tc>
      </w:tr>
      <w:tr w:rsidR="00C5107A" w:rsidRPr="00062A2D" w14:paraId="0E16E241" w14:textId="77777777" w:rsidTr="004F4470">
        <w:trPr>
          <w:trHeight w:val="20"/>
        </w:trPr>
        <w:tc>
          <w:tcPr>
            <w:tcW w:w="5000" w:type="pct"/>
            <w:gridSpan w:val="2"/>
            <w:shd w:val="clear" w:color="auto" w:fill="E6E6E6" w:themeFill="accent3"/>
          </w:tcPr>
          <w:p w14:paraId="581A9019" w14:textId="77777777" w:rsidR="00C5107A" w:rsidRPr="00062A2D" w:rsidRDefault="00C5107A" w:rsidP="004F4470">
            <w:pPr>
              <w:pStyle w:val="Sraassuenkleliais"/>
              <w:numPr>
                <w:ilvl w:val="0"/>
                <w:numId w:val="0"/>
              </w:numPr>
              <w:spacing w:before="0" w:after="0"/>
              <w:jc w:val="both"/>
              <w:rPr>
                <w:rFonts w:cstheme="minorHAnsi"/>
                <w:sz w:val="18"/>
                <w:szCs w:val="18"/>
              </w:rPr>
            </w:pPr>
            <w:r w:rsidRPr="00062A2D">
              <w:rPr>
                <w:rFonts w:cstheme="minorHAnsi"/>
                <w:sz w:val="18"/>
                <w:szCs w:val="18"/>
              </w:rPr>
              <w:t>Atsargų perdavimas naudoti veikloje</w:t>
            </w:r>
          </w:p>
        </w:tc>
      </w:tr>
      <w:tr w:rsidR="00C5107A" w:rsidRPr="00062A2D" w14:paraId="67944629" w14:textId="77777777" w:rsidTr="004F4470">
        <w:trPr>
          <w:trHeight w:val="20"/>
        </w:trPr>
        <w:tc>
          <w:tcPr>
            <w:tcW w:w="415" w:type="pct"/>
          </w:tcPr>
          <w:p w14:paraId="1EF2A2EB" w14:textId="77777777" w:rsidR="00C5107A" w:rsidRPr="00062A2D" w:rsidRDefault="00C5107A" w:rsidP="00640D04">
            <w:pPr>
              <w:pStyle w:val="Sraopastraipa"/>
              <w:numPr>
                <w:ilvl w:val="0"/>
                <w:numId w:val="132"/>
              </w:numPr>
              <w:spacing w:before="0"/>
              <w:ind w:hanging="710"/>
              <w:jc w:val="left"/>
              <w:rPr>
                <w:rFonts w:cstheme="minorHAnsi"/>
                <w:sz w:val="18"/>
                <w:szCs w:val="18"/>
                <w:lang w:val="en-US"/>
              </w:rPr>
            </w:pPr>
          </w:p>
        </w:tc>
        <w:tc>
          <w:tcPr>
            <w:tcW w:w="4585" w:type="pct"/>
          </w:tcPr>
          <w:p w14:paraId="5D60D9E6" w14:textId="77777777" w:rsidR="00C5107A" w:rsidRPr="00062A2D" w:rsidRDefault="00C5107A" w:rsidP="004F4470">
            <w:pPr>
              <w:pStyle w:val="Sraassuenkleliais"/>
              <w:numPr>
                <w:ilvl w:val="0"/>
                <w:numId w:val="0"/>
              </w:numPr>
              <w:spacing w:before="0" w:after="0"/>
              <w:jc w:val="both"/>
              <w:rPr>
                <w:rFonts w:cstheme="minorHAnsi"/>
                <w:sz w:val="18"/>
                <w:szCs w:val="18"/>
              </w:rPr>
            </w:pPr>
            <w:r w:rsidRPr="00062A2D">
              <w:rPr>
                <w:rFonts w:cstheme="minorHAnsi"/>
                <w:sz w:val="18"/>
                <w:szCs w:val="18"/>
              </w:rPr>
              <w:t>Sistemoje turi būti galimybė tvarkyti atsargų perdavimo naudoti veikloje operaciją.</w:t>
            </w:r>
          </w:p>
        </w:tc>
      </w:tr>
      <w:tr w:rsidR="00C5107A" w:rsidRPr="00062A2D" w14:paraId="71B4B98B" w14:textId="77777777" w:rsidTr="004F4470">
        <w:trPr>
          <w:trHeight w:val="20"/>
        </w:trPr>
        <w:tc>
          <w:tcPr>
            <w:tcW w:w="415" w:type="pct"/>
          </w:tcPr>
          <w:p w14:paraId="3E548B88" w14:textId="77777777" w:rsidR="00C5107A" w:rsidRPr="00062A2D" w:rsidRDefault="00C5107A" w:rsidP="00640D04">
            <w:pPr>
              <w:pStyle w:val="Sraopastraipa"/>
              <w:numPr>
                <w:ilvl w:val="0"/>
                <w:numId w:val="132"/>
              </w:numPr>
              <w:spacing w:before="0"/>
              <w:ind w:hanging="710"/>
              <w:jc w:val="left"/>
              <w:rPr>
                <w:rFonts w:cstheme="minorHAnsi"/>
                <w:sz w:val="18"/>
                <w:szCs w:val="18"/>
                <w:lang w:val="en-US"/>
              </w:rPr>
            </w:pPr>
          </w:p>
        </w:tc>
        <w:tc>
          <w:tcPr>
            <w:tcW w:w="4585" w:type="pct"/>
          </w:tcPr>
          <w:p w14:paraId="4C79A4D1" w14:textId="77777777" w:rsidR="00C5107A" w:rsidRPr="00062A2D" w:rsidRDefault="00C5107A" w:rsidP="004F4470">
            <w:pPr>
              <w:pStyle w:val="Sraassuenkleliais"/>
              <w:numPr>
                <w:ilvl w:val="0"/>
                <w:numId w:val="0"/>
              </w:numPr>
              <w:spacing w:before="0" w:after="0"/>
              <w:jc w:val="both"/>
              <w:rPr>
                <w:rFonts w:cstheme="minorHAnsi"/>
                <w:sz w:val="18"/>
                <w:szCs w:val="18"/>
              </w:rPr>
            </w:pPr>
            <w:r w:rsidRPr="00062A2D">
              <w:rPr>
                <w:sz w:val="18"/>
                <w:szCs w:val="18"/>
              </w:rPr>
              <w:t>Sistema turi turėti funkcionalumą tvarkyti atsargų perkėlimo aktą.</w:t>
            </w:r>
          </w:p>
        </w:tc>
      </w:tr>
      <w:tr w:rsidR="00C5107A" w:rsidRPr="00062A2D" w14:paraId="7156F977" w14:textId="77777777" w:rsidTr="004F4470">
        <w:trPr>
          <w:trHeight w:val="20"/>
        </w:trPr>
        <w:tc>
          <w:tcPr>
            <w:tcW w:w="415" w:type="pct"/>
          </w:tcPr>
          <w:p w14:paraId="3D3EFE9C" w14:textId="77777777" w:rsidR="00C5107A" w:rsidRPr="00062A2D" w:rsidRDefault="00C5107A" w:rsidP="00640D04">
            <w:pPr>
              <w:pStyle w:val="Sraopastraipa"/>
              <w:numPr>
                <w:ilvl w:val="0"/>
                <w:numId w:val="132"/>
              </w:numPr>
              <w:spacing w:before="0"/>
              <w:ind w:hanging="710"/>
              <w:jc w:val="left"/>
              <w:rPr>
                <w:rFonts w:cstheme="minorHAnsi"/>
                <w:sz w:val="18"/>
                <w:szCs w:val="18"/>
                <w:lang w:val="en-US"/>
              </w:rPr>
            </w:pPr>
          </w:p>
        </w:tc>
        <w:tc>
          <w:tcPr>
            <w:tcW w:w="4585" w:type="pct"/>
          </w:tcPr>
          <w:p w14:paraId="34BA7CEA" w14:textId="77777777" w:rsidR="00C5107A" w:rsidRPr="00062A2D" w:rsidRDefault="00C5107A" w:rsidP="004F4470">
            <w:pPr>
              <w:pStyle w:val="Sraassuenkleliais"/>
              <w:numPr>
                <w:ilvl w:val="0"/>
                <w:numId w:val="0"/>
              </w:numPr>
              <w:spacing w:before="0" w:after="0"/>
              <w:jc w:val="both"/>
              <w:rPr>
                <w:rFonts w:cstheme="minorHAnsi"/>
                <w:sz w:val="18"/>
                <w:szCs w:val="18"/>
              </w:rPr>
            </w:pPr>
            <w:r w:rsidRPr="00062A2D">
              <w:rPr>
                <w:rFonts w:cstheme="minorHAnsi"/>
                <w:sz w:val="18"/>
                <w:szCs w:val="18"/>
              </w:rPr>
              <w:t xml:space="preserve">Sistemoje turi būti galimybė </w:t>
            </w:r>
            <w:r w:rsidRPr="00062A2D">
              <w:rPr>
                <w:rFonts w:cstheme="minorHAnsi"/>
                <w:color w:val="232323" w:themeColor="text2"/>
                <w:sz w:val="18"/>
                <w:szCs w:val="18"/>
              </w:rPr>
              <w:t>atsargų priėmimo akto atidavimo metu, formuoti važtaraščius.</w:t>
            </w:r>
          </w:p>
        </w:tc>
      </w:tr>
      <w:tr w:rsidR="00C5107A" w:rsidRPr="00062A2D" w14:paraId="12066CCF" w14:textId="77777777" w:rsidTr="004F4470">
        <w:trPr>
          <w:trHeight w:val="20"/>
        </w:trPr>
        <w:tc>
          <w:tcPr>
            <w:tcW w:w="415" w:type="pct"/>
          </w:tcPr>
          <w:p w14:paraId="30AD4FFB" w14:textId="77777777" w:rsidR="00C5107A" w:rsidRPr="00062A2D" w:rsidRDefault="00C5107A" w:rsidP="00640D04">
            <w:pPr>
              <w:pStyle w:val="Sraopastraipa"/>
              <w:numPr>
                <w:ilvl w:val="0"/>
                <w:numId w:val="132"/>
              </w:numPr>
              <w:spacing w:before="0"/>
              <w:ind w:hanging="710"/>
              <w:jc w:val="left"/>
              <w:rPr>
                <w:rFonts w:cstheme="minorHAnsi"/>
                <w:sz w:val="18"/>
                <w:szCs w:val="18"/>
                <w:lang w:val="en-US"/>
              </w:rPr>
            </w:pPr>
          </w:p>
        </w:tc>
        <w:tc>
          <w:tcPr>
            <w:tcW w:w="4585" w:type="pct"/>
          </w:tcPr>
          <w:p w14:paraId="03E20C81" w14:textId="77777777" w:rsidR="00C5107A" w:rsidRPr="00062A2D" w:rsidRDefault="00C5107A" w:rsidP="004F4470">
            <w:pPr>
              <w:pStyle w:val="Sraassuenkleliais"/>
              <w:numPr>
                <w:ilvl w:val="0"/>
                <w:numId w:val="0"/>
              </w:numPr>
              <w:spacing w:before="0" w:after="0"/>
              <w:jc w:val="both"/>
              <w:rPr>
                <w:rFonts w:cstheme="minorHAnsi"/>
                <w:sz w:val="18"/>
                <w:szCs w:val="18"/>
              </w:rPr>
            </w:pPr>
            <w:r w:rsidRPr="00062A2D">
              <w:rPr>
                <w:rFonts w:cstheme="minorHAnsi"/>
                <w:sz w:val="18"/>
                <w:szCs w:val="18"/>
              </w:rPr>
              <w:t>Sistemoje turi būti galimybė perdavimus vykdyti pasirenkant ne po vieną prekę.</w:t>
            </w:r>
          </w:p>
        </w:tc>
      </w:tr>
      <w:tr w:rsidR="00C5107A" w:rsidRPr="00062A2D" w14:paraId="6B159036" w14:textId="77777777" w:rsidTr="004F4470">
        <w:trPr>
          <w:trHeight w:val="20"/>
        </w:trPr>
        <w:tc>
          <w:tcPr>
            <w:tcW w:w="415" w:type="pct"/>
          </w:tcPr>
          <w:p w14:paraId="1B8900AB" w14:textId="77777777" w:rsidR="00C5107A" w:rsidRPr="00062A2D" w:rsidRDefault="00C5107A" w:rsidP="00640D04">
            <w:pPr>
              <w:pStyle w:val="Sraopastraipa"/>
              <w:numPr>
                <w:ilvl w:val="0"/>
                <w:numId w:val="132"/>
              </w:numPr>
              <w:spacing w:before="0"/>
              <w:ind w:hanging="710"/>
              <w:jc w:val="left"/>
              <w:rPr>
                <w:rFonts w:cstheme="minorHAnsi"/>
                <w:sz w:val="18"/>
                <w:szCs w:val="18"/>
                <w:lang w:val="en-US"/>
              </w:rPr>
            </w:pPr>
          </w:p>
        </w:tc>
        <w:tc>
          <w:tcPr>
            <w:tcW w:w="4585" w:type="pct"/>
          </w:tcPr>
          <w:p w14:paraId="71EB4DD3" w14:textId="77777777" w:rsidR="00C5107A" w:rsidRPr="00062A2D" w:rsidRDefault="00C5107A" w:rsidP="004F4470">
            <w:pPr>
              <w:pStyle w:val="Sraassuenkleliais"/>
              <w:numPr>
                <w:ilvl w:val="0"/>
                <w:numId w:val="0"/>
              </w:numPr>
              <w:spacing w:before="0" w:after="0"/>
              <w:jc w:val="both"/>
              <w:rPr>
                <w:rFonts w:cstheme="minorHAnsi"/>
                <w:sz w:val="18"/>
                <w:szCs w:val="18"/>
              </w:rPr>
            </w:pPr>
            <w:r w:rsidRPr="00062A2D">
              <w:rPr>
                <w:rFonts w:cstheme="minorHAnsi"/>
                <w:sz w:val="18"/>
                <w:szCs w:val="18"/>
              </w:rPr>
              <w:t>Sistemoje turi būti galimybė fiksuoti pas kokį atsakingą asmenį, kiek ir kur yra prekės.</w:t>
            </w:r>
          </w:p>
        </w:tc>
      </w:tr>
      <w:tr w:rsidR="00C5107A" w:rsidRPr="00062A2D" w14:paraId="7E3F25EB" w14:textId="77777777" w:rsidTr="004F4470">
        <w:trPr>
          <w:trHeight w:val="20"/>
        </w:trPr>
        <w:tc>
          <w:tcPr>
            <w:tcW w:w="5000" w:type="pct"/>
            <w:gridSpan w:val="2"/>
            <w:shd w:val="clear" w:color="auto" w:fill="E6E6E6" w:themeFill="accent3"/>
          </w:tcPr>
          <w:p w14:paraId="354A4B7F" w14:textId="77777777" w:rsidR="00C5107A" w:rsidRPr="00062A2D" w:rsidRDefault="00C5107A" w:rsidP="004F4470">
            <w:pPr>
              <w:pStyle w:val="Sraassuenkleliais"/>
              <w:numPr>
                <w:ilvl w:val="0"/>
                <w:numId w:val="0"/>
              </w:numPr>
              <w:spacing w:before="0" w:after="0"/>
              <w:jc w:val="both"/>
              <w:rPr>
                <w:rFonts w:cstheme="minorHAnsi"/>
                <w:sz w:val="18"/>
                <w:szCs w:val="18"/>
              </w:rPr>
            </w:pPr>
            <w:r w:rsidRPr="00062A2D">
              <w:rPr>
                <w:rFonts w:cstheme="minorHAnsi"/>
                <w:sz w:val="18"/>
                <w:szCs w:val="18"/>
              </w:rPr>
              <w:t>Atsargų nurašymas</w:t>
            </w:r>
          </w:p>
        </w:tc>
      </w:tr>
      <w:tr w:rsidR="00C5107A" w:rsidRPr="00062A2D" w14:paraId="5EE6DDDD" w14:textId="77777777" w:rsidTr="004F4470">
        <w:trPr>
          <w:trHeight w:val="20"/>
        </w:trPr>
        <w:tc>
          <w:tcPr>
            <w:tcW w:w="415" w:type="pct"/>
          </w:tcPr>
          <w:p w14:paraId="579E9FF5" w14:textId="77777777" w:rsidR="00C5107A" w:rsidRPr="00062A2D" w:rsidRDefault="00C5107A" w:rsidP="00640D04">
            <w:pPr>
              <w:pStyle w:val="Sraopastraipa"/>
              <w:numPr>
                <w:ilvl w:val="0"/>
                <w:numId w:val="132"/>
              </w:numPr>
              <w:spacing w:before="0"/>
              <w:ind w:hanging="710"/>
              <w:jc w:val="left"/>
              <w:rPr>
                <w:rFonts w:cstheme="minorHAnsi"/>
                <w:sz w:val="18"/>
                <w:szCs w:val="18"/>
                <w:lang w:val="en-US"/>
              </w:rPr>
            </w:pPr>
          </w:p>
        </w:tc>
        <w:tc>
          <w:tcPr>
            <w:tcW w:w="4585" w:type="pct"/>
          </w:tcPr>
          <w:p w14:paraId="7B6B4FF1" w14:textId="77777777" w:rsidR="00C5107A" w:rsidRPr="00062A2D" w:rsidRDefault="00C5107A" w:rsidP="004F4470">
            <w:pPr>
              <w:pStyle w:val="Sraassuenkleliais"/>
              <w:numPr>
                <w:ilvl w:val="0"/>
                <w:numId w:val="0"/>
              </w:numPr>
              <w:spacing w:before="0" w:after="0"/>
              <w:jc w:val="both"/>
              <w:rPr>
                <w:rFonts w:cstheme="minorHAnsi"/>
                <w:sz w:val="18"/>
                <w:szCs w:val="18"/>
              </w:rPr>
            </w:pPr>
            <w:r w:rsidRPr="00062A2D">
              <w:rPr>
                <w:rFonts w:cstheme="minorHAnsi"/>
                <w:sz w:val="18"/>
                <w:szCs w:val="18"/>
              </w:rPr>
              <w:t>Sistemoje turi būti galimybė tvarkyti atsargų nurašymo operaciją.</w:t>
            </w:r>
          </w:p>
        </w:tc>
      </w:tr>
      <w:tr w:rsidR="00C5107A" w:rsidRPr="00062A2D" w14:paraId="3C90BEA3" w14:textId="77777777" w:rsidTr="004F4470">
        <w:trPr>
          <w:trHeight w:val="20"/>
        </w:trPr>
        <w:tc>
          <w:tcPr>
            <w:tcW w:w="415" w:type="pct"/>
          </w:tcPr>
          <w:p w14:paraId="59DA574D" w14:textId="77777777" w:rsidR="00C5107A" w:rsidRPr="00062A2D" w:rsidRDefault="00C5107A" w:rsidP="00640D04">
            <w:pPr>
              <w:pStyle w:val="Sraopastraipa"/>
              <w:numPr>
                <w:ilvl w:val="0"/>
                <w:numId w:val="132"/>
              </w:numPr>
              <w:spacing w:before="0"/>
              <w:ind w:hanging="710"/>
              <w:jc w:val="left"/>
              <w:rPr>
                <w:rFonts w:cstheme="minorHAnsi"/>
                <w:sz w:val="18"/>
                <w:szCs w:val="18"/>
                <w:lang w:val="en-US"/>
              </w:rPr>
            </w:pPr>
          </w:p>
        </w:tc>
        <w:tc>
          <w:tcPr>
            <w:tcW w:w="4585" w:type="pct"/>
          </w:tcPr>
          <w:p w14:paraId="28541405" w14:textId="5A3FD31F" w:rsidR="00C5107A" w:rsidRPr="00062A2D" w:rsidRDefault="00C5107A" w:rsidP="004F4470">
            <w:pPr>
              <w:spacing w:before="0"/>
              <w:ind w:left="-52"/>
              <w:rPr>
                <w:rFonts w:cstheme="minorHAnsi"/>
                <w:sz w:val="18"/>
                <w:szCs w:val="18"/>
              </w:rPr>
            </w:pPr>
            <w:r w:rsidRPr="00062A2D">
              <w:rPr>
                <w:rFonts w:cstheme="minorHAnsi"/>
                <w:sz w:val="18"/>
                <w:szCs w:val="18"/>
              </w:rPr>
              <w:t>Sistemoje turi būti galimybė formuoti ir tvirtinti atsargų nurašymo aktą. Nurašymo akte turi būti galimybė nurodyti nurašymo priežastį.</w:t>
            </w:r>
          </w:p>
        </w:tc>
      </w:tr>
      <w:tr w:rsidR="00C5107A" w:rsidRPr="00062A2D" w14:paraId="6E3B1BEF" w14:textId="77777777" w:rsidTr="004F4470">
        <w:trPr>
          <w:trHeight w:val="20"/>
        </w:trPr>
        <w:tc>
          <w:tcPr>
            <w:tcW w:w="415" w:type="pct"/>
          </w:tcPr>
          <w:p w14:paraId="17EE3D3F" w14:textId="77777777" w:rsidR="00C5107A" w:rsidRPr="00062A2D" w:rsidRDefault="00C5107A" w:rsidP="00640D04">
            <w:pPr>
              <w:pStyle w:val="Sraopastraipa"/>
              <w:numPr>
                <w:ilvl w:val="0"/>
                <w:numId w:val="132"/>
              </w:numPr>
              <w:spacing w:before="0"/>
              <w:ind w:hanging="710"/>
              <w:jc w:val="left"/>
              <w:rPr>
                <w:rFonts w:cstheme="minorHAnsi"/>
                <w:sz w:val="18"/>
                <w:szCs w:val="18"/>
                <w:lang w:val="en-US"/>
              </w:rPr>
            </w:pPr>
          </w:p>
        </w:tc>
        <w:tc>
          <w:tcPr>
            <w:tcW w:w="4585" w:type="pct"/>
          </w:tcPr>
          <w:p w14:paraId="29B05F0C" w14:textId="77777777" w:rsidR="00C5107A" w:rsidRPr="00062A2D" w:rsidRDefault="00C5107A" w:rsidP="004F4470">
            <w:pPr>
              <w:pStyle w:val="Sraassuenkleliais"/>
              <w:numPr>
                <w:ilvl w:val="0"/>
                <w:numId w:val="0"/>
              </w:numPr>
              <w:spacing w:before="0" w:after="0"/>
              <w:jc w:val="both"/>
              <w:rPr>
                <w:rFonts w:cstheme="minorHAnsi"/>
                <w:sz w:val="18"/>
                <w:szCs w:val="18"/>
              </w:rPr>
            </w:pPr>
            <w:r w:rsidRPr="00062A2D">
              <w:rPr>
                <w:rFonts w:cstheme="minorHAnsi"/>
                <w:sz w:val="18"/>
                <w:szCs w:val="18"/>
              </w:rPr>
              <w:t>Sistemoje turi būti galimybė nurašyti atsargas po daugiau nei vieną / grupėmis.</w:t>
            </w:r>
          </w:p>
        </w:tc>
      </w:tr>
      <w:tr w:rsidR="00C5107A" w:rsidRPr="00062A2D" w14:paraId="46CD4DA7" w14:textId="77777777" w:rsidTr="004F4470">
        <w:trPr>
          <w:trHeight w:val="20"/>
        </w:trPr>
        <w:tc>
          <w:tcPr>
            <w:tcW w:w="415" w:type="pct"/>
          </w:tcPr>
          <w:p w14:paraId="6CAB9216" w14:textId="77777777" w:rsidR="00C5107A" w:rsidRPr="00062A2D" w:rsidRDefault="00C5107A" w:rsidP="00640D04">
            <w:pPr>
              <w:pStyle w:val="Sraopastraipa"/>
              <w:numPr>
                <w:ilvl w:val="0"/>
                <w:numId w:val="132"/>
              </w:numPr>
              <w:spacing w:before="0"/>
              <w:ind w:hanging="710"/>
              <w:jc w:val="left"/>
              <w:rPr>
                <w:rFonts w:cstheme="minorHAnsi"/>
                <w:sz w:val="18"/>
                <w:szCs w:val="18"/>
                <w:lang w:val="en-US"/>
              </w:rPr>
            </w:pPr>
          </w:p>
        </w:tc>
        <w:tc>
          <w:tcPr>
            <w:tcW w:w="4585" w:type="pct"/>
          </w:tcPr>
          <w:p w14:paraId="0D105659" w14:textId="77777777" w:rsidR="00C5107A" w:rsidRPr="00062A2D" w:rsidRDefault="00C5107A" w:rsidP="004F4470">
            <w:pPr>
              <w:pStyle w:val="Sraassuenkleliais"/>
              <w:numPr>
                <w:ilvl w:val="0"/>
                <w:numId w:val="0"/>
              </w:numPr>
              <w:spacing w:before="0" w:after="0"/>
              <w:jc w:val="both"/>
              <w:rPr>
                <w:sz w:val="18"/>
                <w:szCs w:val="18"/>
              </w:rPr>
            </w:pPr>
            <w:r w:rsidRPr="0087EEBC">
              <w:rPr>
                <w:sz w:val="18"/>
                <w:szCs w:val="18"/>
              </w:rPr>
              <w:t>Sistemoje turi būti galimybė prieš patvirtinant atsargų nurašymą ar perkėlimą (bet kokią atsargų judėjimo operacija) matomos, kokios sąskaitos bus naudojamos naudojamos DK sąskaitos.</w:t>
            </w:r>
          </w:p>
        </w:tc>
      </w:tr>
      <w:tr w:rsidR="00C5107A" w:rsidRPr="00062A2D" w14:paraId="32EB04E0" w14:textId="77777777" w:rsidTr="004F4470">
        <w:trPr>
          <w:trHeight w:val="20"/>
        </w:trPr>
        <w:tc>
          <w:tcPr>
            <w:tcW w:w="5000" w:type="pct"/>
            <w:gridSpan w:val="2"/>
            <w:shd w:val="clear" w:color="auto" w:fill="E6E6E6" w:themeFill="accent3"/>
          </w:tcPr>
          <w:p w14:paraId="4D28D7C8" w14:textId="77777777" w:rsidR="00C5107A" w:rsidRPr="00062A2D" w:rsidRDefault="00C5107A" w:rsidP="004F4470">
            <w:pPr>
              <w:pStyle w:val="Sraassuenkleliais"/>
              <w:numPr>
                <w:ilvl w:val="0"/>
                <w:numId w:val="0"/>
              </w:numPr>
              <w:spacing w:before="0" w:after="0"/>
              <w:jc w:val="both"/>
              <w:rPr>
                <w:rFonts w:cstheme="minorHAnsi"/>
                <w:sz w:val="18"/>
                <w:szCs w:val="18"/>
              </w:rPr>
            </w:pPr>
            <w:r w:rsidRPr="00062A2D">
              <w:rPr>
                <w:rFonts w:cstheme="minorHAnsi"/>
                <w:sz w:val="18"/>
                <w:szCs w:val="18"/>
              </w:rPr>
              <w:t>Atsargų pardavimas</w:t>
            </w:r>
          </w:p>
        </w:tc>
      </w:tr>
      <w:tr w:rsidR="00C5107A" w:rsidRPr="00062A2D" w14:paraId="16FDD66C" w14:textId="77777777" w:rsidTr="004F4470">
        <w:trPr>
          <w:trHeight w:val="20"/>
        </w:trPr>
        <w:tc>
          <w:tcPr>
            <w:tcW w:w="415" w:type="pct"/>
          </w:tcPr>
          <w:p w14:paraId="7D26CA75" w14:textId="77777777" w:rsidR="00C5107A" w:rsidRPr="00062A2D" w:rsidRDefault="00C5107A" w:rsidP="00640D04">
            <w:pPr>
              <w:pStyle w:val="Sraopastraipa"/>
              <w:numPr>
                <w:ilvl w:val="0"/>
                <w:numId w:val="132"/>
              </w:numPr>
              <w:spacing w:before="0"/>
              <w:ind w:hanging="710"/>
              <w:jc w:val="left"/>
              <w:rPr>
                <w:rFonts w:cstheme="minorHAnsi"/>
                <w:sz w:val="18"/>
                <w:szCs w:val="18"/>
                <w:lang w:val="en-US"/>
              </w:rPr>
            </w:pPr>
          </w:p>
        </w:tc>
        <w:tc>
          <w:tcPr>
            <w:tcW w:w="4585" w:type="pct"/>
          </w:tcPr>
          <w:p w14:paraId="5431D67A" w14:textId="77777777" w:rsidR="00C5107A" w:rsidRPr="00062A2D" w:rsidRDefault="00C5107A" w:rsidP="004F4470">
            <w:pPr>
              <w:pStyle w:val="Sraassuenkleliais"/>
              <w:numPr>
                <w:ilvl w:val="0"/>
                <w:numId w:val="0"/>
              </w:numPr>
              <w:spacing w:before="0" w:after="0"/>
              <w:jc w:val="both"/>
              <w:rPr>
                <w:rFonts w:cstheme="minorHAnsi"/>
                <w:sz w:val="18"/>
                <w:szCs w:val="18"/>
              </w:rPr>
            </w:pPr>
            <w:r w:rsidRPr="00062A2D">
              <w:rPr>
                <w:rFonts w:cstheme="minorHAnsi"/>
                <w:sz w:val="18"/>
                <w:szCs w:val="18"/>
              </w:rPr>
              <w:t>Sistemoje turi būti galimybė tvarkyti atsargų pardavimo operaciją ir formuoti pardavimo SF.</w:t>
            </w:r>
          </w:p>
        </w:tc>
      </w:tr>
      <w:tr w:rsidR="00C5107A" w:rsidRPr="00062A2D" w14:paraId="214CEA0B" w14:textId="77777777" w:rsidTr="004F4470">
        <w:trPr>
          <w:trHeight w:val="20"/>
        </w:trPr>
        <w:tc>
          <w:tcPr>
            <w:tcW w:w="415" w:type="pct"/>
          </w:tcPr>
          <w:p w14:paraId="2317A761" w14:textId="77777777" w:rsidR="00C5107A" w:rsidRPr="00062A2D" w:rsidRDefault="00C5107A" w:rsidP="00640D04">
            <w:pPr>
              <w:pStyle w:val="Sraopastraipa"/>
              <w:numPr>
                <w:ilvl w:val="0"/>
                <w:numId w:val="132"/>
              </w:numPr>
              <w:spacing w:before="0"/>
              <w:ind w:hanging="710"/>
              <w:jc w:val="left"/>
              <w:rPr>
                <w:rFonts w:cstheme="minorHAnsi"/>
                <w:sz w:val="18"/>
                <w:szCs w:val="18"/>
                <w:lang w:val="en-US"/>
              </w:rPr>
            </w:pPr>
          </w:p>
        </w:tc>
        <w:tc>
          <w:tcPr>
            <w:tcW w:w="4585" w:type="pct"/>
          </w:tcPr>
          <w:p w14:paraId="5D7D0C47" w14:textId="03DD986A" w:rsidR="00C5107A" w:rsidRPr="00062A2D" w:rsidRDefault="00C5107A" w:rsidP="004F4470">
            <w:pPr>
              <w:pStyle w:val="Sraassuenkleliais"/>
              <w:numPr>
                <w:ilvl w:val="0"/>
                <w:numId w:val="0"/>
              </w:numPr>
              <w:spacing w:before="0" w:after="0"/>
              <w:jc w:val="both"/>
              <w:rPr>
                <w:rFonts w:cstheme="minorHAnsi"/>
                <w:sz w:val="18"/>
                <w:szCs w:val="18"/>
              </w:rPr>
            </w:pPr>
            <w:r w:rsidRPr="00062A2D">
              <w:rPr>
                <w:rFonts w:cstheme="minorHAnsi"/>
                <w:sz w:val="18"/>
                <w:szCs w:val="18"/>
              </w:rPr>
              <w:t xml:space="preserve">Sistemoje turi būti galimybė </w:t>
            </w:r>
            <w:r w:rsidR="00D131CF">
              <w:rPr>
                <w:rFonts w:cstheme="minorHAnsi"/>
                <w:sz w:val="18"/>
                <w:szCs w:val="18"/>
              </w:rPr>
              <w:t>neleisti atlikti pardavimų neturint atsargų likučio.</w:t>
            </w:r>
          </w:p>
        </w:tc>
      </w:tr>
      <w:tr w:rsidR="00C5107A" w:rsidRPr="00062A2D" w14:paraId="5182A82B" w14:textId="77777777" w:rsidTr="004F4470">
        <w:trPr>
          <w:trHeight w:val="20"/>
        </w:trPr>
        <w:tc>
          <w:tcPr>
            <w:tcW w:w="415" w:type="pct"/>
          </w:tcPr>
          <w:p w14:paraId="1EBB7134" w14:textId="77777777" w:rsidR="00C5107A" w:rsidRPr="00062A2D" w:rsidRDefault="00C5107A" w:rsidP="00640D04">
            <w:pPr>
              <w:pStyle w:val="Sraopastraipa"/>
              <w:numPr>
                <w:ilvl w:val="0"/>
                <w:numId w:val="132"/>
              </w:numPr>
              <w:spacing w:before="0"/>
              <w:ind w:hanging="710"/>
              <w:jc w:val="left"/>
              <w:rPr>
                <w:rFonts w:cstheme="minorHAnsi"/>
                <w:sz w:val="18"/>
                <w:szCs w:val="18"/>
                <w:lang w:val="en-US"/>
              </w:rPr>
            </w:pPr>
          </w:p>
        </w:tc>
        <w:tc>
          <w:tcPr>
            <w:tcW w:w="4585" w:type="pct"/>
          </w:tcPr>
          <w:p w14:paraId="17F29D21" w14:textId="77777777" w:rsidR="00C5107A" w:rsidRPr="00062A2D" w:rsidRDefault="00C5107A" w:rsidP="004F4470">
            <w:pPr>
              <w:pStyle w:val="Sraassuenkleliais"/>
              <w:numPr>
                <w:ilvl w:val="0"/>
                <w:numId w:val="0"/>
              </w:numPr>
              <w:spacing w:before="0" w:after="0"/>
              <w:jc w:val="both"/>
              <w:rPr>
                <w:rFonts w:cstheme="minorHAnsi"/>
                <w:sz w:val="18"/>
                <w:szCs w:val="18"/>
              </w:rPr>
            </w:pPr>
            <w:r w:rsidRPr="00062A2D">
              <w:rPr>
                <w:rFonts w:cstheme="minorHAnsi"/>
                <w:sz w:val="18"/>
                <w:szCs w:val="18"/>
              </w:rPr>
              <w:t>Sistemoje turi būti galimybė pardavus prekes automatiškai jas nurašyti.</w:t>
            </w:r>
          </w:p>
        </w:tc>
      </w:tr>
      <w:tr w:rsidR="00C5107A" w:rsidRPr="00062A2D" w14:paraId="1EEBA47E" w14:textId="77777777" w:rsidTr="004F4470">
        <w:trPr>
          <w:trHeight w:val="20"/>
        </w:trPr>
        <w:tc>
          <w:tcPr>
            <w:tcW w:w="5000" w:type="pct"/>
            <w:gridSpan w:val="2"/>
            <w:shd w:val="clear" w:color="auto" w:fill="E6E6E6" w:themeFill="accent3"/>
          </w:tcPr>
          <w:p w14:paraId="1C7A67C5" w14:textId="77777777" w:rsidR="00C5107A" w:rsidRPr="00062A2D" w:rsidRDefault="00C5107A" w:rsidP="004F4470">
            <w:pPr>
              <w:pStyle w:val="Sraassuenkleliais"/>
              <w:numPr>
                <w:ilvl w:val="0"/>
                <w:numId w:val="0"/>
              </w:numPr>
              <w:spacing w:before="0" w:after="0"/>
              <w:jc w:val="both"/>
              <w:rPr>
                <w:rFonts w:cstheme="minorHAnsi"/>
                <w:sz w:val="18"/>
                <w:szCs w:val="18"/>
              </w:rPr>
            </w:pPr>
            <w:r w:rsidRPr="00062A2D">
              <w:rPr>
                <w:rFonts w:cstheme="minorHAnsi"/>
                <w:sz w:val="18"/>
                <w:szCs w:val="18"/>
              </w:rPr>
              <w:t>Atsargų pripažinimas nereikalingomis arba netinkamomis naudoti</w:t>
            </w:r>
          </w:p>
        </w:tc>
      </w:tr>
      <w:tr w:rsidR="00C5107A" w:rsidRPr="00062A2D" w14:paraId="55CAE908" w14:textId="77777777" w:rsidTr="004F4470">
        <w:trPr>
          <w:trHeight w:val="20"/>
        </w:trPr>
        <w:tc>
          <w:tcPr>
            <w:tcW w:w="415" w:type="pct"/>
          </w:tcPr>
          <w:p w14:paraId="51124AE4" w14:textId="77777777" w:rsidR="00C5107A" w:rsidRPr="00062A2D" w:rsidRDefault="00C5107A" w:rsidP="00640D04">
            <w:pPr>
              <w:pStyle w:val="Sraopastraipa"/>
              <w:numPr>
                <w:ilvl w:val="0"/>
                <w:numId w:val="132"/>
              </w:numPr>
              <w:spacing w:before="0"/>
              <w:ind w:hanging="710"/>
              <w:jc w:val="left"/>
              <w:rPr>
                <w:rFonts w:cstheme="minorHAnsi"/>
                <w:sz w:val="18"/>
                <w:szCs w:val="18"/>
                <w:lang w:val="en-US"/>
              </w:rPr>
            </w:pPr>
          </w:p>
        </w:tc>
        <w:tc>
          <w:tcPr>
            <w:tcW w:w="4585" w:type="pct"/>
          </w:tcPr>
          <w:p w14:paraId="45CFF3DB" w14:textId="2E7F5FB6" w:rsidR="00C5107A" w:rsidRPr="00805C96" w:rsidRDefault="00C5107A" w:rsidP="004F4470">
            <w:pPr>
              <w:pStyle w:val="Sraassuenkleliais"/>
              <w:numPr>
                <w:ilvl w:val="0"/>
                <w:numId w:val="0"/>
              </w:numPr>
              <w:spacing w:before="0" w:after="0"/>
              <w:jc w:val="both"/>
              <w:rPr>
                <w:rFonts w:cstheme="minorHAnsi"/>
                <w:sz w:val="18"/>
                <w:szCs w:val="18"/>
              </w:rPr>
            </w:pPr>
            <w:r w:rsidRPr="00062A2D">
              <w:rPr>
                <w:rFonts w:cstheme="minorHAnsi"/>
                <w:sz w:val="18"/>
                <w:szCs w:val="18"/>
              </w:rPr>
              <w:t xml:space="preserve">Sistemoje turi </w:t>
            </w:r>
            <w:r w:rsidR="00E25A83">
              <w:rPr>
                <w:rFonts w:cstheme="minorHAnsi"/>
                <w:sz w:val="18"/>
                <w:szCs w:val="18"/>
              </w:rPr>
              <w:t>būti</w:t>
            </w:r>
            <w:r w:rsidR="001B669E">
              <w:rPr>
                <w:rFonts w:cstheme="minorHAnsi"/>
                <w:sz w:val="18"/>
                <w:szCs w:val="18"/>
              </w:rPr>
              <w:t xml:space="preserve"> galimybė atsarga</w:t>
            </w:r>
            <w:r w:rsidRPr="00062A2D">
              <w:rPr>
                <w:rFonts w:cstheme="minorHAnsi"/>
                <w:sz w:val="18"/>
                <w:szCs w:val="18"/>
              </w:rPr>
              <w:t xml:space="preserve">  pažymėti netinkama / nereikalinga</w:t>
            </w:r>
            <w:r w:rsidR="00CE4F98">
              <w:rPr>
                <w:rFonts w:cstheme="minorHAnsi"/>
                <w:sz w:val="18"/>
                <w:szCs w:val="18"/>
              </w:rPr>
              <w:t xml:space="preserve">. </w:t>
            </w:r>
            <w:r w:rsidR="003D4FEA">
              <w:rPr>
                <w:rFonts w:cstheme="minorHAnsi"/>
                <w:sz w:val="18"/>
                <w:szCs w:val="18"/>
              </w:rPr>
              <w:t>Po</w:t>
            </w:r>
            <w:r w:rsidRPr="00062A2D">
              <w:rPr>
                <w:rFonts w:cstheme="minorHAnsi"/>
                <w:sz w:val="18"/>
                <w:szCs w:val="18"/>
              </w:rPr>
              <w:t xml:space="preserve"> </w:t>
            </w:r>
            <w:r w:rsidR="001B669E" w:rsidRPr="00062A2D">
              <w:rPr>
                <w:rFonts w:cstheme="minorHAnsi"/>
                <w:sz w:val="18"/>
                <w:szCs w:val="18"/>
              </w:rPr>
              <w:t xml:space="preserve"> </w:t>
            </w:r>
            <w:r w:rsidRPr="00062A2D">
              <w:rPr>
                <w:rFonts w:cstheme="minorHAnsi"/>
                <w:sz w:val="18"/>
                <w:szCs w:val="18"/>
              </w:rPr>
              <w:t xml:space="preserve">pažymėjimo išsaugojimo, automatiškai sugeneruojamas nurašymo įrašas ir atsarga </w:t>
            </w:r>
            <w:r w:rsidRPr="00062A2D">
              <w:rPr>
                <w:sz w:val="18"/>
                <w:szCs w:val="18"/>
              </w:rPr>
              <w:t>turi būti nurašoma.</w:t>
            </w:r>
          </w:p>
        </w:tc>
      </w:tr>
      <w:tr w:rsidR="00C5107A" w:rsidRPr="00062A2D" w14:paraId="06DA78A1" w14:textId="77777777" w:rsidTr="004F4470">
        <w:trPr>
          <w:trHeight w:val="20"/>
        </w:trPr>
        <w:tc>
          <w:tcPr>
            <w:tcW w:w="5000" w:type="pct"/>
            <w:gridSpan w:val="2"/>
            <w:shd w:val="clear" w:color="auto" w:fill="E6E6E6" w:themeFill="accent3"/>
          </w:tcPr>
          <w:p w14:paraId="645AB4E4" w14:textId="77777777" w:rsidR="00C5107A" w:rsidRPr="00062A2D" w:rsidRDefault="00C5107A" w:rsidP="004F4470">
            <w:pPr>
              <w:pStyle w:val="Sraassuenkleliais"/>
              <w:numPr>
                <w:ilvl w:val="0"/>
                <w:numId w:val="0"/>
              </w:numPr>
              <w:spacing w:before="0" w:after="0"/>
              <w:jc w:val="both"/>
              <w:rPr>
                <w:rFonts w:cstheme="minorHAnsi"/>
                <w:sz w:val="18"/>
                <w:szCs w:val="18"/>
              </w:rPr>
            </w:pPr>
            <w:r w:rsidRPr="00062A2D">
              <w:rPr>
                <w:rFonts w:cstheme="minorHAnsi"/>
                <w:sz w:val="18"/>
                <w:szCs w:val="18"/>
              </w:rPr>
              <w:t>Atsargų inventorizacija</w:t>
            </w:r>
          </w:p>
        </w:tc>
      </w:tr>
      <w:tr w:rsidR="00C5107A" w:rsidRPr="00062A2D" w14:paraId="21A69A22" w14:textId="77777777" w:rsidTr="004F4470">
        <w:trPr>
          <w:trHeight w:val="20"/>
        </w:trPr>
        <w:tc>
          <w:tcPr>
            <w:tcW w:w="415" w:type="pct"/>
          </w:tcPr>
          <w:p w14:paraId="06527E40" w14:textId="77777777" w:rsidR="00C5107A" w:rsidRPr="00062A2D" w:rsidRDefault="00C5107A" w:rsidP="00640D04">
            <w:pPr>
              <w:pStyle w:val="Sraopastraipa"/>
              <w:numPr>
                <w:ilvl w:val="0"/>
                <w:numId w:val="132"/>
              </w:numPr>
              <w:spacing w:before="0"/>
              <w:ind w:hanging="710"/>
              <w:jc w:val="left"/>
              <w:rPr>
                <w:rFonts w:cstheme="minorHAnsi"/>
                <w:sz w:val="18"/>
                <w:szCs w:val="18"/>
                <w:lang w:val="en-US"/>
              </w:rPr>
            </w:pPr>
          </w:p>
        </w:tc>
        <w:tc>
          <w:tcPr>
            <w:tcW w:w="4585" w:type="pct"/>
          </w:tcPr>
          <w:p w14:paraId="25C214D9" w14:textId="77777777" w:rsidR="00C5107A" w:rsidRPr="00062A2D" w:rsidRDefault="00C5107A" w:rsidP="004F4470">
            <w:pPr>
              <w:pStyle w:val="Sraassuenkleliais"/>
              <w:numPr>
                <w:ilvl w:val="0"/>
                <w:numId w:val="0"/>
              </w:numPr>
              <w:spacing w:before="0" w:after="0"/>
              <w:jc w:val="both"/>
              <w:rPr>
                <w:rFonts w:cstheme="minorHAnsi"/>
                <w:sz w:val="18"/>
                <w:szCs w:val="18"/>
              </w:rPr>
            </w:pPr>
            <w:r w:rsidRPr="00062A2D">
              <w:rPr>
                <w:sz w:val="18"/>
                <w:szCs w:val="18"/>
              </w:rPr>
              <w:t>Sistema turi turėti funkcionalumą formuoti inventorizacijos aprašą pagal atsargų tipą, Atsakingą asmenį, turto lokaciją ir pan. Inventorizacijos aprašas turės būti suderintas Projekto metu.</w:t>
            </w:r>
          </w:p>
        </w:tc>
      </w:tr>
      <w:tr w:rsidR="00C5107A" w:rsidRPr="00062A2D" w14:paraId="1D631970" w14:textId="77777777" w:rsidTr="004F4470">
        <w:trPr>
          <w:trHeight w:val="20"/>
        </w:trPr>
        <w:tc>
          <w:tcPr>
            <w:tcW w:w="415" w:type="pct"/>
          </w:tcPr>
          <w:p w14:paraId="7CB2690D" w14:textId="77777777" w:rsidR="00C5107A" w:rsidRPr="00062A2D" w:rsidRDefault="00C5107A" w:rsidP="00640D04">
            <w:pPr>
              <w:pStyle w:val="Sraopastraipa"/>
              <w:numPr>
                <w:ilvl w:val="0"/>
                <w:numId w:val="132"/>
              </w:numPr>
              <w:spacing w:before="0"/>
              <w:ind w:hanging="710"/>
              <w:jc w:val="left"/>
              <w:rPr>
                <w:rFonts w:cstheme="minorHAnsi"/>
                <w:sz w:val="18"/>
                <w:szCs w:val="18"/>
                <w:lang w:val="en-US"/>
              </w:rPr>
            </w:pPr>
          </w:p>
        </w:tc>
        <w:tc>
          <w:tcPr>
            <w:tcW w:w="4585" w:type="pct"/>
          </w:tcPr>
          <w:p w14:paraId="637512E7" w14:textId="77777777" w:rsidR="00C5107A" w:rsidRPr="00062A2D" w:rsidRDefault="00C5107A" w:rsidP="004F4470">
            <w:pPr>
              <w:pStyle w:val="Sraassuenkleliais"/>
              <w:numPr>
                <w:ilvl w:val="0"/>
                <w:numId w:val="0"/>
              </w:numPr>
              <w:spacing w:before="0" w:after="0"/>
              <w:jc w:val="both"/>
              <w:rPr>
                <w:sz w:val="18"/>
                <w:szCs w:val="18"/>
              </w:rPr>
            </w:pPr>
            <w:r w:rsidRPr="00062A2D">
              <w:rPr>
                <w:sz w:val="18"/>
                <w:szCs w:val="18"/>
              </w:rPr>
              <w:t>Sistema turi turėti funkcionalumą fiksuoti inventorizacijos metu rastą faktinį atsargų likutį.</w:t>
            </w:r>
          </w:p>
        </w:tc>
      </w:tr>
      <w:tr w:rsidR="00C5107A" w:rsidRPr="00062A2D" w14:paraId="5F94D489" w14:textId="77777777" w:rsidTr="004F4470">
        <w:trPr>
          <w:trHeight w:val="20"/>
        </w:trPr>
        <w:tc>
          <w:tcPr>
            <w:tcW w:w="415" w:type="pct"/>
          </w:tcPr>
          <w:p w14:paraId="7DD39847" w14:textId="77777777" w:rsidR="00C5107A" w:rsidRPr="00062A2D" w:rsidRDefault="00C5107A" w:rsidP="00640D04">
            <w:pPr>
              <w:pStyle w:val="Sraopastraipa"/>
              <w:numPr>
                <w:ilvl w:val="0"/>
                <w:numId w:val="132"/>
              </w:numPr>
              <w:spacing w:before="0"/>
              <w:ind w:hanging="710"/>
              <w:jc w:val="left"/>
              <w:rPr>
                <w:rFonts w:cstheme="minorHAnsi"/>
                <w:sz w:val="18"/>
                <w:szCs w:val="18"/>
                <w:lang w:val="en-US"/>
              </w:rPr>
            </w:pPr>
          </w:p>
        </w:tc>
        <w:tc>
          <w:tcPr>
            <w:tcW w:w="4585" w:type="pct"/>
          </w:tcPr>
          <w:p w14:paraId="3985DDA5" w14:textId="77777777" w:rsidR="00C5107A" w:rsidRPr="00062A2D" w:rsidRDefault="00C5107A" w:rsidP="004F4470">
            <w:pPr>
              <w:pStyle w:val="Sraassuenkleliais"/>
              <w:numPr>
                <w:ilvl w:val="0"/>
                <w:numId w:val="0"/>
              </w:numPr>
              <w:spacing w:before="0" w:after="0"/>
              <w:jc w:val="both"/>
              <w:rPr>
                <w:rFonts w:cstheme="minorHAnsi"/>
                <w:sz w:val="18"/>
                <w:szCs w:val="18"/>
              </w:rPr>
            </w:pPr>
            <w:r w:rsidRPr="00062A2D">
              <w:rPr>
                <w:sz w:val="18"/>
                <w:szCs w:val="18"/>
              </w:rPr>
              <w:t>Sistema turi turėti funkcionalumą pagal suvestus faktinius inventorizacijos likučius formuoti sutikrinimo (palyginamąjį) žiniaraštį, kuriame automatiniu būdu palyginami faktiniai duomenys su apskaitos duomenimis.</w:t>
            </w:r>
          </w:p>
        </w:tc>
      </w:tr>
      <w:tr w:rsidR="00C5107A" w:rsidRPr="00062A2D" w14:paraId="6E9F5546" w14:textId="77777777" w:rsidTr="004F4470">
        <w:trPr>
          <w:trHeight w:val="20"/>
        </w:trPr>
        <w:tc>
          <w:tcPr>
            <w:tcW w:w="415" w:type="pct"/>
          </w:tcPr>
          <w:p w14:paraId="6BAA848D" w14:textId="77777777" w:rsidR="00C5107A" w:rsidRPr="00062A2D" w:rsidRDefault="00C5107A" w:rsidP="00640D04">
            <w:pPr>
              <w:pStyle w:val="Sraopastraipa"/>
              <w:numPr>
                <w:ilvl w:val="0"/>
                <w:numId w:val="132"/>
              </w:numPr>
              <w:spacing w:before="0"/>
              <w:ind w:hanging="710"/>
              <w:jc w:val="left"/>
              <w:rPr>
                <w:rFonts w:cstheme="minorHAnsi"/>
                <w:sz w:val="18"/>
                <w:szCs w:val="18"/>
                <w:lang w:val="en-US"/>
              </w:rPr>
            </w:pPr>
          </w:p>
        </w:tc>
        <w:tc>
          <w:tcPr>
            <w:tcW w:w="4585" w:type="pct"/>
          </w:tcPr>
          <w:p w14:paraId="07AC0DF0" w14:textId="77777777" w:rsidR="00C5107A" w:rsidRPr="00062A2D" w:rsidRDefault="00C5107A" w:rsidP="004F4470">
            <w:pPr>
              <w:pStyle w:val="Sraassuenkleliais"/>
              <w:numPr>
                <w:ilvl w:val="0"/>
                <w:numId w:val="0"/>
              </w:numPr>
              <w:spacing w:before="0" w:after="0"/>
              <w:jc w:val="both"/>
              <w:rPr>
                <w:rFonts w:cstheme="minorHAnsi"/>
                <w:sz w:val="18"/>
                <w:szCs w:val="18"/>
              </w:rPr>
            </w:pPr>
            <w:r w:rsidRPr="00062A2D">
              <w:rPr>
                <w:sz w:val="18"/>
                <w:szCs w:val="18"/>
              </w:rPr>
              <w:t>Sistema turi turėti funkcionalumą pagal patvirtintus inventorizacijos rezultatus tvarkyti atitinkamas apskaitos operacijas, pavyzdžiui, atsargų nurašymą.</w:t>
            </w:r>
          </w:p>
        </w:tc>
      </w:tr>
      <w:tr w:rsidR="00C5107A" w:rsidRPr="00062A2D" w14:paraId="5694E47E" w14:textId="77777777" w:rsidTr="004F4470">
        <w:trPr>
          <w:trHeight w:val="20"/>
        </w:trPr>
        <w:tc>
          <w:tcPr>
            <w:tcW w:w="5000" w:type="pct"/>
            <w:gridSpan w:val="2"/>
            <w:shd w:val="clear" w:color="auto" w:fill="E6E6E6" w:themeFill="accent3"/>
          </w:tcPr>
          <w:p w14:paraId="71975B42" w14:textId="77777777" w:rsidR="00C5107A" w:rsidRPr="00062A2D" w:rsidRDefault="00C5107A" w:rsidP="004F4470">
            <w:pPr>
              <w:pStyle w:val="Sraassuenkleliais"/>
              <w:numPr>
                <w:ilvl w:val="0"/>
                <w:numId w:val="0"/>
              </w:numPr>
              <w:spacing w:before="0" w:after="0"/>
              <w:jc w:val="both"/>
              <w:rPr>
                <w:rFonts w:cstheme="minorHAnsi"/>
                <w:sz w:val="18"/>
                <w:szCs w:val="18"/>
              </w:rPr>
            </w:pPr>
            <w:r w:rsidRPr="00062A2D">
              <w:rPr>
                <w:rFonts w:cstheme="minorHAnsi"/>
                <w:sz w:val="18"/>
                <w:szCs w:val="18"/>
              </w:rPr>
              <w:t>Mažaverčio turto apskaita</w:t>
            </w:r>
          </w:p>
        </w:tc>
      </w:tr>
      <w:tr w:rsidR="00C5107A" w:rsidRPr="00062A2D" w14:paraId="63D4EDA5" w14:textId="77777777" w:rsidTr="004F4470">
        <w:trPr>
          <w:trHeight w:val="20"/>
        </w:trPr>
        <w:tc>
          <w:tcPr>
            <w:tcW w:w="415" w:type="pct"/>
          </w:tcPr>
          <w:p w14:paraId="290E96CF" w14:textId="77777777" w:rsidR="00C5107A" w:rsidRPr="00062A2D" w:rsidRDefault="00C5107A" w:rsidP="00640D04">
            <w:pPr>
              <w:pStyle w:val="Sraopastraipa"/>
              <w:numPr>
                <w:ilvl w:val="0"/>
                <w:numId w:val="132"/>
              </w:numPr>
              <w:spacing w:before="0"/>
              <w:ind w:hanging="710"/>
              <w:jc w:val="left"/>
              <w:rPr>
                <w:rFonts w:cstheme="minorHAnsi"/>
                <w:sz w:val="18"/>
                <w:szCs w:val="18"/>
                <w:lang w:val="en-US"/>
              </w:rPr>
            </w:pPr>
          </w:p>
        </w:tc>
        <w:tc>
          <w:tcPr>
            <w:tcW w:w="4585" w:type="pct"/>
          </w:tcPr>
          <w:p w14:paraId="2FBC3F4B" w14:textId="77777777" w:rsidR="00C5107A" w:rsidRPr="00062A2D" w:rsidRDefault="00C5107A" w:rsidP="004F4470">
            <w:pPr>
              <w:pStyle w:val="Sraassuenkleliais"/>
              <w:numPr>
                <w:ilvl w:val="0"/>
                <w:numId w:val="0"/>
              </w:numPr>
              <w:spacing w:before="0" w:after="0"/>
              <w:jc w:val="both"/>
              <w:rPr>
                <w:rFonts w:cstheme="minorHAnsi"/>
                <w:sz w:val="18"/>
                <w:szCs w:val="18"/>
              </w:rPr>
            </w:pPr>
            <w:r w:rsidRPr="00062A2D">
              <w:rPr>
                <w:rFonts w:cstheme="minorHAnsi"/>
                <w:sz w:val="18"/>
                <w:szCs w:val="18"/>
              </w:rPr>
              <w:t>Sistemoje turi būti galimybė prie atsargos kortelės pasirinkti, ar prekė inventorizuojama, ar ne. Inventorizuojama prekė – gali būti perkeliama į sandėlį ir perkėlimo metu nusirašyti savikaina. Neinventorizuojama – perkėlimo metu nusirašo pilnai.</w:t>
            </w:r>
          </w:p>
        </w:tc>
      </w:tr>
      <w:tr w:rsidR="00C5107A" w:rsidRPr="00062A2D" w14:paraId="315D4C72" w14:textId="77777777" w:rsidTr="004F4470">
        <w:trPr>
          <w:trHeight w:val="20"/>
        </w:trPr>
        <w:tc>
          <w:tcPr>
            <w:tcW w:w="415" w:type="pct"/>
          </w:tcPr>
          <w:p w14:paraId="7AADC521" w14:textId="77777777" w:rsidR="00C5107A" w:rsidRPr="00062A2D" w:rsidRDefault="00C5107A" w:rsidP="00640D04">
            <w:pPr>
              <w:pStyle w:val="Sraopastraipa"/>
              <w:numPr>
                <w:ilvl w:val="0"/>
                <w:numId w:val="132"/>
              </w:numPr>
              <w:spacing w:before="0"/>
              <w:ind w:hanging="710"/>
              <w:jc w:val="left"/>
              <w:rPr>
                <w:rFonts w:cstheme="minorHAnsi"/>
                <w:sz w:val="18"/>
                <w:szCs w:val="18"/>
                <w:lang w:val="en-US"/>
              </w:rPr>
            </w:pPr>
          </w:p>
        </w:tc>
        <w:tc>
          <w:tcPr>
            <w:tcW w:w="4585" w:type="pct"/>
          </w:tcPr>
          <w:p w14:paraId="77707C4B" w14:textId="53DE6C6F" w:rsidR="00C5107A" w:rsidRPr="00062A2D" w:rsidRDefault="00C5107A" w:rsidP="004F4470">
            <w:pPr>
              <w:pStyle w:val="Sraassuenkleliais"/>
              <w:numPr>
                <w:ilvl w:val="0"/>
                <w:numId w:val="0"/>
              </w:numPr>
              <w:spacing w:before="0" w:after="0"/>
              <w:jc w:val="both"/>
              <w:rPr>
                <w:sz w:val="18"/>
                <w:szCs w:val="18"/>
              </w:rPr>
            </w:pPr>
            <w:r w:rsidRPr="0087EEBC">
              <w:rPr>
                <w:sz w:val="18"/>
                <w:szCs w:val="18"/>
              </w:rPr>
              <w:t>Sistemoje turi būti galimybė fiksuoti, jei mažavertis turtas perduodamas iš sandėlio į sandėlį</w:t>
            </w:r>
            <w:r w:rsidR="005232C8">
              <w:rPr>
                <w:sz w:val="18"/>
                <w:szCs w:val="18"/>
              </w:rPr>
              <w:t xml:space="preserve"> ir tarp atsakingų asmenų</w:t>
            </w:r>
            <w:r w:rsidRPr="0087EEBC">
              <w:rPr>
                <w:sz w:val="18"/>
                <w:szCs w:val="18"/>
              </w:rPr>
              <w:t>.</w:t>
            </w:r>
          </w:p>
        </w:tc>
      </w:tr>
      <w:tr w:rsidR="00C5107A" w:rsidRPr="00062A2D" w14:paraId="0E5D74DA" w14:textId="77777777" w:rsidTr="004F4470">
        <w:trPr>
          <w:trHeight w:val="20"/>
        </w:trPr>
        <w:tc>
          <w:tcPr>
            <w:tcW w:w="415" w:type="pct"/>
          </w:tcPr>
          <w:p w14:paraId="634A8D59" w14:textId="77777777" w:rsidR="00C5107A" w:rsidRPr="00062A2D" w:rsidRDefault="00C5107A" w:rsidP="00640D04">
            <w:pPr>
              <w:pStyle w:val="Sraopastraipa"/>
              <w:numPr>
                <w:ilvl w:val="0"/>
                <w:numId w:val="132"/>
              </w:numPr>
              <w:spacing w:before="0"/>
              <w:ind w:hanging="710"/>
              <w:jc w:val="left"/>
              <w:rPr>
                <w:rFonts w:cstheme="minorHAnsi"/>
                <w:sz w:val="18"/>
                <w:szCs w:val="18"/>
                <w:lang w:val="en-US"/>
              </w:rPr>
            </w:pPr>
          </w:p>
        </w:tc>
        <w:tc>
          <w:tcPr>
            <w:tcW w:w="4585" w:type="pct"/>
          </w:tcPr>
          <w:p w14:paraId="3E1D8AAA" w14:textId="77777777" w:rsidR="00C5107A" w:rsidRPr="00062A2D" w:rsidRDefault="00C5107A" w:rsidP="004F4470">
            <w:pPr>
              <w:pStyle w:val="Sraassuenkleliais"/>
              <w:numPr>
                <w:ilvl w:val="0"/>
                <w:numId w:val="0"/>
              </w:numPr>
              <w:spacing w:before="0" w:after="0"/>
              <w:jc w:val="both"/>
              <w:rPr>
                <w:rFonts w:cstheme="minorHAnsi"/>
                <w:sz w:val="18"/>
                <w:szCs w:val="18"/>
              </w:rPr>
            </w:pPr>
            <w:r w:rsidRPr="00062A2D">
              <w:rPr>
                <w:rFonts w:cstheme="minorHAnsi"/>
                <w:sz w:val="18"/>
                <w:szCs w:val="18"/>
              </w:rPr>
              <w:t>Sistemoje turi būti galimybė pagal požymį, atskirti mažavertį turtą. Tai galima daryt pagal prekių kodus, grupes, sandėliuojama / nesandėliuojama požymį ir kitas taisykles.</w:t>
            </w:r>
          </w:p>
        </w:tc>
      </w:tr>
      <w:tr w:rsidR="00C5107A" w:rsidRPr="00062A2D" w14:paraId="19FFED90" w14:textId="77777777" w:rsidTr="004F4470">
        <w:trPr>
          <w:trHeight w:val="20"/>
        </w:trPr>
        <w:tc>
          <w:tcPr>
            <w:tcW w:w="415" w:type="pct"/>
          </w:tcPr>
          <w:p w14:paraId="3258818C" w14:textId="77777777" w:rsidR="00C5107A" w:rsidRPr="00062A2D" w:rsidRDefault="00C5107A" w:rsidP="00640D04">
            <w:pPr>
              <w:pStyle w:val="Sraopastraipa"/>
              <w:numPr>
                <w:ilvl w:val="0"/>
                <w:numId w:val="132"/>
              </w:numPr>
              <w:spacing w:before="0"/>
              <w:ind w:hanging="710"/>
              <w:jc w:val="left"/>
              <w:rPr>
                <w:rFonts w:cstheme="minorHAnsi"/>
                <w:sz w:val="18"/>
                <w:szCs w:val="18"/>
                <w:lang w:val="en-US"/>
              </w:rPr>
            </w:pPr>
          </w:p>
        </w:tc>
        <w:tc>
          <w:tcPr>
            <w:tcW w:w="4585" w:type="pct"/>
          </w:tcPr>
          <w:p w14:paraId="6086CE2D" w14:textId="77777777" w:rsidR="00332A0F" w:rsidRPr="00340369" w:rsidRDefault="00332A0F" w:rsidP="00332A0F">
            <w:pPr>
              <w:spacing w:before="0"/>
              <w:ind w:left="-39"/>
              <w:rPr>
                <w:sz w:val="18"/>
                <w:szCs w:val="18"/>
              </w:rPr>
            </w:pPr>
            <w:r w:rsidRPr="00340369">
              <w:rPr>
                <w:sz w:val="18"/>
                <w:szCs w:val="18"/>
              </w:rPr>
              <w:t>Sistemoje turi būti galimybė, kai mažavertis turtas perduodamas darbuotojui arba perkeliant atsargą iš realaus sandėlio į nerealų ar mažaverčio turto sandėlį:</w:t>
            </w:r>
          </w:p>
          <w:p w14:paraId="6122BE85" w14:textId="2F6B550F" w:rsidR="00F00361" w:rsidRPr="00340369" w:rsidRDefault="00332A0F" w:rsidP="00640D04">
            <w:pPr>
              <w:pStyle w:val="Sraopastraipa"/>
              <w:numPr>
                <w:ilvl w:val="3"/>
                <w:numId w:val="127"/>
              </w:numPr>
              <w:spacing w:before="0"/>
              <w:ind w:left="317"/>
              <w:rPr>
                <w:sz w:val="18"/>
                <w:szCs w:val="18"/>
              </w:rPr>
            </w:pPr>
            <w:r w:rsidRPr="00640D04">
              <w:rPr>
                <w:sz w:val="18"/>
                <w:szCs w:val="18"/>
              </w:rPr>
              <w:t>Atsarga turi būti nurašoma su savikaina, kurią sistema automatiškai priskiria į sąnaudas pagal nurodytą Didžiosios knygos sąskaitą. Didžiosios knygos sąskaita gali būti:</w:t>
            </w:r>
          </w:p>
          <w:p w14:paraId="10139C64" w14:textId="1DF1D26F" w:rsidR="00332A0F" w:rsidRPr="00340369" w:rsidRDefault="00332A0F" w:rsidP="00640D04">
            <w:pPr>
              <w:pStyle w:val="Sraopastraipa"/>
              <w:numPr>
                <w:ilvl w:val="4"/>
                <w:numId w:val="127"/>
              </w:numPr>
              <w:spacing w:before="0"/>
              <w:ind w:left="742"/>
              <w:rPr>
                <w:sz w:val="18"/>
                <w:szCs w:val="18"/>
              </w:rPr>
            </w:pPr>
            <w:r w:rsidRPr="00340369">
              <w:rPr>
                <w:sz w:val="18"/>
                <w:szCs w:val="18"/>
              </w:rPr>
              <w:t>Pririšta prie konkretaus sandėlio, į kurį atsarga perkeliama;</w:t>
            </w:r>
          </w:p>
          <w:p w14:paraId="5B637474" w14:textId="77777777" w:rsidR="00332A0F" w:rsidRPr="00640D04" w:rsidRDefault="00332A0F" w:rsidP="00640D04">
            <w:pPr>
              <w:pStyle w:val="Sraopastraipa"/>
              <w:numPr>
                <w:ilvl w:val="4"/>
                <w:numId w:val="127"/>
              </w:numPr>
              <w:spacing w:before="0"/>
              <w:ind w:left="742"/>
              <w:rPr>
                <w:sz w:val="18"/>
                <w:szCs w:val="18"/>
              </w:rPr>
            </w:pPr>
            <w:r w:rsidRPr="00640D04">
              <w:rPr>
                <w:sz w:val="18"/>
                <w:szCs w:val="18"/>
              </w:rPr>
              <w:t>Nurodoma rankiniu būdu perkėlimo metu.</w:t>
            </w:r>
          </w:p>
          <w:p w14:paraId="117774F6" w14:textId="77777777" w:rsidR="00332A0F" w:rsidRPr="00640D04" w:rsidRDefault="00332A0F" w:rsidP="00640D04">
            <w:pPr>
              <w:pStyle w:val="Sraopastraipa"/>
              <w:numPr>
                <w:ilvl w:val="3"/>
                <w:numId w:val="127"/>
              </w:numPr>
              <w:spacing w:before="0"/>
              <w:ind w:left="317"/>
              <w:rPr>
                <w:sz w:val="18"/>
                <w:szCs w:val="18"/>
              </w:rPr>
            </w:pPr>
            <w:r w:rsidRPr="00640D04">
              <w:rPr>
                <w:sz w:val="18"/>
                <w:szCs w:val="18"/>
              </w:rPr>
              <w:t>Nauja atsarga turi būti užsipajamuojama su „0“ savikaina.</w:t>
            </w:r>
          </w:p>
          <w:p w14:paraId="086EB41A" w14:textId="593E65C7" w:rsidR="00C5107A" w:rsidRPr="00640D04" w:rsidRDefault="00332A0F" w:rsidP="00640D04">
            <w:pPr>
              <w:pStyle w:val="Sraopastraipa"/>
              <w:numPr>
                <w:ilvl w:val="3"/>
                <w:numId w:val="127"/>
              </w:numPr>
              <w:spacing w:before="0"/>
              <w:ind w:left="317"/>
              <w:rPr>
                <w:sz w:val="18"/>
                <w:szCs w:val="18"/>
              </w:rPr>
            </w:pPr>
            <w:r w:rsidRPr="00640D04">
              <w:rPr>
                <w:sz w:val="18"/>
                <w:szCs w:val="18"/>
              </w:rPr>
              <w:t>Perkėlus atsargą, sistemoje turi būti galimybė pridėti to darbuotojo, kuriam turtas perduotas, žymą.</w:t>
            </w:r>
          </w:p>
        </w:tc>
      </w:tr>
    </w:tbl>
    <w:p w14:paraId="602E7778" w14:textId="00199BAA" w:rsidR="006E51CB" w:rsidRPr="00C80A5D" w:rsidRDefault="006E51CB" w:rsidP="00A96746">
      <w:pPr>
        <w:pStyle w:val="Antrat3"/>
        <w:rPr>
          <w:rFonts w:hint="eastAsia"/>
        </w:rPr>
      </w:pPr>
      <w:bookmarkStart w:id="12" w:name="_Toc186552305"/>
      <w:r w:rsidRPr="00C80A5D">
        <w:t xml:space="preserve">Ilgalaikio turto / nebaigtos </w:t>
      </w:r>
      <w:r w:rsidRPr="00724487">
        <w:t>statybos</w:t>
      </w:r>
      <w:r w:rsidRPr="00C80A5D">
        <w:t xml:space="preserve"> apskaita</w:t>
      </w:r>
      <w:bookmarkEnd w:id="12"/>
    </w:p>
    <w:tbl>
      <w:tblPr>
        <w:tblStyle w:val="CivittaTable2Purple"/>
        <w:tblW w:w="5000" w:type="pct"/>
        <w:tblLook w:val="0620" w:firstRow="1" w:lastRow="0" w:firstColumn="0" w:lastColumn="0" w:noHBand="1" w:noVBand="1"/>
      </w:tblPr>
      <w:tblGrid>
        <w:gridCol w:w="852"/>
        <w:gridCol w:w="9410"/>
      </w:tblGrid>
      <w:tr w:rsidR="006E51CB" w:rsidRPr="008D321B" w14:paraId="704BABB0" w14:textId="77777777" w:rsidTr="00A20123">
        <w:trPr>
          <w:cnfStyle w:val="100000000000" w:firstRow="1" w:lastRow="0" w:firstColumn="0" w:lastColumn="0" w:oddVBand="0" w:evenVBand="0" w:oddHBand="0" w:evenHBand="0" w:firstRowFirstColumn="0" w:firstRowLastColumn="0" w:lastRowFirstColumn="0" w:lastRowLastColumn="0"/>
          <w:trHeight w:val="20"/>
          <w:tblHeader/>
        </w:trPr>
        <w:tc>
          <w:tcPr>
            <w:tcW w:w="415" w:type="pct"/>
            <w:hideMark/>
          </w:tcPr>
          <w:p w14:paraId="71AA2496" w14:textId="77777777" w:rsidR="006E51CB" w:rsidRPr="00A20123" w:rsidRDefault="006E51CB" w:rsidP="009B2804">
            <w:pPr>
              <w:spacing w:before="0"/>
              <w:rPr>
                <w:rFonts w:cstheme="minorHAnsi"/>
                <w:sz w:val="18"/>
                <w:szCs w:val="18"/>
              </w:rPr>
            </w:pPr>
            <w:r w:rsidRPr="00A20123">
              <w:rPr>
                <w:rFonts w:cstheme="minorHAnsi"/>
                <w:sz w:val="18"/>
                <w:szCs w:val="18"/>
              </w:rPr>
              <w:t>Nr.</w:t>
            </w:r>
          </w:p>
        </w:tc>
        <w:tc>
          <w:tcPr>
            <w:tcW w:w="4585" w:type="pct"/>
            <w:hideMark/>
          </w:tcPr>
          <w:p w14:paraId="274A8136" w14:textId="77777777" w:rsidR="006E51CB" w:rsidRPr="00A20123" w:rsidRDefault="006E51CB" w:rsidP="009B2804">
            <w:pPr>
              <w:spacing w:before="0"/>
              <w:rPr>
                <w:rFonts w:cstheme="minorHAnsi"/>
                <w:sz w:val="18"/>
                <w:szCs w:val="18"/>
              </w:rPr>
            </w:pPr>
            <w:r w:rsidRPr="00A20123">
              <w:rPr>
                <w:rFonts w:cstheme="minorHAnsi"/>
                <w:sz w:val="18"/>
                <w:szCs w:val="18"/>
              </w:rPr>
              <w:t>Reikalavimas</w:t>
            </w:r>
          </w:p>
        </w:tc>
      </w:tr>
      <w:tr w:rsidR="00EF3839" w:rsidRPr="00724487" w14:paraId="46877F37" w14:textId="77777777" w:rsidTr="00AB2BF8">
        <w:trPr>
          <w:trHeight w:val="20"/>
        </w:trPr>
        <w:tc>
          <w:tcPr>
            <w:tcW w:w="5000" w:type="pct"/>
            <w:gridSpan w:val="2"/>
            <w:shd w:val="clear" w:color="auto" w:fill="ACAEAC" w:themeFill="accent2"/>
          </w:tcPr>
          <w:p w14:paraId="32CEE72D" w14:textId="798EF2D1" w:rsidR="00EF3839" w:rsidRPr="00A20123" w:rsidRDefault="00EF3839" w:rsidP="009B2804">
            <w:pPr>
              <w:pStyle w:val="Sraassuenkleliais"/>
              <w:numPr>
                <w:ilvl w:val="0"/>
                <w:numId w:val="0"/>
              </w:numPr>
              <w:spacing w:before="0" w:after="0"/>
              <w:jc w:val="both"/>
              <w:rPr>
                <w:rStyle w:val="PurpleText"/>
                <w:rFonts w:cstheme="minorHAnsi"/>
                <w:b/>
                <w:bCs/>
                <w:sz w:val="18"/>
                <w:szCs w:val="18"/>
              </w:rPr>
            </w:pPr>
            <w:r w:rsidRPr="00A20123">
              <w:rPr>
                <w:rStyle w:val="PurpleText"/>
                <w:rFonts w:cstheme="minorHAnsi"/>
                <w:b/>
                <w:bCs/>
                <w:sz w:val="18"/>
                <w:szCs w:val="18"/>
              </w:rPr>
              <w:t>Ilgalaikis turtas</w:t>
            </w:r>
          </w:p>
        </w:tc>
      </w:tr>
      <w:tr w:rsidR="0029306C" w:rsidRPr="00724487" w14:paraId="730FE532" w14:textId="77777777" w:rsidTr="00AB2BF8">
        <w:trPr>
          <w:trHeight w:val="20"/>
        </w:trPr>
        <w:tc>
          <w:tcPr>
            <w:tcW w:w="5000" w:type="pct"/>
            <w:gridSpan w:val="2"/>
            <w:shd w:val="clear" w:color="auto" w:fill="E6E6E6" w:themeFill="accent3"/>
          </w:tcPr>
          <w:p w14:paraId="4A95E21A" w14:textId="77777777" w:rsidR="0029306C" w:rsidRPr="00A20123" w:rsidRDefault="0029306C" w:rsidP="00DE7C31">
            <w:pPr>
              <w:pStyle w:val="Sraassuenkleliais"/>
              <w:numPr>
                <w:ilvl w:val="0"/>
                <w:numId w:val="0"/>
              </w:numPr>
              <w:spacing w:before="0" w:after="0"/>
              <w:jc w:val="both"/>
              <w:rPr>
                <w:rFonts w:cstheme="minorHAnsi"/>
                <w:sz w:val="18"/>
                <w:szCs w:val="18"/>
              </w:rPr>
            </w:pPr>
            <w:r w:rsidRPr="00A20123">
              <w:rPr>
                <w:rFonts w:cstheme="minorHAnsi"/>
                <w:sz w:val="18"/>
                <w:szCs w:val="18"/>
              </w:rPr>
              <w:t>Ilgalaikio turto pajamavimas</w:t>
            </w:r>
          </w:p>
        </w:tc>
      </w:tr>
      <w:tr w:rsidR="0029306C" w:rsidRPr="009B1364" w14:paraId="5AD9B61E" w14:textId="77777777" w:rsidTr="00A20123">
        <w:trPr>
          <w:trHeight w:val="20"/>
        </w:trPr>
        <w:tc>
          <w:tcPr>
            <w:tcW w:w="415" w:type="pct"/>
          </w:tcPr>
          <w:p w14:paraId="43D8A2A1" w14:textId="77777777" w:rsidR="0029306C" w:rsidRPr="00A20123" w:rsidRDefault="0029306C" w:rsidP="00640D04">
            <w:pPr>
              <w:pStyle w:val="Sraopastraipa"/>
              <w:numPr>
                <w:ilvl w:val="0"/>
                <w:numId w:val="133"/>
              </w:numPr>
              <w:spacing w:before="0"/>
              <w:rPr>
                <w:rFonts w:cstheme="minorHAnsi"/>
                <w:sz w:val="18"/>
                <w:szCs w:val="18"/>
                <w:lang w:val="en-US"/>
              </w:rPr>
            </w:pPr>
          </w:p>
        </w:tc>
        <w:tc>
          <w:tcPr>
            <w:tcW w:w="4585" w:type="pct"/>
          </w:tcPr>
          <w:p w14:paraId="68E3D0E1" w14:textId="345954E6" w:rsidR="0029306C" w:rsidRPr="00A20123" w:rsidRDefault="0029306C" w:rsidP="00B83AD8">
            <w:pPr>
              <w:spacing w:before="0"/>
              <w:rPr>
                <w:rFonts w:cstheme="minorHAnsi"/>
                <w:sz w:val="18"/>
                <w:szCs w:val="18"/>
              </w:rPr>
            </w:pPr>
            <w:r w:rsidRPr="00A20123">
              <w:rPr>
                <w:rFonts w:cstheme="minorHAnsi"/>
                <w:sz w:val="18"/>
                <w:szCs w:val="18"/>
              </w:rPr>
              <w:t xml:space="preserve">Sistema turi turėti funkcionalumą tvarkyti IT kortelę (finansinę, mokestinę, reguliacinę) pagal finansavimo šaltinius, pavyzdžiui, ES lėšos, savivaldybių lėšos, iš trečiųjų asmenų nemokamai gautas turtas, nuosavo lėšos. Kortelėje turi būtų kaupiama ir keičiama informacija (neapsiribojant): </w:t>
            </w:r>
          </w:p>
          <w:p w14:paraId="06D13224" w14:textId="77777777" w:rsidR="0029306C" w:rsidRPr="00A20123" w:rsidRDefault="0029306C" w:rsidP="003F4C52">
            <w:pPr>
              <w:pStyle w:val="Sraassuenkleliais"/>
              <w:numPr>
                <w:ilvl w:val="0"/>
                <w:numId w:val="109"/>
              </w:numPr>
              <w:pBdr>
                <w:top w:val="nil"/>
                <w:left w:val="nil"/>
                <w:bottom w:val="nil"/>
                <w:right w:val="nil"/>
                <w:between w:val="nil"/>
              </w:pBdr>
              <w:spacing w:before="0" w:after="0"/>
              <w:jc w:val="both"/>
              <w:rPr>
                <w:rFonts w:cstheme="minorHAnsi"/>
                <w:sz w:val="18"/>
                <w:szCs w:val="18"/>
              </w:rPr>
            </w:pPr>
            <w:r w:rsidRPr="00A20123">
              <w:rPr>
                <w:rFonts w:cstheme="minorHAnsi"/>
                <w:sz w:val="18"/>
                <w:szCs w:val="18"/>
              </w:rPr>
              <w:t>Ilgalaikio turto vieneto pavadinimas ir jo buvimo adresas;</w:t>
            </w:r>
          </w:p>
          <w:p w14:paraId="227D3FDC" w14:textId="77777777" w:rsidR="0029306C" w:rsidRPr="00A20123" w:rsidRDefault="0029306C" w:rsidP="003F4C52">
            <w:pPr>
              <w:pStyle w:val="Sraassuenkleliais"/>
              <w:numPr>
                <w:ilvl w:val="0"/>
                <w:numId w:val="109"/>
              </w:numPr>
              <w:pBdr>
                <w:top w:val="nil"/>
                <w:left w:val="nil"/>
                <w:bottom w:val="nil"/>
                <w:right w:val="nil"/>
                <w:between w:val="nil"/>
              </w:pBdr>
              <w:spacing w:before="0" w:after="0"/>
              <w:jc w:val="both"/>
              <w:rPr>
                <w:rFonts w:cstheme="minorHAnsi"/>
                <w:sz w:val="18"/>
                <w:szCs w:val="18"/>
              </w:rPr>
            </w:pPr>
            <w:r w:rsidRPr="00A20123">
              <w:rPr>
                <w:rFonts w:cstheme="minorHAnsi"/>
                <w:sz w:val="18"/>
                <w:szCs w:val="18"/>
              </w:rPr>
              <w:t>Ilgalaikio turto įsigijimo data, eksploatacijos pradžios data ir tarnavimo laiko pabaigos data;</w:t>
            </w:r>
          </w:p>
          <w:p w14:paraId="3A0797EA" w14:textId="77777777" w:rsidR="0029306C" w:rsidRPr="00A20123" w:rsidRDefault="0029306C" w:rsidP="003F4C52">
            <w:pPr>
              <w:pStyle w:val="Sraassuenkleliais"/>
              <w:numPr>
                <w:ilvl w:val="0"/>
                <w:numId w:val="109"/>
              </w:numPr>
              <w:pBdr>
                <w:top w:val="nil"/>
                <w:left w:val="nil"/>
                <w:bottom w:val="nil"/>
                <w:right w:val="nil"/>
                <w:between w:val="nil"/>
              </w:pBdr>
              <w:spacing w:before="0" w:after="0"/>
              <w:jc w:val="both"/>
              <w:rPr>
                <w:rFonts w:cstheme="minorHAnsi"/>
                <w:sz w:val="18"/>
                <w:szCs w:val="18"/>
              </w:rPr>
            </w:pPr>
            <w:r w:rsidRPr="00A20123">
              <w:rPr>
                <w:rFonts w:cstheme="minorHAnsi"/>
                <w:sz w:val="18"/>
                <w:szCs w:val="18"/>
              </w:rPr>
              <w:t>Inventorinis numeris;</w:t>
            </w:r>
          </w:p>
          <w:p w14:paraId="505BC04D" w14:textId="633FEFBF" w:rsidR="0029306C" w:rsidRPr="00A20123" w:rsidRDefault="0029306C" w:rsidP="0087EEBC">
            <w:pPr>
              <w:pStyle w:val="Sraassuenkleliais"/>
              <w:pBdr>
                <w:top w:val="nil"/>
                <w:left w:val="nil"/>
                <w:bottom w:val="nil"/>
                <w:right w:val="nil"/>
                <w:between w:val="nil"/>
              </w:pBdr>
              <w:spacing w:before="0" w:after="0"/>
              <w:jc w:val="both"/>
              <w:rPr>
                <w:sz w:val="18"/>
                <w:szCs w:val="18"/>
              </w:rPr>
            </w:pPr>
            <w:r w:rsidRPr="0087EEBC">
              <w:rPr>
                <w:sz w:val="18"/>
                <w:szCs w:val="18"/>
              </w:rPr>
              <w:lastRenderedPageBreak/>
              <w:t xml:space="preserve">Turto grupė (skirta finansinei apskaitai. Turto grupė reguliacinei </w:t>
            </w:r>
            <w:r w:rsidR="00474493">
              <w:rPr>
                <w:sz w:val="18"/>
                <w:szCs w:val="18"/>
              </w:rPr>
              <w:t xml:space="preserve">ir mokestinei </w:t>
            </w:r>
            <w:r w:rsidRPr="0087EEBC">
              <w:rPr>
                <w:sz w:val="18"/>
                <w:szCs w:val="18"/>
              </w:rPr>
              <w:t>apskaitai numatyta dimensijų sąraše), nusidėvėjimo normatyvas metais ir procentas;</w:t>
            </w:r>
          </w:p>
          <w:p w14:paraId="6AED3112" w14:textId="77777777" w:rsidR="0029306C" w:rsidRPr="00A20123" w:rsidRDefault="0029306C" w:rsidP="003F4C52">
            <w:pPr>
              <w:pStyle w:val="Sraassuenkleliais"/>
              <w:numPr>
                <w:ilvl w:val="0"/>
                <w:numId w:val="109"/>
              </w:numPr>
              <w:pBdr>
                <w:top w:val="nil"/>
                <w:left w:val="nil"/>
                <w:bottom w:val="nil"/>
                <w:right w:val="nil"/>
                <w:between w:val="nil"/>
              </w:pBdr>
              <w:spacing w:before="0" w:after="0"/>
              <w:jc w:val="both"/>
              <w:rPr>
                <w:rFonts w:cstheme="minorHAnsi"/>
                <w:sz w:val="18"/>
                <w:szCs w:val="18"/>
              </w:rPr>
            </w:pPr>
            <w:r w:rsidRPr="00A20123">
              <w:rPr>
                <w:rFonts w:cstheme="minorHAnsi"/>
                <w:sz w:val="18"/>
                <w:szCs w:val="18"/>
              </w:rPr>
              <w:t>Mato vienetas ir kiekis;</w:t>
            </w:r>
          </w:p>
          <w:p w14:paraId="28807D58" w14:textId="77777777" w:rsidR="0029306C" w:rsidRPr="00A20123" w:rsidRDefault="0029306C" w:rsidP="003F4C52">
            <w:pPr>
              <w:pStyle w:val="Sraassuenkleliais"/>
              <w:numPr>
                <w:ilvl w:val="0"/>
                <w:numId w:val="109"/>
              </w:numPr>
              <w:pBdr>
                <w:top w:val="nil"/>
                <w:left w:val="nil"/>
                <w:bottom w:val="nil"/>
                <w:right w:val="nil"/>
                <w:between w:val="nil"/>
              </w:pBdr>
              <w:spacing w:before="0" w:after="0"/>
              <w:jc w:val="both"/>
              <w:rPr>
                <w:rFonts w:cstheme="minorHAnsi"/>
                <w:sz w:val="18"/>
                <w:szCs w:val="18"/>
              </w:rPr>
            </w:pPr>
            <w:r w:rsidRPr="00A20123">
              <w:rPr>
                <w:rFonts w:cstheme="minorHAnsi"/>
                <w:sz w:val="18"/>
                <w:szCs w:val="18"/>
              </w:rPr>
              <w:t>Gamyklinis numeris;</w:t>
            </w:r>
          </w:p>
          <w:p w14:paraId="645571E8" w14:textId="77777777" w:rsidR="0029306C" w:rsidRPr="00A20123" w:rsidRDefault="0029306C" w:rsidP="003F4C52">
            <w:pPr>
              <w:pStyle w:val="Sraassuenkleliais"/>
              <w:numPr>
                <w:ilvl w:val="0"/>
                <w:numId w:val="109"/>
              </w:numPr>
              <w:pBdr>
                <w:top w:val="nil"/>
                <w:left w:val="nil"/>
                <w:bottom w:val="nil"/>
                <w:right w:val="nil"/>
                <w:between w:val="nil"/>
              </w:pBdr>
              <w:spacing w:before="0" w:after="0"/>
              <w:jc w:val="both"/>
              <w:rPr>
                <w:rFonts w:cstheme="minorHAnsi"/>
                <w:sz w:val="18"/>
                <w:szCs w:val="18"/>
              </w:rPr>
            </w:pPr>
            <w:r w:rsidRPr="00A20123">
              <w:rPr>
                <w:rFonts w:cstheme="minorHAnsi"/>
                <w:sz w:val="18"/>
                <w:szCs w:val="18"/>
              </w:rPr>
              <w:t>Įsigijimo savikaina, įsigijimo būdas ir finansavimo šaltinis;</w:t>
            </w:r>
          </w:p>
          <w:p w14:paraId="3CFFC26C" w14:textId="77777777" w:rsidR="0029306C" w:rsidRPr="00A20123" w:rsidRDefault="0029306C" w:rsidP="003F4C52">
            <w:pPr>
              <w:pStyle w:val="Sraassuenkleliais"/>
              <w:numPr>
                <w:ilvl w:val="0"/>
                <w:numId w:val="109"/>
              </w:numPr>
              <w:pBdr>
                <w:top w:val="nil"/>
                <w:left w:val="nil"/>
                <w:bottom w:val="nil"/>
                <w:right w:val="nil"/>
                <w:between w:val="nil"/>
              </w:pBdr>
              <w:spacing w:before="0" w:after="0"/>
              <w:jc w:val="both"/>
              <w:rPr>
                <w:rFonts w:cstheme="minorHAnsi"/>
                <w:sz w:val="18"/>
                <w:szCs w:val="18"/>
              </w:rPr>
            </w:pPr>
            <w:r w:rsidRPr="00A20123">
              <w:rPr>
                <w:rFonts w:cstheme="minorHAnsi"/>
                <w:sz w:val="18"/>
                <w:szCs w:val="18"/>
              </w:rPr>
              <w:t>Sukaupto nusidėvėjimo suma, likutinė ir likvidacinė vertė;</w:t>
            </w:r>
          </w:p>
          <w:p w14:paraId="451E3A44" w14:textId="77777777" w:rsidR="0029306C" w:rsidRPr="00A20123" w:rsidRDefault="0029306C" w:rsidP="003F4C52">
            <w:pPr>
              <w:pStyle w:val="Sraassuenkleliais"/>
              <w:numPr>
                <w:ilvl w:val="0"/>
                <w:numId w:val="109"/>
              </w:numPr>
              <w:pBdr>
                <w:top w:val="nil"/>
                <w:left w:val="nil"/>
                <w:bottom w:val="nil"/>
                <w:right w:val="nil"/>
                <w:between w:val="nil"/>
              </w:pBdr>
              <w:spacing w:before="0" w:after="0"/>
              <w:jc w:val="both"/>
              <w:rPr>
                <w:rFonts w:cstheme="minorHAnsi"/>
                <w:sz w:val="18"/>
                <w:szCs w:val="18"/>
              </w:rPr>
            </w:pPr>
            <w:r w:rsidRPr="00A20123">
              <w:rPr>
                <w:rFonts w:cstheme="minorHAnsi"/>
                <w:sz w:val="18"/>
                <w:szCs w:val="18"/>
              </w:rPr>
              <w:t>Nekilnojamojo turto vieneto duomenys (unikalus numeris, registro numeris, mokestinė vertė;</w:t>
            </w:r>
          </w:p>
          <w:p w14:paraId="33AE1FC4" w14:textId="77777777" w:rsidR="0029306C" w:rsidRPr="00A20123" w:rsidRDefault="0029306C" w:rsidP="003F4C52">
            <w:pPr>
              <w:pStyle w:val="Sraassuenkleliais"/>
              <w:numPr>
                <w:ilvl w:val="0"/>
                <w:numId w:val="109"/>
              </w:numPr>
              <w:pBdr>
                <w:top w:val="nil"/>
                <w:left w:val="nil"/>
                <w:bottom w:val="nil"/>
                <w:right w:val="nil"/>
                <w:between w:val="nil"/>
              </w:pBdr>
              <w:spacing w:before="0" w:after="0"/>
              <w:jc w:val="both"/>
              <w:rPr>
                <w:rFonts w:cstheme="minorHAnsi"/>
                <w:sz w:val="18"/>
                <w:szCs w:val="18"/>
              </w:rPr>
            </w:pPr>
            <w:r w:rsidRPr="00A20123">
              <w:rPr>
                <w:rFonts w:cstheme="minorHAnsi"/>
                <w:sz w:val="18"/>
                <w:szCs w:val="18"/>
              </w:rPr>
              <w:t>Operatyvinis / technologinis numeris;</w:t>
            </w:r>
          </w:p>
          <w:p w14:paraId="3A056C9C" w14:textId="727C7EF2" w:rsidR="0029306C" w:rsidRPr="00A20123" w:rsidRDefault="0029306C" w:rsidP="003F4C52">
            <w:pPr>
              <w:pStyle w:val="Sraassuenkleliais"/>
              <w:numPr>
                <w:ilvl w:val="0"/>
                <w:numId w:val="109"/>
              </w:numPr>
              <w:pBdr>
                <w:top w:val="nil"/>
                <w:left w:val="nil"/>
                <w:bottom w:val="nil"/>
                <w:right w:val="nil"/>
                <w:between w:val="nil"/>
              </w:pBdr>
              <w:spacing w:before="0" w:after="0"/>
              <w:jc w:val="both"/>
              <w:rPr>
                <w:rFonts w:cstheme="minorHAnsi"/>
                <w:sz w:val="18"/>
                <w:szCs w:val="18"/>
              </w:rPr>
            </w:pPr>
            <w:r w:rsidRPr="00A20123">
              <w:rPr>
                <w:rFonts w:cstheme="minorHAnsi"/>
                <w:sz w:val="18"/>
                <w:szCs w:val="18"/>
              </w:rPr>
              <w:t>Ilgalaikio turto būsena (</w:t>
            </w:r>
            <w:r w:rsidR="00F46882">
              <w:rPr>
                <w:rFonts w:cstheme="minorHAnsi"/>
                <w:sz w:val="18"/>
                <w:szCs w:val="18"/>
              </w:rPr>
              <w:t xml:space="preserve">nurašytas, parduotas, </w:t>
            </w:r>
            <w:r w:rsidRPr="00A20123">
              <w:rPr>
                <w:rFonts w:cstheme="minorHAnsi"/>
                <w:sz w:val="18"/>
                <w:szCs w:val="18"/>
              </w:rPr>
              <w:t>eksploatuojamas, sandėliuojamas, nereikalingas, netinkamas (negalimas) naudoti veikloje);</w:t>
            </w:r>
          </w:p>
          <w:p w14:paraId="7D245E4E" w14:textId="77777777" w:rsidR="0029306C" w:rsidRPr="00A20123" w:rsidRDefault="0029306C" w:rsidP="003F4C52">
            <w:pPr>
              <w:pStyle w:val="Sraassuenkleliais"/>
              <w:numPr>
                <w:ilvl w:val="0"/>
                <w:numId w:val="109"/>
              </w:numPr>
              <w:pBdr>
                <w:top w:val="nil"/>
                <w:left w:val="nil"/>
                <w:bottom w:val="nil"/>
                <w:right w:val="nil"/>
                <w:between w:val="nil"/>
              </w:pBdr>
              <w:spacing w:before="0" w:after="0"/>
              <w:jc w:val="both"/>
              <w:rPr>
                <w:rFonts w:cstheme="minorHAnsi"/>
                <w:sz w:val="18"/>
                <w:szCs w:val="18"/>
              </w:rPr>
            </w:pPr>
            <w:r w:rsidRPr="00A20123">
              <w:rPr>
                <w:rFonts w:cstheme="minorHAnsi"/>
                <w:sz w:val="18"/>
                <w:szCs w:val="18"/>
              </w:rPr>
              <w:t>Kiti Projekto metu suderinti klasifikatoriai.</w:t>
            </w:r>
          </w:p>
          <w:p w14:paraId="7742DB08" w14:textId="77777777" w:rsidR="0029306C" w:rsidRPr="00A20123" w:rsidRDefault="0029306C" w:rsidP="003F4C52">
            <w:pPr>
              <w:pStyle w:val="Sraassuenkleliais"/>
              <w:numPr>
                <w:ilvl w:val="0"/>
                <w:numId w:val="109"/>
              </w:numPr>
              <w:spacing w:before="0" w:after="0"/>
              <w:jc w:val="both"/>
              <w:rPr>
                <w:rFonts w:cstheme="minorHAnsi"/>
                <w:sz w:val="18"/>
                <w:szCs w:val="18"/>
              </w:rPr>
            </w:pPr>
            <w:r w:rsidRPr="00A20123">
              <w:rPr>
                <w:rFonts w:cstheme="minorHAnsi"/>
                <w:sz w:val="18"/>
                <w:szCs w:val="18"/>
              </w:rPr>
              <w:t>Detalus duomenų laukų sąrašas turės būti suderintas Projekto metu.</w:t>
            </w:r>
          </w:p>
        </w:tc>
      </w:tr>
      <w:tr w:rsidR="002824C1" w:rsidRPr="009B1364" w14:paraId="642F29A7" w14:textId="77777777" w:rsidTr="00A20123">
        <w:trPr>
          <w:trHeight w:val="20"/>
        </w:trPr>
        <w:tc>
          <w:tcPr>
            <w:tcW w:w="415" w:type="pct"/>
          </w:tcPr>
          <w:p w14:paraId="52499EFE" w14:textId="77777777" w:rsidR="002824C1" w:rsidRPr="00A20123" w:rsidRDefault="002824C1" w:rsidP="00640D04">
            <w:pPr>
              <w:pStyle w:val="Sraopastraipa"/>
              <w:numPr>
                <w:ilvl w:val="0"/>
                <w:numId w:val="133"/>
              </w:numPr>
              <w:spacing w:before="0"/>
              <w:rPr>
                <w:rFonts w:cstheme="minorHAnsi"/>
                <w:sz w:val="18"/>
                <w:szCs w:val="18"/>
                <w:lang w:val="en-US"/>
              </w:rPr>
            </w:pPr>
          </w:p>
        </w:tc>
        <w:tc>
          <w:tcPr>
            <w:tcW w:w="4585" w:type="pct"/>
          </w:tcPr>
          <w:p w14:paraId="6D6559B3" w14:textId="6987B226" w:rsidR="002824C1" w:rsidRPr="00A20123" w:rsidRDefault="00847F2E" w:rsidP="00B83AD8">
            <w:pPr>
              <w:spacing w:before="0"/>
              <w:rPr>
                <w:rFonts w:cstheme="minorHAnsi"/>
                <w:sz w:val="18"/>
                <w:szCs w:val="18"/>
              </w:rPr>
            </w:pPr>
            <w:r w:rsidRPr="00A20123">
              <w:rPr>
                <w:rFonts w:cstheme="minorHAnsi"/>
                <w:sz w:val="18"/>
                <w:szCs w:val="18"/>
              </w:rPr>
              <w:t xml:space="preserve">Sistemoje turi būti </w:t>
            </w:r>
            <w:r w:rsidR="006A3F0D" w:rsidRPr="00A20123">
              <w:rPr>
                <w:rFonts w:cstheme="minorHAnsi"/>
                <w:sz w:val="18"/>
                <w:szCs w:val="18"/>
              </w:rPr>
              <w:t>galimybė</w:t>
            </w:r>
            <w:r w:rsidRPr="00A20123">
              <w:rPr>
                <w:rFonts w:cstheme="minorHAnsi"/>
                <w:sz w:val="18"/>
                <w:szCs w:val="18"/>
              </w:rPr>
              <w:t xml:space="preserve"> </w:t>
            </w:r>
            <w:r w:rsidR="006A3F0D" w:rsidRPr="00A20123">
              <w:rPr>
                <w:rFonts w:cstheme="minorHAnsi"/>
                <w:sz w:val="18"/>
                <w:szCs w:val="18"/>
              </w:rPr>
              <w:t xml:space="preserve">atkartoti </w:t>
            </w:r>
            <w:r w:rsidRPr="00A20123">
              <w:rPr>
                <w:rFonts w:cstheme="minorHAnsi"/>
                <w:sz w:val="18"/>
                <w:szCs w:val="18"/>
              </w:rPr>
              <w:t>su finansinės apskaitos kortele įvedama operacij</w:t>
            </w:r>
            <w:r w:rsidR="006A3F0D" w:rsidRPr="00A20123">
              <w:rPr>
                <w:rFonts w:cstheme="minorHAnsi"/>
                <w:sz w:val="18"/>
                <w:szCs w:val="18"/>
              </w:rPr>
              <w:t>ą</w:t>
            </w:r>
            <w:r w:rsidRPr="00A20123">
              <w:rPr>
                <w:rFonts w:cstheme="minorHAnsi"/>
                <w:sz w:val="18"/>
                <w:szCs w:val="18"/>
              </w:rPr>
              <w:t xml:space="preserve"> (veiksm</w:t>
            </w:r>
            <w:r w:rsidR="006A3F0D" w:rsidRPr="00A20123">
              <w:rPr>
                <w:rFonts w:cstheme="minorHAnsi"/>
                <w:sz w:val="18"/>
                <w:szCs w:val="18"/>
              </w:rPr>
              <w:t>ą</w:t>
            </w:r>
            <w:r w:rsidRPr="00A20123">
              <w:rPr>
                <w:rFonts w:cstheme="minorHAnsi"/>
                <w:sz w:val="18"/>
                <w:szCs w:val="18"/>
              </w:rPr>
              <w:t xml:space="preserve">) su to paties turto vieneto mokestinės ir reguliacinės apskaitos kortelėmis, jeigu operacija (veiksmas) yra susijęs su mokestine ir/ar reguliacine apskaita. Šis veiksmas turi atsikartoti pagal visas </w:t>
            </w:r>
            <w:r w:rsidR="00A52157" w:rsidRPr="00A20123">
              <w:rPr>
                <w:rFonts w:cstheme="minorHAnsi"/>
                <w:sz w:val="18"/>
                <w:szCs w:val="18"/>
              </w:rPr>
              <w:t>n</w:t>
            </w:r>
            <w:r w:rsidRPr="00A20123">
              <w:rPr>
                <w:rFonts w:cstheme="minorHAnsi"/>
                <w:sz w:val="18"/>
                <w:szCs w:val="18"/>
              </w:rPr>
              <w:t>usidėvėjimo knygas, nurodytas finansinės, mokestinės ir reguliacinės apskaitos kortelėse.</w:t>
            </w:r>
          </w:p>
        </w:tc>
      </w:tr>
      <w:tr w:rsidR="00A80FAB" w:rsidRPr="009B1364" w14:paraId="386DB228" w14:textId="77777777" w:rsidTr="00A20123">
        <w:trPr>
          <w:trHeight w:val="20"/>
        </w:trPr>
        <w:tc>
          <w:tcPr>
            <w:tcW w:w="415" w:type="pct"/>
          </w:tcPr>
          <w:p w14:paraId="1CE61FE7" w14:textId="77777777" w:rsidR="00A80FAB" w:rsidRPr="00832936" w:rsidRDefault="00A80FAB" w:rsidP="00640D04">
            <w:pPr>
              <w:pStyle w:val="Sraopastraipa"/>
              <w:numPr>
                <w:ilvl w:val="0"/>
                <w:numId w:val="133"/>
              </w:numPr>
              <w:spacing w:before="0"/>
              <w:rPr>
                <w:rFonts w:cstheme="minorHAnsi"/>
                <w:sz w:val="18"/>
                <w:szCs w:val="18"/>
              </w:rPr>
            </w:pPr>
          </w:p>
        </w:tc>
        <w:tc>
          <w:tcPr>
            <w:tcW w:w="4585" w:type="pct"/>
          </w:tcPr>
          <w:p w14:paraId="436297FE" w14:textId="57B7D172" w:rsidR="00A80FAB" w:rsidRPr="00A20123" w:rsidRDefault="00A80FAB" w:rsidP="00B83AD8">
            <w:pPr>
              <w:spacing w:before="0"/>
              <w:rPr>
                <w:rFonts w:cstheme="minorHAnsi"/>
                <w:sz w:val="18"/>
                <w:szCs w:val="18"/>
              </w:rPr>
            </w:pPr>
            <w:r w:rsidRPr="00A20123">
              <w:rPr>
                <w:rFonts w:cstheme="minorHAnsi"/>
                <w:sz w:val="18"/>
                <w:szCs w:val="18"/>
              </w:rPr>
              <w:t>Sistemoje turi būti galimybė formuoti įvedimo į eksploataciją aktą.</w:t>
            </w:r>
          </w:p>
        </w:tc>
      </w:tr>
      <w:tr w:rsidR="0029306C" w:rsidRPr="009B1364" w14:paraId="67BC2FBE" w14:textId="77777777" w:rsidTr="00A20123">
        <w:trPr>
          <w:trHeight w:val="20"/>
        </w:trPr>
        <w:tc>
          <w:tcPr>
            <w:tcW w:w="415" w:type="pct"/>
          </w:tcPr>
          <w:p w14:paraId="6D2C929C" w14:textId="77777777" w:rsidR="0029306C" w:rsidRPr="00832936" w:rsidRDefault="0029306C" w:rsidP="00640D04">
            <w:pPr>
              <w:pStyle w:val="Sraopastraipa"/>
              <w:numPr>
                <w:ilvl w:val="0"/>
                <w:numId w:val="133"/>
              </w:numPr>
              <w:spacing w:before="0"/>
              <w:rPr>
                <w:rFonts w:cstheme="minorHAnsi"/>
                <w:sz w:val="18"/>
                <w:szCs w:val="18"/>
              </w:rPr>
            </w:pPr>
          </w:p>
        </w:tc>
        <w:tc>
          <w:tcPr>
            <w:tcW w:w="4585" w:type="pct"/>
          </w:tcPr>
          <w:p w14:paraId="6086C4C6" w14:textId="77777777" w:rsidR="000123A1" w:rsidRPr="000123A1" w:rsidRDefault="000123A1" w:rsidP="000123A1">
            <w:pPr>
              <w:spacing w:before="0"/>
              <w:rPr>
                <w:sz w:val="18"/>
                <w:szCs w:val="18"/>
              </w:rPr>
            </w:pPr>
            <w:r w:rsidRPr="000123A1">
              <w:rPr>
                <w:sz w:val="18"/>
                <w:szCs w:val="18"/>
              </w:rPr>
              <w:t>Sistemoje turi būti galimybė, remiantis pirkimo dokumentu arba vertės didinimo dokumentu:</w:t>
            </w:r>
          </w:p>
          <w:p w14:paraId="53E7618C" w14:textId="262EDCBC" w:rsidR="000123A1" w:rsidRPr="00640D04" w:rsidRDefault="000123A1" w:rsidP="00640D04">
            <w:pPr>
              <w:pStyle w:val="Sraopastraipa"/>
              <w:numPr>
                <w:ilvl w:val="0"/>
                <w:numId w:val="128"/>
              </w:numPr>
              <w:spacing w:before="0"/>
              <w:rPr>
                <w:sz w:val="18"/>
                <w:szCs w:val="18"/>
              </w:rPr>
            </w:pPr>
            <w:r w:rsidRPr="00640D04">
              <w:rPr>
                <w:sz w:val="18"/>
                <w:szCs w:val="18"/>
              </w:rPr>
              <w:t>Automatiškai sukurti naują IT kortelę arba papildyti esamą IT kortelę (didinant jos vertę)</w:t>
            </w:r>
            <w:r>
              <w:rPr>
                <w:sz w:val="18"/>
                <w:szCs w:val="18"/>
              </w:rPr>
              <w:t>;</w:t>
            </w:r>
          </w:p>
          <w:p w14:paraId="031F1AAF" w14:textId="7344B584" w:rsidR="000123A1" w:rsidRPr="00640D04" w:rsidRDefault="000123A1" w:rsidP="00640D04">
            <w:pPr>
              <w:pStyle w:val="Sraopastraipa"/>
              <w:numPr>
                <w:ilvl w:val="0"/>
                <w:numId w:val="128"/>
              </w:numPr>
              <w:spacing w:before="0"/>
              <w:rPr>
                <w:sz w:val="18"/>
                <w:szCs w:val="18"/>
              </w:rPr>
            </w:pPr>
            <w:r w:rsidRPr="00640D04">
              <w:rPr>
                <w:sz w:val="18"/>
                <w:szCs w:val="18"/>
              </w:rPr>
              <w:t>Sukurtos ar papildytos IT kortelės pagrindu automatizuotai generuoti įvedimo į eksploataciją aktą arba vertės didinimo aktą</w:t>
            </w:r>
            <w:r>
              <w:rPr>
                <w:sz w:val="18"/>
                <w:szCs w:val="18"/>
              </w:rPr>
              <w:t>;</w:t>
            </w:r>
          </w:p>
          <w:p w14:paraId="62015239" w14:textId="4DE7A861" w:rsidR="0029306C" w:rsidRPr="00640D04" w:rsidRDefault="000123A1" w:rsidP="00640D04">
            <w:pPr>
              <w:pStyle w:val="Sraopastraipa"/>
              <w:numPr>
                <w:ilvl w:val="0"/>
                <w:numId w:val="128"/>
              </w:numPr>
              <w:spacing w:before="0"/>
              <w:rPr>
                <w:sz w:val="18"/>
                <w:szCs w:val="18"/>
              </w:rPr>
            </w:pPr>
            <w:r w:rsidRPr="00640D04">
              <w:rPr>
                <w:sz w:val="18"/>
                <w:szCs w:val="18"/>
              </w:rPr>
              <w:t>Užregistruoti šias operacijas IT apskaitoje, atlikdami atitinkamą pajamavimo arba vertės koregavimo operaciją.</w:t>
            </w:r>
          </w:p>
        </w:tc>
      </w:tr>
      <w:tr w:rsidR="0029306C" w:rsidRPr="009B1364" w14:paraId="68A34213" w14:textId="77777777" w:rsidTr="00A20123">
        <w:trPr>
          <w:trHeight w:val="20"/>
        </w:trPr>
        <w:tc>
          <w:tcPr>
            <w:tcW w:w="415" w:type="pct"/>
          </w:tcPr>
          <w:p w14:paraId="39808076" w14:textId="77777777" w:rsidR="0029306C" w:rsidRPr="00832936" w:rsidRDefault="0029306C" w:rsidP="00640D04">
            <w:pPr>
              <w:pStyle w:val="Sraopastraipa"/>
              <w:numPr>
                <w:ilvl w:val="0"/>
                <w:numId w:val="133"/>
              </w:numPr>
              <w:spacing w:before="0"/>
              <w:rPr>
                <w:rFonts w:cstheme="minorHAnsi"/>
                <w:sz w:val="18"/>
                <w:szCs w:val="18"/>
              </w:rPr>
            </w:pPr>
          </w:p>
        </w:tc>
        <w:tc>
          <w:tcPr>
            <w:tcW w:w="4585" w:type="pct"/>
            <w:vAlign w:val="center"/>
          </w:tcPr>
          <w:p w14:paraId="11CD130D" w14:textId="77777777" w:rsidR="0029306C" w:rsidRPr="00A20123" w:rsidRDefault="0029306C" w:rsidP="00B83AD8">
            <w:pPr>
              <w:spacing w:before="0"/>
              <w:rPr>
                <w:rFonts w:cstheme="minorHAnsi"/>
                <w:sz w:val="18"/>
                <w:szCs w:val="18"/>
              </w:rPr>
            </w:pPr>
            <w:r w:rsidRPr="00A20123">
              <w:rPr>
                <w:rFonts w:cstheme="minorHAnsi"/>
                <w:sz w:val="18"/>
                <w:szCs w:val="18"/>
              </w:rPr>
              <w:t xml:space="preserve">Sistema turi turėti funkcionalumą tvarkyti su IT, įskaitant ir su nebaigta statyba / esminiu pagerinimu, susijusias operacijas finansinėje, mokestinėje, reguliacinėje apskaitoje ir pagal finansavimo šaltinius, tokias kaip: </w:t>
            </w:r>
          </w:p>
          <w:p w14:paraId="03608795" w14:textId="77777777" w:rsidR="0029306C" w:rsidRPr="00A20123" w:rsidRDefault="0029306C" w:rsidP="003F4C52">
            <w:pPr>
              <w:pStyle w:val="Sraassuenkleliais"/>
              <w:numPr>
                <w:ilvl w:val="0"/>
                <w:numId w:val="109"/>
              </w:numPr>
              <w:pBdr>
                <w:top w:val="nil"/>
                <w:left w:val="nil"/>
                <w:bottom w:val="nil"/>
                <w:right w:val="nil"/>
                <w:between w:val="nil"/>
              </w:pBdr>
              <w:spacing w:before="0" w:after="0"/>
              <w:jc w:val="both"/>
              <w:rPr>
                <w:rFonts w:cstheme="minorHAnsi"/>
                <w:sz w:val="18"/>
                <w:szCs w:val="18"/>
              </w:rPr>
            </w:pPr>
            <w:r w:rsidRPr="00A20123">
              <w:rPr>
                <w:rFonts w:cstheme="minorHAnsi"/>
                <w:sz w:val="18"/>
                <w:szCs w:val="18"/>
              </w:rPr>
              <w:t>IT atidavimas naudoti veikloje (registravimas apskaitoje);</w:t>
            </w:r>
          </w:p>
          <w:p w14:paraId="293E18E6" w14:textId="77777777" w:rsidR="0029306C" w:rsidRPr="00A20123" w:rsidRDefault="0029306C" w:rsidP="003F4C52">
            <w:pPr>
              <w:pStyle w:val="Sraassuenkleliais"/>
              <w:numPr>
                <w:ilvl w:val="0"/>
                <w:numId w:val="109"/>
              </w:numPr>
              <w:pBdr>
                <w:top w:val="nil"/>
                <w:left w:val="nil"/>
                <w:bottom w:val="nil"/>
                <w:right w:val="nil"/>
                <w:between w:val="nil"/>
              </w:pBdr>
              <w:spacing w:before="0" w:after="0"/>
              <w:jc w:val="both"/>
              <w:rPr>
                <w:rFonts w:cstheme="minorHAnsi"/>
                <w:sz w:val="18"/>
                <w:szCs w:val="18"/>
              </w:rPr>
            </w:pPr>
            <w:r w:rsidRPr="00A20123">
              <w:rPr>
                <w:rFonts w:cstheme="minorHAnsi"/>
                <w:sz w:val="18"/>
                <w:szCs w:val="18"/>
              </w:rPr>
              <w:t>IT nusidėvėjimo skaičiavimas;</w:t>
            </w:r>
          </w:p>
          <w:p w14:paraId="4E4E0B1E" w14:textId="77777777" w:rsidR="0029306C" w:rsidRPr="00A20123" w:rsidRDefault="0029306C" w:rsidP="003F4C52">
            <w:pPr>
              <w:pStyle w:val="Sraassuenkleliais"/>
              <w:numPr>
                <w:ilvl w:val="0"/>
                <w:numId w:val="109"/>
              </w:numPr>
              <w:pBdr>
                <w:top w:val="nil"/>
                <w:left w:val="nil"/>
                <w:bottom w:val="nil"/>
                <w:right w:val="nil"/>
                <w:between w:val="nil"/>
              </w:pBdr>
              <w:spacing w:before="0" w:after="0"/>
              <w:jc w:val="both"/>
              <w:rPr>
                <w:rFonts w:cstheme="minorHAnsi"/>
                <w:sz w:val="18"/>
                <w:szCs w:val="18"/>
              </w:rPr>
            </w:pPr>
            <w:r w:rsidRPr="00A20123">
              <w:rPr>
                <w:rFonts w:cstheme="minorHAnsi"/>
                <w:sz w:val="18"/>
                <w:szCs w:val="18"/>
              </w:rPr>
              <w:t>IT vidinis perdavimas;</w:t>
            </w:r>
          </w:p>
          <w:p w14:paraId="230D5664" w14:textId="77777777" w:rsidR="0029306C" w:rsidRPr="00A20123" w:rsidRDefault="0029306C" w:rsidP="003F4C52">
            <w:pPr>
              <w:pStyle w:val="Sraassuenkleliais"/>
              <w:numPr>
                <w:ilvl w:val="0"/>
                <w:numId w:val="109"/>
              </w:numPr>
              <w:pBdr>
                <w:top w:val="nil"/>
                <w:left w:val="nil"/>
                <w:bottom w:val="nil"/>
                <w:right w:val="nil"/>
                <w:between w:val="nil"/>
              </w:pBdr>
              <w:spacing w:before="0" w:after="0"/>
              <w:jc w:val="both"/>
              <w:rPr>
                <w:rFonts w:cstheme="minorHAnsi"/>
                <w:sz w:val="18"/>
                <w:szCs w:val="18"/>
              </w:rPr>
            </w:pPr>
            <w:r w:rsidRPr="00A20123">
              <w:rPr>
                <w:rFonts w:cstheme="minorHAnsi"/>
                <w:sz w:val="18"/>
                <w:szCs w:val="18"/>
              </w:rPr>
              <w:t>IT pergrupavimas;</w:t>
            </w:r>
          </w:p>
          <w:p w14:paraId="51B801A9" w14:textId="77777777" w:rsidR="0029306C" w:rsidRPr="00A20123" w:rsidRDefault="0029306C" w:rsidP="003F4C52">
            <w:pPr>
              <w:pStyle w:val="Sraassuenkleliais"/>
              <w:numPr>
                <w:ilvl w:val="0"/>
                <w:numId w:val="109"/>
              </w:numPr>
              <w:pBdr>
                <w:top w:val="nil"/>
                <w:left w:val="nil"/>
                <w:bottom w:val="nil"/>
                <w:right w:val="nil"/>
                <w:between w:val="nil"/>
              </w:pBdr>
              <w:spacing w:before="0" w:after="0"/>
              <w:jc w:val="both"/>
              <w:rPr>
                <w:rFonts w:cstheme="minorHAnsi"/>
                <w:sz w:val="18"/>
                <w:szCs w:val="18"/>
              </w:rPr>
            </w:pPr>
            <w:r w:rsidRPr="00A20123">
              <w:rPr>
                <w:rFonts w:cstheme="minorHAnsi"/>
                <w:sz w:val="18"/>
                <w:szCs w:val="18"/>
              </w:rPr>
              <w:t>IT vertės keitimas;</w:t>
            </w:r>
          </w:p>
          <w:p w14:paraId="1B24873D" w14:textId="77777777" w:rsidR="0029306C" w:rsidRPr="00A20123" w:rsidRDefault="0029306C" w:rsidP="003F4C52">
            <w:pPr>
              <w:pStyle w:val="Sraassuenkleliais"/>
              <w:numPr>
                <w:ilvl w:val="0"/>
                <w:numId w:val="109"/>
              </w:numPr>
              <w:pBdr>
                <w:top w:val="nil"/>
                <w:left w:val="nil"/>
                <w:bottom w:val="nil"/>
                <w:right w:val="nil"/>
                <w:between w:val="nil"/>
              </w:pBdr>
              <w:spacing w:before="0" w:after="0"/>
              <w:jc w:val="both"/>
              <w:rPr>
                <w:rFonts w:cstheme="minorHAnsi"/>
                <w:sz w:val="18"/>
                <w:szCs w:val="18"/>
              </w:rPr>
            </w:pPr>
            <w:r w:rsidRPr="00A20123">
              <w:rPr>
                <w:rFonts w:cstheme="minorHAnsi"/>
                <w:sz w:val="18"/>
                <w:szCs w:val="18"/>
              </w:rPr>
              <w:t>IT nuoma / perdavimas ir gavimas panaudai;</w:t>
            </w:r>
          </w:p>
          <w:p w14:paraId="6364F6A4" w14:textId="77777777" w:rsidR="0029306C" w:rsidRPr="00A20123" w:rsidRDefault="0029306C" w:rsidP="003F4C52">
            <w:pPr>
              <w:pStyle w:val="Sraassuenkleliais"/>
              <w:numPr>
                <w:ilvl w:val="0"/>
                <w:numId w:val="109"/>
              </w:numPr>
              <w:pBdr>
                <w:top w:val="nil"/>
                <w:left w:val="nil"/>
                <w:bottom w:val="nil"/>
                <w:right w:val="nil"/>
                <w:between w:val="nil"/>
              </w:pBdr>
              <w:spacing w:before="0" w:after="0"/>
              <w:jc w:val="both"/>
              <w:rPr>
                <w:rFonts w:cstheme="minorHAnsi"/>
                <w:sz w:val="18"/>
                <w:szCs w:val="18"/>
              </w:rPr>
            </w:pPr>
            <w:r w:rsidRPr="00A20123">
              <w:rPr>
                <w:rFonts w:cstheme="minorHAnsi"/>
                <w:sz w:val="18"/>
                <w:szCs w:val="18"/>
              </w:rPr>
              <w:t>IT pardavimas;</w:t>
            </w:r>
          </w:p>
          <w:p w14:paraId="3356D65C" w14:textId="77777777" w:rsidR="0029306C" w:rsidRPr="00A20123" w:rsidRDefault="0029306C" w:rsidP="003F4C52">
            <w:pPr>
              <w:pStyle w:val="Sraassuenkleliais"/>
              <w:numPr>
                <w:ilvl w:val="0"/>
                <w:numId w:val="109"/>
              </w:numPr>
              <w:pBdr>
                <w:top w:val="nil"/>
                <w:left w:val="nil"/>
                <w:bottom w:val="nil"/>
                <w:right w:val="nil"/>
                <w:between w:val="nil"/>
              </w:pBdr>
              <w:spacing w:before="0" w:after="0"/>
              <w:jc w:val="both"/>
              <w:rPr>
                <w:rFonts w:cstheme="minorHAnsi"/>
                <w:sz w:val="18"/>
                <w:szCs w:val="18"/>
              </w:rPr>
            </w:pPr>
            <w:r w:rsidRPr="00A20123">
              <w:rPr>
                <w:rFonts w:cstheme="minorHAnsi"/>
                <w:sz w:val="18"/>
                <w:szCs w:val="18"/>
              </w:rPr>
              <w:t>IT skaidymas;</w:t>
            </w:r>
          </w:p>
          <w:p w14:paraId="256A46AA" w14:textId="77777777" w:rsidR="0029306C" w:rsidRPr="00A20123" w:rsidRDefault="0029306C" w:rsidP="003F4C52">
            <w:pPr>
              <w:pStyle w:val="Sraassuenkleliais"/>
              <w:numPr>
                <w:ilvl w:val="0"/>
                <w:numId w:val="109"/>
              </w:numPr>
              <w:pBdr>
                <w:top w:val="nil"/>
                <w:left w:val="nil"/>
                <w:bottom w:val="nil"/>
                <w:right w:val="nil"/>
                <w:between w:val="nil"/>
              </w:pBdr>
              <w:spacing w:before="0" w:after="0"/>
              <w:jc w:val="both"/>
              <w:rPr>
                <w:rFonts w:cstheme="minorHAnsi"/>
                <w:sz w:val="18"/>
                <w:szCs w:val="18"/>
              </w:rPr>
            </w:pPr>
            <w:r w:rsidRPr="00A20123">
              <w:rPr>
                <w:rFonts w:cstheme="minorHAnsi"/>
                <w:sz w:val="18"/>
                <w:szCs w:val="18"/>
              </w:rPr>
              <w:t>IT apjungimas;</w:t>
            </w:r>
          </w:p>
          <w:p w14:paraId="7925A6EB" w14:textId="77777777" w:rsidR="0029306C" w:rsidRPr="00A20123" w:rsidRDefault="0029306C" w:rsidP="003F4C52">
            <w:pPr>
              <w:pStyle w:val="Sraassuenkleliais"/>
              <w:numPr>
                <w:ilvl w:val="0"/>
                <w:numId w:val="109"/>
              </w:numPr>
              <w:pBdr>
                <w:top w:val="nil"/>
                <w:left w:val="nil"/>
                <w:bottom w:val="nil"/>
                <w:right w:val="nil"/>
                <w:between w:val="nil"/>
              </w:pBdr>
              <w:spacing w:before="0" w:after="0"/>
              <w:jc w:val="both"/>
              <w:rPr>
                <w:rFonts w:cstheme="minorHAnsi"/>
                <w:sz w:val="18"/>
                <w:szCs w:val="18"/>
              </w:rPr>
            </w:pPr>
            <w:r w:rsidRPr="00A20123">
              <w:rPr>
                <w:rFonts w:cstheme="minorHAnsi"/>
                <w:sz w:val="18"/>
                <w:szCs w:val="18"/>
              </w:rPr>
              <w:t>IT nurašymas (įskaitant IT nurašymą iš nebalansinių sąskaitų ir ilgalaikio turto nurašymą, kai atsiranda liekamųjų (grįžtamųjų) medžiagų);</w:t>
            </w:r>
          </w:p>
          <w:p w14:paraId="34818A4B" w14:textId="77777777" w:rsidR="0029306C" w:rsidRPr="00A20123" w:rsidRDefault="0029306C" w:rsidP="003F4C52">
            <w:pPr>
              <w:pStyle w:val="Sraassuenkleliais"/>
              <w:numPr>
                <w:ilvl w:val="0"/>
                <w:numId w:val="109"/>
              </w:numPr>
              <w:spacing w:before="0" w:after="0"/>
              <w:jc w:val="both"/>
              <w:rPr>
                <w:rFonts w:cstheme="minorHAnsi"/>
                <w:sz w:val="18"/>
                <w:szCs w:val="18"/>
              </w:rPr>
            </w:pPr>
            <w:r w:rsidRPr="00A20123">
              <w:rPr>
                <w:rFonts w:cstheme="minorHAnsi"/>
                <w:sz w:val="18"/>
                <w:szCs w:val="18"/>
              </w:rPr>
              <w:t>Dalinis IT nurašymas.</w:t>
            </w:r>
          </w:p>
        </w:tc>
      </w:tr>
      <w:tr w:rsidR="0029306C" w:rsidRPr="00151179" w14:paraId="06DE215E" w14:textId="77777777" w:rsidTr="00A20123">
        <w:trPr>
          <w:trHeight w:val="20"/>
        </w:trPr>
        <w:tc>
          <w:tcPr>
            <w:tcW w:w="415" w:type="pct"/>
          </w:tcPr>
          <w:p w14:paraId="5A2AC325" w14:textId="77777777" w:rsidR="0029306C" w:rsidRPr="00A20123" w:rsidRDefault="0029306C" w:rsidP="00640D04">
            <w:pPr>
              <w:pStyle w:val="Sraopastraipa"/>
              <w:numPr>
                <w:ilvl w:val="0"/>
                <w:numId w:val="133"/>
              </w:numPr>
              <w:spacing w:before="0"/>
              <w:rPr>
                <w:rFonts w:cstheme="minorHAnsi"/>
                <w:sz w:val="18"/>
                <w:szCs w:val="18"/>
                <w:lang w:val="en-US"/>
              </w:rPr>
            </w:pPr>
          </w:p>
        </w:tc>
        <w:tc>
          <w:tcPr>
            <w:tcW w:w="4585" w:type="pct"/>
            <w:vAlign w:val="center"/>
          </w:tcPr>
          <w:p w14:paraId="358D4007" w14:textId="77777777" w:rsidR="0029306C" w:rsidRPr="00A20123" w:rsidRDefault="0029306C" w:rsidP="00B83AD8">
            <w:pPr>
              <w:pStyle w:val="Sraassuenkleliais"/>
              <w:numPr>
                <w:ilvl w:val="0"/>
                <w:numId w:val="0"/>
              </w:numPr>
              <w:spacing w:before="0" w:after="0"/>
              <w:jc w:val="both"/>
              <w:rPr>
                <w:rFonts w:cstheme="minorHAnsi"/>
                <w:sz w:val="18"/>
                <w:szCs w:val="18"/>
              </w:rPr>
            </w:pPr>
            <w:r w:rsidRPr="00A20123">
              <w:rPr>
                <w:rFonts w:cstheme="minorHAnsi"/>
                <w:sz w:val="18"/>
                <w:szCs w:val="18"/>
              </w:rPr>
              <w:t>Sistema turi turėti funkcionalumą registruojant ilgalaikio turto apskaitos operacijas, didžiosios knygos sąskaitas parinkti automatiniu būdu pagal atitinkamas vykdomos apskaitos operacijas bei ilgalaikio turto grupę.</w:t>
            </w:r>
          </w:p>
        </w:tc>
      </w:tr>
      <w:tr w:rsidR="0029306C" w:rsidRPr="00151179" w14:paraId="644D8DED" w14:textId="77777777" w:rsidTr="00A20123">
        <w:trPr>
          <w:trHeight w:val="20"/>
        </w:trPr>
        <w:tc>
          <w:tcPr>
            <w:tcW w:w="415" w:type="pct"/>
          </w:tcPr>
          <w:p w14:paraId="12B2B7F1" w14:textId="77777777" w:rsidR="0029306C" w:rsidRPr="00A20123" w:rsidRDefault="0029306C" w:rsidP="00640D04">
            <w:pPr>
              <w:pStyle w:val="Sraopastraipa"/>
              <w:numPr>
                <w:ilvl w:val="0"/>
                <w:numId w:val="133"/>
              </w:numPr>
              <w:spacing w:before="0"/>
              <w:rPr>
                <w:rFonts w:cstheme="minorHAnsi"/>
                <w:sz w:val="18"/>
                <w:szCs w:val="18"/>
                <w:lang w:val="en-US"/>
              </w:rPr>
            </w:pPr>
          </w:p>
        </w:tc>
        <w:tc>
          <w:tcPr>
            <w:tcW w:w="4585" w:type="pct"/>
            <w:vAlign w:val="center"/>
          </w:tcPr>
          <w:p w14:paraId="6D475324" w14:textId="77777777" w:rsidR="0029306C" w:rsidRPr="00A20123" w:rsidRDefault="0029306C" w:rsidP="00B83AD8">
            <w:pPr>
              <w:pStyle w:val="Sraassuenkleliais"/>
              <w:numPr>
                <w:ilvl w:val="0"/>
                <w:numId w:val="0"/>
              </w:numPr>
              <w:spacing w:before="0" w:after="0"/>
              <w:jc w:val="both"/>
              <w:rPr>
                <w:rFonts w:cstheme="minorHAnsi"/>
                <w:sz w:val="18"/>
                <w:szCs w:val="18"/>
              </w:rPr>
            </w:pPr>
            <w:r w:rsidRPr="00A20123">
              <w:rPr>
                <w:rFonts w:cstheme="minorHAnsi"/>
                <w:sz w:val="18"/>
                <w:szCs w:val="18"/>
              </w:rPr>
              <w:t xml:space="preserve">Sistemoje sukuriant ir registruojant visas su ilgalaikiu turtu susijusias ir DK įrašus formuojančias operacijas, pavyzdžiui, nusidėvėjimo skaičiavimą, turi būti automatiniu būdu priskiriami ir detalizuojantys požymiai, nurodyti ilgalaikio turto kortelėje. </w:t>
            </w:r>
          </w:p>
        </w:tc>
      </w:tr>
      <w:tr w:rsidR="0029306C" w:rsidRPr="00151179" w14:paraId="1776875C" w14:textId="77777777" w:rsidTr="00A20123">
        <w:trPr>
          <w:trHeight w:val="20"/>
        </w:trPr>
        <w:tc>
          <w:tcPr>
            <w:tcW w:w="415" w:type="pct"/>
          </w:tcPr>
          <w:p w14:paraId="0E4AB510" w14:textId="77777777" w:rsidR="0029306C" w:rsidRPr="00A20123" w:rsidRDefault="0029306C" w:rsidP="00640D04">
            <w:pPr>
              <w:pStyle w:val="Sraopastraipa"/>
              <w:numPr>
                <w:ilvl w:val="0"/>
                <w:numId w:val="133"/>
              </w:numPr>
              <w:spacing w:before="0"/>
              <w:rPr>
                <w:rFonts w:cstheme="minorHAnsi"/>
                <w:sz w:val="18"/>
                <w:szCs w:val="18"/>
                <w:lang w:val="en-US"/>
              </w:rPr>
            </w:pPr>
          </w:p>
        </w:tc>
        <w:tc>
          <w:tcPr>
            <w:tcW w:w="4585" w:type="pct"/>
            <w:vAlign w:val="center"/>
          </w:tcPr>
          <w:p w14:paraId="6310D2DE" w14:textId="0DE3CDDD" w:rsidR="0029306C" w:rsidRPr="00A20123" w:rsidRDefault="0029306C" w:rsidP="00B83AD8">
            <w:pPr>
              <w:pStyle w:val="Sraassuenkleliais"/>
              <w:numPr>
                <w:ilvl w:val="0"/>
                <w:numId w:val="0"/>
              </w:numPr>
              <w:spacing w:before="0" w:after="0"/>
              <w:jc w:val="both"/>
              <w:rPr>
                <w:rFonts w:cstheme="minorHAnsi"/>
                <w:sz w:val="18"/>
                <w:szCs w:val="18"/>
              </w:rPr>
            </w:pPr>
            <w:r w:rsidRPr="00A20123">
              <w:rPr>
                <w:rFonts w:cstheme="minorHAnsi"/>
                <w:sz w:val="18"/>
                <w:szCs w:val="18"/>
              </w:rPr>
              <w:t>Sistema turi turėti funkcionalumą fiksuoti visas su turtu atliekamas operacijas (nusidėvėjimą, nurašymą ir pan.) pagal finansavimo šaltinius, pavyzdžiui, ES lėšos, savivaldybių lėšos, nemokamai gauto turto, nuosavos lėšos.</w:t>
            </w:r>
            <w:r w:rsidR="00890D46" w:rsidRPr="00A20123">
              <w:rPr>
                <w:rFonts w:cstheme="minorHAnsi"/>
                <w:sz w:val="18"/>
                <w:szCs w:val="18"/>
              </w:rPr>
              <w:t xml:space="preserve"> Jeigu turtas įsigytas iš kelių šaltinių</w:t>
            </w:r>
            <w:r w:rsidR="00FF720E" w:rsidRPr="00A20123">
              <w:rPr>
                <w:rFonts w:cstheme="minorHAnsi"/>
                <w:sz w:val="18"/>
                <w:szCs w:val="18"/>
              </w:rPr>
              <w:t xml:space="preserve"> IT kortelėje galima nurodyti skirtingas nusidėvėjimo knygas, o sugeneruotose operacijose automatiniu būdu priskirti finansavimo šaltinių dimensijų vertes pagal skirtingas nusidėvėjimo knygas.</w:t>
            </w:r>
          </w:p>
        </w:tc>
      </w:tr>
      <w:tr w:rsidR="0029306C" w:rsidRPr="00724487" w14:paraId="259F0C17" w14:textId="77777777" w:rsidTr="00A20123">
        <w:trPr>
          <w:trHeight w:val="20"/>
        </w:trPr>
        <w:tc>
          <w:tcPr>
            <w:tcW w:w="415" w:type="pct"/>
          </w:tcPr>
          <w:p w14:paraId="1D0483C7" w14:textId="77777777" w:rsidR="0029306C" w:rsidRPr="00832936" w:rsidRDefault="0029306C" w:rsidP="00640D04">
            <w:pPr>
              <w:pStyle w:val="Sraopastraipa"/>
              <w:numPr>
                <w:ilvl w:val="0"/>
                <w:numId w:val="133"/>
              </w:numPr>
              <w:spacing w:before="0"/>
              <w:rPr>
                <w:rFonts w:cstheme="minorHAnsi"/>
                <w:sz w:val="18"/>
                <w:szCs w:val="18"/>
              </w:rPr>
            </w:pPr>
          </w:p>
        </w:tc>
        <w:tc>
          <w:tcPr>
            <w:tcW w:w="4585" w:type="pct"/>
          </w:tcPr>
          <w:p w14:paraId="51402A2E" w14:textId="77777777" w:rsidR="0029306C" w:rsidRPr="006C537D" w:rsidRDefault="0029306C" w:rsidP="00B83AD8">
            <w:pPr>
              <w:pStyle w:val="Sraassuenkleliais"/>
              <w:numPr>
                <w:ilvl w:val="0"/>
                <w:numId w:val="0"/>
              </w:numPr>
              <w:spacing w:before="0" w:after="0"/>
              <w:jc w:val="both"/>
              <w:rPr>
                <w:rFonts w:cstheme="minorHAnsi"/>
                <w:sz w:val="18"/>
                <w:szCs w:val="18"/>
              </w:rPr>
            </w:pPr>
            <w:r w:rsidRPr="006C537D">
              <w:rPr>
                <w:rFonts w:cstheme="minorHAnsi"/>
                <w:sz w:val="18"/>
                <w:szCs w:val="18"/>
              </w:rPr>
              <w:t>Sistemoje turi būti galimybė vykdyti kontrolę, jog pagal IT unikalų Nr. turtas būtų registruojamas vieną kartą.</w:t>
            </w:r>
          </w:p>
        </w:tc>
      </w:tr>
      <w:tr w:rsidR="0029306C" w:rsidRPr="00724487" w14:paraId="38893DCD" w14:textId="77777777" w:rsidTr="00A20123">
        <w:trPr>
          <w:trHeight w:val="20"/>
        </w:trPr>
        <w:tc>
          <w:tcPr>
            <w:tcW w:w="415" w:type="pct"/>
            <w:hideMark/>
          </w:tcPr>
          <w:p w14:paraId="5D3E0BA3" w14:textId="77777777" w:rsidR="0029306C" w:rsidRPr="00A20123" w:rsidRDefault="0029306C" w:rsidP="00640D04">
            <w:pPr>
              <w:pStyle w:val="Sraopastraipa"/>
              <w:numPr>
                <w:ilvl w:val="0"/>
                <w:numId w:val="133"/>
              </w:numPr>
              <w:spacing w:before="0"/>
              <w:rPr>
                <w:rFonts w:cstheme="minorHAnsi"/>
                <w:sz w:val="18"/>
                <w:szCs w:val="18"/>
              </w:rPr>
            </w:pPr>
          </w:p>
        </w:tc>
        <w:tc>
          <w:tcPr>
            <w:tcW w:w="4585" w:type="pct"/>
            <w:hideMark/>
          </w:tcPr>
          <w:p w14:paraId="30514322" w14:textId="74EA4D7F" w:rsidR="0029306C" w:rsidRPr="00A20123" w:rsidRDefault="0029306C" w:rsidP="00B83AD8">
            <w:pPr>
              <w:pStyle w:val="Sraassuenkleliais"/>
              <w:numPr>
                <w:ilvl w:val="0"/>
                <w:numId w:val="0"/>
              </w:numPr>
              <w:spacing w:before="0" w:after="0"/>
              <w:jc w:val="both"/>
              <w:rPr>
                <w:rFonts w:cstheme="minorHAnsi"/>
                <w:sz w:val="18"/>
                <w:szCs w:val="18"/>
              </w:rPr>
            </w:pPr>
            <w:r w:rsidRPr="00A20123">
              <w:rPr>
                <w:rFonts w:cstheme="minorHAnsi"/>
                <w:sz w:val="18"/>
                <w:szCs w:val="18"/>
              </w:rPr>
              <w:t>Sistemoje turi būti galimybė tvarkyti veiksmus tiek su visu IT objektu, tiek su IT objekto atskira komponente</w:t>
            </w:r>
            <w:r w:rsidR="00E65A4A" w:rsidRPr="00A20123">
              <w:rPr>
                <w:rFonts w:cstheme="minorHAnsi"/>
                <w:sz w:val="18"/>
                <w:szCs w:val="18"/>
              </w:rPr>
              <w:t>,</w:t>
            </w:r>
            <w:r w:rsidRPr="00A20123">
              <w:rPr>
                <w:rFonts w:cstheme="minorHAnsi"/>
                <w:sz w:val="18"/>
                <w:szCs w:val="18"/>
              </w:rPr>
              <w:t xml:space="preserve"> pvz., gali būti nustatomas skirtingas nusidėvėjimo normatyvas atskirai komponentei. Nusidėvėjimas skaičiuojamas ir nusidėvėjimo informacija nurodoma tiek pagrindiniam IT vienetui, tiek jo komponentėms. Pardavimas, nurašymas gali būti atliekamas tiek pagrindinio IT, tiek jo komponenčių.</w:t>
            </w:r>
          </w:p>
        </w:tc>
      </w:tr>
      <w:tr w:rsidR="0029306C" w:rsidRPr="00724487" w14:paraId="5C1D52BC" w14:textId="77777777" w:rsidTr="00A20123">
        <w:trPr>
          <w:trHeight w:val="20"/>
        </w:trPr>
        <w:tc>
          <w:tcPr>
            <w:tcW w:w="415" w:type="pct"/>
          </w:tcPr>
          <w:p w14:paraId="0414C222" w14:textId="77777777" w:rsidR="0029306C" w:rsidRPr="00A20123" w:rsidRDefault="0029306C" w:rsidP="00640D04">
            <w:pPr>
              <w:pStyle w:val="Sraopastraipa"/>
              <w:numPr>
                <w:ilvl w:val="0"/>
                <w:numId w:val="133"/>
              </w:numPr>
              <w:spacing w:before="0"/>
              <w:rPr>
                <w:rFonts w:cstheme="minorHAnsi"/>
                <w:sz w:val="18"/>
                <w:szCs w:val="18"/>
              </w:rPr>
            </w:pPr>
          </w:p>
        </w:tc>
        <w:tc>
          <w:tcPr>
            <w:tcW w:w="4585" w:type="pct"/>
          </w:tcPr>
          <w:p w14:paraId="2B6851F8" w14:textId="4B337784" w:rsidR="0029306C" w:rsidRPr="00F91B01" w:rsidRDefault="0029306C" w:rsidP="00B83AD8">
            <w:pPr>
              <w:pStyle w:val="Sraassuenkleliais"/>
              <w:numPr>
                <w:ilvl w:val="0"/>
                <w:numId w:val="0"/>
              </w:numPr>
              <w:spacing w:before="0" w:after="0"/>
              <w:jc w:val="both"/>
              <w:rPr>
                <w:sz w:val="18"/>
                <w:szCs w:val="18"/>
              </w:rPr>
            </w:pPr>
            <w:r w:rsidRPr="4210F9C6">
              <w:rPr>
                <w:sz w:val="18"/>
                <w:szCs w:val="18"/>
              </w:rPr>
              <w:t>Sistemoje turi būti galimybė IT kortelę pajamuoti į nebaigtą statybą, o statybos darbus</w:t>
            </w:r>
            <w:r w:rsidR="00C85F9E">
              <w:rPr>
                <w:sz w:val="18"/>
                <w:szCs w:val="18"/>
              </w:rPr>
              <w:t>,</w:t>
            </w:r>
            <w:r w:rsidRPr="4210F9C6">
              <w:rPr>
                <w:sz w:val="18"/>
                <w:szCs w:val="18"/>
              </w:rPr>
              <w:t xml:space="preserve"> palūkanas ir kitus vertės padidėjimus į turto kortelę, o įvedus į eksploataciją – perkelti į IT grupes.</w:t>
            </w:r>
          </w:p>
        </w:tc>
      </w:tr>
      <w:tr w:rsidR="0029306C" w:rsidRPr="00724487" w14:paraId="0AC1AD7B" w14:textId="77777777" w:rsidTr="00AB2BF8">
        <w:trPr>
          <w:trHeight w:val="20"/>
        </w:trPr>
        <w:tc>
          <w:tcPr>
            <w:tcW w:w="5000" w:type="pct"/>
            <w:gridSpan w:val="2"/>
            <w:shd w:val="clear" w:color="auto" w:fill="E6E6E6" w:themeFill="accent3"/>
          </w:tcPr>
          <w:p w14:paraId="64CC400A" w14:textId="3CC6A4B6" w:rsidR="0029306C" w:rsidRPr="00A20123" w:rsidRDefault="0029306C" w:rsidP="009B2804">
            <w:pPr>
              <w:pStyle w:val="Sraassuenkleliais"/>
              <w:numPr>
                <w:ilvl w:val="0"/>
                <w:numId w:val="0"/>
              </w:numPr>
              <w:spacing w:before="0" w:after="0"/>
              <w:jc w:val="both"/>
              <w:rPr>
                <w:rFonts w:cstheme="minorHAnsi"/>
                <w:sz w:val="18"/>
                <w:szCs w:val="18"/>
              </w:rPr>
            </w:pPr>
            <w:r w:rsidRPr="00A20123">
              <w:rPr>
                <w:rFonts w:cstheme="minorHAnsi"/>
                <w:sz w:val="18"/>
                <w:szCs w:val="18"/>
              </w:rPr>
              <w:t>Ilgalaikio turto apjungimas/ skaidymas</w:t>
            </w:r>
          </w:p>
        </w:tc>
      </w:tr>
      <w:tr w:rsidR="006E51CB" w:rsidRPr="00724487" w14:paraId="6D170D8A" w14:textId="77777777" w:rsidTr="00A20123">
        <w:trPr>
          <w:trHeight w:val="20"/>
        </w:trPr>
        <w:tc>
          <w:tcPr>
            <w:tcW w:w="415" w:type="pct"/>
            <w:hideMark/>
          </w:tcPr>
          <w:p w14:paraId="22066C2F" w14:textId="301F4F57" w:rsidR="006E51CB" w:rsidRPr="00A20123" w:rsidRDefault="006E51CB" w:rsidP="00640D04">
            <w:pPr>
              <w:pStyle w:val="Sraopastraipa"/>
              <w:numPr>
                <w:ilvl w:val="0"/>
                <w:numId w:val="133"/>
              </w:numPr>
              <w:spacing w:before="0"/>
              <w:rPr>
                <w:rFonts w:cstheme="minorHAnsi"/>
                <w:sz w:val="18"/>
                <w:szCs w:val="18"/>
                <w:lang w:val="en-US"/>
              </w:rPr>
            </w:pPr>
          </w:p>
        </w:tc>
        <w:tc>
          <w:tcPr>
            <w:tcW w:w="4585" w:type="pct"/>
            <w:hideMark/>
          </w:tcPr>
          <w:p w14:paraId="6B711A9E" w14:textId="60A612C7" w:rsidR="006E51CB" w:rsidRPr="00A20123" w:rsidRDefault="005F65B6" w:rsidP="009B2804">
            <w:pPr>
              <w:pStyle w:val="Sraassuenkleliais"/>
              <w:numPr>
                <w:ilvl w:val="0"/>
                <w:numId w:val="0"/>
              </w:numPr>
              <w:spacing w:before="0" w:after="0"/>
              <w:jc w:val="both"/>
              <w:rPr>
                <w:rFonts w:cstheme="minorHAnsi"/>
                <w:sz w:val="18"/>
                <w:szCs w:val="18"/>
              </w:rPr>
            </w:pPr>
            <w:r w:rsidRPr="00A20123">
              <w:rPr>
                <w:rFonts w:cstheme="minorHAnsi"/>
                <w:sz w:val="18"/>
                <w:szCs w:val="18"/>
              </w:rPr>
              <w:t>Sistema turi turėti funkcionalumą tvarkyti IT apjungimo operaciją, pavyzdžiui, sukurti naują, apjungtų IT vienetų, IT kortelę. IT apjungimo metu turi būti išlaikoma apjungtų kortelių istorija.</w:t>
            </w:r>
          </w:p>
        </w:tc>
      </w:tr>
      <w:tr w:rsidR="00106318" w:rsidRPr="00724487" w14:paraId="04D534C9" w14:textId="77777777" w:rsidTr="00A20123">
        <w:trPr>
          <w:trHeight w:val="20"/>
        </w:trPr>
        <w:tc>
          <w:tcPr>
            <w:tcW w:w="415" w:type="pct"/>
          </w:tcPr>
          <w:p w14:paraId="7FFEDF8B" w14:textId="77777777" w:rsidR="00106318" w:rsidRPr="00A20123" w:rsidRDefault="00106318" w:rsidP="00640D04">
            <w:pPr>
              <w:pStyle w:val="Sraopastraipa"/>
              <w:numPr>
                <w:ilvl w:val="0"/>
                <w:numId w:val="133"/>
              </w:numPr>
              <w:spacing w:before="0"/>
              <w:rPr>
                <w:rFonts w:cstheme="minorHAnsi"/>
                <w:sz w:val="18"/>
                <w:szCs w:val="18"/>
                <w:lang w:val="en-US"/>
              </w:rPr>
            </w:pPr>
          </w:p>
        </w:tc>
        <w:tc>
          <w:tcPr>
            <w:tcW w:w="4585" w:type="pct"/>
          </w:tcPr>
          <w:p w14:paraId="6FD2CB7C" w14:textId="055CB600" w:rsidR="00106318" w:rsidRPr="00A20123" w:rsidRDefault="00AE4FB6" w:rsidP="009B2804">
            <w:pPr>
              <w:pStyle w:val="Sraassuenkleliais"/>
              <w:numPr>
                <w:ilvl w:val="0"/>
                <w:numId w:val="0"/>
              </w:numPr>
              <w:spacing w:before="0" w:after="0"/>
              <w:jc w:val="both"/>
              <w:rPr>
                <w:rFonts w:cstheme="minorHAnsi"/>
                <w:sz w:val="18"/>
                <w:szCs w:val="18"/>
              </w:rPr>
            </w:pPr>
            <w:r w:rsidRPr="00A20123">
              <w:rPr>
                <w:rFonts w:cstheme="minorHAnsi"/>
                <w:sz w:val="18"/>
                <w:szCs w:val="18"/>
              </w:rPr>
              <w:t>Sistemoje turi būti galimybė</w:t>
            </w:r>
            <w:r w:rsidR="00C23DB7" w:rsidRPr="00A20123">
              <w:rPr>
                <w:rFonts w:cstheme="minorHAnsi"/>
                <w:sz w:val="18"/>
                <w:szCs w:val="18"/>
              </w:rPr>
              <w:t xml:space="preserve"> tvarkyti IT kortelių hierarchiją</w:t>
            </w:r>
            <w:r w:rsidR="00D529FA" w:rsidRPr="00A20123">
              <w:rPr>
                <w:rFonts w:cstheme="minorHAnsi"/>
                <w:sz w:val="18"/>
                <w:szCs w:val="18"/>
              </w:rPr>
              <w:t>.</w:t>
            </w:r>
          </w:p>
        </w:tc>
      </w:tr>
      <w:tr w:rsidR="00E14F54" w:rsidRPr="00724487" w14:paraId="796F29CC" w14:textId="77777777" w:rsidTr="00A20123">
        <w:trPr>
          <w:trHeight w:val="20"/>
        </w:trPr>
        <w:tc>
          <w:tcPr>
            <w:tcW w:w="415" w:type="pct"/>
          </w:tcPr>
          <w:p w14:paraId="156C91B2" w14:textId="77777777" w:rsidR="00E14F54" w:rsidRPr="00A20123" w:rsidRDefault="00E14F54" w:rsidP="00640D04">
            <w:pPr>
              <w:pStyle w:val="Sraopastraipa"/>
              <w:numPr>
                <w:ilvl w:val="0"/>
                <w:numId w:val="133"/>
              </w:numPr>
              <w:spacing w:before="0"/>
              <w:rPr>
                <w:rFonts w:cstheme="minorHAnsi"/>
                <w:sz w:val="18"/>
                <w:szCs w:val="18"/>
                <w:lang w:val="en-US"/>
              </w:rPr>
            </w:pPr>
          </w:p>
        </w:tc>
        <w:tc>
          <w:tcPr>
            <w:tcW w:w="4585" w:type="pct"/>
          </w:tcPr>
          <w:p w14:paraId="011E1097" w14:textId="3B758810" w:rsidR="00E14F54" w:rsidRPr="00A20123" w:rsidRDefault="0091433E" w:rsidP="009B2804">
            <w:pPr>
              <w:pStyle w:val="Sraassuenkleliais"/>
              <w:numPr>
                <w:ilvl w:val="0"/>
                <w:numId w:val="0"/>
              </w:numPr>
              <w:spacing w:before="0" w:after="0"/>
              <w:jc w:val="both"/>
              <w:rPr>
                <w:rFonts w:cstheme="minorHAnsi"/>
                <w:sz w:val="18"/>
                <w:szCs w:val="18"/>
              </w:rPr>
            </w:pPr>
            <w:r w:rsidRPr="00A20123">
              <w:rPr>
                <w:rFonts w:cstheme="minorHAnsi"/>
                <w:sz w:val="18"/>
                <w:szCs w:val="18"/>
              </w:rPr>
              <w:t xml:space="preserve">Sistema turi </w:t>
            </w:r>
            <w:r w:rsidR="00E90F2A" w:rsidRPr="00A20123">
              <w:rPr>
                <w:rFonts w:cstheme="minorHAnsi"/>
                <w:sz w:val="18"/>
                <w:szCs w:val="18"/>
              </w:rPr>
              <w:t>turėti galimybę</w:t>
            </w:r>
            <w:r w:rsidRPr="00A20123">
              <w:rPr>
                <w:rFonts w:cstheme="minorHAnsi"/>
                <w:sz w:val="18"/>
                <w:szCs w:val="18"/>
              </w:rPr>
              <w:t xml:space="preserve"> užtikrinti, jog apjungus IT korteles, neturi likti likusių jau apjungtų IT vienetų atskirų kortelių.</w:t>
            </w:r>
          </w:p>
        </w:tc>
      </w:tr>
      <w:tr w:rsidR="00E14F54" w:rsidRPr="00724487" w14:paraId="6E1164F5" w14:textId="77777777" w:rsidTr="00A20123">
        <w:trPr>
          <w:trHeight w:val="20"/>
        </w:trPr>
        <w:tc>
          <w:tcPr>
            <w:tcW w:w="415" w:type="pct"/>
          </w:tcPr>
          <w:p w14:paraId="78333510" w14:textId="77777777" w:rsidR="00E14F54" w:rsidRPr="00A20123" w:rsidRDefault="00E14F54" w:rsidP="00640D04">
            <w:pPr>
              <w:pStyle w:val="Sraopastraipa"/>
              <w:numPr>
                <w:ilvl w:val="0"/>
                <w:numId w:val="133"/>
              </w:numPr>
              <w:spacing w:before="0"/>
              <w:rPr>
                <w:rFonts w:cstheme="minorHAnsi"/>
                <w:sz w:val="18"/>
                <w:szCs w:val="18"/>
                <w:lang w:val="en-US"/>
              </w:rPr>
            </w:pPr>
          </w:p>
        </w:tc>
        <w:tc>
          <w:tcPr>
            <w:tcW w:w="4585" w:type="pct"/>
          </w:tcPr>
          <w:p w14:paraId="5F878BF7" w14:textId="212020A0" w:rsidR="00E14F54" w:rsidRPr="00A20123" w:rsidRDefault="00E14F54" w:rsidP="009B2804">
            <w:pPr>
              <w:pStyle w:val="Sraassuenkleliais"/>
              <w:numPr>
                <w:ilvl w:val="0"/>
                <w:numId w:val="0"/>
              </w:numPr>
              <w:spacing w:before="0" w:after="0"/>
              <w:jc w:val="both"/>
              <w:rPr>
                <w:rFonts w:cstheme="minorHAnsi"/>
                <w:sz w:val="18"/>
                <w:szCs w:val="18"/>
              </w:rPr>
            </w:pPr>
            <w:r w:rsidRPr="00A20123">
              <w:rPr>
                <w:rFonts w:cstheme="minorHAnsi"/>
                <w:sz w:val="18"/>
                <w:szCs w:val="18"/>
              </w:rPr>
              <w:t>Sistemoje turi būti galimybė</w:t>
            </w:r>
            <w:r w:rsidR="00B635A2" w:rsidRPr="00A20123">
              <w:rPr>
                <w:rFonts w:cstheme="minorHAnsi"/>
                <w:sz w:val="18"/>
                <w:szCs w:val="18"/>
              </w:rPr>
              <w:t xml:space="preserve"> tvarkyti IT skaidymo operaciją, pvz., IT skaidymo operacijos metu dalis skaidomo IT vieneto nurašoma ir ta pačia verte užpajamuojamas naujas IT vienetas, atitinkamai perkeliant ir kitas IT vertes (sukauptą nusidėvėjimą, vertės keitimus (jei tokie buvo)).</w:t>
            </w:r>
          </w:p>
        </w:tc>
      </w:tr>
      <w:tr w:rsidR="008158DA" w:rsidRPr="00724487" w14:paraId="724BD809" w14:textId="77777777" w:rsidTr="00A20123">
        <w:trPr>
          <w:trHeight w:val="20"/>
        </w:trPr>
        <w:tc>
          <w:tcPr>
            <w:tcW w:w="415" w:type="pct"/>
          </w:tcPr>
          <w:p w14:paraId="09B8F054" w14:textId="77777777" w:rsidR="008158DA" w:rsidRPr="00A20123" w:rsidRDefault="008158DA" w:rsidP="00640D04">
            <w:pPr>
              <w:pStyle w:val="Sraopastraipa"/>
              <w:numPr>
                <w:ilvl w:val="0"/>
                <w:numId w:val="133"/>
              </w:numPr>
              <w:spacing w:before="0"/>
              <w:rPr>
                <w:rFonts w:cstheme="minorHAnsi"/>
                <w:sz w:val="18"/>
                <w:szCs w:val="18"/>
                <w:lang w:val="en-US"/>
              </w:rPr>
            </w:pPr>
          </w:p>
        </w:tc>
        <w:tc>
          <w:tcPr>
            <w:tcW w:w="4585" w:type="pct"/>
          </w:tcPr>
          <w:p w14:paraId="16E88BE7" w14:textId="6EEA1803" w:rsidR="008158DA" w:rsidRPr="00A20123" w:rsidRDefault="0037485D" w:rsidP="009B2804">
            <w:pPr>
              <w:pStyle w:val="Sraassuenkleliais"/>
              <w:numPr>
                <w:ilvl w:val="0"/>
                <w:numId w:val="0"/>
              </w:numPr>
              <w:spacing w:before="0" w:after="0"/>
              <w:jc w:val="both"/>
              <w:rPr>
                <w:rFonts w:cstheme="minorHAnsi"/>
                <w:sz w:val="18"/>
                <w:szCs w:val="18"/>
              </w:rPr>
            </w:pPr>
            <w:r w:rsidRPr="00A20123">
              <w:rPr>
                <w:rFonts w:cstheme="minorHAnsi"/>
                <w:sz w:val="18"/>
                <w:szCs w:val="18"/>
              </w:rPr>
              <w:t>Sistema turi turėti funkcionalumą išskaidytiems IT vienetams priskirti skirtingus nusidėvėjimo laikotarpius</w:t>
            </w:r>
            <w:r w:rsidR="00D75683" w:rsidRPr="00A20123">
              <w:rPr>
                <w:rFonts w:cstheme="minorHAnsi"/>
                <w:sz w:val="18"/>
                <w:szCs w:val="18"/>
              </w:rPr>
              <w:t>. Keičiant naudingo tarnavimo laiką finansinės apskaitos IT kortelėse, mokestinės ir reguliacinės apskaitos IT kortelėse data neturi pasikeisti. Vartotojas, formuodamas operaciją IT perklasifikavimo žurnale, turi turėti galimybę pažymėti,</w:t>
            </w:r>
            <w:r w:rsidR="00413C5A" w:rsidRPr="00A20123">
              <w:rPr>
                <w:rFonts w:cstheme="minorHAnsi"/>
                <w:sz w:val="18"/>
                <w:szCs w:val="18"/>
              </w:rPr>
              <w:t xml:space="preserve"> ar keisti naudingo tarnavimo laiko duomenis mokestinės ir reguliacinės apskaitos kortelėse.</w:t>
            </w:r>
          </w:p>
        </w:tc>
      </w:tr>
      <w:tr w:rsidR="00B635A2" w:rsidRPr="00724487" w14:paraId="208401F4" w14:textId="77777777" w:rsidTr="00AB2BF8">
        <w:trPr>
          <w:trHeight w:val="20"/>
        </w:trPr>
        <w:tc>
          <w:tcPr>
            <w:tcW w:w="5000" w:type="pct"/>
            <w:gridSpan w:val="2"/>
            <w:shd w:val="clear" w:color="auto" w:fill="E6E6E6" w:themeFill="accent3"/>
          </w:tcPr>
          <w:p w14:paraId="59334FAA" w14:textId="763BC26A" w:rsidR="00B635A2" w:rsidRPr="00A20123" w:rsidRDefault="00C32490" w:rsidP="009B2804">
            <w:pPr>
              <w:pStyle w:val="Sraassuenkleliais"/>
              <w:numPr>
                <w:ilvl w:val="0"/>
                <w:numId w:val="0"/>
              </w:numPr>
              <w:spacing w:before="0" w:after="0"/>
              <w:jc w:val="both"/>
              <w:rPr>
                <w:rFonts w:cstheme="minorHAnsi"/>
                <w:sz w:val="18"/>
                <w:szCs w:val="18"/>
                <w:highlight w:val="red"/>
              </w:rPr>
            </w:pPr>
            <w:r w:rsidRPr="00A20123">
              <w:rPr>
                <w:rFonts w:cstheme="minorHAnsi"/>
                <w:sz w:val="18"/>
                <w:szCs w:val="18"/>
              </w:rPr>
              <w:t>Ilgalaikio turto inventorizacija</w:t>
            </w:r>
          </w:p>
        </w:tc>
      </w:tr>
      <w:tr w:rsidR="00E14F54" w:rsidRPr="00724487" w14:paraId="33FBC619" w14:textId="77777777" w:rsidTr="00A20123">
        <w:trPr>
          <w:trHeight w:val="20"/>
        </w:trPr>
        <w:tc>
          <w:tcPr>
            <w:tcW w:w="415" w:type="pct"/>
          </w:tcPr>
          <w:p w14:paraId="2294F0E8" w14:textId="77777777" w:rsidR="00E14F54" w:rsidRPr="00A20123" w:rsidRDefault="00E14F54" w:rsidP="00640D04">
            <w:pPr>
              <w:pStyle w:val="Sraopastraipa"/>
              <w:numPr>
                <w:ilvl w:val="0"/>
                <w:numId w:val="133"/>
              </w:numPr>
              <w:spacing w:before="0"/>
              <w:rPr>
                <w:rFonts w:cstheme="minorHAnsi"/>
                <w:sz w:val="18"/>
                <w:szCs w:val="18"/>
                <w:lang w:val="en-US"/>
              </w:rPr>
            </w:pPr>
          </w:p>
        </w:tc>
        <w:tc>
          <w:tcPr>
            <w:tcW w:w="4585" w:type="pct"/>
          </w:tcPr>
          <w:p w14:paraId="46EAAD00" w14:textId="2CC3C93D" w:rsidR="00E14F54" w:rsidRPr="00A20123" w:rsidRDefault="00E14F54" w:rsidP="009B2804">
            <w:pPr>
              <w:pStyle w:val="Sraassuenkleliais"/>
              <w:numPr>
                <w:ilvl w:val="0"/>
                <w:numId w:val="0"/>
              </w:numPr>
              <w:spacing w:before="0" w:after="0"/>
              <w:jc w:val="both"/>
              <w:rPr>
                <w:rFonts w:cstheme="minorHAnsi"/>
                <w:sz w:val="18"/>
                <w:szCs w:val="18"/>
              </w:rPr>
            </w:pPr>
            <w:r w:rsidRPr="00A20123">
              <w:rPr>
                <w:rFonts w:cstheme="minorHAnsi"/>
                <w:sz w:val="18"/>
                <w:szCs w:val="18"/>
              </w:rPr>
              <w:t>Sistemoje turi būti galimybė</w:t>
            </w:r>
            <w:r w:rsidR="00C32490" w:rsidRPr="00A20123">
              <w:rPr>
                <w:rFonts w:cstheme="minorHAnsi"/>
                <w:sz w:val="18"/>
                <w:szCs w:val="18"/>
              </w:rPr>
              <w:t xml:space="preserve"> </w:t>
            </w:r>
            <w:r w:rsidR="0090664E" w:rsidRPr="00A20123">
              <w:rPr>
                <w:rFonts w:cstheme="minorHAnsi"/>
                <w:sz w:val="18"/>
                <w:szCs w:val="18"/>
              </w:rPr>
              <w:t>formuoti inventorizacijos aprašą pagal atskaitingą asmenį</w:t>
            </w:r>
            <w:r w:rsidR="00347759">
              <w:rPr>
                <w:rFonts w:cstheme="minorHAnsi"/>
                <w:sz w:val="18"/>
                <w:szCs w:val="18"/>
              </w:rPr>
              <w:t>,</w:t>
            </w:r>
            <w:r w:rsidR="0090664E" w:rsidRPr="00A20123">
              <w:rPr>
                <w:rFonts w:cstheme="minorHAnsi"/>
                <w:sz w:val="18"/>
                <w:szCs w:val="18"/>
              </w:rPr>
              <w:t xml:space="preserve"> pagal padalinius</w:t>
            </w:r>
            <w:r w:rsidR="00347759">
              <w:rPr>
                <w:rFonts w:cstheme="minorHAnsi"/>
                <w:sz w:val="18"/>
                <w:szCs w:val="18"/>
              </w:rPr>
              <w:t>, IT grupę</w:t>
            </w:r>
            <w:r w:rsidR="009B3775">
              <w:rPr>
                <w:rFonts w:cstheme="minorHAnsi"/>
                <w:sz w:val="18"/>
                <w:szCs w:val="18"/>
              </w:rPr>
              <w:t xml:space="preserve"> / pogrupį</w:t>
            </w:r>
            <w:r w:rsidR="002F12E5">
              <w:rPr>
                <w:rFonts w:cstheme="minorHAnsi"/>
                <w:sz w:val="18"/>
                <w:szCs w:val="18"/>
              </w:rPr>
              <w:t xml:space="preserve">, </w:t>
            </w:r>
            <w:r w:rsidR="0090664E" w:rsidRPr="00A20123">
              <w:rPr>
                <w:rFonts w:cstheme="minorHAnsi"/>
                <w:sz w:val="18"/>
                <w:szCs w:val="18"/>
              </w:rPr>
              <w:t>vietą.</w:t>
            </w:r>
          </w:p>
        </w:tc>
      </w:tr>
      <w:tr w:rsidR="000E1276" w:rsidRPr="00724487" w14:paraId="61AECB0A" w14:textId="77777777" w:rsidTr="00A20123">
        <w:trPr>
          <w:trHeight w:val="20"/>
        </w:trPr>
        <w:tc>
          <w:tcPr>
            <w:tcW w:w="415" w:type="pct"/>
          </w:tcPr>
          <w:p w14:paraId="15C68534" w14:textId="77777777" w:rsidR="000E1276" w:rsidRPr="00A20123" w:rsidRDefault="000E1276" w:rsidP="00640D04">
            <w:pPr>
              <w:pStyle w:val="Sraopastraipa"/>
              <w:numPr>
                <w:ilvl w:val="0"/>
                <w:numId w:val="133"/>
              </w:numPr>
              <w:spacing w:before="0"/>
              <w:rPr>
                <w:rFonts w:cstheme="minorHAnsi"/>
                <w:sz w:val="18"/>
                <w:szCs w:val="18"/>
                <w:lang w:val="en-US"/>
              </w:rPr>
            </w:pPr>
          </w:p>
        </w:tc>
        <w:tc>
          <w:tcPr>
            <w:tcW w:w="4585" w:type="pct"/>
          </w:tcPr>
          <w:p w14:paraId="7BF0D881" w14:textId="357C4792" w:rsidR="000E1276" w:rsidRPr="00A20123" w:rsidRDefault="000E1276" w:rsidP="009B2804">
            <w:pPr>
              <w:pStyle w:val="Sraassuenkleliais"/>
              <w:numPr>
                <w:ilvl w:val="0"/>
                <w:numId w:val="0"/>
              </w:numPr>
              <w:spacing w:before="0" w:after="0"/>
              <w:jc w:val="both"/>
              <w:rPr>
                <w:rFonts w:cstheme="minorHAnsi"/>
                <w:sz w:val="18"/>
                <w:szCs w:val="18"/>
              </w:rPr>
            </w:pPr>
            <w:r w:rsidRPr="00A20123">
              <w:rPr>
                <w:rFonts w:cstheme="minorHAnsi"/>
                <w:sz w:val="18"/>
                <w:szCs w:val="18"/>
              </w:rPr>
              <w:t xml:space="preserve">Sistemoje turi būti galimybė </w:t>
            </w:r>
            <w:r w:rsidR="00C92FBB" w:rsidRPr="00A20123">
              <w:rPr>
                <w:rFonts w:cstheme="minorHAnsi"/>
                <w:sz w:val="18"/>
                <w:szCs w:val="18"/>
              </w:rPr>
              <w:t xml:space="preserve">fiksuoti IT informaciją </w:t>
            </w:r>
            <w:r w:rsidR="00C92FBB" w:rsidRPr="00274AFB">
              <w:rPr>
                <w:rFonts w:cstheme="minorHAnsi"/>
                <w:sz w:val="18"/>
                <w:szCs w:val="18"/>
              </w:rPr>
              <w:t>– kiekį, faktinį kiekį, vertę, nusidėvėjimas likusiam laikotarpiui</w:t>
            </w:r>
            <w:r w:rsidR="00BE790A" w:rsidRPr="00A20123">
              <w:rPr>
                <w:rFonts w:cstheme="minorHAnsi"/>
                <w:sz w:val="18"/>
                <w:szCs w:val="18"/>
              </w:rPr>
              <w:t>.</w:t>
            </w:r>
          </w:p>
        </w:tc>
      </w:tr>
      <w:tr w:rsidR="008C542E" w:rsidRPr="00724487" w14:paraId="0154F66B" w14:textId="77777777" w:rsidTr="00A20123">
        <w:trPr>
          <w:trHeight w:val="20"/>
        </w:trPr>
        <w:tc>
          <w:tcPr>
            <w:tcW w:w="415" w:type="pct"/>
          </w:tcPr>
          <w:p w14:paraId="40E3AA7D" w14:textId="77777777" w:rsidR="008C542E" w:rsidRPr="00A20123" w:rsidRDefault="008C542E" w:rsidP="00640D04">
            <w:pPr>
              <w:pStyle w:val="Sraopastraipa"/>
              <w:numPr>
                <w:ilvl w:val="0"/>
                <w:numId w:val="133"/>
              </w:numPr>
              <w:spacing w:before="0"/>
              <w:rPr>
                <w:rFonts w:cstheme="minorHAnsi"/>
                <w:sz w:val="18"/>
                <w:szCs w:val="18"/>
                <w:lang w:val="en-US"/>
              </w:rPr>
            </w:pPr>
          </w:p>
        </w:tc>
        <w:tc>
          <w:tcPr>
            <w:tcW w:w="4585" w:type="pct"/>
          </w:tcPr>
          <w:p w14:paraId="79104C88" w14:textId="6F88CD72" w:rsidR="008C542E" w:rsidRPr="00A20123" w:rsidRDefault="008C542E" w:rsidP="009B2804">
            <w:pPr>
              <w:pStyle w:val="Sraassuenkleliais"/>
              <w:numPr>
                <w:ilvl w:val="0"/>
                <w:numId w:val="0"/>
              </w:numPr>
              <w:spacing w:before="0" w:after="0"/>
              <w:jc w:val="both"/>
              <w:rPr>
                <w:rFonts w:cstheme="minorHAnsi"/>
                <w:sz w:val="18"/>
                <w:szCs w:val="18"/>
              </w:rPr>
            </w:pPr>
            <w:r w:rsidRPr="00A20123">
              <w:rPr>
                <w:rFonts w:cstheme="minorHAnsi"/>
                <w:sz w:val="18"/>
                <w:szCs w:val="18"/>
              </w:rPr>
              <w:t xml:space="preserve">Sistemoje turi būti galimybė </w:t>
            </w:r>
            <w:r w:rsidR="00F7662C" w:rsidRPr="00A20123">
              <w:rPr>
                <w:rFonts w:cstheme="minorHAnsi"/>
                <w:sz w:val="18"/>
                <w:szCs w:val="18"/>
              </w:rPr>
              <w:t xml:space="preserve">importuoti į sistemą buhalterijos užpildytą </w:t>
            </w:r>
            <w:r w:rsidR="00DD6F29" w:rsidRPr="00A20123">
              <w:rPr>
                <w:rFonts w:cstheme="minorHAnsi"/>
                <w:sz w:val="18"/>
                <w:szCs w:val="18"/>
              </w:rPr>
              <w:t>MAA</w:t>
            </w:r>
            <w:r w:rsidR="00F7662C" w:rsidRPr="00A20123">
              <w:rPr>
                <w:rFonts w:cstheme="minorHAnsi"/>
                <w:sz w:val="18"/>
                <w:szCs w:val="18"/>
              </w:rPr>
              <w:t xml:space="preserve"> ir komisijos papildytą XLSX dokumentą su inventorizacijos rezultatais.</w:t>
            </w:r>
          </w:p>
        </w:tc>
      </w:tr>
      <w:tr w:rsidR="00D21946" w:rsidRPr="00724487" w14:paraId="162C1439" w14:textId="77777777" w:rsidTr="00A20123">
        <w:trPr>
          <w:trHeight w:val="468"/>
        </w:trPr>
        <w:tc>
          <w:tcPr>
            <w:tcW w:w="415" w:type="pct"/>
          </w:tcPr>
          <w:p w14:paraId="185A7AC0" w14:textId="77777777" w:rsidR="00D21946" w:rsidRPr="00A20123" w:rsidRDefault="00D21946" w:rsidP="00640D04">
            <w:pPr>
              <w:pStyle w:val="Sraopastraipa"/>
              <w:numPr>
                <w:ilvl w:val="0"/>
                <w:numId w:val="133"/>
              </w:numPr>
              <w:spacing w:before="0"/>
              <w:rPr>
                <w:rFonts w:cstheme="minorHAnsi"/>
                <w:sz w:val="18"/>
                <w:szCs w:val="18"/>
                <w:lang w:val="en-US"/>
              </w:rPr>
            </w:pPr>
          </w:p>
        </w:tc>
        <w:tc>
          <w:tcPr>
            <w:tcW w:w="4585" w:type="pct"/>
          </w:tcPr>
          <w:p w14:paraId="6223E599" w14:textId="38DABD40" w:rsidR="00D21946" w:rsidRPr="00A20123" w:rsidRDefault="009A7DBB" w:rsidP="00EE73F1">
            <w:pPr>
              <w:spacing w:before="0"/>
              <w:rPr>
                <w:rFonts w:cstheme="minorHAnsi"/>
                <w:sz w:val="18"/>
                <w:szCs w:val="18"/>
              </w:rPr>
            </w:pPr>
            <w:r w:rsidRPr="00A20123">
              <w:rPr>
                <w:rFonts w:cstheme="minorHAnsi"/>
                <w:sz w:val="18"/>
                <w:szCs w:val="18"/>
              </w:rPr>
              <w:t>Sistema turi turėti funkcionalumą pagal patvirtintus inventorizacijos rezultatus tvarkyti atitinkamas apskaitos operacijas, pavyzdžiui, IT nurašymą.</w:t>
            </w:r>
          </w:p>
        </w:tc>
      </w:tr>
      <w:tr w:rsidR="009A7DBB" w:rsidRPr="00724487" w14:paraId="1428D67E" w14:textId="77777777" w:rsidTr="00A20123">
        <w:trPr>
          <w:trHeight w:val="468"/>
        </w:trPr>
        <w:tc>
          <w:tcPr>
            <w:tcW w:w="415" w:type="pct"/>
          </w:tcPr>
          <w:p w14:paraId="56A43EBB" w14:textId="77777777" w:rsidR="009A7DBB" w:rsidRPr="00A20123" w:rsidRDefault="009A7DBB" w:rsidP="00640D04">
            <w:pPr>
              <w:pStyle w:val="Sraopastraipa"/>
              <w:numPr>
                <w:ilvl w:val="0"/>
                <w:numId w:val="133"/>
              </w:numPr>
              <w:spacing w:before="0"/>
              <w:rPr>
                <w:rFonts w:cstheme="minorHAnsi"/>
                <w:sz w:val="18"/>
                <w:szCs w:val="18"/>
                <w:lang w:val="en-US"/>
              </w:rPr>
            </w:pPr>
          </w:p>
        </w:tc>
        <w:tc>
          <w:tcPr>
            <w:tcW w:w="4585" w:type="pct"/>
          </w:tcPr>
          <w:p w14:paraId="76076133" w14:textId="1462A5D3" w:rsidR="009A7DBB" w:rsidRPr="00A20123" w:rsidRDefault="00611E97" w:rsidP="00EE73F1">
            <w:pPr>
              <w:spacing w:before="0"/>
              <w:rPr>
                <w:rFonts w:cstheme="minorHAnsi"/>
                <w:sz w:val="18"/>
                <w:szCs w:val="18"/>
              </w:rPr>
            </w:pPr>
            <w:r w:rsidRPr="00A20123">
              <w:rPr>
                <w:rFonts w:cstheme="minorHAnsi"/>
                <w:sz w:val="18"/>
                <w:szCs w:val="18"/>
              </w:rPr>
              <w:t>Sistema turi turėti funkcionalumą tvarkyti IT naudingo tarnavimo laikotarpį, pavyzdžiui, keisti IT naudingo tarnavimo laikotarpį po inventorizacijos.</w:t>
            </w:r>
          </w:p>
        </w:tc>
      </w:tr>
      <w:tr w:rsidR="00E677BB" w:rsidRPr="00724487" w14:paraId="4BB01970" w14:textId="77777777" w:rsidTr="00AB2BF8">
        <w:trPr>
          <w:trHeight w:val="20"/>
        </w:trPr>
        <w:tc>
          <w:tcPr>
            <w:tcW w:w="5000" w:type="pct"/>
            <w:gridSpan w:val="2"/>
            <w:shd w:val="clear" w:color="auto" w:fill="E6E6E6" w:themeFill="accent3"/>
          </w:tcPr>
          <w:p w14:paraId="045F00D8" w14:textId="629EDD80" w:rsidR="00E677BB" w:rsidRPr="00A20123" w:rsidRDefault="00877BCE" w:rsidP="009B2804">
            <w:pPr>
              <w:pStyle w:val="Sraassuenkleliais"/>
              <w:numPr>
                <w:ilvl w:val="0"/>
                <w:numId w:val="0"/>
              </w:numPr>
              <w:spacing w:before="0" w:after="0"/>
              <w:jc w:val="both"/>
              <w:rPr>
                <w:rFonts w:cstheme="minorHAnsi"/>
                <w:sz w:val="18"/>
                <w:szCs w:val="18"/>
              </w:rPr>
            </w:pPr>
            <w:r w:rsidRPr="00A20123">
              <w:rPr>
                <w:rFonts w:cstheme="minorHAnsi"/>
                <w:sz w:val="18"/>
                <w:szCs w:val="18"/>
              </w:rPr>
              <w:t>Ilgalaikio turto nuoma / perdavimas ir gavimas panaudai</w:t>
            </w:r>
          </w:p>
        </w:tc>
      </w:tr>
      <w:tr w:rsidR="00E14F54" w:rsidRPr="00724487" w14:paraId="407F5B85" w14:textId="77777777" w:rsidTr="00A20123">
        <w:trPr>
          <w:trHeight w:val="20"/>
        </w:trPr>
        <w:tc>
          <w:tcPr>
            <w:tcW w:w="415" w:type="pct"/>
          </w:tcPr>
          <w:p w14:paraId="2F1981C2" w14:textId="77777777" w:rsidR="00E14F54" w:rsidRPr="00A20123" w:rsidRDefault="00E14F54" w:rsidP="00640D04">
            <w:pPr>
              <w:pStyle w:val="Sraopastraipa"/>
              <w:numPr>
                <w:ilvl w:val="0"/>
                <w:numId w:val="133"/>
              </w:numPr>
              <w:spacing w:before="0"/>
              <w:rPr>
                <w:rFonts w:cstheme="minorHAnsi"/>
                <w:sz w:val="18"/>
                <w:szCs w:val="18"/>
                <w:lang w:val="en-US"/>
              </w:rPr>
            </w:pPr>
          </w:p>
        </w:tc>
        <w:tc>
          <w:tcPr>
            <w:tcW w:w="4585" w:type="pct"/>
          </w:tcPr>
          <w:p w14:paraId="0093C87F" w14:textId="20233D82" w:rsidR="00E14F54" w:rsidRPr="00A20123" w:rsidRDefault="00093308" w:rsidP="009B2804">
            <w:pPr>
              <w:pStyle w:val="Sraassuenkleliais"/>
              <w:numPr>
                <w:ilvl w:val="0"/>
                <w:numId w:val="0"/>
              </w:numPr>
              <w:spacing w:before="0" w:after="0"/>
              <w:jc w:val="both"/>
              <w:rPr>
                <w:rFonts w:cstheme="minorHAnsi"/>
                <w:sz w:val="18"/>
                <w:szCs w:val="18"/>
              </w:rPr>
            </w:pPr>
            <w:r w:rsidRPr="00A20123">
              <w:rPr>
                <w:rFonts w:cstheme="minorHAnsi"/>
                <w:sz w:val="18"/>
                <w:szCs w:val="18"/>
              </w:rPr>
              <w:t>Sistema turi turėti funkcionalumą nurodyti požymį, jog IT yra išnuomotas arba perduotas panaudai.</w:t>
            </w:r>
          </w:p>
        </w:tc>
      </w:tr>
      <w:tr w:rsidR="00E14F54" w:rsidRPr="00724487" w14:paraId="7C2D0242" w14:textId="77777777" w:rsidTr="00A20123">
        <w:trPr>
          <w:trHeight w:val="20"/>
        </w:trPr>
        <w:tc>
          <w:tcPr>
            <w:tcW w:w="415" w:type="pct"/>
          </w:tcPr>
          <w:p w14:paraId="3269CC22" w14:textId="77777777" w:rsidR="00E14F54" w:rsidRPr="00A20123" w:rsidRDefault="00E14F54" w:rsidP="00640D04">
            <w:pPr>
              <w:pStyle w:val="Sraopastraipa"/>
              <w:numPr>
                <w:ilvl w:val="0"/>
                <w:numId w:val="133"/>
              </w:numPr>
              <w:spacing w:before="0"/>
              <w:rPr>
                <w:rFonts w:cstheme="minorHAnsi"/>
                <w:sz w:val="18"/>
                <w:szCs w:val="18"/>
                <w:lang w:val="en-US"/>
              </w:rPr>
            </w:pPr>
          </w:p>
        </w:tc>
        <w:tc>
          <w:tcPr>
            <w:tcW w:w="4585" w:type="pct"/>
          </w:tcPr>
          <w:p w14:paraId="1FC8FA0A" w14:textId="798AAAA2" w:rsidR="00E14F54" w:rsidRPr="00A20123" w:rsidRDefault="009E4817" w:rsidP="009B2804">
            <w:pPr>
              <w:pStyle w:val="Sraassuenkleliais"/>
              <w:numPr>
                <w:ilvl w:val="0"/>
                <w:numId w:val="0"/>
              </w:numPr>
              <w:spacing w:before="0" w:after="0"/>
              <w:jc w:val="both"/>
              <w:rPr>
                <w:rFonts w:cstheme="minorHAnsi"/>
                <w:sz w:val="18"/>
                <w:szCs w:val="18"/>
              </w:rPr>
            </w:pPr>
            <w:r w:rsidRPr="00A20123">
              <w:rPr>
                <w:rFonts w:cstheme="minorHAnsi"/>
                <w:sz w:val="18"/>
                <w:szCs w:val="18"/>
              </w:rPr>
              <w:t>Sistema turi turėti funkcionalumą turtą, gautą nuomai arba panaudai, sekti nebalansinėje sąskaitoje.</w:t>
            </w:r>
          </w:p>
        </w:tc>
      </w:tr>
      <w:tr w:rsidR="00E14F54" w:rsidRPr="00724487" w14:paraId="10FBDB5E" w14:textId="77777777" w:rsidTr="00A20123">
        <w:trPr>
          <w:trHeight w:val="20"/>
        </w:trPr>
        <w:tc>
          <w:tcPr>
            <w:tcW w:w="415" w:type="pct"/>
          </w:tcPr>
          <w:p w14:paraId="012F38D0" w14:textId="77777777" w:rsidR="00E14F54" w:rsidRPr="00A20123" w:rsidRDefault="00E14F54" w:rsidP="00640D04">
            <w:pPr>
              <w:pStyle w:val="Sraopastraipa"/>
              <w:numPr>
                <w:ilvl w:val="0"/>
                <w:numId w:val="133"/>
              </w:numPr>
              <w:spacing w:before="0"/>
              <w:rPr>
                <w:rFonts w:cstheme="minorHAnsi"/>
                <w:sz w:val="18"/>
                <w:szCs w:val="18"/>
                <w:lang w:val="en-US"/>
              </w:rPr>
            </w:pPr>
          </w:p>
        </w:tc>
        <w:tc>
          <w:tcPr>
            <w:tcW w:w="4585" w:type="pct"/>
          </w:tcPr>
          <w:p w14:paraId="0BA340DB" w14:textId="04A0E827" w:rsidR="00E14F54" w:rsidRPr="00A20123" w:rsidRDefault="00E14F54" w:rsidP="009B2804">
            <w:pPr>
              <w:pStyle w:val="Sraassuenkleliais"/>
              <w:numPr>
                <w:ilvl w:val="0"/>
                <w:numId w:val="0"/>
              </w:numPr>
              <w:spacing w:before="0" w:after="0"/>
              <w:jc w:val="both"/>
              <w:rPr>
                <w:rFonts w:cstheme="minorHAnsi"/>
                <w:sz w:val="18"/>
                <w:szCs w:val="18"/>
              </w:rPr>
            </w:pPr>
            <w:r w:rsidRPr="00A20123">
              <w:rPr>
                <w:rFonts w:cstheme="minorHAnsi"/>
                <w:sz w:val="18"/>
                <w:szCs w:val="18"/>
              </w:rPr>
              <w:t>Sistemoje turi būti galimybė</w:t>
            </w:r>
            <w:r w:rsidR="00583BC2" w:rsidRPr="00A20123">
              <w:rPr>
                <w:rFonts w:cstheme="minorHAnsi"/>
                <w:sz w:val="18"/>
                <w:szCs w:val="18"/>
              </w:rPr>
              <w:t xml:space="preserve"> filtruoti pagal padalinį / atsakingą asmenį / IT turto būseną (nurašyta, parduotas,...) / grupes / pogrupius.</w:t>
            </w:r>
          </w:p>
        </w:tc>
      </w:tr>
      <w:tr w:rsidR="00583BC2" w:rsidRPr="00724487" w14:paraId="23A1AE9A" w14:textId="77777777" w:rsidTr="00AB2BF8">
        <w:trPr>
          <w:trHeight w:val="20"/>
        </w:trPr>
        <w:tc>
          <w:tcPr>
            <w:tcW w:w="5000" w:type="pct"/>
            <w:gridSpan w:val="2"/>
            <w:shd w:val="clear" w:color="auto" w:fill="E6E6E6" w:themeFill="accent3"/>
          </w:tcPr>
          <w:p w14:paraId="78DF252A" w14:textId="260F6FA0" w:rsidR="00583BC2" w:rsidRPr="00A20123" w:rsidRDefault="0008142D" w:rsidP="009B2804">
            <w:pPr>
              <w:pStyle w:val="Sraassuenkleliais"/>
              <w:numPr>
                <w:ilvl w:val="0"/>
                <w:numId w:val="0"/>
              </w:numPr>
              <w:spacing w:before="0" w:after="0"/>
              <w:jc w:val="both"/>
              <w:rPr>
                <w:rFonts w:cstheme="minorHAnsi"/>
                <w:sz w:val="18"/>
                <w:szCs w:val="18"/>
              </w:rPr>
            </w:pPr>
            <w:r w:rsidRPr="00A20123">
              <w:rPr>
                <w:rFonts w:cstheme="minorHAnsi"/>
                <w:sz w:val="18"/>
                <w:szCs w:val="18"/>
              </w:rPr>
              <w:t>Ilgalaikio turto pripažinimas nereikalingu arba netinkamu (negalimu) naudoti</w:t>
            </w:r>
          </w:p>
        </w:tc>
      </w:tr>
      <w:tr w:rsidR="00E14F54" w:rsidRPr="00724487" w14:paraId="219F920F" w14:textId="77777777" w:rsidTr="00A20123">
        <w:trPr>
          <w:trHeight w:val="20"/>
        </w:trPr>
        <w:tc>
          <w:tcPr>
            <w:tcW w:w="415" w:type="pct"/>
          </w:tcPr>
          <w:p w14:paraId="08AE8155" w14:textId="77777777" w:rsidR="00E14F54" w:rsidRPr="00A20123" w:rsidRDefault="00E14F54" w:rsidP="00640D04">
            <w:pPr>
              <w:pStyle w:val="Sraopastraipa"/>
              <w:numPr>
                <w:ilvl w:val="0"/>
                <w:numId w:val="133"/>
              </w:numPr>
              <w:spacing w:before="0"/>
              <w:rPr>
                <w:rFonts w:cstheme="minorHAnsi"/>
                <w:sz w:val="18"/>
                <w:szCs w:val="18"/>
                <w:lang w:val="en-US"/>
              </w:rPr>
            </w:pPr>
          </w:p>
        </w:tc>
        <w:tc>
          <w:tcPr>
            <w:tcW w:w="4585" w:type="pct"/>
          </w:tcPr>
          <w:p w14:paraId="29A45D64" w14:textId="6600F467" w:rsidR="00E14F54" w:rsidRPr="00A20123" w:rsidRDefault="00E14F54" w:rsidP="009B2804">
            <w:pPr>
              <w:pStyle w:val="Sraassuenkleliais"/>
              <w:numPr>
                <w:ilvl w:val="0"/>
                <w:numId w:val="0"/>
              </w:numPr>
              <w:spacing w:before="0" w:after="0"/>
              <w:jc w:val="both"/>
              <w:rPr>
                <w:sz w:val="18"/>
                <w:szCs w:val="18"/>
              </w:rPr>
            </w:pPr>
            <w:r w:rsidRPr="7A41A812">
              <w:rPr>
                <w:sz w:val="18"/>
                <w:szCs w:val="18"/>
              </w:rPr>
              <w:t>Sistemoje turi būti galimybė</w:t>
            </w:r>
            <w:r w:rsidR="00BD7327" w:rsidRPr="7A41A812">
              <w:rPr>
                <w:sz w:val="18"/>
                <w:szCs w:val="18"/>
              </w:rPr>
              <w:t xml:space="preserve"> priskirti IT, pripažinto nereikalingu arba netinkamu (negalimu) naudoti, požymį.</w:t>
            </w:r>
            <w:r w:rsidR="009B3775">
              <w:rPr>
                <w:sz w:val="18"/>
                <w:szCs w:val="18"/>
              </w:rPr>
              <w:t xml:space="preserve"> Po požymio priskyrimo neskaičiuoti nusidėvėjimo. </w:t>
            </w:r>
          </w:p>
        </w:tc>
      </w:tr>
      <w:tr w:rsidR="00BD7327" w:rsidRPr="00724487" w14:paraId="25198DC6" w14:textId="77777777" w:rsidTr="00AB2BF8">
        <w:trPr>
          <w:trHeight w:val="20"/>
        </w:trPr>
        <w:tc>
          <w:tcPr>
            <w:tcW w:w="5000" w:type="pct"/>
            <w:gridSpan w:val="2"/>
            <w:shd w:val="clear" w:color="auto" w:fill="E6E6E6" w:themeFill="accent3"/>
          </w:tcPr>
          <w:p w14:paraId="52947A02" w14:textId="4E5B92D5" w:rsidR="00BD7327" w:rsidRPr="00A20123" w:rsidRDefault="00941A80" w:rsidP="009B2804">
            <w:pPr>
              <w:pStyle w:val="Sraassuenkleliais"/>
              <w:numPr>
                <w:ilvl w:val="0"/>
                <w:numId w:val="0"/>
              </w:numPr>
              <w:spacing w:before="0" w:after="0"/>
              <w:jc w:val="both"/>
              <w:rPr>
                <w:rFonts w:cstheme="minorHAnsi"/>
                <w:sz w:val="18"/>
                <w:szCs w:val="18"/>
              </w:rPr>
            </w:pPr>
            <w:r w:rsidRPr="00A20123">
              <w:rPr>
                <w:rFonts w:cstheme="minorHAnsi"/>
                <w:sz w:val="18"/>
                <w:szCs w:val="18"/>
              </w:rPr>
              <w:t>Ilgalaikio turto nusidėvėjimo skaičiavimas</w:t>
            </w:r>
          </w:p>
        </w:tc>
      </w:tr>
      <w:tr w:rsidR="00325437" w:rsidRPr="00724487" w14:paraId="3CC2E611" w14:textId="77777777" w:rsidTr="00A20123">
        <w:trPr>
          <w:trHeight w:val="20"/>
        </w:trPr>
        <w:tc>
          <w:tcPr>
            <w:tcW w:w="415" w:type="pct"/>
          </w:tcPr>
          <w:p w14:paraId="2A5BBACF" w14:textId="77777777" w:rsidR="00325437" w:rsidRPr="00A20123" w:rsidRDefault="00325437" w:rsidP="00640D04">
            <w:pPr>
              <w:pStyle w:val="Sraopastraipa"/>
              <w:numPr>
                <w:ilvl w:val="0"/>
                <w:numId w:val="133"/>
              </w:numPr>
              <w:spacing w:before="0"/>
              <w:rPr>
                <w:rFonts w:cstheme="minorHAnsi"/>
                <w:sz w:val="18"/>
                <w:szCs w:val="18"/>
                <w:lang w:val="en-US"/>
              </w:rPr>
            </w:pPr>
          </w:p>
        </w:tc>
        <w:tc>
          <w:tcPr>
            <w:tcW w:w="4585" w:type="pct"/>
          </w:tcPr>
          <w:p w14:paraId="1C1A6C8C" w14:textId="54E45A37" w:rsidR="00325437" w:rsidRPr="00A20123" w:rsidRDefault="00325437" w:rsidP="009B2804">
            <w:pPr>
              <w:pStyle w:val="Sraassuenkleliais"/>
              <w:numPr>
                <w:ilvl w:val="0"/>
                <w:numId w:val="0"/>
              </w:numPr>
              <w:spacing w:before="0" w:after="0"/>
              <w:jc w:val="both"/>
              <w:rPr>
                <w:rFonts w:cstheme="minorHAnsi"/>
                <w:sz w:val="18"/>
                <w:szCs w:val="18"/>
              </w:rPr>
            </w:pPr>
            <w:r w:rsidRPr="00A20123">
              <w:rPr>
                <w:rFonts w:cstheme="minorHAnsi"/>
                <w:sz w:val="18"/>
                <w:szCs w:val="18"/>
              </w:rPr>
              <w:t xml:space="preserve">Sistema turi turėti funkcionalumą automatiniu būdu skaičiuoti ir registruoti IT nusidėvėjimą pagal atitinkamas turto grupes ir esamus nustatymus. </w:t>
            </w:r>
          </w:p>
        </w:tc>
      </w:tr>
      <w:tr w:rsidR="008D5F08" w:rsidRPr="00724487" w14:paraId="4CE00901" w14:textId="77777777" w:rsidTr="00A20123">
        <w:trPr>
          <w:trHeight w:val="20"/>
        </w:trPr>
        <w:tc>
          <w:tcPr>
            <w:tcW w:w="415" w:type="pct"/>
          </w:tcPr>
          <w:p w14:paraId="7DB5720A" w14:textId="77777777" w:rsidR="008D5F08" w:rsidRPr="00A20123" w:rsidRDefault="008D5F08" w:rsidP="00640D04">
            <w:pPr>
              <w:pStyle w:val="Sraopastraipa"/>
              <w:numPr>
                <w:ilvl w:val="0"/>
                <w:numId w:val="133"/>
              </w:numPr>
              <w:spacing w:before="0"/>
              <w:rPr>
                <w:rFonts w:cstheme="minorHAnsi"/>
                <w:sz w:val="18"/>
                <w:szCs w:val="18"/>
                <w:lang w:val="en-US"/>
              </w:rPr>
            </w:pPr>
          </w:p>
        </w:tc>
        <w:tc>
          <w:tcPr>
            <w:tcW w:w="4585" w:type="pct"/>
          </w:tcPr>
          <w:p w14:paraId="34E4E989" w14:textId="5765DC07" w:rsidR="008D5F08" w:rsidRPr="00A20123" w:rsidRDefault="008D5F08" w:rsidP="009B2804">
            <w:pPr>
              <w:pStyle w:val="Sraassuenkleliais"/>
              <w:numPr>
                <w:ilvl w:val="0"/>
                <w:numId w:val="0"/>
              </w:numPr>
              <w:spacing w:before="0" w:after="0"/>
              <w:jc w:val="both"/>
              <w:rPr>
                <w:rFonts w:cstheme="minorHAnsi"/>
                <w:sz w:val="18"/>
                <w:szCs w:val="18"/>
              </w:rPr>
            </w:pPr>
            <w:r w:rsidRPr="00A20123">
              <w:rPr>
                <w:rFonts w:cstheme="minorHAnsi"/>
                <w:sz w:val="18"/>
                <w:szCs w:val="18"/>
              </w:rPr>
              <w:t>Sistema turi turėti funkcionalumą tvarkyti nusidėvėjimo skaičiavimo nustatymus. Nusidėvėjimo skaičiavimo taisyklės turės būti suderintos Projekto metu.</w:t>
            </w:r>
          </w:p>
        </w:tc>
      </w:tr>
      <w:tr w:rsidR="00E14F54" w:rsidRPr="00724487" w14:paraId="56CA9F7B" w14:textId="77777777" w:rsidTr="00A20123">
        <w:trPr>
          <w:trHeight w:val="20"/>
        </w:trPr>
        <w:tc>
          <w:tcPr>
            <w:tcW w:w="415" w:type="pct"/>
          </w:tcPr>
          <w:p w14:paraId="25EB1BF6" w14:textId="77777777" w:rsidR="00E14F54" w:rsidRPr="00A20123" w:rsidRDefault="00E14F54" w:rsidP="00640D04">
            <w:pPr>
              <w:pStyle w:val="Sraopastraipa"/>
              <w:numPr>
                <w:ilvl w:val="0"/>
                <w:numId w:val="133"/>
              </w:numPr>
              <w:spacing w:before="0"/>
              <w:rPr>
                <w:rFonts w:cstheme="minorHAnsi"/>
                <w:sz w:val="18"/>
                <w:szCs w:val="18"/>
              </w:rPr>
            </w:pPr>
          </w:p>
        </w:tc>
        <w:tc>
          <w:tcPr>
            <w:tcW w:w="4585" w:type="pct"/>
          </w:tcPr>
          <w:p w14:paraId="479C6B3B" w14:textId="45175DD7" w:rsidR="00E14F54" w:rsidRPr="00A20123" w:rsidRDefault="00E14F54" w:rsidP="009B2804">
            <w:pPr>
              <w:pStyle w:val="Sraassuenkleliais"/>
              <w:numPr>
                <w:ilvl w:val="0"/>
                <w:numId w:val="0"/>
              </w:numPr>
              <w:spacing w:before="0" w:after="0"/>
              <w:jc w:val="both"/>
              <w:rPr>
                <w:rFonts w:cstheme="minorHAnsi"/>
                <w:sz w:val="18"/>
                <w:szCs w:val="18"/>
              </w:rPr>
            </w:pPr>
            <w:r w:rsidRPr="00A20123">
              <w:rPr>
                <w:rFonts w:cstheme="minorHAnsi"/>
                <w:sz w:val="18"/>
                <w:szCs w:val="18"/>
              </w:rPr>
              <w:t>Sistemoje turi būti galimybė</w:t>
            </w:r>
            <w:r w:rsidR="005A5B1A" w:rsidRPr="00A20123">
              <w:rPr>
                <w:rFonts w:cstheme="minorHAnsi"/>
                <w:sz w:val="18"/>
                <w:szCs w:val="18"/>
              </w:rPr>
              <w:t xml:space="preserve"> kiekvienam turto vienetui</w:t>
            </w:r>
            <w:r w:rsidR="00F7717D" w:rsidRPr="00A20123">
              <w:rPr>
                <w:rFonts w:cstheme="minorHAnsi"/>
                <w:sz w:val="18"/>
                <w:szCs w:val="18"/>
              </w:rPr>
              <w:t xml:space="preserve"> automatiškai</w:t>
            </w:r>
            <w:r w:rsidR="005A5B1A" w:rsidRPr="00A20123">
              <w:rPr>
                <w:rFonts w:cstheme="minorHAnsi"/>
                <w:sz w:val="18"/>
                <w:szCs w:val="18"/>
              </w:rPr>
              <w:t xml:space="preserve"> taikyti skirtingus nusidėvėjimo </w:t>
            </w:r>
            <w:r w:rsidR="00572AC1" w:rsidRPr="00A20123">
              <w:rPr>
                <w:rFonts w:cstheme="minorHAnsi"/>
                <w:sz w:val="18"/>
                <w:szCs w:val="18"/>
              </w:rPr>
              <w:t>terminus ir normatyvus</w:t>
            </w:r>
            <w:r w:rsidR="005A5B1A" w:rsidRPr="00A20123">
              <w:rPr>
                <w:rFonts w:cstheme="minorHAnsi"/>
                <w:sz w:val="18"/>
                <w:szCs w:val="18"/>
              </w:rPr>
              <w:t xml:space="preserve"> – finansinės apskaitos, mokestinės apskaitos, reguliacinės apskaitos</w:t>
            </w:r>
            <w:r w:rsidR="00572AC1" w:rsidRPr="00A20123">
              <w:rPr>
                <w:rFonts w:cstheme="minorHAnsi"/>
                <w:sz w:val="18"/>
                <w:szCs w:val="18"/>
              </w:rPr>
              <w:t>.</w:t>
            </w:r>
          </w:p>
        </w:tc>
      </w:tr>
      <w:tr w:rsidR="00A14E74" w:rsidRPr="00724487" w14:paraId="5894DCD2" w14:textId="77777777" w:rsidTr="00A20123">
        <w:trPr>
          <w:trHeight w:val="20"/>
        </w:trPr>
        <w:tc>
          <w:tcPr>
            <w:tcW w:w="415" w:type="pct"/>
          </w:tcPr>
          <w:p w14:paraId="7A029E54" w14:textId="77777777" w:rsidR="00A14E74" w:rsidRPr="00A20123" w:rsidRDefault="00A14E74" w:rsidP="00640D04">
            <w:pPr>
              <w:pStyle w:val="Sraopastraipa"/>
              <w:numPr>
                <w:ilvl w:val="0"/>
                <w:numId w:val="133"/>
              </w:numPr>
              <w:spacing w:before="0"/>
              <w:rPr>
                <w:rFonts w:cstheme="minorHAnsi"/>
                <w:sz w:val="18"/>
                <w:szCs w:val="18"/>
              </w:rPr>
            </w:pPr>
          </w:p>
        </w:tc>
        <w:tc>
          <w:tcPr>
            <w:tcW w:w="4585" w:type="pct"/>
          </w:tcPr>
          <w:p w14:paraId="5180E317" w14:textId="61E83A9B" w:rsidR="00A14E74" w:rsidRPr="00A20123" w:rsidRDefault="00A14E74" w:rsidP="009B2804">
            <w:pPr>
              <w:pStyle w:val="Sraassuenkleliais"/>
              <w:numPr>
                <w:ilvl w:val="0"/>
                <w:numId w:val="0"/>
              </w:numPr>
              <w:spacing w:before="0" w:after="0"/>
              <w:jc w:val="both"/>
              <w:rPr>
                <w:rFonts w:cstheme="minorHAnsi"/>
                <w:sz w:val="18"/>
                <w:szCs w:val="18"/>
              </w:rPr>
            </w:pPr>
            <w:r w:rsidRPr="00A20123">
              <w:rPr>
                <w:rFonts w:cstheme="minorHAnsi"/>
                <w:sz w:val="18"/>
                <w:szCs w:val="18"/>
              </w:rPr>
              <w:t>Sistema turi turėti funkcionalumą automatiniu būdu kontroliuoti likutinę ilgalaikio turto vertę, t.y., nusidėvėjimas (amortizacija) skaičiuojamas tik tam ilgalaikiam turtui, kuris nėra pilnai nudėvėtas / nuvertėjęs ar kt., iki likvidacinės vertės.</w:t>
            </w:r>
          </w:p>
        </w:tc>
      </w:tr>
      <w:tr w:rsidR="00CF2253" w:rsidRPr="00724487" w14:paraId="11B804F9" w14:textId="77777777" w:rsidTr="00A20123">
        <w:trPr>
          <w:trHeight w:val="20"/>
        </w:trPr>
        <w:tc>
          <w:tcPr>
            <w:tcW w:w="415" w:type="pct"/>
          </w:tcPr>
          <w:p w14:paraId="5BFF18BD" w14:textId="77777777" w:rsidR="00CF2253" w:rsidRPr="00A20123" w:rsidRDefault="00CF2253" w:rsidP="00640D04">
            <w:pPr>
              <w:pStyle w:val="Sraopastraipa"/>
              <w:numPr>
                <w:ilvl w:val="0"/>
                <w:numId w:val="133"/>
              </w:numPr>
              <w:spacing w:before="0"/>
              <w:rPr>
                <w:rFonts w:cstheme="minorHAnsi"/>
                <w:sz w:val="18"/>
                <w:szCs w:val="18"/>
              </w:rPr>
            </w:pPr>
          </w:p>
        </w:tc>
        <w:tc>
          <w:tcPr>
            <w:tcW w:w="4585" w:type="pct"/>
          </w:tcPr>
          <w:p w14:paraId="6464FFD9" w14:textId="5E7D7D8C" w:rsidR="00CF2253" w:rsidRPr="00A20123" w:rsidRDefault="008F0488" w:rsidP="009B2804">
            <w:pPr>
              <w:spacing w:before="0"/>
              <w:ind w:left="-34"/>
              <w:rPr>
                <w:rFonts w:cstheme="minorHAnsi"/>
                <w:sz w:val="18"/>
                <w:szCs w:val="18"/>
                <w:highlight w:val="cyan"/>
              </w:rPr>
            </w:pPr>
            <w:r w:rsidRPr="00A20123">
              <w:rPr>
                <w:rFonts w:cstheme="minorHAnsi"/>
                <w:sz w:val="18"/>
                <w:szCs w:val="18"/>
              </w:rPr>
              <w:t>Sistemoje turi būti galimybė</w:t>
            </w:r>
            <w:r w:rsidR="001C3F6A" w:rsidRPr="00A20123">
              <w:rPr>
                <w:rFonts w:cstheme="minorHAnsi"/>
                <w:sz w:val="18"/>
                <w:szCs w:val="18"/>
              </w:rPr>
              <w:t xml:space="preserve"> filtruoti nusidėvėjimą pagal vertės didinimo</w:t>
            </w:r>
            <w:r w:rsidR="005B48A6" w:rsidRPr="00A20123">
              <w:rPr>
                <w:rFonts w:cstheme="minorHAnsi"/>
                <w:sz w:val="18"/>
                <w:szCs w:val="18"/>
              </w:rPr>
              <w:t xml:space="preserve"> įvykdymo</w:t>
            </w:r>
            <w:r w:rsidR="001C3F6A" w:rsidRPr="00A20123">
              <w:rPr>
                <w:rFonts w:cstheme="minorHAnsi"/>
                <w:sz w:val="18"/>
                <w:szCs w:val="18"/>
              </w:rPr>
              <w:t xml:space="preserve"> datą.</w:t>
            </w:r>
          </w:p>
        </w:tc>
      </w:tr>
      <w:tr w:rsidR="00E14F54" w:rsidRPr="00724487" w14:paraId="4A756D9B" w14:textId="77777777" w:rsidTr="00A20123">
        <w:trPr>
          <w:trHeight w:val="20"/>
        </w:trPr>
        <w:tc>
          <w:tcPr>
            <w:tcW w:w="415" w:type="pct"/>
          </w:tcPr>
          <w:p w14:paraId="7C5FE0D9" w14:textId="77777777" w:rsidR="00E14F54" w:rsidRPr="00A20123" w:rsidRDefault="00E14F54" w:rsidP="00640D04">
            <w:pPr>
              <w:pStyle w:val="Sraopastraipa"/>
              <w:numPr>
                <w:ilvl w:val="0"/>
                <w:numId w:val="133"/>
              </w:numPr>
              <w:spacing w:before="0"/>
              <w:rPr>
                <w:rFonts w:cstheme="minorHAnsi"/>
                <w:sz w:val="18"/>
                <w:szCs w:val="18"/>
              </w:rPr>
            </w:pPr>
          </w:p>
        </w:tc>
        <w:tc>
          <w:tcPr>
            <w:tcW w:w="4585" w:type="pct"/>
          </w:tcPr>
          <w:p w14:paraId="0541DAD9" w14:textId="7EF7C417" w:rsidR="00E14F54" w:rsidRPr="00A20123" w:rsidRDefault="00E14F54" w:rsidP="009B2804">
            <w:pPr>
              <w:pStyle w:val="Sraassuenkleliais"/>
              <w:numPr>
                <w:ilvl w:val="0"/>
                <w:numId w:val="0"/>
              </w:numPr>
              <w:spacing w:before="0" w:after="0"/>
              <w:jc w:val="both"/>
              <w:rPr>
                <w:sz w:val="18"/>
                <w:szCs w:val="18"/>
              </w:rPr>
            </w:pPr>
            <w:r w:rsidRPr="5641561C">
              <w:rPr>
                <w:sz w:val="18"/>
                <w:szCs w:val="18"/>
              </w:rPr>
              <w:t>Sistemoje turi būti galimybė</w:t>
            </w:r>
            <w:r w:rsidR="00990652" w:rsidRPr="5641561C">
              <w:rPr>
                <w:sz w:val="18"/>
                <w:szCs w:val="18"/>
              </w:rPr>
              <w:t xml:space="preserve"> nusidėvėjimą skaičiuoti </w:t>
            </w:r>
            <w:r w:rsidR="007B0B52">
              <w:rPr>
                <w:sz w:val="18"/>
                <w:szCs w:val="18"/>
              </w:rPr>
              <w:t xml:space="preserve">tam pačiam turtui: pagal finansinę apskaitą į DK sąskaita; </w:t>
            </w:r>
            <w:r w:rsidR="00E273E8">
              <w:rPr>
                <w:sz w:val="18"/>
                <w:szCs w:val="18"/>
              </w:rPr>
              <w:t xml:space="preserve">mokestinei ir kontroliuojamai apskaitai </w:t>
            </w:r>
            <w:r w:rsidR="00990652" w:rsidRPr="5641561C">
              <w:rPr>
                <w:sz w:val="18"/>
                <w:szCs w:val="18"/>
              </w:rPr>
              <w:t xml:space="preserve">į </w:t>
            </w:r>
            <w:r w:rsidR="00B56559" w:rsidRPr="5641561C">
              <w:rPr>
                <w:sz w:val="18"/>
                <w:szCs w:val="18"/>
              </w:rPr>
              <w:t>ne</w:t>
            </w:r>
            <w:r w:rsidR="00990652" w:rsidRPr="5641561C">
              <w:rPr>
                <w:sz w:val="18"/>
                <w:szCs w:val="18"/>
              </w:rPr>
              <w:t>balansinę sąskaitą.</w:t>
            </w:r>
          </w:p>
        </w:tc>
      </w:tr>
      <w:tr w:rsidR="00033955" w:rsidRPr="00724487" w14:paraId="239A0D8B" w14:textId="77777777" w:rsidTr="00A20123">
        <w:trPr>
          <w:trHeight w:val="20"/>
        </w:trPr>
        <w:tc>
          <w:tcPr>
            <w:tcW w:w="415" w:type="pct"/>
          </w:tcPr>
          <w:p w14:paraId="57647120" w14:textId="77777777" w:rsidR="00033955" w:rsidRPr="00A20123" w:rsidRDefault="00033955" w:rsidP="00640D04">
            <w:pPr>
              <w:pStyle w:val="Sraopastraipa"/>
              <w:numPr>
                <w:ilvl w:val="0"/>
                <w:numId w:val="133"/>
              </w:numPr>
              <w:spacing w:before="0"/>
              <w:rPr>
                <w:rFonts w:cstheme="minorHAnsi"/>
                <w:sz w:val="18"/>
                <w:szCs w:val="18"/>
              </w:rPr>
            </w:pPr>
          </w:p>
        </w:tc>
        <w:tc>
          <w:tcPr>
            <w:tcW w:w="4585" w:type="pct"/>
            <w:vAlign w:val="center"/>
          </w:tcPr>
          <w:p w14:paraId="4354B46A" w14:textId="12CDD84E" w:rsidR="00033955" w:rsidRPr="00A20123" w:rsidRDefault="00033955" w:rsidP="00033955">
            <w:pPr>
              <w:pStyle w:val="Sraassuenkleliais"/>
              <w:numPr>
                <w:ilvl w:val="0"/>
                <w:numId w:val="0"/>
              </w:numPr>
              <w:spacing w:before="0" w:after="0"/>
              <w:jc w:val="both"/>
              <w:rPr>
                <w:rFonts w:cstheme="minorHAnsi"/>
                <w:sz w:val="18"/>
                <w:szCs w:val="18"/>
              </w:rPr>
            </w:pPr>
            <w:r w:rsidRPr="00A20123">
              <w:rPr>
                <w:rFonts w:cstheme="minorHAnsi"/>
                <w:sz w:val="18"/>
                <w:szCs w:val="18"/>
              </w:rPr>
              <w:t>Sistema turi turėti funkcionalumą nurodyti, ar IT turi būti skaičiuojamas nusidėvėjimas, ar ne, įskaitant atvejus, kai nusidėvėjimas finansinių ataskaitų tikslais skaičiuojamas, mokestinių – ne, pavyzdžiui, nenaudojamam turtui, ir atvirkščiai.</w:t>
            </w:r>
          </w:p>
        </w:tc>
      </w:tr>
      <w:tr w:rsidR="00146F51" w:rsidRPr="00724487" w14:paraId="68FEBD54" w14:textId="77777777" w:rsidTr="00A20123">
        <w:trPr>
          <w:trHeight w:val="20"/>
        </w:trPr>
        <w:tc>
          <w:tcPr>
            <w:tcW w:w="415" w:type="pct"/>
          </w:tcPr>
          <w:p w14:paraId="517F231B" w14:textId="77777777" w:rsidR="00146F51" w:rsidRPr="00A20123" w:rsidRDefault="00146F51" w:rsidP="00640D04">
            <w:pPr>
              <w:pStyle w:val="Sraopastraipa"/>
              <w:numPr>
                <w:ilvl w:val="0"/>
                <w:numId w:val="133"/>
              </w:numPr>
              <w:spacing w:before="0"/>
              <w:rPr>
                <w:rFonts w:cstheme="minorHAnsi"/>
                <w:sz w:val="18"/>
                <w:szCs w:val="18"/>
              </w:rPr>
            </w:pPr>
          </w:p>
        </w:tc>
        <w:tc>
          <w:tcPr>
            <w:tcW w:w="4585" w:type="pct"/>
            <w:vAlign w:val="center"/>
          </w:tcPr>
          <w:p w14:paraId="15729D06" w14:textId="4E89E90F" w:rsidR="00146F51" w:rsidRPr="00A20123" w:rsidRDefault="00D749F6" w:rsidP="008C6D4A">
            <w:pPr>
              <w:pStyle w:val="Sraassuenkleliais"/>
              <w:numPr>
                <w:ilvl w:val="0"/>
                <w:numId w:val="0"/>
              </w:numPr>
              <w:spacing w:before="0" w:after="0"/>
              <w:jc w:val="both"/>
              <w:rPr>
                <w:sz w:val="18"/>
                <w:szCs w:val="18"/>
              </w:rPr>
            </w:pPr>
            <w:r w:rsidRPr="00D749F6">
              <w:rPr>
                <w:sz w:val="18"/>
                <w:szCs w:val="18"/>
              </w:rPr>
              <w:t>Sistemoje turi būti galimybė kiekvieno turto vieneto IT kortelėje nurodyti atskirus parametrus finansinei, mokestinei ir reguliacinei apskaitai. Nusidėvėjimo skaičiavimo funkcijos parametruose sistemos naudotojas turi turėti galimybę nurodyti, kuriems apskaitos tipams (finansinei, mokestinei, reguliacinei) skaičiuoti nusidėvėjimą. Paskaičiuotos nusidėvėjimo sumos turi būti automatiškai sugeneruojamos atitinkamuose IT DK žurnalo paketuose, skirtuose finansinei, mokestinei ir reguliacinei apskaitai.</w:t>
            </w:r>
          </w:p>
        </w:tc>
      </w:tr>
      <w:tr w:rsidR="00476D8E" w:rsidRPr="00724487" w14:paraId="2BF7F396" w14:textId="77777777" w:rsidTr="00A20123">
        <w:trPr>
          <w:trHeight w:val="20"/>
        </w:trPr>
        <w:tc>
          <w:tcPr>
            <w:tcW w:w="415" w:type="pct"/>
          </w:tcPr>
          <w:p w14:paraId="2D3D8D77" w14:textId="77777777" w:rsidR="00476D8E" w:rsidRPr="00A20123" w:rsidRDefault="00476D8E" w:rsidP="00640D04">
            <w:pPr>
              <w:pStyle w:val="Sraopastraipa"/>
              <w:numPr>
                <w:ilvl w:val="0"/>
                <w:numId w:val="133"/>
              </w:numPr>
              <w:spacing w:before="0"/>
              <w:rPr>
                <w:rFonts w:cstheme="minorHAnsi"/>
                <w:sz w:val="18"/>
                <w:szCs w:val="18"/>
              </w:rPr>
            </w:pPr>
          </w:p>
        </w:tc>
        <w:tc>
          <w:tcPr>
            <w:tcW w:w="4585" w:type="pct"/>
            <w:vAlign w:val="center"/>
          </w:tcPr>
          <w:p w14:paraId="6248793D" w14:textId="6EC71C9F" w:rsidR="00476D8E" w:rsidRPr="00A20123" w:rsidRDefault="00476D8E" w:rsidP="008C6D4A">
            <w:pPr>
              <w:spacing w:before="0"/>
              <w:rPr>
                <w:rFonts w:cstheme="minorHAnsi"/>
                <w:sz w:val="18"/>
                <w:szCs w:val="18"/>
              </w:rPr>
            </w:pPr>
            <w:r w:rsidRPr="00A20123">
              <w:rPr>
                <w:rFonts w:cstheme="minorHAnsi"/>
                <w:sz w:val="18"/>
                <w:szCs w:val="18"/>
              </w:rPr>
              <w:t>Sistema turi turėti funkcionalumą pagrindinėje finansinėje kortelėje koreguojant nusidėvėjimo metų skaičių, sistemos vartotojas turi turėti galimybę nurodyti, ar koreguoti nusidėvėjimo metų skaičių mokestinės ir reguliacinės apskaitos IT kortelėse.</w:t>
            </w:r>
          </w:p>
          <w:p w14:paraId="2D68E3CD" w14:textId="77777777" w:rsidR="00476D8E" w:rsidRPr="00A20123" w:rsidRDefault="00476D8E" w:rsidP="008C6D4A">
            <w:pPr>
              <w:pStyle w:val="Sraassuenkleliais"/>
              <w:numPr>
                <w:ilvl w:val="0"/>
                <w:numId w:val="0"/>
              </w:numPr>
              <w:spacing w:before="0" w:after="0"/>
              <w:jc w:val="both"/>
              <w:rPr>
                <w:rFonts w:cstheme="minorHAnsi"/>
                <w:sz w:val="18"/>
                <w:szCs w:val="18"/>
              </w:rPr>
            </w:pPr>
          </w:p>
        </w:tc>
      </w:tr>
      <w:tr w:rsidR="00033955" w:rsidRPr="00724487" w14:paraId="67BC3488" w14:textId="77777777" w:rsidTr="00A20123">
        <w:trPr>
          <w:trHeight w:val="20"/>
        </w:trPr>
        <w:tc>
          <w:tcPr>
            <w:tcW w:w="415" w:type="pct"/>
          </w:tcPr>
          <w:p w14:paraId="0D639BF0" w14:textId="77777777" w:rsidR="00033955" w:rsidRPr="00A20123" w:rsidRDefault="00033955" w:rsidP="00640D04">
            <w:pPr>
              <w:pStyle w:val="Sraopastraipa"/>
              <w:numPr>
                <w:ilvl w:val="0"/>
                <w:numId w:val="133"/>
              </w:numPr>
              <w:spacing w:before="0"/>
              <w:rPr>
                <w:rFonts w:cstheme="minorHAnsi"/>
                <w:sz w:val="18"/>
                <w:szCs w:val="18"/>
              </w:rPr>
            </w:pPr>
          </w:p>
        </w:tc>
        <w:tc>
          <w:tcPr>
            <w:tcW w:w="4585" w:type="pct"/>
            <w:vAlign w:val="center"/>
          </w:tcPr>
          <w:p w14:paraId="4162008F" w14:textId="7DEFE3E7" w:rsidR="00033955" w:rsidRPr="00A20123" w:rsidRDefault="00033955" w:rsidP="00033955">
            <w:pPr>
              <w:pStyle w:val="Sraassuenkleliais"/>
              <w:numPr>
                <w:ilvl w:val="0"/>
                <w:numId w:val="0"/>
              </w:numPr>
              <w:spacing w:before="0" w:after="0"/>
              <w:jc w:val="both"/>
              <w:rPr>
                <w:rFonts w:cstheme="minorHAnsi"/>
                <w:sz w:val="18"/>
                <w:szCs w:val="18"/>
              </w:rPr>
            </w:pPr>
            <w:r w:rsidRPr="00A20123">
              <w:rPr>
                <w:rFonts w:cstheme="minorHAnsi"/>
                <w:sz w:val="18"/>
                <w:szCs w:val="18"/>
              </w:rPr>
              <w:t>Sistema turi turėti funkcionalumą kontroliuoti, jog prieš atitinkamas turto operacijas būtų paskaičiuotas IT nusidėvėjimas, pavyzdžiui, prieš atliekant IT pardavimą, nurašymą, perdavimą.</w:t>
            </w:r>
          </w:p>
        </w:tc>
      </w:tr>
      <w:tr w:rsidR="00375A84" w:rsidRPr="00724487" w14:paraId="52BF5A6F" w14:textId="77777777" w:rsidTr="00A20123">
        <w:trPr>
          <w:trHeight w:val="20"/>
        </w:trPr>
        <w:tc>
          <w:tcPr>
            <w:tcW w:w="415" w:type="pct"/>
          </w:tcPr>
          <w:p w14:paraId="60F22958" w14:textId="77777777" w:rsidR="00375A84" w:rsidRPr="00A20123" w:rsidRDefault="00375A84" w:rsidP="00640D04">
            <w:pPr>
              <w:pStyle w:val="Sraopastraipa"/>
              <w:numPr>
                <w:ilvl w:val="0"/>
                <w:numId w:val="133"/>
              </w:numPr>
              <w:spacing w:before="0"/>
              <w:rPr>
                <w:rFonts w:cstheme="minorHAnsi"/>
                <w:sz w:val="18"/>
                <w:szCs w:val="18"/>
              </w:rPr>
            </w:pPr>
          </w:p>
        </w:tc>
        <w:tc>
          <w:tcPr>
            <w:tcW w:w="4585" w:type="pct"/>
            <w:vAlign w:val="center"/>
          </w:tcPr>
          <w:p w14:paraId="45290C08" w14:textId="105F1566" w:rsidR="00375A84" w:rsidRPr="00A20123" w:rsidRDefault="00375A84" w:rsidP="00375A84">
            <w:pPr>
              <w:pStyle w:val="Sraassuenkleliais"/>
              <w:numPr>
                <w:ilvl w:val="0"/>
                <w:numId w:val="0"/>
              </w:numPr>
              <w:spacing w:before="0" w:after="0"/>
              <w:jc w:val="both"/>
              <w:rPr>
                <w:rFonts w:cstheme="minorHAnsi"/>
                <w:sz w:val="18"/>
                <w:szCs w:val="18"/>
              </w:rPr>
            </w:pPr>
            <w:r w:rsidRPr="00A20123">
              <w:rPr>
                <w:rFonts w:cstheme="minorHAnsi"/>
                <w:sz w:val="18"/>
                <w:szCs w:val="18"/>
              </w:rPr>
              <w:t xml:space="preserve">Sistema turi turėti funkcionalumą turėti neribotą nusidėvėjimo knygų skaičių. </w:t>
            </w:r>
          </w:p>
        </w:tc>
      </w:tr>
      <w:tr w:rsidR="00375A84" w:rsidRPr="00724487" w14:paraId="3B842580" w14:textId="77777777" w:rsidTr="00A20123">
        <w:trPr>
          <w:trHeight w:val="20"/>
        </w:trPr>
        <w:tc>
          <w:tcPr>
            <w:tcW w:w="415" w:type="pct"/>
          </w:tcPr>
          <w:p w14:paraId="73656F30" w14:textId="77777777" w:rsidR="00375A84" w:rsidRPr="00A20123" w:rsidRDefault="00375A84" w:rsidP="00640D04">
            <w:pPr>
              <w:pStyle w:val="Sraopastraipa"/>
              <w:numPr>
                <w:ilvl w:val="0"/>
                <w:numId w:val="133"/>
              </w:numPr>
              <w:spacing w:before="0"/>
              <w:rPr>
                <w:rFonts w:cstheme="minorHAnsi"/>
                <w:sz w:val="18"/>
                <w:szCs w:val="18"/>
              </w:rPr>
            </w:pPr>
          </w:p>
        </w:tc>
        <w:tc>
          <w:tcPr>
            <w:tcW w:w="4585" w:type="pct"/>
            <w:vAlign w:val="center"/>
          </w:tcPr>
          <w:p w14:paraId="15676B18" w14:textId="23C6D8CB" w:rsidR="00375A84" w:rsidRPr="00A20123" w:rsidRDefault="00375A84" w:rsidP="00375A84">
            <w:pPr>
              <w:pStyle w:val="Sraassuenkleliais"/>
              <w:numPr>
                <w:ilvl w:val="0"/>
                <w:numId w:val="0"/>
              </w:numPr>
              <w:spacing w:before="0" w:after="0"/>
              <w:jc w:val="both"/>
              <w:rPr>
                <w:rFonts w:cstheme="minorHAnsi"/>
                <w:sz w:val="18"/>
                <w:szCs w:val="18"/>
              </w:rPr>
            </w:pPr>
            <w:r w:rsidRPr="00A20123">
              <w:rPr>
                <w:rFonts w:cstheme="minorHAnsi"/>
                <w:sz w:val="18"/>
                <w:szCs w:val="18"/>
              </w:rPr>
              <w:t>Sistema turi turėti funkcionalumą automatiniu būdu vienam IT arba pasirinktam IT sąrašui anuliuoti apskaičiuotą nusidėvėjimą nurodytam laikotarpiui.</w:t>
            </w:r>
          </w:p>
        </w:tc>
      </w:tr>
      <w:tr w:rsidR="00375A84" w:rsidRPr="00724487" w14:paraId="3F2F1784" w14:textId="77777777" w:rsidTr="00A20123">
        <w:trPr>
          <w:trHeight w:val="20"/>
        </w:trPr>
        <w:tc>
          <w:tcPr>
            <w:tcW w:w="415" w:type="pct"/>
          </w:tcPr>
          <w:p w14:paraId="2EC3107A" w14:textId="77777777" w:rsidR="00375A84" w:rsidRPr="00A20123" w:rsidRDefault="00375A84" w:rsidP="00640D04">
            <w:pPr>
              <w:pStyle w:val="Sraopastraipa"/>
              <w:numPr>
                <w:ilvl w:val="0"/>
                <w:numId w:val="133"/>
              </w:numPr>
              <w:spacing w:before="0"/>
              <w:rPr>
                <w:rFonts w:cstheme="minorHAnsi"/>
                <w:sz w:val="18"/>
                <w:szCs w:val="18"/>
              </w:rPr>
            </w:pPr>
          </w:p>
        </w:tc>
        <w:tc>
          <w:tcPr>
            <w:tcW w:w="4585" w:type="pct"/>
            <w:vAlign w:val="center"/>
          </w:tcPr>
          <w:p w14:paraId="0C5BF768" w14:textId="0CA5E86A" w:rsidR="00375A84" w:rsidRPr="00A20123" w:rsidRDefault="00375A84" w:rsidP="00375A84">
            <w:pPr>
              <w:pStyle w:val="Sraassuenkleliais"/>
              <w:numPr>
                <w:ilvl w:val="0"/>
                <w:numId w:val="0"/>
              </w:numPr>
              <w:spacing w:before="0" w:after="0"/>
              <w:jc w:val="both"/>
              <w:rPr>
                <w:sz w:val="18"/>
                <w:szCs w:val="18"/>
              </w:rPr>
            </w:pPr>
            <w:r w:rsidRPr="00640D04">
              <w:rPr>
                <w:sz w:val="18"/>
                <w:szCs w:val="18"/>
              </w:rPr>
              <w:t>Sistema turi turėti funkcionalumą atlikti preliminarų IT nusidėvėjimo skaičiavimą nurodytam laikotarpiui pagal įvestus parametrus, neregistruojant apskaičiuotų reikšmių (sumų) Sistemoje.</w:t>
            </w:r>
          </w:p>
        </w:tc>
      </w:tr>
      <w:tr w:rsidR="00375A84" w:rsidRPr="00724487" w14:paraId="2CB41885" w14:textId="77777777" w:rsidTr="00AB2BF8">
        <w:trPr>
          <w:trHeight w:val="20"/>
        </w:trPr>
        <w:tc>
          <w:tcPr>
            <w:tcW w:w="5000" w:type="pct"/>
            <w:gridSpan w:val="2"/>
            <w:shd w:val="clear" w:color="auto" w:fill="E6E6E6" w:themeFill="accent3"/>
          </w:tcPr>
          <w:p w14:paraId="23D7E68B" w14:textId="29F32DFD" w:rsidR="00375A84" w:rsidRPr="00A20123" w:rsidRDefault="00375A84" w:rsidP="00375A84">
            <w:pPr>
              <w:pStyle w:val="Sraassuenkleliais"/>
              <w:numPr>
                <w:ilvl w:val="0"/>
                <w:numId w:val="0"/>
              </w:numPr>
              <w:spacing w:before="0" w:after="0"/>
              <w:jc w:val="both"/>
              <w:rPr>
                <w:rFonts w:cstheme="minorHAnsi"/>
                <w:sz w:val="18"/>
                <w:szCs w:val="18"/>
              </w:rPr>
            </w:pPr>
            <w:r w:rsidRPr="00A20123">
              <w:rPr>
                <w:rFonts w:cstheme="minorHAnsi"/>
                <w:sz w:val="18"/>
                <w:szCs w:val="18"/>
              </w:rPr>
              <w:t>Ilgalaikio turto pardavimas</w:t>
            </w:r>
          </w:p>
        </w:tc>
      </w:tr>
      <w:tr w:rsidR="00375A84" w:rsidRPr="00724487" w14:paraId="41AD63BD" w14:textId="77777777" w:rsidTr="00A20123">
        <w:trPr>
          <w:trHeight w:val="20"/>
        </w:trPr>
        <w:tc>
          <w:tcPr>
            <w:tcW w:w="415" w:type="pct"/>
          </w:tcPr>
          <w:p w14:paraId="41748BBE" w14:textId="77777777" w:rsidR="00375A84" w:rsidRPr="00A20123" w:rsidRDefault="00375A84" w:rsidP="00640D04">
            <w:pPr>
              <w:pStyle w:val="Sraopastraipa"/>
              <w:numPr>
                <w:ilvl w:val="0"/>
                <w:numId w:val="133"/>
              </w:numPr>
              <w:spacing w:before="0"/>
              <w:rPr>
                <w:rFonts w:cstheme="minorHAnsi"/>
                <w:sz w:val="18"/>
                <w:szCs w:val="18"/>
              </w:rPr>
            </w:pPr>
          </w:p>
        </w:tc>
        <w:tc>
          <w:tcPr>
            <w:tcW w:w="4585" w:type="pct"/>
          </w:tcPr>
          <w:p w14:paraId="2F21E07A" w14:textId="02D5F80D" w:rsidR="00375A84" w:rsidRPr="00A20123" w:rsidRDefault="00375A84" w:rsidP="00375A84">
            <w:pPr>
              <w:pStyle w:val="Sraassuenkleliais"/>
              <w:numPr>
                <w:ilvl w:val="0"/>
                <w:numId w:val="0"/>
              </w:numPr>
              <w:spacing w:before="0" w:after="0"/>
              <w:jc w:val="both"/>
              <w:rPr>
                <w:rFonts w:cstheme="minorHAnsi"/>
                <w:sz w:val="18"/>
                <w:szCs w:val="18"/>
              </w:rPr>
            </w:pPr>
            <w:r w:rsidRPr="00A20123">
              <w:rPr>
                <w:rFonts w:cstheme="minorHAnsi"/>
                <w:sz w:val="18"/>
                <w:szCs w:val="18"/>
              </w:rPr>
              <w:t>Sistemoje turi būti galimybė tvarkyti IT pardavimo operaciją.</w:t>
            </w:r>
          </w:p>
        </w:tc>
      </w:tr>
      <w:tr w:rsidR="00375A84" w:rsidRPr="00724487" w14:paraId="254374F3" w14:textId="77777777" w:rsidTr="00A20123">
        <w:trPr>
          <w:trHeight w:val="20"/>
        </w:trPr>
        <w:tc>
          <w:tcPr>
            <w:tcW w:w="415" w:type="pct"/>
          </w:tcPr>
          <w:p w14:paraId="25049C14" w14:textId="77777777" w:rsidR="00375A84" w:rsidRPr="00A20123" w:rsidRDefault="00375A84" w:rsidP="00640D04">
            <w:pPr>
              <w:pStyle w:val="Sraopastraipa"/>
              <w:numPr>
                <w:ilvl w:val="0"/>
                <w:numId w:val="133"/>
              </w:numPr>
              <w:spacing w:before="0"/>
              <w:rPr>
                <w:rFonts w:cstheme="minorHAnsi"/>
                <w:sz w:val="18"/>
                <w:szCs w:val="18"/>
              </w:rPr>
            </w:pPr>
          </w:p>
        </w:tc>
        <w:tc>
          <w:tcPr>
            <w:tcW w:w="4585" w:type="pct"/>
          </w:tcPr>
          <w:p w14:paraId="3CE4815C" w14:textId="65CE5187" w:rsidR="00375A84" w:rsidRPr="00A20123" w:rsidRDefault="00375A84" w:rsidP="00375A84">
            <w:pPr>
              <w:pStyle w:val="Sraassuenkleliais"/>
              <w:numPr>
                <w:ilvl w:val="0"/>
                <w:numId w:val="0"/>
              </w:numPr>
              <w:spacing w:before="0" w:after="0"/>
              <w:jc w:val="both"/>
              <w:rPr>
                <w:rFonts w:cstheme="minorHAnsi"/>
                <w:sz w:val="18"/>
                <w:szCs w:val="18"/>
              </w:rPr>
            </w:pPr>
            <w:r w:rsidRPr="00A20123">
              <w:rPr>
                <w:rFonts w:cstheme="minorHAnsi"/>
                <w:sz w:val="18"/>
                <w:szCs w:val="18"/>
              </w:rPr>
              <w:t>Sistema turi turėti funkcionalumą prieš atliekant IT pardavimo operaciją, perklasifikuoti IT į atsargas.</w:t>
            </w:r>
          </w:p>
        </w:tc>
      </w:tr>
      <w:tr w:rsidR="00375A84" w:rsidRPr="00724487" w14:paraId="5F229B5C" w14:textId="77777777" w:rsidTr="00A20123">
        <w:trPr>
          <w:trHeight w:val="20"/>
        </w:trPr>
        <w:tc>
          <w:tcPr>
            <w:tcW w:w="415" w:type="pct"/>
          </w:tcPr>
          <w:p w14:paraId="5364315A" w14:textId="77777777" w:rsidR="00375A84" w:rsidRPr="00A20123" w:rsidRDefault="00375A84" w:rsidP="00640D04">
            <w:pPr>
              <w:pStyle w:val="Sraopastraipa"/>
              <w:numPr>
                <w:ilvl w:val="0"/>
                <w:numId w:val="133"/>
              </w:numPr>
              <w:spacing w:before="0"/>
              <w:rPr>
                <w:rFonts w:cstheme="minorHAnsi"/>
                <w:sz w:val="18"/>
                <w:szCs w:val="18"/>
              </w:rPr>
            </w:pPr>
          </w:p>
        </w:tc>
        <w:tc>
          <w:tcPr>
            <w:tcW w:w="4585" w:type="pct"/>
          </w:tcPr>
          <w:p w14:paraId="45C62FBF" w14:textId="49CAB8C7" w:rsidR="00375A84" w:rsidRPr="00A20123" w:rsidRDefault="00375A84" w:rsidP="00375A84">
            <w:pPr>
              <w:pStyle w:val="Sraassuenkleliais"/>
              <w:numPr>
                <w:ilvl w:val="0"/>
                <w:numId w:val="0"/>
              </w:numPr>
              <w:spacing w:before="0" w:after="0"/>
              <w:jc w:val="both"/>
              <w:rPr>
                <w:rFonts w:cstheme="minorHAnsi"/>
                <w:sz w:val="18"/>
                <w:szCs w:val="18"/>
              </w:rPr>
            </w:pPr>
            <w:r w:rsidRPr="00A20123">
              <w:rPr>
                <w:rFonts w:cstheme="minorHAnsi"/>
                <w:sz w:val="18"/>
                <w:szCs w:val="18"/>
              </w:rPr>
              <w:t>Sistemoje turi būti galimybė iš pagrindinės kortelės parduoti kortelės komponentes korteles.</w:t>
            </w:r>
          </w:p>
        </w:tc>
      </w:tr>
      <w:tr w:rsidR="00375A84" w:rsidRPr="00724487" w14:paraId="70ECA2A8" w14:textId="77777777" w:rsidTr="00A20123">
        <w:trPr>
          <w:trHeight w:val="20"/>
        </w:trPr>
        <w:tc>
          <w:tcPr>
            <w:tcW w:w="415" w:type="pct"/>
          </w:tcPr>
          <w:p w14:paraId="4BD3E42D" w14:textId="77777777" w:rsidR="00375A84" w:rsidRPr="00A20123" w:rsidRDefault="00375A84" w:rsidP="00640D04">
            <w:pPr>
              <w:pStyle w:val="Sraopastraipa"/>
              <w:numPr>
                <w:ilvl w:val="0"/>
                <w:numId w:val="133"/>
              </w:numPr>
              <w:spacing w:before="0"/>
              <w:rPr>
                <w:rFonts w:cstheme="minorHAnsi"/>
                <w:sz w:val="18"/>
                <w:szCs w:val="18"/>
              </w:rPr>
            </w:pPr>
          </w:p>
        </w:tc>
        <w:tc>
          <w:tcPr>
            <w:tcW w:w="4585" w:type="pct"/>
          </w:tcPr>
          <w:p w14:paraId="1AE57CAC" w14:textId="015216EF" w:rsidR="00375A84" w:rsidRPr="00A20123" w:rsidRDefault="00375A84" w:rsidP="00375A84">
            <w:pPr>
              <w:pStyle w:val="Sraassuenkleliais"/>
              <w:numPr>
                <w:ilvl w:val="0"/>
                <w:numId w:val="0"/>
              </w:numPr>
              <w:spacing w:before="0" w:after="0"/>
              <w:jc w:val="both"/>
              <w:rPr>
                <w:rFonts w:cstheme="minorHAnsi"/>
                <w:sz w:val="18"/>
                <w:szCs w:val="18"/>
              </w:rPr>
            </w:pPr>
            <w:r w:rsidRPr="00A20123">
              <w:rPr>
                <w:rFonts w:cstheme="minorHAnsi"/>
                <w:sz w:val="18"/>
                <w:szCs w:val="18"/>
              </w:rPr>
              <w:t>Sistemoje turi būti galimybė nurašyti komponentes IT kortelės vienetus, kai parduodama pagrindinė IT kortelė.</w:t>
            </w:r>
          </w:p>
        </w:tc>
      </w:tr>
      <w:tr w:rsidR="00375A84" w:rsidRPr="00724487" w14:paraId="5839E6C6" w14:textId="77777777" w:rsidTr="00A20123">
        <w:trPr>
          <w:trHeight w:val="20"/>
        </w:trPr>
        <w:tc>
          <w:tcPr>
            <w:tcW w:w="415" w:type="pct"/>
          </w:tcPr>
          <w:p w14:paraId="296721A7" w14:textId="77777777" w:rsidR="00375A84" w:rsidRPr="00A20123" w:rsidRDefault="00375A84" w:rsidP="00640D04">
            <w:pPr>
              <w:pStyle w:val="Sraopastraipa"/>
              <w:numPr>
                <w:ilvl w:val="0"/>
                <w:numId w:val="133"/>
              </w:numPr>
              <w:spacing w:before="0"/>
              <w:rPr>
                <w:rFonts w:cstheme="minorHAnsi"/>
                <w:sz w:val="18"/>
                <w:szCs w:val="18"/>
              </w:rPr>
            </w:pPr>
          </w:p>
        </w:tc>
        <w:tc>
          <w:tcPr>
            <w:tcW w:w="4585" w:type="pct"/>
          </w:tcPr>
          <w:p w14:paraId="7482C7DA" w14:textId="405723CE" w:rsidR="00375A84" w:rsidRPr="00A20123" w:rsidRDefault="00375A84" w:rsidP="00375A84">
            <w:pPr>
              <w:pStyle w:val="Sraassuenkleliais"/>
              <w:numPr>
                <w:ilvl w:val="0"/>
                <w:numId w:val="0"/>
              </w:numPr>
              <w:spacing w:before="0" w:after="0"/>
              <w:jc w:val="both"/>
              <w:rPr>
                <w:rFonts w:cstheme="minorHAnsi"/>
                <w:sz w:val="18"/>
                <w:szCs w:val="18"/>
              </w:rPr>
            </w:pPr>
            <w:r w:rsidRPr="00A20123">
              <w:rPr>
                <w:rFonts w:cstheme="minorHAnsi"/>
                <w:sz w:val="18"/>
                <w:szCs w:val="18"/>
              </w:rPr>
              <w:t>Sistema turi turėti funkcionalumą formuojant pardavimo SF, pasirinkti parduodamą turtą, užfiksuoti IT pardavimo operaciją ir pardavimo rezultatą, t.y., automatiniu būdu registruoti pelną / nuostolį iš ilgalaikio turto pardavimo.</w:t>
            </w:r>
          </w:p>
        </w:tc>
      </w:tr>
      <w:tr w:rsidR="00375A84" w:rsidRPr="00724487" w14:paraId="1ABFD57F" w14:textId="77777777" w:rsidTr="00AB2BF8">
        <w:trPr>
          <w:trHeight w:val="20"/>
        </w:trPr>
        <w:tc>
          <w:tcPr>
            <w:tcW w:w="5000" w:type="pct"/>
            <w:gridSpan w:val="2"/>
            <w:shd w:val="clear" w:color="auto" w:fill="E6E6E6" w:themeFill="accent3"/>
          </w:tcPr>
          <w:p w14:paraId="0C224BBA" w14:textId="67903D9E" w:rsidR="00375A84" w:rsidRPr="00A20123" w:rsidRDefault="00375A84" w:rsidP="00375A84">
            <w:pPr>
              <w:pStyle w:val="Sraassuenkleliais"/>
              <w:numPr>
                <w:ilvl w:val="0"/>
                <w:numId w:val="0"/>
              </w:numPr>
              <w:spacing w:before="0" w:after="0"/>
              <w:jc w:val="both"/>
              <w:rPr>
                <w:rFonts w:cstheme="minorHAnsi"/>
                <w:sz w:val="18"/>
                <w:szCs w:val="18"/>
              </w:rPr>
            </w:pPr>
            <w:r w:rsidRPr="00A20123">
              <w:rPr>
                <w:rFonts w:cstheme="minorHAnsi"/>
                <w:sz w:val="18"/>
                <w:szCs w:val="18"/>
              </w:rPr>
              <w:t>Ilgalaikio turto perdavimas</w:t>
            </w:r>
          </w:p>
        </w:tc>
      </w:tr>
      <w:tr w:rsidR="00BC1164" w:rsidRPr="00724487" w14:paraId="0B10DA8F" w14:textId="77777777" w:rsidTr="00A20123">
        <w:trPr>
          <w:trHeight w:val="20"/>
        </w:trPr>
        <w:tc>
          <w:tcPr>
            <w:tcW w:w="415" w:type="pct"/>
          </w:tcPr>
          <w:p w14:paraId="38567A1B" w14:textId="77777777" w:rsidR="00BC1164" w:rsidRPr="00A20123" w:rsidRDefault="00BC1164" w:rsidP="00640D04">
            <w:pPr>
              <w:pStyle w:val="Sraopastraipa"/>
              <w:numPr>
                <w:ilvl w:val="0"/>
                <w:numId w:val="133"/>
              </w:numPr>
              <w:spacing w:before="0"/>
              <w:rPr>
                <w:rFonts w:cstheme="minorHAnsi"/>
                <w:sz w:val="18"/>
                <w:szCs w:val="18"/>
              </w:rPr>
            </w:pPr>
          </w:p>
        </w:tc>
        <w:tc>
          <w:tcPr>
            <w:tcW w:w="4585" w:type="pct"/>
            <w:vAlign w:val="center"/>
          </w:tcPr>
          <w:p w14:paraId="68972FC7" w14:textId="65D4BEBF" w:rsidR="00BC1164" w:rsidRPr="00A20123" w:rsidRDefault="00BC1164" w:rsidP="00BC1164">
            <w:pPr>
              <w:pStyle w:val="Sraassuenkleliais"/>
              <w:numPr>
                <w:ilvl w:val="0"/>
                <w:numId w:val="0"/>
              </w:numPr>
              <w:spacing w:before="0" w:after="0"/>
              <w:jc w:val="both"/>
              <w:rPr>
                <w:rFonts w:cstheme="minorHAnsi"/>
                <w:sz w:val="18"/>
                <w:szCs w:val="18"/>
              </w:rPr>
            </w:pPr>
            <w:r w:rsidRPr="00A20123">
              <w:rPr>
                <w:rFonts w:cstheme="minorHAnsi"/>
                <w:sz w:val="18"/>
                <w:szCs w:val="18"/>
              </w:rPr>
              <w:t>Sistema turi turėti funkcionalumą registruojant atsargų perdavimo eksploatuoti aktą, automatiniu būdu sukurti naują IT kortelę ir / arba papildyti esamą IT kortelę bei registruoti IT apskaitoje (atlikti pajamavimo operaciją). Įvedamo į eksploatacija IT savikaina turi būti apskaičiuojama pagal nustatytas kalkuliacijos taisykles. Detali kalkuliacijų skaičiavimo tvarka bus pateikta Projekto metu.</w:t>
            </w:r>
          </w:p>
        </w:tc>
      </w:tr>
      <w:tr w:rsidR="00BC1164" w:rsidRPr="00724487" w14:paraId="7589874F" w14:textId="77777777" w:rsidTr="00A20123">
        <w:trPr>
          <w:trHeight w:val="20"/>
        </w:trPr>
        <w:tc>
          <w:tcPr>
            <w:tcW w:w="415" w:type="pct"/>
          </w:tcPr>
          <w:p w14:paraId="7AF43179" w14:textId="77777777" w:rsidR="00BC1164" w:rsidRPr="00A20123" w:rsidRDefault="00BC1164" w:rsidP="00640D04">
            <w:pPr>
              <w:pStyle w:val="Sraopastraipa"/>
              <w:numPr>
                <w:ilvl w:val="0"/>
                <w:numId w:val="133"/>
              </w:numPr>
              <w:spacing w:before="0"/>
              <w:rPr>
                <w:rFonts w:cstheme="minorHAnsi"/>
                <w:sz w:val="18"/>
                <w:szCs w:val="18"/>
              </w:rPr>
            </w:pPr>
          </w:p>
        </w:tc>
        <w:tc>
          <w:tcPr>
            <w:tcW w:w="4585" w:type="pct"/>
            <w:vAlign w:val="center"/>
          </w:tcPr>
          <w:p w14:paraId="051AF083" w14:textId="2DA68F1D" w:rsidR="00BC1164" w:rsidRPr="00A20123" w:rsidRDefault="00BC1164" w:rsidP="00BC1164">
            <w:pPr>
              <w:pStyle w:val="Sraassuenkleliais"/>
              <w:numPr>
                <w:ilvl w:val="0"/>
                <w:numId w:val="0"/>
              </w:numPr>
              <w:spacing w:before="0" w:after="0"/>
              <w:jc w:val="both"/>
              <w:rPr>
                <w:rFonts w:cstheme="minorHAnsi"/>
                <w:sz w:val="18"/>
                <w:szCs w:val="18"/>
              </w:rPr>
            </w:pPr>
            <w:r w:rsidRPr="00A20123">
              <w:rPr>
                <w:rFonts w:cstheme="minorHAnsi"/>
                <w:sz w:val="18"/>
                <w:szCs w:val="18"/>
              </w:rPr>
              <w:t>Sistema turi turėti funkcionalumą skirtingose nusidėvėjimo knygose IT apskaityti skirtinga verte.</w:t>
            </w:r>
          </w:p>
        </w:tc>
      </w:tr>
      <w:tr w:rsidR="00BC1164" w:rsidRPr="00724487" w14:paraId="69EE7902" w14:textId="77777777" w:rsidTr="00A20123">
        <w:trPr>
          <w:trHeight w:val="20"/>
        </w:trPr>
        <w:tc>
          <w:tcPr>
            <w:tcW w:w="415" w:type="pct"/>
          </w:tcPr>
          <w:p w14:paraId="6DC68303" w14:textId="77777777" w:rsidR="00BC1164" w:rsidRPr="00A20123" w:rsidRDefault="00BC1164" w:rsidP="00640D04">
            <w:pPr>
              <w:pStyle w:val="Sraopastraipa"/>
              <w:numPr>
                <w:ilvl w:val="0"/>
                <w:numId w:val="133"/>
              </w:numPr>
              <w:spacing w:before="0"/>
              <w:rPr>
                <w:rFonts w:cstheme="minorHAnsi"/>
                <w:sz w:val="18"/>
                <w:szCs w:val="18"/>
              </w:rPr>
            </w:pPr>
          </w:p>
        </w:tc>
        <w:tc>
          <w:tcPr>
            <w:tcW w:w="4585" w:type="pct"/>
            <w:vAlign w:val="center"/>
          </w:tcPr>
          <w:p w14:paraId="739D05A5" w14:textId="69CD0A53" w:rsidR="00BC1164" w:rsidRPr="00A20123" w:rsidRDefault="00BC1164" w:rsidP="00BC1164">
            <w:pPr>
              <w:pStyle w:val="Sraassuenkleliais"/>
              <w:numPr>
                <w:ilvl w:val="0"/>
                <w:numId w:val="0"/>
              </w:numPr>
              <w:spacing w:before="0" w:after="0"/>
              <w:jc w:val="both"/>
              <w:rPr>
                <w:rFonts w:cstheme="minorHAnsi"/>
                <w:sz w:val="18"/>
                <w:szCs w:val="18"/>
              </w:rPr>
            </w:pPr>
            <w:r w:rsidRPr="00A20123">
              <w:rPr>
                <w:rFonts w:cstheme="minorHAnsi"/>
                <w:sz w:val="18"/>
                <w:szCs w:val="18"/>
              </w:rPr>
              <w:t>Sistema turi turėti funkcionalumą IT priskirti Atsakingam asmeniui.</w:t>
            </w:r>
          </w:p>
        </w:tc>
      </w:tr>
      <w:tr w:rsidR="00BC1164" w:rsidRPr="00724487" w14:paraId="2B7D8A46" w14:textId="77777777" w:rsidTr="00A20123">
        <w:trPr>
          <w:trHeight w:val="20"/>
        </w:trPr>
        <w:tc>
          <w:tcPr>
            <w:tcW w:w="415" w:type="pct"/>
          </w:tcPr>
          <w:p w14:paraId="002C7426" w14:textId="77777777" w:rsidR="00BC1164" w:rsidRPr="00A20123" w:rsidRDefault="00BC1164" w:rsidP="00640D04">
            <w:pPr>
              <w:pStyle w:val="Sraopastraipa"/>
              <w:numPr>
                <w:ilvl w:val="0"/>
                <w:numId w:val="133"/>
              </w:numPr>
              <w:spacing w:before="0"/>
              <w:rPr>
                <w:rFonts w:cstheme="minorHAnsi"/>
                <w:sz w:val="18"/>
                <w:szCs w:val="18"/>
              </w:rPr>
            </w:pPr>
          </w:p>
        </w:tc>
        <w:tc>
          <w:tcPr>
            <w:tcW w:w="4585" w:type="pct"/>
            <w:vAlign w:val="center"/>
          </w:tcPr>
          <w:p w14:paraId="447083D0" w14:textId="7A11F43B" w:rsidR="00BC1164" w:rsidRPr="00A20123" w:rsidRDefault="00BC1164" w:rsidP="00BC1164">
            <w:pPr>
              <w:pStyle w:val="Sraassuenkleliais"/>
              <w:numPr>
                <w:ilvl w:val="0"/>
                <w:numId w:val="0"/>
              </w:numPr>
              <w:spacing w:before="0" w:after="0"/>
              <w:jc w:val="both"/>
              <w:rPr>
                <w:rFonts w:cstheme="minorHAnsi"/>
                <w:sz w:val="18"/>
                <w:szCs w:val="18"/>
              </w:rPr>
            </w:pPr>
            <w:r w:rsidRPr="00A20123">
              <w:rPr>
                <w:rFonts w:cstheme="minorHAnsi"/>
                <w:sz w:val="18"/>
                <w:szCs w:val="18"/>
              </w:rPr>
              <w:t xml:space="preserve">Sistema turi turėti funkcionalumą IT atidavimo naudoti veikloje (registravimo apskaitoje) metu paskirstyti kelis finansavimo šaltinius neatliekant papildomų rankinių operacijų. </w:t>
            </w:r>
          </w:p>
        </w:tc>
      </w:tr>
      <w:tr w:rsidR="00BC1164" w:rsidRPr="00724487" w14:paraId="5C79ABD9" w14:textId="77777777" w:rsidTr="00A20123">
        <w:trPr>
          <w:trHeight w:val="20"/>
        </w:trPr>
        <w:tc>
          <w:tcPr>
            <w:tcW w:w="415" w:type="pct"/>
          </w:tcPr>
          <w:p w14:paraId="25625B8D" w14:textId="77777777" w:rsidR="00BC1164" w:rsidRPr="00A20123" w:rsidRDefault="00BC1164" w:rsidP="00640D04">
            <w:pPr>
              <w:pStyle w:val="Sraopastraipa"/>
              <w:numPr>
                <w:ilvl w:val="0"/>
                <w:numId w:val="133"/>
              </w:numPr>
              <w:spacing w:before="0"/>
              <w:rPr>
                <w:rFonts w:cstheme="minorHAnsi"/>
                <w:sz w:val="18"/>
                <w:szCs w:val="18"/>
              </w:rPr>
            </w:pPr>
          </w:p>
        </w:tc>
        <w:tc>
          <w:tcPr>
            <w:tcW w:w="4585" w:type="pct"/>
            <w:vAlign w:val="center"/>
          </w:tcPr>
          <w:p w14:paraId="495EFF6C" w14:textId="1DD372B9" w:rsidR="00BC1164" w:rsidRPr="00A20123" w:rsidRDefault="00BC1164" w:rsidP="00BC1164">
            <w:pPr>
              <w:pStyle w:val="Sraassuenkleliais"/>
              <w:numPr>
                <w:ilvl w:val="0"/>
                <w:numId w:val="0"/>
              </w:numPr>
              <w:spacing w:before="0" w:after="0"/>
              <w:jc w:val="both"/>
              <w:rPr>
                <w:rFonts w:cstheme="minorHAnsi"/>
                <w:sz w:val="18"/>
                <w:szCs w:val="18"/>
              </w:rPr>
            </w:pPr>
            <w:r w:rsidRPr="00A20123">
              <w:rPr>
                <w:rFonts w:cstheme="minorHAnsi"/>
                <w:sz w:val="18"/>
                <w:szCs w:val="18"/>
              </w:rPr>
              <w:t>Sistema turi turėti funkcionalumą išsaugoti turto judėjimo istoriją (perkėlimai iš vietos į vietą, iš padalinio į padalinį, iš vieno Atsakingo asmens kitam Atsakingam asmeniui, pergrupavimo tarp IT grupių).</w:t>
            </w:r>
          </w:p>
        </w:tc>
      </w:tr>
      <w:tr w:rsidR="00BC1164" w:rsidRPr="00724487" w14:paraId="4A78E849" w14:textId="77777777" w:rsidTr="00AB2BF8">
        <w:trPr>
          <w:trHeight w:val="20"/>
        </w:trPr>
        <w:tc>
          <w:tcPr>
            <w:tcW w:w="5000" w:type="pct"/>
            <w:gridSpan w:val="2"/>
            <w:shd w:val="clear" w:color="auto" w:fill="E6E6E6" w:themeFill="accent3"/>
          </w:tcPr>
          <w:p w14:paraId="0CC05B3D" w14:textId="357D1E2E" w:rsidR="00BC1164" w:rsidRPr="00A20123" w:rsidRDefault="00BC1164" w:rsidP="00BC1164">
            <w:pPr>
              <w:pStyle w:val="Sraassuenkleliais"/>
              <w:numPr>
                <w:ilvl w:val="0"/>
                <w:numId w:val="0"/>
              </w:numPr>
              <w:spacing w:before="0" w:after="0"/>
              <w:jc w:val="both"/>
              <w:rPr>
                <w:rFonts w:cstheme="minorHAnsi"/>
                <w:sz w:val="18"/>
                <w:szCs w:val="18"/>
              </w:rPr>
            </w:pPr>
            <w:r w:rsidRPr="00A20123">
              <w:rPr>
                <w:rFonts w:cstheme="minorHAnsi"/>
                <w:sz w:val="18"/>
                <w:szCs w:val="18"/>
              </w:rPr>
              <w:t>Ilgalaikio turto vertės keitimas</w:t>
            </w:r>
          </w:p>
        </w:tc>
      </w:tr>
      <w:tr w:rsidR="00BC1164" w:rsidRPr="00724487" w14:paraId="5E97FB34" w14:textId="77777777" w:rsidTr="00A20123">
        <w:trPr>
          <w:trHeight w:val="20"/>
        </w:trPr>
        <w:tc>
          <w:tcPr>
            <w:tcW w:w="415" w:type="pct"/>
          </w:tcPr>
          <w:p w14:paraId="69A9CE59" w14:textId="77777777" w:rsidR="00BC1164" w:rsidRPr="00A20123" w:rsidRDefault="00BC1164" w:rsidP="00640D04">
            <w:pPr>
              <w:pStyle w:val="Sraopastraipa"/>
              <w:numPr>
                <w:ilvl w:val="0"/>
                <w:numId w:val="133"/>
              </w:numPr>
              <w:spacing w:before="0"/>
              <w:rPr>
                <w:rFonts w:cstheme="minorHAnsi"/>
                <w:sz w:val="18"/>
                <w:szCs w:val="18"/>
              </w:rPr>
            </w:pPr>
          </w:p>
        </w:tc>
        <w:tc>
          <w:tcPr>
            <w:tcW w:w="4585" w:type="pct"/>
          </w:tcPr>
          <w:p w14:paraId="325E16A8" w14:textId="0FB75D25" w:rsidR="00BC1164" w:rsidRPr="00A20123" w:rsidRDefault="00BC1164" w:rsidP="00BC1164">
            <w:pPr>
              <w:pStyle w:val="Sraassuenkleliais"/>
              <w:numPr>
                <w:ilvl w:val="0"/>
                <w:numId w:val="0"/>
              </w:numPr>
              <w:spacing w:before="0" w:after="0"/>
              <w:jc w:val="both"/>
              <w:rPr>
                <w:rFonts w:cstheme="minorHAnsi"/>
                <w:sz w:val="18"/>
                <w:szCs w:val="18"/>
              </w:rPr>
            </w:pPr>
            <w:r w:rsidRPr="00A20123">
              <w:rPr>
                <w:rFonts w:cstheme="minorHAnsi"/>
                <w:sz w:val="18"/>
                <w:szCs w:val="18"/>
              </w:rPr>
              <w:t>Sistemoje turi būti galimybė tvarkyti IT nuvertėjimo, IT nuvertėjimo panaikinimo, IT vertės didinimo operacijas.</w:t>
            </w:r>
          </w:p>
        </w:tc>
      </w:tr>
      <w:tr w:rsidR="00BC1164" w:rsidRPr="00724487" w14:paraId="6D606C21" w14:textId="77777777" w:rsidTr="00A20123">
        <w:trPr>
          <w:trHeight w:val="20"/>
        </w:trPr>
        <w:tc>
          <w:tcPr>
            <w:tcW w:w="415" w:type="pct"/>
          </w:tcPr>
          <w:p w14:paraId="5C850DDF" w14:textId="77777777" w:rsidR="00BC1164" w:rsidRPr="00A20123" w:rsidRDefault="00BC1164" w:rsidP="00640D04">
            <w:pPr>
              <w:pStyle w:val="Sraopastraipa"/>
              <w:numPr>
                <w:ilvl w:val="0"/>
                <w:numId w:val="133"/>
              </w:numPr>
              <w:spacing w:before="0"/>
              <w:rPr>
                <w:rFonts w:cstheme="minorHAnsi"/>
                <w:sz w:val="18"/>
                <w:szCs w:val="18"/>
              </w:rPr>
            </w:pPr>
          </w:p>
        </w:tc>
        <w:tc>
          <w:tcPr>
            <w:tcW w:w="4585" w:type="pct"/>
          </w:tcPr>
          <w:p w14:paraId="77720CC2" w14:textId="42AA5012" w:rsidR="00BC1164" w:rsidRPr="00A20123" w:rsidRDefault="00BC1164" w:rsidP="00BC1164">
            <w:pPr>
              <w:pStyle w:val="Sraassuenkleliais"/>
              <w:numPr>
                <w:ilvl w:val="0"/>
                <w:numId w:val="0"/>
              </w:numPr>
              <w:spacing w:before="0" w:after="0"/>
              <w:jc w:val="both"/>
              <w:rPr>
                <w:rFonts w:cstheme="minorHAnsi"/>
                <w:sz w:val="18"/>
                <w:szCs w:val="18"/>
              </w:rPr>
            </w:pPr>
            <w:r w:rsidRPr="00A20123">
              <w:rPr>
                <w:rFonts w:cstheme="minorHAnsi"/>
                <w:sz w:val="18"/>
                <w:szCs w:val="18"/>
              </w:rPr>
              <w:t>Sistemoje turi būti galimybė įvedant ir registruojant su IT nuvertėjimu, IT vertės didinimu susijusią informaciją, išlaikyti informaciją apie IT įsigijimo savikainą</w:t>
            </w:r>
          </w:p>
        </w:tc>
      </w:tr>
      <w:tr w:rsidR="00BC1164" w:rsidRPr="00724487" w14:paraId="5C9434E8" w14:textId="77777777" w:rsidTr="00A20123">
        <w:trPr>
          <w:trHeight w:val="20"/>
        </w:trPr>
        <w:tc>
          <w:tcPr>
            <w:tcW w:w="415" w:type="pct"/>
          </w:tcPr>
          <w:p w14:paraId="7214E412" w14:textId="77777777" w:rsidR="00BC1164" w:rsidRPr="00A20123" w:rsidRDefault="00BC1164" w:rsidP="00640D04">
            <w:pPr>
              <w:pStyle w:val="Sraopastraipa"/>
              <w:numPr>
                <w:ilvl w:val="0"/>
                <w:numId w:val="133"/>
              </w:numPr>
              <w:spacing w:before="0"/>
              <w:rPr>
                <w:rFonts w:cstheme="minorHAnsi"/>
                <w:sz w:val="18"/>
                <w:szCs w:val="18"/>
              </w:rPr>
            </w:pPr>
          </w:p>
        </w:tc>
        <w:tc>
          <w:tcPr>
            <w:tcW w:w="4585" w:type="pct"/>
          </w:tcPr>
          <w:p w14:paraId="267E767C" w14:textId="72569600" w:rsidR="00BC1164" w:rsidRPr="00A20123" w:rsidRDefault="00BC1164" w:rsidP="00BC1164">
            <w:pPr>
              <w:pStyle w:val="Sraassuenkleliais"/>
              <w:numPr>
                <w:ilvl w:val="0"/>
                <w:numId w:val="0"/>
              </w:numPr>
              <w:spacing w:before="0" w:after="0"/>
              <w:jc w:val="both"/>
              <w:rPr>
                <w:rFonts w:cstheme="minorHAnsi"/>
                <w:sz w:val="18"/>
                <w:szCs w:val="18"/>
              </w:rPr>
            </w:pPr>
            <w:r w:rsidRPr="00A20123">
              <w:rPr>
                <w:rFonts w:cstheme="minorHAnsi"/>
                <w:sz w:val="18"/>
                <w:szCs w:val="18"/>
              </w:rPr>
              <w:t>Sistemoje turi būti galimybė peržiūrėti IT vertės keitimo istoriją ir pokyčius.</w:t>
            </w:r>
          </w:p>
        </w:tc>
      </w:tr>
      <w:tr w:rsidR="00BC1164" w:rsidRPr="00724487" w14:paraId="134CB9B8" w14:textId="77777777" w:rsidTr="00A20123">
        <w:trPr>
          <w:trHeight w:val="20"/>
        </w:trPr>
        <w:tc>
          <w:tcPr>
            <w:tcW w:w="415" w:type="pct"/>
          </w:tcPr>
          <w:p w14:paraId="68873BA9" w14:textId="77777777" w:rsidR="00BC1164" w:rsidRPr="00A20123" w:rsidRDefault="00BC1164" w:rsidP="00640D04">
            <w:pPr>
              <w:pStyle w:val="Sraopastraipa"/>
              <w:numPr>
                <w:ilvl w:val="0"/>
                <w:numId w:val="133"/>
              </w:numPr>
              <w:spacing w:before="0"/>
              <w:rPr>
                <w:rFonts w:cstheme="minorHAnsi"/>
                <w:sz w:val="18"/>
                <w:szCs w:val="18"/>
              </w:rPr>
            </w:pPr>
          </w:p>
        </w:tc>
        <w:tc>
          <w:tcPr>
            <w:tcW w:w="4585" w:type="pct"/>
          </w:tcPr>
          <w:p w14:paraId="2708AFCB" w14:textId="67C78ABB" w:rsidR="00BC1164" w:rsidRPr="00A20123" w:rsidRDefault="00BC1164" w:rsidP="00BC1164">
            <w:pPr>
              <w:pStyle w:val="Sraassuenkleliais"/>
              <w:numPr>
                <w:ilvl w:val="0"/>
                <w:numId w:val="0"/>
              </w:numPr>
              <w:spacing w:before="0" w:after="0"/>
              <w:jc w:val="both"/>
              <w:rPr>
                <w:rFonts w:cstheme="minorHAnsi"/>
                <w:sz w:val="18"/>
                <w:szCs w:val="18"/>
              </w:rPr>
            </w:pPr>
            <w:r w:rsidRPr="00A20123">
              <w:rPr>
                <w:rFonts w:cstheme="minorHAnsi"/>
                <w:sz w:val="18"/>
                <w:szCs w:val="18"/>
              </w:rPr>
              <w:t>Sistema turi turėti funkcionalumą apskaityti IT įsigijimo ir perkainota verte pagal finansavimo šaltinius finansinėje, mokestinėje ir reguliacinėje apskaitose. Nusidėvėjimo skaičiavimas atliekamas atitinkamai pagal skirtingas nusidėvėjimo knygas.</w:t>
            </w:r>
          </w:p>
        </w:tc>
      </w:tr>
      <w:tr w:rsidR="00BC1164" w:rsidRPr="00724487" w14:paraId="37B48359" w14:textId="77777777" w:rsidTr="00AB2BF8">
        <w:trPr>
          <w:trHeight w:val="20"/>
        </w:trPr>
        <w:tc>
          <w:tcPr>
            <w:tcW w:w="5000" w:type="pct"/>
            <w:gridSpan w:val="2"/>
            <w:shd w:val="clear" w:color="auto" w:fill="E6E6E6" w:themeFill="accent3"/>
          </w:tcPr>
          <w:p w14:paraId="648AB0FB" w14:textId="1BBEC3E9" w:rsidR="00BC1164" w:rsidRPr="00A20123" w:rsidRDefault="004F0696" w:rsidP="00BC1164">
            <w:pPr>
              <w:pStyle w:val="Sraassuenkleliais"/>
              <w:numPr>
                <w:ilvl w:val="0"/>
                <w:numId w:val="0"/>
              </w:numPr>
              <w:spacing w:before="0" w:after="0"/>
              <w:jc w:val="both"/>
              <w:rPr>
                <w:rFonts w:cstheme="minorHAnsi"/>
                <w:sz w:val="18"/>
                <w:szCs w:val="18"/>
              </w:rPr>
            </w:pPr>
            <w:r>
              <w:rPr>
                <w:rFonts w:cstheme="minorHAnsi"/>
                <w:sz w:val="18"/>
                <w:szCs w:val="18"/>
              </w:rPr>
              <w:t>Dotacijų</w:t>
            </w:r>
            <w:r w:rsidRPr="00F91B01">
              <w:rPr>
                <w:rFonts w:cstheme="minorHAnsi"/>
                <w:sz w:val="18"/>
                <w:szCs w:val="18"/>
              </w:rPr>
              <w:t xml:space="preserve"> </w:t>
            </w:r>
            <w:r w:rsidR="00BC1164" w:rsidRPr="00F91B01">
              <w:rPr>
                <w:rFonts w:cstheme="minorHAnsi"/>
                <w:sz w:val="18"/>
                <w:szCs w:val="18"/>
              </w:rPr>
              <w:t>apskaita</w:t>
            </w:r>
          </w:p>
        </w:tc>
      </w:tr>
      <w:tr w:rsidR="00BC1164" w:rsidRPr="00724487" w14:paraId="73A6BEA1" w14:textId="77777777" w:rsidTr="00A20123">
        <w:trPr>
          <w:trHeight w:val="20"/>
        </w:trPr>
        <w:tc>
          <w:tcPr>
            <w:tcW w:w="415" w:type="pct"/>
          </w:tcPr>
          <w:p w14:paraId="7CB392FD" w14:textId="77777777" w:rsidR="00BC1164" w:rsidRPr="00A20123" w:rsidRDefault="00BC1164" w:rsidP="00640D04">
            <w:pPr>
              <w:pStyle w:val="Sraopastraipa"/>
              <w:numPr>
                <w:ilvl w:val="0"/>
                <w:numId w:val="133"/>
              </w:numPr>
              <w:spacing w:before="0"/>
              <w:rPr>
                <w:rFonts w:cstheme="minorHAnsi"/>
                <w:sz w:val="18"/>
                <w:szCs w:val="18"/>
              </w:rPr>
            </w:pPr>
          </w:p>
        </w:tc>
        <w:tc>
          <w:tcPr>
            <w:tcW w:w="4585" w:type="pct"/>
          </w:tcPr>
          <w:p w14:paraId="101AEA9A" w14:textId="2AEB9CC7" w:rsidR="00BC1164" w:rsidRPr="00A20123" w:rsidRDefault="00BC1164" w:rsidP="00BC1164">
            <w:pPr>
              <w:pStyle w:val="Sraassuenkleliais"/>
              <w:numPr>
                <w:ilvl w:val="0"/>
                <w:numId w:val="0"/>
              </w:numPr>
              <w:spacing w:before="0" w:after="0"/>
              <w:jc w:val="both"/>
              <w:rPr>
                <w:sz w:val="18"/>
                <w:szCs w:val="18"/>
                <w:lang w:val="en-US"/>
              </w:rPr>
            </w:pPr>
            <w:r w:rsidRPr="252806ED">
              <w:rPr>
                <w:sz w:val="18"/>
                <w:szCs w:val="18"/>
              </w:rPr>
              <w:t xml:space="preserve">Sistemoje turi būti galimybė vykdyti </w:t>
            </w:r>
            <w:r w:rsidR="004F0696">
              <w:rPr>
                <w:sz w:val="18"/>
                <w:szCs w:val="18"/>
              </w:rPr>
              <w:t>dotacijų</w:t>
            </w:r>
            <w:r w:rsidR="004F0696" w:rsidRPr="252806ED">
              <w:rPr>
                <w:sz w:val="18"/>
                <w:szCs w:val="18"/>
              </w:rPr>
              <w:t xml:space="preserve"> </w:t>
            </w:r>
            <w:r w:rsidRPr="252806ED">
              <w:rPr>
                <w:sz w:val="18"/>
                <w:szCs w:val="18"/>
              </w:rPr>
              <w:t>apskaitos procesus.</w:t>
            </w:r>
          </w:p>
        </w:tc>
      </w:tr>
      <w:tr w:rsidR="00BC1164" w:rsidRPr="00724487" w14:paraId="288335C0" w14:textId="77777777" w:rsidTr="00A20123">
        <w:trPr>
          <w:trHeight w:val="20"/>
        </w:trPr>
        <w:tc>
          <w:tcPr>
            <w:tcW w:w="415" w:type="pct"/>
          </w:tcPr>
          <w:p w14:paraId="3EE07CBB" w14:textId="77777777" w:rsidR="00BC1164" w:rsidRPr="00A20123" w:rsidRDefault="00BC1164" w:rsidP="00640D04">
            <w:pPr>
              <w:pStyle w:val="Sraopastraipa"/>
              <w:numPr>
                <w:ilvl w:val="0"/>
                <w:numId w:val="133"/>
              </w:numPr>
              <w:spacing w:before="0"/>
              <w:rPr>
                <w:rFonts w:cstheme="minorHAnsi"/>
                <w:sz w:val="18"/>
                <w:szCs w:val="18"/>
              </w:rPr>
            </w:pPr>
          </w:p>
        </w:tc>
        <w:tc>
          <w:tcPr>
            <w:tcW w:w="4585" w:type="pct"/>
          </w:tcPr>
          <w:p w14:paraId="451DEFBE" w14:textId="741C363A" w:rsidR="00BC1164" w:rsidRPr="00A20123" w:rsidRDefault="00BC1164" w:rsidP="00BC1164">
            <w:pPr>
              <w:pStyle w:val="Sraassuenkleliais"/>
              <w:numPr>
                <w:ilvl w:val="0"/>
                <w:numId w:val="0"/>
              </w:numPr>
              <w:spacing w:before="0" w:after="0"/>
              <w:jc w:val="both"/>
              <w:rPr>
                <w:rFonts w:cstheme="minorHAnsi"/>
                <w:sz w:val="18"/>
                <w:szCs w:val="18"/>
              </w:rPr>
            </w:pPr>
            <w:r w:rsidRPr="00A20123">
              <w:rPr>
                <w:rFonts w:cstheme="minorHAnsi"/>
                <w:sz w:val="18"/>
                <w:szCs w:val="18"/>
              </w:rPr>
              <w:t>Sistemoje turi būti galimybė subsidijuojam IT priskirti skirtingas vertės didinimo vertes.</w:t>
            </w:r>
          </w:p>
        </w:tc>
      </w:tr>
      <w:tr w:rsidR="00BC1164" w:rsidRPr="00724487" w14:paraId="0B2ABBDF" w14:textId="77777777" w:rsidTr="00A20123">
        <w:trPr>
          <w:trHeight w:val="20"/>
        </w:trPr>
        <w:tc>
          <w:tcPr>
            <w:tcW w:w="415" w:type="pct"/>
          </w:tcPr>
          <w:p w14:paraId="1EE82D41" w14:textId="77777777" w:rsidR="00BC1164" w:rsidRPr="00A20123" w:rsidRDefault="00BC1164" w:rsidP="00640D04">
            <w:pPr>
              <w:pStyle w:val="Sraopastraipa"/>
              <w:numPr>
                <w:ilvl w:val="0"/>
                <w:numId w:val="133"/>
              </w:numPr>
              <w:spacing w:before="0"/>
              <w:rPr>
                <w:rFonts w:cstheme="minorHAnsi"/>
                <w:sz w:val="18"/>
                <w:szCs w:val="18"/>
              </w:rPr>
            </w:pPr>
          </w:p>
        </w:tc>
        <w:tc>
          <w:tcPr>
            <w:tcW w:w="4585" w:type="pct"/>
          </w:tcPr>
          <w:p w14:paraId="4C1CE284" w14:textId="58D98D51" w:rsidR="00BC1164" w:rsidRPr="00A20123" w:rsidRDefault="00BC1164" w:rsidP="00BC1164">
            <w:pPr>
              <w:pStyle w:val="Sraassuenkleliais"/>
              <w:numPr>
                <w:ilvl w:val="0"/>
                <w:numId w:val="0"/>
              </w:numPr>
              <w:spacing w:before="0" w:after="0"/>
              <w:jc w:val="both"/>
              <w:rPr>
                <w:rFonts w:cstheme="minorHAnsi"/>
                <w:sz w:val="18"/>
                <w:szCs w:val="18"/>
              </w:rPr>
            </w:pPr>
            <w:r w:rsidRPr="00A20123">
              <w:rPr>
                <w:rFonts w:cstheme="minorHAnsi"/>
                <w:sz w:val="18"/>
                <w:szCs w:val="18"/>
              </w:rPr>
              <w:t>Sistemoje turi būti galimybė padalinti kortelę į dvi korteles, priskirti joms atitinkamas vertes ir nusidėvėjimo modelius.</w:t>
            </w:r>
          </w:p>
        </w:tc>
      </w:tr>
      <w:tr w:rsidR="00BC1164" w:rsidRPr="00724487" w14:paraId="0EEE62F6" w14:textId="77777777" w:rsidTr="00A20123">
        <w:trPr>
          <w:trHeight w:val="20"/>
        </w:trPr>
        <w:tc>
          <w:tcPr>
            <w:tcW w:w="415" w:type="pct"/>
          </w:tcPr>
          <w:p w14:paraId="4056CEC5" w14:textId="77777777" w:rsidR="00BC1164" w:rsidRPr="00A20123" w:rsidRDefault="00BC1164" w:rsidP="00640D04">
            <w:pPr>
              <w:pStyle w:val="Sraopastraipa"/>
              <w:numPr>
                <w:ilvl w:val="0"/>
                <w:numId w:val="133"/>
              </w:numPr>
              <w:spacing w:before="0"/>
              <w:rPr>
                <w:rFonts w:cstheme="minorHAnsi"/>
                <w:sz w:val="18"/>
                <w:szCs w:val="18"/>
              </w:rPr>
            </w:pPr>
          </w:p>
        </w:tc>
        <w:tc>
          <w:tcPr>
            <w:tcW w:w="4585" w:type="pct"/>
          </w:tcPr>
          <w:p w14:paraId="5D472F4C" w14:textId="2BEA4241" w:rsidR="00BC1164" w:rsidRPr="00A20123" w:rsidRDefault="00BC1164" w:rsidP="00BC1164">
            <w:pPr>
              <w:pStyle w:val="Sraassuenkleliais"/>
              <w:numPr>
                <w:ilvl w:val="0"/>
                <w:numId w:val="0"/>
              </w:numPr>
              <w:spacing w:before="0" w:after="0"/>
              <w:jc w:val="both"/>
              <w:rPr>
                <w:sz w:val="18"/>
                <w:szCs w:val="18"/>
              </w:rPr>
            </w:pPr>
            <w:r w:rsidRPr="7A0D36BB">
              <w:rPr>
                <w:sz w:val="18"/>
                <w:szCs w:val="18"/>
              </w:rPr>
              <w:t xml:space="preserve">Sistemoje turi būti galimybė grupuoti ir klasifikuoti </w:t>
            </w:r>
            <w:r w:rsidR="004F0696">
              <w:rPr>
                <w:sz w:val="18"/>
                <w:szCs w:val="18"/>
              </w:rPr>
              <w:t>dotacijas</w:t>
            </w:r>
            <w:r w:rsidRPr="7A0D36BB">
              <w:rPr>
                <w:sz w:val="18"/>
                <w:szCs w:val="18"/>
              </w:rPr>
              <w:t>.</w:t>
            </w:r>
          </w:p>
        </w:tc>
      </w:tr>
      <w:tr w:rsidR="00BC1164" w:rsidRPr="00724487" w14:paraId="3315702F" w14:textId="77777777" w:rsidTr="00AB2BF8">
        <w:trPr>
          <w:trHeight w:val="20"/>
        </w:trPr>
        <w:tc>
          <w:tcPr>
            <w:tcW w:w="5000" w:type="pct"/>
            <w:gridSpan w:val="2"/>
            <w:shd w:val="clear" w:color="auto" w:fill="E6E6E6" w:themeFill="accent3"/>
          </w:tcPr>
          <w:p w14:paraId="1F7A54D7" w14:textId="7DE16C0A" w:rsidR="00BC1164" w:rsidRPr="00A20123" w:rsidRDefault="00BC1164" w:rsidP="00BC1164">
            <w:pPr>
              <w:pStyle w:val="Sraassuenkleliais"/>
              <w:numPr>
                <w:ilvl w:val="0"/>
                <w:numId w:val="0"/>
              </w:numPr>
              <w:spacing w:before="0" w:after="0"/>
              <w:jc w:val="both"/>
              <w:rPr>
                <w:rFonts w:cstheme="minorHAnsi"/>
                <w:sz w:val="18"/>
                <w:szCs w:val="18"/>
              </w:rPr>
            </w:pPr>
            <w:r w:rsidRPr="00A20123">
              <w:rPr>
                <w:rFonts w:cstheme="minorHAnsi"/>
                <w:sz w:val="18"/>
                <w:szCs w:val="18"/>
              </w:rPr>
              <w:t>Ilgalaikio turto esminis pagerinimas</w:t>
            </w:r>
          </w:p>
        </w:tc>
      </w:tr>
      <w:tr w:rsidR="00BC1164" w:rsidRPr="00724487" w14:paraId="6EE5715C" w14:textId="77777777" w:rsidTr="00A20123">
        <w:trPr>
          <w:trHeight w:val="20"/>
        </w:trPr>
        <w:tc>
          <w:tcPr>
            <w:tcW w:w="415" w:type="pct"/>
          </w:tcPr>
          <w:p w14:paraId="311907EE" w14:textId="77777777" w:rsidR="00BC1164" w:rsidRPr="00A20123" w:rsidRDefault="00BC1164" w:rsidP="00640D04">
            <w:pPr>
              <w:pStyle w:val="Sraopastraipa"/>
              <w:numPr>
                <w:ilvl w:val="0"/>
                <w:numId w:val="133"/>
              </w:numPr>
              <w:spacing w:before="0"/>
              <w:rPr>
                <w:rFonts w:cstheme="minorHAnsi"/>
                <w:sz w:val="18"/>
                <w:szCs w:val="18"/>
              </w:rPr>
            </w:pPr>
          </w:p>
        </w:tc>
        <w:tc>
          <w:tcPr>
            <w:tcW w:w="4585" w:type="pct"/>
          </w:tcPr>
          <w:p w14:paraId="28520DBA" w14:textId="54FC9349" w:rsidR="00BC1164" w:rsidRPr="00A20123" w:rsidRDefault="00BC1164" w:rsidP="00BC1164">
            <w:pPr>
              <w:spacing w:before="0"/>
              <w:ind w:left="-34"/>
              <w:rPr>
                <w:sz w:val="18"/>
                <w:szCs w:val="18"/>
              </w:rPr>
            </w:pPr>
            <w:r w:rsidRPr="6C459090">
              <w:rPr>
                <w:sz w:val="18"/>
                <w:szCs w:val="18"/>
              </w:rPr>
              <w:t xml:space="preserve">Sistemoje turi būti galimybė tvarkyti IT esminio pagerinimo </w:t>
            </w:r>
            <w:r w:rsidRPr="2BF7B745">
              <w:rPr>
                <w:sz w:val="18"/>
                <w:szCs w:val="18"/>
              </w:rPr>
              <w:t>operaciją.</w:t>
            </w:r>
          </w:p>
        </w:tc>
      </w:tr>
      <w:tr w:rsidR="00BC1164" w:rsidRPr="00724487" w14:paraId="6F321BB5" w14:textId="77777777" w:rsidTr="00A20123">
        <w:trPr>
          <w:trHeight w:val="20"/>
        </w:trPr>
        <w:tc>
          <w:tcPr>
            <w:tcW w:w="415" w:type="pct"/>
          </w:tcPr>
          <w:p w14:paraId="35E95A68" w14:textId="77777777" w:rsidR="00BC1164" w:rsidRPr="00A20123" w:rsidRDefault="00BC1164" w:rsidP="00640D04">
            <w:pPr>
              <w:pStyle w:val="Sraopastraipa"/>
              <w:numPr>
                <w:ilvl w:val="0"/>
                <w:numId w:val="133"/>
              </w:numPr>
              <w:spacing w:before="0"/>
              <w:rPr>
                <w:rFonts w:cstheme="minorHAnsi"/>
                <w:sz w:val="18"/>
                <w:szCs w:val="18"/>
              </w:rPr>
            </w:pPr>
          </w:p>
        </w:tc>
        <w:tc>
          <w:tcPr>
            <w:tcW w:w="4585" w:type="pct"/>
            <w:vAlign w:val="center"/>
          </w:tcPr>
          <w:p w14:paraId="543E2584" w14:textId="01C70995" w:rsidR="00BC1164" w:rsidRPr="00A20123" w:rsidRDefault="00BC1164" w:rsidP="00BC1164">
            <w:pPr>
              <w:pStyle w:val="Sraassuenkleliais"/>
              <w:numPr>
                <w:ilvl w:val="0"/>
                <w:numId w:val="0"/>
              </w:numPr>
              <w:spacing w:before="0" w:after="0"/>
              <w:jc w:val="both"/>
              <w:rPr>
                <w:rFonts w:cstheme="minorHAnsi"/>
                <w:sz w:val="18"/>
                <w:szCs w:val="18"/>
              </w:rPr>
            </w:pPr>
            <w:r w:rsidRPr="00A20123">
              <w:rPr>
                <w:rFonts w:cstheme="minorHAnsi"/>
                <w:sz w:val="18"/>
                <w:szCs w:val="18"/>
              </w:rPr>
              <w:t>Sistema turi turėti funkcionalumą kaupti IT esminio pagerinimo / statybos darbų vertę pagal gautas SF ar sandėlio nurašymo dokumentus nebaigtos statybos kortelėje. Sistema turi turėti funkcionalumą nebaigtos statybos kortelėje pateikti nuorodas į šiuos dokumentus.</w:t>
            </w:r>
          </w:p>
        </w:tc>
      </w:tr>
      <w:tr w:rsidR="00BC1164" w:rsidRPr="00724487" w14:paraId="0A2617D3" w14:textId="77777777" w:rsidTr="00A20123">
        <w:trPr>
          <w:trHeight w:val="20"/>
        </w:trPr>
        <w:tc>
          <w:tcPr>
            <w:tcW w:w="415" w:type="pct"/>
          </w:tcPr>
          <w:p w14:paraId="76A780D8" w14:textId="77777777" w:rsidR="00BC1164" w:rsidRPr="00A20123" w:rsidRDefault="00BC1164" w:rsidP="00640D04">
            <w:pPr>
              <w:pStyle w:val="Sraopastraipa"/>
              <w:numPr>
                <w:ilvl w:val="0"/>
                <w:numId w:val="133"/>
              </w:numPr>
              <w:spacing w:before="0"/>
              <w:rPr>
                <w:rFonts w:cstheme="minorHAnsi"/>
                <w:sz w:val="18"/>
                <w:szCs w:val="18"/>
              </w:rPr>
            </w:pPr>
          </w:p>
        </w:tc>
        <w:tc>
          <w:tcPr>
            <w:tcW w:w="4585" w:type="pct"/>
            <w:vAlign w:val="center"/>
          </w:tcPr>
          <w:p w14:paraId="1306E258" w14:textId="2D70FF0A" w:rsidR="00BC1164" w:rsidRPr="00A20123" w:rsidRDefault="00BC1164" w:rsidP="00BC1164">
            <w:pPr>
              <w:pStyle w:val="Sraassuenkleliais"/>
              <w:numPr>
                <w:ilvl w:val="0"/>
                <w:numId w:val="0"/>
              </w:numPr>
              <w:spacing w:before="0" w:after="0"/>
              <w:jc w:val="both"/>
              <w:rPr>
                <w:rFonts w:cstheme="minorHAnsi"/>
                <w:sz w:val="18"/>
                <w:szCs w:val="18"/>
              </w:rPr>
            </w:pPr>
            <w:r w:rsidRPr="00A20123">
              <w:rPr>
                <w:rFonts w:cstheme="minorHAnsi"/>
                <w:sz w:val="18"/>
                <w:szCs w:val="18"/>
              </w:rPr>
              <w:t>Sistema turi turėti funkcionalumą pagal IT esminio pagerinimo / statybos informaciją registruoti IT vertės didinimą arba pajamuoti IT sukaupta IT esminio pagerinimo / statybos darbų verte.</w:t>
            </w:r>
          </w:p>
        </w:tc>
      </w:tr>
      <w:tr w:rsidR="00BC1164" w:rsidRPr="00724487" w14:paraId="5500F13C" w14:textId="77777777" w:rsidTr="00A20123">
        <w:trPr>
          <w:trHeight w:val="20"/>
        </w:trPr>
        <w:tc>
          <w:tcPr>
            <w:tcW w:w="415" w:type="pct"/>
          </w:tcPr>
          <w:p w14:paraId="04735BDD" w14:textId="77777777" w:rsidR="00BC1164" w:rsidRPr="00A20123" w:rsidRDefault="00BC1164" w:rsidP="00640D04">
            <w:pPr>
              <w:pStyle w:val="Sraopastraipa"/>
              <w:numPr>
                <w:ilvl w:val="0"/>
                <w:numId w:val="133"/>
              </w:numPr>
              <w:spacing w:before="0"/>
              <w:rPr>
                <w:rFonts w:cstheme="minorHAnsi"/>
                <w:sz w:val="18"/>
                <w:szCs w:val="18"/>
              </w:rPr>
            </w:pPr>
          </w:p>
        </w:tc>
        <w:tc>
          <w:tcPr>
            <w:tcW w:w="4585" w:type="pct"/>
          </w:tcPr>
          <w:p w14:paraId="5897DCDD" w14:textId="5ECE874F" w:rsidR="00BC1164" w:rsidRPr="00A20123" w:rsidRDefault="00C34D0D" w:rsidP="00BC1164">
            <w:pPr>
              <w:pStyle w:val="Sraassuenkleliais"/>
              <w:numPr>
                <w:ilvl w:val="0"/>
                <w:numId w:val="0"/>
              </w:numPr>
              <w:spacing w:before="0" w:after="0"/>
              <w:jc w:val="both"/>
              <w:rPr>
                <w:sz w:val="18"/>
                <w:szCs w:val="18"/>
              </w:rPr>
            </w:pPr>
            <w:r w:rsidRPr="00C34D0D">
              <w:rPr>
                <w:sz w:val="18"/>
                <w:szCs w:val="18"/>
              </w:rPr>
              <w:t>Sistemoje turi būti galimybė, kad IT perdavimo naudoti veikloje metu nebaigtos statybos kortelė automatiškai pereitų į naują arba sukurtų naują IT objektą, išsaugant visą su ja susijusią informaciją, įskaitant sumą, kuri turi atitikti įvedimo į eksploataciją akte nurodytą sumą.</w:t>
            </w:r>
          </w:p>
        </w:tc>
      </w:tr>
      <w:tr w:rsidR="00BC1164" w:rsidRPr="00724487" w14:paraId="0423EE90" w14:textId="77777777" w:rsidTr="00A20123">
        <w:trPr>
          <w:trHeight w:val="20"/>
        </w:trPr>
        <w:tc>
          <w:tcPr>
            <w:tcW w:w="415" w:type="pct"/>
          </w:tcPr>
          <w:p w14:paraId="6C6646C0" w14:textId="77777777" w:rsidR="00BC1164" w:rsidRPr="00A20123" w:rsidRDefault="00BC1164" w:rsidP="00640D04">
            <w:pPr>
              <w:pStyle w:val="Sraopastraipa"/>
              <w:numPr>
                <w:ilvl w:val="0"/>
                <w:numId w:val="133"/>
              </w:numPr>
              <w:spacing w:before="0"/>
              <w:rPr>
                <w:rFonts w:cstheme="minorHAnsi"/>
                <w:sz w:val="18"/>
                <w:szCs w:val="18"/>
              </w:rPr>
            </w:pPr>
          </w:p>
        </w:tc>
        <w:tc>
          <w:tcPr>
            <w:tcW w:w="4585" w:type="pct"/>
          </w:tcPr>
          <w:p w14:paraId="2AB530F5" w14:textId="398312D6" w:rsidR="00BC1164" w:rsidRPr="00A20123" w:rsidRDefault="00BC1164" w:rsidP="00BC1164">
            <w:pPr>
              <w:pStyle w:val="Sraassuenkleliais"/>
              <w:numPr>
                <w:ilvl w:val="0"/>
                <w:numId w:val="0"/>
              </w:numPr>
              <w:spacing w:before="0" w:after="0"/>
              <w:jc w:val="both"/>
              <w:rPr>
                <w:rFonts w:cstheme="minorHAnsi"/>
                <w:sz w:val="18"/>
                <w:szCs w:val="18"/>
              </w:rPr>
            </w:pPr>
            <w:r w:rsidRPr="00A20123">
              <w:rPr>
                <w:rFonts w:cstheme="minorHAnsi"/>
                <w:sz w:val="18"/>
                <w:szCs w:val="18"/>
              </w:rPr>
              <w:t>Sistemoje turi būti galimybė formuoti turto perdavimo eksploatuoti aktą nurodant inventorinį Nr., projektą bei papildomą informaciją, kuri turės būti suderinta projekto metu.</w:t>
            </w:r>
          </w:p>
        </w:tc>
      </w:tr>
      <w:tr w:rsidR="00BC1164" w:rsidRPr="00724487" w14:paraId="1EC0845C" w14:textId="77777777" w:rsidTr="00AB2BF8">
        <w:trPr>
          <w:trHeight w:val="20"/>
        </w:trPr>
        <w:tc>
          <w:tcPr>
            <w:tcW w:w="5000" w:type="pct"/>
            <w:gridSpan w:val="2"/>
            <w:shd w:val="clear" w:color="auto" w:fill="E6E6E6" w:themeFill="accent3"/>
          </w:tcPr>
          <w:p w14:paraId="3B008A25" w14:textId="1E75EDDF" w:rsidR="00BC1164" w:rsidRPr="00A20123" w:rsidRDefault="00BC1164" w:rsidP="00BC1164">
            <w:pPr>
              <w:pStyle w:val="Sraassuenkleliais"/>
              <w:numPr>
                <w:ilvl w:val="0"/>
                <w:numId w:val="0"/>
              </w:numPr>
              <w:spacing w:before="0" w:after="0"/>
              <w:jc w:val="both"/>
              <w:rPr>
                <w:rFonts w:cstheme="minorHAnsi"/>
                <w:sz w:val="18"/>
                <w:szCs w:val="18"/>
              </w:rPr>
            </w:pPr>
            <w:r w:rsidRPr="00A20123">
              <w:rPr>
                <w:rFonts w:cstheme="minorHAnsi"/>
                <w:sz w:val="18"/>
                <w:szCs w:val="18"/>
              </w:rPr>
              <w:t>Ilgalaikio turto nurašymas / likvidavimas</w:t>
            </w:r>
          </w:p>
        </w:tc>
      </w:tr>
      <w:tr w:rsidR="007C3F1C" w:rsidRPr="00724487" w14:paraId="511559EA" w14:textId="77777777" w:rsidTr="00A20123">
        <w:trPr>
          <w:trHeight w:val="20"/>
        </w:trPr>
        <w:tc>
          <w:tcPr>
            <w:tcW w:w="415" w:type="pct"/>
          </w:tcPr>
          <w:p w14:paraId="21370F19" w14:textId="77777777" w:rsidR="007C3F1C" w:rsidRPr="00A20123" w:rsidRDefault="007C3F1C" w:rsidP="00640D04">
            <w:pPr>
              <w:pStyle w:val="Sraopastraipa"/>
              <w:numPr>
                <w:ilvl w:val="0"/>
                <w:numId w:val="133"/>
              </w:numPr>
              <w:spacing w:before="0"/>
              <w:rPr>
                <w:rFonts w:cstheme="minorHAnsi"/>
                <w:sz w:val="18"/>
                <w:szCs w:val="18"/>
              </w:rPr>
            </w:pPr>
          </w:p>
        </w:tc>
        <w:tc>
          <w:tcPr>
            <w:tcW w:w="4585" w:type="pct"/>
            <w:vAlign w:val="center"/>
          </w:tcPr>
          <w:p w14:paraId="584B0540" w14:textId="2EC0D128" w:rsidR="007C3F1C" w:rsidRPr="00A20123" w:rsidRDefault="007C3F1C" w:rsidP="007C3F1C">
            <w:pPr>
              <w:pStyle w:val="Sraassuenkleliais"/>
              <w:numPr>
                <w:ilvl w:val="0"/>
                <w:numId w:val="0"/>
              </w:numPr>
              <w:spacing w:before="0" w:after="0"/>
              <w:jc w:val="both"/>
              <w:rPr>
                <w:sz w:val="18"/>
                <w:szCs w:val="18"/>
              </w:rPr>
            </w:pPr>
            <w:r w:rsidRPr="56724EC1">
              <w:rPr>
                <w:sz w:val="18"/>
                <w:szCs w:val="18"/>
              </w:rPr>
              <w:t>Sistema turi turėti funkcionalumą tvarkyti IT nurašymo operaciją.</w:t>
            </w:r>
            <w:r w:rsidR="00C34D0D">
              <w:rPr>
                <w:sz w:val="18"/>
                <w:szCs w:val="18"/>
              </w:rPr>
              <w:t xml:space="preserve"> Turi būti galimybė į vieną nurašymą p</w:t>
            </w:r>
            <w:r w:rsidR="00FF3D3B">
              <w:rPr>
                <w:sz w:val="18"/>
                <w:szCs w:val="18"/>
              </w:rPr>
              <w:t>asirinkti</w:t>
            </w:r>
            <w:r w:rsidR="00C34D0D">
              <w:rPr>
                <w:sz w:val="18"/>
                <w:szCs w:val="18"/>
              </w:rPr>
              <w:t xml:space="preserve"> </w:t>
            </w:r>
            <w:r w:rsidR="00FF3D3B">
              <w:rPr>
                <w:sz w:val="18"/>
                <w:szCs w:val="18"/>
              </w:rPr>
              <w:t>neribotą</w:t>
            </w:r>
            <w:r w:rsidR="00000EF3">
              <w:rPr>
                <w:sz w:val="18"/>
                <w:szCs w:val="18"/>
              </w:rPr>
              <w:t xml:space="preserve"> IT vienetų.</w:t>
            </w:r>
          </w:p>
        </w:tc>
      </w:tr>
      <w:tr w:rsidR="007C3F1C" w:rsidRPr="00724487" w14:paraId="10D3BEDB" w14:textId="77777777" w:rsidTr="00A20123">
        <w:trPr>
          <w:trHeight w:val="20"/>
        </w:trPr>
        <w:tc>
          <w:tcPr>
            <w:tcW w:w="415" w:type="pct"/>
          </w:tcPr>
          <w:p w14:paraId="2C86E151" w14:textId="77777777" w:rsidR="007C3F1C" w:rsidRPr="00A20123" w:rsidRDefault="007C3F1C" w:rsidP="00640D04">
            <w:pPr>
              <w:pStyle w:val="Sraopastraipa"/>
              <w:numPr>
                <w:ilvl w:val="0"/>
                <w:numId w:val="133"/>
              </w:numPr>
              <w:spacing w:before="0"/>
              <w:rPr>
                <w:rFonts w:cstheme="minorHAnsi"/>
                <w:sz w:val="18"/>
                <w:szCs w:val="18"/>
              </w:rPr>
            </w:pPr>
          </w:p>
        </w:tc>
        <w:tc>
          <w:tcPr>
            <w:tcW w:w="4585" w:type="pct"/>
            <w:vAlign w:val="center"/>
          </w:tcPr>
          <w:p w14:paraId="4D7EB432" w14:textId="53A50E53" w:rsidR="007C3F1C" w:rsidRPr="00A20123" w:rsidRDefault="007C3F1C" w:rsidP="007C3F1C">
            <w:pPr>
              <w:pStyle w:val="Sraassuenkleliais"/>
              <w:numPr>
                <w:ilvl w:val="0"/>
                <w:numId w:val="0"/>
              </w:numPr>
              <w:spacing w:before="0" w:after="0"/>
              <w:jc w:val="both"/>
              <w:rPr>
                <w:rFonts w:cstheme="minorHAnsi"/>
                <w:sz w:val="18"/>
                <w:szCs w:val="18"/>
              </w:rPr>
            </w:pPr>
            <w:r w:rsidRPr="00A20123">
              <w:rPr>
                <w:rFonts w:cstheme="minorHAnsi"/>
                <w:sz w:val="18"/>
                <w:szCs w:val="18"/>
              </w:rPr>
              <w:t>Sistema turi turėti funkcionalumą tvarkyti IT nurašymo aktą.</w:t>
            </w:r>
          </w:p>
        </w:tc>
      </w:tr>
      <w:tr w:rsidR="007C3F1C" w:rsidRPr="00724487" w14:paraId="0345E962" w14:textId="77777777" w:rsidTr="00A20123">
        <w:trPr>
          <w:trHeight w:val="20"/>
        </w:trPr>
        <w:tc>
          <w:tcPr>
            <w:tcW w:w="415" w:type="pct"/>
          </w:tcPr>
          <w:p w14:paraId="2366D893" w14:textId="77777777" w:rsidR="007C3F1C" w:rsidRPr="00A20123" w:rsidRDefault="007C3F1C" w:rsidP="00640D04">
            <w:pPr>
              <w:pStyle w:val="Sraopastraipa"/>
              <w:numPr>
                <w:ilvl w:val="0"/>
                <w:numId w:val="133"/>
              </w:numPr>
              <w:spacing w:before="0"/>
              <w:rPr>
                <w:rFonts w:cstheme="minorHAnsi"/>
                <w:sz w:val="18"/>
                <w:szCs w:val="18"/>
              </w:rPr>
            </w:pPr>
          </w:p>
        </w:tc>
        <w:tc>
          <w:tcPr>
            <w:tcW w:w="4585" w:type="pct"/>
            <w:vAlign w:val="center"/>
          </w:tcPr>
          <w:p w14:paraId="3B8F4B3B" w14:textId="7E237A96" w:rsidR="007C3F1C" w:rsidRPr="00A20123" w:rsidRDefault="007C3F1C" w:rsidP="007C3F1C">
            <w:pPr>
              <w:pStyle w:val="Sraassuenkleliais"/>
              <w:numPr>
                <w:ilvl w:val="0"/>
                <w:numId w:val="0"/>
              </w:numPr>
              <w:spacing w:before="0" w:after="0"/>
              <w:jc w:val="both"/>
              <w:rPr>
                <w:rFonts w:cstheme="minorHAnsi"/>
                <w:sz w:val="18"/>
                <w:szCs w:val="18"/>
              </w:rPr>
            </w:pPr>
            <w:r w:rsidRPr="00A20123">
              <w:rPr>
                <w:rFonts w:cstheme="minorHAnsi"/>
                <w:sz w:val="18"/>
                <w:szCs w:val="18"/>
              </w:rPr>
              <w:t>Sistema turi turėti funkcionalumą nurodyti IT nurašymo priežastį.</w:t>
            </w:r>
          </w:p>
        </w:tc>
      </w:tr>
      <w:tr w:rsidR="007C3F1C" w:rsidRPr="00724487" w14:paraId="27215041" w14:textId="77777777" w:rsidTr="00A20123">
        <w:trPr>
          <w:trHeight w:val="20"/>
        </w:trPr>
        <w:tc>
          <w:tcPr>
            <w:tcW w:w="415" w:type="pct"/>
          </w:tcPr>
          <w:p w14:paraId="3231F5A6" w14:textId="77777777" w:rsidR="007C3F1C" w:rsidRPr="00A20123" w:rsidRDefault="007C3F1C" w:rsidP="00640D04">
            <w:pPr>
              <w:pStyle w:val="Sraopastraipa"/>
              <w:numPr>
                <w:ilvl w:val="0"/>
                <w:numId w:val="133"/>
              </w:numPr>
              <w:spacing w:before="0"/>
              <w:rPr>
                <w:rFonts w:cstheme="minorHAnsi"/>
                <w:sz w:val="18"/>
                <w:szCs w:val="18"/>
              </w:rPr>
            </w:pPr>
          </w:p>
        </w:tc>
        <w:tc>
          <w:tcPr>
            <w:tcW w:w="4585" w:type="pct"/>
            <w:vAlign w:val="center"/>
          </w:tcPr>
          <w:p w14:paraId="41A9B8BF" w14:textId="3222D709" w:rsidR="007C3F1C" w:rsidRPr="00A20123" w:rsidRDefault="007C3F1C" w:rsidP="007C3F1C">
            <w:pPr>
              <w:pStyle w:val="Sraassuenkleliais"/>
              <w:numPr>
                <w:ilvl w:val="0"/>
                <w:numId w:val="0"/>
              </w:numPr>
              <w:spacing w:before="0" w:after="0"/>
              <w:jc w:val="both"/>
              <w:rPr>
                <w:rFonts w:cstheme="minorHAnsi"/>
                <w:sz w:val="18"/>
                <w:szCs w:val="18"/>
              </w:rPr>
            </w:pPr>
            <w:r w:rsidRPr="00A20123">
              <w:rPr>
                <w:rFonts w:cstheme="minorHAnsi"/>
                <w:sz w:val="18"/>
                <w:szCs w:val="18"/>
              </w:rPr>
              <w:t>Sistema turi turėti funkcionalumą atlikti pilną arba dalinį IT nurašymą, pavyzdžiui, automatiniu būdu pagal gautą informaciją.</w:t>
            </w:r>
          </w:p>
        </w:tc>
      </w:tr>
      <w:tr w:rsidR="007C3F1C" w:rsidRPr="00724487" w14:paraId="18623593" w14:textId="77777777" w:rsidTr="00A20123">
        <w:trPr>
          <w:trHeight w:val="20"/>
        </w:trPr>
        <w:tc>
          <w:tcPr>
            <w:tcW w:w="415" w:type="pct"/>
          </w:tcPr>
          <w:p w14:paraId="6A36A860" w14:textId="77777777" w:rsidR="007C3F1C" w:rsidRPr="00A20123" w:rsidRDefault="007C3F1C" w:rsidP="00640D04">
            <w:pPr>
              <w:pStyle w:val="Sraopastraipa"/>
              <w:numPr>
                <w:ilvl w:val="0"/>
                <w:numId w:val="133"/>
              </w:numPr>
              <w:spacing w:before="0"/>
              <w:rPr>
                <w:rFonts w:cstheme="minorHAnsi"/>
                <w:sz w:val="18"/>
                <w:szCs w:val="18"/>
              </w:rPr>
            </w:pPr>
          </w:p>
        </w:tc>
        <w:tc>
          <w:tcPr>
            <w:tcW w:w="4585" w:type="pct"/>
          </w:tcPr>
          <w:p w14:paraId="4DE65546" w14:textId="18EB61D9" w:rsidR="007C3F1C" w:rsidRPr="00A20123" w:rsidRDefault="00A50B5C" w:rsidP="007C3F1C">
            <w:pPr>
              <w:pStyle w:val="Sraassuenkleliais"/>
              <w:numPr>
                <w:ilvl w:val="0"/>
                <w:numId w:val="0"/>
              </w:numPr>
              <w:spacing w:before="0" w:after="0"/>
              <w:jc w:val="both"/>
              <w:rPr>
                <w:rFonts w:cstheme="minorHAnsi"/>
                <w:sz w:val="18"/>
                <w:szCs w:val="18"/>
              </w:rPr>
            </w:pPr>
            <w:r w:rsidRPr="00A20123">
              <w:rPr>
                <w:rFonts w:cstheme="minorHAnsi"/>
                <w:sz w:val="18"/>
                <w:szCs w:val="18"/>
              </w:rPr>
              <w:t>Sistema turi turėti funkcionalumą dalinio IT nurašymo operacijos metu nurodyti nurašomo turto kiekį.</w:t>
            </w:r>
          </w:p>
        </w:tc>
      </w:tr>
      <w:tr w:rsidR="00B30520" w:rsidRPr="00724487" w14:paraId="3A8C3C44" w14:textId="77777777" w:rsidTr="00A20123">
        <w:trPr>
          <w:trHeight w:val="20"/>
        </w:trPr>
        <w:tc>
          <w:tcPr>
            <w:tcW w:w="415" w:type="pct"/>
          </w:tcPr>
          <w:p w14:paraId="0E54FC3E" w14:textId="77777777" w:rsidR="00B30520" w:rsidRPr="00A20123" w:rsidRDefault="00B30520" w:rsidP="00640D04">
            <w:pPr>
              <w:pStyle w:val="Sraopastraipa"/>
              <w:numPr>
                <w:ilvl w:val="0"/>
                <w:numId w:val="133"/>
              </w:numPr>
              <w:spacing w:before="0"/>
              <w:rPr>
                <w:rFonts w:cstheme="minorHAnsi"/>
                <w:sz w:val="18"/>
                <w:szCs w:val="18"/>
              </w:rPr>
            </w:pPr>
          </w:p>
        </w:tc>
        <w:tc>
          <w:tcPr>
            <w:tcW w:w="4585" w:type="pct"/>
            <w:vAlign w:val="center"/>
          </w:tcPr>
          <w:p w14:paraId="6D5D978F" w14:textId="431A4BA1" w:rsidR="00B30520" w:rsidRPr="00A20123" w:rsidRDefault="00B30520" w:rsidP="00B30520">
            <w:pPr>
              <w:pStyle w:val="Sraassuenkleliais"/>
              <w:numPr>
                <w:ilvl w:val="0"/>
                <w:numId w:val="0"/>
              </w:numPr>
              <w:spacing w:before="0" w:after="0"/>
              <w:jc w:val="both"/>
              <w:rPr>
                <w:rFonts w:cstheme="minorHAnsi"/>
                <w:sz w:val="18"/>
                <w:szCs w:val="18"/>
              </w:rPr>
            </w:pPr>
            <w:r w:rsidRPr="00A20123">
              <w:rPr>
                <w:rFonts w:cstheme="minorHAnsi"/>
                <w:sz w:val="18"/>
                <w:szCs w:val="18"/>
              </w:rPr>
              <w:t xml:space="preserve">Sistema turi turėti funkcionalumą dalinio nurašymo operacijos metu automatiniu apskaičiuoti nurašomo turto vertę. </w:t>
            </w:r>
          </w:p>
        </w:tc>
      </w:tr>
      <w:tr w:rsidR="00B30520" w:rsidRPr="00724487" w14:paraId="4AC027CD" w14:textId="77777777" w:rsidTr="00A20123">
        <w:trPr>
          <w:trHeight w:val="20"/>
        </w:trPr>
        <w:tc>
          <w:tcPr>
            <w:tcW w:w="415" w:type="pct"/>
          </w:tcPr>
          <w:p w14:paraId="4EFDA1F7" w14:textId="77777777" w:rsidR="00B30520" w:rsidRPr="00A20123" w:rsidRDefault="00B30520" w:rsidP="00640D04">
            <w:pPr>
              <w:pStyle w:val="Sraopastraipa"/>
              <w:numPr>
                <w:ilvl w:val="0"/>
                <w:numId w:val="133"/>
              </w:numPr>
              <w:spacing w:before="0"/>
              <w:rPr>
                <w:rFonts w:cstheme="minorHAnsi"/>
                <w:sz w:val="18"/>
                <w:szCs w:val="18"/>
              </w:rPr>
            </w:pPr>
          </w:p>
        </w:tc>
        <w:tc>
          <w:tcPr>
            <w:tcW w:w="4585" w:type="pct"/>
            <w:vAlign w:val="center"/>
          </w:tcPr>
          <w:p w14:paraId="733B7338" w14:textId="62D4307C" w:rsidR="00B30520" w:rsidRPr="00A20123" w:rsidRDefault="00B30520" w:rsidP="00B30520">
            <w:pPr>
              <w:pStyle w:val="Sraassuenkleliais"/>
              <w:numPr>
                <w:ilvl w:val="0"/>
                <w:numId w:val="0"/>
              </w:numPr>
              <w:spacing w:before="0" w:after="0"/>
              <w:jc w:val="both"/>
              <w:rPr>
                <w:rFonts w:cstheme="minorHAnsi"/>
                <w:sz w:val="18"/>
                <w:szCs w:val="18"/>
              </w:rPr>
            </w:pPr>
            <w:r w:rsidRPr="00A20123">
              <w:rPr>
                <w:rFonts w:cstheme="minorHAnsi"/>
                <w:sz w:val="18"/>
                <w:szCs w:val="18"/>
              </w:rPr>
              <w:t xml:space="preserve">Sistema turi turėti funkcionalumą atlikus dalinį IT nurašymą, nurašytas vertes ir kiekį automatiniu būdu </w:t>
            </w:r>
            <w:r w:rsidR="00915B31">
              <w:rPr>
                <w:rFonts w:cstheme="minorHAnsi"/>
                <w:sz w:val="18"/>
                <w:szCs w:val="18"/>
              </w:rPr>
              <w:t>atimti</w:t>
            </w:r>
            <w:r w:rsidR="00915B31" w:rsidRPr="00A20123">
              <w:rPr>
                <w:rFonts w:cstheme="minorHAnsi"/>
                <w:sz w:val="18"/>
                <w:szCs w:val="18"/>
              </w:rPr>
              <w:t xml:space="preserve"> </w:t>
            </w:r>
            <w:r w:rsidRPr="00A20123">
              <w:rPr>
                <w:rFonts w:cstheme="minorHAnsi"/>
                <w:sz w:val="18"/>
                <w:szCs w:val="18"/>
              </w:rPr>
              <w:t>iš pagrindinės IT kortelės.</w:t>
            </w:r>
          </w:p>
        </w:tc>
      </w:tr>
      <w:tr w:rsidR="00B30520" w:rsidRPr="00724487" w14:paraId="390EDBA9" w14:textId="77777777" w:rsidTr="00A20123">
        <w:trPr>
          <w:trHeight w:val="20"/>
        </w:trPr>
        <w:tc>
          <w:tcPr>
            <w:tcW w:w="415" w:type="pct"/>
          </w:tcPr>
          <w:p w14:paraId="2BB63517" w14:textId="77777777" w:rsidR="00B30520" w:rsidRPr="00A20123" w:rsidRDefault="00B30520" w:rsidP="00640D04">
            <w:pPr>
              <w:pStyle w:val="Sraopastraipa"/>
              <w:numPr>
                <w:ilvl w:val="0"/>
                <w:numId w:val="133"/>
              </w:numPr>
              <w:spacing w:before="0"/>
              <w:rPr>
                <w:rFonts w:cstheme="minorHAnsi"/>
                <w:sz w:val="18"/>
                <w:szCs w:val="18"/>
              </w:rPr>
            </w:pPr>
          </w:p>
        </w:tc>
        <w:tc>
          <w:tcPr>
            <w:tcW w:w="4585" w:type="pct"/>
            <w:vAlign w:val="center"/>
          </w:tcPr>
          <w:p w14:paraId="081F6FC0" w14:textId="087A6260" w:rsidR="00B30520" w:rsidRPr="00A20123" w:rsidRDefault="00B30520" w:rsidP="00B30520">
            <w:pPr>
              <w:pStyle w:val="Sraassuenkleliais"/>
              <w:numPr>
                <w:ilvl w:val="0"/>
                <w:numId w:val="0"/>
              </w:numPr>
              <w:spacing w:before="0" w:after="0"/>
              <w:jc w:val="both"/>
              <w:rPr>
                <w:rFonts w:cstheme="minorHAnsi"/>
                <w:sz w:val="18"/>
                <w:szCs w:val="18"/>
              </w:rPr>
            </w:pPr>
            <w:r w:rsidRPr="00A20123">
              <w:rPr>
                <w:rFonts w:cstheme="minorHAnsi"/>
                <w:sz w:val="18"/>
                <w:szCs w:val="18"/>
              </w:rPr>
              <w:t xml:space="preserve">Sistema turi turėti funkcionalumą atšaukti </w:t>
            </w:r>
            <w:r w:rsidR="002F2D82">
              <w:rPr>
                <w:rFonts w:cstheme="minorHAnsi"/>
                <w:sz w:val="18"/>
                <w:szCs w:val="18"/>
              </w:rPr>
              <w:t>piln</w:t>
            </w:r>
            <w:r w:rsidR="009A667C">
              <w:rPr>
                <w:rFonts w:cstheme="minorHAnsi"/>
                <w:sz w:val="18"/>
                <w:szCs w:val="18"/>
              </w:rPr>
              <w:t>ą/</w:t>
            </w:r>
            <w:r w:rsidRPr="00A20123">
              <w:rPr>
                <w:rFonts w:cstheme="minorHAnsi"/>
                <w:sz w:val="18"/>
                <w:szCs w:val="18"/>
              </w:rPr>
              <w:t>dalinį IT nurašymą. Atlikus IT dalinio nurašymo atšaukimą, IT vertės ir kiekis automatiniu būdu turi grįžti į pagrindinę IT kortelę.</w:t>
            </w:r>
          </w:p>
        </w:tc>
      </w:tr>
      <w:tr w:rsidR="00B30520" w:rsidRPr="00724487" w14:paraId="59BF756D" w14:textId="77777777" w:rsidTr="00A20123">
        <w:trPr>
          <w:trHeight w:val="20"/>
        </w:trPr>
        <w:tc>
          <w:tcPr>
            <w:tcW w:w="415" w:type="pct"/>
          </w:tcPr>
          <w:p w14:paraId="363B1281" w14:textId="77777777" w:rsidR="00B30520" w:rsidRPr="00A20123" w:rsidRDefault="00B30520" w:rsidP="00640D04">
            <w:pPr>
              <w:pStyle w:val="Sraopastraipa"/>
              <w:numPr>
                <w:ilvl w:val="0"/>
                <w:numId w:val="133"/>
              </w:numPr>
              <w:spacing w:before="0"/>
              <w:rPr>
                <w:rFonts w:cstheme="minorHAnsi"/>
                <w:sz w:val="18"/>
                <w:szCs w:val="18"/>
              </w:rPr>
            </w:pPr>
          </w:p>
        </w:tc>
        <w:tc>
          <w:tcPr>
            <w:tcW w:w="4585" w:type="pct"/>
            <w:vAlign w:val="center"/>
          </w:tcPr>
          <w:p w14:paraId="1341AE11" w14:textId="69367083" w:rsidR="00B30520" w:rsidRPr="00A20123" w:rsidRDefault="00B30520" w:rsidP="00B30520">
            <w:pPr>
              <w:pStyle w:val="Sraassuenkleliais"/>
              <w:numPr>
                <w:ilvl w:val="0"/>
                <w:numId w:val="0"/>
              </w:numPr>
              <w:spacing w:before="0" w:after="0"/>
              <w:jc w:val="both"/>
              <w:rPr>
                <w:rFonts w:cstheme="minorHAnsi"/>
                <w:sz w:val="18"/>
                <w:szCs w:val="18"/>
              </w:rPr>
            </w:pPr>
            <w:r w:rsidRPr="00A20123">
              <w:rPr>
                <w:rFonts w:cstheme="minorHAnsi"/>
                <w:sz w:val="18"/>
                <w:szCs w:val="18"/>
              </w:rPr>
              <w:t>Sistema turi turėti funkcionalumą nurašymą atlikti tiek visose, tiek pasirinktoje nusidėvėjimo knygoje, pavyzdžiui, nurašymą atlikti finansinėje, mokestinėje ir reguliacinėje apskaitoje.</w:t>
            </w:r>
          </w:p>
        </w:tc>
      </w:tr>
      <w:tr w:rsidR="00B30520" w:rsidRPr="00724487" w14:paraId="301FD1C3" w14:textId="77777777" w:rsidTr="00AB2BF8">
        <w:trPr>
          <w:trHeight w:val="20"/>
        </w:trPr>
        <w:tc>
          <w:tcPr>
            <w:tcW w:w="5000" w:type="pct"/>
            <w:gridSpan w:val="2"/>
            <w:shd w:val="clear" w:color="auto" w:fill="E6E6E6" w:themeFill="accent3"/>
          </w:tcPr>
          <w:p w14:paraId="7F746A52" w14:textId="281443C3" w:rsidR="00B30520" w:rsidRPr="00A20123" w:rsidRDefault="00B30520" w:rsidP="00B30520">
            <w:pPr>
              <w:pStyle w:val="Sraassuenkleliais"/>
              <w:numPr>
                <w:ilvl w:val="0"/>
                <w:numId w:val="0"/>
              </w:numPr>
              <w:spacing w:before="0" w:after="0"/>
              <w:jc w:val="both"/>
              <w:rPr>
                <w:rFonts w:cstheme="minorHAnsi"/>
                <w:sz w:val="18"/>
                <w:szCs w:val="18"/>
              </w:rPr>
            </w:pPr>
            <w:r w:rsidRPr="00A20123">
              <w:rPr>
                <w:rFonts w:cstheme="minorHAnsi"/>
                <w:sz w:val="18"/>
                <w:szCs w:val="18"/>
              </w:rPr>
              <w:t>Kelis metus vykstantys statybos darbai su skirtingais rangovais ir skirtingais finansavimo šaltiniais</w:t>
            </w:r>
          </w:p>
        </w:tc>
      </w:tr>
      <w:tr w:rsidR="00B30520" w:rsidRPr="00724487" w14:paraId="52719ACB" w14:textId="77777777" w:rsidTr="00A20123">
        <w:trPr>
          <w:trHeight w:val="20"/>
        </w:trPr>
        <w:tc>
          <w:tcPr>
            <w:tcW w:w="415" w:type="pct"/>
          </w:tcPr>
          <w:p w14:paraId="418A0660" w14:textId="77777777" w:rsidR="00B30520" w:rsidRPr="00A20123" w:rsidRDefault="00B30520" w:rsidP="00640D04">
            <w:pPr>
              <w:pStyle w:val="Sraopastraipa"/>
              <w:numPr>
                <w:ilvl w:val="0"/>
                <w:numId w:val="133"/>
              </w:numPr>
              <w:spacing w:before="0"/>
              <w:rPr>
                <w:rFonts w:cstheme="minorHAnsi"/>
                <w:sz w:val="18"/>
                <w:szCs w:val="18"/>
              </w:rPr>
            </w:pPr>
          </w:p>
        </w:tc>
        <w:tc>
          <w:tcPr>
            <w:tcW w:w="4585" w:type="pct"/>
          </w:tcPr>
          <w:p w14:paraId="67235B47" w14:textId="05ED165F" w:rsidR="00B30520" w:rsidRPr="00A20123" w:rsidRDefault="00B30520" w:rsidP="00B30520">
            <w:pPr>
              <w:pStyle w:val="Sraassuenkleliais"/>
              <w:numPr>
                <w:ilvl w:val="0"/>
                <w:numId w:val="0"/>
              </w:numPr>
              <w:spacing w:before="0" w:after="0"/>
              <w:jc w:val="both"/>
              <w:rPr>
                <w:rFonts w:cstheme="minorHAnsi"/>
                <w:sz w:val="18"/>
                <w:szCs w:val="18"/>
              </w:rPr>
            </w:pPr>
            <w:r w:rsidRPr="00A20123">
              <w:rPr>
                <w:rFonts w:cstheme="minorHAnsi"/>
                <w:sz w:val="18"/>
                <w:szCs w:val="18"/>
              </w:rPr>
              <w:t>Sistemoje turi būti galimybė prie kiekvieno projekto turėti visą aktualią informaciją vienoje vietoje (neapsiribojant): sutartį, darbų kainą, rangovą. Detalūs informacijos laukai derinami Projekto metu.</w:t>
            </w:r>
          </w:p>
        </w:tc>
      </w:tr>
      <w:tr w:rsidR="00B30520" w:rsidRPr="00724487" w14:paraId="1BEA5815" w14:textId="77777777" w:rsidTr="00A20123">
        <w:trPr>
          <w:trHeight w:val="20"/>
        </w:trPr>
        <w:tc>
          <w:tcPr>
            <w:tcW w:w="415" w:type="pct"/>
          </w:tcPr>
          <w:p w14:paraId="1920C13D" w14:textId="77777777" w:rsidR="00B30520" w:rsidRPr="00A20123" w:rsidRDefault="00B30520" w:rsidP="00640D04">
            <w:pPr>
              <w:pStyle w:val="Sraopastraipa"/>
              <w:numPr>
                <w:ilvl w:val="0"/>
                <w:numId w:val="133"/>
              </w:numPr>
              <w:spacing w:before="0"/>
              <w:rPr>
                <w:rFonts w:cstheme="minorHAnsi"/>
                <w:sz w:val="18"/>
                <w:szCs w:val="18"/>
              </w:rPr>
            </w:pPr>
          </w:p>
        </w:tc>
        <w:tc>
          <w:tcPr>
            <w:tcW w:w="4585" w:type="pct"/>
          </w:tcPr>
          <w:p w14:paraId="18A20D71" w14:textId="36CE8B11" w:rsidR="00B30520" w:rsidRPr="00A20123" w:rsidRDefault="00B30520" w:rsidP="00B30520">
            <w:pPr>
              <w:pStyle w:val="Sraassuenkleliais"/>
              <w:numPr>
                <w:ilvl w:val="0"/>
                <w:numId w:val="0"/>
              </w:numPr>
              <w:spacing w:before="0" w:after="0"/>
              <w:jc w:val="both"/>
              <w:rPr>
                <w:rFonts w:cstheme="minorHAnsi"/>
                <w:sz w:val="18"/>
                <w:szCs w:val="18"/>
              </w:rPr>
            </w:pPr>
            <w:r w:rsidRPr="00A20123">
              <w:rPr>
                <w:rFonts w:cstheme="minorHAnsi"/>
                <w:sz w:val="18"/>
                <w:szCs w:val="18"/>
              </w:rPr>
              <w:t>Sistemoje turi būti galimybė importuoti palūkanų kapitalizavimo skaičiavimus XSLX formato dokumente į DK žurnalus.</w:t>
            </w:r>
          </w:p>
        </w:tc>
      </w:tr>
      <w:tr w:rsidR="00B30520" w:rsidRPr="00724487" w14:paraId="1291FBEE" w14:textId="77777777" w:rsidTr="00A20123">
        <w:trPr>
          <w:trHeight w:val="20"/>
        </w:trPr>
        <w:tc>
          <w:tcPr>
            <w:tcW w:w="415" w:type="pct"/>
          </w:tcPr>
          <w:p w14:paraId="03E5F1A1" w14:textId="77777777" w:rsidR="00B30520" w:rsidRPr="00A20123" w:rsidRDefault="00B30520" w:rsidP="00640D04">
            <w:pPr>
              <w:pStyle w:val="Sraopastraipa"/>
              <w:numPr>
                <w:ilvl w:val="0"/>
                <w:numId w:val="133"/>
              </w:numPr>
              <w:spacing w:before="0"/>
              <w:rPr>
                <w:rFonts w:cstheme="minorHAnsi"/>
                <w:sz w:val="18"/>
                <w:szCs w:val="18"/>
              </w:rPr>
            </w:pPr>
          </w:p>
        </w:tc>
        <w:tc>
          <w:tcPr>
            <w:tcW w:w="4585" w:type="pct"/>
          </w:tcPr>
          <w:p w14:paraId="27736FBA" w14:textId="05FF63A1" w:rsidR="00B30520" w:rsidRPr="00A20123" w:rsidRDefault="00B30520" w:rsidP="00B30520">
            <w:pPr>
              <w:pStyle w:val="Sraassuenkleliais"/>
              <w:numPr>
                <w:ilvl w:val="0"/>
                <w:numId w:val="0"/>
              </w:numPr>
              <w:spacing w:before="0" w:after="0"/>
              <w:jc w:val="both"/>
              <w:rPr>
                <w:rFonts w:cstheme="minorHAnsi"/>
                <w:sz w:val="18"/>
                <w:szCs w:val="18"/>
              </w:rPr>
            </w:pPr>
            <w:r w:rsidRPr="00A20123">
              <w:rPr>
                <w:rFonts w:cstheme="minorHAnsi"/>
                <w:sz w:val="18"/>
                <w:szCs w:val="18"/>
              </w:rPr>
              <w:t>Sistemoje turi būti galimybė kurti projektams dimensijas.</w:t>
            </w:r>
          </w:p>
        </w:tc>
      </w:tr>
      <w:tr w:rsidR="00B30520" w:rsidRPr="00724487" w14:paraId="302B0ECC" w14:textId="77777777" w:rsidTr="00A20123">
        <w:trPr>
          <w:trHeight w:val="20"/>
        </w:trPr>
        <w:tc>
          <w:tcPr>
            <w:tcW w:w="415" w:type="pct"/>
          </w:tcPr>
          <w:p w14:paraId="1DAF950B" w14:textId="77777777" w:rsidR="00B30520" w:rsidRPr="00A20123" w:rsidRDefault="00B30520" w:rsidP="00640D04">
            <w:pPr>
              <w:pStyle w:val="Sraopastraipa"/>
              <w:numPr>
                <w:ilvl w:val="0"/>
                <w:numId w:val="133"/>
              </w:numPr>
              <w:spacing w:before="0"/>
              <w:rPr>
                <w:rFonts w:cstheme="minorHAnsi"/>
                <w:sz w:val="18"/>
                <w:szCs w:val="18"/>
              </w:rPr>
            </w:pPr>
          </w:p>
        </w:tc>
        <w:tc>
          <w:tcPr>
            <w:tcW w:w="4585" w:type="pct"/>
          </w:tcPr>
          <w:p w14:paraId="73F59A3D" w14:textId="3093B6F1" w:rsidR="00B30520" w:rsidRPr="00A20123" w:rsidRDefault="00B30520" w:rsidP="00B30520">
            <w:pPr>
              <w:pStyle w:val="Sraassuenkleliais"/>
              <w:numPr>
                <w:ilvl w:val="0"/>
                <w:numId w:val="0"/>
              </w:numPr>
              <w:spacing w:before="0" w:after="0"/>
              <w:jc w:val="both"/>
              <w:rPr>
                <w:rFonts w:cstheme="minorHAnsi"/>
                <w:sz w:val="18"/>
                <w:szCs w:val="18"/>
              </w:rPr>
            </w:pPr>
            <w:r w:rsidRPr="00A20123">
              <w:rPr>
                <w:rFonts w:cstheme="minorHAnsi"/>
                <w:sz w:val="18"/>
                <w:szCs w:val="18"/>
              </w:rPr>
              <w:t>Sistemoje turi būti galimybė formuoti perdavimo priėmimo aktą.</w:t>
            </w:r>
          </w:p>
        </w:tc>
      </w:tr>
      <w:tr w:rsidR="00B30520" w:rsidRPr="00724487" w14:paraId="286B5350" w14:textId="77777777" w:rsidTr="00A20123">
        <w:trPr>
          <w:trHeight w:val="20"/>
        </w:trPr>
        <w:tc>
          <w:tcPr>
            <w:tcW w:w="415" w:type="pct"/>
          </w:tcPr>
          <w:p w14:paraId="2E3D5A5D" w14:textId="77777777" w:rsidR="00B30520" w:rsidRPr="00A20123" w:rsidRDefault="00B30520" w:rsidP="00640D04">
            <w:pPr>
              <w:pStyle w:val="Sraopastraipa"/>
              <w:numPr>
                <w:ilvl w:val="0"/>
                <w:numId w:val="133"/>
              </w:numPr>
              <w:spacing w:before="0"/>
              <w:rPr>
                <w:rFonts w:cstheme="minorHAnsi"/>
                <w:sz w:val="18"/>
                <w:szCs w:val="18"/>
              </w:rPr>
            </w:pPr>
          </w:p>
        </w:tc>
        <w:tc>
          <w:tcPr>
            <w:tcW w:w="4585" w:type="pct"/>
          </w:tcPr>
          <w:p w14:paraId="02C05AE2" w14:textId="6B26B3E4" w:rsidR="00B30520" w:rsidRPr="00A20123" w:rsidRDefault="00B30520" w:rsidP="00B30520">
            <w:pPr>
              <w:spacing w:before="0"/>
              <w:ind w:left="-34"/>
              <w:rPr>
                <w:rFonts w:cstheme="minorHAnsi"/>
                <w:sz w:val="18"/>
                <w:szCs w:val="18"/>
              </w:rPr>
            </w:pPr>
            <w:r w:rsidRPr="00A20123">
              <w:rPr>
                <w:rFonts w:cstheme="minorHAnsi"/>
                <w:sz w:val="18"/>
                <w:szCs w:val="18"/>
              </w:rPr>
              <w:t>Sistemoje turi būti galimybė nurodyti identifikacinį kodą prie kiekvieno projekto.</w:t>
            </w:r>
          </w:p>
        </w:tc>
      </w:tr>
      <w:tr w:rsidR="00B30520" w:rsidRPr="00724487" w14:paraId="42F00B9F" w14:textId="77777777" w:rsidTr="00A20123">
        <w:trPr>
          <w:trHeight w:val="20"/>
        </w:trPr>
        <w:tc>
          <w:tcPr>
            <w:tcW w:w="415" w:type="pct"/>
          </w:tcPr>
          <w:p w14:paraId="0D3CAA29" w14:textId="77777777" w:rsidR="00B30520" w:rsidRPr="00A20123" w:rsidRDefault="00B30520" w:rsidP="00640D04">
            <w:pPr>
              <w:pStyle w:val="Sraopastraipa"/>
              <w:numPr>
                <w:ilvl w:val="0"/>
                <w:numId w:val="133"/>
              </w:numPr>
              <w:spacing w:before="0"/>
              <w:rPr>
                <w:rFonts w:cstheme="minorHAnsi"/>
                <w:sz w:val="18"/>
                <w:szCs w:val="18"/>
              </w:rPr>
            </w:pPr>
          </w:p>
        </w:tc>
        <w:tc>
          <w:tcPr>
            <w:tcW w:w="4585" w:type="pct"/>
          </w:tcPr>
          <w:p w14:paraId="6B58A648" w14:textId="4D7B4961" w:rsidR="00B30520" w:rsidRPr="00A20123" w:rsidRDefault="00B30520" w:rsidP="00B30520">
            <w:pPr>
              <w:spacing w:before="0"/>
              <w:ind w:left="-34"/>
              <w:rPr>
                <w:rFonts w:cstheme="minorHAnsi"/>
                <w:sz w:val="18"/>
                <w:szCs w:val="18"/>
              </w:rPr>
            </w:pPr>
            <w:r w:rsidRPr="00A20123">
              <w:rPr>
                <w:rFonts w:cstheme="minorHAnsi"/>
                <w:sz w:val="18"/>
                <w:szCs w:val="18"/>
              </w:rPr>
              <w:t>Sistemoje turi būti galimybė uždaryti seną projektą.</w:t>
            </w:r>
          </w:p>
        </w:tc>
      </w:tr>
    </w:tbl>
    <w:p w14:paraId="5C1D3EB4" w14:textId="6FB6F634" w:rsidR="00C5107A" w:rsidRPr="00724487" w:rsidRDefault="00C5107A" w:rsidP="00C5107A">
      <w:pPr>
        <w:pStyle w:val="Antrat3"/>
        <w:rPr>
          <w:rFonts w:hint="eastAsia"/>
        </w:rPr>
      </w:pPr>
      <w:bookmarkStart w:id="13" w:name="_Toc186552306"/>
      <w:r w:rsidRPr="00724487">
        <w:t>Reguliacinė apskaita</w:t>
      </w:r>
      <w:bookmarkEnd w:id="13"/>
    </w:p>
    <w:tbl>
      <w:tblPr>
        <w:tblStyle w:val="CivittaTable2Purple"/>
        <w:tblW w:w="5000" w:type="pct"/>
        <w:tblLook w:val="0620" w:firstRow="1" w:lastRow="0" w:firstColumn="0" w:lastColumn="0" w:noHBand="1" w:noVBand="1"/>
      </w:tblPr>
      <w:tblGrid>
        <w:gridCol w:w="852"/>
        <w:gridCol w:w="9410"/>
      </w:tblGrid>
      <w:tr w:rsidR="00C5107A" w:rsidRPr="00062A2D" w14:paraId="4D009C0F" w14:textId="77777777" w:rsidTr="004F4470">
        <w:trPr>
          <w:cnfStyle w:val="100000000000" w:firstRow="1" w:lastRow="0" w:firstColumn="0" w:lastColumn="0" w:oddVBand="0" w:evenVBand="0" w:oddHBand="0" w:evenHBand="0" w:firstRowFirstColumn="0" w:firstRowLastColumn="0" w:lastRowFirstColumn="0" w:lastRowLastColumn="0"/>
          <w:trHeight w:val="20"/>
          <w:tblHeader/>
        </w:trPr>
        <w:tc>
          <w:tcPr>
            <w:tcW w:w="415" w:type="pct"/>
            <w:hideMark/>
          </w:tcPr>
          <w:p w14:paraId="68FB5CC0" w14:textId="77777777" w:rsidR="00C5107A" w:rsidRPr="00062A2D" w:rsidRDefault="00C5107A" w:rsidP="004F4470">
            <w:pPr>
              <w:spacing w:before="0"/>
              <w:rPr>
                <w:rFonts w:cstheme="minorHAnsi"/>
                <w:sz w:val="18"/>
                <w:szCs w:val="18"/>
              </w:rPr>
            </w:pPr>
            <w:r w:rsidRPr="00062A2D">
              <w:rPr>
                <w:rFonts w:cstheme="minorHAnsi"/>
                <w:sz w:val="18"/>
                <w:szCs w:val="18"/>
              </w:rPr>
              <w:t>Nr.</w:t>
            </w:r>
          </w:p>
        </w:tc>
        <w:tc>
          <w:tcPr>
            <w:tcW w:w="4585" w:type="pct"/>
            <w:hideMark/>
          </w:tcPr>
          <w:p w14:paraId="0E221808" w14:textId="77777777" w:rsidR="00C5107A" w:rsidRPr="00062A2D" w:rsidRDefault="00C5107A" w:rsidP="004F4470">
            <w:pPr>
              <w:spacing w:before="0"/>
              <w:rPr>
                <w:rFonts w:cstheme="minorHAnsi"/>
                <w:sz w:val="18"/>
                <w:szCs w:val="18"/>
              </w:rPr>
            </w:pPr>
            <w:r w:rsidRPr="00062A2D">
              <w:rPr>
                <w:rFonts w:cstheme="minorHAnsi"/>
                <w:sz w:val="18"/>
                <w:szCs w:val="18"/>
              </w:rPr>
              <w:t>Reikalavimas</w:t>
            </w:r>
          </w:p>
        </w:tc>
      </w:tr>
      <w:tr w:rsidR="00C5107A" w:rsidRPr="00062A2D" w14:paraId="0F752D3B" w14:textId="77777777" w:rsidTr="004F4470">
        <w:trPr>
          <w:trHeight w:val="20"/>
        </w:trPr>
        <w:tc>
          <w:tcPr>
            <w:tcW w:w="415" w:type="pct"/>
          </w:tcPr>
          <w:p w14:paraId="2B6FCB49" w14:textId="77777777" w:rsidR="00C5107A" w:rsidRPr="00062A2D" w:rsidRDefault="00C5107A" w:rsidP="00640D04">
            <w:pPr>
              <w:pStyle w:val="Sraopastraipa"/>
              <w:numPr>
                <w:ilvl w:val="0"/>
                <w:numId w:val="134"/>
              </w:numPr>
              <w:spacing w:before="0"/>
              <w:ind w:left="0"/>
              <w:rPr>
                <w:rFonts w:cstheme="minorHAnsi"/>
                <w:sz w:val="18"/>
                <w:szCs w:val="18"/>
                <w:lang w:val="en-US"/>
              </w:rPr>
            </w:pPr>
          </w:p>
        </w:tc>
        <w:tc>
          <w:tcPr>
            <w:tcW w:w="4585" w:type="pct"/>
            <w:vAlign w:val="center"/>
          </w:tcPr>
          <w:p w14:paraId="7AD66F35" w14:textId="77777777" w:rsidR="00C5107A" w:rsidRPr="00062A2D" w:rsidRDefault="00C5107A" w:rsidP="004F4470">
            <w:pPr>
              <w:pStyle w:val="Sraassuenkleliais"/>
              <w:numPr>
                <w:ilvl w:val="0"/>
                <w:numId w:val="0"/>
              </w:numPr>
              <w:spacing w:before="0" w:after="0"/>
              <w:jc w:val="both"/>
              <w:rPr>
                <w:rFonts w:cstheme="minorHAnsi"/>
                <w:sz w:val="18"/>
                <w:szCs w:val="18"/>
              </w:rPr>
            </w:pPr>
            <w:r w:rsidRPr="00062A2D">
              <w:rPr>
                <w:rFonts w:cstheme="minorHAnsi"/>
                <w:sz w:val="18"/>
                <w:szCs w:val="18"/>
              </w:rPr>
              <w:t>Sistema turi turėti funkcionalumą pagal DK sąskaitas, atskirus įrašus ir nustatytus kriterijus pajamas, sąnaudas ir turtą priskirti reguliacinėms paslaugoms (produktams).</w:t>
            </w:r>
          </w:p>
        </w:tc>
      </w:tr>
      <w:tr w:rsidR="00C5107A" w:rsidRPr="00062A2D" w14:paraId="193F44EC" w14:textId="77777777" w:rsidTr="004F4470">
        <w:trPr>
          <w:trHeight w:val="20"/>
        </w:trPr>
        <w:tc>
          <w:tcPr>
            <w:tcW w:w="415" w:type="pct"/>
          </w:tcPr>
          <w:p w14:paraId="1D54F658" w14:textId="77777777" w:rsidR="00C5107A" w:rsidRPr="00062A2D" w:rsidRDefault="00C5107A" w:rsidP="00640D04">
            <w:pPr>
              <w:pStyle w:val="Sraopastraipa"/>
              <w:numPr>
                <w:ilvl w:val="0"/>
                <w:numId w:val="134"/>
              </w:numPr>
              <w:spacing w:before="0"/>
              <w:ind w:left="0"/>
              <w:rPr>
                <w:rFonts w:cstheme="minorHAnsi"/>
                <w:sz w:val="18"/>
                <w:szCs w:val="18"/>
                <w:lang w:val="en-US"/>
              </w:rPr>
            </w:pPr>
          </w:p>
        </w:tc>
        <w:tc>
          <w:tcPr>
            <w:tcW w:w="4585" w:type="pct"/>
            <w:vAlign w:val="center"/>
          </w:tcPr>
          <w:p w14:paraId="5F7B5380" w14:textId="43F2B387" w:rsidR="00C5107A" w:rsidRPr="00062A2D" w:rsidRDefault="00C5107A" w:rsidP="004F4470">
            <w:pPr>
              <w:pStyle w:val="Sraassuenkleliais"/>
              <w:numPr>
                <w:ilvl w:val="0"/>
                <w:numId w:val="0"/>
              </w:numPr>
              <w:spacing w:before="0" w:after="0"/>
              <w:jc w:val="both"/>
              <w:rPr>
                <w:sz w:val="18"/>
                <w:szCs w:val="18"/>
              </w:rPr>
            </w:pPr>
            <w:r w:rsidRPr="2A3998E0">
              <w:rPr>
                <w:sz w:val="18"/>
                <w:szCs w:val="18"/>
              </w:rPr>
              <w:t xml:space="preserve">Sistema turi turėti funkcionalumą tvarkyti pajamų, sąnaudų ir turto priskyrimo reguliacinėms paslaugoms (produktams) kriterijus. </w:t>
            </w:r>
            <w:r w:rsidR="00DD3B4B">
              <w:rPr>
                <w:sz w:val="18"/>
                <w:szCs w:val="18"/>
              </w:rPr>
              <w:t>Regulia</w:t>
            </w:r>
            <w:r w:rsidR="00E7028E">
              <w:rPr>
                <w:sz w:val="18"/>
                <w:szCs w:val="18"/>
              </w:rPr>
              <w:t>cinės</w:t>
            </w:r>
            <w:r w:rsidR="00DD3B4B">
              <w:rPr>
                <w:sz w:val="18"/>
                <w:szCs w:val="18"/>
              </w:rPr>
              <w:t xml:space="preserve"> apskaitos aprašas pateiktas </w:t>
            </w:r>
            <w:r w:rsidR="00DD3B4B">
              <w:rPr>
                <w:sz w:val="18"/>
                <w:szCs w:val="18"/>
              </w:rPr>
              <w:fldChar w:fldCharType="begin"/>
            </w:r>
            <w:r w:rsidR="00DD3B4B">
              <w:rPr>
                <w:sz w:val="18"/>
                <w:szCs w:val="18"/>
              </w:rPr>
              <w:instrText xml:space="preserve"> REF _Ref186547957 \r \h </w:instrText>
            </w:r>
            <w:r w:rsidR="00DD3B4B">
              <w:rPr>
                <w:sz w:val="18"/>
                <w:szCs w:val="18"/>
              </w:rPr>
            </w:r>
            <w:r w:rsidR="00DD3B4B">
              <w:rPr>
                <w:sz w:val="18"/>
                <w:szCs w:val="18"/>
              </w:rPr>
              <w:fldChar w:fldCharType="separate"/>
            </w:r>
            <w:r w:rsidR="00E95DD3">
              <w:rPr>
                <w:sz w:val="18"/>
                <w:szCs w:val="18"/>
              </w:rPr>
              <w:t>3</w:t>
            </w:r>
            <w:r w:rsidR="00DD3B4B">
              <w:rPr>
                <w:sz w:val="18"/>
                <w:szCs w:val="18"/>
              </w:rPr>
              <w:t xml:space="preserve"> Priede</w:t>
            </w:r>
            <w:r w:rsidR="00DD3B4B">
              <w:rPr>
                <w:sz w:val="18"/>
                <w:szCs w:val="18"/>
              </w:rPr>
              <w:fldChar w:fldCharType="end"/>
            </w:r>
            <w:r w:rsidRPr="2A3998E0">
              <w:rPr>
                <w:sz w:val="18"/>
                <w:szCs w:val="18"/>
              </w:rPr>
              <w:t>.</w:t>
            </w:r>
          </w:p>
        </w:tc>
      </w:tr>
      <w:tr w:rsidR="00C5107A" w:rsidRPr="00062A2D" w14:paraId="7FF45AB1" w14:textId="77777777" w:rsidTr="004F4470">
        <w:trPr>
          <w:trHeight w:val="20"/>
        </w:trPr>
        <w:tc>
          <w:tcPr>
            <w:tcW w:w="415" w:type="pct"/>
          </w:tcPr>
          <w:p w14:paraId="2B43C908" w14:textId="77777777" w:rsidR="00C5107A" w:rsidRPr="00062A2D" w:rsidRDefault="00C5107A" w:rsidP="00640D04">
            <w:pPr>
              <w:pStyle w:val="Sraopastraipa"/>
              <w:numPr>
                <w:ilvl w:val="0"/>
                <w:numId w:val="134"/>
              </w:numPr>
              <w:spacing w:before="0"/>
              <w:ind w:left="0"/>
              <w:rPr>
                <w:rFonts w:cstheme="minorHAnsi"/>
                <w:sz w:val="18"/>
                <w:szCs w:val="18"/>
                <w:lang w:val="en-US"/>
              </w:rPr>
            </w:pPr>
          </w:p>
        </w:tc>
        <w:tc>
          <w:tcPr>
            <w:tcW w:w="4585" w:type="pct"/>
            <w:vAlign w:val="center"/>
          </w:tcPr>
          <w:p w14:paraId="628413B1" w14:textId="77777777" w:rsidR="00C5107A" w:rsidRPr="00062A2D" w:rsidRDefault="00C5107A" w:rsidP="004F4470">
            <w:pPr>
              <w:pStyle w:val="Sraassuenkleliais"/>
              <w:numPr>
                <w:ilvl w:val="0"/>
                <w:numId w:val="0"/>
              </w:numPr>
              <w:spacing w:before="0" w:after="0"/>
              <w:jc w:val="both"/>
              <w:rPr>
                <w:rFonts w:cstheme="minorHAnsi"/>
                <w:sz w:val="18"/>
                <w:szCs w:val="18"/>
              </w:rPr>
            </w:pPr>
            <w:r w:rsidRPr="00062A2D">
              <w:rPr>
                <w:rFonts w:cstheme="minorHAnsi"/>
                <w:sz w:val="18"/>
                <w:szCs w:val="18"/>
              </w:rPr>
              <w:t>Sistema turi turėti funkcionalumą pajamų, sąnaudų ir turto priskyrimo reguliuojamai veiklai kriterijų pakeitimus taikyti retrospektyviai.</w:t>
            </w:r>
          </w:p>
        </w:tc>
      </w:tr>
      <w:tr w:rsidR="00C5107A" w:rsidRPr="00062A2D" w14:paraId="5D036418" w14:textId="77777777" w:rsidTr="004F4470">
        <w:trPr>
          <w:trHeight w:val="20"/>
        </w:trPr>
        <w:tc>
          <w:tcPr>
            <w:tcW w:w="415" w:type="pct"/>
          </w:tcPr>
          <w:p w14:paraId="5C483FFF" w14:textId="77777777" w:rsidR="00C5107A" w:rsidRPr="00062A2D" w:rsidRDefault="00C5107A" w:rsidP="00640D04">
            <w:pPr>
              <w:pStyle w:val="Sraopastraipa"/>
              <w:numPr>
                <w:ilvl w:val="0"/>
                <w:numId w:val="134"/>
              </w:numPr>
              <w:spacing w:before="0"/>
              <w:ind w:left="0"/>
              <w:rPr>
                <w:rFonts w:cstheme="minorHAnsi"/>
                <w:sz w:val="18"/>
                <w:szCs w:val="18"/>
                <w:lang w:val="en-US"/>
              </w:rPr>
            </w:pPr>
          </w:p>
        </w:tc>
        <w:tc>
          <w:tcPr>
            <w:tcW w:w="4585" w:type="pct"/>
            <w:vAlign w:val="center"/>
          </w:tcPr>
          <w:p w14:paraId="5ACBF1AD" w14:textId="77777777" w:rsidR="00C5107A" w:rsidRPr="00062A2D" w:rsidRDefault="00C5107A" w:rsidP="004F4470">
            <w:pPr>
              <w:pStyle w:val="Sraassuenkleliais"/>
              <w:numPr>
                <w:ilvl w:val="0"/>
                <w:numId w:val="0"/>
              </w:numPr>
              <w:spacing w:before="0" w:after="0"/>
              <w:jc w:val="both"/>
              <w:rPr>
                <w:rFonts w:cstheme="minorHAnsi"/>
                <w:sz w:val="18"/>
                <w:szCs w:val="18"/>
              </w:rPr>
            </w:pPr>
            <w:r w:rsidRPr="00062A2D">
              <w:rPr>
                <w:rFonts w:cstheme="minorHAnsi"/>
                <w:sz w:val="18"/>
                <w:szCs w:val="18"/>
              </w:rPr>
              <w:t>Sistema turi turėti funkcionalumą atskirti paskirstomas ir nepaskirstomas pajamas, sąnaudas ir ilgalaikio turto balansinę (likutinę) vertę.</w:t>
            </w:r>
          </w:p>
        </w:tc>
      </w:tr>
      <w:tr w:rsidR="00C5107A" w:rsidRPr="00062A2D" w14:paraId="4CF7FA71" w14:textId="77777777" w:rsidTr="004F4470">
        <w:trPr>
          <w:trHeight w:val="20"/>
        </w:trPr>
        <w:tc>
          <w:tcPr>
            <w:tcW w:w="415" w:type="pct"/>
          </w:tcPr>
          <w:p w14:paraId="6623DC49" w14:textId="77777777" w:rsidR="00C5107A" w:rsidRPr="00062A2D" w:rsidRDefault="00C5107A" w:rsidP="00640D04">
            <w:pPr>
              <w:pStyle w:val="Sraopastraipa"/>
              <w:numPr>
                <w:ilvl w:val="0"/>
                <w:numId w:val="134"/>
              </w:numPr>
              <w:spacing w:before="0"/>
              <w:ind w:left="0"/>
              <w:rPr>
                <w:rFonts w:cstheme="minorHAnsi"/>
                <w:sz w:val="18"/>
                <w:szCs w:val="18"/>
                <w:lang w:val="en-US"/>
              </w:rPr>
            </w:pPr>
          </w:p>
        </w:tc>
        <w:tc>
          <w:tcPr>
            <w:tcW w:w="4585" w:type="pct"/>
            <w:vAlign w:val="center"/>
          </w:tcPr>
          <w:p w14:paraId="08C6C81F" w14:textId="77777777" w:rsidR="00C5107A" w:rsidRPr="00062A2D" w:rsidRDefault="00C5107A" w:rsidP="004F4470">
            <w:pPr>
              <w:pStyle w:val="Sraassuenkleliais"/>
              <w:numPr>
                <w:ilvl w:val="0"/>
                <w:numId w:val="0"/>
              </w:numPr>
              <w:spacing w:before="0" w:after="0"/>
              <w:jc w:val="both"/>
              <w:rPr>
                <w:rFonts w:cstheme="minorHAnsi"/>
                <w:sz w:val="18"/>
                <w:szCs w:val="18"/>
              </w:rPr>
            </w:pPr>
            <w:r w:rsidRPr="00062A2D">
              <w:rPr>
                <w:rFonts w:cstheme="minorHAnsi"/>
                <w:sz w:val="18"/>
                <w:szCs w:val="18"/>
              </w:rPr>
              <w:t xml:space="preserve">Sistema turi turėti funkcionalumą nustatyti atskirus reguliuojamos veiklos IT nusidėvėjimo normatyvus. </w:t>
            </w:r>
          </w:p>
        </w:tc>
      </w:tr>
      <w:tr w:rsidR="00C5107A" w:rsidRPr="00062A2D" w14:paraId="7A559642" w14:textId="77777777" w:rsidTr="004F4470">
        <w:trPr>
          <w:trHeight w:val="20"/>
        </w:trPr>
        <w:tc>
          <w:tcPr>
            <w:tcW w:w="415" w:type="pct"/>
          </w:tcPr>
          <w:p w14:paraId="604FAF32" w14:textId="77777777" w:rsidR="00C5107A" w:rsidRPr="00062A2D" w:rsidRDefault="00C5107A" w:rsidP="00640D04">
            <w:pPr>
              <w:pStyle w:val="Sraopastraipa"/>
              <w:numPr>
                <w:ilvl w:val="0"/>
                <w:numId w:val="134"/>
              </w:numPr>
              <w:spacing w:before="0"/>
              <w:ind w:left="0"/>
              <w:rPr>
                <w:rFonts w:cstheme="minorHAnsi"/>
                <w:sz w:val="18"/>
                <w:szCs w:val="18"/>
                <w:lang w:val="en-US"/>
              </w:rPr>
            </w:pPr>
          </w:p>
        </w:tc>
        <w:tc>
          <w:tcPr>
            <w:tcW w:w="4585" w:type="pct"/>
            <w:vAlign w:val="center"/>
          </w:tcPr>
          <w:p w14:paraId="6C00EB73" w14:textId="77777777" w:rsidR="00C5107A" w:rsidRPr="00062A2D" w:rsidRDefault="00C5107A" w:rsidP="004F4470">
            <w:pPr>
              <w:pStyle w:val="Sraassuenkleliais"/>
              <w:numPr>
                <w:ilvl w:val="0"/>
                <w:numId w:val="0"/>
              </w:numPr>
              <w:spacing w:before="0" w:after="0"/>
              <w:jc w:val="both"/>
              <w:rPr>
                <w:rFonts w:cstheme="minorHAnsi"/>
                <w:sz w:val="18"/>
                <w:szCs w:val="18"/>
              </w:rPr>
            </w:pPr>
            <w:r w:rsidRPr="00062A2D">
              <w:rPr>
                <w:rFonts w:cstheme="minorHAnsi"/>
                <w:sz w:val="18"/>
                <w:szCs w:val="18"/>
              </w:rPr>
              <w:t>Sistema turi turėti funkcionalumą kaupti pajamų duomenis (kainos ir kiekine išraiška) pagal reguliatoriaus nustatytas klientų grupes.</w:t>
            </w:r>
          </w:p>
        </w:tc>
      </w:tr>
      <w:tr w:rsidR="00C5107A" w:rsidRPr="00062A2D" w14:paraId="4C097D99" w14:textId="77777777" w:rsidTr="004F4470">
        <w:trPr>
          <w:trHeight w:val="20"/>
        </w:trPr>
        <w:tc>
          <w:tcPr>
            <w:tcW w:w="415" w:type="pct"/>
          </w:tcPr>
          <w:p w14:paraId="40724901" w14:textId="77777777" w:rsidR="00C5107A" w:rsidRPr="00062A2D" w:rsidRDefault="00C5107A" w:rsidP="00640D04">
            <w:pPr>
              <w:pStyle w:val="Sraopastraipa"/>
              <w:numPr>
                <w:ilvl w:val="0"/>
                <w:numId w:val="134"/>
              </w:numPr>
              <w:spacing w:before="0"/>
              <w:ind w:left="0"/>
              <w:rPr>
                <w:rFonts w:cstheme="minorHAnsi"/>
                <w:sz w:val="18"/>
                <w:szCs w:val="18"/>
                <w:lang w:val="en-US"/>
              </w:rPr>
            </w:pPr>
          </w:p>
        </w:tc>
        <w:tc>
          <w:tcPr>
            <w:tcW w:w="4585" w:type="pct"/>
            <w:vAlign w:val="center"/>
          </w:tcPr>
          <w:p w14:paraId="7B677BE8" w14:textId="77777777" w:rsidR="00C5107A" w:rsidRPr="00062A2D" w:rsidRDefault="00C5107A" w:rsidP="004F4470">
            <w:pPr>
              <w:pStyle w:val="Sraassuenkleliais"/>
              <w:numPr>
                <w:ilvl w:val="0"/>
                <w:numId w:val="0"/>
              </w:numPr>
              <w:spacing w:before="0" w:after="0"/>
              <w:jc w:val="both"/>
              <w:rPr>
                <w:rFonts w:cstheme="minorHAnsi"/>
                <w:sz w:val="18"/>
                <w:szCs w:val="18"/>
              </w:rPr>
            </w:pPr>
            <w:r w:rsidRPr="00062A2D">
              <w:rPr>
                <w:rFonts w:cstheme="minorHAnsi"/>
                <w:sz w:val="18"/>
                <w:szCs w:val="18"/>
              </w:rPr>
              <w:t xml:space="preserve">Sistema turi turėti funkcionalumą kaupti duomenis reguliuojamos veiklos ataskaitų parengimui ir parengti reguliuojamos veiklos ataskaitas. </w:t>
            </w:r>
          </w:p>
        </w:tc>
      </w:tr>
      <w:tr w:rsidR="00C5107A" w:rsidRPr="00062A2D" w14:paraId="4D947C2D" w14:textId="77777777" w:rsidTr="004F4470">
        <w:trPr>
          <w:trHeight w:val="20"/>
        </w:trPr>
        <w:tc>
          <w:tcPr>
            <w:tcW w:w="415" w:type="pct"/>
          </w:tcPr>
          <w:p w14:paraId="23243C69" w14:textId="77777777" w:rsidR="00C5107A" w:rsidRPr="00062A2D" w:rsidRDefault="00C5107A" w:rsidP="00640D04">
            <w:pPr>
              <w:pStyle w:val="Sraopastraipa"/>
              <w:numPr>
                <w:ilvl w:val="0"/>
                <w:numId w:val="134"/>
              </w:numPr>
              <w:spacing w:before="0"/>
              <w:ind w:left="0"/>
              <w:rPr>
                <w:rFonts w:cstheme="minorHAnsi"/>
                <w:sz w:val="18"/>
                <w:szCs w:val="18"/>
                <w:lang w:val="en-US"/>
              </w:rPr>
            </w:pPr>
          </w:p>
        </w:tc>
        <w:tc>
          <w:tcPr>
            <w:tcW w:w="4585" w:type="pct"/>
            <w:vAlign w:val="center"/>
          </w:tcPr>
          <w:p w14:paraId="402E5C37" w14:textId="77777777" w:rsidR="00C5107A" w:rsidRPr="00062A2D" w:rsidRDefault="00C5107A" w:rsidP="004F4470">
            <w:pPr>
              <w:pStyle w:val="Sraassuenkleliais"/>
              <w:numPr>
                <w:ilvl w:val="0"/>
                <w:numId w:val="0"/>
              </w:numPr>
              <w:spacing w:before="0" w:after="0"/>
              <w:jc w:val="both"/>
              <w:rPr>
                <w:rFonts w:cstheme="minorHAnsi"/>
                <w:sz w:val="18"/>
                <w:szCs w:val="18"/>
              </w:rPr>
            </w:pPr>
            <w:r w:rsidRPr="00062A2D">
              <w:rPr>
                <w:rFonts w:cstheme="minorHAnsi"/>
                <w:sz w:val="18"/>
                <w:szCs w:val="18"/>
              </w:rPr>
              <w:t>Sistema turi turėti funkcionalumą reguliacinėse ataskaitose atlikti retrospektyvias korekcijas pridedant komentarus, pavyzdžiui, po audito.</w:t>
            </w:r>
          </w:p>
        </w:tc>
      </w:tr>
      <w:tr w:rsidR="00C5107A" w:rsidRPr="00062A2D" w14:paraId="0EBDEA06" w14:textId="77777777" w:rsidTr="004F4470">
        <w:trPr>
          <w:trHeight w:val="20"/>
        </w:trPr>
        <w:tc>
          <w:tcPr>
            <w:tcW w:w="415" w:type="pct"/>
          </w:tcPr>
          <w:p w14:paraId="546CAE27" w14:textId="77777777" w:rsidR="00C5107A" w:rsidRPr="00062A2D" w:rsidRDefault="00C5107A" w:rsidP="00640D04">
            <w:pPr>
              <w:pStyle w:val="Sraopastraipa"/>
              <w:numPr>
                <w:ilvl w:val="0"/>
                <w:numId w:val="134"/>
              </w:numPr>
              <w:spacing w:before="0"/>
              <w:ind w:left="0"/>
              <w:rPr>
                <w:rFonts w:cstheme="minorHAnsi"/>
                <w:sz w:val="18"/>
                <w:szCs w:val="18"/>
                <w:lang w:val="en-US"/>
              </w:rPr>
            </w:pPr>
          </w:p>
        </w:tc>
        <w:tc>
          <w:tcPr>
            <w:tcW w:w="4585" w:type="pct"/>
            <w:vAlign w:val="center"/>
          </w:tcPr>
          <w:p w14:paraId="6861E5E8" w14:textId="70537631" w:rsidR="00C5107A" w:rsidRPr="00062A2D" w:rsidRDefault="00C5107A" w:rsidP="004F4470">
            <w:pPr>
              <w:pStyle w:val="Sraassuenkleliais"/>
              <w:numPr>
                <w:ilvl w:val="0"/>
                <w:numId w:val="0"/>
              </w:numPr>
              <w:spacing w:before="0" w:after="0"/>
              <w:jc w:val="both"/>
              <w:rPr>
                <w:sz w:val="18"/>
                <w:szCs w:val="18"/>
              </w:rPr>
            </w:pPr>
            <w:r w:rsidRPr="1F679C77">
              <w:rPr>
                <w:sz w:val="18"/>
                <w:szCs w:val="18"/>
              </w:rPr>
              <w:t>Sistema turi turėti funkcionalumą finansiniame biudžete nurodyti reguliuojamos veiklos sąnaudas.</w:t>
            </w:r>
          </w:p>
        </w:tc>
      </w:tr>
    </w:tbl>
    <w:p w14:paraId="365265AA" w14:textId="1A9CD054" w:rsidR="0014739A" w:rsidRPr="00C80A5D" w:rsidRDefault="00EA0712" w:rsidP="006E51CB">
      <w:pPr>
        <w:pStyle w:val="Antrat2"/>
        <w:rPr>
          <w:rFonts w:ascii="Arial" w:hAnsi="Arial" w:cs="Arial"/>
        </w:rPr>
      </w:pPr>
      <w:bookmarkStart w:id="14" w:name="_Toc185340809"/>
      <w:bookmarkStart w:id="15" w:name="_Toc185340815"/>
      <w:bookmarkStart w:id="16" w:name="_Toc185340818"/>
      <w:bookmarkStart w:id="17" w:name="_Toc185340821"/>
      <w:bookmarkStart w:id="18" w:name="_Toc185340826"/>
      <w:bookmarkStart w:id="19" w:name="_Toc185340829"/>
      <w:bookmarkStart w:id="20" w:name="_Toc185340832"/>
      <w:bookmarkStart w:id="21" w:name="_Toc185340835"/>
      <w:bookmarkStart w:id="22" w:name="_Toc185340838"/>
      <w:bookmarkStart w:id="23" w:name="_Toc185340841"/>
      <w:bookmarkStart w:id="24" w:name="_Toc185340844"/>
      <w:bookmarkStart w:id="25" w:name="_Toc185340847"/>
      <w:bookmarkStart w:id="26" w:name="_Toc185340852"/>
      <w:bookmarkStart w:id="27" w:name="_Toc185340855"/>
      <w:bookmarkStart w:id="28" w:name="_Toc185340858"/>
      <w:bookmarkStart w:id="29" w:name="_Toc185340861"/>
      <w:bookmarkStart w:id="30" w:name="_Toc185340864"/>
      <w:bookmarkStart w:id="31" w:name="_Toc185340867"/>
      <w:bookmarkStart w:id="32" w:name="_Toc186552307"/>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C80A5D">
        <w:rPr>
          <w:rFonts w:ascii="Arial" w:hAnsi="Arial" w:cs="Arial"/>
        </w:rPr>
        <w:lastRenderedPageBreak/>
        <w:t>Nefunkciniai</w:t>
      </w:r>
      <w:r w:rsidR="0014739A" w:rsidRPr="00C80A5D">
        <w:rPr>
          <w:rFonts w:ascii="Arial" w:hAnsi="Arial" w:cs="Arial"/>
        </w:rPr>
        <w:t xml:space="preserve"> reikalavimai</w:t>
      </w:r>
      <w:bookmarkEnd w:id="32"/>
    </w:p>
    <w:p w14:paraId="693BAF49" w14:textId="025A3215" w:rsidR="005E34B0" w:rsidRDefault="005E34B0" w:rsidP="005E34B0">
      <w:pPr>
        <w:pStyle w:val="Antrat3"/>
        <w:rPr>
          <w:rFonts w:ascii="Arial" w:hAnsi="Arial" w:cs="Arial"/>
        </w:rPr>
      </w:pPr>
      <w:bookmarkStart w:id="33" w:name="_Toc186552308"/>
      <w:r w:rsidRPr="00C80A5D">
        <w:rPr>
          <w:rFonts w:ascii="Arial" w:hAnsi="Arial" w:cs="Arial"/>
        </w:rPr>
        <w:t>Technologinės architektūros reikalavimai</w:t>
      </w:r>
      <w:bookmarkEnd w:id="33"/>
    </w:p>
    <w:p w14:paraId="6D4ACCF8" w14:textId="111735C9" w:rsidR="00A51E20" w:rsidRPr="00C80A5D" w:rsidRDefault="00A51E20" w:rsidP="00A51E20">
      <w:pPr>
        <w:pStyle w:val="Antrat4"/>
        <w:rPr>
          <w:rFonts w:ascii="Arial" w:hAnsi="Arial" w:cs="Arial"/>
        </w:rPr>
      </w:pPr>
      <w:r w:rsidRPr="00C80A5D">
        <w:rPr>
          <w:rFonts w:ascii="Arial" w:hAnsi="Arial" w:cs="Arial"/>
        </w:rPr>
        <w:t>Reikalavimai programin</w:t>
      </w:r>
      <w:r w:rsidR="009A520C">
        <w:rPr>
          <w:rFonts w:ascii="Arial" w:hAnsi="Arial" w:cs="Arial"/>
        </w:rPr>
        <w:t>e</w:t>
      </w:r>
      <w:r w:rsidRPr="00C80A5D">
        <w:rPr>
          <w:rFonts w:ascii="Arial" w:hAnsi="Arial" w:cs="Arial"/>
        </w:rPr>
        <w:t>i įrangai ir architektūrai</w:t>
      </w:r>
    </w:p>
    <w:tbl>
      <w:tblPr>
        <w:tblStyle w:val="CivittaTable2Purple"/>
        <w:tblW w:w="5000" w:type="pct"/>
        <w:tblLook w:val="0620" w:firstRow="1" w:lastRow="0" w:firstColumn="0" w:lastColumn="0" w:noHBand="1" w:noVBand="1"/>
      </w:tblPr>
      <w:tblGrid>
        <w:gridCol w:w="852"/>
        <w:gridCol w:w="9410"/>
      </w:tblGrid>
      <w:tr w:rsidR="005E34B0" w:rsidRPr="00A93C69" w14:paraId="135D7C93" w14:textId="77777777" w:rsidTr="00A93C69">
        <w:trPr>
          <w:cnfStyle w:val="100000000000" w:firstRow="1" w:lastRow="0" w:firstColumn="0" w:lastColumn="0" w:oddVBand="0" w:evenVBand="0" w:oddHBand="0" w:evenHBand="0" w:firstRowFirstColumn="0" w:firstRowLastColumn="0" w:lastRowFirstColumn="0" w:lastRowLastColumn="0"/>
          <w:trHeight w:val="20"/>
          <w:tblHeader/>
        </w:trPr>
        <w:tc>
          <w:tcPr>
            <w:tcW w:w="415" w:type="pct"/>
            <w:hideMark/>
          </w:tcPr>
          <w:p w14:paraId="7A4538C1" w14:textId="77777777" w:rsidR="005E34B0" w:rsidRPr="00A93C69" w:rsidRDefault="005E34B0" w:rsidP="00A93C69">
            <w:pPr>
              <w:spacing w:before="0"/>
              <w:jc w:val="left"/>
              <w:rPr>
                <w:rFonts w:ascii="Arial" w:hAnsi="Arial" w:cs="Arial"/>
                <w:sz w:val="18"/>
                <w:szCs w:val="18"/>
              </w:rPr>
            </w:pPr>
            <w:r w:rsidRPr="00A93C69">
              <w:rPr>
                <w:rFonts w:ascii="Arial" w:hAnsi="Arial" w:cs="Arial"/>
                <w:sz w:val="18"/>
                <w:szCs w:val="18"/>
              </w:rPr>
              <w:t>Nr.</w:t>
            </w:r>
          </w:p>
        </w:tc>
        <w:tc>
          <w:tcPr>
            <w:tcW w:w="4585" w:type="pct"/>
            <w:hideMark/>
          </w:tcPr>
          <w:p w14:paraId="4C9F3913" w14:textId="77777777" w:rsidR="005E34B0" w:rsidRPr="00A93C69" w:rsidRDefault="005E34B0" w:rsidP="00A93C69">
            <w:pPr>
              <w:spacing w:before="0"/>
              <w:jc w:val="left"/>
              <w:rPr>
                <w:rFonts w:ascii="Arial" w:hAnsi="Arial" w:cs="Arial"/>
                <w:sz w:val="18"/>
                <w:szCs w:val="18"/>
              </w:rPr>
            </w:pPr>
            <w:r w:rsidRPr="00A93C69">
              <w:rPr>
                <w:rFonts w:ascii="Arial" w:hAnsi="Arial" w:cs="Arial"/>
                <w:sz w:val="18"/>
                <w:szCs w:val="18"/>
              </w:rPr>
              <w:t>Reikalavimas</w:t>
            </w:r>
          </w:p>
        </w:tc>
      </w:tr>
      <w:tr w:rsidR="00C17E7A" w:rsidRPr="00A93C69" w14:paraId="6E711657" w14:textId="77777777" w:rsidTr="00A93C69">
        <w:trPr>
          <w:trHeight w:val="20"/>
        </w:trPr>
        <w:tc>
          <w:tcPr>
            <w:tcW w:w="415" w:type="pct"/>
          </w:tcPr>
          <w:p w14:paraId="69CBEDA2" w14:textId="77777777" w:rsidR="00C17E7A" w:rsidRPr="00A93C69" w:rsidRDefault="00C17E7A" w:rsidP="00A93C69">
            <w:pPr>
              <w:pStyle w:val="Sraopastraipa"/>
              <w:numPr>
                <w:ilvl w:val="0"/>
                <w:numId w:val="71"/>
              </w:numPr>
              <w:spacing w:before="0"/>
              <w:jc w:val="left"/>
              <w:rPr>
                <w:rFonts w:cstheme="minorHAnsi"/>
                <w:sz w:val="18"/>
                <w:szCs w:val="18"/>
                <w:lang w:val="en-US"/>
              </w:rPr>
            </w:pPr>
          </w:p>
        </w:tc>
        <w:tc>
          <w:tcPr>
            <w:tcW w:w="4585" w:type="pct"/>
          </w:tcPr>
          <w:p w14:paraId="4F6846CD" w14:textId="761B69DC" w:rsidR="00C17E7A" w:rsidRPr="00A93C69" w:rsidRDefault="003F3271" w:rsidP="00A93C69">
            <w:pPr>
              <w:pStyle w:val="Sraassuenkleliais"/>
              <w:numPr>
                <w:ilvl w:val="0"/>
                <w:numId w:val="0"/>
              </w:numPr>
              <w:spacing w:before="0" w:after="0"/>
              <w:jc w:val="both"/>
              <w:rPr>
                <w:rFonts w:cstheme="minorHAnsi"/>
                <w:sz w:val="18"/>
                <w:szCs w:val="18"/>
              </w:rPr>
            </w:pPr>
            <w:r w:rsidRPr="00A93C69">
              <w:rPr>
                <w:rFonts w:cstheme="minorHAnsi"/>
                <w:sz w:val="18"/>
                <w:szCs w:val="18"/>
              </w:rPr>
              <w:t xml:space="preserve">VVS </w:t>
            </w:r>
            <w:r w:rsidR="008C1D60" w:rsidRPr="00A93C69">
              <w:rPr>
                <w:rFonts w:cstheme="minorHAnsi"/>
                <w:sz w:val="18"/>
                <w:szCs w:val="18"/>
              </w:rPr>
              <w:t>turi būti užtikrintas duomenų vientisumas.</w:t>
            </w:r>
          </w:p>
        </w:tc>
      </w:tr>
      <w:tr w:rsidR="00C17E7A" w:rsidRPr="00A93C69" w14:paraId="4404D590" w14:textId="77777777" w:rsidTr="00A93C69">
        <w:trPr>
          <w:trHeight w:val="20"/>
        </w:trPr>
        <w:tc>
          <w:tcPr>
            <w:tcW w:w="415" w:type="pct"/>
          </w:tcPr>
          <w:p w14:paraId="1234D8C7" w14:textId="77777777" w:rsidR="00C17E7A" w:rsidRPr="00A93C69" w:rsidRDefault="00C17E7A" w:rsidP="00A93C69">
            <w:pPr>
              <w:pStyle w:val="Sraopastraipa"/>
              <w:numPr>
                <w:ilvl w:val="0"/>
                <w:numId w:val="71"/>
              </w:numPr>
              <w:spacing w:before="0"/>
              <w:jc w:val="left"/>
              <w:rPr>
                <w:rFonts w:cstheme="minorHAnsi"/>
                <w:sz w:val="18"/>
                <w:szCs w:val="18"/>
                <w:lang w:val="en-US"/>
              </w:rPr>
            </w:pPr>
          </w:p>
        </w:tc>
        <w:tc>
          <w:tcPr>
            <w:tcW w:w="4585" w:type="pct"/>
          </w:tcPr>
          <w:p w14:paraId="106D1680" w14:textId="2A705AB5" w:rsidR="00C17E7A" w:rsidRPr="00A93C69" w:rsidRDefault="002A2176" w:rsidP="00A93C69">
            <w:pPr>
              <w:pStyle w:val="Sraassuenkleliais"/>
              <w:numPr>
                <w:ilvl w:val="0"/>
                <w:numId w:val="0"/>
              </w:numPr>
              <w:spacing w:before="0" w:after="0"/>
              <w:jc w:val="both"/>
              <w:rPr>
                <w:rFonts w:cstheme="minorHAnsi"/>
                <w:sz w:val="18"/>
                <w:szCs w:val="18"/>
              </w:rPr>
            </w:pPr>
            <w:r w:rsidRPr="00A93C69">
              <w:rPr>
                <w:rFonts w:cstheme="minorHAnsi"/>
                <w:sz w:val="18"/>
                <w:szCs w:val="18"/>
              </w:rPr>
              <w:t xml:space="preserve">VVS turi būti realizuota ne mažiau kaip pagal trijų lygių programų architektūros modelį (duomenų bazės lygis, aplikacijų lygis, naudotojo sąsajos lygis). </w:t>
            </w:r>
            <w:r w:rsidR="0076598B" w:rsidRPr="00A93C69">
              <w:rPr>
                <w:rFonts w:cstheme="minorHAnsi"/>
                <w:sz w:val="18"/>
                <w:szCs w:val="18"/>
              </w:rPr>
              <w:t>VVS</w:t>
            </w:r>
            <w:r w:rsidRPr="00A93C69">
              <w:rPr>
                <w:rFonts w:cstheme="minorHAnsi"/>
                <w:sz w:val="18"/>
                <w:szCs w:val="18"/>
              </w:rPr>
              <w:t xml:space="preserve"> turi turėti funkcionalumą konfigūruoti ir plėsti kiekvieną iš šių lygių individualiai, nepriklausomai nuo kitų lygių.</w:t>
            </w:r>
          </w:p>
        </w:tc>
      </w:tr>
      <w:tr w:rsidR="00C17E7A" w:rsidRPr="00A93C69" w14:paraId="6F555A66" w14:textId="77777777" w:rsidTr="00A93C69">
        <w:trPr>
          <w:trHeight w:val="20"/>
        </w:trPr>
        <w:tc>
          <w:tcPr>
            <w:tcW w:w="415" w:type="pct"/>
          </w:tcPr>
          <w:p w14:paraId="1DE43E80" w14:textId="77777777" w:rsidR="00C17E7A" w:rsidRPr="00A93C69" w:rsidRDefault="00C17E7A" w:rsidP="00A93C69">
            <w:pPr>
              <w:pStyle w:val="Sraopastraipa"/>
              <w:numPr>
                <w:ilvl w:val="0"/>
                <w:numId w:val="71"/>
              </w:numPr>
              <w:spacing w:before="0"/>
              <w:jc w:val="left"/>
              <w:rPr>
                <w:rFonts w:cstheme="minorHAnsi"/>
                <w:sz w:val="18"/>
                <w:szCs w:val="18"/>
              </w:rPr>
            </w:pPr>
          </w:p>
        </w:tc>
        <w:tc>
          <w:tcPr>
            <w:tcW w:w="4585" w:type="pct"/>
          </w:tcPr>
          <w:p w14:paraId="583E7683" w14:textId="74CFB5D2" w:rsidR="00C17E7A" w:rsidRPr="00B02F1B" w:rsidRDefault="00DC5790" w:rsidP="00A93C69">
            <w:pPr>
              <w:pStyle w:val="Sraassuenkleliais"/>
              <w:numPr>
                <w:ilvl w:val="0"/>
                <w:numId w:val="0"/>
              </w:numPr>
              <w:spacing w:before="0" w:after="0"/>
              <w:jc w:val="both"/>
              <w:rPr>
                <w:rFonts w:cstheme="minorHAnsi"/>
                <w:sz w:val="18"/>
                <w:szCs w:val="18"/>
              </w:rPr>
            </w:pPr>
            <w:r w:rsidRPr="00B02F1B">
              <w:rPr>
                <w:rFonts w:cstheme="minorHAnsi"/>
                <w:sz w:val="18"/>
                <w:szCs w:val="18"/>
              </w:rPr>
              <w:t>VVS turi būti internetinė taikomoji sistema (angl. Web Application).</w:t>
            </w:r>
          </w:p>
        </w:tc>
      </w:tr>
      <w:tr w:rsidR="004D10D9" w:rsidRPr="00A93C69" w14:paraId="044E3DD5" w14:textId="77777777" w:rsidTr="00A93C69">
        <w:trPr>
          <w:trHeight w:val="20"/>
        </w:trPr>
        <w:tc>
          <w:tcPr>
            <w:tcW w:w="415" w:type="pct"/>
          </w:tcPr>
          <w:p w14:paraId="3942DD42" w14:textId="77777777" w:rsidR="004D10D9" w:rsidRPr="00A93C69" w:rsidRDefault="004D10D9" w:rsidP="00A93C69">
            <w:pPr>
              <w:pStyle w:val="Sraopastraipa"/>
              <w:numPr>
                <w:ilvl w:val="0"/>
                <w:numId w:val="71"/>
              </w:numPr>
              <w:spacing w:before="0"/>
              <w:jc w:val="left"/>
              <w:rPr>
                <w:rFonts w:cstheme="minorHAnsi"/>
                <w:sz w:val="18"/>
                <w:szCs w:val="18"/>
                <w:lang w:val="en-US"/>
              </w:rPr>
            </w:pPr>
          </w:p>
        </w:tc>
        <w:tc>
          <w:tcPr>
            <w:tcW w:w="4585" w:type="pct"/>
          </w:tcPr>
          <w:p w14:paraId="552EED30" w14:textId="5150576F" w:rsidR="004D10D9" w:rsidRPr="00B02F1B" w:rsidRDefault="004D10D9" w:rsidP="00A93C69">
            <w:pPr>
              <w:pStyle w:val="Sraassuenkleliais"/>
              <w:numPr>
                <w:ilvl w:val="0"/>
                <w:numId w:val="0"/>
              </w:numPr>
              <w:spacing w:before="0" w:after="0"/>
              <w:jc w:val="both"/>
              <w:rPr>
                <w:rFonts w:cstheme="minorHAnsi"/>
                <w:sz w:val="18"/>
                <w:szCs w:val="18"/>
              </w:rPr>
            </w:pPr>
            <w:r w:rsidRPr="00B02F1B">
              <w:rPr>
                <w:rFonts w:cstheme="minorHAnsi"/>
                <w:sz w:val="18"/>
                <w:szCs w:val="18"/>
              </w:rPr>
              <w:t xml:space="preserve">Naudotojo kompiuteryje (darbo vietoje) neturi būti instaliuojami jokie </w:t>
            </w:r>
            <w:r w:rsidR="0021066E" w:rsidRPr="00B02F1B">
              <w:rPr>
                <w:rFonts w:cstheme="minorHAnsi"/>
                <w:sz w:val="18"/>
                <w:szCs w:val="18"/>
              </w:rPr>
              <w:t>VVS</w:t>
            </w:r>
            <w:r w:rsidRPr="00B02F1B">
              <w:rPr>
                <w:rFonts w:cstheme="minorHAnsi"/>
                <w:sz w:val="18"/>
                <w:szCs w:val="18"/>
              </w:rPr>
              <w:t xml:space="preserve"> komponentai</w:t>
            </w:r>
            <w:r w:rsidR="00333CA1" w:rsidRPr="00B02F1B">
              <w:rPr>
                <w:rFonts w:cstheme="minorHAnsi"/>
                <w:sz w:val="18"/>
                <w:szCs w:val="18"/>
              </w:rPr>
              <w:t>.</w:t>
            </w:r>
          </w:p>
        </w:tc>
      </w:tr>
      <w:tr w:rsidR="004D10D9" w:rsidRPr="00A93C69" w14:paraId="5BD0CDD4" w14:textId="77777777" w:rsidTr="00A93C69">
        <w:trPr>
          <w:trHeight w:val="20"/>
        </w:trPr>
        <w:tc>
          <w:tcPr>
            <w:tcW w:w="415" w:type="pct"/>
          </w:tcPr>
          <w:p w14:paraId="17373E22" w14:textId="77777777" w:rsidR="004D10D9" w:rsidRPr="00A93C69" w:rsidRDefault="004D10D9" w:rsidP="00A93C69">
            <w:pPr>
              <w:pStyle w:val="Sraopastraipa"/>
              <w:numPr>
                <w:ilvl w:val="0"/>
                <w:numId w:val="71"/>
              </w:numPr>
              <w:spacing w:before="0"/>
              <w:jc w:val="left"/>
              <w:rPr>
                <w:rFonts w:cstheme="minorHAnsi"/>
                <w:sz w:val="18"/>
                <w:szCs w:val="18"/>
              </w:rPr>
            </w:pPr>
          </w:p>
        </w:tc>
        <w:tc>
          <w:tcPr>
            <w:tcW w:w="4585" w:type="pct"/>
          </w:tcPr>
          <w:p w14:paraId="3D575E7E" w14:textId="345FC066" w:rsidR="004D10D9" w:rsidRPr="00A93C69" w:rsidRDefault="00B71080" w:rsidP="00A93C69">
            <w:pPr>
              <w:pStyle w:val="Sraassuenkleliais"/>
              <w:numPr>
                <w:ilvl w:val="0"/>
                <w:numId w:val="0"/>
              </w:numPr>
              <w:spacing w:before="0" w:after="0"/>
              <w:jc w:val="both"/>
              <w:rPr>
                <w:rFonts w:cstheme="minorHAnsi"/>
                <w:sz w:val="18"/>
                <w:szCs w:val="18"/>
              </w:rPr>
            </w:pPr>
            <w:r w:rsidRPr="00A93C69">
              <w:rPr>
                <w:rFonts w:cstheme="minorHAnsi"/>
                <w:sz w:val="18"/>
                <w:szCs w:val="18"/>
              </w:rPr>
              <w:t>VVS</w:t>
            </w:r>
            <w:r w:rsidR="00BE49F5" w:rsidRPr="00A93C69">
              <w:rPr>
                <w:rFonts w:cstheme="minorHAnsi"/>
                <w:sz w:val="18"/>
                <w:szCs w:val="18"/>
              </w:rPr>
              <w:t xml:space="preserve"> veikimo logika turi būti realizuota tarnybinėje stotyje, naudotojo kompiuteriui turi tekti tik grafinio atvaizdavimo uždavinys.</w:t>
            </w:r>
          </w:p>
        </w:tc>
      </w:tr>
      <w:tr w:rsidR="00255B16" w:rsidRPr="00A93C69" w14:paraId="59CBBE88" w14:textId="77777777" w:rsidTr="00A93C69">
        <w:trPr>
          <w:trHeight w:val="20"/>
        </w:trPr>
        <w:tc>
          <w:tcPr>
            <w:tcW w:w="415" w:type="pct"/>
          </w:tcPr>
          <w:p w14:paraId="05F36872" w14:textId="77777777" w:rsidR="00255B16" w:rsidRPr="00832936" w:rsidRDefault="00255B16" w:rsidP="00A93C69">
            <w:pPr>
              <w:pStyle w:val="Sraopastraipa"/>
              <w:numPr>
                <w:ilvl w:val="0"/>
                <w:numId w:val="71"/>
              </w:numPr>
              <w:spacing w:before="0"/>
              <w:jc w:val="left"/>
              <w:rPr>
                <w:rFonts w:cstheme="minorHAnsi"/>
                <w:sz w:val="18"/>
                <w:szCs w:val="18"/>
              </w:rPr>
            </w:pPr>
          </w:p>
        </w:tc>
        <w:tc>
          <w:tcPr>
            <w:tcW w:w="4585" w:type="pct"/>
          </w:tcPr>
          <w:p w14:paraId="7058BD56" w14:textId="1092E477" w:rsidR="00255B16" w:rsidRPr="00A93C69" w:rsidRDefault="00255B16" w:rsidP="00A93C69">
            <w:pPr>
              <w:spacing w:before="0"/>
              <w:rPr>
                <w:rFonts w:cstheme="minorHAnsi"/>
                <w:sz w:val="18"/>
                <w:szCs w:val="18"/>
              </w:rPr>
            </w:pPr>
            <w:r w:rsidRPr="00A93C69">
              <w:rPr>
                <w:rFonts w:cstheme="minorHAnsi"/>
                <w:sz w:val="18"/>
                <w:szCs w:val="18"/>
              </w:rPr>
              <w:t>Sistemos naudotojo sąsajos turi būti suderinamos su šiomis naršyklėmis:</w:t>
            </w:r>
          </w:p>
          <w:p w14:paraId="12E525AE" w14:textId="0F8E052D" w:rsidR="001B2EB9" w:rsidRPr="00640D04" w:rsidRDefault="00255B16" w:rsidP="001B2EB9">
            <w:pPr>
              <w:pStyle w:val="Sraopastraipa"/>
              <w:numPr>
                <w:ilvl w:val="0"/>
                <w:numId w:val="72"/>
              </w:numPr>
              <w:rPr>
                <w:rFonts w:cstheme="minorHAnsi"/>
                <w:sz w:val="18"/>
                <w:szCs w:val="18"/>
              </w:rPr>
            </w:pPr>
            <w:r w:rsidRPr="001B2EB9">
              <w:rPr>
                <w:rFonts w:cstheme="minorHAnsi"/>
                <w:sz w:val="18"/>
                <w:szCs w:val="18"/>
              </w:rPr>
              <w:t>Microsoft Edge (nuo 114 iki Sistema diegimo etapo pradžios vėliausios išleistos versijos, Microsoft Windows OS)</w:t>
            </w:r>
            <w:r w:rsidR="001B2EB9">
              <w:rPr>
                <w:rFonts w:cstheme="minorHAnsi"/>
                <w:szCs w:val="18"/>
              </w:rPr>
              <w:t>;</w:t>
            </w:r>
          </w:p>
          <w:p w14:paraId="65FA98FB" w14:textId="78F15B1C" w:rsidR="00255B16" w:rsidRPr="00A93C69" w:rsidRDefault="001B2EB9" w:rsidP="00640D04">
            <w:pPr>
              <w:pStyle w:val="Sraopastraipa"/>
              <w:numPr>
                <w:ilvl w:val="0"/>
                <w:numId w:val="72"/>
              </w:numPr>
              <w:rPr>
                <w:rFonts w:cstheme="minorHAnsi"/>
                <w:sz w:val="18"/>
                <w:szCs w:val="18"/>
              </w:rPr>
            </w:pPr>
            <w:r w:rsidRPr="001B2EB9">
              <w:rPr>
                <w:rFonts w:cstheme="minorHAnsi"/>
                <w:sz w:val="18"/>
                <w:szCs w:val="18"/>
              </w:rPr>
              <w:t>Google Chrome (nuo 114 iki Sistema diegimo etapo pradžios vėliausios išleistos versijos, Microsoft Windows OS)</w:t>
            </w:r>
            <w:r>
              <w:rPr>
                <w:rFonts w:cstheme="minorHAnsi"/>
                <w:sz w:val="18"/>
                <w:szCs w:val="18"/>
              </w:rPr>
              <w:t>.</w:t>
            </w:r>
          </w:p>
        </w:tc>
      </w:tr>
      <w:tr w:rsidR="00255B16" w:rsidRPr="00A93C69" w14:paraId="291B00CE" w14:textId="77777777" w:rsidTr="00A93C69">
        <w:trPr>
          <w:trHeight w:val="20"/>
        </w:trPr>
        <w:tc>
          <w:tcPr>
            <w:tcW w:w="415" w:type="pct"/>
          </w:tcPr>
          <w:p w14:paraId="33F557F5" w14:textId="77777777" w:rsidR="00255B16" w:rsidRPr="00A93C69" w:rsidRDefault="00255B16" w:rsidP="00A93C69">
            <w:pPr>
              <w:pStyle w:val="Sraopastraipa"/>
              <w:numPr>
                <w:ilvl w:val="0"/>
                <w:numId w:val="71"/>
              </w:numPr>
              <w:spacing w:before="0"/>
              <w:jc w:val="left"/>
              <w:rPr>
                <w:rFonts w:cstheme="minorHAnsi"/>
                <w:sz w:val="18"/>
                <w:szCs w:val="18"/>
                <w:lang w:val="en-US"/>
              </w:rPr>
            </w:pPr>
          </w:p>
        </w:tc>
        <w:tc>
          <w:tcPr>
            <w:tcW w:w="4585" w:type="pct"/>
          </w:tcPr>
          <w:p w14:paraId="663C0F12" w14:textId="33E43D7B" w:rsidR="00255B16" w:rsidRPr="00A93C69" w:rsidRDefault="00F624C1" w:rsidP="00A93C69">
            <w:pPr>
              <w:pStyle w:val="Sraassuenkleliais"/>
              <w:numPr>
                <w:ilvl w:val="0"/>
                <w:numId w:val="0"/>
              </w:numPr>
              <w:spacing w:before="0" w:after="0"/>
              <w:jc w:val="both"/>
              <w:rPr>
                <w:rFonts w:cstheme="minorHAnsi"/>
                <w:sz w:val="18"/>
                <w:szCs w:val="18"/>
              </w:rPr>
            </w:pPr>
            <w:r w:rsidRPr="00A93C69">
              <w:rPr>
                <w:rFonts w:cstheme="minorHAnsi"/>
                <w:sz w:val="18"/>
                <w:szCs w:val="18"/>
              </w:rPr>
              <w:t>Sistema turi turėti grafinę sąsają per kurią galima būtų peržiūrėti bei atlikti veiksmus su Sistemos funkciniais objektais.</w:t>
            </w:r>
          </w:p>
        </w:tc>
      </w:tr>
      <w:tr w:rsidR="00255B16" w:rsidRPr="00A93C69" w14:paraId="536A9507" w14:textId="77777777" w:rsidTr="00A93C69">
        <w:trPr>
          <w:trHeight w:val="20"/>
        </w:trPr>
        <w:tc>
          <w:tcPr>
            <w:tcW w:w="415" w:type="pct"/>
          </w:tcPr>
          <w:p w14:paraId="02D4F45A" w14:textId="77777777" w:rsidR="00255B16" w:rsidRPr="00A93C69" w:rsidRDefault="00255B16" w:rsidP="00A93C69">
            <w:pPr>
              <w:pStyle w:val="Sraopastraipa"/>
              <w:numPr>
                <w:ilvl w:val="0"/>
                <w:numId w:val="71"/>
              </w:numPr>
              <w:spacing w:before="0"/>
              <w:jc w:val="left"/>
              <w:rPr>
                <w:rFonts w:cstheme="minorHAnsi"/>
                <w:sz w:val="18"/>
                <w:szCs w:val="18"/>
                <w:lang w:val="en-US"/>
              </w:rPr>
            </w:pPr>
          </w:p>
        </w:tc>
        <w:tc>
          <w:tcPr>
            <w:tcW w:w="4585" w:type="pct"/>
          </w:tcPr>
          <w:p w14:paraId="3EAECFE7" w14:textId="1F948E01" w:rsidR="00255B16" w:rsidRPr="00A93C69" w:rsidRDefault="00EB0B5D" w:rsidP="00A93C69">
            <w:pPr>
              <w:pStyle w:val="Sraassuenkleliais"/>
              <w:numPr>
                <w:ilvl w:val="0"/>
                <w:numId w:val="0"/>
              </w:numPr>
              <w:spacing w:before="0" w:after="0"/>
              <w:jc w:val="both"/>
              <w:rPr>
                <w:rFonts w:cstheme="minorHAnsi"/>
                <w:sz w:val="18"/>
                <w:szCs w:val="18"/>
              </w:rPr>
            </w:pPr>
            <w:r w:rsidRPr="00A93C69">
              <w:rPr>
                <w:rFonts w:cstheme="minorHAnsi"/>
                <w:sz w:val="18"/>
                <w:szCs w:val="18"/>
              </w:rPr>
              <w:t>Sistemos operacijos duomenų bazėje gali būti atliekamos tik per Sistemos aplikacijos sluoksnį, t. y., tiesioginis SQL komandų vykdymas duomenų bazėje turi būti neleidžiamas.</w:t>
            </w:r>
          </w:p>
        </w:tc>
      </w:tr>
      <w:tr w:rsidR="00A12678" w:rsidRPr="00A93C69" w14:paraId="2D68FE06" w14:textId="77777777" w:rsidTr="00A93C69">
        <w:trPr>
          <w:trHeight w:val="20"/>
        </w:trPr>
        <w:tc>
          <w:tcPr>
            <w:tcW w:w="415" w:type="pct"/>
          </w:tcPr>
          <w:p w14:paraId="248E4306" w14:textId="77777777" w:rsidR="00A12678" w:rsidRPr="00A93C69" w:rsidRDefault="00A12678" w:rsidP="00A93C69">
            <w:pPr>
              <w:pStyle w:val="Sraopastraipa"/>
              <w:numPr>
                <w:ilvl w:val="0"/>
                <w:numId w:val="71"/>
              </w:numPr>
              <w:spacing w:before="0"/>
              <w:jc w:val="left"/>
              <w:rPr>
                <w:rFonts w:cstheme="minorHAnsi"/>
                <w:sz w:val="18"/>
                <w:szCs w:val="18"/>
                <w:lang w:val="en-US"/>
              </w:rPr>
            </w:pPr>
          </w:p>
        </w:tc>
        <w:tc>
          <w:tcPr>
            <w:tcW w:w="4585" w:type="pct"/>
          </w:tcPr>
          <w:p w14:paraId="10CE4B7A" w14:textId="2AF107DD" w:rsidR="00974A17" w:rsidRDefault="00974A17" w:rsidP="00640D04">
            <w:pPr>
              <w:spacing w:before="0"/>
              <w:rPr>
                <w:sz w:val="18"/>
                <w:szCs w:val="18"/>
              </w:rPr>
            </w:pPr>
            <w:r w:rsidRPr="00974A17">
              <w:rPr>
                <w:sz w:val="18"/>
                <w:szCs w:val="18"/>
              </w:rPr>
              <w:t xml:space="preserve">Sistemos komponentai ir vidinė bei išorinė komponentų integracija turi būti realizuota </w:t>
            </w:r>
            <w:r w:rsidRPr="0034608E">
              <w:rPr>
                <w:sz w:val="18"/>
                <w:szCs w:val="18"/>
              </w:rPr>
              <w:t xml:space="preserve">remiantis </w:t>
            </w:r>
            <w:r w:rsidRPr="00571934">
              <w:rPr>
                <w:sz w:val="18"/>
                <w:szCs w:val="18"/>
              </w:rPr>
              <w:t>šiuolaikiniais integracijos principais</w:t>
            </w:r>
            <w:r w:rsidRPr="00974A17">
              <w:rPr>
                <w:sz w:val="18"/>
                <w:szCs w:val="18"/>
              </w:rPr>
              <w:t>, pritaikytais debesijos SaaS (Software-as-a-Service) sprendimams. Pagrindiniai reikalavimai integracijai yra šie:</w:t>
            </w:r>
          </w:p>
          <w:p w14:paraId="1AA156C1" w14:textId="2AF38E5E" w:rsidR="00A12678" w:rsidRPr="00640D04" w:rsidRDefault="00A12678" w:rsidP="00640D04">
            <w:pPr>
              <w:pStyle w:val="Sraopastraipa"/>
              <w:numPr>
                <w:ilvl w:val="0"/>
                <w:numId w:val="140"/>
              </w:numPr>
              <w:spacing w:before="0"/>
              <w:rPr>
                <w:sz w:val="18"/>
                <w:szCs w:val="18"/>
              </w:rPr>
            </w:pPr>
            <w:r w:rsidRPr="00640D04">
              <w:rPr>
                <w:sz w:val="18"/>
                <w:szCs w:val="18"/>
              </w:rPr>
              <w:t xml:space="preserve">Standartizuotos servisų sutartys (angl. service contract) – </w:t>
            </w:r>
            <w:r w:rsidR="00967F7F" w:rsidRPr="00967F7F">
              <w:rPr>
                <w:sz w:val="18"/>
                <w:szCs w:val="18"/>
              </w:rPr>
              <w:t>visi integraciniai servisai turi būti realizuoti pagal vienodus standartus ir aprašyti dokumentacijoje, užtikrinant aiškų sąsajų (API) funkcionalumo apibrėžimą.</w:t>
            </w:r>
            <w:r w:rsidR="00967F7F">
              <w:rPr>
                <w:sz w:val="18"/>
                <w:szCs w:val="18"/>
              </w:rPr>
              <w:t xml:space="preserve"> </w:t>
            </w:r>
            <w:r w:rsidR="00967F7F" w:rsidRPr="00967F7F">
              <w:rPr>
                <w:sz w:val="18"/>
                <w:szCs w:val="18"/>
              </w:rPr>
              <w:t xml:space="preserve">Integracijoms turi būti naudojamos </w:t>
            </w:r>
            <w:r w:rsidR="00967F7F" w:rsidRPr="00640D04">
              <w:rPr>
                <w:sz w:val="18"/>
                <w:szCs w:val="18"/>
              </w:rPr>
              <w:t>REST API</w:t>
            </w:r>
            <w:r w:rsidR="00967F7F" w:rsidRPr="00967F7F">
              <w:rPr>
                <w:sz w:val="18"/>
                <w:szCs w:val="18"/>
              </w:rPr>
              <w:t xml:space="preserve"> sąsajos su </w:t>
            </w:r>
            <w:r w:rsidR="00967F7F" w:rsidRPr="00640D04">
              <w:rPr>
                <w:sz w:val="18"/>
                <w:szCs w:val="18"/>
              </w:rPr>
              <w:t>JSON</w:t>
            </w:r>
            <w:r w:rsidR="00967F7F" w:rsidRPr="00967F7F">
              <w:rPr>
                <w:sz w:val="18"/>
                <w:szCs w:val="18"/>
              </w:rPr>
              <w:t xml:space="preserve"> duomenų formatu;</w:t>
            </w:r>
          </w:p>
          <w:p w14:paraId="3A89FA96" w14:textId="77777777" w:rsidR="00A12678" w:rsidRPr="00A93C69" w:rsidRDefault="00A12678" w:rsidP="00A93C69">
            <w:pPr>
              <w:numPr>
                <w:ilvl w:val="0"/>
                <w:numId w:val="73"/>
              </w:numPr>
              <w:spacing w:before="0"/>
              <w:rPr>
                <w:sz w:val="18"/>
                <w:szCs w:val="18"/>
              </w:rPr>
            </w:pPr>
            <w:r w:rsidRPr="00A93C69">
              <w:rPr>
                <w:sz w:val="18"/>
                <w:szCs w:val="18"/>
              </w:rPr>
              <w:t>Servisų silpnas susiejimas (angl. service loose coupling) – servisų sutartyse (sąsajose) turi būti nustatyti minimalūs susiejimui su jų naudotojais keliami reikalavimai, o patys servisai turi būti atskirti nuo aplinkos. Servisai turi talpinti sąryšius, kurie minimizuotų priklausomybes ir reikalautų tik kad jie išsaugotų vieno apie kitą supratimą;</w:t>
            </w:r>
          </w:p>
          <w:p w14:paraId="5A5F297A" w14:textId="77777777" w:rsidR="00A12678" w:rsidRPr="00A93C69" w:rsidRDefault="00A12678" w:rsidP="00A93C69">
            <w:pPr>
              <w:numPr>
                <w:ilvl w:val="0"/>
                <w:numId w:val="73"/>
              </w:numPr>
              <w:spacing w:before="0"/>
              <w:rPr>
                <w:sz w:val="18"/>
                <w:szCs w:val="18"/>
              </w:rPr>
            </w:pPr>
            <w:r w:rsidRPr="00A93C69">
              <w:rPr>
                <w:sz w:val="18"/>
                <w:szCs w:val="18"/>
              </w:rPr>
              <w:t>Servisų abstraktavimas (angl. service abstraction) – servisų sutartys turi apimti tik esminę informaciją. Informacija apie servisus turi būti apribota tuo, kas paskelbta serviso sutartyje. Serviso vidinė logika turi nepriklausyti nuo informacijos, kuri nėra aprašyta serviso sutartyje;</w:t>
            </w:r>
          </w:p>
          <w:p w14:paraId="0FC7171F" w14:textId="77777777" w:rsidR="00A12678" w:rsidRPr="00A93C69" w:rsidRDefault="00A12678" w:rsidP="00A93C69">
            <w:pPr>
              <w:numPr>
                <w:ilvl w:val="0"/>
                <w:numId w:val="73"/>
              </w:numPr>
              <w:spacing w:before="0"/>
              <w:rPr>
                <w:sz w:val="18"/>
                <w:szCs w:val="18"/>
              </w:rPr>
            </w:pPr>
            <w:r w:rsidRPr="00A93C69">
              <w:rPr>
                <w:sz w:val="18"/>
                <w:szCs w:val="18"/>
              </w:rPr>
              <w:t>Servisų pernaudojimas (angl. service reusability) – servisų sprendimų logika turi būti nepriklausoma nuo verslo procesų ar technologijos. Logika turi būti padalinta į paslaugas, skatinant jas panaudoti pakartotinai;</w:t>
            </w:r>
          </w:p>
          <w:p w14:paraId="63CEC605" w14:textId="77777777" w:rsidR="00A12678" w:rsidRPr="00A93C69" w:rsidRDefault="00A12678" w:rsidP="00A93C69">
            <w:pPr>
              <w:numPr>
                <w:ilvl w:val="0"/>
                <w:numId w:val="73"/>
              </w:numPr>
              <w:spacing w:before="0"/>
              <w:rPr>
                <w:sz w:val="18"/>
                <w:szCs w:val="18"/>
              </w:rPr>
            </w:pPr>
            <w:r w:rsidRPr="00A93C69">
              <w:rPr>
                <w:sz w:val="18"/>
                <w:szCs w:val="18"/>
              </w:rPr>
              <w:t>Servisų autonomiškumas (angl. service autonomy) – servisai turi atlikti bent bazinę savo veikimo aplinkos kontrolę. Servisai turi kontroliuoti juos inkapsuluojančią logiką;</w:t>
            </w:r>
          </w:p>
          <w:p w14:paraId="0E8F8BC8" w14:textId="77777777" w:rsidR="00A12678" w:rsidRPr="00A93C69" w:rsidRDefault="00A12678" w:rsidP="00A93C69">
            <w:pPr>
              <w:numPr>
                <w:ilvl w:val="0"/>
                <w:numId w:val="73"/>
              </w:numPr>
              <w:spacing w:before="0"/>
              <w:rPr>
                <w:sz w:val="18"/>
                <w:szCs w:val="18"/>
              </w:rPr>
            </w:pPr>
            <w:r w:rsidRPr="00A93C69">
              <w:rPr>
                <w:sz w:val="18"/>
                <w:szCs w:val="18"/>
              </w:rPr>
              <w:t>Servisų būsenos neišsaugojamumas (angl. service statelessness) – servisai turi minimizuoti išteklių naudojimą. Esant poreikiui servisai turi atidėti savo būsenos informacijos valdymą. Servisai turi minimizuoti veiksmui saugomą specifinę informaciją;</w:t>
            </w:r>
          </w:p>
          <w:p w14:paraId="33F22297" w14:textId="77777777" w:rsidR="00A12678" w:rsidRPr="00A93C69" w:rsidRDefault="00A12678" w:rsidP="00A93C69">
            <w:pPr>
              <w:numPr>
                <w:ilvl w:val="0"/>
                <w:numId w:val="73"/>
              </w:numPr>
              <w:spacing w:before="0"/>
              <w:rPr>
                <w:sz w:val="18"/>
                <w:szCs w:val="18"/>
              </w:rPr>
            </w:pPr>
            <w:r w:rsidRPr="00A93C69">
              <w:rPr>
                <w:sz w:val="18"/>
                <w:szCs w:val="18"/>
              </w:rPr>
              <w:t>Servisų matomumas (angl. service discoverability) – servisai turi turėti jiems priskirtus komunikavimo metaduomenis, pagal kuriuos turi būti galima šiuos servisus efektyviai surasti ir interpretuoti. Servisai turi būti suprojektuoti taip, kad juos būtų galima aptikti naudojant Sistema turimas servisų paieškos priemones;</w:t>
            </w:r>
          </w:p>
          <w:p w14:paraId="00ADFA53" w14:textId="6B25D7C4" w:rsidR="00A12678" w:rsidRPr="00A93C69" w:rsidRDefault="00A12678" w:rsidP="00640D04">
            <w:pPr>
              <w:pStyle w:val="Sraassuenkleliais"/>
              <w:numPr>
                <w:ilvl w:val="0"/>
                <w:numId w:val="73"/>
              </w:numPr>
              <w:spacing w:before="0" w:after="0"/>
              <w:jc w:val="both"/>
              <w:rPr>
                <w:rFonts w:cstheme="minorHAnsi"/>
                <w:sz w:val="18"/>
                <w:szCs w:val="18"/>
              </w:rPr>
            </w:pPr>
            <w:r w:rsidRPr="00A93C69">
              <w:rPr>
                <w:sz w:val="18"/>
                <w:szCs w:val="18"/>
              </w:rPr>
              <w:t>Servisų kompoziciškumas (angl. service composability) – servisai turi būti efektyvūs kompozicijos dalyviai, nepriklausomai nuo tos kompozicijos dydžio ar sudėtingumo. Formuojant kompozicinius servisus turi būti galima sudaryti ir koordinuoti servisų rinkinius.</w:t>
            </w:r>
          </w:p>
        </w:tc>
      </w:tr>
      <w:tr w:rsidR="00F7175A" w:rsidRPr="00A93C69" w14:paraId="6ACCE377" w14:textId="77777777" w:rsidTr="00A93C69">
        <w:trPr>
          <w:trHeight w:val="20"/>
        </w:trPr>
        <w:tc>
          <w:tcPr>
            <w:tcW w:w="415" w:type="pct"/>
          </w:tcPr>
          <w:p w14:paraId="4617010E" w14:textId="77777777" w:rsidR="00F7175A" w:rsidRPr="00A93C69" w:rsidRDefault="00F7175A" w:rsidP="00A93C69">
            <w:pPr>
              <w:pStyle w:val="Sraopastraipa"/>
              <w:numPr>
                <w:ilvl w:val="0"/>
                <w:numId w:val="71"/>
              </w:numPr>
              <w:spacing w:before="0"/>
              <w:jc w:val="left"/>
              <w:rPr>
                <w:rFonts w:cstheme="minorHAnsi"/>
                <w:sz w:val="18"/>
                <w:szCs w:val="18"/>
                <w:lang w:val="en-US"/>
              </w:rPr>
            </w:pPr>
          </w:p>
        </w:tc>
        <w:tc>
          <w:tcPr>
            <w:tcW w:w="4585" w:type="pct"/>
          </w:tcPr>
          <w:p w14:paraId="40E15A80" w14:textId="09DA0F1C" w:rsidR="00AF55D8" w:rsidRPr="00A93C69" w:rsidRDefault="00AF55D8" w:rsidP="00A93C69">
            <w:pPr>
              <w:spacing w:before="0"/>
              <w:rPr>
                <w:sz w:val="18"/>
                <w:szCs w:val="18"/>
              </w:rPr>
            </w:pPr>
            <w:r w:rsidRPr="00A93C69">
              <w:rPr>
                <w:sz w:val="18"/>
                <w:szCs w:val="18"/>
              </w:rPr>
              <w:t>Sistema turi turėti funkcionalumą palaikyti kelių skirtingų organizacinių (pavyzdžiui, įmonės, padalinio, departamento, skyriaus ir pan.) vienetų duomenis vienu metu:</w:t>
            </w:r>
          </w:p>
          <w:p w14:paraId="2059C069" w14:textId="77777777" w:rsidR="00AF55D8" w:rsidRPr="00A93C69" w:rsidRDefault="00AF55D8" w:rsidP="00A93C69">
            <w:pPr>
              <w:pStyle w:val="Sraopastraipa"/>
              <w:numPr>
                <w:ilvl w:val="0"/>
                <w:numId w:val="74"/>
              </w:numPr>
              <w:spacing w:before="0"/>
              <w:rPr>
                <w:rFonts w:cstheme="minorHAnsi"/>
                <w:sz w:val="18"/>
                <w:szCs w:val="18"/>
              </w:rPr>
            </w:pPr>
            <w:r w:rsidRPr="00A93C69">
              <w:rPr>
                <w:rFonts w:cstheme="minorHAnsi"/>
                <w:sz w:val="18"/>
                <w:szCs w:val="18"/>
              </w:rPr>
              <w:t>bendrai naudoti atskirų organizacinių vienetų išteklius;</w:t>
            </w:r>
          </w:p>
          <w:p w14:paraId="7B9052FE" w14:textId="2E3742CE" w:rsidR="00F7175A" w:rsidRPr="00A93C69" w:rsidRDefault="00AF55D8" w:rsidP="00A93C69">
            <w:pPr>
              <w:pStyle w:val="Sraassuenkleliais"/>
              <w:numPr>
                <w:ilvl w:val="0"/>
                <w:numId w:val="74"/>
              </w:numPr>
              <w:spacing w:before="0" w:after="0"/>
              <w:jc w:val="both"/>
              <w:rPr>
                <w:rFonts w:cstheme="minorHAnsi"/>
                <w:sz w:val="18"/>
                <w:szCs w:val="18"/>
              </w:rPr>
            </w:pPr>
            <w:r w:rsidRPr="00A93C69">
              <w:rPr>
                <w:rFonts w:cstheme="minorHAnsi"/>
                <w:sz w:val="18"/>
                <w:szCs w:val="18"/>
              </w:rPr>
              <w:t>matyti tiek skirtingų organizacinių vienetų suvestinius duomenis už visus organizacinius vienetus, tiek kiekvieno organizacinio vieneto duomenis atskirai.</w:t>
            </w:r>
          </w:p>
        </w:tc>
      </w:tr>
      <w:tr w:rsidR="00F7175A" w:rsidRPr="00A93C69" w14:paraId="203C6B4D" w14:textId="77777777" w:rsidTr="00A93C69">
        <w:trPr>
          <w:trHeight w:val="601"/>
        </w:trPr>
        <w:tc>
          <w:tcPr>
            <w:tcW w:w="415" w:type="pct"/>
          </w:tcPr>
          <w:p w14:paraId="3B79B214" w14:textId="77777777" w:rsidR="00F7175A" w:rsidRPr="00A93C69" w:rsidRDefault="00F7175A" w:rsidP="00A93C69">
            <w:pPr>
              <w:pStyle w:val="Sraopastraipa"/>
              <w:numPr>
                <w:ilvl w:val="0"/>
                <w:numId w:val="71"/>
              </w:numPr>
              <w:spacing w:before="0"/>
              <w:jc w:val="left"/>
              <w:rPr>
                <w:rFonts w:cstheme="minorHAnsi"/>
                <w:sz w:val="18"/>
                <w:szCs w:val="18"/>
                <w:lang w:val="en-US"/>
              </w:rPr>
            </w:pPr>
          </w:p>
        </w:tc>
        <w:tc>
          <w:tcPr>
            <w:tcW w:w="4585" w:type="pct"/>
          </w:tcPr>
          <w:p w14:paraId="46B170AD" w14:textId="6CFD4761" w:rsidR="00F7175A" w:rsidRPr="00A93C69" w:rsidRDefault="00713DA2" w:rsidP="00A93C69">
            <w:pPr>
              <w:pStyle w:val="Sraassuenkleliais"/>
              <w:numPr>
                <w:ilvl w:val="0"/>
                <w:numId w:val="0"/>
              </w:numPr>
              <w:spacing w:before="0" w:after="0"/>
              <w:jc w:val="both"/>
              <w:rPr>
                <w:rFonts w:cstheme="minorHAnsi"/>
                <w:sz w:val="18"/>
                <w:szCs w:val="18"/>
              </w:rPr>
            </w:pPr>
            <w:r w:rsidRPr="00A93C69">
              <w:rPr>
                <w:rFonts w:cstheme="minorHAnsi"/>
                <w:sz w:val="18"/>
                <w:szCs w:val="18"/>
              </w:rPr>
              <w:t>Sistemoje tvarkomų duomenų įrašų skaičius neturi būti ribojamas, išskyrus tuos apribojimus, kurie atsiranda dėl naudojamos virtualios infrastruktūros ir sisteminės programinės įrangos parametrų.</w:t>
            </w:r>
          </w:p>
        </w:tc>
      </w:tr>
      <w:tr w:rsidR="00F7175A" w:rsidRPr="00A93C69" w14:paraId="7B675C29" w14:textId="77777777" w:rsidTr="00A93C69">
        <w:trPr>
          <w:trHeight w:val="20"/>
        </w:trPr>
        <w:tc>
          <w:tcPr>
            <w:tcW w:w="415" w:type="pct"/>
          </w:tcPr>
          <w:p w14:paraId="51D56E37" w14:textId="77777777" w:rsidR="00F7175A" w:rsidRPr="00A93C69" w:rsidRDefault="00F7175A" w:rsidP="00A93C69">
            <w:pPr>
              <w:pStyle w:val="Sraopastraipa"/>
              <w:numPr>
                <w:ilvl w:val="0"/>
                <w:numId w:val="71"/>
              </w:numPr>
              <w:spacing w:before="0"/>
              <w:jc w:val="left"/>
              <w:rPr>
                <w:rFonts w:cstheme="minorHAnsi"/>
                <w:sz w:val="18"/>
                <w:szCs w:val="18"/>
                <w:lang w:val="en-US"/>
              </w:rPr>
            </w:pPr>
          </w:p>
        </w:tc>
        <w:tc>
          <w:tcPr>
            <w:tcW w:w="4585" w:type="pct"/>
          </w:tcPr>
          <w:p w14:paraId="03F2244D" w14:textId="21D28FA9" w:rsidR="00F7175A" w:rsidRPr="00A93C69" w:rsidRDefault="001D3B61" w:rsidP="00A93C69">
            <w:pPr>
              <w:pStyle w:val="Sraassuenkleliais"/>
              <w:numPr>
                <w:ilvl w:val="0"/>
                <w:numId w:val="0"/>
              </w:numPr>
              <w:spacing w:before="0" w:after="0"/>
              <w:jc w:val="both"/>
              <w:rPr>
                <w:rFonts w:cstheme="minorHAnsi"/>
                <w:sz w:val="18"/>
                <w:szCs w:val="18"/>
              </w:rPr>
            </w:pPr>
            <w:r w:rsidRPr="00A93C69">
              <w:rPr>
                <w:rFonts w:cstheme="minorHAnsi"/>
                <w:sz w:val="18"/>
                <w:szCs w:val="18"/>
              </w:rPr>
              <w:t>Sistemoje turi būti priemonės, užtikrinančios vieningą duomenų suvedimą (angl. Single Data Entry), t. y., suvedus tam tikrą duomenų reikšmę, pavyzdžiui, adresą, tam pačiam IS objektui dubliuojančių reikšmių suvedimas nebūtų galimas, kt.</w:t>
            </w:r>
          </w:p>
        </w:tc>
      </w:tr>
      <w:tr w:rsidR="00F7175A" w:rsidRPr="00A93C69" w14:paraId="7F68804A" w14:textId="77777777" w:rsidTr="00A93C69">
        <w:trPr>
          <w:trHeight w:val="20"/>
        </w:trPr>
        <w:tc>
          <w:tcPr>
            <w:tcW w:w="415" w:type="pct"/>
          </w:tcPr>
          <w:p w14:paraId="544057B6" w14:textId="77777777" w:rsidR="00F7175A" w:rsidRPr="00A93C69" w:rsidRDefault="00F7175A" w:rsidP="00A93C69">
            <w:pPr>
              <w:pStyle w:val="Sraopastraipa"/>
              <w:numPr>
                <w:ilvl w:val="0"/>
                <w:numId w:val="71"/>
              </w:numPr>
              <w:spacing w:before="0"/>
              <w:jc w:val="left"/>
              <w:rPr>
                <w:rFonts w:cstheme="minorHAnsi"/>
                <w:sz w:val="18"/>
                <w:szCs w:val="18"/>
              </w:rPr>
            </w:pPr>
          </w:p>
        </w:tc>
        <w:tc>
          <w:tcPr>
            <w:tcW w:w="4585" w:type="pct"/>
          </w:tcPr>
          <w:p w14:paraId="4371CA3E" w14:textId="0F6C2F1F" w:rsidR="00F7175A" w:rsidRPr="00A93C69" w:rsidRDefault="00AA7174" w:rsidP="00A93C69">
            <w:pPr>
              <w:pStyle w:val="Sraassuenkleliais"/>
              <w:numPr>
                <w:ilvl w:val="0"/>
                <w:numId w:val="0"/>
              </w:numPr>
              <w:spacing w:before="0" w:after="0"/>
              <w:jc w:val="both"/>
              <w:rPr>
                <w:rFonts w:cstheme="minorHAnsi"/>
                <w:sz w:val="18"/>
                <w:szCs w:val="18"/>
              </w:rPr>
            </w:pPr>
            <w:r w:rsidRPr="00A93C69">
              <w:rPr>
                <w:rFonts w:cstheme="minorHAnsi"/>
                <w:sz w:val="18"/>
                <w:szCs w:val="18"/>
              </w:rPr>
              <w:t>Sistemoje turi būti priemonės, užtikrinančios duomenų vientisumą (angl. Data integrity), t. y., pakoregavus IS objekto duomenis vienoje vietoje, duomenys turi pasikeisti ir kitose susijusiose objekto vietose, pavyzdžiui, pakoregavus kliento el. paštą vienoje vietoje, jis turi pasikeisti ir kitose vietose kur yra nurodytas.</w:t>
            </w:r>
          </w:p>
        </w:tc>
      </w:tr>
      <w:tr w:rsidR="006E149A" w:rsidRPr="00A93C69" w14:paraId="1EF3C9E3" w14:textId="77777777" w:rsidTr="00A93C69">
        <w:trPr>
          <w:trHeight w:val="20"/>
        </w:trPr>
        <w:tc>
          <w:tcPr>
            <w:tcW w:w="415" w:type="pct"/>
          </w:tcPr>
          <w:p w14:paraId="0BB502DE" w14:textId="77777777" w:rsidR="006E149A" w:rsidRPr="00A93C69" w:rsidRDefault="006E149A" w:rsidP="00A93C69">
            <w:pPr>
              <w:pStyle w:val="Sraopastraipa"/>
              <w:numPr>
                <w:ilvl w:val="0"/>
                <w:numId w:val="71"/>
              </w:numPr>
              <w:spacing w:before="0"/>
              <w:jc w:val="left"/>
              <w:rPr>
                <w:rFonts w:cstheme="minorHAnsi"/>
                <w:sz w:val="18"/>
                <w:szCs w:val="18"/>
              </w:rPr>
            </w:pPr>
          </w:p>
        </w:tc>
        <w:tc>
          <w:tcPr>
            <w:tcW w:w="4585" w:type="pct"/>
          </w:tcPr>
          <w:p w14:paraId="3A3BB0A0" w14:textId="428499C5" w:rsidR="006E149A" w:rsidRPr="00A93C69" w:rsidRDefault="006E149A" w:rsidP="00A93C69">
            <w:pPr>
              <w:pStyle w:val="Sraassuenkleliais"/>
              <w:numPr>
                <w:ilvl w:val="0"/>
                <w:numId w:val="0"/>
              </w:numPr>
              <w:spacing w:before="0" w:after="0"/>
              <w:jc w:val="both"/>
              <w:rPr>
                <w:rFonts w:cstheme="minorHAnsi"/>
                <w:sz w:val="18"/>
                <w:szCs w:val="18"/>
              </w:rPr>
            </w:pPr>
            <w:r w:rsidRPr="00A93C69">
              <w:rPr>
                <w:rFonts w:cstheme="minorHAnsi"/>
                <w:sz w:val="18"/>
                <w:szCs w:val="18"/>
              </w:rPr>
              <w:t>Bendrų registrų duomenys Sistemoje turi būti įvedami vieną kartą, t. y., negali būti dubliuojami nei vieno registro duomenys.</w:t>
            </w:r>
          </w:p>
        </w:tc>
      </w:tr>
      <w:tr w:rsidR="006E149A" w:rsidRPr="00A93C69" w14:paraId="2F2ADE78" w14:textId="77777777" w:rsidTr="00A93C69">
        <w:trPr>
          <w:trHeight w:val="20"/>
        </w:trPr>
        <w:tc>
          <w:tcPr>
            <w:tcW w:w="415" w:type="pct"/>
          </w:tcPr>
          <w:p w14:paraId="48E71F3C" w14:textId="77777777" w:rsidR="006E149A" w:rsidRPr="00A93C69" w:rsidRDefault="006E149A" w:rsidP="00A93C69">
            <w:pPr>
              <w:pStyle w:val="Sraopastraipa"/>
              <w:numPr>
                <w:ilvl w:val="0"/>
                <w:numId w:val="71"/>
              </w:numPr>
              <w:spacing w:before="0"/>
              <w:jc w:val="left"/>
              <w:rPr>
                <w:rFonts w:cstheme="minorHAnsi"/>
                <w:sz w:val="18"/>
                <w:szCs w:val="18"/>
                <w:lang w:val="en-US"/>
              </w:rPr>
            </w:pPr>
          </w:p>
        </w:tc>
        <w:tc>
          <w:tcPr>
            <w:tcW w:w="4585" w:type="pct"/>
          </w:tcPr>
          <w:p w14:paraId="65A612C4" w14:textId="740C02F0" w:rsidR="006E149A" w:rsidRPr="00A93C69" w:rsidRDefault="006E149A" w:rsidP="00A93C69">
            <w:pPr>
              <w:pStyle w:val="Sraassuenkleliais"/>
              <w:numPr>
                <w:ilvl w:val="0"/>
                <w:numId w:val="0"/>
              </w:numPr>
              <w:spacing w:before="0" w:after="0"/>
              <w:jc w:val="both"/>
              <w:rPr>
                <w:rFonts w:cstheme="minorHAnsi"/>
                <w:sz w:val="18"/>
                <w:szCs w:val="18"/>
              </w:rPr>
            </w:pPr>
            <w:r w:rsidRPr="00A93C69">
              <w:rPr>
                <w:rFonts w:cstheme="minorHAnsi"/>
                <w:sz w:val="18"/>
                <w:szCs w:val="18"/>
              </w:rPr>
              <w:t>Jei Sistemoje yra įkoduotų (angl. Hard Coded) duomenų, Diegėjas Užsakovui turi pateikti visus įkoduotų duomenų aprašymus, jog esant poreikiui, įkoduotus duomenis galėtų keisti ir kitas diegėjas ir / ar Užsakovas.</w:t>
            </w:r>
          </w:p>
        </w:tc>
      </w:tr>
      <w:tr w:rsidR="006E149A" w:rsidRPr="00A93C69" w14:paraId="4DDC41F2" w14:textId="77777777" w:rsidTr="00A93C69">
        <w:trPr>
          <w:trHeight w:val="20"/>
        </w:trPr>
        <w:tc>
          <w:tcPr>
            <w:tcW w:w="415" w:type="pct"/>
          </w:tcPr>
          <w:p w14:paraId="278F4D08" w14:textId="77777777" w:rsidR="006E149A" w:rsidRPr="00A93C69" w:rsidRDefault="006E149A" w:rsidP="00A93C69">
            <w:pPr>
              <w:pStyle w:val="Sraopastraipa"/>
              <w:numPr>
                <w:ilvl w:val="0"/>
                <w:numId w:val="71"/>
              </w:numPr>
              <w:spacing w:before="0"/>
              <w:jc w:val="left"/>
              <w:rPr>
                <w:rFonts w:cstheme="minorHAnsi"/>
                <w:sz w:val="18"/>
                <w:szCs w:val="18"/>
              </w:rPr>
            </w:pPr>
          </w:p>
        </w:tc>
        <w:tc>
          <w:tcPr>
            <w:tcW w:w="4585" w:type="pct"/>
          </w:tcPr>
          <w:p w14:paraId="3F8AE0BB" w14:textId="0BD9B25E" w:rsidR="006E149A" w:rsidRPr="00A93C69" w:rsidRDefault="006E149A" w:rsidP="00A93C69">
            <w:pPr>
              <w:pStyle w:val="Sraassuenkleliais"/>
              <w:numPr>
                <w:ilvl w:val="0"/>
                <w:numId w:val="0"/>
              </w:numPr>
              <w:spacing w:before="0" w:after="0"/>
              <w:jc w:val="both"/>
              <w:rPr>
                <w:rFonts w:cstheme="minorHAnsi"/>
                <w:sz w:val="18"/>
                <w:szCs w:val="18"/>
              </w:rPr>
            </w:pPr>
            <w:r w:rsidRPr="00A93C69">
              <w:rPr>
                <w:rFonts w:cstheme="minorHAnsi"/>
                <w:sz w:val="18"/>
                <w:szCs w:val="18"/>
              </w:rPr>
              <w:t>Sistemos aplinkos (demonstracinė, vystymo, testavimo, instruktavimo ir darbinė aplinkos) turi būti atskiros viena nuo kitos.</w:t>
            </w:r>
          </w:p>
        </w:tc>
      </w:tr>
      <w:tr w:rsidR="006E149A" w:rsidRPr="00A93C69" w14:paraId="0341FB9A" w14:textId="77777777" w:rsidTr="00A93C69">
        <w:trPr>
          <w:trHeight w:val="20"/>
        </w:trPr>
        <w:tc>
          <w:tcPr>
            <w:tcW w:w="415" w:type="pct"/>
          </w:tcPr>
          <w:p w14:paraId="25244059" w14:textId="77777777" w:rsidR="006E149A" w:rsidRPr="00A93C69" w:rsidRDefault="006E149A" w:rsidP="00A93C69">
            <w:pPr>
              <w:pStyle w:val="Sraopastraipa"/>
              <w:numPr>
                <w:ilvl w:val="0"/>
                <w:numId w:val="71"/>
              </w:numPr>
              <w:spacing w:before="0"/>
              <w:jc w:val="left"/>
              <w:rPr>
                <w:rFonts w:cstheme="minorHAnsi"/>
                <w:sz w:val="18"/>
                <w:szCs w:val="18"/>
                <w:lang w:val="en-US"/>
              </w:rPr>
            </w:pPr>
          </w:p>
        </w:tc>
        <w:tc>
          <w:tcPr>
            <w:tcW w:w="4585" w:type="pct"/>
          </w:tcPr>
          <w:p w14:paraId="7AC56F0B" w14:textId="399C7952" w:rsidR="006E149A" w:rsidRPr="00A93C69" w:rsidRDefault="006E149A" w:rsidP="00A93C69">
            <w:pPr>
              <w:pStyle w:val="Sraassuenkleliais"/>
              <w:numPr>
                <w:ilvl w:val="0"/>
                <w:numId w:val="0"/>
              </w:numPr>
              <w:spacing w:before="0" w:after="0"/>
              <w:jc w:val="both"/>
              <w:rPr>
                <w:rFonts w:cstheme="minorHAnsi"/>
                <w:sz w:val="18"/>
                <w:szCs w:val="18"/>
              </w:rPr>
            </w:pPr>
            <w:r w:rsidRPr="00A93C69">
              <w:rPr>
                <w:rFonts w:cstheme="minorHAnsi"/>
                <w:sz w:val="18"/>
                <w:szCs w:val="18"/>
              </w:rPr>
              <w:t xml:space="preserve">Sistema turi turėti funkcionalumą atitinkamas teises turinčiam naudotojui nustatyti Sistemos aplinkų nuasmeninimo taisykles ir sukonfigūruoti Sistemos aplinką. </w:t>
            </w:r>
          </w:p>
        </w:tc>
      </w:tr>
      <w:tr w:rsidR="006E149A" w:rsidRPr="00A93C69" w14:paraId="466E90B8" w14:textId="77777777" w:rsidTr="00A93C69">
        <w:trPr>
          <w:trHeight w:val="20"/>
        </w:trPr>
        <w:tc>
          <w:tcPr>
            <w:tcW w:w="415" w:type="pct"/>
          </w:tcPr>
          <w:p w14:paraId="19D4B973" w14:textId="77777777" w:rsidR="006E149A" w:rsidRPr="00A93C69" w:rsidRDefault="006E149A" w:rsidP="00A93C69">
            <w:pPr>
              <w:pStyle w:val="Sraopastraipa"/>
              <w:numPr>
                <w:ilvl w:val="0"/>
                <w:numId w:val="71"/>
              </w:numPr>
              <w:spacing w:before="0"/>
              <w:jc w:val="left"/>
              <w:rPr>
                <w:rFonts w:cstheme="minorHAnsi"/>
                <w:sz w:val="18"/>
                <w:szCs w:val="18"/>
                <w:lang w:val="en-US"/>
              </w:rPr>
            </w:pPr>
          </w:p>
        </w:tc>
        <w:tc>
          <w:tcPr>
            <w:tcW w:w="4585" w:type="pct"/>
          </w:tcPr>
          <w:p w14:paraId="10DB418E" w14:textId="79855CDC" w:rsidR="006E149A" w:rsidRPr="00A93C69" w:rsidRDefault="00774046" w:rsidP="00A93C69">
            <w:pPr>
              <w:pStyle w:val="Sraassuenkleliais"/>
              <w:numPr>
                <w:ilvl w:val="0"/>
                <w:numId w:val="0"/>
              </w:numPr>
              <w:spacing w:before="0" w:after="0"/>
              <w:jc w:val="both"/>
              <w:rPr>
                <w:rFonts w:cstheme="minorHAnsi"/>
                <w:sz w:val="18"/>
                <w:szCs w:val="18"/>
              </w:rPr>
            </w:pPr>
            <w:r w:rsidRPr="00774046">
              <w:rPr>
                <w:rFonts w:cstheme="minorHAnsi"/>
                <w:sz w:val="18"/>
                <w:szCs w:val="18"/>
              </w:rPr>
              <w:t xml:space="preserve">Sistema turi užtikrinti prieigą prie duomenų naudojant </w:t>
            </w:r>
            <w:r w:rsidRPr="00640D04">
              <w:rPr>
                <w:rFonts w:cstheme="minorHAnsi"/>
                <w:sz w:val="18"/>
                <w:szCs w:val="18"/>
              </w:rPr>
              <w:t>standartizuotą API</w:t>
            </w:r>
            <w:r w:rsidRPr="00774046">
              <w:rPr>
                <w:rFonts w:cstheme="minorHAnsi"/>
                <w:sz w:val="18"/>
                <w:szCs w:val="18"/>
              </w:rPr>
              <w:t xml:space="preserve"> (pvz., REST API su JSON formatu), kad organizacijoje naudojamas analitinis įrankis (Power BI) galėtų juos pasiekti ir apdoroti.</w:t>
            </w:r>
            <w:r w:rsidR="00912EEC" w:rsidRPr="00912EEC">
              <w:t xml:space="preserve"> </w:t>
            </w:r>
            <w:r w:rsidR="00912EEC" w:rsidRPr="00912EEC">
              <w:rPr>
                <w:rFonts w:cstheme="minorHAnsi"/>
                <w:sz w:val="18"/>
                <w:szCs w:val="18"/>
              </w:rPr>
              <w:t>Jei duomenų eksportas būtinas, sistema turi palaikyti standartizuotus eksportavimo formatus (pvz., CSV, Excel).</w:t>
            </w:r>
          </w:p>
        </w:tc>
      </w:tr>
      <w:tr w:rsidR="00552A06" w:rsidRPr="00A93C69" w14:paraId="7D24DF0F" w14:textId="77777777" w:rsidTr="00A93C69">
        <w:trPr>
          <w:trHeight w:val="20"/>
        </w:trPr>
        <w:tc>
          <w:tcPr>
            <w:tcW w:w="415" w:type="pct"/>
          </w:tcPr>
          <w:p w14:paraId="6F1C000A" w14:textId="77777777" w:rsidR="00552A06" w:rsidRPr="00A93C69" w:rsidRDefault="00552A06" w:rsidP="00A93C69">
            <w:pPr>
              <w:pStyle w:val="Sraopastraipa"/>
              <w:numPr>
                <w:ilvl w:val="0"/>
                <w:numId w:val="71"/>
              </w:numPr>
              <w:spacing w:before="0"/>
              <w:jc w:val="left"/>
              <w:rPr>
                <w:rFonts w:cstheme="minorHAnsi"/>
                <w:sz w:val="18"/>
                <w:szCs w:val="18"/>
                <w:lang w:val="en-US"/>
              </w:rPr>
            </w:pPr>
          </w:p>
        </w:tc>
        <w:tc>
          <w:tcPr>
            <w:tcW w:w="4585" w:type="pct"/>
          </w:tcPr>
          <w:p w14:paraId="5FCF8E48" w14:textId="0C484B2D" w:rsidR="00552A06" w:rsidRPr="00A93C69" w:rsidRDefault="00552A06" w:rsidP="00A93C69">
            <w:pPr>
              <w:spacing w:before="0"/>
              <w:rPr>
                <w:sz w:val="18"/>
                <w:szCs w:val="18"/>
              </w:rPr>
            </w:pPr>
            <w:r w:rsidRPr="00A93C69">
              <w:rPr>
                <w:sz w:val="18"/>
                <w:szCs w:val="18"/>
              </w:rPr>
              <w:t xml:space="preserve">Sistema turi turėti procesą, kuris keitimus iš vienos Sistemos aplinkos perdiegtų į kitą. Turi būti funkcionalumas perkelti visus arba dalį pakeitimų (neapsiribojant): </w:t>
            </w:r>
          </w:p>
          <w:p w14:paraId="3892422A" w14:textId="77777777" w:rsidR="00552A06" w:rsidRPr="00A93C69" w:rsidRDefault="00552A06" w:rsidP="00A93C69">
            <w:pPr>
              <w:pStyle w:val="Sraopastraipa"/>
              <w:numPr>
                <w:ilvl w:val="0"/>
                <w:numId w:val="75"/>
              </w:numPr>
              <w:spacing w:before="0"/>
              <w:rPr>
                <w:rFonts w:cstheme="minorHAnsi"/>
                <w:sz w:val="18"/>
                <w:szCs w:val="18"/>
              </w:rPr>
            </w:pPr>
            <w:r w:rsidRPr="00A93C69">
              <w:rPr>
                <w:rFonts w:cstheme="minorHAnsi"/>
                <w:sz w:val="18"/>
                <w:szCs w:val="18"/>
              </w:rPr>
              <w:t>procesus;</w:t>
            </w:r>
          </w:p>
          <w:p w14:paraId="5E010F36" w14:textId="77777777" w:rsidR="00552A06" w:rsidRPr="00A93C69" w:rsidRDefault="00552A06" w:rsidP="00A93C69">
            <w:pPr>
              <w:pStyle w:val="Sraopastraipa"/>
              <w:numPr>
                <w:ilvl w:val="0"/>
                <w:numId w:val="75"/>
              </w:numPr>
              <w:spacing w:before="0"/>
              <w:rPr>
                <w:rFonts w:cstheme="minorHAnsi"/>
                <w:sz w:val="18"/>
                <w:szCs w:val="18"/>
              </w:rPr>
            </w:pPr>
            <w:r w:rsidRPr="00A93C69">
              <w:rPr>
                <w:rFonts w:cstheme="minorHAnsi"/>
                <w:sz w:val="18"/>
                <w:szCs w:val="18"/>
              </w:rPr>
              <w:t>duomenis;</w:t>
            </w:r>
          </w:p>
          <w:p w14:paraId="69B16F2B" w14:textId="77777777" w:rsidR="00552A06" w:rsidRPr="00A93C69" w:rsidRDefault="00552A06" w:rsidP="00A93C69">
            <w:pPr>
              <w:pStyle w:val="Sraopastraipa"/>
              <w:numPr>
                <w:ilvl w:val="0"/>
                <w:numId w:val="75"/>
              </w:numPr>
              <w:spacing w:before="0"/>
              <w:rPr>
                <w:rFonts w:cstheme="minorHAnsi"/>
                <w:sz w:val="18"/>
                <w:szCs w:val="18"/>
              </w:rPr>
            </w:pPr>
            <w:r w:rsidRPr="00A93C69">
              <w:rPr>
                <w:rFonts w:cstheme="minorHAnsi"/>
                <w:sz w:val="18"/>
                <w:szCs w:val="18"/>
              </w:rPr>
              <w:t>konfigūraciją;</w:t>
            </w:r>
          </w:p>
          <w:p w14:paraId="203A719A" w14:textId="5702BBAE" w:rsidR="00552A06" w:rsidRPr="00A93C69" w:rsidRDefault="00552A06" w:rsidP="00A93C69">
            <w:pPr>
              <w:pStyle w:val="Sraassuenkleliais"/>
              <w:numPr>
                <w:ilvl w:val="0"/>
                <w:numId w:val="75"/>
              </w:numPr>
              <w:spacing w:before="0" w:after="0"/>
              <w:jc w:val="both"/>
              <w:rPr>
                <w:rFonts w:cstheme="minorHAnsi"/>
                <w:sz w:val="18"/>
                <w:szCs w:val="18"/>
              </w:rPr>
            </w:pPr>
            <w:r w:rsidRPr="00A93C69">
              <w:rPr>
                <w:rFonts w:cstheme="minorHAnsi"/>
                <w:sz w:val="18"/>
                <w:szCs w:val="18"/>
              </w:rPr>
              <w:t>parametrus.</w:t>
            </w:r>
          </w:p>
        </w:tc>
      </w:tr>
    </w:tbl>
    <w:p w14:paraId="215A31FA" w14:textId="463EE809" w:rsidR="003A76B4" w:rsidRPr="00C80A5D" w:rsidRDefault="006C0EC1" w:rsidP="00BA258A">
      <w:pPr>
        <w:pStyle w:val="Antrat4"/>
        <w:rPr>
          <w:rFonts w:ascii="Arial" w:hAnsi="Arial" w:cs="Arial"/>
        </w:rPr>
      </w:pPr>
      <w:r w:rsidRPr="00C80A5D">
        <w:rPr>
          <w:rFonts w:ascii="Arial" w:hAnsi="Arial" w:cs="Arial"/>
        </w:rPr>
        <w:t>Reikalavimai sistemos greitaveikai</w:t>
      </w:r>
    </w:p>
    <w:tbl>
      <w:tblPr>
        <w:tblStyle w:val="CivittaTable2Purple"/>
        <w:tblW w:w="5000" w:type="pct"/>
        <w:tblLook w:val="0620" w:firstRow="1" w:lastRow="0" w:firstColumn="0" w:lastColumn="0" w:noHBand="1" w:noVBand="1"/>
      </w:tblPr>
      <w:tblGrid>
        <w:gridCol w:w="852"/>
        <w:gridCol w:w="9410"/>
      </w:tblGrid>
      <w:tr w:rsidR="00C301F1" w:rsidRPr="00A93C69" w14:paraId="0A75C529" w14:textId="77777777" w:rsidTr="009877B7">
        <w:trPr>
          <w:cnfStyle w:val="100000000000" w:firstRow="1" w:lastRow="0" w:firstColumn="0" w:lastColumn="0" w:oddVBand="0" w:evenVBand="0" w:oddHBand="0" w:evenHBand="0" w:firstRowFirstColumn="0" w:firstRowLastColumn="0" w:lastRowFirstColumn="0" w:lastRowLastColumn="0"/>
          <w:trHeight w:val="20"/>
          <w:tblHeader/>
        </w:trPr>
        <w:tc>
          <w:tcPr>
            <w:tcW w:w="415" w:type="pct"/>
            <w:hideMark/>
          </w:tcPr>
          <w:p w14:paraId="7FF3B4B2" w14:textId="77777777" w:rsidR="00C301F1" w:rsidRPr="00A93C69" w:rsidRDefault="00C301F1" w:rsidP="00A93C69">
            <w:pPr>
              <w:spacing w:before="0"/>
              <w:jc w:val="left"/>
              <w:rPr>
                <w:rFonts w:ascii="Arial" w:hAnsi="Arial" w:cs="Arial"/>
                <w:sz w:val="18"/>
                <w:szCs w:val="18"/>
              </w:rPr>
            </w:pPr>
            <w:r w:rsidRPr="00A93C69">
              <w:rPr>
                <w:rFonts w:ascii="Arial" w:hAnsi="Arial" w:cs="Arial"/>
                <w:sz w:val="18"/>
                <w:szCs w:val="18"/>
              </w:rPr>
              <w:t>Nr.</w:t>
            </w:r>
          </w:p>
        </w:tc>
        <w:tc>
          <w:tcPr>
            <w:tcW w:w="4585" w:type="pct"/>
            <w:hideMark/>
          </w:tcPr>
          <w:p w14:paraId="4368118A" w14:textId="77777777" w:rsidR="00C301F1" w:rsidRPr="00A93C69" w:rsidRDefault="00C301F1" w:rsidP="00A93C69">
            <w:pPr>
              <w:spacing w:before="0"/>
              <w:jc w:val="left"/>
              <w:rPr>
                <w:rFonts w:ascii="Arial" w:hAnsi="Arial" w:cs="Arial"/>
                <w:sz w:val="18"/>
                <w:szCs w:val="18"/>
              </w:rPr>
            </w:pPr>
            <w:r w:rsidRPr="00A93C69">
              <w:rPr>
                <w:rFonts w:ascii="Arial" w:hAnsi="Arial" w:cs="Arial"/>
                <w:sz w:val="18"/>
                <w:szCs w:val="18"/>
              </w:rPr>
              <w:t>Reikalavimas</w:t>
            </w:r>
          </w:p>
        </w:tc>
      </w:tr>
      <w:tr w:rsidR="00C301F1" w:rsidRPr="00A93C69" w14:paraId="1D7AF843" w14:textId="77777777" w:rsidTr="009877B7">
        <w:trPr>
          <w:trHeight w:val="20"/>
        </w:trPr>
        <w:tc>
          <w:tcPr>
            <w:tcW w:w="415" w:type="pct"/>
            <w:hideMark/>
          </w:tcPr>
          <w:p w14:paraId="63196A31" w14:textId="7B896429" w:rsidR="00C301F1" w:rsidRPr="00A93C69" w:rsidRDefault="00C301F1" w:rsidP="00A93C69">
            <w:pPr>
              <w:pStyle w:val="Sraopastraipa"/>
              <w:numPr>
                <w:ilvl w:val="0"/>
                <w:numId w:val="71"/>
              </w:numPr>
              <w:spacing w:before="0"/>
              <w:jc w:val="left"/>
              <w:rPr>
                <w:rFonts w:ascii="Arial" w:hAnsi="Arial" w:cs="Arial"/>
                <w:sz w:val="18"/>
                <w:szCs w:val="18"/>
                <w:lang w:val="en-US"/>
              </w:rPr>
            </w:pPr>
          </w:p>
        </w:tc>
        <w:tc>
          <w:tcPr>
            <w:tcW w:w="4585" w:type="pct"/>
            <w:hideMark/>
          </w:tcPr>
          <w:p w14:paraId="6F410F86" w14:textId="77777777" w:rsidR="003C4EBD" w:rsidRPr="00A93C69" w:rsidRDefault="003C4EBD" w:rsidP="00A93C69">
            <w:pPr>
              <w:spacing w:before="0"/>
              <w:rPr>
                <w:rFonts w:cstheme="minorHAnsi"/>
                <w:sz w:val="18"/>
                <w:szCs w:val="18"/>
              </w:rPr>
            </w:pPr>
            <w:r w:rsidRPr="00A93C69">
              <w:rPr>
                <w:rFonts w:cstheme="minorHAnsi"/>
                <w:sz w:val="18"/>
                <w:szCs w:val="18"/>
              </w:rPr>
              <w:t>Sistemos greitaveikos reikalavimai naudotojo darbui:</w:t>
            </w:r>
          </w:p>
          <w:p w14:paraId="2DFD6DCF" w14:textId="5CD1C700" w:rsidR="003C4EBD" w:rsidRPr="00A93C69" w:rsidRDefault="003C4EBD" w:rsidP="00A93C69">
            <w:pPr>
              <w:pStyle w:val="Sraopastraipa"/>
              <w:numPr>
                <w:ilvl w:val="0"/>
                <w:numId w:val="77"/>
              </w:numPr>
              <w:spacing w:before="0"/>
              <w:rPr>
                <w:rFonts w:cstheme="minorHAnsi"/>
                <w:color w:val="000000"/>
                <w:sz w:val="18"/>
                <w:szCs w:val="18"/>
              </w:rPr>
            </w:pPr>
            <w:r w:rsidRPr="00A93C69">
              <w:rPr>
                <w:rFonts w:cstheme="minorHAnsi"/>
                <w:sz w:val="18"/>
                <w:szCs w:val="18"/>
              </w:rPr>
              <w:t xml:space="preserve">Sistemos greitaveika </w:t>
            </w:r>
            <w:r w:rsidRPr="00A93C69">
              <w:rPr>
                <w:rFonts w:cstheme="minorHAnsi"/>
                <w:color w:val="000000"/>
                <w:sz w:val="18"/>
                <w:szCs w:val="18"/>
              </w:rPr>
              <w:t>turi būti ne mažesnė nei:</w:t>
            </w:r>
          </w:p>
          <w:p w14:paraId="6E6A67DA" w14:textId="4C78BC83" w:rsidR="003C4EBD" w:rsidRPr="00A93C69" w:rsidRDefault="003C4EBD" w:rsidP="00A93C69">
            <w:pPr>
              <w:numPr>
                <w:ilvl w:val="1"/>
                <w:numId w:val="76"/>
              </w:numPr>
              <w:spacing w:before="0"/>
              <w:ind w:left="1440" w:hanging="360"/>
              <w:rPr>
                <w:rFonts w:cstheme="minorHAnsi"/>
                <w:color w:val="000000"/>
                <w:sz w:val="18"/>
                <w:szCs w:val="18"/>
              </w:rPr>
            </w:pPr>
            <w:r w:rsidRPr="00A93C69">
              <w:rPr>
                <w:rFonts w:cstheme="minorHAnsi"/>
                <w:color w:val="000000"/>
                <w:sz w:val="18"/>
                <w:szCs w:val="18"/>
              </w:rPr>
              <w:t xml:space="preserve">detalaus lango (su visais norimais objektais) atidarymas turi trukti </w:t>
            </w:r>
            <w:r w:rsidR="003B0D5F">
              <w:rPr>
                <w:rFonts w:cstheme="minorHAnsi"/>
                <w:color w:val="000000"/>
                <w:sz w:val="18"/>
                <w:szCs w:val="18"/>
              </w:rPr>
              <w:t>vidutiniškai apie</w:t>
            </w:r>
            <w:r w:rsidRPr="00A93C69">
              <w:rPr>
                <w:rFonts w:cstheme="minorHAnsi"/>
                <w:color w:val="000000"/>
                <w:sz w:val="18"/>
                <w:szCs w:val="18"/>
              </w:rPr>
              <w:t xml:space="preserve"> 1 sekundę;</w:t>
            </w:r>
          </w:p>
          <w:p w14:paraId="031F053E" w14:textId="4EE4CC26" w:rsidR="003C4EBD" w:rsidRPr="00A93C69" w:rsidRDefault="003C4EBD" w:rsidP="00A93C69">
            <w:pPr>
              <w:numPr>
                <w:ilvl w:val="1"/>
                <w:numId w:val="76"/>
              </w:numPr>
              <w:spacing w:before="0"/>
              <w:ind w:left="1440" w:hanging="360"/>
              <w:rPr>
                <w:rFonts w:cstheme="minorHAnsi"/>
                <w:color w:val="000000"/>
                <w:sz w:val="18"/>
                <w:szCs w:val="18"/>
              </w:rPr>
            </w:pPr>
            <w:r w:rsidRPr="00A93C69">
              <w:rPr>
                <w:rFonts w:cstheme="minorHAnsi"/>
                <w:color w:val="000000"/>
                <w:sz w:val="18"/>
                <w:szCs w:val="18"/>
              </w:rPr>
              <w:t xml:space="preserve">duomenų išsaugojimo operacija po keitimo turi trukti </w:t>
            </w:r>
            <w:r w:rsidR="003B0D5F" w:rsidRPr="003B0D5F">
              <w:rPr>
                <w:rFonts w:cstheme="minorHAnsi"/>
                <w:color w:val="000000"/>
                <w:sz w:val="18"/>
                <w:szCs w:val="18"/>
              </w:rPr>
              <w:t xml:space="preserve">vidutiniškai apie </w:t>
            </w:r>
            <w:r w:rsidRPr="00A93C69">
              <w:rPr>
                <w:rFonts w:cstheme="minorHAnsi"/>
                <w:color w:val="000000"/>
                <w:sz w:val="18"/>
                <w:szCs w:val="18"/>
              </w:rPr>
              <w:t xml:space="preserve">1 sekundę; </w:t>
            </w:r>
          </w:p>
          <w:p w14:paraId="5818D67E" w14:textId="3A78B07C" w:rsidR="003C4EBD" w:rsidRPr="00A93C69" w:rsidRDefault="003C4EBD" w:rsidP="00A93C69">
            <w:pPr>
              <w:numPr>
                <w:ilvl w:val="1"/>
                <w:numId w:val="76"/>
              </w:numPr>
              <w:spacing w:before="0"/>
              <w:ind w:left="1440" w:hanging="360"/>
              <w:rPr>
                <w:rFonts w:cstheme="minorHAnsi"/>
                <w:color w:val="000000"/>
                <w:sz w:val="18"/>
                <w:szCs w:val="18"/>
              </w:rPr>
            </w:pPr>
            <w:r w:rsidRPr="00A93C69">
              <w:rPr>
                <w:rFonts w:cstheme="minorHAnsi"/>
                <w:color w:val="000000"/>
                <w:sz w:val="18"/>
                <w:szCs w:val="18"/>
              </w:rPr>
              <w:t xml:space="preserve">meniu sąrašo (Sistemos funkcijų pasirinkimo) naudotojams pateikimas turi trukti </w:t>
            </w:r>
            <w:r w:rsidR="003B0D5F" w:rsidRPr="003B0D5F">
              <w:rPr>
                <w:rFonts w:cstheme="minorHAnsi"/>
                <w:color w:val="000000"/>
                <w:sz w:val="18"/>
                <w:szCs w:val="18"/>
              </w:rPr>
              <w:t xml:space="preserve">vidutiniškai apie </w:t>
            </w:r>
            <w:r w:rsidRPr="00A93C69">
              <w:rPr>
                <w:rFonts w:cstheme="minorHAnsi"/>
                <w:color w:val="000000"/>
                <w:sz w:val="18"/>
                <w:szCs w:val="18"/>
              </w:rPr>
              <w:t>1 sekundę;</w:t>
            </w:r>
          </w:p>
          <w:p w14:paraId="4BE977BE" w14:textId="4317675A" w:rsidR="003C4EBD" w:rsidRPr="00A93C69" w:rsidRDefault="003C4EBD" w:rsidP="00A93C69">
            <w:pPr>
              <w:numPr>
                <w:ilvl w:val="1"/>
                <w:numId w:val="76"/>
              </w:numPr>
              <w:spacing w:before="0"/>
              <w:ind w:left="1440" w:hanging="360"/>
              <w:rPr>
                <w:rFonts w:cstheme="minorHAnsi"/>
                <w:color w:val="000000"/>
                <w:sz w:val="18"/>
                <w:szCs w:val="18"/>
              </w:rPr>
            </w:pPr>
            <w:r w:rsidRPr="00A93C69">
              <w:rPr>
                <w:rFonts w:cstheme="minorHAnsi"/>
                <w:color w:val="000000"/>
                <w:sz w:val="18"/>
                <w:szCs w:val="18"/>
              </w:rPr>
              <w:t xml:space="preserve">navigacija tarp skirtingų Sistemos naudotojo sąsajos langų (tiek naujo lango atidarymas, tiek lango pakeitimas) turi trukti </w:t>
            </w:r>
            <w:r w:rsidR="003B0D5F" w:rsidRPr="003B0D5F">
              <w:rPr>
                <w:rFonts w:cstheme="minorHAnsi"/>
                <w:color w:val="000000"/>
                <w:sz w:val="18"/>
                <w:szCs w:val="18"/>
              </w:rPr>
              <w:t xml:space="preserve">vidutiniškai apie </w:t>
            </w:r>
            <w:r w:rsidRPr="00A93C69">
              <w:rPr>
                <w:rFonts w:cstheme="minorHAnsi"/>
                <w:color w:val="000000"/>
                <w:sz w:val="18"/>
                <w:szCs w:val="18"/>
              </w:rPr>
              <w:t>1 sekundę (išskyrus atvejus, kai generuojama ataskaita);</w:t>
            </w:r>
          </w:p>
          <w:p w14:paraId="56A387F1" w14:textId="73E4CD85" w:rsidR="003C4EBD" w:rsidRPr="00A93C69" w:rsidRDefault="003C4EBD" w:rsidP="00A93C69">
            <w:pPr>
              <w:numPr>
                <w:ilvl w:val="1"/>
                <w:numId w:val="76"/>
              </w:numPr>
              <w:spacing w:before="0"/>
              <w:ind w:left="1440" w:hanging="360"/>
              <w:rPr>
                <w:rFonts w:cstheme="minorHAnsi"/>
                <w:color w:val="000000"/>
                <w:sz w:val="18"/>
                <w:szCs w:val="18"/>
              </w:rPr>
            </w:pPr>
            <w:r w:rsidRPr="00A93C69">
              <w:rPr>
                <w:rFonts w:cstheme="minorHAnsi"/>
                <w:color w:val="000000"/>
                <w:sz w:val="18"/>
                <w:szCs w:val="18"/>
              </w:rPr>
              <w:t xml:space="preserve">navigacija tarp skirtingų duomenų įvedimo laukų turi trukti </w:t>
            </w:r>
            <w:r w:rsidR="003B0D5F" w:rsidRPr="003B0D5F">
              <w:rPr>
                <w:rFonts w:cstheme="minorHAnsi"/>
                <w:color w:val="000000"/>
                <w:sz w:val="18"/>
                <w:szCs w:val="18"/>
              </w:rPr>
              <w:t xml:space="preserve">vidutiniškai apie </w:t>
            </w:r>
            <w:r w:rsidRPr="00A93C69">
              <w:rPr>
                <w:rFonts w:cstheme="minorHAnsi"/>
                <w:color w:val="000000"/>
                <w:sz w:val="18"/>
                <w:szCs w:val="18"/>
              </w:rPr>
              <w:t>1 sekundę (išskyrus atvejus, kai generuojama ataskaita);</w:t>
            </w:r>
          </w:p>
          <w:p w14:paraId="5AA3132C" w14:textId="2BAD61C0" w:rsidR="003C4EBD" w:rsidRPr="00A93C69" w:rsidRDefault="003C4EBD" w:rsidP="00A93C69">
            <w:pPr>
              <w:numPr>
                <w:ilvl w:val="1"/>
                <w:numId w:val="76"/>
              </w:numPr>
              <w:spacing w:before="0"/>
              <w:ind w:left="1440" w:hanging="360"/>
              <w:rPr>
                <w:rFonts w:cstheme="minorHAnsi"/>
                <w:color w:val="000000"/>
                <w:sz w:val="18"/>
                <w:szCs w:val="18"/>
              </w:rPr>
            </w:pPr>
            <w:r w:rsidRPr="00A93C69">
              <w:rPr>
                <w:rFonts w:cstheme="minorHAnsi"/>
                <w:color w:val="000000"/>
                <w:sz w:val="18"/>
                <w:szCs w:val="18"/>
              </w:rPr>
              <w:t>sąrašo reikšmių pateikimas, pvz</w:t>
            </w:r>
            <w:r w:rsidR="00107F64" w:rsidRPr="00A93C69">
              <w:rPr>
                <w:rFonts w:cstheme="minorHAnsi"/>
                <w:color w:val="000000"/>
                <w:sz w:val="18"/>
                <w:szCs w:val="18"/>
              </w:rPr>
              <w:t xml:space="preserve">. </w:t>
            </w:r>
            <w:r w:rsidRPr="00A93C69">
              <w:rPr>
                <w:rFonts w:cstheme="minorHAnsi"/>
                <w:color w:val="000000"/>
                <w:sz w:val="18"/>
                <w:szCs w:val="18"/>
              </w:rPr>
              <w:t xml:space="preserve">konkretaus klasifikatoriaus reikšmių, turi trukti </w:t>
            </w:r>
            <w:r w:rsidR="003B0D5F" w:rsidRPr="003B0D5F">
              <w:rPr>
                <w:rFonts w:cstheme="minorHAnsi"/>
                <w:color w:val="000000"/>
                <w:sz w:val="18"/>
                <w:szCs w:val="18"/>
              </w:rPr>
              <w:t xml:space="preserve">vidutiniškai apie </w:t>
            </w:r>
            <w:r w:rsidRPr="00A93C69">
              <w:rPr>
                <w:rFonts w:cstheme="minorHAnsi"/>
                <w:color w:val="000000"/>
                <w:sz w:val="18"/>
                <w:szCs w:val="18"/>
              </w:rPr>
              <w:t xml:space="preserve">1 sekundę. </w:t>
            </w:r>
          </w:p>
          <w:p w14:paraId="3D236B08" w14:textId="16A7DD5E" w:rsidR="003C4EBD" w:rsidRPr="00A93C69" w:rsidRDefault="003C4EBD" w:rsidP="00A93C69">
            <w:pPr>
              <w:pStyle w:val="Sraopastraipa"/>
              <w:numPr>
                <w:ilvl w:val="0"/>
                <w:numId w:val="78"/>
              </w:numPr>
              <w:spacing w:before="0"/>
              <w:rPr>
                <w:rFonts w:cstheme="minorHAnsi"/>
                <w:sz w:val="18"/>
                <w:szCs w:val="18"/>
              </w:rPr>
            </w:pPr>
            <w:r w:rsidRPr="00A93C69">
              <w:rPr>
                <w:rFonts w:cstheme="minorHAnsi"/>
                <w:sz w:val="18"/>
                <w:szCs w:val="18"/>
              </w:rPr>
              <w:t xml:space="preserve">duomenų paieška sistemoje, baigtinio paieškos rezultato atvaizdavimas - </w:t>
            </w:r>
            <w:r w:rsidR="003B0D5F" w:rsidRPr="003B0D5F">
              <w:rPr>
                <w:rFonts w:cstheme="minorHAnsi"/>
                <w:sz w:val="18"/>
                <w:szCs w:val="18"/>
              </w:rPr>
              <w:t xml:space="preserve">vidutiniškai apie </w:t>
            </w:r>
            <w:r w:rsidRPr="00A93C69">
              <w:rPr>
                <w:rFonts w:cstheme="minorHAnsi"/>
                <w:sz w:val="18"/>
                <w:szCs w:val="18"/>
              </w:rPr>
              <w:t>5 sekund</w:t>
            </w:r>
            <w:r w:rsidR="006668D2">
              <w:rPr>
                <w:rFonts w:cstheme="minorHAnsi"/>
                <w:sz w:val="18"/>
                <w:szCs w:val="18"/>
              </w:rPr>
              <w:t>es</w:t>
            </w:r>
            <w:r w:rsidRPr="00A93C69">
              <w:rPr>
                <w:rFonts w:cstheme="minorHAnsi"/>
                <w:sz w:val="18"/>
                <w:szCs w:val="18"/>
              </w:rPr>
              <w:t>;</w:t>
            </w:r>
          </w:p>
          <w:p w14:paraId="12CDE8E7" w14:textId="2B2D73AE" w:rsidR="003C4EBD" w:rsidRPr="00A93C69" w:rsidRDefault="003C4EBD" w:rsidP="00A93C69">
            <w:pPr>
              <w:pStyle w:val="Sraopastraipa"/>
              <w:numPr>
                <w:ilvl w:val="0"/>
                <w:numId w:val="78"/>
              </w:numPr>
              <w:spacing w:before="0"/>
              <w:rPr>
                <w:rFonts w:cstheme="minorHAnsi"/>
                <w:sz w:val="18"/>
                <w:szCs w:val="18"/>
              </w:rPr>
            </w:pPr>
            <w:r w:rsidRPr="00A93C69">
              <w:rPr>
                <w:rFonts w:cstheme="minorHAnsi"/>
                <w:sz w:val="18"/>
                <w:szCs w:val="18"/>
              </w:rPr>
              <w:lastRenderedPageBreak/>
              <w:t xml:space="preserve">duomenų importas ir priskyrimas (pavyzdžiui, įvykdytų mokėjimų informacija, kt.) – Sistema turi apdoroti ne mažiau kaip 200 importuojamos rinkmenos eilučių </w:t>
            </w:r>
            <w:r w:rsidR="006668D2">
              <w:rPr>
                <w:rFonts w:cstheme="minorHAnsi"/>
                <w:sz w:val="18"/>
                <w:szCs w:val="18"/>
              </w:rPr>
              <w:t xml:space="preserve">vidutiniškai </w:t>
            </w:r>
            <w:r w:rsidRPr="00A93C69">
              <w:rPr>
                <w:rFonts w:cstheme="minorHAnsi"/>
                <w:sz w:val="18"/>
                <w:szCs w:val="18"/>
              </w:rPr>
              <w:t>per 1 sekundę (visi tarpiniai duomenų apdorojimai, duomenų rašymai į tarpines lenteles ir pan. turi būti atliekami per tą patį laiką);</w:t>
            </w:r>
          </w:p>
          <w:p w14:paraId="006C94FA" w14:textId="50573C2C" w:rsidR="003C4EBD" w:rsidRPr="00A93C69" w:rsidRDefault="003C4EBD" w:rsidP="00A93C69">
            <w:pPr>
              <w:pStyle w:val="Sraopastraipa"/>
              <w:numPr>
                <w:ilvl w:val="0"/>
                <w:numId w:val="78"/>
              </w:numPr>
              <w:spacing w:before="0"/>
              <w:rPr>
                <w:rFonts w:cstheme="minorHAnsi"/>
                <w:sz w:val="18"/>
                <w:szCs w:val="18"/>
              </w:rPr>
            </w:pPr>
            <w:r w:rsidRPr="00A93C69">
              <w:rPr>
                <w:rFonts w:cstheme="minorHAnsi"/>
                <w:sz w:val="18"/>
                <w:szCs w:val="18"/>
              </w:rPr>
              <w:t xml:space="preserve">automatinės (paketinės, foninės) užduotys (masiniam duomenų apdorojimui), pvz., IT nusidėvėjimo skaičiavimas – Sistema turi apdoroti ne mažiau 100 objektų </w:t>
            </w:r>
            <w:r w:rsidR="00832A94">
              <w:rPr>
                <w:rFonts w:cstheme="minorHAnsi"/>
                <w:sz w:val="18"/>
                <w:szCs w:val="18"/>
              </w:rPr>
              <w:t xml:space="preserve">vidutiniškai </w:t>
            </w:r>
            <w:r w:rsidRPr="00A93C69">
              <w:rPr>
                <w:rFonts w:cstheme="minorHAnsi"/>
                <w:sz w:val="18"/>
                <w:szCs w:val="18"/>
              </w:rPr>
              <w:t>per 1 sekundę (visi tarpiniai duomenų apdorojimai, veiksmai su duomenimis, duomenų rašymai į tarpines lenteles ir pan. turi būti atliekami per tą patį laiką);</w:t>
            </w:r>
          </w:p>
          <w:p w14:paraId="609BF0FE" w14:textId="0CD00614" w:rsidR="003C4EBD" w:rsidRPr="00A93C69" w:rsidRDefault="003C4EBD" w:rsidP="00A93C69">
            <w:pPr>
              <w:pStyle w:val="Sraopastraipa"/>
              <w:numPr>
                <w:ilvl w:val="0"/>
                <w:numId w:val="78"/>
              </w:numPr>
              <w:spacing w:before="0"/>
              <w:rPr>
                <w:rFonts w:cstheme="minorHAnsi"/>
                <w:sz w:val="18"/>
                <w:szCs w:val="18"/>
              </w:rPr>
            </w:pPr>
            <w:r w:rsidRPr="00A93C69">
              <w:rPr>
                <w:rFonts w:cstheme="minorHAnsi"/>
                <w:sz w:val="18"/>
                <w:szCs w:val="18"/>
              </w:rPr>
              <w:t xml:space="preserve">ataskaitų generavimas – </w:t>
            </w:r>
            <w:r w:rsidR="00832A94" w:rsidRPr="00832A94">
              <w:rPr>
                <w:rFonts w:cstheme="minorHAnsi"/>
                <w:sz w:val="18"/>
                <w:szCs w:val="18"/>
              </w:rPr>
              <w:t xml:space="preserve">vidutiniškai apie </w:t>
            </w:r>
            <w:r w:rsidRPr="00A93C69">
              <w:rPr>
                <w:rFonts w:cstheme="minorHAnsi"/>
                <w:sz w:val="18"/>
                <w:szCs w:val="18"/>
              </w:rPr>
              <w:t>1 sekund</w:t>
            </w:r>
            <w:r w:rsidR="00832A94">
              <w:rPr>
                <w:rFonts w:cstheme="minorHAnsi"/>
                <w:sz w:val="18"/>
                <w:szCs w:val="18"/>
              </w:rPr>
              <w:t>ę</w:t>
            </w:r>
            <w:r w:rsidRPr="00A93C69">
              <w:rPr>
                <w:rFonts w:cstheme="minorHAnsi"/>
                <w:sz w:val="18"/>
                <w:szCs w:val="18"/>
              </w:rPr>
              <w:t xml:space="preserve"> vieno paprastos ataskaitos puslapio generavimui ir ne daugiau 20 sekundžių vieno suvestinės ataskaitos puslapio generavimui (pvz., suvestine ataskaita laikomos tokios ataskaitos, kai jose atvaizduojami agreguoti, sugrupuoti duomenys). Sistemos diegimo projekto metu visos ataskaitos turės būtų suskirstytos į paprastas ir suvestines bei suderinta, kurioms ataskaitoms šis reikalavimas bus keliamas.</w:t>
            </w:r>
          </w:p>
          <w:p w14:paraId="17BFDCE3" w14:textId="1D965155" w:rsidR="00844D3D" w:rsidRPr="00A93C69" w:rsidRDefault="00844D3D" w:rsidP="00A93C69">
            <w:pPr>
              <w:spacing w:before="0"/>
              <w:ind w:left="360"/>
              <w:rPr>
                <w:rFonts w:cstheme="minorHAnsi"/>
                <w:sz w:val="18"/>
                <w:szCs w:val="18"/>
              </w:rPr>
            </w:pPr>
            <w:r w:rsidRPr="00A93C69">
              <w:rPr>
                <w:rFonts w:cstheme="minorHAnsi"/>
                <w:color w:val="000000"/>
                <w:sz w:val="18"/>
                <w:szCs w:val="18"/>
              </w:rPr>
              <w:t xml:space="preserve">Projekto metu su Užsakovu gali būti suderintos funkcijos, kurioms nėra taikomos šiame reikalavime </w:t>
            </w:r>
            <w:r w:rsidRPr="00A93C69">
              <w:rPr>
                <w:rFonts w:cstheme="minorHAnsi"/>
                <w:sz w:val="18"/>
                <w:szCs w:val="18"/>
              </w:rPr>
              <w:t>numatytos</w:t>
            </w:r>
            <w:r w:rsidRPr="00A93C69">
              <w:rPr>
                <w:rFonts w:cstheme="minorHAnsi"/>
                <w:color w:val="000000"/>
                <w:sz w:val="18"/>
                <w:szCs w:val="18"/>
              </w:rPr>
              <w:t xml:space="preserve"> trukmės, pvz., gali būti suderinti konkretūs sudėtingi atvejai (pvz., kurių metu atliekamas informacijos agregavimas), kuriems taikomos kitos greitaveikos trukmės. Šie išimtiniai atvejai gali būti taikomi tik gavus Užsakovo patvirtinimą.</w:t>
            </w:r>
          </w:p>
          <w:p w14:paraId="610BD1C2" w14:textId="77777777" w:rsidR="00C301F1" w:rsidRPr="00A93C69" w:rsidRDefault="00C301F1" w:rsidP="00A93C69">
            <w:pPr>
              <w:pStyle w:val="Sraassuenkleliais"/>
              <w:numPr>
                <w:ilvl w:val="0"/>
                <w:numId w:val="0"/>
              </w:numPr>
              <w:spacing w:before="0" w:after="0"/>
              <w:jc w:val="both"/>
              <w:rPr>
                <w:rFonts w:cstheme="minorHAnsi"/>
                <w:sz w:val="18"/>
                <w:szCs w:val="18"/>
              </w:rPr>
            </w:pPr>
          </w:p>
        </w:tc>
      </w:tr>
      <w:tr w:rsidR="00586BF5" w:rsidRPr="00A93C69" w14:paraId="3CBA7597" w14:textId="77777777" w:rsidTr="009877B7">
        <w:trPr>
          <w:trHeight w:val="20"/>
        </w:trPr>
        <w:tc>
          <w:tcPr>
            <w:tcW w:w="415" w:type="pct"/>
          </w:tcPr>
          <w:p w14:paraId="73BC5650" w14:textId="77777777" w:rsidR="00586BF5" w:rsidRPr="00832936" w:rsidRDefault="00586BF5" w:rsidP="00A93C69">
            <w:pPr>
              <w:pStyle w:val="Sraopastraipa"/>
              <w:numPr>
                <w:ilvl w:val="0"/>
                <w:numId w:val="71"/>
              </w:numPr>
              <w:spacing w:before="0"/>
              <w:jc w:val="left"/>
              <w:rPr>
                <w:rFonts w:ascii="Arial" w:hAnsi="Arial" w:cs="Arial"/>
                <w:sz w:val="18"/>
                <w:szCs w:val="18"/>
              </w:rPr>
            </w:pPr>
          </w:p>
        </w:tc>
        <w:tc>
          <w:tcPr>
            <w:tcW w:w="4585" w:type="pct"/>
          </w:tcPr>
          <w:p w14:paraId="1B4838DF" w14:textId="1EA6BED7" w:rsidR="00586BF5" w:rsidRPr="00A93C69" w:rsidRDefault="00586BF5" w:rsidP="00A93C69">
            <w:pPr>
              <w:pStyle w:val="Sraassuenkleliais"/>
              <w:numPr>
                <w:ilvl w:val="0"/>
                <w:numId w:val="0"/>
              </w:numPr>
              <w:spacing w:before="0" w:after="0"/>
              <w:jc w:val="both"/>
              <w:rPr>
                <w:rFonts w:cstheme="minorHAnsi"/>
                <w:sz w:val="18"/>
                <w:szCs w:val="18"/>
              </w:rPr>
            </w:pPr>
            <w:r w:rsidRPr="00A93C69">
              <w:rPr>
                <w:rFonts w:cstheme="minorHAnsi"/>
                <w:sz w:val="18"/>
                <w:szCs w:val="18"/>
              </w:rPr>
              <w:t>Automatinės (foninės, paketinės) užduotys, pavyzdžiui, ilgalaikio turto nusidėvėjimo skaičiavimas, neturi daryti įtakos Sistemos naudotojų darbui.</w:t>
            </w:r>
          </w:p>
        </w:tc>
      </w:tr>
      <w:tr w:rsidR="00586BF5" w:rsidRPr="00A93C69" w14:paraId="662A4FD9" w14:textId="77777777" w:rsidTr="009877B7">
        <w:trPr>
          <w:trHeight w:val="20"/>
        </w:trPr>
        <w:tc>
          <w:tcPr>
            <w:tcW w:w="415" w:type="pct"/>
          </w:tcPr>
          <w:p w14:paraId="0FD6719D" w14:textId="77777777" w:rsidR="00586BF5" w:rsidRPr="00832936" w:rsidRDefault="00586BF5" w:rsidP="00A93C69">
            <w:pPr>
              <w:pStyle w:val="Sraopastraipa"/>
              <w:numPr>
                <w:ilvl w:val="0"/>
                <w:numId w:val="71"/>
              </w:numPr>
              <w:spacing w:before="0"/>
              <w:jc w:val="left"/>
              <w:rPr>
                <w:rFonts w:ascii="Arial" w:hAnsi="Arial" w:cs="Arial"/>
                <w:sz w:val="18"/>
                <w:szCs w:val="18"/>
              </w:rPr>
            </w:pPr>
          </w:p>
        </w:tc>
        <w:tc>
          <w:tcPr>
            <w:tcW w:w="4585" w:type="pct"/>
          </w:tcPr>
          <w:p w14:paraId="30D13D52" w14:textId="2385EE28" w:rsidR="00586BF5" w:rsidRPr="00A93C69" w:rsidRDefault="00586BF5" w:rsidP="00A93C69">
            <w:pPr>
              <w:pStyle w:val="Sraassuenkleliais"/>
              <w:numPr>
                <w:ilvl w:val="0"/>
                <w:numId w:val="0"/>
              </w:numPr>
              <w:spacing w:before="0" w:after="0"/>
              <w:jc w:val="both"/>
              <w:rPr>
                <w:rFonts w:cstheme="minorHAnsi"/>
                <w:sz w:val="18"/>
                <w:szCs w:val="18"/>
              </w:rPr>
            </w:pPr>
            <w:r w:rsidRPr="00A93C69">
              <w:rPr>
                <w:rFonts w:cstheme="minorHAnsi"/>
                <w:sz w:val="18"/>
                <w:szCs w:val="18"/>
              </w:rPr>
              <w:t xml:space="preserve">Sistema turi veikti pagal greitaveikos reikalavimus, kai su ja vienu metu dirbs </w:t>
            </w:r>
            <w:r w:rsidR="000518A6">
              <w:rPr>
                <w:rFonts w:cstheme="minorHAnsi"/>
                <w:sz w:val="18"/>
                <w:szCs w:val="18"/>
              </w:rPr>
              <w:t>25</w:t>
            </w:r>
            <w:r w:rsidRPr="00A93C69">
              <w:rPr>
                <w:rFonts w:cstheme="minorHAnsi"/>
                <w:sz w:val="18"/>
                <w:szCs w:val="18"/>
              </w:rPr>
              <w:t xml:space="preserve"> tiesiogiai prisijungusių naudotojų (atidarytų sesijų).</w:t>
            </w:r>
          </w:p>
        </w:tc>
      </w:tr>
      <w:tr w:rsidR="00586BF5" w:rsidRPr="00A93C69" w14:paraId="248E4634" w14:textId="77777777" w:rsidTr="009877B7">
        <w:trPr>
          <w:trHeight w:val="20"/>
        </w:trPr>
        <w:tc>
          <w:tcPr>
            <w:tcW w:w="415" w:type="pct"/>
          </w:tcPr>
          <w:p w14:paraId="2362FB78" w14:textId="77777777" w:rsidR="00586BF5" w:rsidRPr="00832936" w:rsidRDefault="00586BF5" w:rsidP="00A93C69">
            <w:pPr>
              <w:pStyle w:val="Sraopastraipa"/>
              <w:numPr>
                <w:ilvl w:val="0"/>
                <w:numId w:val="71"/>
              </w:numPr>
              <w:spacing w:before="0"/>
              <w:jc w:val="left"/>
              <w:rPr>
                <w:rFonts w:ascii="Arial" w:hAnsi="Arial" w:cs="Arial"/>
                <w:sz w:val="18"/>
                <w:szCs w:val="18"/>
              </w:rPr>
            </w:pPr>
          </w:p>
        </w:tc>
        <w:tc>
          <w:tcPr>
            <w:tcW w:w="4585" w:type="pct"/>
          </w:tcPr>
          <w:p w14:paraId="2755E065" w14:textId="640E338B" w:rsidR="00586BF5" w:rsidRPr="00A93C69" w:rsidRDefault="00586BF5" w:rsidP="00A93C69">
            <w:pPr>
              <w:pStyle w:val="Sraassuenkleliais"/>
              <w:numPr>
                <w:ilvl w:val="0"/>
                <w:numId w:val="0"/>
              </w:numPr>
              <w:spacing w:before="0" w:after="0"/>
              <w:jc w:val="both"/>
              <w:rPr>
                <w:rFonts w:cstheme="minorHAnsi"/>
                <w:sz w:val="18"/>
                <w:szCs w:val="18"/>
              </w:rPr>
            </w:pPr>
            <w:r w:rsidRPr="00A93C69">
              <w:rPr>
                <w:rFonts w:cstheme="minorHAnsi"/>
                <w:sz w:val="18"/>
                <w:szCs w:val="18"/>
              </w:rPr>
              <w:t>Sistemoje turi būti užtikrinta šio dokumento reikalavimuose nurodyta Sistemos greitaveika tvarkant duomenis bent 3 metų laikotarpiu, įvertinant duomenų augimą. Šio dokumento prieduose pateikta pavyzdinė finansų apskaitos operacijų / preliminarus Sistemos dokumentų sąrašas (žr. į</w:t>
            </w:r>
            <w:r w:rsidR="00A93C69">
              <w:rPr>
                <w:rFonts w:cstheme="minorHAnsi"/>
                <w:sz w:val="18"/>
                <w:szCs w:val="18"/>
              </w:rPr>
              <w:t xml:space="preserve"> </w:t>
            </w:r>
            <w:r w:rsidR="00F82404" w:rsidRPr="00A93C69">
              <w:rPr>
                <w:rFonts w:cstheme="minorHAnsi"/>
                <w:sz w:val="18"/>
                <w:szCs w:val="18"/>
              </w:rPr>
              <w:fldChar w:fldCharType="begin"/>
            </w:r>
            <w:r w:rsidR="00F82404" w:rsidRPr="00A93C69">
              <w:rPr>
                <w:rFonts w:cstheme="minorHAnsi"/>
                <w:sz w:val="18"/>
                <w:szCs w:val="18"/>
              </w:rPr>
              <w:instrText xml:space="preserve"> REF _Ref182404302 \r \h </w:instrText>
            </w:r>
            <w:r w:rsidR="00B006AD" w:rsidRPr="00A93C69">
              <w:rPr>
                <w:rFonts w:cstheme="minorHAnsi"/>
                <w:sz w:val="18"/>
                <w:szCs w:val="18"/>
              </w:rPr>
              <w:instrText xml:space="preserve"> \* MERGEFORMAT </w:instrText>
            </w:r>
            <w:r w:rsidR="00F82404" w:rsidRPr="00A93C69">
              <w:rPr>
                <w:rFonts w:cstheme="minorHAnsi"/>
                <w:sz w:val="18"/>
                <w:szCs w:val="18"/>
              </w:rPr>
            </w:r>
            <w:r w:rsidR="00F82404" w:rsidRPr="00A93C69">
              <w:rPr>
                <w:rFonts w:cstheme="minorHAnsi"/>
                <w:sz w:val="18"/>
                <w:szCs w:val="18"/>
              </w:rPr>
              <w:fldChar w:fldCharType="separate"/>
            </w:r>
            <w:r w:rsidR="002348EA">
              <w:rPr>
                <w:rFonts w:cstheme="minorHAnsi"/>
                <w:sz w:val="18"/>
                <w:szCs w:val="18"/>
              </w:rPr>
              <w:t>4 PRIEDAS</w:t>
            </w:r>
            <w:r w:rsidR="00F82404" w:rsidRPr="00A93C69">
              <w:rPr>
                <w:rFonts w:cstheme="minorHAnsi"/>
                <w:sz w:val="18"/>
                <w:szCs w:val="18"/>
              </w:rPr>
              <w:fldChar w:fldCharType="end"/>
            </w:r>
            <w:r w:rsidRPr="00A93C69">
              <w:rPr>
                <w:rFonts w:cstheme="minorHAnsi"/>
                <w:sz w:val="18"/>
                <w:szCs w:val="18"/>
              </w:rPr>
              <w:t>), kurių pagrindu turi būti atliktas našumo testavimas.</w:t>
            </w:r>
          </w:p>
        </w:tc>
      </w:tr>
    </w:tbl>
    <w:p w14:paraId="56749D06" w14:textId="24B949D6" w:rsidR="00C35CD5" w:rsidRPr="00C80A5D" w:rsidRDefault="006C7075" w:rsidP="00BA258A">
      <w:pPr>
        <w:pStyle w:val="Antrat4"/>
        <w:rPr>
          <w:rFonts w:ascii="Arial" w:hAnsi="Arial" w:cs="Arial"/>
        </w:rPr>
      </w:pPr>
      <w:r w:rsidRPr="00C80A5D">
        <w:rPr>
          <w:rFonts w:ascii="Arial" w:hAnsi="Arial" w:cs="Arial"/>
        </w:rPr>
        <w:t>Reikalavimai sistemos plečiamumui</w:t>
      </w:r>
    </w:p>
    <w:tbl>
      <w:tblPr>
        <w:tblStyle w:val="CivittaTable2Purple"/>
        <w:tblW w:w="5000" w:type="pct"/>
        <w:tblLook w:val="0620" w:firstRow="1" w:lastRow="0" w:firstColumn="0" w:lastColumn="0" w:noHBand="1" w:noVBand="1"/>
      </w:tblPr>
      <w:tblGrid>
        <w:gridCol w:w="856"/>
        <w:gridCol w:w="9406"/>
      </w:tblGrid>
      <w:tr w:rsidR="00410CF7" w:rsidRPr="00D54523" w14:paraId="59EC7962" w14:textId="77777777" w:rsidTr="009877B7">
        <w:trPr>
          <w:cnfStyle w:val="100000000000" w:firstRow="1" w:lastRow="0" w:firstColumn="0" w:lastColumn="0" w:oddVBand="0" w:evenVBand="0" w:oddHBand="0" w:evenHBand="0" w:firstRowFirstColumn="0" w:firstRowLastColumn="0" w:lastRowFirstColumn="0" w:lastRowLastColumn="0"/>
          <w:trHeight w:val="20"/>
        </w:trPr>
        <w:tc>
          <w:tcPr>
            <w:tcW w:w="417" w:type="pct"/>
            <w:hideMark/>
          </w:tcPr>
          <w:p w14:paraId="20D0364E" w14:textId="77777777" w:rsidR="00410CF7" w:rsidRPr="00D54523" w:rsidRDefault="00410CF7" w:rsidP="00D54523">
            <w:pPr>
              <w:spacing w:before="0"/>
              <w:rPr>
                <w:rFonts w:ascii="Arial" w:hAnsi="Arial" w:cs="Arial"/>
                <w:sz w:val="18"/>
                <w:szCs w:val="18"/>
              </w:rPr>
            </w:pPr>
            <w:r w:rsidRPr="00D54523">
              <w:rPr>
                <w:rFonts w:ascii="Arial" w:hAnsi="Arial" w:cs="Arial"/>
                <w:sz w:val="18"/>
                <w:szCs w:val="18"/>
              </w:rPr>
              <w:t>Nr.</w:t>
            </w:r>
          </w:p>
        </w:tc>
        <w:tc>
          <w:tcPr>
            <w:tcW w:w="4583" w:type="pct"/>
            <w:hideMark/>
          </w:tcPr>
          <w:p w14:paraId="6EC014D7" w14:textId="77777777" w:rsidR="00410CF7" w:rsidRPr="00D54523" w:rsidRDefault="00410CF7" w:rsidP="00D54523">
            <w:pPr>
              <w:spacing w:before="0"/>
              <w:rPr>
                <w:rFonts w:ascii="Arial" w:hAnsi="Arial" w:cs="Arial"/>
                <w:sz w:val="18"/>
                <w:szCs w:val="18"/>
              </w:rPr>
            </w:pPr>
            <w:r w:rsidRPr="00D54523">
              <w:rPr>
                <w:rFonts w:ascii="Arial" w:hAnsi="Arial" w:cs="Arial"/>
                <w:sz w:val="18"/>
                <w:szCs w:val="18"/>
              </w:rPr>
              <w:t>Reikalavimas</w:t>
            </w:r>
          </w:p>
        </w:tc>
      </w:tr>
      <w:tr w:rsidR="00A746D3" w:rsidRPr="00D54523" w14:paraId="525ECDAE" w14:textId="77777777" w:rsidTr="009877B7">
        <w:trPr>
          <w:trHeight w:val="20"/>
        </w:trPr>
        <w:tc>
          <w:tcPr>
            <w:tcW w:w="417" w:type="pct"/>
          </w:tcPr>
          <w:p w14:paraId="4E487058" w14:textId="77777777" w:rsidR="00A746D3" w:rsidRPr="00D54523" w:rsidRDefault="00A746D3" w:rsidP="00D54523">
            <w:pPr>
              <w:pStyle w:val="Sraopastraipa"/>
              <w:numPr>
                <w:ilvl w:val="0"/>
                <w:numId w:val="71"/>
              </w:numPr>
              <w:spacing w:before="0"/>
              <w:rPr>
                <w:rFonts w:ascii="Arial" w:hAnsi="Arial" w:cs="Arial"/>
                <w:sz w:val="18"/>
                <w:szCs w:val="18"/>
                <w:lang w:val="en-US"/>
              </w:rPr>
            </w:pPr>
          </w:p>
        </w:tc>
        <w:tc>
          <w:tcPr>
            <w:tcW w:w="4583" w:type="pct"/>
          </w:tcPr>
          <w:p w14:paraId="4C0AB8C2" w14:textId="0451D081" w:rsidR="00A746D3" w:rsidRPr="00D54523" w:rsidRDefault="00A746D3" w:rsidP="00D54523">
            <w:pPr>
              <w:pStyle w:val="Sraassuenkleliais"/>
              <w:numPr>
                <w:ilvl w:val="0"/>
                <w:numId w:val="0"/>
              </w:numPr>
              <w:spacing w:before="0" w:after="0"/>
              <w:jc w:val="both"/>
              <w:rPr>
                <w:rFonts w:cstheme="minorHAnsi"/>
                <w:sz w:val="18"/>
                <w:szCs w:val="18"/>
              </w:rPr>
            </w:pPr>
            <w:r>
              <w:rPr>
                <w:rFonts w:cstheme="minorHAnsi"/>
                <w:sz w:val="18"/>
                <w:szCs w:val="18"/>
              </w:rPr>
              <w:t xml:space="preserve">Sistemos atnaujinimai diegiami </w:t>
            </w:r>
            <w:r w:rsidR="00194198">
              <w:rPr>
                <w:rFonts w:cstheme="minorHAnsi"/>
                <w:sz w:val="18"/>
                <w:szCs w:val="18"/>
              </w:rPr>
              <w:t>papildomų užsakymų principu.</w:t>
            </w:r>
          </w:p>
        </w:tc>
      </w:tr>
      <w:tr w:rsidR="00674A2C" w:rsidRPr="00D54523" w14:paraId="349DF637" w14:textId="77777777" w:rsidTr="009877B7">
        <w:trPr>
          <w:trHeight w:val="20"/>
        </w:trPr>
        <w:tc>
          <w:tcPr>
            <w:tcW w:w="417" w:type="pct"/>
          </w:tcPr>
          <w:p w14:paraId="17A4DBE8" w14:textId="77777777" w:rsidR="00674A2C" w:rsidRPr="00D54523" w:rsidRDefault="00674A2C" w:rsidP="00D54523">
            <w:pPr>
              <w:pStyle w:val="Sraopastraipa"/>
              <w:numPr>
                <w:ilvl w:val="0"/>
                <w:numId w:val="71"/>
              </w:numPr>
              <w:spacing w:before="0"/>
              <w:rPr>
                <w:rFonts w:ascii="Arial" w:hAnsi="Arial" w:cs="Arial"/>
                <w:sz w:val="18"/>
                <w:szCs w:val="18"/>
                <w:lang w:val="en-US"/>
              </w:rPr>
            </w:pPr>
          </w:p>
        </w:tc>
        <w:tc>
          <w:tcPr>
            <w:tcW w:w="4583" w:type="pct"/>
          </w:tcPr>
          <w:p w14:paraId="2A9516F1" w14:textId="4F3340B7" w:rsidR="00674A2C" w:rsidRPr="00D54523" w:rsidRDefault="00674A2C" w:rsidP="00D54523">
            <w:pPr>
              <w:pStyle w:val="Sraassuenkleliais"/>
              <w:numPr>
                <w:ilvl w:val="0"/>
                <w:numId w:val="0"/>
              </w:numPr>
              <w:spacing w:before="0" w:after="0"/>
              <w:jc w:val="both"/>
              <w:rPr>
                <w:rFonts w:cstheme="minorHAnsi"/>
                <w:sz w:val="18"/>
                <w:szCs w:val="18"/>
              </w:rPr>
            </w:pPr>
            <w:r w:rsidRPr="00D54523">
              <w:rPr>
                <w:rFonts w:cstheme="minorHAnsi"/>
                <w:sz w:val="18"/>
                <w:szCs w:val="18"/>
              </w:rPr>
              <w:t>Sistemos papildomų funkcijų pridėjimas turi būti galimas įdiegiant Diegėjo arba trečiųjų šalių sukurtus plėtinius.</w:t>
            </w:r>
          </w:p>
        </w:tc>
      </w:tr>
      <w:tr w:rsidR="00674A2C" w:rsidRPr="00D54523" w14:paraId="520C9D7E" w14:textId="77777777" w:rsidTr="009877B7">
        <w:trPr>
          <w:trHeight w:val="20"/>
        </w:trPr>
        <w:tc>
          <w:tcPr>
            <w:tcW w:w="417" w:type="pct"/>
          </w:tcPr>
          <w:p w14:paraId="3ECEAF70" w14:textId="77777777" w:rsidR="00674A2C" w:rsidRPr="00D54523" w:rsidRDefault="00674A2C" w:rsidP="00D54523">
            <w:pPr>
              <w:pStyle w:val="Sraopastraipa"/>
              <w:numPr>
                <w:ilvl w:val="0"/>
                <w:numId w:val="71"/>
              </w:numPr>
              <w:spacing w:before="0"/>
              <w:rPr>
                <w:rFonts w:ascii="Arial" w:hAnsi="Arial" w:cs="Arial"/>
                <w:sz w:val="18"/>
                <w:szCs w:val="18"/>
                <w:lang w:val="en-US"/>
              </w:rPr>
            </w:pPr>
          </w:p>
        </w:tc>
        <w:tc>
          <w:tcPr>
            <w:tcW w:w="4583" w:type="pct"/>
          </w:tcPr>
          <w:p w14:paraId="1A2D2C63" w14:textId="5D3D54A2" w:rsidR="00674A2C" w:rsidRPr="00D54523" w:rsidRDefault="00C16694" w:rsidP="00D54523">
            <w:pPr>
              <w:pStyle w:val="Sraassuenkleliais"/>
              <w:numPr>
                <w:ilvl w:val="0"/>
                <w:numId w:val="0"/>
              </w:numPr>
              <w:spacing w:before="0" w:after="0"/>
              <w:jc w:val="both"/>
              <w:rPr>
                <w:rFonts w:cstheme="minorHAnsi"/>
                <w:sz w:val="18"/>
                <w:szCs w:val="18"/>
              </w:rPr>
            </w:pPr>
            <w:r w:rsidRPr="00D54523">
              <w:rPr>
                <w:rFonts w:cstheme="minorHAnsi"/>
                <w:sz w:val="18"/>
                <w:szCs w:val="18"/>
              </w:rPr>
              <w:t>Sistema turi būti suprojektuota ir realizuota taip, kad būtų lanksti modifikuojant – realizavus funkcionalumo pakeitimus vienoje ar keliose funkcinėse srityse, pakeitimai neturi būti visos Sistemos perkūrimo priežastimi.</w:t>
            </w:r>
          </w:p>
        </w:tc>
      </w:tr>
      <w:tr w:rsidR="00017EC4" w:rsidRPr="00D54523" w14:paraId="30FA5F96" w14:textId="77777777" w:rsidTr="009877B7">
        <w:trPr>
          <w:trHeight w:val="20"/>
        </w:trPr>
        <w:tc>
          <w:tcPr>
            <w:tcW w:w="417" w:type="pct"/>
          </w:tcPr>
          <w:p w14:paraId="237FAFE6" w14:textId="77777777" w:rsidR="00017EC4" w:rsidRPr="00B535CB" w:rsidRDefault="00017EC4" w:rsidP="00D54523">
            <w:pPr>
              <w:pStyle w:val="Sraopastraipa"/>
              <w:numPr>
                <w:ilvl w:val="0"/>
                <w:numId w:val="71"/>
              </w:numPr>
              <w:spacing w:before="0"/>
              <w:rPr>
                <w:rFonts w:ascii="Arial" w:hAnsi="Arial" w:cs="Arial"/>
                <w:sz w:val="18"/>
                <w:szCs w:val="18"/>
                <w:lang w:val="en-US"/>
              </w:rPr>
            </w:pPr>
          </w:p>
        </w:tc>
        <w:tc>
          <w:tcPr>
            <w:tcW w:w="4583" w:type="pct"/>
            <w:vAlign w:val="center"/>
          </w:tcPr>
          <w:p w14:paraId="748BC465" w14:textId="0FD10B9E" w:rsidR="00017EC4" w:rsidRPr="00B535CB" w:rsidRDefault="00017EC4" w:rsidP="00D54523">
            <w:pPr>
              <w:pStyle w:val="Sraassuenkleliais"/>
              <w:numPr>
                <w:ilvl w:val="0"/>
                <w:numId w:val="0"/>
              </w:numPr>
              <w:spacing w:before="0" w:after="0"/>
              <w:jc w:val="both"/>
              <w:rPr>
                <w:rFonts w:cstheme="minorHAnsi"/>
                <w:sz w:val="18"/>
                <w:szCs w:val="18"/>
              </w:rPr>
            </w:pPr>
            <w:r w:rsidRPr="00B535CB">
              <w:rPr>
                <w:rFonts w:cstheme="minorHAnsi"/>
                <w:sz w:val="18"/>
                <w:szCs w:val="18"/>
              </w:rPr>
              <w:t>Sistema turi būti realizuota taip, kad pereinant prie aukštesnės Sistemos versijos (keičiant / papildant Sistemos funkcionalumą) ir / arba keičiant duomenų bazę nereikėtų atlikti papildomų darbų (išskyrus tuos, kuriuos standartiškai rekomenduoja Sistemos gamintojas pereinant iš vienos Sistemos versijos į kitą).</w:t>
            </w:r>
          </w:p>
        </w:tc>
      </w:tr>
      <w:tr w:rsidR="00653C23" w:rsidRPr="00D54523" w14:paraId="45E46EF3" w14:textId="77777777" w:rsidTr="009877B7">
        <w:trPr>
          <w:trHeight w:val="20"/>
        </w:trPr>
        <w:tc>
          <w:tcPr>
            <w:tcW w:w="417" w:type="pct"/>
          </w:tcPr>
          <w:p w14:paraId="3A916FEA" w14:textId="77777777" w:rsidR="00653C23" w:rsidRPr="00D54523" w:rsidRDefault="00653C23" w:rsidP="00D54523">
            <w:pPr>
              <w:pStyle w:val="Sraopastraipa"/>
              <w:numPr>
                <w:ilvl w:val="0"/>
                <w:numId w:val="71"/>
              </w:numPr>
              <w:spacing w:before="0"/>
              <w:rPr>
                <w:rFonts w:ascii="Arial" w:hAnsi="Arial" w:cs="Arial"/>
                <w:sz w:val="18"/>
                <w:szCs w:val="18"/>
                <w:lang w:val="en-US"/>
              </w:rPr>
            </w:pPr>
          </w:p>
        </w:tc>
        <w:tc>
          <w:tcPr>
            <w:tcW w:w="4583" w:type="pct"/>
            <w:vAlign w:val="center"/>
          </w:tcPr>
          <w:p w14:paraId="787F476F" w14:textId="08D34D1B" w:rsidR="00653C23" w:rsidRPr="00D54523" w:rsidRDefault="00653C23" w:rsidP="00D54523">
            <w:pPr>
              <w:pStyle w:val="Sraassuenkleliais"/>
              <w:numPr>
                <w:ilvl w:val="0"/>
                <w:numId w:val="0"/>
              </w:numPr>
              <w:spacing w:before="0" w:after="0"/>
              <w:jc w:val="both"/>
              <w:rPr>
                <w:rFonts w:cstheme="minorHAnsi"/>
                <w:sz w:val="18"/>
                <w:szCs w:val="18"/>
              </w:rPr>
            </w:pPr>
            <w:r w:rsidRPr="00D54523">
              <w:rPr>
                <w:rFonts w:cstheme="minorHAnsi"/>
                <w:sz w:val="18"/>
                <w:szCs w:val="18"/>
              </w:rPr>
              <w:t>Sistemoje turi būti priemonės, užtikrinančios, kad atliekant Sistemos ir / ar atskirų jos komponentų pakeitimą ir / ar atnaujinimą, būtų išlaikomi duomenų bazės lygmenyje atlikti pakeitimai ir konfigūracijos.</w:t>
            </w:r>
          </w:p>
        </w:tc>
      </w:tr>
      <w:tr w:rsidR="00653C23" w:rsidRPr="00D54523" w14:paraId="77DF24F1" w14:textId="77777777" w:rsidTr="009877B7">
        <w:trPr>
          <w:trHeight w:val="20"/>
        </w:trPr>
        <w:tc>
          <w:tcPr>
            <w:tcW w:w="417" w:type="pct"/>
          </w:tcPr>
          <w:p w14:paraId="5EB09EDF" w14:textId="77777777" w:rsidR="00653C23" w:rsidRPr="00D54523" w:rsidRDefault="00653C23" w:rsidP="00D54523">
            <w:pPr>
              <w:pStyle w:val="Sraopastraipa"/>
              <w:numPr>
                <w:ilvl w:val="0"/>
                <w:numId w:val="71"/>
              </w:numPr>
              <w:spacing w:before="0"/>
              <w:rPr>
                <w:rFonts w:ascii="Arial" w:hAnsi="Arial" w:cs="Arial"/>
                <w:sz w:val="18"/>
                <w:szCs w:val="18"/>
                <w:lang w:val="en-US"/>
              </w:rPr>
            </w:pPr>
          </w:p>
        </w:tc>
        <w:tc>
          <w:tcPr>
            <w:tcW w:w="4583" w:type="pct"/>
            <w:vAlign w:val="center"/>
          </w:tcPr>
          <w:p w14:paraId="38CBA754" w14:textId="5C143958" w:rsidR="00653C23" w:rsidRPr="00D54523" w:rsidRDefault="00653C23" w:rsidP="00D54523">
            <w:pPr>
              <w:pStyle w:val="Sraassuenkleliais"/>
              <w:numPr>
                <w:ilvl w:val="0"/>
                <w:numId w:val="0"/>
              </w:numPr>
              <w:spacing w:before="0" w:after="0"/>
              <w:jc w:val="both"/>
              <w:rPr>
                <w:rFonts w:cstheme="minorHAnsi"/>
                <w:sz w:val="18"/>
                <w:szCs w:val="18"/>
              </w:rPr>
            </w:pPr>
            <w:r w:rsidRPr="00D54523">
              <w:rPr>
                <w:rFonts w:cstheme="minorHAnsi"/>
                <w:sz w:val="18"/>
                <w:szCs w:val="18"/>
              </w:rPr>
              <w:t>Sistema turi būti realizuota taip, kad atliekant atnaujinimus, susijusius su architektūriniais komponentais ir / ar keičiant duomenų bazę, būtų galima atlikti visų duomenų migravimą be papildom</w:t>
            </w:r>
            <w:r w:rsidR="00A12974">
              <w:rPr>
                <w:rFonts w:cstheme="minorHAnsi"/>
                <w:sz w:val="18"/>
                <w:szCs w:val="18"/>
              </w:rPr>
              <w:t>os</w:t>
            </w:r>
            <w:r w:rsidRPr="00D54523">
              <w:rPr>
                <w:rFonts w:cstheme="minorHAnsi"/>
                <w:sz w:val="18"/>
                <w:szCs w:val="18"/>
              </w:rPr>
              <w:t xml:space="preserve"> licencijų nuomos iš Diegėjo / Sistemos gamintojo.</w:t>
            </w:r>
          </w:p>
        </w:tc>
      </w:tr>
      <w:tr w:rsidR="00175350" w:rsidRPr="00D54523" w14:paraId="57554948" w14:textId="77777777" w:rsidTr="009877B7">
        <w:trPr>
          <w:trHeight w:val="20"/>
        </w:trPr>
        <w:tc>
          <w:tcPr>
            <w:tcW w:w="417" w:type="pct"/>
          </w:tcPr>
          <w:p w14:paraId="125EB8C3" w14:textId="77777777" w:rsidR="00175350" w:rsidRPr="00571934" w:rsidRDefault="00175350" w:rsidP="00D54523">
            <w:pPr>
              <w:pStyle w:val="Sraopastraipa"/>
              <w:numPr>
                <w:ilvl w:val="0"/>
                <w:numId w:val="71"/>
              </w:numPr>
              <w:spacing w:before="0"/>
              <w:rPr>
                <w:rFonts w:ascii="Arial" w:hAnsi="Arial" w:cs="Arial"/>
                <w:sz w:val="18"/>
                <w:szCs w:val="18"/>
              </w:rPr>
            </w:pPr>
          </w:p>
        </w:tc>
        <w:tc>
          <w:tcPr>
            <w:tcW w:w="4583" w:type="pct"/>
            <w:vAlign w:val="center"/>
          </w:tcPr>
          <w:p w14:paraId="56E2D6BF" w14:textId="5CBACBC8" w:rsidR="00175350" w:rsidRPr="00175350" w:rsidRDefault="003F1260" w:rsidP="00D54523">
            <w:pPr>
              <w:pStyle w:val="Sraassuenkleliais"/>
              <w:numPr>
                <w:ilvl w:val="0"/>
                <w:numId w:val="0"/>
              </w:numPr>
              <w:spacing w:before="0" w:after="0"/>
              <w:jc w:val="both"/>
              <w:rPr>
                <w:rFonts w:cstheme="minorHAnsi"/>
                <w:sz w:val="18"/>
                <w:szCs w:val="18"/>
              </w:rPr>
            </w:pPr>
            <w:r w:rsidRPr="003F1260">
              <w:rPr>
                <w:rFonts w:cstheme="minorHAnsi"/>
                <w:sz w:val="18"/>
                <w:szCs w:val="18"/>
              </w:rPr>
              <w:t>Prieš diegiant atnaujinimus gamybinėje aplinkoje, turi būti užtikrinta galimybė juos išbandyti testinėje aplinkoje, imituojant esamus Užsakovo duomenis ir procesus.</w:t>
            </w:r>
            <w:r w:rsidR="007E1C05">
              <w:rPr>
                <w:rFonts w:cstheme="minorHAnsi"/>
                <w:sz w:val="18"/>
                <w:szCs w:val="18"/>
              </w:rPr>
              <w:t xml:space="preserve"> </w:t>
            </w:r>
            <w:r w:rsidR="007E1C05" w:rsidRPr="007E1C05">
              <w:rPr>
                <w:rFonts w:cstheme="minorHAnsi"/>
                <w:sz w:val="18"/>
                <w:szCs w:val="18"/>
              </w:rPr>
              <w:t>Testavimo metu turi būti patikrintas atnaujinimų suderinamumas su esamais Sistemos procesais, duomenimis ir konfigūracijomis. Šie testai turi būti atliekami pagal suderintą testavimo planą, užtikrinant veiklos tęstinumą.</w:t>
            </w:r>
          </w:p>
        </w:tc>
      </w:tr>
      <w:tr w:rsidR="000C36F9" w:rsidRPr="00D54523" w14:paraId="75EE370E" w14:textId="77777777" w:rsidTr="009877B7">
        <w:trPr>
          <w:trHeight w:val="20"/>
        </w:trPr>
        <w:tc>
          <w:tcPr>
            <w:tcW w:w="417" w:type="pct"/>
          </w:tcPr>
          <w:p w14:paraId="46E6995B" w14:textId="77777777" w:rsidR="000C36F9" w:rsidRPr="000C36F9" w:rsidRDefault="000C36F9" w:rsidP="00D54523">
            <w:pPr>
              <w:pStyle w:val="Sraopastraipa"/>
              <w:numPr>
                <w:ilvl w:val="0"/>
                <w:numId w:val="71"/>
              </w:numPr>
              <w:spacing w:before="0"/>
              <w:rPr>
                <w:rFonts w:ascii="Arial" w:hAnsi="Arial" w:cs="Arial"/>
                <w:sz w:val="18"/>
                <w:szCs w:val="18"/>
              </w:rPr>
            </w:pPr>
          </w:p>
        </w:tc>
        <w:tc>
          <w:tcPr>
            <w:tcW w:w="4583" w:type="pct"/>
            <w:vAlign w:val="center"/>
          </w:tcPr>
          <w:p w14:paraId="179623F5" w14:textId="7F32626B" w:rsidR="000C36F9" w:rsidRPr="003F1260" w:rsidRDefault="000C36F9" w:rsidP="00D54523">
            <w:pPr>
              <w:pStyle w:val="Sraassuenkleliais"/>
              <w:numPr>
                <w:ilvl w:val="0"/>
                <w:numId w:val="0"/>
              </w:numPr>
              <w:spacing w:before="0" w:after="0"/>
              <w:jc w:val="both"/>
              <w:rPr>
                <w:rFonts w:cstheme="minorHAnsi"/>
                <w:sz w:val="18"/>
                <w:szCs w:val="18"/>
              </w:rPr>
            </w:pPr>
            <w:r w:rsidRPr="000C36F9">
              <w:rPr>
                <w:rFonts w:cstheme="minorHAnsi"/>
                <w:sz w:val="18"/>
                <w:szCs w:val="18"/>
              </w:rPr>
              <w:t xml:space="preserve">Atnaujinimai, kurie reikalauja konfigūracijų keitimo arba papildomų veiksmų, turi būti įvertinami ir suderinami su Užsakovu. </w:t>
            </w:r>
          </w:p>
        </w:tc>
      </w:tr>
      <w:tr w:rsidR="00A51BEB" w:rsidRPr="00D54523" w14:paraId="3BC5C8A2" w14:textId="77777777" w:rsidTr="009877B7">
        <w:trPr>
          <w:trHeight w:val="20"/>
        </w:trPr>
        <w:tc>
          <w:tcPr>
            <w:tcW w:w="417" w:type="pct"/>
          </w:tcPr>
          <w:p w14:paraId="27FB0384" w14:textId="77777777" w:rsidR="00A51BEB" w:rsidRPr="000C36F9" w:rsidRDefault="00A51BEB" w:rsidP="00D54523">
            <w:pPr>
              <w:pStyle w:val="Sraopastraipa"/>
              <w:numPr>
                <w:ilvl w:val="0"/>
                <w:numId w:val="71"/>
              </w:numPr>
              <w:spacing w:before="0"/>
              <w:rPr>
                <w:rFonts w:ascii="Arial" w:hAnsi="Arial" w:cs="Arial"/>
                <w:sz w:val="18"/>
                <w:szCs w:val="18"/>
              </w:rPr>
            </w:pPr>
          </w:p>
        </w:tc>
        <w:tc>
          <w:tcPr>
            <w:tcW w:w="4583" w:type="pct"/>
            <w:vAlign w:val="center"/>
          </w:tcPr>
          <w:p w14:paraId="2E2A9E74" w14:textId="77777777" w:rsidR="00A51BEB" w:rsidRPr="00A51BEB" w:rsidRDefault="00A51BEB" w:rsidP="00571934">
            <w:pPr>
              <w:pStyle w:val="Sraassuenkleliais"/>
              <w:numPr>
                <w:ilvl w:val="0"/>
                <w:numId w:val="0"/>
              </w:numPr>
              <w:spacing w:before="0" w:after="0"/>
              <w:rPr>
                <w:rFonts w:cstheme="minorHAnsi"/>
                <w:sz w:val="18"/>
                <w:szCs w:val="18"/>
              </w:rPr>
            </w:pPr>
            <w:r w:rsidRPr="00A51BEB">
              <w:rPr>
                <w:rFonts w:cstheme="minorHAnsi"/>
                <w:sz w:val="18"/>
                <w:szCs w:val="18"/>
              </w:rPr>
              <w:t>Diegėjas privalo informuoti Užsakovą apie planuojamus atnaujinimus ne mažiau kaip prieš 30 kalendorinių dienų. Informacija turi apimti:</w:t>
            </w:r>
          </w:p>
          <w:p w14:paraId="340D8E33" w14:textId="77777777" w:rsidR="00A51BEB" w:rsidRPr="00A51BEB" w:rsidRDefault="00A51BEB" w:rsidP="00A51BEB">
            <w:pPr>
              <w:pStyle w:val="Sraassuenkleliais"/>
              <w:spacing w:before="0" w:after="0"/>
              <w:rPr>
                <w:rFonts w:cstheme="minorHAnsi"/>
                <w:sz w:val="18"/>
                <w:szCs w:val="18"/>
              </w:rPr>
            </w:pPr>
            <w:r w:rsidRPr="00A51BEB">
              <w:rPr>
                <w:rFonts w:cstheme="minorHAnsi"/>
                <w:sz w:val="18"/>
                <w:szCs w:val="18"/>
              </w:rPr>
              <w:t>Numatomą atnaujinimo datą;</w:t>
            </w:r>
          </w:p>
          <w:p w14:paraId="07150E00" w14:textId="77777777" w:rsidR="00A51BEB" w:rsidRPr="00A51BEB" w:rsidRDefault="00A51BEB" w:rsidP="00A51BEB">
            <w:pPr>
              <w:pStyle w:val="Sraassuenkleliais"/>
              <w:spacing w:before="0" w:after="0"/>
              <w:rPr>
                <w:rFonts w:cstheme="minorHAnsi"/>
                <w:sz w:val="18"/>
                <w:szCs w:val="18"/>
              </w:rPr>
            </w:pPr>
            <w:r w:rsidRPr="00A51BEB">
              <w:rPr>
                <w:rFonts w:cstheme="minorHAnsi"/>
                <w:sz w:val="18"/>
                <w:szCs w:val="18"/>
              </w:rPr>
              <w:t>Pokyčių aprašymą;</w:t>
            </w:r>
          </w:p>
          <w:p w14:paraId="4DC6D6D0" w14:textId="77777777" w:rsidR="00A51BEB" w:rsidRPr="00A51BEB" w:rsidRDefault="00A51BEB" w:rsidP="00A51BEB">
            <w:pPr>
              <w:pStyle w:val="Sraassuenkleliais"/>
              <w:spacing w:before="0" w:after="0"/>
              <w:rPr>
                <w:rFonts w:cstheme="minorHAnsi"/>
                <w:sz w:val="18"/>
                <w:szCs w:val="18"/>
              </w:rPr>
            </w:pPr>
            <w:r w:rsidRPr="00A51BEB">
              <w:rPr>
                <w:rFonts w:cstheme="minorHAnsi"/>
                <w:sz w:val="18"/>
                <w:szCs w:val="18"/>
              </w:rPr>
              <w:t>Potencialų poveikį veikiančiai sistemai;</w:t>
            </w:r>
          </w:p>
          <w:p w14:paraId="63C29B1E" w14:textId="602BC7F8" w:rsidR="00A51BEB" w:rsidRPr="000C36F9" w:rsidRDefault="00A51BEB" w:rsidP="00571934">
            <w:pPr>
              <w:pStyle w:val="Sraassuenkleliais"/>
            </w:pPr>
            <w:r w:rsidRPr="00571934">
              <w:rPr>
                <w:sz w:val="18"/>
                <w:szCs w:val="18"/>
              </w:rPr>
              <w:t>Reikalavimus testavimo veiksmams.</w:t>
            </w:r>
          </w:p>
        </w:tc>
      </w:tr>
      <w:tr w:rsidR="00C231FF" w:rsidRPr="00D54523" w14:paraId="180107DD" w14:textId="77777777" w:rsidTr="009877B7">
        <w:trPr>
          <w:trHeight w:val="20"/>
        </w:trPr>
        <w:tc>
          <w:tcPr>
            <w:tcW w:w="417" w:type="pct"/>
          </w:tcPr>
          <w:p w14:paraId="2CFD51B2" w14:textId="77777777" w:rsidR="00C231FF" w:rsidRPr="000C36F9" w:rsidRDefault="00C231FF" w:rsidP="00D54523">
            <w:pPr>
              <w:pStyle w:val="Sraopastraipa"/>
              <w:numPr>
                <w:ilvl w:val="0"/>
                <w:numId w:val="71"/>
              </w:numPr>
              <w:spacing w:before="0"/>
              <w:rPr>
                <w:rFonts w:ascii="Arial" w:hAnsi="Arial" w:cs="Arial"/>
                <w:sz w:val="18"/>
                <w:szCs w:val="18"/>
              </w:rPr>
            </w:pPr>
          </w:p>
        </w:tc>
        <w:tc>
          <w:tcPr>
            <w:tcW w:w="4583" w:type="pct"/>
            <w:vAlign w:val="center"/>
          </w:tcPr>
          <w:p w14:paraId="0D33D1B7" w14:textId="4773634B" w:rsidR="00C231FF" w:rsidRPr="000C36F9" w:rsidRDefault="00C231FF" w:rsidP="00D54523">
            <w:pPr>
              <w:pStyle w:val="Sraassuenkleliais"/>
              <w:numPr>
                <w:ilvl w:val="0"/>
                <w:numId w:val="0"/>
              </w:numPr>
              <w:spacing w:before="0" w:after="0"/>
              <w:jc w:val="both"/>
              <w:rPr>
                <w:rFonts w:cstheme="minorHAnsi"/>
                <w:sz w:val="18"/>
                <w:szCs w:val="18"/>
              </w:rPr>
            </w:pPr>
            <w:r w:rsidRPr="00C231FF">
              <w:rPr>
                <w:rFonts w:cstheme="minorHAnsi"/>
                <w:sz w:val="18"/>
                <w:szCs w:val="18"/>
              </w:rPr>
              <w:t>Sistemos atnaujinimai turi būti atliekami taip, kad būtų užtikrintas nenutrūkstamas Sistemos prieinamumas arba minimali prastova, apie kurią Užsakovas turi būti informuotas iš anksto.</w:t>
            </w:r>
          </w:p>
        </w:tc>
      </w:tr>
      <w:tr w:rsidR="00C231FF" w:rsidRPr="00D54523" w14:paraId="4F3AAEF6" w14:textId="77777777" w:rsidTr="009877B7">
        <w:trPr>
          <w:trHeight w:val="20"/>
        </w:trPr>
        <w:tc>
          <w:tcPr>
            <w:tcW w:w="417" w:type="pct"/>
          </w:tcPr>
          <w:p w14:paraId="7742A370" w14:textId="77777777" w:rsidR="00C231FF" w:rsidRPr="000C36F9" w:rsidRDefault="00C231FF" w:rsidP="00D54523">
            <w:pPr>
              <w:pStyle w:val="Sraopastraipa"/>
              <w:numPr>
                <w:ilvl w:val="0"/>
                <w:numId w:val="71"/>
              </w:numPr>
              <w:spacing w:before="0"/>
              <w:rPr>
                <w:rFonts w:ascii="Arial" w:hAnsi="Arial" w:cs="Arial"/>
                <w:sz w:val="18"/>
                <w:szCs w:val="18"/>
              </w:rPr>
            </w:pPr>
          </w:p>
        </w:tc>
        <w:tc>
          <w:tcPr>
            <w:tcW w:w="4583" w:type="pct"/>
            <w:vAlign w:val="center"/>
          </w:tcPr>
          <w:p w14:paraId="5284E464" w14:textId="3DA67F1F" w:rsidR="00C231FF" w:rsidRPr="00C231FF" w:rsidRDefault="00C231FF" w:rsidP="00D54523">
            <w:pPr>
              <w:pStyle w:val="Sraassuenkleliais"/>
              <w:numPr>
                <w:ilvl w:val="0"/>
                <w:numId w:val="0"/>
              </w:numPr>
              <w:spacing w:before="0" w:after="0"/>
              <w:jc w:val="both"/>
              <w:rPr>
                <w:rFonts w:cstheme="minorHAnsi"/>
                <w:sz w:val="18"/>
                <w:szCs w:val="18"/>
              </w:rPr>
            </w:pPr>
            <w:r w:rsidRPr="00C231FF">
              <w:rPr>
                <w:rFonts w:cstheme="minorHAnsi"/>
                <w:sz w:val="18"/>
                <w:szCs w:val="18"/>
              </w:rPr>
              <w:t>Sistema turi turėti funkcionalumą atstatyti ankstesnę versiją arba išsaugoti duomenų vientisumą gamintojo nenumatytų klaidų atveju</w:t>
            </w:r>
            <w:r w:rsidR="008638DF">
              <w:rPr>
                <w:rFonts w:cstheme="minorHAnsi"/>
                <w:sz w:val="18"/>
                <w:szCs w:val="18"/>
              </w:rPr>
              <w:t>, j</w:t>
            </w:r>
            <w:r w:rsidR="008638DF" w:rsidRPr="008638DF">
              <w:rPr>
                <w:rFonts w:cstheme="minorHAnsi"/>
                <w:sz w:val="18"/>
                <w:szCs w:val="18"/>
              </w:rPr>
              <w:t>ei atnaujinimai apima svarbias funkcijas, kurios gali paveikti esamus procesus</w:t>
            </w:r>
            <w:r w:rsidR="008638DF">
              <w:rPr>
                <w:rFonts w:cstheme="minorHAnsi"/>
                <w:sz w:val="18"/>
                <w:szCs w:val="18"/>
              </w:rPr>
              <w:t>.</w:t>
            </w:r>
          </w:p>
        </w:tc>
      </w:tr>
      <w:tr w:rsidR="00230B9A" w:rsidRPr="00D54523" w14:paraId="12109FC3" w14:textId="77777777" w:rsidTr="009877B7">
        <w:trPr>
          <w:trHeight w:val="20"/>
        </w:trPr>
        <w:tc>
          <w:tcPr>
            <w:tcW w:w="417" w:type="pct"/>
          </w:tcPr>
          <w:p w14:paraId="4A07A6FA" w14:textId="77777777" w:rsidR="00230B9A" w:rsidRPr="000C36F9" w:rsidRDefault="00230B9A" w:rsidP="00D54523">
            <w:pPr>
              <w:pStyle w:val="Sraopastraipa"/>
              <w:numPr>
                <w:ilvl w:val="0"/>
                <w:numId w:val="71"/>
              </w:numPr>
              <w:spacing w:before="0"/>
              <w:rPr>
                <w:rFonts w:ascii="Arial" w:hAnsi="Arial" w:cs="Arial"/>
                <w:sz w:val="18"/>
                <w:szCs w:val="18"/>
              </w:rPr>
            </w:pPr>
          </w:p>
        </w:tc>
        <w:tc>
          <w:tcPr>
            <w:tcW w:w="4583" w:type="pct"/>
            <w:vAlign w:val="center"/>
          </w:tcPr>
          <w:p w14:paraId="229D92AC" w14:textId="4E03C97A" w:rsidR="00230B9A" w:rsidRPr="00C231FF" w:rsidRDefault="00230B9A" w:rsidP="00D54523">
            <w:pPr>
              <w:pStyle w:val="Sraassuenkleliais"/>
              <w:numPr>
                <w:ilvl w:val="0"/>
                <w:numId w:val="0"/>
              </w:numPr>
              <w:spacing w:before="0" w:after="0"/>
              <w:jc w:val="both"/>
              <w:rPr>
                <w:rFonts w:cstheme="minorHAnsi"/>
                <w:sz w:val="18"/>
                <w:szCs w:val="18"/>
              </w:rPr>
            </w:pPr>
            <w:r w:rsidRPr="00230B9A">
              <w:rPr>
                <w:rFonts w:cstheme="minorHAnsi"/>
                <w:sz w:val="18"/>
                <w:szCs w:val="18"/>
              </w:rPr>
              <w:t>Gamintojo atnaujinimų metu lokalizacijos (pvz., kalbiniai ar teisės aktų reikalavimai) pritaikymai turi būti palaikomi ir nepažeisti.</w:t>
            </w:r>
          </w:p>
        </w:tc>
      </w:tr>
      <w:tr w:rsidR="00653C23" w:rsidRPr="00D54523" w14:paraId="1B98F080" w14:textId="77777777" w:rsidTr="009877B7">
        <w:trPr>
          <w:trHeight w:val="20"/>
        </w:trPr>
        <w:tc>
          <w:tcPr>
            <w:tcW w:w="417" w:type="pct"/>
          </w:tcPr>
          <w:p w14:paraId="7116B612" w14:textId="77777777" w:rsidR="00653C23" w:rsidRPr="00571934" w:rsidRDefault="00653C23" w:rsidP="00D54523">
            <w:pPr>
              <w:pStyle w:val="Sraopastraipa"/>
              <w:numPr>
                <w:ilvl w:val="0"/>
                <w:numId w:val="71"/>
              </w:numPr>
              <w:spacing w:before="0"/>
              <w:rPr>
                <w:rFonts w:ascii="Arial" w:hAnsi="Arial" w:cs="Arial"/>
                <w:sz w:val="18"/>
                <w:szCs w:val="18"/>
              </w:rPr>
            </w:pPr>
          </w:p>
        </w:tc>
        <w:tc>
          <w:tcPr>
            <w:tcW w:w="4583" w:type="pct"/>
            <w:vAlign w:val="center"/>
          </w:tcPr>
          <w:p w14:paraId="0F53C428" w14:textId="0EE8DA16" w:rsidR="00653C23" w:rsidRPr="00D54523" w:rsidRDefault="00653C23" w:rsidP="00D54523">
            <w:pPr>
              <w:pStyle w:val="Sraassuenkleliais"/>
              <w:numPr>
                <w:ilvl w:val="0"/>
                <w:numId w:val="0"/>
              </w:numPr>
              <w:spacing w:before="0" w:after="0"/>
              <w:jc w:val="both"/>
              <w:rPr>
                <w:rFonts w:cstheme="minorHAnsi"/>
                <w:sz w:val="18"/>
                <w:szCs w:val="18"/>
              </w:rPr>
            </w:pPr>
            <w:r w:rsidRPr="00D54523">
              <w:rPr>
                <w:rFonts w:cstheme="minorHAnsi"/>
                <w:sz w:val="18"/>
                <w:szCs w:val="18"/>
              </w:rPr>
              <w:t>Sistemos versijos atnaujinimas Sutarties galiojimo laikotarpiu turi būti atliekamas suderinus atnaujinimą su Užsakovu. Versijų naujinimas gali būti atliekamas ne daugiau nei 2 kartus per metus. Jei pats gamintojas reikalauja atlikti naujinimus, galima atlikti ir daugiau versijų naujinimų per metus, kurie turi būti suderinti su Užsakovu. Versijų naujinimo darbai turi būti įskaičiuoti į P</w:t>
            </w:r>
            <w:r w:rsidR="003B31C5">
              <w:rPr>
                <w:rFonts w:cstheme="minorHAnsi"/>
                <w:sz w:val="18"/>
                <w:szCs w:val="18"/>
              </w:rPr>
              <w:t>apildomų užsakym</w:t>
            </w:r>
            <w:r w:rsidR="006579D8">
              <w:rPr>
                <w:rFonts w:cstheme="minorHAnsi"/>
                <w:sz w:val="18"/>
                <w:szCs w:val="18"/>
              </w:rPr>
              <w:t>ų</w:t>
            </w:r>
            <w:r w:rsidR="003B31C5">
              <w:rPr>
                <w:rFonts w:cstheme="minorHAnsi"/>
                <w:sz w:val="18"/>
                <w:szCs w:val="18"/>
              </w:rPr>
              <w:t xml:space="preserve"> </w:t>
            </w:r>
            <w:r w:rsidRPr="00D54523">
              <w:rPr>
                <w:rFonts w:cstheme="minorHAnsi"/>
                <w:sz w:val="18"/>
                <w:szCs w:val="18"/>
              </w:rPr>
              <w:t>kainą.</w:t>
            </w:r>
          </w:p>
        </w:tc>
      </w:tr>
      <w:tr w:rsidR="00653C23" w:rsidRPr="00D54523" w14:paraId="221AF3C3" w14:textId="77777777" w:rsidTr="009877B7">
        <w:trPr>
          <w:trHeight w:val="20"/>
        </w:trPr>
        <w:tc>
          <w:tcPr>
            <w:tcW w:w="417" w:type="pct"/>
          </w:tcPr>
          <w:p w14:paraId="4D3D2607" w14:textId="77777777" w:rsidR="00653C23" w:rsidRPr="00571934" w:rsidRDefault="00653C23" w:rsidP="00D54523">
            <w:pPr>
              <w:pStyle w:val="Sraopastraipa"/>
              <w:numPr>
                <w:ilvl w:val="0"/>
                <w:numId w:val="71"/>
              </w:numPr>
              <w:spacing w:before="0"/>
              <w:rPr>
                <w:rFonts w:ascii="Arial" w:hAnsi="Arial" w:cs="Arial"/>
                <w:sz w:val="18"/>
                <w:szCs w:val="18"/>
              </w:rPr>
            </w:pPr>
          </w:p>
        </w:tc>
        <w:tc>
          <w:tcPr>
            <w:tcW w:w="4583" w:type="pct"/>
            <w:vAlign w:val="center"/>
          </w:tcPr>
          <w:p w14:paraId="72281531" w14:textId="77777777" w:rsidR="00653C23" w:rsidRPr="00D54523" w:rsidRDefault="00653C23" w:rsidP="00D54523">
            <w:pPr>
              <w:spacing w:before="0"/>
              <w:rPr>
                <w:rFonts w:cstheme="minorHAnsi"/>
                <w:sz w:val="18"/>
                <w:szCs w:val="18"/>
              </w:rPr>
            </w:pPr>
            <w:r w:rsidRPr="00D54523">
              <w:rPr>
                <w:rFonts w:cstheme="minorHAnsi"/>
                <w:sz w:val="18"/>
                <w:szCs w:val="18"/>
              </w:rPr>
              <w:t>Sistemoje atliekant pakeitimą ir / ar atnaujinimą, turi būti funkcionalumas, kuris užtikrintų, kad:</w:t>
            </w:r>
          </w:p>
          <w:p w14:paraId="06C1F6FC" w14:textId="77777777" w:rsidR="00653C23" w:rsidRPr="00D54523" w:rsidRDefault="00653C23" w:rsidP="00D54523">
            <w:pPr>
              <w:pStyle w:val="Sraopastraipa"/>
              <w:numPr>
                <w:ilvl w:val="0"/>
                <w:numId w:val="83"/>
              </w:numPr>
              <w:spacing w:before="0"/>
              <w:rPr>
                <w:rFonts w:cstheme="minorHAnsi"/>
                <w:sz w:val="18"/>
                <w:szCs w:val="18"/>
              </w:rPr>
            </w:pPr>
            <w:r w:rsidRPr="00D54523">
              <w:rPr>
                <w:rFonts w:cstheme="minorHAnsi"/>
                <w:sz w:val="18"/>
                <w:szCs w:val="18"/>
              </w:rPr>
              <w:t>visi saugomi duomenys bus perkelti į naują duomenų bazės struktūrą;</w:t>
            </w:r>
          </w:p>
          <w:p w14:paraId="5A2CD087" w14:textId="77777777" w:rsidR="00653C23" w:rsidRPr="00D54523" w:rsidRDefault="00653C23" w:rsidP="00D54523">
            <w:pPr>
              <w:pStyle w:val="Sraopastraipa"/>
              <w:numPr>
                <w:ilvl w:val="0"/>
                <w:numId w:val="83"/>
              </w:numPr>
              <w:spacing w:before="0"/>
              <w:rPr>
                <w:rFonts w:cstheme="minorHAnsi"/>
                <w:sz w:val="18"/>
                <w:szCs w:val="18"/>
              </w:rPr>
            </w:pPr>
            <w:r w:rsidRPr="00D54523">
              <w:rPr>
                <w:rFonts w:cstheme="minorHAnsi"/>
                <w:sz w:val="18"/>
                <w:szCs w:val="18"/>
              </w:rPr>
              <w:t>bus išlaikytas duomenų vientisumas ir integralumas;</w:t>
            </w:r>
          </w:p>
          <w:p w14:paraId="4666B034" w14:textId="77777777" w:rsidR="00653C23" w:rsidRPr="00D54523" w:rsidRDefault="00653C23" w:rsidP="00D54523">
            <w:pPr>
              <w:pStyle w:val="Sraopastraipa"/>
              <w:numPr>
                <w:ilvl w:val="0"/>
                <w:numId w:val="83"/>
              </w:numPr>
              <w:spacing w:before="0"/>
              <w:rPr>
                <w:rFonts w:cstheme="minorHAnsi"/>
                <w:sz w:val="18"/>
                <w:szCs w:val="18"/>
              </w:rPr>
            </w:pPr>
            <w:r w:rsidRPr="00D54523">
              <w:rPr>
                <w:rFonts w:cstheme="minorHAnsi"/>
                <w:sz w:val="18"/>
                <w:szCs w:val="18"/>
              </w:rPr>
              <w:t>jokie saugomi duomenys nebus prarasti;</w:t>
            </w:r>
          </w:p>
          <w:p w14:paraId="3DE8ABFE" w14:textId="12CFBBDC" w:rsidR="00653C23" w:rsidRPr="00D54523" w:rsidRDefault="00653C23" w:rsidP="00D54523">
            <w:pPr>
              <w:pStyle w:val="Sraopastraipa"/>
              <w:numPr>
                <w:ilvl w:val="0"/>
                <w:numId w:val="83"/>
              </w:numPr>
              <w:spacing w:before="0"/>
              <w:rPr>
                <w:rFonts w:cstheme="minorHAnsi"/>
                <w:sz w:val="18"/>
                <w:szCs w:val="18"/>
              </w:rPr>
            </w:pPr>
            <w:r w:rsidRPr="00D54523">
              <w:rPr>
                <w:rFonts w:cstheme="minorHAnsi"/>
                <w:sz w:val="18"/>
                <w:szCs w:val="18"/>
              </w:rPr>
              <w:t>nebus sutrikdytas Sistemoje realizuotas funkcionalumas.</w:t>
            </w:r>
          </w:p>
        </w:tc>
      </w:tr>
      <w:tr w:rsidR="00653C23" w:rsidRPr="00D54523" w14:paraId="3FF23484" w14:textId="77777777" w:rsidTr="009877B7">
        <w:trPr>
          <w:trHeight w:val="20"/>
        </w:trPr>
        <w:tc>
          <w:tcPr>
            <w:tcW w:w="417" w:type="pct"/>
          </w:tcPr>
          <w:p w14:paraId="52C4C761" w14:textId="77777777" w:rsidR="00653C23" w:rsidRPr="00D54523" w:rsidRDefault="00653C23" w:rsidP="00D54523">
            <w:pPr>
              <w:pStyle w:val="Sraopastraipa"/>
              <w:numPr>
                <w:ilvl w:val="0"/>
                <w:numId w:val="71"/>
              </w:numPr>
              <w:spacing w:before="0"/>
              <w:rPr>
                <w:rFonts w:ascii="Arial" w:hAnsi="Arial" w:cs="Arial"/>
                <w:sz w:val="18"/>
                <w:szCs w:val="18"/>
                <w:lang w:val="en-US"/>
              </w:rPr>
            </w:pPr>
          </w:p>
        </w:tc>
        <w:tc>
          <w:tcPr>
            <w:tcW w:w="4583" w:type="pct"/>
            <w:vAlign w:val="center"/>
          </w:tcPr>
          <w:p w14:paraId="6221A635" w14:textId="3589488D" w:rsidR="00653C23" w:rsidRPr="00D54523" w:rsidRDefault="00653C23" w:rsidP="00D54523">
            <w:pPr>
              <w:pStyle w:val="Sraassuenkleliais"/>
              <w:numPr>
                <w:ilvl w:val="0"/>
                <w:numId w:val="0"/>
              </w:numPr>
              <w:spacing w:before="0" w:after="0"/>
              <w:jc w:val="both"/>
              <w:rPr>
                <w:rFonts w:cstheme="minorHAnsi"/>
                <w:sz w:val="18"/>
                <w:szCs w:val="18"/>
              </w:rPr>
            </w:pPr>
            <w:r w:rsidRPr="00D54523">
              <w:rPr>
                <w:rFonts w:cstheme="minorHAnsi"/>
                <w:sz w:val="18"/>
                <w:szCs w:val="18"/>
              </w:rPr>
              <w:t>Sistemos techninės ir / arba programinės įrangos modifikavimas, tobulinimas ir klaidų taisymas negali turėti įtakos anksčiau įvestų duomenų vientisumui.</w:t>
            </w:r>
          </w:p>
        </w:tc>
      </w:tr>
      <w:tr w:rsidR="006579D8" w:rsidRPr="00D54523" w14:paraId="39AB1474" w14:textId="77777777" w:rsidTr="009877B7">
        <w:trPr>
          <w:trHeight w:val="20"/>
        </w:trPr>
        <w:tc>
          <w:tcPr>
            <w:tcW w:w="417" w:type="pct"/>
          </w:tcPr>
          <w:p w14:paraId="5A3F4604" w14:textId="77777777" w:rsidR="006579D8" w:rsidRPr="00D54523" w:rsidRDefault="006579D8" w:rsidP="00D54523">
            <w:pPr>
              <w:pStyle w:val="Sraopastraipa"/>
              <w:numPr>
                <w:ilvl w:val="0"/>
                <w:numId w:val="71"/>
              </w:numPr>
              <w:spacing w:before="0"/>
              <w:rPr>
                <w:rFonts w:ascii="Arial" w:hAnsi="Arial" w:cs="Arial"/>
                <w:sz w:val="18"/>
                <w:szCs w:val="18"/>
                <w:lang w:val="en-US"/>
              </w:rPr>
            </w:pPr>
          </w:p>
        </w:tc>
        <w:tc>
          <w:tcPr>
            <w:tcW w:w="4583" w:type="pct"/>
            <w:vAlign w:val="center"/>
          </w:tcPr>
          <w:p w14:paraId="486DDC59" w14:textId="6DC48C7D" w:rsidR="006579D8" w:rsidRPr="00D54523" w:rsidRDefault="008B0834" w:rsidP="00D54523">
            <w:pPr>
              <w:pStyle w:val="Sraassuenkleliais"/>
              <w:numPr>
                <w:ilvl w:val="0"/>
                <w:numId w:val="0"/>
              </w:numPr>
              <w:spacing w:before="0" w:after="0"/>
              <w:jc w:val="both"/>
              <w:rPr>
                <w:rFonts w:cstheme="minorHAnsi"/>
                <w:sz w:val="18"/>
                <w:szCs w:val="18"/>
              </w:rPr>
            </w:pPr>
            <w:r w:rsidRPr="008B0834">
              <w:rPr>
                <w:rFonts w:cstheme="minorHAnsi"/>
                <w:sz w:val="18"/>
                <w:szCs w:val="18"/>
              </w:rPr>
              <w:t>Prieš atnaujinimus turi būti užtikrinta pilna duomenų rezervinė kopija.</w:t>
            </w:r>
          </w:p>
        </w:tc>
      </w:tr>
      <w:tr w:rsidR="008B0834" w:rsidRPr="00D54523" w14:paraId="709BC7E8" w14:textId="77777777" w:rsidTr="009877B7">
        <w:trPr>
          <w:trHeight w:val="20"/>
        </w:trPr>
        <w:tc>
          <w:tcPr>
            <w:tcW w:w="417" w:type="pct"/>
          </w:tcPr>
          <w:p w14:paraId="12F33428" w14:textId="77777777" w:rsidR="008B0834" w:rsidRPr="00D54523" w:rsidRDefault="008B0834" w:rsidP="00D54523">
            <w:pPr>
              <w:pStyle w:val="Sraopastraipa"/>
              <w:numPr>
                <w:ilvl w:val="0"/>
                <w:numId w:val="71"/>
              </w:numPr>
              <w:spacing w:before="0"/>
              <w:rPr>
                <w:rFonts w:ascii="Arial" w:hAnsi="Arial" w:cs="Arial"/>
                <w:sz w:val="18"/>
                <w:szCs w:val="18"/>
                <w:lang w:val="en-US"/>
              </w:rPr>
            </w:pPr>
          </w:p>
        </w:tc>
        <w:tc>
          <w:tcPr>
            <w:tcW w:w="4583" w:type="pct"/>
            <w:vAlign w:val="center"/>
          </w:tcPr>
          <w:p w14:paraId="17248F57" w14:textId="4E1981E2" w:rsidR="008B0834" w:rsidRPr="008B0834" w:rsidRDefault="008B0834" w:rsidP="00D54523">
            <w:pPr>
              <w:pStyle w:val="Sraassuenkleliais"/>
              <w:numPr>
                <w:ilvl w:val="0"/>
                <w:numId w:val="0"/>
              </w:numPr>
              <w:spacing w:before="0" w:after="0"/>
              <w:jc w:val="both"/>
              <w:rPr>
                <w:rFonts w:cstheme="minorHAnsi"/>
                <w:sz w:val="18"/>
                <w:szCs w:val="18"/>
              </w:rPr>
            </w:pPr>
            <w:r w:rsidRPr="008B0834">
              <w:rPr>
                <w:rFonts w:cstheme="minorHAnsi"/>
                <w:sz w:val="18"/>
                <w:szCs w:val="18"/>
              </w:rPr>
              <w:t>Po kiekvieno atnaujinimo Diegėjas turi pateikti atnaujintą techninę dokumentaciją, kurioje nurodyti visi atlikti pakeitimai, jų poveikis ir naudotojo instrukcijos</w:t>
            </w:r>
            <w:r>
              <w:rPr>
                <w:rFonts w:cstheme="minorHAnsi"/>
                <w:sz w:val="18"/>
                <w:szCs w:val="18"/>
              </w:rPr>
              <w:t>, jeigu tokios yra reikalingos.</w:t>
            </w:r>
          </w:p>
        </w:tc>
      </w:tr>
    </w:tbl>
    <w:p w14:paraId="395DF519" w14:textId="77777777" w:rsidR="00070BC3" w:rsidRPr="00C80A5D" w:rsidRDefault="00070BC3" w:rsidP="009E2D7A"/>
    <w:p w14:paraId="78527183" w14:textId="43F8C302" w:rsidR="005E34B0" w:rsidRDefault="005E34B0" w:rsidP="00452EF8">
      <w:pPr>
        <w:pStyle w:val="Antrat3"/>
        <w:rPr>
          <w:rFonts w:ascii="Arial" w:hAnsi="Arial" w:cs="Arial"/>
        </w:rPr>
      </w:pPr>
      <w:bookmarkStart w:id="34" w:name="_Toc186552309"/>
      <w:r w:rsidRPr="00C80A5D">
        <w:rPr>
          <w:rFonts w:ascii="Arial" w:hAnsi="Arial" w:cs="Arial"/>
        </w:rPr>
        <w:t>Saugos architektūros reikalavimai</w:t>
      </w:r>
      <w:bookmarkEnd w:id="34"/>
    </w:p>
    <w:p w14:paraId="34A45290" w14:textId="1FEBCEB0" w:rsidR="00963076" w:rsidRPr="00963076" w:rsidRDefault="00963076" w:rsidP="00963076">
      <w:pPr>
        <w:pStyle w:val="Antrat4"/>
        <w:rPr>
          <w:rFonts w:ascii="Arial" w:hAnsi="Arial" w:cs="Arial"/>
        </w:rPr>
      </w:pPr>
      <w:r w:rsidRPr="00C80A5D">
        <w:rPr>
          <w:rFonts w:ascii="Arial" w:hAnsi="Arial" w:cs="Arial"/>
        </w:rPr>
        <w:t>Reikalavimai Sistemos ir duomenų saugumui</w:t>
      </w:r>
    </w:p>
    <w:tbl>
      <w:tblPr>
        <w:tblStyle w:val="CivittaTable2Purple"/>
        <w:tblW w:w="5000" w:type="pct"/>
        <w:tblLook w:val="0620" w:firstRow="1" w:lastRow="0" w:firstColumn="0" w:lastColumn="0" w:noHBand="1" w:noVBand="1"/>
      </w:tblPr>
      <w:tblGrid>
        <w:gridCol w:w="866"/>
        <w:gridCol w:w="9396"/>
      </w:tblGrid>
      <w:tr w:rsidR="00DB199D" w:rsidRPr="00A22D1E" w14:paraId="20C42662" w14:textId="77777777" w:rsidTr="009877B7">
        <w:trPr>
          <w:cnfStyle w:val="100000000000" w:firstRow="1" w:lastRow="0" w:firstColumn="0" w:lastColumn="0" w:oddVBand="0" w:evenVBand="0" w:oddHBand="0" w:evenHBand="0" w:firstRowFirstColumn="0" w:firstRowLastColumn="0" w:lastRowFirstColumn="0" w:lastRowLastColumn="0"/>
          <w:trHeight w:val="20"/>
          <w:tblHeader/>
        </w:trPr>
        <w:tc>
          <w:tcPr>
            <w:tcW w:w="422" w:type="pct"/>
            <w:hideMark/>
          </w:tcPr>
          <w:p w14:paraId="3A77A409" w14:textId="77777777" w:rsidR="00DB199D" w:rsidRPr="00A22D1E" w:rsidRDefault="00DB199D" w:rsidP="00A22D1E">
            <w:pPr>
              <w:spacing w:before="0"/>
              <w:rPr>
                <w:rFonts w:ascii="Arial" w:hAnsi="Arial" w:cs="Arial"/>
                <w:sz w:val="18"/>
                <w:szCs w:val="18"/>
              </w:rPr>
            </w:pPr>
            <w:r w:rsidRPr="00A22D1E">
              <w:rPr>
                <w:rFonts w:ascii="Arial" w:hAnsi="Arial" w:cs="Arial"/>
                <w:sz w:val="18"/>
                <w:szCs w:val="18"/>
              </w:rPr>
              <w:t>Nr.</w:t>
            </w:r>
          </w:p>
        </w:tc>
        <w:tc>
          <w:tcPr>
            <w:tcW w:w="4578" w:type="pct"/>
            <w:hideMark/>
          </w:tcPr>
          <w:p w14:paraId="1ADCB979" w14:textId="77777777" w:rsidR="00DB199D" w:rsidRPr="00A22D1E" w:rsidRDefault="00DB199D" w:rsidP="00A22D1E">
            <w:pPr>
              <w:spacing w:before="0"/>
              <w:rPr>
                <w:rFonts w:ascii="Arial" w:hAnsi="Arial" w:cs="Arial"/>
                <w:sz w:val="18"/>
                <w:szCs w:val="18"/>
              </w:rPr>
            </w:pPr>
            <w:r w:rsidRPr="00A22D1E">
              <w:rPr>
                <w:rFonts w:ascii="Arial" w:hAnsi="Arial" w:cs="Arial"/>
                <w:sz w:val="18"/>
                <w:szCs w:val="18"/>
              </w:rPr>
              <w:t>Reikalavimas</w:t>
            </w:r>
          </w:p>
        </w:tc>
      </w:tr>
      <w:tr w:rsidR="004E6981" w:rsidRPr="00A22D1E" w14:paraId="6C24FE38" w14:textId="77777777" w:rsidTr="009877B7">
        <w:trPr>
          <w:trHeight w:val="20"/>
        </w:trPr>
        <w:tc>
          <w:tcPr>
            <w:tcW w:w="422" w:type="pct"/>
          </w:tcPr>
          <w:p w14:paraId="54384E4B" w14:textId="77777777" w:rsidR="004E6981" w:rsidRPr="00A22D1E" w:rsidRDefault="004E6981" w:rsidP="00A22D1E">
            <w:pPr>
              <w:pStyle w:val="Sraopastraipa"/>
              <w:numPr>
                <w:ilvl w:val="0"/>
                <w:numId w:val="71"/>
              </w:numPr>
              <w:spacing w:before="0"/>
              <w:rPr>
                <w:rFonts w:cstheme="minorHAnsi"/>
                <w:sz w:val="18"/>
                <w:szCs w:val="18"/>
                <w:lang w:val="en-US"/>
              </w:rPr>
            </w:pPr>
          </w:p>
        </w:tc>
        <w:tc>
          <w:tcPr>
            <w:tcW w:w="4578" w:type="pct"/>
          </w:tcPr>
          <w:p w14:paraId="4118CD9C" w14:textId="77777777" w:rsidR="004D0C5F" w:rsidRPr="00A22D1E" w:rsidRDefault="004D0C5F" w:rsidP="00A22D1E">
            <w:pPr>
              <w:spacing w:before="0"/>
              <w:rPr>
                <w:rFonts w:cstheme="minorHAnsi"/>
                <w:color w:val="000000"/>
                <w:sz w:val="18"/>
                <w:szCs w:val="18"/>
              </w:rPr>
            </w:pPr>
            <w:r w:rsidRPr="00A22D1E">
              <w:rPr>
                <w:rFonts w:cstheme="minorHAnsi"/>
                <w:sz w:val="18"/>
                <w:szCs w:val="18"/>
              </w:rPr>
              <w:t xml:space="preserve">Sistemos ir duomenų saugumas turi būti užtikrinami vadovaujantys pagrindiniais saugą </w:t>
            </w:r>
            <w:r w:rsidRPr="00A22D1E">
              <w:rPr>
                <w:rFonts w:cstheme="minorHAnsi"/>
                <w:color w:val="000000"/>
                <w:sz w:val="18"/>
                <w:szCs w:val="18"/>
              </w:rPr>
              <w:t>reglamentuojančiais teisės aktais:</w:t>
            </w:r>
          </w:p>
          <w:p w14:paraId="6F94C0FF" w14:textId="77777777" w:rsidR="004D0C5F" w:rsidRPr="00A22D1E" w:rsidRDefault="004D0C5F" w:rsidP="00A22D1E">
            <w:pPr>
              <w:pStyle w:val="Sraopastraipa"/>
              <w:numPr>
                <w:ilvl w:val="0"/>
                <w:numId w:val="88"/>
              </w:numPr>
              <w:spacing w:before="0"/>
              <w:rPr>
                <w:rFonts w:cstheme="minorHAnsi"/>
                <w:sz w:val="18"/>
                <w:szCs w:val="18"/>
              </w:rPr>
            </w:pPr>
            <w:r w:rsidRPr="00A22D1E">
              <w:rPr>
                <w:rFonts w:cstheme="minorHAnsi"/>
                <w:sz w:val="18"/>
                <w:szCs w:val="18"/>
              </w:rPr>
              <w:t>2016 m. balandžio 27 d. Europos Parlamento ir Tarybos reglamentu (ES) 2016/679 dėl fizinių asmenų apsaugos tvarkant asmens duomenis ir dėl laisvo tokių duomenų judėjimo ir kuriuo panaikinama Direktyva 95/46/EB (Bendrasis duomenų apsaugos reglamentas);</w:t>
            </w:r>
          </w:p>
          <w:p w14:paraId="38BCE2FC" w14:textId="77777777" w:rsidR="004D0C5F" w:rsidRPr="00A22D1E" w:rsidRDefault="004D0C5F" w:rsidP="00A22D1E">
            <w:pPr>
              <w:pStyle w:val="Sraopastraipa"/>
              <w:numPr>
                <w:ilvl w:val="0"/>
                <w:numId w:val="88"/>
              </w:numPr>
              <w:spacing w:before="0"/>
              <w:rPr>
                <w:rFonts w:cstheme="minorHAnsi"/>
                <w:sz w:val="18"/>
                <w:szCs w:val="18"/>
              </w:rPr>
            </w:pPr>
            <w:r w:rsidRPr="00A22D1E">
              <w:rPr>
                <w:rFonts w:cstheme="minorHAnsi"/>
                <w:sz w:val="18"/>
                <w:szCs w:val="18"/>
              </w:rPr>
              <w:t>Lietuvos Respublikos kibernetinio saugumo įstatymu, patvirtinto Lietuvos Respublikos Seimo 2018 m. birželio 27 d. Nr. XIII-1299;</w:t>
            </w:r>
          </w:p>
          <w:p w14:paraId="415CAA33" w14:textId="77777777" w:rsidR="004D0C5F" w:rsidRPr="00A22D1E" w:rsidRDefault="004D0C5F" w:rsidP="00A22D1E">
            <w:pPr>
              <w:pStyle w:val="Sraopastraipa"/>
              <w:numPr>
                <w:ilvl w:val="0"/>
                <w:numId w:val="88"/>
              </w:numPr>
              <w:spacing w:before="0"/>
              <w:rPr>
                <w:rFonts w:cstheme="minorHAnsi"/>
                <w:sz w:val="18"/>
                <w:szCs w:val="18"/>
              </w:rPr>
            </w:pPr>
            <w:r w:rsidRPr="00A22D1E">
              <w:rPr>
                <w:rFonts w:cstheme="minorHAnsi"/>
                <w:sz w:val="18"/>
                <w:szCs w:val="18"/>
              </w:rPr>
              <w:t>Lietuvos Respublikos asmens duomenų teisinės apsaugos įstatymu, patvirtintu Lietuvos Respublikos Seimo 1996 m. birželio 11 d. Nr. I-1374;</w:t>
            </w:r>
          </w:p>
          <w:p w14:paraId="1AFA3967" w14:textId="77777777" w:rsidR="004D0C5F" w:rsidRPr="00A22D1E" w:rsidRDefault="004D0C5F" w:rsidP="00A22D1E">
            <w:pPr>
              <w:pStyle w:val="Sraopastraipa"/>
              <w:numPr>
                <w:ilvl w:val="0"/>
                <w:numId w:val="88"/>
              </w:numPr>
              <w:spacing w:before="0"/>
              <w:rPr>
                <w:rFonts w:cstheme="minorHAnsi"/>
                <w:sz w:val="18"/>
                <w:szCs w:val="18"/>
              </w:rPr>
            </w:pPr>
            <w:r w:rsidRPr="00A22D1E">
              <w:rPr>
                <w:rFonts w:cstheme="minorHAnsi"/>
                <w:sz w:val="18"/>
                <w:szCs w:val="18"/>
              </w:rPr>
              <w:t>Lietuvos Respublikos Vyriausybės 2013 m. liepos 24 d. nutarimu Nr. 716 „Dėl Bendrųjų elektroninės informacijos saugos reikalavimų aprašo, saugos dokumentų turinio gairių aprašo ir valstybės informacinių sistemų, registrų ir kitų informacinių sistemų klasifikavimo ir elektroninės informacijos svarbos nustatymo gairių aprašo patvirtinimo“;</w:t>
            </w:r>
          </w:p>
          <w:p w14:paraId="0C78D3DA" w14:textId="77777777" w:rsidR="004D0C5F" w:rsidRPr="00A22D1E" w:rsidRDefault="004D0C5F" w:rsidP="00A22D1E">
            <w:pPr>
              <w:pStyle w:val="Sraopastraipa"/>
              <w:numPr>
                <w:ilvl w:val="0"/>
                <w:numId w:val="88"/>
              </w:numPr>
              <w:spacing w:before="0"/>
              <w:rPr>
                <w:rFonts w:cstheme="minorHAnsi"/>
                <w:sz w:val="18"/>
                <w:szCs w:val="18"/>
              </w:rPr>
            </w:pPr>
            <w:r w:rsidRPr="00A22D1E">
              <w:rPr>
                <w:rFonts w:cstheme="minorHAnsi"/>
                <w:sz w:val="18"/>
                <w:szCs w:val="18"/>
              </w:rPr>
              <w:t>Lietuvos Respublikos elektroninių ryšių įstatymu;</w:t>
            </w:r>
          </w:p>
          <w:p w14:paraId="126404DA" w14:textId="77777777" w:rsidR="004D0C5F" w:rsidRPr="00A22D1E" w:rsidRDefault="004D0C5F" w:rsidP="00A22D1E">
            <w:pPr>
              <w:pStyle w:val="Sraopastraipa"/>
              <w:numPr>
                <w:ilvl w:val="0"/>
                <w:numId w:val="88"/>
              </w:numPr>
              <w:spacing w:before="0"/>
              <w:rPr>
                <w:rFonts w:cstheme="minorHAnsi"/>
                <w:sz w:val="18"/>
                <w:szCs w:val="18"/>
              </w:rPr>
            </w:pPr>
            <w:r w:rsidRPr="00A22D1E">
              <w:rPr>
                <w:rFonts w:cstheme="minorHAnsi"/>
                <w:sz w:val="18"/>
                <w:szCs w:val="18"/>
              </w:rPr>
              <w:t>Lietuvos Respublikos valstybės informacinių išteklių valdymo įstatymu;</w:t>
            </w:r>
          </w:p>
          <w:p w14:paraId="221ACA95" w14:textId="77777777" w:rsidR="004D0C5F" w:rsidRPr="00A22D1E" w:rsidRDefault="004D0C5F" w:rsidP="00A22D1E">
            <w:pPr>
              <w:pStyle w:val="Sraopastraipa"/>
              <w:numPr>
                <w:ilvl w:val="0"/>
                <w:numId w:val="89"/>
              </w:numPr>
              <w:spacing w:before="0"/>
              <w:rPr>
                <w:rFonts w:cstheme="minorHAnsi"/>
                <w:sz w:val="18"/>
                <w:szCs w:val="18"/>
              </w:rPr>
            </w:pPr>
            <w:r w:rsidRPr="00A22D1E">
              <w:rPr>
                <w:rFonts w:cstheme="minorHAnsi"/>
                <w:sz w:val="18"/>
                <w:szCs w:val="18"/>
              </w:rPr>
              <w:lastRenderedPageBreak/>
              <w:t>Techniniais valstybės registrų (kadastrų), žinybinių registrų, valstybės informacinių sistemų ir kitų informacinių sistemų elektroninės informacijos saugos reikalavimais, patvirtintais Lietuvos Respublikos vidaus reikalų ministro 2013 m. spalio 4 d. įsakymu Nr. 1V-832 „Dėl techninių valstybės registrų (kadastrų), žinybinių registrų, valstybės informacinių sistemų ir kitų informacinių sistemų elektroninės informacijos saugos reikalavimų patvirtinimo“;</w:t>
            </w:r>
          </w:p>
          <w:p w14:paraId="78DA701F" w14:textId="77777777" w:rsidR="004D0C5F" w:rsidRPr="00A22D1E" w:rsidRDefault="004D0C5F" w:rsidP="00A22D1E">
            <w:pPr>
              <w:pStyle w:val="Sraopastraipa"/>
              <w:numPr>
                <w:ilvl w:val="0"/>
                <w:numId w:val="89"/>
              </w:numPr>
              <w:spacing w:before="0"/>
              <w:rPr>
                <w:rFonts w:cstheme="minorHAnsi"/>
                <w:sz w:val="18"/>
                <w:szCs w:val="18"/>
              </w:rPr>
            </w:pPr>
            <w:r w:rsidRPr="00A22D1E">
              <w:rPr>
                <w:rFonts w:cstheme="minorHAnsi"/>
                <w:sz w:val="18"/>
                <w:szCs w:val="18"/>
              </w:rPr>
              <w:t>Tvarkomų asmens duomenų saugumo priemonių ir rizikos įvertinimo gairėmis duomenų valdytojams ir duomenų tvarkytojams (3 versija), parengtomis Valstybinės duomenų apsaugos inspekcijos 2020 m. birželio 18 d.</w:t>
            </w:r>
          </w:p>
          <w:p w14:paraId="0F207B40" w14:textId="6F0C45BA" w:rsidR="004E6981" w:rsidRPr="00A22D1E" w:rsidRDefault="004D0C5F" w:rsidP="00A22D1E">
            <w:pPr>
              <w:pStyle w:val="Sraassuenkleliais"/>
              <w:numPr>
                <w:ilvl w:val="0"/>
                <w:numId w:val="0"/>
              </w:numPr>
              <w:spacing w:before="0" w:after="0"/>
              <w:jc w:val="both"/>
              <w:rPr>
                <w:rFonts w:cstheme="minorHAnsi"/>
                <w:sz w:val="18"/>
                <w:szCs w:val="18"/>
              </w:rPr>
            </w:pPr>
            <w:r w:rsidRPr="00A22D1E">
              <w:rPr>
                <w:rFonts w:cstheme="minorHAnsi"/>
                <w:sz w:val="18"/>
                <w:szCs w:val="18"/>
              </w:rPr>
              <w:t>Teisės aktai turės būti suderinti Projekto metu.</w:t>
            </w:r>
          </w:p>
        </w:tc>
      </w:tr>
      <w:tr w:rsidR="004E6981" w:rsidRPr="00A22D1E" w14:paraId="17F80CFF" w14:textId="77777777" w:rsidTr="009877B7">
        <w:trPr>
          <w:trHeight w:val="20"/>
        </w:trPr>
        <w:tc>
          <w:tcPr>
            <w:tcW w:w="422" w:type="pct"/>
          </w:tcPr>
          <w:p w14:paraId="2835F824" w14:textId="77777777" w:rsidR="004E6981" w:rsidRPr="00A22D1E" w:rsidRDefault="004E6981" w:rsidP="00A22D1E">
            <w:pPr>
              <w:pStyle w:val="Sraopastraipa"/>
              <w:numPr>
                <w:ilvl w:val="0"/>
                <w:numId w:val="71"/>
              </w:numPr>
              <w:spacing w:before="0"/>
              <w:rPr>
                <w:rFonts w:cstheme="minorHAnsi"/>
                <w:sz w:val="18"/>
                <w:szCs w:val="18"/>
                <w:lang w:val="en-US"/>
              </w:rPr>
            </w:pPr>
          </w:p>
        </w:tc>
        <w:tc>
          <w:tcPr>
            <w:tcW w:w="4578" w:type="pct"/>
          </w:tcPr>
          <w:p w14:paraId="397D5379" w14:textId="1969651F" w:rsidR="004E6981" w:rsidRPr="00A22D1E" w:rsidRDefault="00CB0622" w:rsidP="00A22D1E">
            <w:pPr>
              <w:pStyle w:val="Sraassuenkleliais"/>
              <w:numPr>
                <w:ilvl w:val="0"/>
                <w:numId w:val="0"/>
              </w:numPr>
              <w:spacing w:before="0" w:after="0"/>
              <w:jc w:val="both"/>
              <w:rPr>
                <w:rFonts w:cstheme="minorHAnsi"/>
                <w:sz w:val="18"/>
                <w:szCs w:val="18"/>
              </w:rPr>
            </w:pPr>
            <w:r w:rsidRPr="00A22D1E">
              <w:rPr>
                <w:rFonts w:cstheme="minorHAnsi"/>
                <w:sz w:val="18"/>
                <w:szCs w:val="18"/>
              </w:rPr>
              <w:t>Sistemoje naudotojų, taip pat Sistemos architektūros modelio lygių, komunikacijos turi vykti tik per šifruotus duomenų perdavimo protokolus (pavyzdžiui, standartinius SSL/TLS). Sistema turi</w:t>
            </w:r>
            <w:r w:rsidRPr="00A22D1E">
              <w:rPr>
                <w:sz w:val="18"/>
                <w:szCs w:val="18"/>
              </w:rPr>
              <w:t xml:space="preserve"> </w:t>
            </w:r>
            <w:r w:rsidRPr="00A22D1E">
              <w:rPr>
                <w:rFonts w:cstheme="minorHAnsi"/>
                <w:sz w:val="18"/>
                <w:szCs w:val="18"/>
              </w:rPr>
              <w:t>šifruoti bet kokį duomenų perdavimą išoriniame tinkle, jei toks vykdomas.</w:t>
            </w:r>
          </w:p>
        </w:tc>
      </w:tr>
      <w:tr w:rsidR="004E6981" w:rsidRPr="00A22D1E" w14:paraId="6E0ECDF5" w14:textId="77777777" w:rsidTr="009877B7">
        <w:trPr>
          <w:trHeight w:val="20"/>
        </w:trPr>
        <w:tc>
          <w:tcPr>
            <w:tcW w:w="422" w:type="pct"/>
          </w:tcPr>
          <w:p w14:paraId="279A1E95" w14:textId="77777777" w:rsidR="004E6981" w:rsidRPr="00A22D1E" w:rsidRDefault="004E6981" w:rsidP="00A22D1E">
            <w:pPr>
              <w:pStyle w:val="Sraopastraipa"/>
              <w:numPr>
                <w:ilvl w:val="0"/>
                <w:numId w:val="71"/>
              </w:numPr>
              <w:spacing w:before="0"/>
              <w:rPr>
                <w:rFonts w:cstheme="minorHAnsi"/>
                <w:sz w:val="18"/>
                <w:szCs w:val="18"/>
              </w:rPr>
            </w:pPr>
          </w:p>
        </w:tc>
        <w:tc>
          <w:tcPr>
            <w:tcW w:w="4578" w:type="pct"/>
          </w:tcPr>
          <w:p w14:paraId="5E93FAF1" w14:textId="0D49A942" w:rsidR="004E6981" w:rsidRPr="00A22D1E" w:rsidRDefault="00DD6B45" w:rsidP="00A22D1E">
            <w:pPr>
              <w:pStyle w:val="Sraassuenkleliais"/>
              <w:numPr>
                <w:ilvl w:val="0"/>
                <w:numId w:val="0"/>
              </w:numPr>
              <w:spacing w:before="0" w:after="0"/>
              <w:jc w:val="both"/>
              <w:rPr>
                <w:rFonts w:cstheme="minorHAnsi"/>
                <w:sz w:val="18"/>
                <w:szCs w:val="18"/>
              </w:rPr>
            </w:pPr>
            <w:r w:rsidRPr="00A22D1E">
              <w:rPr>
                <w:rFonts w:cstheme="minorHAnsi"/>
                <w:sz w:val="18"/>
                <w:szCs w:val="18"/>
              </w:rPr>
              <w:t>Sistemoje pagal įvedamo teksto pradžią neturi būti galima automatiniu būdu užpildyti jautrių ir / ar konfidencialių informacijos laukų, pavyzdžiui, įvedus pirmus tris slaptažodžio simbolius Sistema negali automatiškai užpildyti likusių slaptažodžio simbolių.</w:t>
            </w:r>
          </w:p>
        </w:tc>
      </w:tr>
      <w:tr w:rsidR="004E6981" w:rsidRPr="00A22D1E" w14:paraId="26941815" w14:textId="77777777" w:rsidTr="009877B7">
        <w:trPr>
          <w:trHeight w:val="20"/>
        </w:trPr>
        <w:tc>
          <w:tcPr>
            <w:tcW w:w="422" w:type="pct"/>
          </w:tcPr>
          <w:p w14:paraId="006B46CC" w14:textId="77777777" w:rsidR="004E6981" w:rsidRPr="00A22D1E" w:rsidRDefault="004E6981" w:rsidP="00A22D1E">
            <w:pPr>
              <w:pStyle w:val="Sraopastraipa"/>
              <w:numPr>
                <w:ilvl w:val="0"/>
                <w:numId w:val="71"/>
              </w:numPr>
              <w:spacing w:before="0"/>
              <w:rPr>
                <w:rFonts w:cstheme="minorHAnsi"/>
                <w:sz w:val="18"/>
                <w:szCs w:val="18"/>
              </w:rPr>
            </w:pPr>
          </w:p>
        </w:tc>
        <w:tc>
          <w:tcPr>
            <w:tcW w:w="4578" w:type="pct"/>
          </w:tcPr>
          <w:p w14:paraId="2E87B0BD" w14:textId="080EFCF4" w:rsidR="004E6981" w:rsidRPr="00A22D1E" w:rsidRDefault="00396ACF" w:rsidP="00A22D1E">
            <w:pPr>
              <w:pStyle w:val="Sraassuenkleliais"/>
              <w:numPr>
                <w:ilvl w:val="0"/>
                <w:numId w:val="0"/>
              </w:numPr>
              <w:spacing w:before="0" w:after="0"/>
              <w:jc w:val="both"/>
              <w:rPr>
                <w:rFonts w:cstheme="minorHAnsi"/>
                <w:sz w:val="18"/>
                <w:szCs w:val="18"/>
              </w:rPr>
            </w:pPr>
            <w:r w:rsidRPr="00A22D1E">
              <w:rPr>
                <w:rFonts w:cstheme="minorHAnsi"/>
                <w:sz w:val="18"/>
                <w:szCs w:val="18"/>
              </w:rPr>
              <w:t xml:space="preserve">Sistemoje slaptažodžiai negali būti saugomi atviru tekstu. </w:t>
            </w:r>
            <w:r w:rsidR="00507FAA">
              <w:rPr>
                <w:rFonts w:cstheme="minorHAnsi"/>
                <w:sz w:val="18"/>
                <w:szCs w:val="18"/>
              </w:rPr>
              <w:t>Slaptažodžiai turi būti saugomi užšifruoti saugiais ar pažangiais šifravimo algoritmais.</w:t>
            </w:r>
            <w:r w:rsidR="008726DC">
              <w:rPr>
                <w:rFonts w:cstheme="minorHAnsi"/>
                <w:sz w:val="18"/>
                <w:szCs w:val="18"/>
              </w:rPr>
              <w:t xml:space="preserve"> Turi būti galimybė naudoti dvigubą autentifikaciją.</w:t>
            </w:r>
          </w:p>
        </w:tc>
      </w:tr>
      <w:tr w:rsidR="004E6981" w:rsidRPr="00A22D1E" w14:paraId="02497F1B" w14:textId="77777777" w:rsidTr="009877B7">
        <w:trPr>
          <w:trHeight w:val="20"/>
        </w:trPr>
        <w:tc>
          <w:tcPr>
            <w:tcW w:w="422" w:type="pct"/>
          </w:tcPr>
          <w:p w14:paraId="2777CC5B" w14:textId="77777777" w:rsidR="004E6981" w:rsidRPr="00640D04" w:rsidRDefault="004E6981" w:rsidP="00A22D1E">
            <w:pPr>
              <w:pStyle w:val="Sraopastraipa"/>
              <w:numPr>
                <w:ilvl w:val="0"/>
                <w:numId w:val="71"/>
              </w:numPr>
              <w:spacing w:before="0"/>
              <w:rPr>
                <w:rFonts w:cstheme="minorHAnsi"/>
                <w:sz w:val="18"/>
                <w:szCs w:val="18"/>
              </w:rPr>
            </w:pPr>
          </w:p>
        </w:tc>
        <w:tc>
          <w:tcPr>
            <w:tcW w:w="4578" w:type="pct"/>
          </w:tcPr>
          <w:p w14:paraId="39E78797" w14:textId="2C09E9E4" w:rsidR="004E6981" w:rsidRPr="00A22D1E" w:rsidRDefault="00A6182F" w:rsidP="00A22D1E">
            <w:pPr>
              <w:pStyle w:val="Sraassuenkleliais"/>
              <w:numPr>
                <w:ilvl w:val="0"/>
                <w:numId w:val="0"/>
              </w:numPr>
              <w:spacing w:before="0" w:after="0"/>
              <w:jc w:val="both"/>
              <w:rPr>
                <w:rFonts w:cstheme="minorHAnsi"/>
                <w:sz w:val="18"/>
                <w:szCs w:val="18"/>
              </w:rPr>
            </w:pPr>
            <w:r w:rsidRPr="00A22D1E">
              <w:rPr>
                <w:rFonts w:cstheme="minorHAnsi"/>
                <w:sz w:val="18"/>
                <w:szCs w:val="18"/>
              </w:rPr>
              <w:t>Sistema turi turėti funkcionalumą administratoriui šalinti pasirinktus jautrius ir / ar konfidencialius duomenis, kurių nėra privaloma kaupti / kurie nėra reikalingi tolimesniam sėkmingam Sistemos darbui (pavyzdžiui, asmeninę naudotojų informaciją).</w:t>
            </w:r>
          </w:p>
        </w:tc>
      </w:tr>
      <w:tr w:rsidR="004E6981" w:rsidRPr="00A22D1E" w14:paraId="4088DDB2" w14:textId="77777777" w:rsidTr="009877B7">
        <w:trPr>
          <w:trHeight w:val="20"/>
        </w:trPr>
        <w:tc>
          <w:tcPr>
            <w:tcW w:w="422" w:type="pct"/>
          </w:tcPr>
          <w:p w14:paraId="62AB4770" w14:textId="77777777" w:rsidR="004E6981" w:rsidRPr="00003A06" w:rsidRDefault="004E6981" w:rsidP="00A22D1E">
            <w:pPr>
              <w:pStyle w:val="Sraopastraipa"/>
              <w:numPr>
                <w:ilvl w:val="0"/>
                <w:numId w:val="71"/>
              </w:numPr>
              <w:spacing w:before="0"/>
              <w:rPr>
                <w:rFonts w:cstheme="minorHAnsi"/>
                <w:sz w:val="18"/>
                <w:szCs w:val="18"/>
              </w:rPr>
            </w:pPr>
          </w:p>
        </w:tc>
        <w:tc>
          <w:tcPr>
            <w:tcW w:w="4578" w:type="pct"/>
          </w:tcPr>
          <w:p w14:paraId="608B3E62" w14:textId="77777777" w:rsidR="001250DD" w:rsidRPr="00A22D1E" w:rsidRDefault="001250DD" w:rsidP="00A22D1E">
            <w:pPr>
              <w:spacing w:before="0"/>
              <w:rPr>
                <w:sz w:val="18"/>
                <w:szCs w:val="18"/>
              </w:rPr>
            </w:pPr>
            <w:r w:rsidRPr="00A22D1E">
              <w:rPr>
                <w:sz w:val="18"/>
                <w:szCs w:val="18"/>
              </w:rPr>
              <w:t>Sistema turi turėti funkcionalumą kaupti ir išsaugoti prisijungimų prie Sistemos informaciją:</w:t>
            </w:r>
          </w:p>
          <w:p w14:paraId="58E50EB1" w14:textId="77777777" w:rsidR="001250DD" w:rsidRPr="00A22D1E" w:rsidRDefault="001250DD" w:rsidP="00A22D1E">
            <w:pPr>
              <w:numPr>
                <w:ilvl w:val="0"/>
                <w:numId w:val="90"/>
              </w:numPr>
              <w:spacing w:before="0"/>
              <w:ind w:left="714" w:hanging="357"/>
              <w:rPr>
                <w:rFonts w:cstheme="minorHAnsi"/>
                <w:sz w:val="18"/>
                <w:szCs w:val="18"/>
              </w:rPr>
            </w:pPr>
            <w:r w:rsidRPr="00A22D1E">
              <w:rPr>
                <w:rFonts w:cstheme="minorHAnsi"/>
                <w:sz w:val="18"/>
                <w:szCs w:val="18"/>
              </w:rPr>
              <w:t>naudotojų vardai;</w:t>
            </w:r>
          </w:p>
          <w:p w14:paraId="66717504" w14:textId="77777777" w:rsidR="001250DD" w:rsidRPr="00A22D1E" w:rsidRDefault="001250DD" w:rsidP="00A22D1E">
            <w:pPr>
              <w:numPr>
                <w:ilvl w:val="0"/>
                <w:numId w:val="90"/>
              </w:numPr>
              <w:spacing w:before="0"/>
              <w:ind w:left="714" w:hanging="357"/>
              <w:rPr>
                <w:rFonts w:cstheme="minorHAnsi"/>
                <w:sz w:val="18"/>
                <w:szCs w:val="18"/>
              </w:rPr>
            </w:pPr>
            <w:r w:rsidRPr="00A22D1E">
              <w:rPr>
                <w:rFonts w:cstheme="minorHAnsi"/>
                <w:sz w:val="18"/>
                <w:szCs w:val="18"/>
              </w:rPr>
              <w:t>prisijungimo laikai;</w:t>
            </w:r>
          </w:p>
          <w:p w14:paraId="29A2F6B1" w14:textId="77777777" w:rsidR="001250DD" w:rsidRPr="00A22D1E" w:rsidRDefault="001250DD" w:rsidP="00A22D1E">
            <w:pPr>
              <w:numPr>
                <w:ilvl w:val="0"/>
                <w:numId w:val="90"/>
              </w:numPr>
              <w:spacing w:before="0"/>
              <w:ind w:left="714" w:hanging="357"/>
              <w:rPr>
                <w:rFonts w:cstheme="minorHAnsi"/>
                <w:sz w:val="18"/>
                <w:szCs w:val="18"/>
              </w:rPr>
            </w:pPr>
            <w:r w:rsidRPr="00A22D1E">
              <w:rPr>
                <w:rFonts w:cstheme="minorHAnsi"/>
                <w:sz w:val="18"/>
                <w:szCs w:val="18"/>
              </w:rPr>
              <w:t>kompiuterio, iš kurio jungiamasi, informacija (pavyzdžiui, IP adresas);</w:t>
            </w:r>
          </w:p>
          <w:p w14:paraId="6BDEAEC7" w14:textId="77777777" w:rsidR="001250DD" w:rsidRPr="00A22D1E" w:rsidRDefault="001250DD" w:rsidP="00A22D1E">
            <w:pPr>
              <w:numPr>
                <w:ilvl w:val="0"/>
                <w:numId w:val="90"/>
              </w:numPr>
              <w:spacing w:before="0"/>
              <w:ind w:left="714" w:hanging="357"/>
              <w:rPr>
                <w:rFonts w:cstheme="minorHAnsi"/>
                <w:sz w:val="18"/>
                <w:szCs w:val="18"/>
              </w:rPr>
            </w:pPr>
            <w:r w:rsidRPr="00A22D1E">
              <w:rPr>
                <w:rFonts w:cstheme="minorHAnsi"/>
                <w:sz w:val="18"/>
                <w:szCs w:val="18"/>
              </w:rPr>
              <w:t>sėkmingos ir nesėkmingos prieigos statusai;</w:t>
            </w:r>
          </w:p>
          <w:p w14:paraId="58E3F743" w14:textId="77777777" w:rsidR="001250DD" w:rsidRPr="00A22D1E" w:rsidRDefault="001250DD" w:rsidP="00A22D1E">
            <w:pPr>
              <w:numPr>
                <w:ilvl w:val="0"/>
                <w:numId w:val="90"/>
              </w:numPr>
              <w:spacing w:before="0"/>
              <w:ind w:left="714" w:hanging="357"/>
              <w:rPr>
                <w:rFonts w:cstheme="minorHAnsi"/>
                <w:sz w:val="18"/>
                <w:szCs w:val="18"/>
              </w:rPr>
            </w:pPr>
            <w:r w:rsidRPr="00A22D1E">
              <w:rPr>
                <w:rFonts w:cstheme="minorHAnsi"/>
                <w:sz w:val="18"/>
                <w:szCs w:val="18"/>
              </w:rPr>
              <w:t>Sistemos įvykius (įskaitant laiką ir datą);</w:t>
            </w:r>
          </w:p>
          <w:p w14:paraId="3C919FA1" w14:textId="77777777" w:rsidR="001250DD" w:rsidRPr="00A22D1E" w:rsidRDefault="001250DD" w:rsidP="00A22D1E">
            <w:pPr>
              <w:numPr>
                <w:ilvl w:val="0"/>
                <w:numId w:val="90"/>
              </w:numPr>
              <w:spacing w:before="0"/>
              <w:ind w:left="714" w:hanging="357"/>
              <w:rPr>
                <w:rFonts w:cstheme="minorHAnsi"/>
                <w:sz w:val="18"/>
                <w:szCs w:val="18"/>
              </w:rPr>
            </w:pPr>
            <w:r w:rsidRPr="00A22D1E">
              <w:rPr>
                <w:rFonts w:cstheme="minorHAnsi"/>
                <w:sz w:val="18"/>
                <w:szCs w:val="18"/>
              </w:rPr>
              <w:t>sesijos ID.</w:t>
            </w:r>
          </w:p>
          <w:p w14:paraId="5FE0722C" w14:textId="39A5B89C" w:rsidR="004E6981" w:rsidRPr="00A22D1E" w:rsidRDefault="001250DD" w:rsidP="00A22D1E">
            <w:pPr>
              <w:pStyle w:val="Sraassuenkleliais"/>
              <w:numPr>
                <w:ilvl w:val="0"/>
                <w:numId w:val="0"/>
              </w:numPr>
              <w:spacing w:before="0" w:after="0"/>
              <w:jc w:val="both"/>
              <w:rPr>
                <w:rFonts w:cstheme="minorHAnsi"/>
                <w:sz w:val="18"/>
                <w:szCs w:val="18"/>
              </w:rPr>
            </w:pPr>
            <w:r w:rsidRPr="00A22D1E">
              <w:rPr>
                <w:sz w:val="18"/>
                <w:szCs w:val="18"/>
              </w:rPr>
              <w:t>Detalūs duomenų laukai turės būti suderinti Projekto metu.</w:t>
            </w:r>
          </w:p>
        </w:tc>
      </w:tr>
      <w:tr w:rsidR="004E6981" w:rsidRPr="00A22D1E" w14:paraId="2BE7D3E1" w14:textId="77777777" w:rsidTr="009877B7">
        <w:trPr>
          <w:trHeight w:val="20"/>
        </w:trPr>
        <w:tc>
          <w:tcPr>
            <w:tcW w:w="422" w:type="pct"/>
          </w:tcPr>
          <w:p w14:paraId="69F333CA" w14:textId="77777777" w:rsidR="004E6981" w:rsidRPr="00A22D1E" w:rsidRDefault="004E6981" w:rsidP="00A22D1E">
            <w:pPr>
              <w:pStyle w:val="Sraopastraipa"/>
              <w:numPr>
                <w:ilvl w:val="0"/>
                <w:numId w:val="71"/>
              </w:numPr>
              <w:spacing w:before="0"/>
              <w:rPr>
                <w:rFonts w:cstheme="minorHAnsi"/>
                <w:sz w:val="18"/>
                <w:szCs w:val="18"/>
                <w:lang w:val="en-US"/>
              </w:rPr>
            </w:pPr>
          </w:p>
        </w:tc>
        <w:tc>
          <w:tcPr>
            <w:tcW w:w="4578" w:type="pct"/>
          </w:tcPr>
          <w:p w14:paraId="39109B03" w14:textId="77777777" w:rsidR="009B1C99" w:rsidRPr="00A22D1E" w:rsidRDefault="009B1C99" w:rsidP="00A22D1E">
            <w:pPr>
              <w:spacing w:before="0"/>
              <w:rPr>
                <w:rFonts w:cstheme="minorHAnsi"/>
                <w:sz w:val="18"/>
                <w:szCs w:val="18"/>
              </w:rPr>
            </w:pPr>
            <w:r w:rsidRPr="00A22D1E">
              <w:rPr>
                <w:rFonts w:cstheme="minorHAnsi"/>
                <w:sz w:val="18"/>
                <w:szCs w:val="18"/>
              </w:rPr>
              <w:t>Sistema turi turėti funkcionalumą kaupti veiksmų / audito istoriją apie visus šiame reikalavime nurodytus veiksmus, kuriuos atliko administratoriaus teisėmis (vaidmeniu) prisijungęs naudotojas:</w:t>
            </w:r>
          </w:p>
          <w:p w14:paraId="4D178CDE" w14:textId="77777777" w:rsidR="009B1C99" w:rsidRPr="00A22D1E" w:rsidRDefault="009B1C99" w:rsidP="00A22D1E">
            <w:pPr>
              <w:numPr>
                <w:ilvl w:val="0"/>
                <w:numId w:val="91"/>
              </w:numPr>
              <w:spacing w:before="0"/>
              <w:ind w:left="714" w:hanging="357"/>
              <w:rPr>
                <w:sz w:val="18"/>
                <w:szCs w:val="18"/>
              </w:rPr>
            </w:pPr>
            <w:r w:rsidRPr="00A22D1E">
              <w:rPr>
                <w:sz w:val="18"/>
                <w:szCs w:val="18"/>
              </w:rPr>
              <w:t>kada ir koks administratorius jungėsi;</w:t>
            </w:r>
          </w:p>
          <w:p w14:paraId="1B840521" w14:textId="77777777" w:rsidR="009B1C99" w:rsidRPr="00A22D1E" w:rsidRDefault="009B1C99" w:rsidP="00A22D1E">
            <w:pPr>
              <w:numPr>
                <w:ilvl w:val="0"/>
                <w:numId w:val="91"/>
              </w:numPr>
              <w:spacing w:before="0"/>
              <w:ind w:left="714" w:hanging="357"/>
              <w:rPr>
                <w:sz w:val="18"/>
                <w:szCs w:val="18"/>
              </w:rPr>
            </w:pPr>
            <w:r w:rsidRPr="00A22D1E">
              <w:rPr>
                <w:sz w:val="18"/>
                <w:szCs w:val="18"/>
              </w:rPr>
              <w:t>prisijungimo laikai;</w:t>
            </w:r>
          </w:p>
          <w:p w14:paraId="32C58CB8" w14:textId="77777777" w:rsidR="009B1C99" w:rsidRPr="00A22D1E" w:rsidRDefault="009B1C99" w:rsidP="00A22D1E">
            <w:pPr>
              <w:numPr>
                <w:ilvl w:val="0"/>
                <w:numId w:val="91"/>
              </w:numPr>
              <w:spacing w:before="0"/>
              <w:ind w:left="714" w:hanging="357"/>
              <w:rPr>
                <w:sz w:val="18"/>
                <w:szCs w:val="18"/>
              </w:rPr>
            </w:pPr>
            <w:r w:rsidRPr="00A22D1E">
              <w:rPr>
                <w:sz w:val="18"/>
                <w:szCs w:val="18"/>
              </w:rPr>
              <w:t>kompiuterio, iš kurio jungiamasi, informacija;</w:t>
            </w:r>
          </w:p>
          <w:p w14:paraId="5FB43E7E" w14:textId="77777777" w:rsidR="009B1C99" w:rsidRPr="00A22D1E" w:rsidRDefault="009B1C99" w:rsidP="00A22D1E">
            <w:pPr>
              <w:numPr>
                <w:ilvl w:val="0"/>
                <w:numId w:val="91"/>
              </w:numPr>
              <w:spacing w:before="0"/>
              <w:ind w:left="714" w:hanging="357"/>
              <w:rPr>
                <w:sz w:val="18"/>
                <w:szCs w:val="18"/>
              </w:rPr>
            </w:pPr>
            <w:r w:rsidRPr="00A22D1E">
              <w:rPr>
                <w:sz w:val="18"/>
                <w:szCs w:val="18"/>
              </w:rPr>
              <w:t>kokius administravimo veiksmus atliko;</w:t>
            </w:r>
          </w:p>
          <w:p w14:paraId="20CE44D6" w14:textId="77777777" w:rsidR="009B1C99" w:rsidRPr="00A22D1E" w:rsidRDefault="009B1C99" w:rsidP="00A22D1E">
            <w:pPr>
              <w:numPr>
                <w:ilvl w:val="0"/>
                <w:numId w:val="91"/>
              </w:numPr>
              <w:spacing w:before="0"/>
              <w:ind w:left="714" w:hanging="357"/>
              <w:rPr>
                <w:sz w:val="18"/>
                <w:szCs w:val="18"/>
              </w:rPr>
            </w:pPr>
            <w:r w:rsidRPr="00A22D1E">
              <w:rPr>
                <w:sz w:val="18"/>
                <w:szCs w:val="18"/>
              </w:rPr>
              <w:t>kokius Sistemos konfigūracijos keitimus atliko;</w:t>
            </w:r>
          </w:p>
          <w:p w14:paraId="24339026" w14:textId="77777777" w:rsidR="009B1C99" w:rsidRPr="00A22D1E" w:rsidRDefault="009B1C99" w:rsidP="00A22D1E">
            <w:pPr>
              <w:numPr>
                <w:ilvl w:val="0"/>
                <w:numId w:val="91"/>
              </w:numPr>
              <w:spacing w:before="0"/>
              <w:ind w:left="714" w:hanging="357"/>
              <w:rPr>
                <w:sz w:val="18"/>
                <w:szCs w:val="18"/>
              </w:rPr>
            </w:pPr>
            <w:r w:rsidRPr="00A22D1E">
              <w:rPr>
                <w:sz w:val="18"/>
                <w:szCs w:val="18"/>
              </w:rPr>
              <w:t>sesijos ID.</w:t>
            </w:r>
          </w:p>
          <w:p w14:paraId="3216B343" w14:textId="692DC371" w:rsidR="004E6981" w:rsidRPr="00A22D1E" w:rsidRDefault="009B1C99" w:rsidP="00A22D1E">
            <w:pPr>
              <w:pStyle w:val="Sraassuenkleliais"/>
              <w:numPr>
                <w:ilvl w:val="0"/>
                <w:numId w:val="0"/>
              </w:numPr>
              <w:spacing w:before="0" w:after="0"/>
              <w:jc w:val="both"/>
              <w:rPr>
                <w:rFonts w:cstheme="minorHAnsi"/>
                <w:sz w:val="18"/>
                <w:szCs w:val="18"/>
              </w:rPr>
            </w:pPr>
            <w:r w:rsidRPr="00A22D1E">
              <w:rPr>
                <w:sz w:val="18"/>
                <w:szCs w:val="18"/>
              </w:rPr>
              <w:t>Detalūs duomenų laukai turės būti suderinti Projekto metu.</w:t>
            </w:r>
          </w:p>
        </w:tc>
      </w:tr>
      <w:tr w:rsidR="004E6981" w:rsidRPr="00A22D1E" w14:paraId="435EE257" w14:textId="77777777" w:rsidTr="009877B7">
        <w:trPr>
          <w:trHeight w:val="20"/>
        </w:trPr>
        <w:tc>
          <w:tcPr>
            <w:tcW w:w="422" w:type="pct"/>
          </w:tcPr>
          <w:p w14:paraId="5EA55496" w14:textId="77777777" w:rsidR="004E6981" w:rsidRPr="00A22D1E" w:rsidRDefault="004E6981" w:rsidP="00A22D1E">
            <w:pPr>
              <w:pStyle w:val="Sraopastraipa"/>
              <w:numPr>
                <w:ilvl w:val="0"/>
                <w:numId w:val="71"/>
              </w:numPr>
              <w:spacing w:before="0"/>
              <w:rPr>
                <w:rFonts w:cstheme="minorHAnsi"/>
                <w:sz w:val="18"/>
                <w:szCs w:val="18"/>
                <w:lang w:val="en-US"/>
              </w:rPr>
            </w:pPr>
          </w:p>
        </w:tc>
        <w:tc>
          <w:tcPr>
            <w:tcW w:w="4578" w:type="pct"/>
          </w:tcPr>
          <w:p w14:paraId="07AAED51" w14:textId="665E5394" w:rsidR="004E6981" w:rsidRPr="00A22D1E" w:rsidRDefault="00C85BCE" w:rsidP="00A22D1E">
            <w:pPr>
              <w:pStyle w:val="Sraassuenkleliais"/>
              <w:numPr>
                <w:ilvl w:val="0"/>
                <w:numId w:val="0"/>
              </w:numPr>
              <w:spacing w:before="0" w:after="0"/>
              <w:jc w:val="both"/>
              <w:rPr>
                <w:rFonts w:cstheme="minorHAnsi"/>
                <w:sz w:val="18"/>
                <w:szCs w:val="18"/>
              </w:rPr>
            </w:pPr>
            <w:r w:rsidRPr="00A22D1E">
              <w:rPr>
                <w:rFonts w:cstheme="minorHAnsi"/>
                <w:sz w:val="18"/>
                <w:szCs w:val="18"/>
              </w:rPr>
              <w:t xml:space="preserve">Sistemos </w:t>
            </w:r>
            <w:r w:rsidR="00C133A4">
              <w:rPr>
                <w:rFonts w:cstheme="minorHAnsi"/>
                <w:sz w:val="18"/>
                <w:szCs w:val="18"/>
              </w:rPr>
              <w:t>administratorius</w:t>
            </w:r>
            <w:r w:rsidR="00C133A4" w:rsidRPr="00A22D1E">
              <w:rPr>
                <w:rFonts w:cstheme="minorHAnsi"/>
                <w:sz w:val="18"/>
                <w:szCs w:val="18"/>
              </w:rPr>
              <w:t xml:space="preserve"> </w:t>
            </w:r>
            <w:r w:rsidRPr="00A22D1E">
              <w:rPr>
                <w:rFonts w:cstheme="minorHAnsi"/>
                <w:sz w:val="18"/>
                <w:szCs w:val="18"/>
              </w:rPr>
              <w:t>turi galėti lengvai peržiūrėti konkrečių audito įrašų informaciją (tiek ekraninėje formoje, tiek ataskaitoje). Sistemos diegimo metu Diegėjas turės suderinti, kokia informacija turės būti pateikiama.</w:t>
            </w:r>
          </w:p>
        </w:tc>
      </w:tr>
      <w:tr w:rsidR="004E6981" w:rsidRPr="00A22D1E" w14:paraId="7A2263CB" w14:textId="77777777" w:rsidTr="009877B7">
        <w:trPr>
          <w:trHeight w:val="20"/>
        </w:trPr>
        <w:tc>
          <w:tcPr>
            <w:tcW w:w="422" w:type="pct"/>
          </w:tcPr>
          <w:p w14:paraId="0CE4AE6A" w14:textId="77777777" w:rsidR="004E6981" w:rsidRPr="00A22D1E" w:rsidRDefault="004E6981" w:rsidP="00A22D1E">
            <w:pPr>
              <w:pStyle w:val="Sraopastraipa"/>
              <w:numPr>
                <w:ilvl w:val="0"/>
                <w:numId w:val="71"/>
              </w:numPr>
              <w:spacing w:before="0"/>
              <w:rPr>
                <w:rFonts w:cstheme="minorHAnsi"/>
                <w:sz w:val="18"/>
                <w:szCs w:val="18"/>
                <w:lang w:val="en-US"/>
              </w:rPr>
            </w:pPr>
          </w:p>
        </w:tc>
        <w:tc>
          <w:tcPr>
            <w:tcW w:w="4578" w:type="pct"/>
          </w:tcPr>
          <w:p w14:paraId="3C03D580" w14:textId="76BFCBB1" w:rsidR="004E6981" w:rsidRPr="00A22D1E" w:rsidRDefault="00260903" w:rsidP="00A22D1E">
            <w:pPr>
              <w:pStyle w:val="Sraassuenkleliais"/>
              <w:numPr>
                <w:ilvl w:val="0"/>
                <w:numId w:val="0"/>
              </w:numPr>
              <w:spacing w:before="0" w:after="0"/>
              <w:jc w:val="both"/>
              <w:rPr>
                <w:rFonts w:cstheme="minorHAnsi"/>
                <w:sz w:val="18"/>
                <w:szCs w:val="18"/>
              </w:rPr>
            </w:pPr>
            <w:r w:rsidRPr="00A22D1E">
              <w:rPr>
                <w:rFonts w:cstheme="minorHAnsi"/>
                <w:sz w:val="18"/>
                <w:szCs w:val="18"/>
              </w:rPr>
              <w:t>Sistema turi turėti funkcionalumą apsaugoti audito įrašus nuo nesankcionuoto ar netyčinio pakeitimo, ištrynimo,</w:t>
            </w:r>
            <w:r w:rsidRPr="00A22D1E">
              <w:rPr>
                <w:sz w:val="18"/>
                <w:szCs w:val="18"/>
              </w:rPr>
              <w:t xml:space="preserve"> pavyzdžiui</w:t>
            </w:r>
            <w:r w:rsidRPr="00A22D1E">
              <w:rPr>
                <w:rFonts w:cstheme="minorHAnsi"/>
                <w:sz w:val="18"/>
                <w:szCs w:val="18"/>
              </w:rPr>
              <w:t>, Sistemos naudotojui peržiūrint audito įrašo informaciją, neturi būti galima pakeisti įrašo.</w:t>
            </w:r>
          </w:p>
        </w:tc>
      </w:tr>
      <w:tr w:rsidR="004E6981" w:rsidRPr="00A22D1E" w14:paraId="77260778" w14:textId="77777777" w:rsidTr="009877B7">
        <w:trPr>
          <w:trHeight w:val="20"/>
        </w:trPr>
        <w:tc>
          <w:tcPr>
            <w:tcW w:w="422" w:type="pct"/>
          </w:tcPr>
          <w:p w14:paraId="0DCB134C" w14:textId="77777777" w:rsidR="004E6981" w:rsidRPr="00A22D1E" w:rsidRDefault="004E6981" w:rsidP="00A22D1E">
            <w:pPr>
              <w:pStyle w:val="Sraopastraipa"/>
              <w:numPr>
                <w:ilvl w:val="0"/>
                <w:numId w:val="71"/>
              </w:numPr>
              <w:spacing w:before="0"/>
              <w:rPr>
                <w:rFonts w:cstheme="minorHAnsi"/>
                <w:sz w:val="18"/>
                <w:szCs w:val="18"/>
                <w:lang w:val="en-US"/>
              </w:rPr>
            </w:pPr>
          </w:p>
        </w:tc>
        <w:tc>
          <w:tcPr>
            <w:tcW w:w="4578" w:type="pct"/>
          </w:tcPr>
          <w:p w14:paraId="42B00E6B" w14:textId="78C8A442" w:rsidR="004E6981" w:rsidRPr="00A22D1E" w:rsidRDefault="00ED0178" w:rsidP="00A22D1E">
            <w:pPr>
              <w:pStyle w:val="Sraassuenkleliais"/>
              <w:numPr>
                <w:ilvl w:val="0"/>
                <w:numId w:val="0"/>
              </w:numPr>
              <w:spacing w:before="0" w:after="0"/>
              <w:jc w:val="both"/>
              <w:rPr>
                <w:rFonts w:cstheme="minorHAnsi"/>
                <w:sz w:val="18"/>
                <w:szCs w:val="18"/>
              </w:rPr>
            </w:pPr>
            <w:r w:rsidRPr="00A22D1E">
              <w:rPr>
                <w:rFonts w:cstheme="minorHAnsi"/>
                <w:sz w:val="18"/>
                <w:szCs w:val="18"/>
              </w:rPr>
              <w:t>Sistemos administratoriams turi būti panaikinta galimybė ištrinti ar redaguoti administratoriaus veiksmų žurnalinius įrašus.</w:t>
            </w:r>
          </w:p>
        </w:tc>
      </w:tr>
      <w:tr w:rsidR="004E6981" w:rsidRPr="00A22D1E" w14:paraId="09DAAA46" w14:textId="77777777" w:rsidTr="009877B7">
        <w:trPr>
          <w:trHeight w:val="20"/>
        </w:trPr>
        <w:tc>
          <w:tcPr>
            <w:tcW w:w="422" w:type="pct"/>
          </w:tcPr>
          <w:p w14:paraId="63F7DEF8" w14:textId="77777777" w:rsidR="004E6981" w:rsidRPr="00A22D1E" w:rsidRDefault="004E6981" w:rsidP="00A22D1E">
            <w:pPr>
              <w:pStyle w:val="Sraopastraipa"/>
              <w:numPr>
                <w:ilvl w:val="0"/>
                <w:numId w:val="71"/>
              </w:numPr>
              <w:spacing w:before="0"/>
              <w:rPr>
                <w:rFonts w:cstheme="minorHAnsi"/>
                <w:sz w:val="18"/>
                <w:szCs w:val="18"/>
                <w:lang w:val="en-US"/>
              </w:rPr>
            </w:pPr>
          </w:p>
        </w:tc>
        <w:tc>
          <w:tcPr>
            <w:tcW w:w="4578" w:type="pct"/>
          </w:tcPr>
          <w:p w14:paraId="3731BADE" w14:textId="5AC55E10" w:rsidR="004E6981" w:rsidRPr="00A22D1E" w:rsidRDefault="005F6CE2" w:rsidP="00A22D1E">
            <w:pPr>
              <w:pStyle w:val="Sraassuenkleliais"/>
              <w:numPr>
                <w:ilvl w:val="0"/>
                <w:numId w:val="0"/>
              </w:numPr>
              <w:spacing w:before="0" w:after="0"/>
              <w:jc w:val="both"/>
              <w:rPr>
                <w:rFonts w:cstheme="minorHAnsi"/>
                <w:sz w:val="18"/>
                <w:szCs w:val="18"/>
              </w:rPr>
            </w:pPr>
            <w:r w:rsidRPr="00A22D1E">
              <w:rPr>
                <w:rFonts w:cstheme="minorHAnsi"/>
                <w:sz w:val="18"/>
                <w:szCs w:val="18"/>
              </w:rPr>
              <w:t xml:space="preserve">Kiekvienas Sistemos komponentas turi turėti atskirą žurnalizavimo konfigūraciją, pavyzdžiui, gali būti numatyti įspėjimai ir klaidos (visos klaidos, iškilusios Sistemoje dėl jos veiklos ar integracijų), informacinis (pradžia ir pabaiga </w:t>
            </w:r>
            <w:r w:rsidRPr="00A22D1E">
              <w:rPr>
                <w:rFonts w:cstheme="minorHAnsi"/>
                <w:sz w:val="18"/>
                <w:szCs w:val="18"/>
              </w:rPr>
              <w:lastRenderedPageBreak/>
              <w:t>kiekvienos transakcijos, integracijos su kitais Sistemos komponentais ir sistemomis) ir debug (detalus veiksmų žurnalas) žurnalizavimo lygiai. Žurnalizavimo lygiai turės būti suderinti Projekto metu.</w:t>
            </w:r>
          </w:p>
        </w:tc>
      </w:tr>
      <w:tr w:rsidR="004E6981" w:rsidRPr="00A22D1E" w14:paraId="4F3B737E" w14:textId="77777777" w:rsidTr="009877B7">
        <w:trPr>
          <w:trHeight w:val="20"/>
        </w:trPr>
        <w:tc>
          <w:tcPr>
            <w:tcW w:w="422" w:type="pct"/>
          </w:tcPr>
          <w:p w14:paraId="229D5537" w14:textId="77777777" w:rsidR="004E6981" w:rsidRPr="00A22D1E" w:rsidRDefault="004E6981" w:rsidP="00A22D1E">
            <w:pPr>
              <w:pStyle w:val="Sraopastraipa"/>
              <w:numPr>
                <w:ilvl w:val="0"/>
                <w:numId w:val="71"/>
              </w:numPr>
              <w:spacing w:before="0"/>
              <w:rPr>
                <w:rFonts w:cstheme="minorHAnsi"/>
                <w:sz w:val="18"/>
                <w:szCs w:val="18"/>
                <w:lang w:val="en-US"/>
              </w:rPr>
            </w:pPr>
          </w:p>
        </w:tc>
        <w:tc>
          <w:tcPr>
            <w:tcW w:w="4578" w:type="pct"/>
          </w:tcPr>
          <w:p w14:paraId="08DADC20" w14:textId="24526EDE" w:rsidR="004E6981" w:rsidRPr="00A22D1E" w:rsidRDefault="00E81B11" w:rsidP="00A22D1E">
            <w:pPr>
              <w:pStyle w:val="Sraassuenkleliais"/>
              <w:numPr>
                <w:ilvl w:val="0"/>
                <w:numId w:val="0"/>
              </w:numPr>
              <w:spacing w:before="0" w:after="0"/>
              <w:jc w:val="both"/>
              <w:rPr>
                <w:rFonts w:cstheme="minorHAnsi"/>
                <w:sz w:val="18"/>
                <w:szCs w:val="18"/>
              </w:rPr>
            </w:pPr>
            <w:r w:rsidRPr="00A22D1E">
              <w:rPr>
                <w:rFonts w:cstheme="minorHAnsi"/>
                <w:sz w:val="18"/>
                <w:szCs w:val="18"/>
              </w:rPr>
              <w:t>Sistema turi turėti funkcionalumą administratoriams keisti žurnalizavimo lygį nestabdant ar kaip kitaip nedarant įtakos Sistemos veikimui.</w:t>
            </w:r>
          </w:p>
        </w:tc>
      </w:tr>
      <w:tr w:rsidR="004E6981" w:rsidRPr="00A22D1E" w14:paraId="6C6E7998" w14:textId="77777777" w:rsidTr="009877B7">
        <w:trPr>
          <w:trHeight w:val="20"/>
        </w:trPr>
        <w:tc>
          <w:tcPr>
            <w:tcW w:w="422" w:type="pct"/>
          </w:tcPr>
          <w:p w14:paraId="3DD3B9D1" w14:textId="77777777" w:rsidR="004E6981" w:rsidRPr="00A22D1E" w:rsidRDefault="004E6981" w:rsidP="00A22D1E">
            <w:pPr>
              <w:pStyle w:val="Sraopastraipa"/>
              <w:numPr>
                <w:ilvl w:val="0"/>
                <w:numId w:val="71"/>
              </w:numPr>
              <w:spacing w:before="0"/>
              <w:rPr>
                <w:rFonts w:cstheme="minorHAnsi"/>
                <w:sz w:val="18"/>
                <w:szCs w:val="18"/>
                <w:lang w:val="en-US"/>
              </w:rPr>
            </w:pPr>
          </w:p>
        </w:tc>
        <w:tc>
          <w:tcPr>
            <w:tcW w:w="4578" w:type="pct"/>
          </w:tcPr>
          <w:p w14:paraId="7E8C6E40" w14:textId="7A9E4747" w:rsidR="004E6981" w:rsidRPr="00A22D1E" w:rsidRDefault="005405C9" w:rsidP="00A22D1E">
            <w:pPr>
              <w:pStyle w:val="Sraassuenkleliais"/>
              <w:numPr>
                <w:ilvl w:val="0"/>
                <w:numId w:val="0"/>
              </w:numPr>
              <w:spacing w:before="0" w:after="0"/>
              <w:jc w:val="both"/>
              <w:rPr>
                <w:rFonts w:cstheme="minorHAnsi"/>
                <w:sz w:val="18"/>
                <w:szCs w:val="18"/>
              </w:rPr>
            </w:pPr>
            <w:r w:rsidRPr="00A22D1E">
              <w:rPr>
                <w:rFonts w:cstheme="minorHAnsi"/>
                <w:sz w:val="18"/>
                <w:szCs w:val="18"/>
              </w:rPr>
              <w:t xml:space="preserve">Sistema turi turėti funkcionalumą audito informaciją </w:t>
            </w:r>
            <w:r w:rsidRPr="00A22D1E">
              <w:rPr>
                <w:sz w:val="18"/>
                <w:szCs w:val="18"/>
              </w:rPr>
              <w:t>(angl. logs)</w:t>
            </w:r>
            <w:r w:rsidRPr="00A22D1E">
              <w:rPr>
                <w:rFonts w:cstheme="minorHAnsi"/>
                <w:sz w:val="18"/>
                <w:szCs w:val="18"/>
              </w:rPr>
              <w:t xml:space="preserve"> automatiniu būdu perduoti į Bendrovės informacijos saugumo įvykių valdymo sistemą (angl. SIEM - Security Information and Events Management).</w:t>
            </w:r>
          </w:p>
        </w:tc>
      </w:tr>
      <w:tr w:rsidR="004E6981" w:rsidRPr="00A22D1E" w14:paraId="2720D622" w14:textId="77777777" w:rsidTr="009877B7">
        <w:trPr>
          <w:trHeight w:val="20"/>
        </w:trPr>
        <w:tc>
          <w:tcPr>
            <w:tcW w:w="422" w:type="pct"/>
          </w:tcPr>
          <w:p w14:paraId="4C054CC9" w14:textId="77777777" w:rsidR="004E6981" w:rsidRPr="00A22D1E" w:rsidRDefault="004E6981" w:rsidP="00A22D1E">
            <w:pPr>
              <w:pStyle w:val="Sraopastraipa"/>
              <w:numPr>
                <w:ilvl w:val="0"/>
                <w:numId w:val="71"/>
              </w:numPr>
              <w:spacing w:before="0"/>
              <w:rPr>
                <w:rFonts w:cstheme="minorHAnsi"/>
                <w:sz w:val="18"/>
                <w:szCs w:val="18"/>
                <w:lang w:val="en-US"/>
              </w:rPr>
            </w:pPr>
          </w:p>
        </w:tc>
        <w:tc>
          <w:tcPr>
            <w:tcW w:w="4578" w:type="pct"/>
          </w:tcPr>
          <w:p w14:paraId="025F8FEB" w14:textId="388ECDF3" w:rsidR="004E6981" w:rsidRPr="00A22D1E" w:rsidRDefault="003A4F8A" w:rsidP="00A22D1E">
            <w:pPr>
              <w:pStyle w:val="Sraassuenkleliais"/>
              <w:numPr>
                <w:ilvl w:val="0"/>
                <w:numId w:val="0"/>
              </w:numPr>
              <w:spacing w:before="0" w:after="0"/>
              <w:jc w:val="both"/>
              <w:rPr>
                <w:rFonts w:cstheme="minorHAnsi"/>
                <w:sz w:val="18"/>
                <w:szCs w:val="18"/>
              </w:rPr>
            </w:pPr>
            <w:r w:rsidRPr="00A22D1E">
              <w:rPr>
                <w:rFonts w:cstheme="minorHAnsi"/>
                <w:sz w:val="18"/>
                <w:szCs w:val="18"/>
              </w:rPr>
              <w:t>Visų Sistemos architektūros modelio lygių sisteminis laikas turi būti sinchronizuotas.</w:t>
            </w:r>
          </w:p>
        </w:tc>
      </w:tr>
    </w:tbl>
    <w:p w14:paraId="5C8BD4BE" w14:textId="77777777" w:rsidR="009E2D7A" w:rsidRDefault="009E2D7A" w:rsidP="009E2D7A"/>
    <w:p w14:paraId="2D9114CA" w14:textId="6F48F27F" w:rsidR="00BA258A" w:rsidRPr="00C80A5D" w:rsidRDefault="00BA258A" w:rsidP="00BA258A">
      <w:pPr>
        <w:pStyle w:val="Antrat4"/>
        <w:rPr>
          <w:rFonts w:ascii="Arial" w:hAnsi="Arial" w:cs="Arial"/>
        </w:rPr>
      </w:pPr>
      <w:r w:rsidRPr="00C80A5D">
        <w:rPr>
          <w:rFonts w:ascii="Arial" w:hAnsi="Arial" w:cs="Arial"/>
        </w:rPr>
        <w:t xml:space="preserve">Reikalavimai </w:t>
      </w:r>
      <w:r w:rsidR="00063BF4" w:rsidRPr="00C80A5D">
        <w:rPr>
          <w:rFonts w:ascii="Arial" w:hAnsi="Arial" w:cs="Arial"/>
        </w:rPr>
        <w:t>prieinamumui ir patikimumui</w:t>
      </w:r>
    </w:p>
    <w:tbl>
      <w:tblPr>
        <w:tblStyle w:val="CivittaTable2Purple"/>
        <w:tblW w:w="5000" w:type="pct"/>
        <w:tblLook w:val="0620" w:firstRow="1" w:lastRow="0" w:firstColumn="0" w:lastColumn="0" w:noHBand="1" w:noVBand="1"/>
      </w:tblPr>
      <w:tblGrid>
        <w:gridCol w:w="866"/>
        <w:gridCol w:w="9396"/>
      </w:tblGrid>
      <w:tr w:rsidR="00BA258A" w:rsidRPr="009E2D7A" w14:paraId="47F96753" w14:textId="77777777" w:rsidTr="009877B7">
        <w:trPr>
          <w:cnfStyle w:val="100000000000" w:firstRow="1" w:lastRow="0" w:firstColumn="0" w:lastColumn="0" w:oddVBand="0" w:evenVBand="0" w:oddHBand="0" w:evenHBand="0" w:firstRowFirstColumn="0" w:firstRowLastColumn="0" w:lastRowFirstColumn="0" w:lastRowLastColumn="0"/>
          <w:trHeight w:val="20"/>
        </w:trPr>
        <w:tc>
          <w:tcPr>
            <w:tcW w:w="422" w:type="pct"/>
            <w:hideMark/>
          </w:tcPr>
          <w:p w14:paraId="5C7B6D6A" w14:textId="77777777" w:rsidR="00BA258A" w:rsidRPr="009E2D7A" w:rsidRDefault="00BA258A" w:rsidP="009E2D7A">
            <w:pPr>
              <w:spacing w:before="0"/>
              <w:rPr>
                <w:rFonts w:ascii="Arial" w:hAnsi="Arial" w:cs="Arial"/>
                <w:sz w:val="18"/>
                <w:szCs w:val="18"/>
              </w:rPr>
            </w:pPr>
            <w:r w:rsidRPr="009E2D7A">
              <w:rPr>
                <w:rFonts w:ascii="Arial" w:hAnsi="Arial" w:cs="Arial"/>
                <w:sz w:val="18"/>
                <w:szCs w:val="18"/>
              </w:rPr>
              <w:t>Nr.</w:t>
            </w:r>
          </w:p>
        </w:tc>
        <w:tc>
          <w:tcPr>
            <w:tcW w:w="4578" w:type="pct"/>
            <w:hideMark/>
          </w:tcPr>
          <w:p w14:paraId="06215653" w14:textId="77777777" w:rsidR="00BA258A" w:rsidRPr="009E2D7A" w:rsidRDefault="00BA258A" w:rsidP="009E2D7A">
            <w:pPr>
              <w:spacing w:before="0"/>
              <w:rPr>
                <w:rFonts w:ascii="Arial" w:hAnsi="Arial" w:cs="Arial"/>
                <w:sz w:val="18"/>
                <w:szCs w:val="18"/>
              </w:rPr>
            </w:pPr>
            <w:r w:rsidRPr="009E2D7A">
              <w:rPr>
                <w:rFonts w:ascii="Arial" w:hAnsi="Arial" w:cs="Arial"/>
                <w:sz w:val="18"/>
                <w:szCs w:val="18"/>
              </w:rPr>
              <w:t>Reikalavimas</w:t>
            </w:r>
          </w:p>
        </w:tc>
      </w:tr>
      <w:tr w:rsidR="00D72FBA" w:rsidRPr="009E2D7A" w14:paraId="6DC945D5" w14:textId="77777777" w:rsidTr="009877B7">
        <w:trPr>
          <w:trHeight w:val="20"/>
        </w:trPr>
        <w:tc>
          <w:tcPr>
            <w:tcW w:w="422" w:type="pct"/>
          </w:tcPr>
          <w:p w14:paraId="7E1C93A8" w14:textId="77777777" w:rsidR="00D72FBA" w:rsidRPr="009E2D7A" w:rsidRDefault="00D72FBA" w:rsidP="009E2D7A">
            <w:pPr>
              <w:pStyle w:val="Sraopastraipa"/>
              <w:numPr>
                <w:ilvl w:val="0"/>
                <w:numId w:val="71"/>
              </w:numPr>
              <w:spacing w:before="0"/>
              <w:rPr>
                <w:rFonts w:ascii="Arial" w:hAnsi="Arial" w:cs="Arial"/>
                <w:sz w:val="18"/>
                <w:szCs w:val="18"/>
                <w:lang w:val="en-US"/>
              </w:rPr>
            </w:pPr>
          </w:p>
        </w:tc>
        <w:tc>
          <w:tcPr>
            <w:tcW w:w="4578" w:type="pct"/>
          </w:tcPr>
          <w:p w14:paraId="29599C2D" w14:textId="6482A027" w:rsidR="00D72FBA" w:rsidRPr="009E2D7A" w:rsidRDefault="00922A35" w:rsidP="009E2D7A">
            <w:pPr>
              <w:pStyle w:val="Sraassuenkleliais"/>
              <w:numPr>
                <w:ilvl w:val="0"/>
                <w:numId w:val="0"/>
              </w:numPr>
              <w:spacing w:before="0" w:after="0"/>
              <w:jc w:val="both"/>
              <w:rPr>
                <w:rFonts w:cstheme="minorHAnsi"/>
                <w:sz w:val="18"/>
                <w:szCs w:val="18"/>
              </w:rPr>
            </w:pPr>
            <w:r w:rsidRPr="009E2D7A">
              <w:rPr>
                <w:rFonts w:cstheme="minorHAnsi"/>
                <w:sz w:val="18"/>
                <w:szCs w:val="18"/>
              </w:rPr>
              <w:t xml:space="preserve">Sistemos prieinamumas (procentais) per 1 mėn. yra matuojamas Užsakovo, atsižvelgiant į visus užfiksuotus incidentus kiekvieno mėnesio </w:t>
            </w:r>
            <w:r w:rsidR="00AC032C" w:rsidRPr="009E2D7A">
              <w:rPr>
                <w:rFonts w:cstheme="minorHAnsi"/>
                <w:sz w:val="18"/>
                <w:szCs w:val="18"/>
              </w:rPr>
              <w:t>pabaigoje</w:t>
            </w:r>
            <w:r w:rsidR="00F560E1" w:rsidRPr="009E2D7A">
              <w:rPr>
                <w:rFonts w:cstheme="minorHAnsi"/>
                <w:sz w:val="18"/>
                <w:szCs w:val="18"/>
              </w:rPr>
              <w:t xml:space="preserve"> pagal </w:t>
            </w:r>
            <w:r w:rsidR="00F560E1" w:rsidRPr="00A87B59">
              <w:rPr>
                <w:rFonts w:cstheme="minorHAnsi"/>
                <w:sz w:val="18"/>
                <w:szCs w:val="18"/>
              </w:rPr>
              <w:t xml:space="preserve">NFR – </w:t>
            </w:r>
            <w:r w:rsidR="00A87B59" w:rsidRPr="00640D04">
              <w:rPr>
                <w:rFonts w:cstheme="minorHAnsi"/>
                <w:sz w:val="18"/>
                <w:szCs w:val="18"/>
              </w:rPr>
              <w:t>47</w:t>
            </w:r>
            <w:r w:rsidR="00A87B59" w:rsidRPr="00A87B59">
              <w:rPr>
                <w:rFonts w:cstheme="minorHAnsi"/>
                <w:sz w:val="18"/>
                <w:szCs w:val="18"/>
              </w:rPr>
              <w:t xml:space="preserve"> </w:t>
            </w:r>
            <w:r w:rsidRPr="009E2D7A">
              <w:rPr>
                <w:rFonts w:cstheme="minorHAnsi"/>
                <w:sz w:val="18"/>
                <w:szCs w:val="18"/>
              </w:rPr>
              <w:t>formulę ir yra pateikiamas Diegėjui ne vėliau kaip iki einamojo mėnesio 5 dienos už praėjusį mėnesį.</w:t>
            </w:r>
          </w:p>
        </w:tc>
      </w:tr>
      <w:tr w:rsidR="00D72FBA" w:rsidRPr="009E2D7A" w14:paraId="102D1576" w14:textId="77777777" w:rsidTr="009877B7">
        <w:trPr>
          <w:trHeight w:val="20"/>
        </w:trPr>
        <w:tc>
          <w:tcPr>
            <w:tcW w:w="422" w:type="pct"/>
          </w:tcPr>
          <w:p w14:paraId="747FF4FF" w14:textId="77777777" w:rsidR="00D72FBA" w:rsidRPr="009E2D7A" w:rsidRDefault="00D72FBA" w:rsidP="009E2D7A">
            <w:pPr>
              <w:pStyle w:val="Sraopastraipa"/>
              <w:numPr>
                <w:ilvl w:val="0"/>
                <w:numId w:val="71"/>
              </w:numPr>
              <w:spacing w:before="0"/>
              <w:rPr>
                <w:rFonts w:ascii="Arial" w:hAnsi="Arial" w:cs="Arial"/>
                <w:sz w:val="18"/>
                <w:szCs w:val="18"/>
                <w:lang w:val="en-US"/>
              </w:rPr>
            </w:pPr>
          </w:p>
        </w:tc>
        <w:tc>
          <w:tcPr>
            <w:tcW w:w="4578" w:type="pct"/>
          </w:tcPr>
          <w:p w14:paraId="6BE6CC00" w14:textId="2EAF7BE7" w:rsidR="00D72FBA" w:rsidRPr="009E2D7A" w:rsidRDefault="00C26422" w:rsidP="009E2D7A">
            <w:pPr>
              <w:pStyle w:val="Sraassuenkleliais"/>
              <w:numPr>
                <w:ilvl w:val="0"/>
                <w:numId w:val="0"/>
              </w:numPr>
              <w:spacing w:before="0" w:after="0"/>
              <w:jc w:val="both"/>
              <w:rPr>
                <w:rFonts w:cstheme="minorHAnsi"/>
                <w:sz w:val="18"/>
                <w:szCs w:val="18"/>
              </w:rPr>
            </w:pPr>
            <w:r w:rsidRPr="009E2D7A">
              <w:rPr>
                <w:rFonts w:cstheme="minorHAnsi"/>
                <w:sz w:val="18"/>
                <w:szCs w:val="18"/>
              </w:rPr>
              <w:t>Sistemos prieinamumas skaičiuojamas pagal pateiktą formulę: Prieinamumas=(AST-DT)/AST*100, kur AST - Sutartas palaikymo laikas, DT - prastova (sutrikimai).</w:t>
            </w:r>
          </w:p>
        </w:tc>
      </w:tr>
      <w:tr w:rsidR="00D72FBA" w:rsidRPr="009E2D7A" w14:paraId="1950F65A" w14:textId="77777777" w:rsidTr="009877B7">
        <w:trPr>
          <w:trHeight w:val="20"/>
        </w:trPr>
        <w:tc>
          <w:tcPr>
            <w:tcW w:w="422" w:type="pct"/>
          </w:tcPr>
          <w:p w14:paraId="7EB0443E" w14:textId="77777777" w:rsidR="00D72FBA" w:rsidRPr="009E2D7A" w:rsidRDefault="00D72FBA" w:rsidP="009E2D7A">
            <w:pPr>
              <w:pStyle w:val="Sraopastraipa"/>
              <w:numPr>
                <w:ilvl w:val="0"/>
                <w:numId w:val="71"/>
              </w:numPr>
              <w:spacing w:before="0"/>
              <w:rPr>
                <w:rFonts w:ascii="Arial" w:hAnsi="Arial" w:cs="Arial"/>
                <w:sz w:val="18"/>
                <w:szCs w:val="18"/>
                <w:lang w:val="en-US"/>
              </w:rPr>
            </w:pPr>
          </w:p>
        </w:tc>
        <w:tc>
          <w:tcPr>
            <w:tcW w:w="4578" w:type="pct"/>
          </w:tcPr>
          <w:p w14:paraId="4B370894" w14:textId="1F0BB581" w:rsidR="00D72FBA" w:rsidRPr="009E2D7A" w:rsidRDefault="006B373B" w:rsidP="009E2D7A">
            <w:pPr>
              <w:pStyle w:val="Sraassuenkleliais"/>
              <w:numPr>
                <w:ilvl w:val="0"/>
                <w:numId w:val="0"/>
              </w:numPr>
              <w:spacing w:before="0" w:after="0"/>
              <w:jc w:val="both"/>
              <w:rPr>
                <w:rFonts w:cstheme="minorHAnsi"/>
                <w:sz w:val="18"/>
                <w:szCs w:val="18"/>
              </w:rPr>
            </w:pPr>
            <w:r w:rsidRPr="009E2D7A">
              <w:rPr>
                <w:rFonts w:cstheme="minorHAnsi"/>
                <w:sz w:val="18"/>
                <w:szCs w:val="18"/>
              </w:rPr>
              <w:t>Įvykus incidentui, dėl kurio Sistemos programinė įranga perleidžiama iš naujo (pavyzdžiui, elektros energijos tiekimo sutrikimas, kt.), programinės įrangos paleidimas turi įvykti automatiniu būdu be žmogaus įsikišimo, negali dingti į Sistemą suvesti ir incidento metu apdorojami duomenys ar programinės įrangos konfigūracijos duomenys (reikalavimas negalioja portalų / paskyrų užpildymo laukuose įvestiems, bet incidento metu dar neišsaugotiems duomenims).</w:t>
            </w:r>
          </w:p>
        </w:tc>
      </w:tr>
      <w:tr w:rsidR="00D72FBA" w:rsidRPr="009E2D7A" w14:paraId="678D2127" w14:textId="77777777" w:rsidTr="009877B7">
        <w:trPr>
          <w:trHeight w:val="20"/>
        </w:trPr>
        <w:tc>
          <w:tcPr>
            <w:tcW w:w="422" w:type="pct"/>
          </w:tcPr>
          <w:p w14:paraId="798833E0" w14:textId="77777777" w:rsidR="00D72FBA" w:rsidRPr="009E2D7A" w:rsidRDefault="00D72FBA" w:rsidP="009E2D7A">
            <w:pPr>
              <w:pStyle w:val="Sraopastraipa"/>
              <w:numPr>
                <w:ilvl w:val="0"/>
                <w:numId w:val="71"/>
              </w:numPr>
              <w:spacing w:before="0"/>
              <w:rPr>
                <w:rFonts w:ascii="Arial" w:hAnsi="Arial" w:cs="Arial"/>
                <w:sz w:val="18"/>
                <w:szCs w:val="18"/>
                <w:lang w:val="en-US"/>
              </w:rPr>
            </w:pPr>
          </w:p>
        </w:tc>
        <w:tc>
          <w:tcPr>
            <w:tcW w:w="4578" w:type="pct"/>
          </w:tcPr>
          <w:p w14:paraId="793B0072" w14:textId="1B0D0192" w:rsidR="00D72FBA" w:rsidRPr="009E2D7A" w:rsidRDefault="00C865C2" w:rsidP="009E2D7A">
            <w:pPr>
              <w:pStyle w:val="Sraassuenkleliais"/>
              <w:numPr>
                <w:ilvl w:val="0"/>
                <w:numId w:val="0"/>
              </w:numPr>
              <w:spacing w:before="0" w:after="0"/>
              <w:jc w:val="both"/>
              <w:rPr>
                <w:rFonts w:cstheme="minorHAnsi"/>
                <w:sz w:val="18"/>
                <w:szCs w:val="18"/>
              </w:rPr>
            </w:pPr>
            <w:r w:rsidRPr="009E2D7A">
              <w:rPr>
                <w:rFonts w:cstheme="minorHAnsi"/>
                <w:sz w:val="18"/>
                <w:szCs w:val="18"/>
              </w:rPr>
              <w:t>Duomenų rezervinio kopijavimo procedūrų metu turi būti tenkinami Sistemos greitaveikai keliami reikalavimai.</w:t>
            </w:r>
          </w:p>
        </w:tc>
      </w:tr>
      <w:tr w:rsidR="00D72FBA" w:rsidRPr="009E2D7A" w14:paraId="3A62173D" w14:textId="77777777" w:rsidTr="009877B7">
        <w:trPr>
          <w:trHeight w:val="20"/>
        </w:trPr>
        <w:tc>
          <w:tcPr>
            <w:tcW w:w="422" w:type="pct"/>
          </w:tcPr>
          <w:p w14:paraId="383AC0CE" w14:textId="77777777" w:rsidR="00D72FBA" w:rsidRPr="009E2D7A" w:rsidRDefault="00D72FBA" w:rsidP="009E2D7A">
            <w:pPr>
              <w:pStyle w:val="Sraopastraipa"/>
              <w:numPr>
                <w:ilvl w:val="0"/>
                <w:numId w:val="71"/>
              </w:numPr>
              <w:spacing w:before="0"/>
              <w:rPr>
                <w:rFonts w:ascii="Arial" w:hAnsi="Arial" w:cs="Arial"/>
                <w:sz w:val="18"/>
                <w:szCs w:val="18"/>
                <w:lang w:val="en-US"/>
              </w:rPr>
            </w:pPr>
          </w:p>
        </w:tc>
        <w:tc>
          <w:tcPr>
            <w:tcW w:w="4578" w:type="pct"/>
          </w:tcPr>
          <w:p w14:paraId="410365B8" w14:textId="07F7EA40" w:rsidR="00D72FBA" w:rsidRPr="009E2D7A" w:rsidRDefault="00FE0FB3" w:rsidP="009E2D7A">
            <w:pPr>
              <w:pStyle w:val="Sraassuenkleliais"/>
              <w:numPr>
                <w:ilvl w:val="0"/>
                <w:numId w:val="0"/>
              </w:numPr>
              <w:spacing w:before="0" w:after="0"/>
              <w:jc w:val="both"/>
              <w:rPr>
                <w:rFonts w:cstheme="minorHAnsi"/>
                <w:sz w:val="18"/>
                <w:szCs w:val="18"/>
              </w:rPr>
            </w:pPr>
            <w:r w:rsidRPr="009E2D7A">
              <w:rPr>
                <w:rFonts w:cstheme="minorHAnsi"/>
                <w:sz w:val="18"/>
                <w:szCs w:val="18"/>
              </w:rPr>
              <w:t>Rengiant Sistemos rezervinę kopiją arba archyvą, neturi būti prarastos Sistemoje vykdomos transakcijos ir apdorojami duomenys, t. y., prieš rezervinės kopijos arba archyvo parengimą, turi būti užbaigiamos visos vykdomos transakcijos ir išsaugojami įvesti duomenys.</w:t>
            </w:r>
          </w:p>
        </w:tc>
      </w:tr>
      <w:tr w:rsidR="00D72FBA" w:rsidRPr="009E2D7A" w14:paraId="7EB6AE15" w14:textId="77777777" w:rsidTr="009877B7">
        <w:trPr>
          <w:trHeight w:val="20"/>
        </w:trPr>
        <w:tc>
          <w:tcPr>
            <w:tcW w:w="422" w:type="pct"/>
          </w:tcPr>
          <w:p w14:paraId="426CE4DF" w14:textId="77777777" w:rsidR="00D72FBA" w:rsidRPr="009E2D7A" w:rsidRDefault="00D72FBA" w:rsidP="009E2D7A">
            <w:pPr>
              <w:pStyle w:val="Sraopastraipa"/>
              <w:numPr>
                <w:ilvl w:val="0"/>
                <w:numId w:val="71"/>
              </w:numPr>
              <w:spacing w:before="0"/>
              <w:rPr>
                <w:rFonts w:ascii="Arial" w:hAnsi="Arial" w:cs="Arial"/>
                <w:sz w:val="18"/>
                <w:szCs w:val="18"/>
                <w:lang w:val="en-US"/>
              </w:rPr>
            </w:pPr>
          </w:p>
        </w:tc>
        <w:tc>
          <w:tcPr>
            <w:tcW w:w="4578" w:type="pct"/>
          </w:tcPr>
          <w:p w14:paraId="66950A3D" w14:textId="2A60215D" w:rsidR="00D72FBA" w:rsidRPr="009E2D7A" w:rsidRDefault="00710179" w:rsidP="009E2D7A">
            <w:pPr>
              <w:pStyle w:val="Sraassuenkleliais"/>
              <w:numPr>
                <w:ilvl w:val="0"/>
                <w:numId w:val="0"/>
              </w:numPr>
              <w:spacing w:before="0" w:after="0"/>
              <w:jc w:val="both"/>
              <w:rPr>
                <w:rFonts w:cstheme="minorHAnsi"/>
                <w:sz w:val="18"/>
                <w:szCs w:val="18"/>
              </w:rPr>
            </w:pPr>
            <w:r w:rsidRPr="009E2D7A">
              <w:rPr>
                <w:rFonts w:cstheme="minorHAnsi"/>
                <w:sz w:val="18"/>
                <w:szCs w:val="18"/>
              </w:rPr>
              <w:t>Turi būti galima dirbti su Sistema, kol vykdomi kiti darbai, pavyzdžiui, atliekamų paketinių užduočių veiksmai, registravimai, naudotojo veiksmai, išskyrus Sistemos administratoriaus veiksmus, neturi blokuoti kito naudotojo veiksmų ir neturi daryti įtakos Sistemos greitaveikai ir pan.</w:t>
            </w:r>
          </w:p>
        </w:tc>
      </w:tr>
    </w:tbl>
    <w:p w14:paraId="4E0B4598" w14:textId="77777777" w:rsidR="00BA258A" w:rsidRPr="00C80A5D" w:rsidRDefault="00BA258A" w:rsidP="00BA258A">
      <w:pPr>
        <w:rPr>
          <w:rFonts w:ascii="Arial" w:hAnsi="Arial" w:cs="Arial"/>
        </w:rPr>
      </w:pPr>
    </w:p>
    <w:p w14:paraId="61003343" w14:textId="12C59BE1" w:rsidR="005E34B0" w:rsidRDefault="00575369" w:rsidP="00BA258A">
      <w:pPr>
        <w:pStyle w:val="Antrat3"/>
        <w:rPr>
          <w:rFonts w:ascii="Arial" w:hAnsi="Arial" w:cs="Arial"/>
        </w:rPr>
      </w:pPr>
      <w:bookmarkStart w:id="35" w:name="_Toc186552310"/>
      <w:r w:rsidRPr="00C80A5D">
        <w:rPr>
          <w:rFonts w:ascii="Arial" w:hAnsi="Arial" w:cs="Arial"/>
        </w:rPr>
        <w:t>Aplikacijos architektūros reikalavimai</w:t>
      </w:r>
      <w:bookmarkEnd w:id="35"/>
    </w:p>
    <w:p w14:paraId="302755D8" w14:textId="5CE3F671" w:rsidR="00710179" w:rsidRPr="00710179" w:rsidRDefault="00710179" w:rsidP="00710179">
      <w:pPr>
        <w:pStyle w:val="Antrat4"/>
        <w:rPr>
          <w:rFonts w:ascii="Arial" w:hAnsi="Arial" w:cs="Arial"/>
        </w:rPr>
      </w:pPr>
      <w:r w:rsidRPr="00C80A5D">
        <w:rPr>
          <w:rFonts w:ascii="Arial" w:hAnsi="Arial" w:cs="Arial"/>
        </w:rPr>
        <w:t>Reikalavimai naudotojo sąsajos ergonomikai</w:t>
      </w:r>
    </w:p>
    <w:tbl>
      <w:tblPr>
        <w:tblStyle w:val="CivittaTable2Purple"/>
        <w:tblW w:w="5000" w:type="pct"/>
        <w:tblLook w:val="0620" w:firstRow="1" w:lastRow="0" w:firstColumn="0" w:lastColumn="0" w:noHBand="1" w:noVBand="1"/>
      </w:tblPr>
      <w:tblGrid>
        <w:gridCol w:w="868"/>
        <w:gridCol w:w="9394"/>
      </w:tblGrid>
      <w:tr w:rsidR="005E34B0" w:rsidRPr="00765E51" w14:paraId="0D3A90B9" w14:textId="77777777" w:rsidTr="00765E51">
        <w:trPr>
          <w:cnfStyle w:val="100000000000" w:firstRow="1" w:lastRow="0" w:firstColumn="0" w:lastColumn="0" w:oddVBand="0" w:evenVBand="0" w:oddHBand="0" w:evenHBand="0" w:firstRowFirstColumn="0" w:firstRowLastColumn="0" w:lastRowFirstColumn="0" w:lastRowLastColumn="0"/>
          <w:trHeight w:val="20"/>
          <w:tblHeader/>
        </w:trPr>
        <w:tc>
          <w:tcPr>
            <w:tcW w:w="423" w:type="pct"/>
            <w:hideMark/>
          </w:tcPr>
          <w:p w14:paraId="4AF997AE" w14:textId="77777777" w:rsidR="005E34B0" w:rsidRPr="00765E51" w:rsidRDefault="005E34B0" w:rsidP="00765E51">
            <w:pPr>
              <w:spacing w:before="0"/>
              <w:rPr>
                <w:rFonts w:ascii="Arial" w:hAnsi="Arial" w:cs="Arial"/>
                <w:sz w:val="18"/>
                <w:szCs w:val="18"/>
              </w:rPr>
            </w:pPr>
            <w:r w:rsidRPr="00765E51">
              <w:rPr>
                <w:rFonts w:ascii="Arial" w:hAnsi="Arial" w:cs="Arial"/>
                <w:sz w:val="18"/>
                <w:szCs w:val="18"/>
              </w:rPr>
              <w:t>Nr.</w:t>
            </w:r>
          </w:p>
        </w:tc>
        <w:tc>
          <w:tcPr>
            <w:tcW w:w="4577" w:type="pct"/>
            <w:hideMark/>
          </w:tcPr>
          <w:p w14:paraId="643CD815" w14:textId="77777777" w:rsidR="005E34B0" w:rsidRPr="00765E51" w:rsidRDefault="005E34B0" w:rsidP="00765E51">
            <w:pPr>
              <w:spacing w:before="0"/>
              <w:rPr>
                <w:rFonts w:ascii="Arial" w:hAnsi="Arial" w:cs="Arial"/>
                <w:sz w:val="18"/>
                <w:szCs w:val="18"/>
              </w:rPr>
            </w:pPr>
            <w:r w:rsidRPr="00765E51">
              <w:rPr>
                <w:rFonts w:ascii="Arial" w:hAnsi="Arial" w:cs="Arial"/>
                <w:sz w:val="18"/>
                <w:szCs w:val="18"/>
              </w:rPr>
              <w:t>Reikalavimas</w:t>
            </w:r>
          </w:p>
        </w:tc>
      </w:tr>
      <w:tr w:rsidR="00904FFF" w:rsidRPr="00765E51" w14:paraId="3504E547" w14:textId="77777777" w:rsidTr="00765E51">
        <w:trPr>
          <w:trHeight w:val="20"/>
        </w:trPr>
        <w:tc>
          <w:tcPr>
            <w:tcW w:w="423" w:type="pct"/>
            <w:hideMark/>
          </w:tcPr>
          <w:p w14:paraId="1ACEBCAF" w14:textId="391101F6" w:rsidR="00904FFF" w:rsidRPr="00765E51" w:rsidRDefault="00904FFF" w:rsidP="00765E51">
            <w:pPr>
              <w:pStyle w:val="Sraopastraipa"/>
              <w:numPr>
                <w:ilvl w:val="0"/>
                <w:numId w:val="71"/>
              </w:numPr>
              <w:spacing w:before="0"/>
              <w:rPr>
                <w:rFonts w:cstheme="minorHAnsi"/>
                <w:sz w:val="18"/>
                <w:szCs w:val="18"/>
                <w:lang w:val="en-US"/>
              </w:rPr>
            </w:pPr>
          </w:p>
        </w:tc>
        <w:tc>
          <w:tcPr>
            <w:tcW w:w="4577" w:type="pct"/>
            <w:hideMark/>
          </w:tcPr>
          <w:p w14:paraId="08295740" w14:textId="3A1A6B1A" w:rsidR="00904FFF" w:rsidRPr="00765E51" w:rsidRDefault="00BF0BC5" w:rsidP="00765E51">
            <w:pPr>
              <w:pStyle w:val="Sraassuenkleliais"/>
              <w:numPr>
                <w:ilvl w:val="0"/>
                <w:numId w:val="0"/>
              </w:numPr>
              <w:spacing w:before="0" w:after="0"/>
              <w:jc w:val="both"/>
              <w:rPr>
                <w:rFonts w:cstheme="minorHAnsi"/>
                <w:sz w:val="18"/>
                <w:szCs w:val="18"/>
              </w:rPr>
            </w:pPr>
            <w:r w:rsidRPr="00765E51">
              <w:rPr>
                <w:rFonts w:cstheme="minorHAnsi"/>
                <w:sz w:val="18"/>
                <w:szCs w:val="18"/>
              </w:rPr>
              <w:t>Sistema turi būti realizuota laikantis gerosios ergonomikos praktikos principų, pavyzdžiui, ISO 9241 Ergonomics of human-system interaction.</w:t>
            </w:r>
          </w:p>
        </w:tc>
      </w:tr>
      <w:tr w:rsidR="00556B5D" w:rsidRPr="00765E51" w14:paraId="79226F12" w14:textId="77777777" w:rsidTr="00765E51">
        <w:trPr>
          <w:trHeight w:val="20"/>
        </w:trPr>
        <w:tc>
          <w:tcPr>
            <w:tcW w:w="423" w:type="pct"/>
          </w:tcPr>
          <w:p w14:paraId="402F2FD7" w14:textId="77777777" w:rsidR="00556B5D" w:rsidRPr="00765E51" w:rsidRDefault="00556B5D" w:rsidP="00765E51">
            <w:pPr>
              <w:pStyle w:val="Sraopastraipa"/>
              <w:numPr>
                <w:ilvl w:val="0"/>
                <w:numId w:val="71"/>
              </w:numPr>
              <w:spacing w:before="0"/>
              <w:rPr>
                <w:rFonts w:cstheme="minorHAnsi"/>
                <w:sz w:val="18"/>
                <w:szCs w:val="18"/>
                <w:lang w:val="en-US"/>
              </w:rPr>
            </w:pPr>
          </w:p>
        </w:tc>
        <w:tc>
          <w:tcPr>
            <w:tcW w:w="4577" w:type="pct"/>
          </w:tcPr>
          <w:p w14:paraId="136D0179" w14:textId="77777777" w:rsidR="00842052" w:rsidRPr="00765E51" w:rsidRDefault="00842052" w:rsidP="00765E51">
            <w:pPr>
              <w:spacing w:before="0"/>
              <w:rPr>
                <w:rFonts w:cstheme="minorHAnsi"/>
                <w:sz w:val="18"/>
                <w:szCs w:val="18"/>
              </w:rPr>
            </w:pPr>
            <w:r w:rsidRPr="00765E51">
              <w:rPr>
                <w:rFonts w:cstheme="minorHAnsi"/>
                <w:sz w:val="18"/>
                <w:szCs w:val="18"/>
              </w:rPr>
              <w:t>Sistemos naudotojo sąsajos turi būti atsparios klaidoms:</w:t>
            </w:r>
          </w:p>
          <w:p w14:paraId="57DE3C8C" w14:textId="77777777" w:rsidR="00842052" w:rsidRPr="00765E51" w:rsidRDefault="00842052" w:rsidP="00765E51">
            <w:pPr>
              <w:numPr>
                <w:ilvl w:val="0"/>
                <w:numId w:val="92"/>
              </w:numPr>
              <w:spacing w:before="0"/>
              <w:ind w:left="714" w:hanging="357"/>
              <w:rPr>
                <w:rFonts w:cstheme="minorHAnsi"/>
                <w:sz w:val="18"/>
                <w:szCs w:val="18"/>
              </w:rPr>
            </w:pPr>
            <w:r w:rsidRPr="00765E51">
              <w:rPr>
                <w:rFonts w:cstheme="minorHAnsi"/>
                <w:sz w:val="18"/>
                <w:szCs w:val="18"/>
              </w:rPr>
              <w:t>Sistemos naudotojo sąsajos turi tikrinti įvedamų duomenų logikos korektiškumą;</w:t>
            </w:r>
          </w:p>
          <w:p w14:paraId="03C5AC8B" w14:textId="77777777" w:rsidR="00842052" w:rsidRPr="00765E51" w:rsidRDefault="00842052" w:rsidP="00765E51">
            <w:pPr>
              <w:numPr>
                <w:ilvl w:val="0"/>
                <w:numId w:val="92"/>
              </w:numPr>
              <w:spacing w:before="0"/>
              <w:ind w:left="714" w:hanging="357"/>
              <w:rPr>
                <w:rFonts w:cstheme="minorHAnsi"/>
                <w:sz w:val="18"/>
                <w:szCs w:val="18"/>
              </w:rPr>
            </w:pPr>
            <w:r w:rsidRPr="00765E51">
              <w:rPr>
                <w:rFonts w:cstheme="minorHAnsi"/>
                <w:sz w:val="18"/>
                <w:szCs w:val="18"/>
              </w:rPr>
              <w:t>Sistemos naudotojo sąsajos turi padėti išvengti klaidos situacijų bei klaidų duomenų įvedimo metu (pavyzdžiui, prie duomenų įvedimo laukų turi būti nurodomi duomenų įvesties formato paaiškinimai);</w:t>
            </w:r>
          </w:p>
          <w:p w14:paraId="5178F044" w14:textId="77777777" w:rsidR="00842052" w:rsidRPr="00765E51" w:rsidRDefault="00842052" w:rsidP="00765E51">
            <w:pPr>
              <w:numPr>
                <w:ilvl w:val="0"/>
                <w:numId w:val="92"/>
              </w:numPr>
              <w:spacing w:before="0"/>
              <w:ind w:left="714" w:hanging="357"/>
              <w:rPr>
                <w:rFonts w:cstheme="minorHAnsi"/>
                <w:sz w:val="18"/>
                <w:szCs w:val="18"/>
              </w:rPr>
            </w:pPr>
            <w:r w:rsidRPr="00765E51">
              <w:rPr>
                <w:rFonts w:cstheme="minorHAnsi"/>
                <w:sz w:val="18"/>
                <w:szCs w:val="18"/>
              </w:rPr>
              <w:t>Sistemos naudotojo sąsajose klaidų pranešimai turi būti taip pateikiami ir būti tokio turinio, kad kokybiškai prisidėtų prie klaidos ištaisymo (pavyzdžiui, klaidos pranešimas turi nurodyti, kur yra klaida ir kaip ją ištaisyti);</w:t>
            </w:r>
          </w:p>
          <w:p w14:paraId="27A63B25" w14:textId="77777777" w:rsidR="00842052" w:rsidRPr="00765E51" w:rsidRDefault="00842052" w:rsidP="00765E51">
            <w:pPr>
              <w:numPr>
                <w:ilvl w:val="0"/>
                <w:numId w:val="92"/>
              </w:numPr>
              <w:spacing w:before="0"/>
              <w:ind w:left="714" w:hanging="357"/>
              <w:rPr>
                <w:rFonts w:cstheme="minorHAnsi"/>
                <w:sz w:val="18"/>
                <w:szCs w:val="18"/>
              </w:rPr>
            </w:pPr>
            <w:r w:rsidRPr="00765E51">
              <w:rPr>
                <w:rFonts w:cstheme="minorHAnsi"/>
                <w:sz w:val="18"/>
                <w:szCs w:val="18"/>
              </w:rPr>
              <w:t>Sistemos naudotojo sąsajose klaidų indikacija turi būti pateikiama šalia klaidą sukėlusio elemento (pavyzdžiui, turi būti pažymėti laukai su klaidingai įvestais duomenimis);</w:t>
            </w:r>
          </w:p>
          <w:p w14:paraId="2F37B722" w14:textId="77777777" w:rsidR="00842052" w:rsidRPr="00765E51" w:rsidRDefault="00842052" w:rsidP="00765E51">
            <w:pPr>
              <w:numPr>
                <w:ilvl w:val="0"/>
                <w:numId w:val="92"/>
              </w:numPr>
              <w:spacing w:before="0"/>
              <w:ind w:left="714" w:hanging="357"/>
              <w:rPr>
                <w:rFonts w:cstheme="minorHAnsi"/>
                <w:sz w:val="18"/>
                <w:szCs w:val="18"/>
              </w:rPr>
            </w:pPr>
            <w:r w:rsidRPr="00765E51">
              <w:rPr>
                <w:rFonts w:cstheme="minorHAnsi"/>
                <w:sz w:val="18"/>
                <w:szCs w:val="18"/>
              </w:rPr>
              <w:lastRenderedPageBreak/>
              <w:t>jeigu Sistema gali pati ištaisyti klaidas, Sistemos naudotojo sąsajose turėtų būti pateikiama tokia informacija, ir leidžiama nuspręsti, ar pasinaudoti tokia pagalba (pavyzdžiui, turi būti pateikiami automatiniai laukų užpildymo pasiūlymai);</w:t>
            </w:r>
          </w:p>
          <w:p w14:paraId="6D4B344D" w14:textId="07797224" w:rsidR="00556B5D" w:rsidRPr="00765E51" w:rsidRDefault="00842052" w:rsidP="00765E51">
            <w:pPr>
              <w:pStyle w:val="Sraassuenkleliais"/>
              <w:numPr>
                <w:ilvl w:val="0"/>
                <w:numId w:val="92"/>
              </w:numPr>
              <w:spacing w:before="0" w:after="0"/>
              <w:jc w:val="both"/>
              <w:rPr>
                <w:rFonts w:cstheme="minorHAnsi"/>
                <w:sz w:val="18"/>
                <w:szCs w:val="18"/>
              </w:rPr>
            </w:pPr>
            <w:r w:rsidRPr="00765E51">
              <w:rPr>
                <w:rFonts w:cstheme="minorHAnsi"/>
                <w:sz w:val="18"/>
                <w:szCs w:val="18"/>
              </w:rPr>
              <w:t>Sistemos naudotojo sąsajose užfiksuotų klaidų taisymui reikalingas veiksmų kiekis turi būti minimalus.</w:t>
            </w:r>
          </w:p>
        </w:tc>
      </w:tr>
      <w:tr w:rsidR="00556B5D" w:rsidRPr="00765E51" w14:paraId="09734B1E" w14:textId="77777777" w:rsidTr="00765E51">
        <w:trPr>
          <w:trHeight w:val="20"/>
        </w:trPr>
        <w:tc>
          <w:tcPr>
            <w:tcW w:w="423" w:type="pct"/>
          </w:tcPr>
          <w:p w14:paraId="1AE096AD" w14:textId="77777777" w:rsidR="00556B5D" w:rsidRPr="00765E51" w:rsidRDefault="00556B5D" w:rsidP="00765E51">
            <w:pPr>
              <w:pStyle w:val="Sraopastraipa"/>
              <w:numPr>
                <w:ilvl w:val="0"/>
                <w:numId w:val="71"/>
              </w:numPr>
              <w:spacing w:before="0"/>
              <w:rPr>
                <w:rFonts w:cstheme="minorHAnsi"/>
                <w:sz w:val="18"/>
                <w:szCs w:val="18"/>
              </w:rPr>
            </w:pPr>
          </w:p>
        </w:tc>
        <w:tc>
          <w:tcPr>
            <w:tcW w:w="4577" w:type="pct"/>
          </w:tcPr>
          <w:p w14:paraId="35012EF5" w14:textId="54E579C5" w:rsidR="00556B5D" w:rsidRPr="00765E51" w:rsidRDefault="009D4BDA" w:rsidP="00765E51">
            <w:pPr>
              <w:pStyle w:val="Sraassuenkleliais"/>
              <w:numPr>
                <w:ilvl w:val="0"/>
                <w:numId w:val="0"/>
              </w:numPr>
              <w:spacing w:before="0" w:after="0"/>
              <w:jc w:val="both"/>
              <w:rPr>
                <w:rFonts w:cstheme="minorHAnsi"/>
                <w:sz w:val="18"/>
                <w:szCs w:val="18"/>
              </w:rPr>
            </w:pPr>
            <w:r w:rsidRPr="00765E51">
              <w:rPr>
                <w:rFonts w:cstheme="minorHAnsi"/>
                <w:sz w:val="18"/>
                <w:szCs w:val="18"/>
              </w:rPr>
              <w:t>Sistema turi užtikrinti korektišką klaidų, kurias sukėlė neteisingi naudotojo veiksmai, valdymą. Sistemos naudotojui atlikus neteisingą (neleidžiamą) komandą arba nekorektiškai įvedus duomenis, Sistema turi naudotojui rodyti atitinkamus pranešimus ir po to grįžti į darbo būklę.</w:t>
            </w:r>
          </w:p>
        </w:tc>
      </w:tr>
      <w:tr w:rsidR="00556B5D" w:rsidRPr="00765E51" w14:paraId="62B2F082" w14:textId="77777777" w:rsidTr="00765E51">
        <w:trPr>
          <w:trHeight w:val="20"/>
        </w:trPr>
        <w:tc>
          <w:tcPr>
            <w:tcW w:w="423" w:type="pct"/>
          </w:tcPr>
          <w:p w14:paraId="54CC3960" w14:textId="77777777" w:rsidR="00556B5D" w:rsidRPr="00765E51" w:rsidRDefault="00556B5D" w:rsidP="00765E51">
            <w:pPr>
              <w:pStyle w:val="Sraopastraipa"/>
              <w:numPr>
                <w:ilvl w:val="0"/>
                <w:numId w:val="71"/>
              </w:numPr>
              <w:spacing w:before="0"/>
              <w:rPr>
                <w:rFonts w:cstheme="minorHAnsi"/>
                <w:sz w:val="18"/>
                <w:szCs w:val="18"/>
              </w:rPr>
            </w:pPr>
          </w:p>
        </w:tc>
        <w:tc>
          <w:tcPr>
            <w:tcW w:w="4577" w:type="pct"/>
          </w:tcPr>
          <w:p w14:paraId="39C20126" w14:textId="6596EAD6" w:rsidR="00556B5D" w:rsidRPr="00765E51" w:rsidRDefault="003B1A18" w:rsidP="00765E51">
            <w:pPr>
              <w:pStyle w:val="Sraassuenkleliais"/>
              <w:numPr>
                <w:ilvl w:val="0"/>
                <w:numId w:val="0"/>
              </w:numPr>
              <w:spacing w:before="0" w:after="0"/>
              <w:jc w:val="both"/>
              <w:rPr>
                <w:rFonts w:cstheme="minorHAnsi"/>
                <w:sz w:val="18"/>
                <w:szCs w:val="18"/>
              </w:rPr>
            </w:pPr>
            <w:r w:rsidRPr="00765E51">
              <w:rPr>
                <w:rFonts w:cstheme="minorHAnsi"/>
                <w:sz w:val="18"/>
                <w:szCs w:val="18"/>
              </w:rPr>
              <w:t>Sistema turi palaikyti UTF8 ir lietuvių kalbos abėcėlės rašmenis. Grafinė Sistemos sąsaja turi būti pritaikyta daugiakalbystei įskaitant lietuvių ir anglų kalbas.</w:t>
            </w:r>
          </w:p>
        </w:tc>
      </w:tr>
      <w:tr w:rsidR="00556B5D" w:rsidRPr="00765E51" w14:paraId="2B826B18" w14:textId="77777777" w:rsidTr="00765E51">
        <w:trPr>
          <w:trHeight w:val="20"/>
        </w:trPr>
        <w:tc>
          <w:tcPr>
            <w:tcW w:w="423" w:type="pct"/>
          </w:tcPr>
          <w:p w14:paraId="55F2647C" w14:textId="77777777" w:rsidR="00556B5D" w:rsidRPr="00765E51" w:rsidRDefault="00556B5D" w:rsidP="00765E51">
            <w:pPr>
              <w:pStyle w:val="Sraopastraipa"/>
              <w:numPr>
                <w:ilvl w:val="0"/>
                <w:numId w:val="71"/>
              </w:numPr>
              <w:spacing w:before="0"/>
              <w:rPr>
                <w:rFonts w:cstheme="minorHAnsi"/>
                <w:sz w:val="18"/>
                <w:szCs w:val="18"/>
                <w:lang w:val="en-US"/>
              </w:rPr>
            </w:pPr>
          </w:p>
        </w:tc>
        <w:tc>
          <w:tcPr>
            <w:tcW w:w="4577" w:type="pct"/>
          </w:tcPr>
          <w:p w14:paraId="4F05C5CF" w14:textId="19A89D64" w:rsidR="00556B5D" w:rsidRPr="00765E51" w:rsidRDefault="009D2531" w:rsidP="00765E51">
            <w:pPr>
              <w:pStyle w:val="Sraassuenkleliais"/>
              <w:numPr>
                <w:ilvl w:val="0"/>
                <w:numId w:val="0"/>
              </w:numPr>
              <w:spacing w:before="0" w:after="0"/>
              <w:jc w:val="both"/>
              <w:rPr>
                <w:rFonts w:cstheme="minorHAnsi"/>
                <w:sz w:val="18"/>
                <w:szCs w:val="18"/>
                <w:lang w:val="en-US"/>
              </w:rPr>
            </w:pPr>
            <w:r w:rsidRPr="00765E51">
              <w:rPr>
                <w:rFonts w:cstheme="minorHAnsi"/>
                <w:sz w:val="18"/>
                <w:szCs w:val="18"/>
              </w:rPr>
              <w:t>Sistema turi būti suderinta su ofiso paketų skaičiuoklių ir tekstinio redaktoriaus programomis (pavyzdžiui, MS Excel, MS Word arba lygiaverčiomis), t. y., Sistema turi turėti funkcionalumą perkelti naudotojo sąsajoje pateikiamas lenteles į ofiso paketo programas.</w:t>
            </w:r>
          </w:p>
        </w:tc>
      </w:tr>
      <w:tr w:rsidR="00556B5D" w:rsidRPr="00765E51" w14:paraId="75D3C66F" w14:textId="77777777" w:rsidTr="00765E51">
        <w:trPr>
          <w:trHeight w:val="20"/>
        </w:trPr>
        <w:tc>
          <w:tcPr>
            <w:tcW w:w="423" w:type="pct"/>
          </w:tcPr>
          <w:p w14:paraId="0DD28E6B" w14:textId="77777777" w:rsidR="00556B5D" w:rsidRPr="00765E51" w:rsidRDefault="00556B5D" w:rsidP="00765E51">
            <w:pPr>
              <w:pStyle w:val="Sraopastraipa"/>
              <w:numPr>
                <w:ilvl w:val="0"/>
                <w:numId w:val="71"/>
              </w:numPr>
              <w:spacing w:before="0"/>
              <w:rPr>
                <w:rFonts w:cstheme="minorHAnsi"/>
                <w:sz w:val="18"/>
                <w:szCs w:val="18"/>
                <w:lang w:val="en-US"/>
              </w:rPr>
            </w:pPr>
          </w:p>
        </w:tc>
        <w:tc>
          <w:tcPr>
            <w:tcW w:w="4577" w:type="pct"/>
          </w:tcPr>
          <w:p w14:paraId="61AE4682" w14:textId="7003D4E0" w:rsidR="00556B5D" w:rsidRPr="00765E51" w:rsidRDefault="00C400A5" w:rsidP="00765E51">
            <w:pPr>
              <w:pStyle w:val="Sraassuenkleliais"/>
              <w:numPr>
                <w:ilvl w:val="0"/>
                <w:numId w:val="0"/>
              </w:numPr>
              <w:spacing w:before="0" w:after="0"/>
              <w:jc w:val="both"/>
              <w:rPr>
                <w:rFonts w:cstheme="minorHAnsi"/>
                <w:sz w:val="18"/>
                <w:szCs w:val="18"/>
              </w:rPr>
            </w:pPr>
            <w:r w:rsidRPr="00765E51">
              <w:rPr>
                <w:rFonts w:cstheme="minorHAnsi"/>
                <w:sz w:val="18"/>
                <w:szCs w:val="18"/>
              </w:rPr>
              <w:t>Sistema turi turėti funkcionalumą vykdyti duomenų importą ir eksportą, naudojant žinomiausius duomenų apsikeitimo formatus (pavyzdžiui, XML, CSV, TXT rinkmenos).</w:t>
            </w:r>
          </w:p>
        </w:tc>
      </w:tr>
      <w:tr w:rsidR="00556B5D" w:rsidRPr="00765E51" w14:paraId="1E4C7B32" w14:textId="77777777" w:rsidTr="00765E51">
        <w:trPr>
          <w:trHeight w:val="20"/>
        </w:trPr>
        <w:tc>
          <w:tcPr>
            <w:tcW w:w="423" w:type="pct"/>
          </w:tcPr>
          <w:p w14:paraId="65629DE9" w14:textId="77777777" w:rsidR="00556B5D" w:rsidRPr="00765E51" w:rsidRDefault="00556B5D" w:rsidP="00765E51">
            <w:pPr>
              <w:pStyle w:val="Sraopastraipa"/>
              <w:numPr>
                <w:ilvl w:val="0"/>
                <w:numId w:val="71"/>
              </w:numPr>
              <w:spacing w:before="0"/>
              <w:rPr>
                <w:rFonts w:cstheme="minorHAnsi"/>
                <w:sz w:val="18"/>
                <w:szCs w:val="18"/>
                <w:lang w:val="en-US"/>
              </w:rPr>
            </w:pPr>
          </w:p>
        </w:tc>
        <w:tc>
          <w:tcPr>
            <w:tcW w:w="4577" w:type="pct"/>
          </w:tcPr>
          <w:p w14:paraId="1350D01C" w14:textId="6878ABC3" w:rsidR="00556B5D" w:rsidRPr="00765E51" w:rsidRDefault="00185EBE" w:rsidP="00765E51">
            <w:pPr>
              <w:pStyle w:val="Sraassuenkleliais"/>
              <w:numPr>
                <w:ilvl w:val="0"/>
                <w:numId w:val="0"/>
              </w:numPr>
              <w:spacing w:before="0" w:after="0"/>
              <w:jc w:val="both"/>
              <w:rPr>
                <w:rFonts w:cstheme="minorHAnsi"/>
                <w:sz w:val="18"/>
                <w:szCs w:val="18"/>
              </w:rPr>
            </w:pPr>
            <w:r w:rsidRPr="00765E51">
              <w:rPr>
                <w:rFonts w:cstheme="minorHAnsi"/>
                <w:sz w:val="18"/>
                <w:szCs w:val="18"/>
              </w:rPr>
              <w:t>Sistema turi turėti funkcionalumą vienu veiksmu (srautu) masiškai ištrinti (angl. mass delete) pasirinkto importo metu suimportuotus duomenis (pavyzdžiui, nurodant importo datą), jeigu dėl kažkokių priežasčių importuojami duomenys buvo su klaida.</w:t>
            </w:r>
          </w:p>
        </w:tc>
      </w:tr>
      <w:tr w:rsidR="00556B5D" w:rsidRPr="00765E51" w14:paraId="09376887" w14:textId="77777777" w:rsidTr="00765E51">
        <w:trPr>
          <w:trHeight w:val="20"/>
        </w:trPr>
        <w:tc>
          <w:tcPr>
            <w:tcW w:w="423" w:type="pct"/>
          </w:tcPr>
          <w:p w14:paraId="5D7666EC" w14:textId="77777777" w:rsidR="00556B5D" w:rsidRPr="00765E51" w:rsidRDefault="00556B5D" w:rsidP="00765E51">
            <w:pPr>
              <w:pStyle w:val="Sraopastraipa"/>
              <w:numPr>
                <w:ilvl w:val="0"/>
                <w:numId w:val="71"/>
              </w:numPr>
              <w:spacing w:before="0"/>
              <w:rPr>
                <w:rFonts w:cstheme="minorHAnsi"/>
                <w:sz w:val="18"/>
                <w:szCs w:val="18"/>
                <w:lang w:val="en-US"/>
              </w:rPr>
            </w:pPr>
          </w:p>
        </w:tc>
        <w:tc>
          <w:tcPr>
            <w:tcW w:w="4577" w:type="pct"/>
          </w:tcPr>
          <w:p w14:paraId="2257467A" w14:textId="37A18C59" w:rsidR="00556B5D" w:rsidRPr="00765E51" w:rsidRDefault="0072439A" w:rsidP="00765E51">
            <w:pPr>
              <w:pStyle w:val="Sraassuenkleliais"/>
              <w:numPr>
                <w:ilvl w:val="0"/>
                <w:numId w:val="0"/>
              </w:numPr>
              <w:spacing w:before="0" w:after="0"/>
              <w:jc w:val="both"/>
              <w:rPr>
                <w:rFonts w:cstheme="minorHAnsi"/>
                <w:sz w:val="18"/>
                <w:szCs w:val="18"/>
              </w:rPr>
            </w:pPr>
            <w:r w:rsidRPr="00765E51">
              <w:rPr>
                <w:rFonts w:cstheme="minorHAnsi"/>
                <w:sz w:val="18"/>
                <w:szCs w:val="18"/>
              </w:rPr>
              <w:t>Sistema turi užtikrinanti įvedamų ir saugomų duomenų autentiškumą, nepakeičiamumą ir integralumą, pavyzdžiui, kad ta pati SF nebūtų įvesta kelis kartus.</w:t>
            </w:r>
          </w:p>
        </w:tc>
      </w:tr>
      <w:tr w:rsidR="00556B5D" w:rsidRPr="00765E51" w14:paraId="7D384573" w14:textId="77777777" w:rsidTr="00765E51">
        <w:trPr>
          <w:trHeight w:val="20"/>
        </w:trPr>
        <w:tc>
          <w:tcPr>
            <w:tcW w:w="423" w:type="pct"/>
          </w:tcPr>
          <w:p w14:paraId="59FC5923" w14:textId="77777777" w:rsidR="00556B5D" w:rsidRPr="00765E51" w:rsidRDefault="00556B5D" w:rsidP="00765E51">
            <w:pPr>
              <w:pStyle w:val="Sraopastraipa"/>
              <w:numPr>
                <w:ilvl w:val="0"/>
                <w:numId w:val="71"/>
              </w:numPr>
              <w:spacing w:before="0"/>
              <w:rPr>
                <w:rFonts w:cstheme="minorHAnsi"/>
                <w:sz w:val="18"/>
                <w:szCs w:val="18"/>
                <w:lang w:val="en-US"/>
              </w:rPr>
            </w:pPr>
          </w:p>
        </w:tc>
        <w:tc>
          <w:tcPr>
            <w:tcW w:w="4577" w:type="pct"/>
          </w:tcPr>
          <w:p w14:paraId="40F474F9" w14:textId="34302935" w:rsidR="00556B5D" w:rsidRPr="00765E51" w:rsidRDefault="00294D28" w:rsidP="00765E51">
            <w:pPr>
              <w:pStyle w:val="Sraassuenkleliais"/>
              <w:numPr>
                <w:ilvl w:val="0"/>
                <w:numId w:val="0"/>
              </w:numPr>
              <w:spacing w:before="0" w:after="0"/>
              <w:jc w:val="both"/>
              <w:rPr>
                <w:rFonts w:cstheme="minorHAnsi"/>
                <w:sz w:val="18"/>
                <w:szCs w:val="18"/>
              </w:rPr>
            </w:pPr>
            <w:r w:rsidRPr="00765E51">
              <w:rPr>
                <w:rFonts w:cstheme="minorHAnsi"/>
                <w:sz w:val="18"/>
                <w:szCs w:val="18"/>
              </w:rPr>
              <w:t>Vykdant veiksmus Sistema turi turėti funkcionalumą automatiniu būdu fiksuoti reikalingus veiksmus vykdančio naudotojo duomenis ir duomenų laukuose automatiniu būdu užpildyti su naudotoju susijusios informacijos laukus (pavyzdžiui, įmonė, skyrius, asmens duomenys ir pan.).</w:t>
            </w:r>
          </w:p>
        </w:tc>
      </w:tr>
      <w:tr w:rsidR="00556B5D" w:rsidRPr="00765E51" w14:paraId="36C7D44C" w14:textId="77777777" w:rsidTr="00765E51">
        <w:trPr>
          <w:trHeight w:val="20"/>
        </w:trPr>
        <w:tc>
          <w:tcPr>
            <w:tcW w:w="423" w:type="pct"/>
          </w:tcPr>
          <w:p w14:paraId="58E92B3B" w14:textId="77777777" w:rsidR="00556B5D" w:rsidRPr="00765E51" w:rsidRDefault="00556B5D" w:rsidP="00765E51">
            <w:pPr>
              <w:pStyle w:val="Sraopastraipa"/>
              <w:numPr>
                <w:ilvl w:val="0"/>
                <w:numId w:val="71"/>
              </w:numPr>
              <w:spacing w:before="0"/>
              <w:rPr>
                <w:rFonts w:cstheme="minorHAnsi"/>
                <w:sz w:val="18"/>
                <w:szCs w:val="18"/>
                <w:lang w:val="en-US"/>
              </w:rPr>
            </w:pPr>
          </w:p>
        </w:tc>
        <w:tc>
          <w:tcPr>
            <w:tcW w:w="4577" w:type="pct"/>
          </w:tcPr>
          <w:p w14:paraId="042C6914" w14:textId="0123E2C3" w:rsidR="00556B5D" w:rsidRPr="00765E51" w:rsidRDefault="00B065F8" w:rsidP="00765E51">
            <w:pPr>
              <w:pStyle w:val="Sraassuenkleliais"/>
              <w:numPr>
                <w:ilvl w:val="0"/>
                <w:numId w:val="0"/>
              </w:numPr>
              <w:spacing w:before="0" w:after="0"/>
              <w:jc w:val="both"/>
              <w:rPr>
                <w:rFonts w:cstheme="minorHAnsi"/>
                <w:sz w:val="18"/>
                <w:szCs w:val="18"/>
              </w:rPr>
            </w:pPr>
            <w:r w:rsidRPr="00765E51">
              <w:rPr>
                <w:rFonts w:cstheme="minorHAnsi"/>
                <w:sz w:val="18"/>
                <w:szCs w:val="18"/>
              </w:rPr>
              <w:t>Visos naudotojams skirtos funkcijos turi būti atliekamos naudojant GUI (angl. graphical user interface).</w:t>
            </w:r>
          </w:p>
        </w:tc>
      </w:tr>
      <w:tr w:rsidR="00556B5D" w:rsidRPr="00765E51" w14:paraId="35923235" w14:textId="77777777" w:rsidTr="00765E51">
        <w:trPr>
          <w:trHeight w:val="20"/>
        </w:trPr>
        <w:tc>
          <w:tcPr>
            <w:tcW w:w="423" w:type="pct"/>
          </w:tcPr>
          <w:p w14:paraId="2A8478FC" w14:textId="77777777" w:rsidR="00556B5D" w:rsidRPr="00765E51" w:rsidRDefault="00556B5D" w:rsidP="00765E51">
            <w:pPr>
              <w:pStyle w:val="Sraopastraipa"/>
              <w:numPr>
                <w:ilvl w:val="0"/>
                <w:numId w:val="71"/>
              </w:numPr>
              <w:spacing w:before="0"/>
              <w:rPr>
                <w:rFonts w:cstheme="minorHAnsi"/>
                <w:sz w:val="18"/>
                <w:szCs w:val="18"/>
                <w:lang w:val="en-US"/>
              </w:rPr>
            </w:pPr>
          </w:p>
        </w:tc>
        <w:tc>
          <w:tcPr>
            <w:tcW w:w="4577" w:type="pct"/>
          </w:tcPr>
          <w:p w14:paraId="37222FD8" w14:textId="7DA9C66F" w:rsidR="00556B5D" w:rsidRPr="00765E51" w:rsidRDefault="00F850D7" w:rsidP="00765E51">
            <w:pPr>
              <w:pStyle w:val="Sraassuenkleliais"/>
              <w:numPr>
                <w:ilvl w:val="0"/>
                <w:numId w:val="0"/>
              </w:numPr>
              <w:spacing w:before="0" w:after="0"/>
              <w:jc w:val="both"/>
              <w:rPr>
                <w:rFonts w:cstheme="minorHAnsi"/>
                <w:sz w:val="18"/>
                <w:szCs w:val="18"/>
              </w:rPr>
            </w:pPr>
            <w:r w:rsidRPr="00765E51">
              <w:rPr>
                <w:rFonts w:cstheme="minorHAnsi"/>
                <w:sz w:val="18"/>
                <w:szCs w:val="18"/>
              </w:rPr>
              <w:t>Sistema turi turėti funkcionalumą užtikrinti naudotojo suvestų duomenų priėmimą ir išsaugojimą, neprarandant jokių naudotojo suvestų duomenų.</w:t>
            </w:r>
          </w:p>
        </w:tc>
      </w:tr>
      <w:tr w:rsidR="00556B5D" w:rsidRPr="00765E51" w14:paraId="65FA237B" w14:textId="77777777" w:rsidTr="00765E51">
        <w:trPr>
          <w:trHeight w:val="20"/>
        </w:trPr>
        <w:tc>
          <w:tcPr>
            <w:tcW w:w="423" w:type="pct"/>
          </w:tcPr>
          <w:p w14:paraId="221E7838" w14:textId="77777777" w:rsidR="00556B5D" w:rsidRPr="00765E51" w:rsidRDefault="00556B5D" w:rsidP="00765E51">
            <w:pPr>
              <w:pStyle w:val="Sraopastraipa"/>
              <w:numPr>
                <w:ilvl w:val="0"/>
                <w:numId w:val="71"/>
              </w:numPr>
              <w:spacing w:before="0"/>
              <w:rPr>
                <w:rFonts w:cstheme="minorHAnsi"/>
                <w:sz w:val="18"/>
                <w:szCs w:val="18"/>
                <w:lang w:val="en-US"/>
              </w:rPr>
            </w:pPr>
          </w:p>
        </w:tc>
        <w:tc>
          <w:tcPr>
            <w:tcW w:w="4577" w:type="pct"/>
          </w:tcPr>
          <w:p w14:paraId="05F6BE96" w14:textId="611B509E" w:rsidR="00556B5D" w:rsidRPr="00765E51" w:rsidRDefault="0008726D" w:rsidP="00765E51">
            <w:pPr>
              <w:pStyle w:val="Sraassuenkleliais"/>
              <w:numPr>
                <w:ilvl w:val="0"/>
                <w:numId w:val="0"/>
              </w:numPr>
              <w:spacing w:before="0" w:after="0"/>
              <w:jc w:val="both"/>
              <w:rPr>
                <w:rFonts w:cstheme="minorHAnsi"/>
                <w:sz w:val="18"/>
                <w:szCs w:val="18"/>
              </w:rPr>
            </w:pPr>
            <w:r w:rsidRPr="00765E51">
              <w:rPr>
                <w:rFonts w:cstheme="minorHAnsi"/>
                <w:sz w:val="18"/>
                <w:szCs w:val="18"/>
              </w:rPr>
              <w:t>Sistema turi turėti funkcionalumą filtruoti, rūšiuoti, atlikti duomenų paiešką visose Sistemos diegimo srityse pagal pasirinktus parametrus, pagal pasirinktus raktinius žodžius, jų fragmentus, atskirų laukų raktinius žodžius ir jų fragmentų kombinacijas, detalizuojančius požymius.</w:t>
            </w:r>
          </w:p>
        </w:tc>
      </w:tr>
      <w:tr w:rsidR="00094DCC" w:rsidRPr="00765E51" w14:paraId="16D6B242" w14:textId="77777777" w:rsidTr="00765E51">
        <w:trPr>
          <w:trHeight w:val="20"/>
        </w:trPr>
        <w:tc>
          <w:tcPr>
            <w:tcW w:w="423" w:type="pct"/>
          </w:tcPr>
          <w:p w14:paraId="6C7D12D5" w14:textId="77777777" w:rsidR="00094DCC" w:rsidRPr="00765E51" w:rsidRDefault="00094DCC" w:rsidP="00765E51">
            <w:pPr>
              <w:pStyle w:val="Sraopastraipa"/>
              <w:numPr>
                <w:ilvl w:val="0"/>
                <w:numId w:val="71"/>
              </w:numPr>
              <w:spacing w:before="0"/>
              <w:rPr>
                <w:rFonts w:cstheme="minorHAnsi"/>
                <w:sz w:val="18"/>
                <w:szCs w:val="18"/>
                <w:lang w:val="en-US"/>
              </w:rPr>
            </w:pPr>
          </w:p>
        </w:tc>
        <w:tc>
          <w:tcPr>
            <w:tcW w:w="4577" w:type="pct"/>
            <w:vAlign w:val="center"/>
          </w:tcPr>
          <w:p w14:paraId="15486EFE" w14:textId="3F4C99D3" w:rsidR="00094DCC" w:rsidRPr="00765E51" w:rsidRDefault="00094DCC" w:rsidP="00765E51">
            <w:pPr>
              <w:pStyle w:val="Sraassuenkleliais"/>
              <w:numPr>
                <w:ilvl w:val="0"/>
                <w:numId w:val="0"/>
              </w:numPr>
              <w:spacing w:before="0" w:after="0"/>
              <w:jc w:val="both"/>
              <w:rPr>
                <w:rFonts w:cstheme="minorHAnsi"/>
                <w:sz w:val="18"/>
                <w:szCs w:val="18"/>
              </w:rPr>
            </w:pPr>
            <w:r w:rsidRPr="00765E51">
              <w:rPr>
                <w:rFonts w:cstheme="minorHAnsi"/>
                <w:sz w:val="18"/>
                <w:szCs w:val="18"/>
              </w:rPr>
              <w:t>Sistemos paieškos rezultatas turi priklausyti nuo naudotojo turimų teisių, t. y., per paiešką negali būti pateikta informacija, kurios naudotojas, dėl turimų teisių, pamatyti neturi, pavyzdžiui, turintis teisę matyti tik privačių klientų informaciją, paieškoje neturi matyti įmonės informacijos ar pan.</w:t>
            </w:r>
          </w:p>
        </w:tc>
      </w:tr>
      <w:tr w:rsidR="00AE1122" w:rsidRPr="00765E51" w14:paraId="2CD46E41" w14:textId="77777777" w:rsidTr="00765E51">
        <w:trPr>
          <w:trHeight w:val="20"/>
        </w:trPr>
        <w:tc>
          <w:tcPr>
            <w:tcW w:w="423" w:type="pct"/>
          </w:tcPr>
          <w:p w14:paraId="1710D0A2" w14:textId="77777777" w:rsidR="00AE1122" w:rsidRPr="00765E51" w:rsidRDefault="00AE1122" w:rsidP="00765E51">
            <w:pPr>
              <w:pStyle w:val="Sraopastraipa"/>
              <w:numPr>
                <w:ilvl w:val="0"/>
                <w:numId w:val="71"/>
              </w:numPr>
              <w:spacing w:before="0"/>
              <w:rPr>
                <w:rFonts w:cstheme="minorHAnsi"/>
                <w:sz w:val="18"/>
                <w:szCs w:val="18"/>
                <w:lang w:val="en-US"/>
              </w:rPr>
            </w:pPr>
          </w:p>
        </w:tc>
        <w:tc>
          <w:tcPr>
            <w:tcW w:w="4577" w:type="pct"/>
          </w:tcPr>
          <w:p w14:paraId="7B209A82" w14:textId="7B607B33" w:rsidR="00AE1122" w:rsidRPr="00765E51" w:rsidRDefault="00B714D8" w:rsidP="00765E51">
            <w:pPr>
              <w:pStyle w:val="Sraassuenkleliais"/>
              <w:numPr>
                <w:ilvl w:val="0"/>
                <w:numId w:val="0"/>
              </w:numPr>
              <w:spacing w:before="0" w:after="0"/>
              <w:jc w:val="both"/>
              <w:rPr>
                <w:rFonts w:cstheme="minorHAnsi"/>
                <w:sz w:val="18"/>
                <w:szCs w:val="18"/>
              </w:rPr>
            </w:pPr>
            <w:r w:rsidRPr="00765E51">
              <w:rPr>
                <w:rFonts w:cstheme="minorHAnsi"/>
                <w:sz w:val="18"/>
                <w:szCs w:val="18"/>
              </w:rPr>
              <w:t>Sistemoje ekraninėse formose suminiai duomenys turi būti detalizuojami iki juos sudarančių reikšmių (angl. drill–down). Konkrečias formas ir laukus, kuriems keliamas šis reikalavimas, Diegėjas turės nustatyti ir suderinti Projekto metu.</w:t>
            </w:r>
          </w:p>
        </w:tc>
      </w:tr>
      <w:tr w:rsidR="00AE1122" w:rsidRPr="00765E51" w14:paraId="33596E55" w14:textId="77777777" w:rsidTr="00765E51">
        <w:trPr>
          <w:trHeight w:val="20"/>
        </w:trPr>
        <w:tc>
          <w:tcPr>
            <w:tcW w:w="423" w:type="pct"/>
          </w:tcPr>
          <w:p w14:paraId="064F94EA" w14:textId="77777777" w:rsidR="00AE1122" w:rsidRPr="00765E51" w:rsidRDefault="00AE1122" w:rsidP="00765E51">
            <w:pPr>
              <w:pStyle w:val="Sraopastraipa"/>
              <w:numPr>
                <w:ilvl w:val="0"/>
                <w:numId w:val="71"/>
              </w:numPr>
              <w:spacing w:before="0"/>
              <w:rPr>
                <w:rFonts w:cstheme="minorHAnsi"/>
                <w:sz w:val="18"/>
                <w:szCs w:val="18"/>
                <w:lang w:val="en-US"/>
              </w:rPr>
            </w:pPr>
          </w:p>
        </w:tc>
        <w:tc>
          <w:tcPr>
            <w:tcW w:w="4577" w:type="pct"/>
          </w:tcPr>
          <w:p w14:paraId="361088B6" w14:textId="3FB13C4F" w:rsidR="00AE1122" w:rsidRPr="00765E51" w:rsidRDefault="00BC1E86" w:rsidP="00765E51">
            <w:pPr>
              <w:pStyle w:val="Sraassuenkleliais"/>
              <w:numPr>
                <w:ilvl w:val="0"/>
                <w:numId w:val="0"/>
              </w:numPr>
              <w:spacing w:before="0" w:after="0"/>
              <w:jc w:val="both"/>
              <w:rPr>
                <w:rFonts w:cstheme="minorHAnsi"/>
                <w:sz w:val="18"/>
                <w:szCs w:val="18"/>
              </w:rPr>
            </w:pPr>
            <w:r w:rsidRPr="00765E51">
              <w:rPr>
                <w:rFonts w:cstheme="minorHAnsi"/>
                <w:sz w:val="18"/>
                <w:szCs w:val="18"/>
              </w:rPr>
              <w:t>Sistemoje turi būti vykdomas duomenų formato korektiškumo tikrinimas duomenų laukų lygiu (pavyzdžiui, asmens varde neturi būti skaičių, kt.) ir duomenų laukų grupių lygiu (pavyzdžiui, paieškos pradžios data turi būti ankstesnė už paieškos pabaigos datą, kt.). Prieš išsaugant įvestus duomenis, turi būti atliktas išsamus duomenų korektiškumo patikrinimas (pavyzdžiui, patikrinimas, ar visuose būtinuose duomenų laukuose įvesti duomenys, kt.). Duomenų laukai, kurių korektiškumas turi būti tikrinamas, turės būti suderinti Projekto metu.</w:t>
            </w:r>
          </w:p>
        </w:tc>
      </w:tr>
      <w:tr w:rsidR="00AE1122" w:rsidRPr="00765E51" w14:paraId="0BFF5CE6" w14:textId="77777777" w:rsidTr="00765E51">
        <w:trPr>
          <w:trHeight w:val="20"/>
        </w:trPr>
        <w:tc>
          <w:tcPr>
            <w:tcW w:w="423" w:type="pct"/>
          </w:tcPr>
          <w:p w14:paraId="6C202609" w14:textId="77777777" w:rsidR="00AE1122" w:rsidRPr="00765E51" w:rsidRDefault="00AE1122" w:rsidP="00765E51">
            <w:pPr>
              <w:pStyle w:val="Sraopastraipa"/>
              <w:numPr>
                <w:ilvl w:val="0"/>
                <w:numId w:val="71"/>
              </w:numPr>
              <w:spacing w:before="0"/>
              <w:rPr>
                <w:rFonts w:cstheme="minorHAnsi"/>
                <w:sz w:val="18"/>
                <w:szCs w:val="18"/>
                <w:lang w:val="en-US"/>
              </w:rPr>
            </w:pPr>
          </w:p>
        </w:tc>
        <w:tc>
          <w:tcPr>
            <w:tcW w:w="4577" w:type="pct"/>
          </w:tcPr>
          <w:p w14:paraId="28602886" w14:textId="605D8ED1" w:rsidR="00AE1122" w:rsidRPr="00765E51" w:rsidRDefault="00DD5FBF" w:rsidP="00765E51">
            <w:pPr>
              <w:pStyle w:val="Sraassuenkleliais"/>
              <w:numPr>
                <w:ilvl w:val="0"/>
                <w:numId w:val="0"/>
              </w:numPr>
              <w:spacing w:before="0" w:after="0"/>
              <w:jc w:val="both"/>
              <w:rPr>
                <w:rFonts w:cstheme="minorHAnsi"/>
                <w:sz w:val="18"/>
                <w:szCs w:val="18"/>
              </w:rPr>
            </w:pPr>
            <w:r w:rsidRPr="00765E51">
              <w:rPr>
                <w:rFonts w:cstheme="minorHAnsi"/>
                <w:sz w:val="18"/>
                <w:szCs w:val="18"/>
              </w:rPr>
              <w:t>Sistema pagal nustatytas taisykles turi automatiškai patikrinti įvedamų ir importuojamų duomenų loginį teisingumą (pavyzdžiui, įvedant / importuojant įmonės kodą, Sistema turi patikrinti, ar tokia įmonė egzistuoja, ir jos neradus turi Sistemos naudotoją apie tai informuoti ir pan.). Loginio teisingumo taisyklės turės būti suderintos ir Diegėjo sukonfigūruotos Projekto metu.</w:t>
            </w:r>
          </w:p>
        </w:tc>
      </w:tr>
      <w:tr w:rsidR="00AE1122" w:rsidRPr="00765E51" w14:paraId="594D1E28" w14:textId="77777777" w:rsidTr="00765E51">
        <w:trPr>
          <w:trHeight w:val="20"/>
        </w:trPr>
        <w:tc>
          <w:tcPr>
            <w:tcW w:w="423" w:type="pct"/>
          </w:tcPr>
          <w:p w14:paraId="48D68736" w14:textId="77777777" w:rsidR="00AE1122" w:rsidRPr="00765E51" w:rsidRDefault="00AE1122" w:rsidP="00765E51">
            <w:pPr>
              <w:pStyle w:val="Sraopastraipa"/>
              <w:numPr>
                <w:ilvl w:val="0"/>
                <w:numId w:val="71"/>
              </w:numPr>
              <w:spacing w:before="0"/>
              <w:rPr>
                <w:rFonts w:cstheme="minorHAnsi"/>
                <w:sz w:val="18"/>
                <w:szCs w:val="18"/>
              </w:rPr>
            </w:pPr>
          </w:p>
        </w:tc>
        <w:tc>
          <w:tcPr>
            <w:tcW w:w="4577" w:type="pct"/>
          </w:tcPr>
          <w:p w14:paraId="690E0119" w14:textId="0E33075A" w:rsidR="00AE1122" w:rsidRPr="00765E51" w:rsidRDefault="002330A5" w:rsidP="00765E51">
            <w:pPr>
              <w:pStyle w:val="Sraassuenkleliais"/>
              <w:numPr>
                <w:ilvl w:val="0"/>
                <w:numId w:val="0"/>
              </w:numPr>
              <w:spacing w:before="0" w:after="0"/>
              <w:jc w:val="both"/>
              <w:rPr>
                <w:rFonts w:cstheme="minorHAnsi"/>
                <w:sz w:val="18"/>
                <w:szCs w:val="18"/>
              </w:rPr>
            </w:pPr>
            <w:r w:rsidRPr="00765E51">
              <w:rPr>
                <w:rFonts w:cstheme="minorHAnsi"/>
                <w:color w:val="000000"/>
                <w:sz w:val="18"/>
                <w:szCs w:val="18"/>
              </w:rPr>
              <w:t>Grafinė naudotojo sąsaja bei joje esantys valdymo elementai turi būti unifikuoti visoje Sistemoje.</w:t>
            </w:r>
          </w:p>
        </w:tc>
      </w:tr>
    </w:tbl>
    <w:p w14:paraId="422B32BA" w14:textId="3C96DF0B" w:rsidR="004C188D" w:rsidRDefault="004C188D" w:rsidP="004677A1">
      <w:pPr>
        <w:pStyle w:val="Antrat3"/>
        <w:rPr>
          <w:rFonts w:ascii="Arial" w:hAnsi="Arial" w:cs="Arial"/>
        </w:rPr>
      </w:pPr>
      <w:bookmarkStart w:id="36" w:name="_Toc186552311"/>
      <w:r w:rsidRPr="00C80A5D">
        <w:rPr>
          <w:rFonts w:ascii="Arial" w:hAnsi="Arial" w:cs="Arial"/>
        </w:rPr>
        <w:lastRenderedPageBreak/>
        <w:t>Duomenų architektūros reikalavimai</w:t>
      </w:r>
      <w:bookmarkEnd w:id="36"/>
    </w:p>
    <w:p w14:paraId="6C4E69E1" w14:textId="410E4F13" w:rsidR="00E905A7" w:rsidRPr="00E905A7" w:rsidRDefault="00E905A7" w:rsidP="00E905A7">
      <w:pPr>
        <w:pStyle w:val="Antrat4"/>
        <w:rPr>
          <w:rFonts w:ascii="Arial" w:hAnsi="Arial" w:cs="Arial"/>
        </w:rPr>
      </w:pPr>
      <w:r w:rsidRPr="00C80A5D">
        <w:rPr>
          <w:rFonts w:ascii="Arial" w:hAnsi="Arial" w:cs="Arial"/>
        </w:rPr>
        <w:t>Reikalavimai atsarginėms kopijoms ir atsakymui</w:t>
      </w:r>
    </w:p>
    <w:tbl>
      <w:tblPr>
        <w:tblStyle w:val="CivittaTable2Purple"/>
        <w:tblW w:w="5000" w:type="pct"/>
        <w:tblLook w:val="0620" w:firstRow="1" w:lastRow="0" w:firstColumn="0" w:lastColumn="0" w:noHBand="1" w:noVBand="1"/>
      </w:tblPr>
      <w:tblGrid>
        <w:gridCol w:w="868"/>
        <w:gridCol w:w="9394"/>
      </w:tblGrid>
      <w:tr w:rsidR="004C188D" w:rsidRPr="00765E51" w14:paraId="1B59849B" w14:textId="77777777" w:rsidTr="00765E51">
        <w:trPr>
          <w:cnfStyle w:val="100000000000" w:firstRow="1" w:lastRow="0" w:firstColumn="0" w:lastColumn="0" w:oddVBand="0" w:evenVBand="0" w:oddHBand="0" w:evenHBand="0" w:firstRowFirstColumn="0" w:firstRowLastColumn="0" w:lastRowFirstColumn="0" w:lastRowLastColumn="0"/>
          <w:trHeight w:val="20"/>
          <w:tblHeader/>
        </w:trPr>
        <w:tc>
          <w:tcPr>
            <w:tcW w:w="423" w:type="pct"/>
            <w:hideMark/>
          </w:tcPr>
          <w:p w14:paraId="0E45D374" w14:textId="77777777" w:rsidR="004C188D" w:rsidRPr="00765E51" w:rsidRDefault="004C188D" w:rsidP="00765E51">
            <w:pPr>
              <w:spacing w:before="0"/>
              <w:rPr>
                <w:rFonts w:ascii="Arial" w:hAnsi="Arial" w:cs="Arial"/>
                <w:sz w:val="18"/>
                <w:szCs w:val="18"/>
              </w:rPr>
            </w:pPr>
            <w:r w:rsidRPr="00765E51">
              <w:rPr>
                <w:rFonts w:ascii="Arial" w:hAnsi="Arial" w:cs="Arial"/>
                <w:sz w:val="18"/>
                <w:szCs w:val="18"/>
              </w:rPr>
              <w:t>Nr.</w:t>
            </w:r>
          </w:p>
        </w:tc>
        <w:tc>
          <w:tcPr>
            <w:tcW w:w="4577" w:type="pct"/>
            <w:hideMark/>
          </w:tcPr>
          <w:p w14:paraId="27CDC05D" w14:textId="77777777" w:rsidR="004C188D" w:rsidRPr="00765E51" w:rsidRDefault="004C188D" w:rsidP="00765E51">
            <w:pPr>
              <w:spacing w:before="0"/>
              <w:rPr>
                <w:rFonts w:ascii="Arial" w:hAnsi="Arial" w:cs="Arial"/>
                <w:sz w:val="18"/>
                <w:szCs w:val="18"/>
              </w:rPr>
            </w:pPr>
            <w:r w:rsidRPr="00765E51">
              <w:rPr>
                <w:rFonts w:ascii="Arial" w:hAnsi="Arial" w:cs="Arial"/>
                <w:sz w:val="18"/>
                <w:szCs w:val="18"/>
              </w:rPr>
              <w:t>Reikalavimas</w:t>
            </w:r>
          </w:p>
        </w:tc>
      </w:tr>
      <w:tr w:rsidR="004C188D" w:rsidRPr="00765E51" w14:paraId="6458EE23" w14:textId="77777777" w:rsidTr="00765E51">
        <w:trPr>
          <w:trHeight w:val="20"/>
        </w:trPr>
        <w:tc>
          <w:tcPr>
            <w:tcW w:w="423" w:type="pct"/>
            <w:hideMark/>
          </w:tcPr>
          <w:p w14:paraId="5440F976" w14:textId="599117D4" w:rsidR="004C188D" w:rsidRPr="00765E51" w:rsidRDefault="004C188D" w:rsidP="00765E51">
            <w:pPr>
              <w:pStyle w:val="Sraopastraipa"/>
              <w:numPr>
                <w:ilvl w:val="0"/>
                <w:numId w:val="71"/>
              </w:numPr>
              <w:spacing w:before="0"/>
              <w:rPr>
                <w:rFonts w:ascii="Arial" w:hAnsi="Arial" w:cs="Arial"/>
                <w:sz w:val="18"/>
                <w:szCs w:val="18"/>
                <w:lang w:val="en-US"/>
              </w:rPr>
            </w:pPr>
          </w:p>
        </w:tc>
        <w:tc>
          <w:tcPr>
            <w:tcW w:w="4577" w:type="pct"/>
            <w:hideMark/>
          </w:tcPr>
          <w:p w14:paraId="5BAF04D3" w14:textId="16032DCD" w:rsidR="004C188D" w:rsidRPr="00557275" w:rsidRDefault="00557275" w:rsidP="00765E51">
            <w:pPr>
              <w:pStyle w:val="Sraassuenkleliais"/>
              <w:numPr>
                <w:ilvl w:val="0"/>
                <w:numId w:val="0"/>
              </w:numPr>
              <w:spacing w:before="0" w:after="0"/>
              <w:jc w:val="both"/>
              <w:rPr>
                <w:rFonts w:cstheme="minorHAnsi"/>
                <w:sz w:val="18"/>
                <w:szCs w:val="18"/>
              </w:rPr>
            </w:pPr>
            <w:r w:rsidRPr="00557275">
              <w:rPr>
                <w:rFonts w:cstheme="minorHAnsi"/>
                <w:sz w:val="18"/>
                <w:szCs w:val="18"/>
              </w:rPr>
              <w:t xml:space="preserve">Sistema turi suteikti galimybę naudotojui </w:t>
            </w:r>
            <w:r w:rsidRPr="00640D04">
              <w:rPr>
                <w:rFonts w:cstheme="minorHAnsi"/>
                <w:sz w:val="18"/>
                <w:szCs w:val="18"/>
              </w:rPr>
              <w:t>atsistatyti duomenų bazę iš rezervinės kopijos</w:t>
            </w:r>
            <w:r w:rsidRPr="00557275">
              <w:rPr>
                <w:rFonts w:cstheme="minorHAnsi"/>
                <w:sz w:val="18"/>
                <w:szCs w:val="18"/>
              </w:rPr>
              <w:t xml:space="preserve"> naudojant gamintojo numatytas specialias priemones bei sukurti </w:t>
            </w:r>
            <w:r w:rsidRPr="00640D04">
              <w:rPr>
                <w:rFonts w:cstheme="minorHAnsi"/>
                <w:sz w:val="18"/>
                <w:szCs w:val="18"/>
              </w:rPr>
              <w:t>rankinę pilną duomenų bazės kopiją (on-demand backup)</w:t>
            </w:r>
            <w:r w:rsidRPr="00557275">
              <w:rPr>
                <w:rFonts w:cstheme="minorHAnsi"/>
                <w:sz w:val="18"/>
                <w:szCs w:val="18"/>
              </w:rPr>
              <w:t>, kuri būtų pasiekiama gamintojo specialiame portale (pvz., LCS) duomenų perkėlimo į testinę aplinką ar kitais tikslais</w:t>
            </w:r>
            <w:r w:rsidR="00107728">
              <w:rPr>
                <w:rFonts w:cstheme="minorHAnsi"/>
                <w:sz w:val="18"/>
                <w:szCs w:val="18"/>
              </w:rPr>
              <w:t xml:space="preserve">, </w:t>
            </w:r>
            <w:r w:rsidR="004C188D" w:rsidRPr="00557275">
              <w:rPr>
                <w:rFonts w:cstheme="minorHAnsi"/>
                <w:sz w:val="18"/>
                <w:szCs w:val="18"/>
              </w:rPr>
              <w:t>tenkinant Sistemos numatytus greitaveikos reikalavimus ir netrikdant darbo su Sistema.</w:t>
            </w:r>
          </w:p>
        </w:tc>
      </w:tr>
      <w:tr w:rsidR="00AE6FEE" w:rsidRPr="00765E51" w14:paraId="389803BD" w14:textId="77777777" w:rsidTr="00765E51">
        <w:trPr>
          <w:trHeight w:val="20"/>
        </w:trPr>
        <w:tc>
          <w:tcPr>
            <w:tcW w:w="423" w:type="pct"/>
          </w:tcPr>
          <w:p w14:paraId="2BE89F2F" w14:textId="77777777" w:rsidR="00AE6FEE" w:rsidRPr="00765E51" w:rsidRDefault="00AE6FEE" w:rsidP="00765E51">
            <w:pPr>
              <w:pStyle w:val="Sraopastraipa"/>
              <w:numPr>
                <w:ilvl w:val="0"/>
                <w:numId w:val="71"/>
              </w:numPr>
              <w:spacing w:before="0"/>
              <w:rPr>
                <w:rFonts w:ascii="Arial" w:hAnsi="Arial" w:cs="Arial"/>
                <w:sz w:val="18"/>
                <w:szCs w:val="18"/>
                <w:lang w:val="en-US"/>
              </w:rPr>
            </w:pPr>
          </w:p>
        </w:tc>
        <w:tc>
          <w:tcPr>
            <w:tcW w:w="4577" w:type="pct"/>
          </w:tcPr>
          <w:p w14:paraId="6120F87F" w14:textId="77777777" w:rsidR="00EB4AE8" w:rsidRPr="00765E51" w:rsidRDefault="00EB4AE8" w:rsidP="00765E51">
            <w:pPr>
              <w:spacing w:before="0"/>
              <w:rPr>
                <w:rFonts w:cstheme="minorHAnsi"/>
                <w:sz w:val="18"/>
                <w:szCs w:val="18"/>
              </w:rPr>
            </w:pPr>
            <w:r w:rsidRPr="00765E51">
              <w:rPr>
                <w:rFonts w:cstheme="minorHAnsi"/>
                <w:sz w:val="18"/>
                <w:szCs w:val="18"/>
              </w:rPr>
              <w:t>Diegėjas turi užtikrinti atsarginio kopijavimo sistemos veikimą, kad sistemos atstatymas tenkintų tokius reikalavimus (reikalavimas taikomas Sistemos gamybinei aplinkai):</w:t>
            </w:r>
          </w:p>
          <w:p w14:paraId="48EA0FC8" w14:textId="77777777" w:rsidR="00EB4AE8" w:rsidRPr="00765E51" w:rsidRDefault="00EB4AE8" w:rsidP="00765E51">
            <w:pPr>
              <w:numPr>
                <w:ilvl w:val="0"/>
                <w:numId w:val="93"/>
              </w:numPr>
              <w:spacing w:before="0"/>
              <w:rPr>
                <w:rFonts w:cstheme="minorHAnsi"/>
                <w:sz w:val="18"/>
                <w:szCs w:val="18"/>
              </w:rPr>
            </w:pPr>
            <w:r w:rsidRPr="00765E51">
              <w:rPr>
                <w:rFonts w:cstheme="minorHAnsi"/>
                <w:sz w:val="18"/>
                <w:szCs w:val="18"/>
              </w:rPr>
              <w:t>atstatymo laikas (angl. Recovery Time Objective (RTO)) neviršytų 4 valandų. Jei Sistemos infrastruktūra yra dubliuojama, atstatymo laikas neturi viršyti 1 valandos;</w:t>
            </w:r>
          </w:p>
          <w:p w14:paraId="566C37DB" w14:textId="77777777" w:rsidR="00EB4AE8" w:rsidRPr="00765E51" w:rsidRDefault="00EB4AE8" w:rsidP="00765E51">
            <w:pPr>
              <w:numPr>
                <w:ilvl w:val="0"/>
                <w:numId w:val="93"/>
              </w:numPr>
              <w:spacing w:before="0"/>
              <w:rPr>
                <w:rFonts w:cstheme="minorHAnsi"/>
                <w:sz w:val="18"/>
                <w:szCs w:val="18"/>
              </w:rPr>
            </w:pPr>
            <w:r w:rsidRPr="00765E51">
              <w:rPr>
                <w:rFonts w:cstheme="minorHAnsi"/>
                <w:sz w:val="18"/>
                <w:szCs w:val="18"/>
              </w:rPr>
              <w:t>būtų atstatomi ne senesni nei 24 val. duomenys (angl. Recovery Point Objective (RPO));</w:t>
            </w:r>
          </w:p>
          <w:p w14:paraId="10A7C259" w14:textId="1300C09B" w:rsidR="00EB4AE8" w:rsidRPr="00765E51" w:rsidRDefault="00EB4AE8" w:rsidP="00765E51">
            <w:pPr>
              <w:numPr>
                <w:ilvl w:val="0"/>
                <w:numId w:val="93"/>
              </w:numPr>
              <w:spacing w:before="0"/>
              <w:rPr>
                <w:rFonts w:cstheme="minorHAnsi"/>
                <w:sz w:val="18"/>
                <w:szCs w:val="18"/>
              </w:rPr>
            </w:pPr>
            <w:r w:rsidRPr="00765E51">
              <w:rPr>
                <w:rFonts w:cstheme="minorHAnsi"/>
                <w:sz w:val="18"/>
                <w:szCs w:val="18"/>
              </w:rPr>
              <w:t>duomenys, reikalingi atstatymui būtų laikomi 28 dien</w:t>
            </w:r>
            <w:r w:rsidR="00B37F64">
              <w:rPr>
                <w:rFonts w:cstheme="minorHAnsi"/>
                <w:sz w:val="18"/>
                <w:szCs w:val="18"/>
              </w:rPr>
              <w:t>as</w:t>
            </w:r>
            <w:r w:rsidRPr="00765E51">
              <w:rPr>
                <w:rFonts w:cstheme="minorHAnsi"/>
                <w:sz w:val="18"/>
                <w:szCs w:val="18"/>
              </w:rPr>
              <w:t>, kai archyvavimo sprendimas nenaudojamas.</w:t>
            </w:r>
          </w:p>
          <w:p w14:paraId="162F8899" w14:textId="0ED7987E" w:rsidR="00AE6FEE" w:rsidRPr="00765E51" w:rsidRDefault="00EB4AE8" w:rsidP="00765E51">
            <w:pPr>
              <w:pStyle w:val="Sraassuenkleliais"/>
              <w:numPr>
                <w:ilvl w:val="0"/>
                <w:numId w:val="0"/>
              </w:numPr>
              <w:spacing w:before="0" w:after="0"/>
              <w:jc w:val="both"/>
              <w:rPr>
                <w:rFonts w:cstheme="minorHAnsi"/>
                <w:sz w:val="18"/>
                <w:szCs w:val="18"/>
              </w:rPr>
            </w:pPr>
            <w:r w:rsidRPr="00765E51">
              <w:rPr>
                <w:rFonts w:cstheme="minorHAnsi"/>
                <w:sz w:val="18"/>
                <w:szCs w:val="18"/>
              </w:rPr>
              <w:t>Taip pat Diegėjas turėtų pateikti rekomendacijas kaip atstatyti Sistemos duomenų integralumą su kitomis susijusiomis sistemomis per jos neveikimo laikotarpį.</w:t>
            </w:r>
          </w:p>
        </w:tc>
      </w:tr>
      <w:tr w:rsidR="00AE6FEE" w:rsidRPr="00765E51" w14:paraId="4B9BAD7B" w14:textId="77777777" w:rsidTr="00765E51">
        <w:trPr>
          <w:trHeight w:val="20"/>
        </w:trPr>
        <w:tc>
          <w:tcPr>
            <w:tcW w:w="423" w:type="pct"/>
          </w:tcPr>
          <w:p w14:paraId="796BE27E" w14:textId="77777777" w:rsidR="00AE6FEE" w:rsidRPr="00765E51" w:rsidRDefault="00AE6FEE" w:rsidP="00765E51">
            <w:pPr>
              <w:pStyle w:val="Sraopastraipa"/>
              <w:numPr>
                <w:ilvl w:val="0"/>
                <w:numId w:val="71"/>
              </w:numPr>
              <w:spacing w:before="0"/>
              <w:rPr>
                <w:rFonts w:ascii="Arial" w:hAnsi="Arial" w:cs="Arial"/>
                <w:sz w:val="18"/>
                <w:szCs w:val="18"/>
              </w:rPr>
            </w:pPr>
          </w:p>
        </w:tc>
        <w:tc>
          <w:tcPr>
            <w:tcW w:w="4577" w:type="pct"/>
          </w:tcPr>
          <w:p w14:paraId="3ADD01D2" w14:textId="16B35DC9" w:rsidR="00AE6FEE" w:rsidRPr="00765E51" w:rsidRDefault="00213B49" w:rsidP="00765E51">
            <w:pPr>
              <w:pStyle w:val="Sraassuenkleliais"/>
              <w:numPr>
                <w:ilvl w:val="0"/>
                <w:numId w:val="0"/>
              </w:numPr>
              <w:spacing w:before="0" w:after="0"/>
              <w:jc w:val="both"/>
              <w:rPr>
                <w:rFonts w:cstheme="minorHAnsi"/>
                <w:sz w:val="18"/>
                <w:szCs w:val="18"/>
              </w:rPr>
            </w:pPr>
            <w:r w:rsidRPr="00765E51">
              <w:rPr>
                <w:rFonts w:cstheme="minorHAnsi"/>
                <w:sz w:val="18"/>
                <w:szCs w:val="18"/>
              </w:rPr>
              <w:t>Sistema turi turėti funkcionalumą nustatyti automatinį rezervinį kopijavimą pagal nurodytą dažnumą, nustatytą duomenų saugojimo vietą (loginis diskas, nutolusios stotys ir kt.), kopijuojamų įrašų kategorijas, įrašus, taip pat vykdyti visos Sistemos kopijavimą. Kopijavimo dažnumas turės būti suderintas Projekto metu.</w:t>
            </w:r>
          </w:p>
        </w:tc>
      </w:tr>
      <w:tr w:rsidR="00AE6FEE" w:rsidRPr="00765E51" w14:paraId="5E53FB48" w14:textId="77777777" w:rsidTr="00765E51">
        <w:trPr>
          <w:trHeight w:val="20"/>
        </w:trPr>
        <w:tc>
          <w:tcPr>
            <w:tcW w:w="423" w:type="pct"/>
          </w:tcPr>
          <w:p w14:paraId="0A038326" w14:textId="77777777" w:rsidR="00AE6FEE" w:rsidRPr="00765E51" w:rsidRDefault="00AE6FEE" w:rsidP="00765E51">
            <w:pPr>
              <w:pStyle w:val="Sraopastraipa"/>
              <w:numPr>
                <w:ilvl w:val="0"/>
                <w:numId w:val="71"/>
              </w:numPr>
              <w:spacing w:before="0"/>
              <w:rPr>
                <w:rFonts w:ascii="Arial" w:hAnsi="Arial" w:cs="Arial"/>
                <w:sz w:val="18"/>
                <w:szCs w:val="18"/>
                <w:lang w:val="en-US"/>
              </w:rPr>
            </w:pPr>
          </w:p>
        </w:tc>
        <w:tc>
          <w:tcPr>
            <w:tcW w:w="4577" w:type="pct"/>
          </w:tcPr>
          <w:p w14:paraId="43CB038C" w14:textId="18CF0897" w:rsidR="00AE6FEE" w:rsidRPr="00765E51" w:rsidRDefault="00BA3D71" w:rsidP="00765E51">
            <w:pPr>
              <w:pStyle w:val="Sraassuenkleliais"/>
              <w:numPr>
                <w:ilvl w:val="0"/>
                <w:numId w:val="0"/>
              </w:numPr>
              <w:spacing w:before="0" w:after="0"/>
              <w:jc w:val="both"/>
              <w:rPr>
                <w:rFonts w:cstheme="minorHAnsi"/>
                <w:sz w:val="18"/>
                <w:szCs w:val="18"/>
              </w:rPr>
            </w:pPr>
            <w:r w:rsidRPr="00765E51">
              <w:rPr>
                <w:rFonts w:cstheme="minorHAnsi"/>
                <w:sz w:val="18"/>
                <w:szCs w:val="18"/>
              </w:rPr>
              <w:t>Sistema turi turėti funkcionalumą Sistemos administratoriui inicijuoti Sistemos duomenų atstatymo iš rezervinės kopijos procedūrą. Atstačius duomenis, turi egzistuoti sprendimas, užtikrinantis, kad būtų išlaikytas duomenų integralumas, t. y., Sistemoje turi būti realizuotos priemonės, automatiniu būdu atliekančios patikrinimą, ar atliekant duomenų atstatymą, buvo išlaikytas duomenų teisingumas ir vientisumas.</w:t>
            </w:r>
          </w:p>
        </w:tc>
      </w:tr>
      <w:tr w:rsidR="00AE6FEE" w:rsidRPr="00765E51" w14:paraId="4BE4FA42" w14:textId="77777777" w:rsidTr="00765E51">
        <w:trPr>
          <w:trHeight w:val="20"/>
        </w:trPr>
        <w:tc>
          <w:tcPr>
            <w:tcW w:w="423" w:type="pct"/>
          </w:tcPr>
          <w:p w14:paraId="147ED846" w14:textId="77777777" w:rsidR="00AE6FEE" w:rsidRPr="00765E51" w:rsidRDefault="00AE6FEE" w:rsidP="00765E51">
            <w:pPr>
              <w:pStyle w:val="Sraopastraipa"/>
              <w:numPr>
                <w:ilvl w:val="0"/>
                <w:numId w:val="71"/>
              </w:numPr>
              <w:spacing w:before="0"/>
              <w:rPr>
                <w:rFonts w:ascii="Arial" w:hAnsi="Arial" w:cs="Arial"/>
                <w:sz w:val="18"/>
                <w:szCs w:val="18"/>
              </w:rPr>
            </w:pPr>
          </w:p>
        </w:tc>
        <w:tc>
          <w:tcPr>
            <w:tcW w:w="4577" w:type="pct"/>
          </w:tcPr>
          <w:p w14:paraId="613BBD95" w14:textId="70987AD5" w:rsidR="00AE6FEE" w:rsidRPr="00765E51" w:rsidRDefault="009F2AB4" w:rsidP="00765E51">
            <w:pPr>
              <w:pStyle w:val="Sraassuenkleliais"/>
              <w:numPr>
                <w:ilvl w:val="0"/>
                <w:numId w:val="0"/>
              </w:numPr>
              <w:spacing w:before="0" w:after="0"/>
              <w:jc w:val="both"/>
              <w:rPr>
                <w:rFonts w:cstheme="minorHAnsi"/>
                <w:sz w:val="18"/>
                <w:szCs w:val="18"/>
              </w:rPr>
            </w:pPr>
            <w:r w:rsidRPr="00765E51">
              <w:rPr>
                <w:rFonts w:cstheme="minorHAnsi"/>
                <w:sz w:val="18"/>
                <w:szCs w:val="18"/>
              </w:rPr>
              <w:t>Sistema turi turėti rezervinio kopijavimo ir atstatymo žurnalą, kuris turi būti saugojamas 12 mėnesių. Sistema turi turėti funkcionalumą peržiūrėti, išsaugoti ir eksportuoti žurnalo kopiją į saugyklą bei esant poreikiui atsispausdinti žurnalą.</w:t>
            </w:r>
          </w:p>
        </w:tc>
      </w:tr>
    </w:tbl>
    <w:p w14:paraId="36CEF34C" w14:textId="183584A3" w:rsidR="00685218" w:rsidRPr="00C80A5D" w:rsidRDefault="00685218" w:rsidP="00685218">
      <w:pPr>
        <w:pStyle w:val="Antrat4"/>
        <w:rPr>
          <w:rFonts w:ascii="Arial" w:hAnsi="Arial" w:cs="Arial"/>
        </w:rPr>
      </w:pPr>
      <w:r w:rsidRPr="00C80A5D">
        <w:rPr>
          <w:rFonts w:ascii="Arial" w:hAnsi="Arial" w:cs="Arial"/>
        </w:rPr>
        <w:t xml:space="preserve">Reikalavimai </w:t>
      </w:r>
      <w:r w:rsidR="004820CE" w:rsidRPr="00C80A5D">
        <w:rPr>
          <w:rFonts w:ascii="Arial" w:hAnsi="Arial" w:cs="Arial"/>
        </w:rPr>
        <w:t>integracinėms sąsajoms</w:t>
      </w:r>
    </w:p>
    <w:tbl>
      <w:tblPr>
        <w:tblStyle w:val="CivittaTable2Purple"/>
        <w:tblW w:w="5000" w:type="pct"/>
        <w:tblLook w:val="0620" w:firstRow="1" w:lastRow="0" w:firstColumn="0" w:lastColumn="0" w:noHBand="1" w:noVBand="1"/>
      </w:tblPr>
      <w:tblGrid>
        <w:gridCol w:w="852"/>
        <w:gridCol w:w="9410"/>
      </w:tblGrid>
      <w:tr w:rsidR="00685218" w:rsidRPr="009877B7" w14:paraId="06AE67BE" w14:textId="77777777" w:rsidTr="006145AB">
        <w:trPr>
          <w:cnfStyle w:val="100000000000" w:firstRow="1" w:lastRow="0" w:firstColumn="0" w:lastColumn="0" w:oddVBand="0" w:evenVBand="0" w:oddHBand="0" w:evenHBand="0" w:firstRowFirstColumn="0" w:firstRowLastColumn="0" w:lastRowFirstColumn="0" w:lastRowLastColumn="0"/>
          <w:trHeight w:val="20"/>
          <w:tblHeader/>
        </w:trPr>
        <w:tc>
          <w:tcPr>
            <w:tcW w:w="415" w:type="pct"/>
            <w:hideMark/>
          </w:tcPr>
          <w:p w14:paraId="3C587709" w14:textId="77777777" w:rsidR="00685218" w:rsidRPr="009877B7" w:rsidRDefault="00685218" w:rsidP="006145AB">
            <w:pPr>
              <w:spacing w:before="0"/>
              <w:rPr>
                <w:rFonts w:ascii="Arial" w:hAnsi="Arial" w:cs="Arial"/>
                <w:sz w:val="18"/>
                <w:szCs w:val="18"/>
              </w:rPr>
            </w:pPr>
            <w:r w:rsidRPr="009877B7">
              <w:rPr>
                <w:rFonts w:ascii="Arial" w:hAnsi="Arial" w:cs="Arial"/>
                <w:sz w:val="18"/>
                <w:szCs w:val="18"/>
              </w:rPr>
              <w:t>Nr.</w:t>
            </w:r>
          </w:p>
        </w:tc>
        <w:tc>
          <w:tcPr>
            <w:tcW w:w="4585" w:type="pct"/>
            <w:hideMark/>
          </w:tcPr>
          <w:p w14:paraId="28DB789A" w14:textId="77777777" w:rsidR="00685218" w:rsidRPr="009877B7" w:rsidRDefault="00685218" w:rsidP="006145AB">
            <w:pPr>
              <w:spacing w:before="0"/>
              <w:rPr>
                <w:rFonts w:ascii="Arial" w:hAnsi="Arial" w:cs="Arial"/>
                <w:sz w:val="18"/>
                <w:szCs w:val="18"/>
              </w:rPr>
            </w:pPr>
            <w:r w:rsidRPr="009877B7">
              <w:rPr>
                <w:rFonts w:ascii="Arial" w:hAnsi="Arial" w:cs="Arial"/>
                <w:sz w:val="18"/>
                <w:szCs w:val="18"/>
              </w:rPr>
              <w:t>Reikalavimas</w:t>
            </w:r>
          </w:p>
        </w:tc>
      </w:tr>
      <w:tr w:rsidR="00685218" w:rsidRPr="009877B7" w14:paraId="563C3F37" w14:textId="77777777" w:rsidTr="006145AB">
        <w:trPr>
          <w:trHeight w:val="20"/>
        </w:trPr>
        <w:tc>
          <w:tcPr>
            <w:tcW w:w="415" w:type="pct"/>
            <w:hideMark/>
          </w:tcPr>
          <w:p w14:paraId="6BCE958C" w14:textId="116FBA98" w:rsidR="00685218" w:rsidRPr="009877B7" w:rsidRDefault="00685218" w:rsidP="006145AB">
            <w:pPr>
              <w:pStyle w:val="Sraopastraipa"/>
              <w:numPr>
                <w:ilvl w:val="0"/>
                <w:numId w:val="71"/>
              </w:numPr>
              <w:spacing w:before="0"/>
              <w:rPr>
                <w:rFonts w:cstheme="minorHAnsi"/>
                <w:sz w:val="18"/>
                <w:szCs w:val="18"/>
                <w:lang w:val="en-US"/>
              </w:rPr>
            </w:pPr>
          </w:p>
        </w:tc>
        <w:tc>
          <w:tcPr>
            <w:tcW w:w="4585" w:type="pct"/>
            <w:hideMark/>
          </w:tcPr>
          <w:p w14:paraId="6F4C1E88" w14:textId="2275AE22" w:rsidR="00685218" w:rsidRPr="009877B7" w:rsidRDefault="00C23950" w:rsidP="006145AB">
            <w:pPr>
              <w:pStyle w:val="Sraassuenkleliais"/>
              <w:numPr>
                <w:ilvl w:val="0"/>
                <w:numId w:val="0"/>
              </w:numPr>
              <w:spacing w:before="0" w:after="0"/>
              <w:jc w:val="both"/>
              <w:rPr>
                <w:rFonts w:cstheme="minorHAnsi"/>
                <w:sz w:val="18"/>
                <w:szCs w:val="18"/>
              </w:rPr>
            </w:pPr>
            <w:r w:rsidRPr="009877B7">
              <w:rPr>
                <w:rFonts w:cstheme="minorHAnsi"/>
                <w:sz w:val="18"/>
                <w:szCs w:val="18"/>
              </w:rPr>
              <w:t>Sistemoje turi būti realizuotos šio dokumento prieduose pateiktos preliminarios integracinės sąsajos (žr. į</w:t>
            </w:r>
            <w:r w:rsidR="008D61D9" w:rsidRPr="009877B7">
              <w:rPr>
                <w:rFonts w:cstheme="minorHAnsi"/>
                <w:sz w:val="18"/>
                <w:szCs w:val="18"/>
              </w:rPr>
              <w:t xml:space="preserve"> </w:t>
            </w:r>
            <w:r w:rsidR="008D61D9" w:rsidRPr="009877B7">
              <w:rPr>
                <w:rFonts w:cstheme="minorHAnsi"/>
                <w:sz w:val="18"/>
                <w:szCs w:val="18"/>
              </w:rPr>
              <w:fldChar w:fldCharType="begin"/>
            </w:r>
            <w:r w:rsidR="008D61D9" w:rsidRPr="009877B7">
              <w:rPr>
                <w:rFonts w:cstheme="minorHAnsi"/>
                <w:sz w:val="18"/>
                <w:szCs w:val="18"/>
              </w:rPr>
              <w:instrText xml:space="preserve"> REF _Ref181619456 \r \h </w:instrText>
            </w:r>
            <w:r w:rsidR="009877B7">
              <w:rPr>
                <w:rFonts w:cstheme="minorHAnsi"/>
                <w:sz w:val="18"/>
                <w:szCs w:val="18"/>
              </w:rPr>
              <w:instrText xml:space="preserve"> \* MERGEFORMAT </w:instrText>
            </w:r>
            <w:r w:rsidR="008D61D9" w:rsidRPr="009877B7">
              <w:rPr>
                <w:rFonts w:cstheme="minorHAnsi"/>
                <w:sz w:val="18"/>
                <w:szCs w:val="18"/>
              </w:rPr>
            </w:r>
            <w:r w:rsidR="008D61D9" w:rsidRPr="009877B7">
              <w:rPr>
                <w:rFonts w:cstheme="minorHAnsi"/>
                <w:sz w:val="18"/>
                <w:szCs w:val="18"/>
              </w:rPr>
              <w:fldChar w:fldCharType="separate"/>
            </w:r>
            <w:r w:rsidR="008D61D9" w:rsidRPr="009877B7">
              <w:rPr>
                <w:rFonts w:cstheme="minorHAnsi"/>
                <w:sz w:val="18"/>
                <w:szCs w:val="18"/>
              </w:rPr>
              <w:t>2 PRIEDAS</w:t>
            </w:r>
            <w:r w:rsidR="008D61D9" w:rsidRPr="009877B7">
              <w:rPr>
                <w:rFonts w:cstheme="minorHAnsi"/>
                <w:sz w:val="18"/>
                <w:szCs w:val="18"/>
              </w:rPr>
              <w:fldChar w:fldCharType="end"/>
            </w:r>
            <w:r w:rsidR="007800E8" w:rsidRPr="009877B7">
              <w:rPr>
                <w:rFonts w:cstheme="minorHAnsi"/>
                <w:sz w:val="18"/>
                <w:szCs w:val="18"/>
              </w:rPr>
              <w:t xml:space="preserve"> </w:t>
            </w:r>
            <w:r w:rsidR="007800E8" w:rsidRPr="009877B7">
              <w:rPr>
                <w:rFonts w:cstheme="minorHAnsi"/>
                <w:sz w:val="18"/>
                <w:szCs w:val="18"/>
              </w:rPr>
              <w:fldChar w:fldCharType="begin"/>
            </w:r>
            <w:r w:rsidR="007800E8" w:rsidRPr="009877B7">
              <w:rPr>
                <w:rFonts w:cstheme="minorHAnsi"/>
                <w:sz w:val="18"/>
                <w:szCs w:val="18"/>
              </w:rPr>
              <w:instrText xml:space="preserve"> REF _Ref181619456 \r \h </w:instrText>
            </w:r>
            <w:r w:rsidR="009877B7">
              <w:rPr>
                <w:rFonts w:cstheme="minorHAnsi"/>
                <w:sz w:val="18"/>
                <w:szCs w:val="18"/>
              </w:rPr>
              <w:instrText xml:space="preserve"> \* MERGEFORMAT </w:instrText>
            </w:r>
            <w:r w:rsidR="007800E8" w:rsidRPr="009877B7">
              <w:rPr>
                <w:rFonts w:cstheme="minorHAnsi"/>
                <w:sz w:val="18"/>
                <w:szCs w:val="18"/>
              </w:rPr>
            </w:r>
            <w:r w:rsidR="007800E8" w:rsidRPr="009877B7">
              <w:rPr>
                <w:rFonts w:cstheme="minorHAnsi"/>
                <w:sz w:val="18"/>
                <w:szCs w:val="18"/>
              </w:rPr>
              <w:fldChar w:fldCharType="separate"/>
            </w:r>
            <w:r w:rsidR="007800E8" w:rsidRPr="009877B7">
              <w:rPr>
                <w:rFonts w:cstheme="minorHAnsi"/>
                <w:sz w:val="18"/>
                <w:szCs w:val="18"/>
              </w:rPr>
              <w:fldChar w:fldCharType="end"/>
            </w:r>
            <w:r w:rsidRPr="009877B7">
              <w:rPr>
                <w:rFonts w:cstheme="minorHAnsi"/>
                <w:sz w:val="18"/>
                <w:szCs w:val="18"/>
              </w:rPr>
              <w:t>). Integracinės sąsajos įgyvendinamos gavus Užsakymą. Detalios integracinės sąsajos turės būti suderintos Projekto metu.</w:t>
            </w:r>
          </w:p>
        </w:tc>
      </w:tr>
      <w:tr w:rsidR="00B87BED" w:rsidRPr="009877B7" w14:paraId="03DD8061" w14:textId="77777777" w:rsidTr="006145AB">
        <w:trPr>
          <w:trHeight w:val="20"/>
        </w:trPr>
        <w:tc>
          <w:tcPr>
            <w:tcW w:w="415" w:type="pct"/>
          </w:tcPr>
          <w:p w14:paraId="33C27935" w14:textId="77777777" w:rsidR="00B87BED" w:rsidRPr="009877B7" w:rsidRDefault="00B87BED" w:rsidP="006145AB">
            <w:pPr>
              <w:pStyle w:val="Sraopastraipa"/>
              <w:numPr>
                <w:ilvl w:val="0"/>
                <w:numId w:val="71"/>
              </w:numPr>
              <w:spacing w:before="0"/>
              <w:rPr>
                <w:rFonts w:cstheme="minorHAnsi"/>
                <w:sz w:val="18"/>
                <w:szCs w:val="18"/>
                <w:lang w:val="en-US"/>
              </w:rPr>
            </w:pPr>
          </w:p>
        </w:tc>
        <w:tc>
          <w:tcPr>
            <w:tcW w:w="4585" w:type="pct"/>
          </w:tcPr>
          <w:p w14:paraId="46B0B35B" w14:textId="6392C64E" w:rsidR="00B87BED" w:rsidRPr="009877B7" w:rsidRDefault="00B87BED" w:rsidP="006145AB">
            <w:pPr>
              <w:pStyle w:val="Sraassuenkleliais"/>
              <w:numPr>
                <w:ilvl w:val="0"/>
                <w:numId w:val="0"/>
              </w:numPr>
              <w:spacing w:before="0" w:after="0"/>
              <w:jc w:val="both"/>
              <w:rPr>
                <w:rFonts w:cstheme="minorHAnsi"/>
                <w:sz w:val="18"/>
                <w:szCs w:val="18"/>
              </w:rPr>
            </w:pPr>
            <w:r w:rsidRPr="009877B7">
              <w:rPr>
                <w:rFonts w:cstheme="minorHAnsi"/>
                <w:sz w:val="18"/>
                <w:szCs w:val="18"/>
              </w:rPr>
              <w:t>Duomenų mainai turi būti vykdomi naudojant žiniatinklio paslaugas ar lygiavertes technologijas, SOAP, HTTP (RESTfull) ar lygiavertį protokolą. Esant objektyvioms priežastims (pvz., neegzistuoja išorinės Sistemos žiniatinklio sąsaja), galimos išimtys. Diegėjas turi suderinti duomenų mainams naudojamas technologijas ir protokolą. Diegėjas turi atsižvelgti į patvirtintą Informacinės visuomenės plėtros komiteto prie Susisiekimo ministerijos direktoriaus 2013 m. kovo 25 d. įsakymą Nr. T-36 „Dėl duomenų teikimo formatų ir standartų rekomendacijų patvirtinimo“.</w:t>
            </w:r>
          </w:p>
        </w:tc>
      </w:tr>
      <w:tr w:rsidR="008D61D9" w:rsidRPr="009877B7" w14:paraId="7807C785" w14:textId="77777777" w:rsidTr="006145AB">
        <w:trPr>
          <w:trHeight w:val="20"/>
        </w:trPr>
        <w:tc>
          <w:tcPr>
            <w:tcW w:w="415" w:type="pct"/>
          </w:tcPr>
          <w:p w14:paraId="77A42CA2" w14:textId="77777777" w:rsidR="008D61D9" w:rsidRPr="009877B7" w:rsidRDefault="008D61D9" w:rsidP="006145AB">
            <w:pPr>
              <w:pStyle w:val="Sraopastraipa"/>
              <w:numPr>
                <w:ilvl w:val="0"/>
                <w:numId w:val="71"/>
              </w:numPr>
              <w:spacing w:before="0"/>
              <w:rPr>
                <w:rFonts w:cstheme="minorHAnsi"/>
                <w:sz w:val="18"/>
                <w:szCs w:val="18"/>
                <w:lang w:val="en-US"/>
              </w:rPr>
            </w:pPr>
          </w:p>
        </w:tc>
        <w:tc>
          <w:tcPr>
            <w:tcW w:w="4585" w:type="pct"/>
          </w:tcPr>
          <w:p w14:paraId="26B0C257" w14:textId="77777777" w:rsidR="00FC42A7" w:rsidRPr="00FC42A7" w:rsidRDefault="00FC42A7" w:rsidP="00FC42A7">
            <w:pPr>
              <w:spacing w:before="0"/>
              <w:rPr>
                <w:rFonts w:cstheme="minorHAnsi"/>
                <w:sz w:val="18"/>
                <w:szCs w:val="18"/>
              </w:rPr>
            </w:pPr>
            <w:r w:rsidRPr="00FC42A7">
              <w:rPr>
                <w:rFonts w:cstheme="minorHAnsi"/>
                <w:sz w:val="18"/>
                <w:szCs w:val="18"/>
              </w:rPr>
              <w:t>Jei integracija realizuota žiniatinklio paslaugų pagrindu, duomenų teikimui turi būti:</w:t>
            </w:r>
          </w:p>
          <w:p w14:paraId="661C5859" w14:textId="77777777" w:rsidR="00FC42A7" w:rsidRPr="00640D04" w:rsidRDefault="00FC42A7" w:rsidP="00640D04">
            <w:pPr>
              <w:pStyle w:val="Sraopastraipa"/>
              <w:numPr>
                <w:ilvl w:val="0"/>
                <w:numId w:val="139"/>
              </w:numPr>
              <w:spacing w:before="0"/>
              <w:rPr>
                <w:rFonts w:cstheme="minorHAnsi"/>
                <w:sz w:val="18"/>
                <w:szCs w:val="18"/>
              </w:rPr>
            </w:pPr>
            <w:r w:rsidRPr="00640D04">
              <w:rPr>
                <w:rFonts w:cstheme="minorHAnsi"/>
                <w:sz w:val="18"/>
                <w:szCs w:val="18"/>
              </w:rPr>
              <w:t>Naudojamas JSON (angl. JavaScript Object Notation) formatas;</w:t>
            </w:r>
          </w:p>
          <w:p w14:paraId="5FBEAEB7" w14:textId="77777777" w:rsidR="00F34BA8" w:rsidRPr="00640D04" w:rsidRDefault="00FC42A7" w:rsidP="00640D04">
            <w:pPr>
              <w:pStyle w:val="Sraopastraipa"/>
              <w:numPr>
                <w:ilvl w:val="0"/>
                <w:numId w:val="139"/>
              </w:numPr>
              <w:rPr>
                <w:rFonts w:cstheme="minorHAnsi"/>
                <w:sz w:val="18"/>
                <w:szCs w:val="18"/>
              </w:rPr>
            </w:pPr>
            <w:r w:rsidRPr="00640D04">
              <w:rPr>
                <w:rFonts w:cstheme="minorHAnsi"/>
                <w:sz w:val="18"/>
                <w:szCs w:val="18"/>
              </w:rPr>
              <w:t>Naudojamas REST (angl. Representational State Transfer) žiniatinklio paslaugų protokolas;</w:t>
            </w:r>
          </w:p>
          <w:p w14:paraId="70513FC1" w14:textId="6132AF17" w:rsidR="008D61D9" w:rsidRPr="009877B7" w:rsidRDefault="00FC42A7" w:rsidP="00640D04">
            <w:pPr>
              <w:pStyle w:val="Sraopastraipa"/>
            </w:pPr>
            <w:r w:rsidRPr="00640D04">
              <w:rPr>
                <w:rFonts w:cstheme="minorHAnsi"/>
                <w:sz w:val="18"/>
                <w:szCs w:val="18"/>
              </w:rPr>
              <w:t>SOAP protokolas gali būti naudojamas tik dėl suderinamumo su senomis sistemomis.</w:t>
            </w:r>
          </w:p>
        </w:tc>
      </w:tr>
      <w:tr w:rsidR="008D61D9" w:rsidRPr="009877B7" w14:paraId="6C4B369D" w14:textId="77777777" w:rsidTr="006145AB">
        <w:trPr>
          <w:trHeight w:val="20"/>
        </w:trPr>
        <w:tc>
          <w:tcPr>
            <w:tcW w:w="415" w:type="pct"/>
          </w:tcPr>
          <w:p w14:paraId="145E2943" w14:textId="77777777" w:rsidR="008D61D9" w:rsidRPr="009877B7" w:rsidRDefault="008D61D9" w:rsidP="006145AB">
            <w:pPr>
              <w:pStyle w:val="Sraopastraipa"/>
              <w:numPr>
                <w:ilvl w:val="0"/>
                <w:numId w:val="71"/>
              </w:numPr>
              <w:spacing w:before="0"/>
              <w:rPr>
                <w:rFonts w:cstheme="minorHAnsi"/>
                <w:sz w:val="18"/>
                <w:szCs w:val="18"/>
                <w:lang w:val="en-US"/>
              </w:rPr>
            </w:pPr>
          </w:p>
        </w:tc>
        <w:tc>
          <w:tcPr>
            <w:tcW w:w="4585" w:type="pct"/>
          </w:tcPr>
          <w:p w14:paraId="7B61A6DC" w14:textId="249990ED" w:rsidR="008D61D9" w:rsidRPr="009877B7" w:rsidRDefault="008D61D9" w:rsidP="006145AB">
            <w:pPr>
              <w:pStyle w:val="Sraassuenkleliais"/>
              <w:numPr>
                <w:ilvl w:val="0"/>
                <w:numId w:val="0"/>
              </w:numPr>
              <w:spacing w:before="0" w:after="0"/>
              <w:jc w:val="both"/>
              <w:rPr>
                <w:rFonts w:cstheme="minorHAnsi"/>
                <w:sz w:val="18"/>
                <w:szCs w:val="18"/>
                <w:lang w:val="en-US"/>
              </w:rPr>
            </w:pPr>
            <w:r w:rsidRPr="009877B7">
              <w:rPr>
                <w:rFonts w:cstheme="minorHAnsi"/>
                <w:sz w:val="18"/>
                <w:szCs w:val="18"/>
              </w:rPr>
              <w:t>Turi būti galimybė užtikrinti, jog duomenys gauti integracijos būdu nebūtų keičiami</w:t>
            </w:r>
            <w:r w:rsidR="00D673D8" w:rsidRPr="009877B7">
              <w:rPr>
                <w:rFonts w:cstheme="minorHAnsi"/>
                <w:sz w:val="18"/>
                <w:szCs w:val="18"/>
              </w:rPr>
              <w:t>.</w:t>
            </w:r>
          </w:p>
        </w:tc>
      </w:tr>
      <w:tr w:rsidR="008D61D9" w:rsidRPr="009877B7" w14:paraId="1FBD2390" w14:textId="77777777" w:rsidTr="006145AB">
        <w:trPr>
          <w:trHeight w:val="20"/>
        </w:trPr>
        <w:tc>
          <w:tcPr>
            <w:tcW w:w="415" w:type="pct"/>
          </w:tcPr>
          <w:p w14:paraId="00020C7E" w14:textId="77777777" w:rsidR="008D61D9" w:rsidRPr="009877B7" w:rsidRDefault="008D61D9" w:rsidP="006145AB">
            <w:pPr>
              <w:pStyle w:val="Sraopastraipa"/>
              <w:numPr>
                <w:ilvl w:val="0"/>
                <w:numId w:val="71"/>
              </w:numPr>
              <w:spacing w:before="0"/>
              <w:rPr>
                <w:rFonts w:cstheme="minorHAnsi"/>
                <w:sz w:val="18"/>
                <w:szCs w:val="18"/>
                <w:lang w:val="en-US"/>
              </w:rPr>
            </w:pPr>
          </w:p>
        </w:tc>
        <w:tc>
          <w:tcPr>
            <w:tcW w:w="4585" w:type="pct"/>
          </w:tcPr>
          <w:p w14:paraId="69A5FBE3" w14:textId="5EA009CE" w:rsidR="008D61D9" w:rsidRPr="009877B7" w:rsidRDefault="008D61D9" w:rsidP="006145AB">
            <w:pPr>
              <w:pStyle w:val="Sraassuenkleliais"/>
              <w:numPr>
                <w:ilvl w:val="0"/>
                <w:numId w:val="0"/>
              </w:numPr>
              <w:spacing w:before="0" w:after="0"/>
              <w:jc w:val="both"/>
              <w:rPr>
                <w:rFonts w:cstheme="minorHAnsi"/>
                <w:sz w:val="18"/>
                <w:szCs w:val="18"/>
              </w:rPr>
            </w:pPr>
            <w:r w:rsidRPr="009877B7">
              <w:rPr>
                <w:rFonts w:cstheme="minorHAnsi"/>
                <w:sz w:val="18"/>
                <w:szCs w:val="18"/>
              </w:rPr>
              <w:t>Sistema privalo turėti standartinį įrankį duomenų importo kontrolei, suteikiantį galimybę sekti duomenų importo procesą, pateikti klaidų pranešimus bei perspėjimus, nurodant klaidos priežastis bei atsiradimo vietas.</w:t>
            </w:r>
          </w:p>
        </w:tc>
      </w:tr>
      <w:tr w:rsidR="008D61D9" w:rsidRPr="009877B7" w14:paraId="266C0CB0" w14:textId="77777777" w:rsidTr="006145AB">
        <w:trPr>
          <w:trHeight w:val="20"/>
        </w:trPr>
        <w:tc>
          <w:tcPr>
            <w:tcW w:w="415" w:type="pct"/>
          </w:tcPr>
          <w:p w14:paraId="343A6168" w14:textId="77777777" w:rsidR="008D61D9" w:rsidRPr="009877B7" w:rsidRDefault="008D61D9" w:rsidP="006145AB">
            <w:pPr>
              <w:pStyle w:val="Sraopastraipa"/>
              <w:numPr>
                <w:ilvl w:val="0"/>
                <w:numId w:val="71"/>
              </w:numPr>
              <w:spacing w:before="0"/>
              <w:rPr>
                <w:rFonts w:cstheme="minorHAnsi"/>
                <w:sz w:val="18"/>
                <w:szCs w:val="18"/>
                <w:lang w:val="en-US"/>
              </w:rPr>
            </w:pPr>
          </w:p>
        </w:tc>
        <w:tc>
          <w:tcPr>
            <w:tcW w:w="4585" w:type="pct"/>
            <w:vAlign w:val="center"/>
          </w:tcPr>
          <w:p w14:paraId="4DE07CF6" w14:textId="77777777" w:rsidR="00F70F64" w:rsidRPr="00F70F64" w:rsidRDefault="00F70F64" w:rsidP="00571934">
            <w:pPr>
              <w:pStyle w:val="Sraassuenkleliais"/>
              <w:numPr>
                <w:ilvl w:val="0"/>
                <w:numId w:val="0"/>
              </w:numPr>
              <w:spacing w:before="0" w:after="0"/>
              <w:rPr>
                <w:rFonts w:cstheme="minorHAnsi"/>
                <w:sz w:val="18"/>
                <w:szCs w:val="18"/>
              </w:rPr>
            </w:pPr>
            <w:r w:rsidRPr="00F70F64">
              <w:rPr>
                <w:rFonts w:cstheme="minorHAnsi"/>
                <w:sz w:val="18"/>
                <w:szCs w:val="18"/>
              </w:rPr>
              <w:t>Sistema turi užtikrinti funkcionalumą, leidžiantį integracijos būdu gautus duomenis ar dokumentus iš karto patikrinti ir atsakyti siuntėjui realiuoju laiku:</w:t>
            </w:r>
          </w:p>
          <w:p w14:paraId="451277C9" w14:textId="77777777" w:rsidR="00F70F64" w:rsidRPr="00F70F64" w:rsidRDefault="00F70F64" w:rsidP="00F70F64">
            <w:pPr>
              <w:pStyle w:val="Sraassuenkleliais"/>
              <w:spacing w:before="0" w:after="0"/>
              <w:rPr>
                <w:rFonts w:cstheme="minorHAnsi"/>
                <w:sz w:val="18"/>
                <w:szCs w:val="18"/>
              </w:rPr>
            </w:pPr>
            <w:r w:rsidRPr="00F70F64">
              <w:rPr>
                <w:rFonts w:cstheme="minorHAnsi"/>
                <w:sz w:val="18"/>
                <w:szCs w:val="18"/>
              </w:rPr>
              <w:t>Automatinė validacija:</w:t>
            </w:r>
          </w:p>
          <w:p w14:paraId="7ED2292A" w14:textId="208A16DF" w:rsidR="00F70F64" w:rsidRPr="00F70F64" w:rsidRDefault="00F70F64" w:rsidP="00571934">
            <w:pPr>
              <w:pStyle w:val="Sraassuenkleliais"/>
              <w:spacing w:before="0" w:after="0"/>
              <w:ind w:left="720"/>
              <w:rPr>
                <w:rFonts w:cstheme="minorHAnsi"/>
                <w:sz w:val="18"/>
                <w:szCs w:val="18"/>
              </w:rPr>
            </w:pPr>
            <w:r w:rsidRPr="00F70F64">
              <w:rPr>
                <w:rFonts w:cstheme="minorHAnsi"/>
                <w:sz w:val="18"/>
                <w:szCs w:val="18"/>
              </w:rPr>
              <w:t>Gavus duomenis ar dokumentus per API, Sistema turi atlikti jų sintaksinę ir loginę validaciją, tikrinant duomenų struktūrą, privalomus laukus ir jų reikšmes</w:t>
            </w:r>
            <w:r>
              <w:rPr>
                <w:rFonts w:cstheme="minorHAnsi"/>
                <w:sz w:val="18"/>
                <w:szCs w:val="18"/>
              </w:rPr>
              <w:t>;</w:t>
            </w:r>
          </w:p>
          <w:p w14:paraId="5F821961" w14:textId="77777777" w:rsidR="00F70F64" w:rsidRPr="00F70F64" w:rsidRDefault="00F70F64" w:rsidP="00571934">
            <w:pPr>
              <w:pStyle w:val="Sraassuenkleliais"/>
              <w:spacing w:before="0" w:after="0"/>
              <w:ind w:left="720"/>
              <w:rPr>
                <w:rFonts w:cstheme="minorHAnsi"/>
                <w:sz w:val="18"/>
                <w:szCs w:val="18"/>
              </w:rPr>
            </w:pPr>
            <w:r w:rsidRPr="00F70F64">
              <w:rPr>
                <w:rFonts w:cstheme="minorHAnsi"/>
                <w:sz w:val="18"/>
                <w:szCs w:val="18"/>
              </w:rPr>
              <w:lastRenderedPageBreak/>
              <w:t>Esant klaidoms, Sistema privalo pateikti atsakymą siuntėjui su klaidų aprašymu, nurodant netinkamus laukus ar reikšmes.</w:t>
            </w:r>
          </w:p>
          <w:p w14:paraId="1D149873" w14:textId="77777777" w:rsidR="00F70F64" w:rsidRPr="00F70F64" w:rsidRDefault="00F70F64" w:rsidP="00F70F64">
            <w:pPr>
              <w:pStyle w:val="Sraassuenkleliais"/>
              <w:spacing w:before="0" w:after="0"/>
              <w:rPr>
                <w:rFonts w:cstheme="minorHAnsi"/>
                <w:sz w:val="18"/>
                <w:szCs w:val="18"/>
              </w:rPr>
            </w:pPr>
            <w:r w:rsidRPr="00F70F64">
              <w:rPr>
                <w:rFonts w:cstheme="minorHAnsi"/>
                <w:sz w:val="18"/>
                <w:szCs w:val="18"/>
              </w:rPr>
              <w:t>Duomenų atmetimas:</w:t>
            </w:r>
          </w:p>
          <w:p w14:paraId="594C4958" w14:textId="77777777" w:rsidR="00F70F64" w:rsidRPr="00F70F64" w:rsidRDefault="00F70F64" w:rsidP="00571934">
            <w:pPr>
              <w:pStyle w:val="Sraassuenkleliais"/>
              <w:spacing w:before="0" w:after="0"/>
              <w:ind w:left="720"/>
              <w:rPr>
                <w:rFonts w:cstheme="minorHAnsi"/>
                <w:sz w:val="18"/>
                <w:szCs w:val="18"/>
              </w:rPr>
            </w:pPr>
            <w:r w:rsidRPr="00F70F64">
              <w:rPr>
                <w:rFonts w:cstheme="minorHAnsi"/>
                <w:sz w:val="18"/>
                <w:szCs w:val="18"/>
              </w:rPr>
              <w:t>Jei duomenys ar dokumentai neatitinka validacijos reikalavimų, jie turi būti iš karto atmesti, pateikiant aiškų klaidų sąrašą siuntėjui.</w:t>
            </w:r>
          </w:p>
          <w:p w14:paraId="5EA68B96" w14:textId="77777777" w:rsidR="00F70F64" w:rsidRPr="00F70F64" w:rsidRDefault="00F70F64" w:rsidP="00F70F64">
            <w:pPr>
              <w:pStyle w:val="Sraassuenkleliais"/>
              <w:spacing w:before="0" w:after="0"/>
              <w:rPr>
                <w:rFonts w:cstheme="minorHAnsi"/>
                <w:sz w:val="18"/>
                <w:szCs w:val="18"/>
              </w:rPr>
            </w:pPr>
            <w:r w:rsidRPr="00F70F64">
              <w:rPr>
                <w:rFonts w:cstheme="minorHAnsi"/>
                <w:sz w:val="18"/>
                <w:szCs w:val="18"/>
              </w:rPr>
              <w:t>Sėkmingas apdorojimas:</w:t>
            </w:r>
          </w:p>
          <w:p w14:paraId="3EB7A61A" w14:textId="268C9126" w:rsidR="008D61D9" w:rsidRPr="009877B7" w:rsidRDefault="00F70F64" w:rsidP="00571934">
            <w:pPr>
              <w:pStyle w:val="Sraassuenkleliais"/>
              <w:ind w:left="720"/>
            </w:pPr>
            <w:r w:rsidRPr="00571934">
              <w:rPr>
                <w:sz w:val="18"/>
                <w:szCs w:val="20"/>
              </w:rPr>
              <w:t>Jei duomenys ar dokumentai atitinka visus validacijos reikalavimus, jie turi būti priimami ir registruojami Sistemoje, o siuntėjui pateikiamas patvirtinimo atsakymas.</w:t>
            </w:r>
          </w:p>
        </w:tc>
      </w:tr>
      <w:tr w:rsidR="008D61D9" w:rsidRPr="009877B7" w14:paraId="084E40E2" w14:textId="77777777" w:rsidTr="006145AB">
        <w:trPr>
          <w:trHeight w:val="20"/>
        </w:trPr>
        <w:tc>
          <w:tcPr>
            <w:tcW w:w="415" w:type="pct"/>
          </w:tcPr>
          <w:p w14:paraId="75AE88F3" w14:textId="77777777" w:rsidR="008D61D9" w:rsidRPr="00571934" w:rsidRDefault="008D61D9" w:rsidP="006145AB">
            <w:pPr>
              <w:pStyle w:val="Sraopastraipa"/>
              <w:numPr>
                <w:ilvl w:val="0"/>
                <w:numId w:val="71"/>
              </w:numPr>
              <w:spacing w:before="0"/>
              <w:rPr>
                <w:rFonts w:cstheme="minorHAnsi"/>
                <w:sz w:val="18"/>
                <w:szCs w:val="18"/>
              </w:rPr>
            </w:pPr>
          </w:p>
        </w:tc>
        <w:tc>
          <w:tcPr>
            <w:tcW w:w="4585" w:type="pct"/>
            <w:vAlign w:val="center"/>
          </w:tcPr>
          <w:p w14:paraId="43C8C584" w14:textId="75F70D3C" w:rsidR="008D61D9" w:rsidRPr="009877B7" w:rsidRDefault="008D61D9" w:rsidP="006145AB">
            <w:pPr>
              <w:pStyle w:val="Sraassuenkleliais"/>
              <w:numPr>
                <w:ilvl w:val="0"/>
                <w:numId w:val="0"/>
              </w:numPr>
              <w:spacing w:before="0" w:after="0"/>
              <w:jc w:val="both"/>
              <w:rPr>
                <w:rFonts w:cstheme="minorHAnsi"/>
                <w:sz w:val="18"/>
                <w:szCs w:val="18"/>
              </w:rPr>
            </w:pPr>
            <w:r w:rsidRPr="009877B7">
              <w:rPr>
                <w:rFonts w:cstheme="minorHAnsi"/>
                <w:sz w:val="18"/>
                <w:szCs w:val="18"/>
              </w:rPr>
              <w:t>Diegėjas turi parengti ir suderinti integracinės sąsajos techninę specifikaciją, t. y., parengti projektinę integracinės sąsajos dokumentaciją, kurios pagrindu kita šalis turės atlikti reikalingus informacinės sistemos vystymo darbus, susijusius su reikiama integracine sąsaja.</w:t>
            </w:r>
          </w:p>
        </w:tc>
      </w:tr>
    </w:tbl>
    <w:p w14:paraId="1F05213A" w14:textId="77777777" w:rsidR="002E7D63" w:rsidRPr="00C80A5D" w:rsidRDefault="002E7D63" w:rsidP="002E7D63">
      <w:pPr>
        <w:rPr>
          <w:rFonts w:ascii="Arial" w:hAnsi="Arial" w:cs="Arial"/>
        </w:rPr>
      </w:pPr>
    </w:p>
    <w:p w14:paraId="37F6FCCD" w14:textId="0A3E9C76" w:rsidR="004D663C" w:rsidRPr="00C80A5D" w:rsidRDefault="004D663C" w:rsidP="00685218">
      <w:pPr>
        <w:pStyle w:val="Antrat3"/>
        <w:rPr>
          <w:rFonts w:ascii="Arial" w:hAnsi="Arial" w:cs="Arial"/>
        </w:rPr>
      </w:pPr>
      <w:bookmarkStart w:id="37" w:name="_Toc186552312"/>
      <w:r w:rsidRPr="00C80A5D">
        <w:rPr>
          <w:rFonts w:ascii="Arial" w:hAnsi="Arial" w:cs="Arial"/>
        </w:rPr>
        <w:t>Reikalavimai asmens duomenų saugai (BDAR)</w:t>
      </w:r>
      <w:bookmarkEnd w:id="37"/>
    </w:p>
    <w:tbl>
      <w:tblPr>
        <w:tblStyle w:val="CivittaTable2Purple"/>
        <w:tblW w:w="5000" w:type="pct"/>
        <w:tblLook w:val="0620" w:firstRow="1" w:lastRow="0" w:firstColumn="0" w:lastColumn="0" w:noHBand="1" w:noVBand="1"/>
      </w:tblPr>
      <w:tblGrid>
        <w:gridCol w:w="993"/>
        <w:gridCol w:w="9269"/>
      </w:tblGrid>
      <w:tr w:rsidR="004D663C" w:rsidRPr="006145AB" w14:paraId="7687289B" w14:textId="77777777" w:rsidTr="000F41FF">
        <w:trPr>
          <w:cnfStyle w:val="100000000000" w:firstRow="1" w:lastRow="0" w:firstColumn="0" w:lastColumn="0" w:oddVBand="0" w:evenVBand="0" w:oddHBand="0" w:evenHBand="0" w:firstRowFirstColumn="0" w:firstRowLastColumn="0" w:lastRowFirstColumn="0" w:lastRowLastColumn="0"/>
          <w:trHeight w:val="20"/>
          <w:tblHeader/>
        </w:trPr>
        <w:tc>
          <w:tcPr>
            <w:tcW w:w="484" w:type="pct"/>
            <w:hideMark/>
          </w:tcPr>
          <w:p w14:paraId="194D03A4" w14:textId="77777777" w:rsidR="004D663C" w:rsidRPr="006145AB" w:rsidRDefault="004D663C" w:rsidP="000F41FF">
            <w:pPr>
              <w:spacing w:before="0"/>
              <w:rPr>
                <w:rFonts w:ascii="Arial" w:hAnsi="Arial" w:cs="Arial"/>
                <w:sz w:val="18"/>
                <w:szCs w:val="18"/>
              </w:rPr>
            </w:pPr>
            <w:r w:rsidRPr="006145AB">
              <w:rPr>
                <w:rFonts w:ascii="Arial" w:hAnsi="Arial" w:cs="Arial"/>
                <w:sz w:val="18"/>
                <w:szCs w:val="18"/>
              </w:rPr>
              <w:t>Nr.</w:t>
            </w:r>
          </w:p>
        </w:tc>
        <w:tc>
          <w:tcPr>
            <w:tcW w:w="4516" w:type="pct"/>
            <w:hideMark/>
          </w:tcPr>
          <w:p w14:paraId="3A9162C6" w14:textId="77777777" w:rsidR="004D663C" w:rsidRPr="006145AB" w:rsidRDefault="004D663C" w:rsidP="000F41FF">
            <w:pPr>
              <w:spacing w:before="0"/>
              <w:rPr>
                <w:rFonts w:ascii="Arial" w:hAnsi="Arial" w:cs="Arial"/>
                <w:sz w:val="18"/>
                <w:szCs w:val="18"/>
              </w:rPr>
            </w:pPr>
            <w:r w:rsidRPr="006145AB">
              <w:rPr>
                <w:rFonts w:ascii="Arial" w:hAnsi="Arial" w:cs="Arial"/>
                <w:sz w:val="18"/>
                <w:szCs w:val="18"/>
              </w:rPr>
              <w:t>Reikalavimas</w:t>
            </w:r>
          </w:p>
        </w:tc>
      </w:tr>
      <w:tr w:rsidR="00787B63" w:rsidRPr="006145AB" w14:paraId="282EBA60" w14:textId="77777777" w:rsidTr="000F41FF">
        <w:trPr>
          <w:trHeight w:val="20"/>
        </w:trPr>
        <w:tc>
          <w:tcPr>
            <w:tcW w:w="484" w:type="pct"/>
            <w:hideMark/>
          </w:tcPr>
          <w:p w14:paraId="3A2DCAFA" w14:textId="2CC34A85" w:rsidR="00787B63" w:rsidRPr="006145AB" w:rsidRDefault="00787B63" w:rsidP="000F41FF">
            <w:pPr>
              <w:pStyle w:val="Sraopastraipa"/>
              <w:numPr>
                <w:ilvl w:val="0"/>
                <w:numId w:val="71"/>
              </w:numPr>
              <w:spacing w:before="0"/>
              <w:rPr>
                <w:rFonts w:ascii="Arial" w:hAnsi="Arial" w:cs="Arial"/>
                <w:sz w:val="18"/>
                <w:szCs w:val="18"/>
                <w:lang w:val="en-US"/>
              </w:rPr>
            </w:pPr>
          </w:p>
        </w:tc>
        <w:tc>
          <w:tcPr>
            <w:tcW w:w="4516" w:type="pct"/>
            <w:hideMark/>
          </w:tcPr>
          <w:p w14:paraId="160D0D93" w14:textId="77777777" w:rsidR="00787B63" w:rsidRPr="006145AB" w:rsidRDefault="00787B63" w:rsidP="000F41FF">
            <w:pPr>
              <w:tabs>
                <w:tab w:val="left" w:pos="1547"/>
              </w:tabs>
              <w:autoSpaceDN w:val="0"/>
              <w:spacing w:before="0"/>
              <w:rPr>
                <w:sz w:val="18"/>
                <w:szCs w:val="18"/>
              </w:rPr>
            </w:pPr>
            <w:r w:rsidRPr="006145AB">
              <w:rPr>
                <w:sz w:val="18"/>
                <w:szCs w:val="18"/>
              </w:rPr>
              <w:t xml:space="preserve"> Turi būti galimybė įgyvendinti Bendrojo duomenų apsaugos reglamento (toliau – BDAR) reikalavimus ir jame numatytas duomenų subjektų teises:</w:t>
            </w:r>
          </w:p>
          <w:p w14:paraId="0DCE6B57" w14:textId="77777777" w:rsidR="00787B63" w:rsidRPr="006145AB" w:rsidRDefault="00787B63" w:rsidP="000F41FF">
            <w:pPr>
              <w:pStyle w:val="Sraopastraipa"/>
              <w:numPr>
                <w:ilvl w:val="0"/>
                <w:numId w:val="116"/>
              </w:numPr>
              <w:tabs>
                <w:tab w:val="left" w:pos="1547"/>
              </w:tabs>
              <w:autoSpaceDN w:val="0"/>
              <w:spacing w:before="0"/>
              <w:rPr>
                <w:sz w:val="18"/>
                <w:szCs w:val="18"/>
              </w:rPr>
            </w:pPr>
            <w:r w:rsidRPr="006145AB">
              <w:rPr>
                <w:sz w:val="18"/>
                <w:szCs w:val="18"/>
              </w:rPr>
              <w:t xml:space="preserve">Teisė susipažinti su tvarkomais duomenimis (galimybė suformuoti asmens duomenų išrašą) apimanti šias sąlygas: </w:t>
            </w:r>
          </w:p>
          <w:p w14:paraId="42F89F27" w14:textId="77777777" w:rsidR="00787B63" w:rsidRPr="006145AB" w:rsidRDefault="00787B63" w:rsidP="000F41FF">
            <w:pPr>
              <w:pStyle w:val="Sraopastraipa"/>
              <w:numPr>
                <w:ilvl w:val="1"/>
                <w:numId w:val="116"/>
              </w:numPr>
              <w:tabs>
                <w:tab w:val="left" w:pos="1547"/>
              </w:tabs>
              <w:autoSpaceDN w:val="0"/>
              <w:spacing w:before="0"/>
              <w:rPr>
                <w:sz w:val="18"/>
                <w:szCs w:val="18"/>
              </w:rPr>
            </w:pPr>
            <w:r w:rsidRPr="006145AB">
              <w:rPr>
                <w:sz w:val="18"/>
                <w:szCs w:val="18"/>
              </w:rPr>
              <w:t xml:space="preserve">Informacija apie visus Sistemoje tvarkomus konkretaus fizinio asmens duomenis; </w:t>
            </w:r>
          </w:p>
          <w:p w14:paraId="56FE7DFF" w14:textId="77777777" w:rsidR="00787B63" w:rsidRPr="006145AB" w:rsidRDefault="00787B63" w:rsidP="000F41FF">
            <w:pPr>
              <w:pStyle w:val="Sraopastraipa"/>
              <w:numPr>
                <w:ilvl w:val="1"/>
                <w:numId w:val="116"/>
              </w:numPr>
              <w:tabs>
                <w:tab w:val="left" w:pos="1547"/>
              </w:tabs>
              <w:autoSpaceDN w:val="0"/>
              <w:spacing w:before="0"/>
              <w:rPr>
                <w:sz w:val="18"/>
                <w:szCs w:val="18"/>
              </w:rPr>
            </w:pPr>
            <w:r w:rsidRPr="006145AB">
              <w:rPr>
                <w:sz w:val="18"/>
                <w:szCs w:val="18"/>
              </w:rPr>
              <w:t xml:space="preserve">Iš kokių šaltinių asmens duomenys gauti; </w:t>
            </w:r>
          </w:p>
          <w:p w14:paraId="7C348FE0" w14:textId="77777777" w:rsidR="00787B63" w:rsidRPr="006145AB" w:rsidRDefault="00787B63" w:rsidP="000F41FF">
            <w:pPr>
              <w:pStyle w:val="Sraopastraipa"/>
              <w:numPr>
                <w:ilvl w:val="1"/>
                <w:numId w:val="116"/>
              </w:numPr>
              <w:tabs>
                <w:tab w:val="left" w:pos="1547"/>
              </w:tabs>
              <w:autoSpaceDN w:val="0"/>
              <w:spacing w:before="0"/>
              <w:rPr>
                <w:sz w:val="18"/>
                <w:szCs w:val="18"/>
              </w:rPr>
            </w:pPr>
            <w:r w:rsidRPr="006145AB">
              <w:rPr>
                <w:sz w:val="18"/>
                <w:szCs w:val="18"/>
              </w:rPr>
              <w:t>Kokiu tikslu duomenys tvarkomi;</w:t>
            </w:r>
          </w:p>
          <w:p w14:paraId="07808854" w14:textId="77777777" w:rsidR="00787B63" w:rsidRPr="006145AB" w:rsidRDefault="00787B63" w:rsidP="000F41FF">
            <w:pPr>
              <w:pStyle w:val="Sraopastraipa"/>
              <w:numPr>
                <w:ilvl w:val="1"/>
                <w:numId w:val="116"/>
              </w:numPr>
              <w:tabs>
                <w:tab w:val="left" w:pos="1547"/>
              </w:tabs>
              <w:autoSpaceDN w:val="0"/>
              <w:spacing w:before="0"/>
              <w:rPr>
                <w:sz w:val="18"/>
                <w:szCs w:val="18"/>
              </w:rPr>
            </w:pPr>
            <w:r w:rsidRPr="006145AB">
              <w:rPr>
                <w:sz w:val="18"/>
                <w:szCs w:val="18"/>
              </w:rPr>
              <w:t>Kam asmens duomenys buvo pateikti.</w:t>
            </w:r>
          </w:p>
          <w:p w14:paraId="68FAAD0B" w14:textId="77777777" w:rsidR="00787B63" w:rsidRPr="006145AB" w:rsidRDefault="00787B63" w:rsidP="000F41FF">
            <w:pPr>
              <w:pStyle w:val="Sraopastraipa"/>
              <w:numPr>
                <w:ilvl w:val="0"/>
                <w:numId w:val="116"/>
              </w:numPr>
              <w:tabs>
                <w:tab w:val="left" w:pos="1547"/>
              </w:tabs>
              <w:autoSpaceDN w:val="0"/>
              <w:spacing w:before="0"/>
              <w:rPr>
                <w:sz w:val="18"/>
                <w:szCs w:val="18"/>
              </w:rPr>
            </w:pPr>
            <w:r w:rsidRPr="006145AB">
              <w:rPr>
                <w:sz w:val="18"/>
                <w:szCs w:val="18"/>
              </w:rPr>
              <w:t>Teisė reikalauti ištaisyti asmens duomenis (galimybė koreguoti asmens duomenis);</w:t>
            </w:r>
          </w:p>
          <w:p w14:paraId="09D0BEA7" w14:textId="73CD777A" w:rsidR="00787B63" w:rsidRPr="006145AB" w:rsidRDefault="00787B63" w:rsidP="000F41FF">
            <w:pPr>
              <w:pStyle w:val="Sraassuenkleliais"/>
              <w:numPr>
                <w:ilvl w:val="0"/>
                <w:numId w:val="0"/>
              </w:numPr>
              <w:spacing w:before="0" w:after="0"/>
              <w:jc w:val="both"/>
              <w:rPr>
                <w:rFonts w:ascii="Arial" w:hAnsi="Arial" w:cs="Arial"/>
                <w:sz w:val="18"/>
                <w:szCs w:val="18"/>
              </w:rPr>
            </w:pPr>
            <w:r w:rsidRPr="006145AB">
              <w:rPr>
                <w:sz w:val="18"/>
                <w:szCs w:val="18"/>
              </w:rPr>
              <w:t>Teisė reikalauti ištrinti duomenis („teisė būti pamirštam“) (galimybė tiek automatiniu (pagal nustatytus konkrečius saugojimo terminus), tiek ir rankiniu būdu, ištrinti arba nuasmeninti visus konkretaus asmens duomenis, kurie neturi būti saugomi nustatytais asmens duomenų tvarkymo pagrindiniais ar tikslais).</w:t>
            </w:r>
          </w:p>
        </w:tc>
      </w:tr>
      <w:tr w:rsidR="00787B63" w:rsidRPr="006145AB" w14:paraId="4DD37873" w14:textId="77777777" w:rsidTr="000F41FF">
        <w:trPr>
          <w:trHeight w:val="20"/>
        </w:trPr>
        <w:tc>
          <w:tcPr>
            <w:tcW w:w="484" w:type="pct"/>
          </w:tcPr>
          <w:p w14:paraId="2AA3EC12" w14:textId="77777777" w:rsidR="00787B63" w:rsidRPr="00832936" w:rsidRDefault="00787B63" w:rsidP="000F41FF">
            <w:pPr>
              <w:pStyle w:val="Sraopastraipa"/>
              <w:numPr>
                <w:ilvl w:val="0"/>
                <w:numId w:val="71"/>
              </w:numPr>
              <w:spacing w:before="0"/>
              <w:rPr>
                <w:rFonts w:ascii="Arial" w:hAnsi="Arial" w:cs="Arial"/>
                <w:sz w:val="18"/>
                <w:szCs w:val="18"/>
              </w:rPr>
            </w:pPr>
          </w:p>
        </w:tc>
        <w:tc>
          <w:tcPr>
            <w:tcW w:w="4516" w:type="pct"/>
          </w:tcPr>
          <w:p w14:paraId="6DA4295B" w14:textId="45D59B8F" w:rsidR="00787B63" w:rsidRPr="006145AB" w:rsidRDefault="00787B63" w:rsidP="000F41FF">
            <w:pPr>
              <w:pStyle w:val="Sraassuenkleliais"/>
              <w:numPr>
                <w:ilvl w:val="0"/>
                <w:numId w:val="0"/>
              </w:numPr>
              <w:spacing w:before="0" w:after="0"/>
              <w:jc w:val="both"/>
              <w:rPr>
                <w:rFonts w:ascii="Arial" w:hAnsi="Arial" w:cs="Arial"/>
                <w:sz w:val="18"/>
                <w:szCs w:val="18"/>
              </w:rPr>
            </w:pPr>
            <w:r w:rsidRPr="006145AB">
              <w:rPr>
                <w:sz w:val="18"/>
                <w:szCs w:val="18"/>
              </w:rPr>
              <w:t>Sistemoje tvarkyti asmens duomenis turi būti galimybė tik Sistemos naudotojams, kuriems yra suteiktos atitinkamos rolės ir prieigos teisės. Asmens duomenų sąrašas turės būti suderintas Projekto metu.</w:t>
            </w:r>
          </w:p>
        </w:tc>
      </w:tr>
      <w:tr w:rsidR="00787B63" w:rsidRPr="006145AB" w14:paraId="368329C6" w14:textId="77777777" w:rsidTr="000F41FF">
        <w:trPr>
          <w:trHeight w:val="20"/>
        </w:trPr>
        <w:tc>
          <w:tcPr>
            <w:tcW w:w="484" w:type="pct"/>
          </w:tcPr>
          <w:p w14:paraId="59162220" w14:textId="77777777" w:rsidR="00787B63" w:rsidRPr="006145AB" w:rsidRDefault="00787B63" w:rsidP="000F41FF">
            <w:pPr>
              <w:pStyle w:val="Sraopastraipa"/>
              <w:numPr>
                <w:ilvl w:val="0"/>
                <w:numId w:val="71"/>
              </w:numPr>
              <w:spacing w:before="0"/>
              <w:rPr>
                <w:rFonts w:ascii="Arial" w:hAnsi="Arial" w:cs="Arial"/>
                <w:sz w:val="18"/>
                <w:szCs w:val="18"/>
                <w:lang w:val="en-US"/>
              </w:rPr>
            </w:pPr>
          </w:p>
        </w:tc>
        <w:tc>
          <w:tcPr>
            <w:tcW w:w="4516" w:type="pct"/>
          </w:tcPr>
          <w:p w14:paraId="4127FF8A" w14:textId="2EBDA7CC" w:rsidR="00787B63" w:rsidRPr="006145AB" w:rsidRDefault="00787B63" w:rsidP="000F41FF">
            <w:pPr>
              <w:pStyle w:val="Sraassuenkleliais"/>
              <w:numPr>
                <w:ilvl w:val="0"/>
                <w:numId w:val="0"/>
              </w:numPr>
              <w:spacing w:before="0" w:after="0"/>
              <w:jc w:val="both"/>
              <w:rPr>
                <w:rFonts w:ascii="Arial" w:hAnsi="Arial" w:cs="Arial"/>
                <w:sz w:val="18"/>
                <w:szCs w:val="18"/>
              </w:rPr>
            </w:pPr>
            <w:r w:rsidRPr="006145AB">
              <w:rPr>
                <w:sz w:val="18"/>
                <w:szCs w:val="18"/>
              </w:rPr>
              <w:t>Turi būti galimybė pagal nustatytas taisykles nuasmeninti visus arba konkrečius pasirinkto asmens ar asmenų grupės asmeninius duomenis, suteiktus pseudonimus. Atliekant funkciją, turi būti išlaikomas duomenų vientisumas. Taisyklės turės būti suderintos Projekto metu. Funkcija gali būti taikoma ir atskiroms aplinkoms, pavyzdžiui, atliekant testavimo aplinkos duomenų nuasmeninimą.</w:t>
            </w:r>
          </w:p>
        </w:tc>
      </w:tr>
      <w:tr w:rsidR="00787B63" w:rsidRPr="006145AB" w14:paraId="10338207" w14:textId="77777777" w:rsidTr="000F41FF">
        <w:trPr>
          <w:trHeight w:val="20"/>
        </w:trPr>
        <w:tc>
          <w:tcPr>
            <w:tcW w:w="484" w:type="pct"/>
          </w:tcPr>
          <w:p w14:paraId="42C59738" w14:textId="77777777" w:rsidR="00787B63" w:rsidRPr="00832936" w:rsidRDefault="00787B63" w:rsidP="000F41FF">
            <w:pPr>
              <w:pStyle w:val="Sraopastraipa"/>
              <w:numPr>
                <w:ilvl w:val="0"/>
                <w:numId w:val="71"/>
              </w:numPr>
              <w:spacing w:before="0"/>
              <w:rPr>
                <w:rFonts w:ascii="Arial" w:hAnsi="Arial" w:cs="Arial"/>
                <w:sz w:val="18"/>
                <w:szCs w:val="18"/>
              </w:rPr>
            </w:pPr>
          </w:p>
        </w:tc>
        <w:tc>
          <w:tcPr>
            <w:tcW w:w="4516" w:type="pct"/>
          </w:tcPr>
          <w:p w14:paraId="31471D15" w14:textId="3CDB17B3" w:rsidR="00787B63" w:rsidRPr="006145AB" w:rsidRDefault="00787B63" w:rsidP="000F41FF">
            <w:pPr>
              <w:pStyle w:val="Sraassuenkleliais"/>
              <w:numPr>
                <w:ilvl w:val="0"/>
                <w:numId w:val="0"/>
              </w:numPr>
              <w:spacing w:before="0" w:after="0"/>
              <w:jc w:val="both"/>
              <w:rPr>
                <w:rFonts w:ascii="Arial" w:hAnsi="Arial" w:cs="Arial"/>
                <w:sz w:val="18"/>
                <w:szCs w:val="18"/>
              </w:rPr>
            </w:pPr>
            <w:r w:rsidRPr="006145AB">
              <w:rPr>
                <w:sz w:val="18"/>
                <w:szCs w:val="18"/>
              </w:rPr>
              <w:t>Turi būti galimybė tvarkyti asmens duomenų saugojimo terminus.</w:t>
            </w:r>
          </w:p>
        </w:tc>
      </w:tr>
    </w:tbl>
    <w:p w14:paraId="2B729458" w14:textId="77777777" w:rsidR="004D663C" w:rsidRPr="00C80A5D" w:rsidRDefault="004D663C" w:rsidP="004D663C">
      <w:pPr>
        <w:pStyle w:val="Antrat3"/>
        <w:rPr>
          <w:rFonts w:ascii="Arial" w:hAnsi="Arial" w:cs="Arial"/>
        </w:rPr>
      </w:pPr>
      <w:bookmarkStart w:id="38" w:name="_Toc186552313"/>
      <w:r w:rsidRPr="00C80A5D">
        <w:rPr>
          <w:rFonts w:ascii="Arial" w:hAnsi="Arial" w:cs="Arial"/>
        </w:rPr>
        <w:t>Kibernetinio saugumo reikalavimai</w:t>
      </w:r>
      <w:bookmarkEnd w:id="38"/>
    </w:p>
    <w:tbl>
      <w:tblPr>
        <w:tblStyle w:val="CivittaTable2Purple"/>
        <w:tblW w:w="5000" w:type="pct"/>
        <w:tblLook w:val="0620" w:firstRow="1" w:lastRow="0" w:firstColumn="0" w:lastColumn="0" w:noHBand="1" w:noVBand="1"/>
      </w:tblPr>
      <w:tblGrid>
        <w:gridCol w:w="993"/>
        <w:gridCol w:w="9269"/>
      </w:tblGrid>
      <w:tr w:rsidR="004D663C" w:rsidRPr="000F41FF" w14:paraId="5559E28B" w14:textId="77777777" w:rsidTr="006A467B">
        <w:trPr>
          <w:cnfStyle w:val="100000000000" w:firstRow="1" w:lastRow="0" w:firstColumn="0" w:lastColumn="0" w:oddVBand="0" w:evenVBand="0" w:oddHBand="0" w:evenHBand="0" w:firstRowFirstColumn="0" w:firstRowLastColumn="0" w:lastRowFirstColumn="0" w:lastRowLastColumn="0"/>
          <w:trHeight w:val="20"/>
          <w:tblHeader/>
        </w:trPr>
        <w:tc>
          <w:tcPr>
            <w:tcW w:w="484" w:type="pct"/>
            <w:hideMark/>
          </w:tcPr>
          <w:p w14:paraId="65B1B2FB" w14:textId="77777777" w:rsidR="004D663C" w:rsidRPr="000F41FF" w:rsidRDefault="004D663C" w:rsidP="000F41FF">
            <w:pPr>
              <w:spacing w:before="0"/>
              <w:rPr>
                <w:rFonts w:ascii="Arial" w:hAnsi="Arial" w:cs="Arial"/>
                <w:sz w:val="18"/>
                <w:szCs w:val="18"/>
              </w:rPr>
            </w:pPr>
            <w:r w:rsidRPr="000F41FF">
              <w:rPr>
                <w:rFonts w:ascii="Arial" w:hAnsi="Arial" w:cs="Arial"/>
                <w:sz w:val="18"/>
                <w:szCs w:val="18"/>
              </w:rPr>
              <w:t>Nr.</w:t>
            </w:r>
          </w:p>
        </w:tc>
        <w:tc>
          <w:tcPr>
            <w:tcW w:w="4516" w:type="pct"/>
            <w:hideMark/>
          </w:tcPr>
          <w:p w14:paraId="6D2C3E2B" w14:textId="77777777" w:rsidR="004D663C" w:rsidRPr="000F41FF" w:rsidRDefault="004D663C" w:rsidP="000F41FF">
            <w:pPr>
              <w:spacing w:before="0"/>
              <w:rPr>
                <w:rFonts w:ascii="Arial" w:hAnsi="Arial" w:cs="Arial"/>
                <w:sz w:val="18"/>
                <w:szCs w:val="18"/>
              </w:rPr>
            </w:pPr>
            <w:r w:rsidRPr="000F41FF">
              <w:rPr>
                <w:rFonts w:ascii="Arial" w:hAnsi="Arial" w:cs="Arial"/>
                <w:sz w:val="18"/>
                <w:szCs w:val="18"/>
              </w:rPr>
              <w:t>Reikalavimas</w:t>
            </w:r>
          </w:p>
        </w:tc>
      </w:tr>
      <w:tr w:rsidR="00F6413F" w:rsidRPr="000F41FF" w14:paraId="37125B2D" w14:textId="77777777" w:rsidTr="000F41FF">
        <w:trPr>
          <w:trHeight w:val="20"/>
        </w:trPr>
        <w:tc>
          <w:tcPr>
            <w:tcW w:w="484" w:type="pct"/>
            <w:hideMark/>
          </w:tcPr>
          <w:p w14:paraId="7454D020" w14:textId="490B430F" w:rsidR="00F6413F" w:rsidRPr="000F41FF" w:rsidRDefault="00F6413F" w:rsidP="000F41FF">
            <w:pPr>
              <w:pStyle w:val="Sraopastraipa"/>
              <w:numPr>
                <w:ilvl w:val="0"/>
                <w:numId w:val="71"/>
              </w:numPr>
              <w:spacing w:before="0"/>
              <w:rPr>
                <w:rFonts w:ascii="Arial" w:hAnsi="Arial" w:cs="Arial"/>
                <w:sz w:val="18"/>
                <w:szCs w:val="18"/>
                <w:lang w:val="en-US"/>
              </w:rPr>
            </w:pPr>
          </w:p>
        </w:tc>
        <w:tc>
          <w:tcPr>
            <w:tcW w:w="4516" w:type="pct"/>
            <w:hideMark/>
          </w:tcPr>
          <w:p w14:paraId="74C14F76" w14:textId="44E59B1B" w:rsidR="00F6413F" w:rsidRPr="000F41FF" w:rsidRDefault="006E68F9" w:rsidP="000F41FF">
            <w:pPr>
              <w:spacing w:before="0"/>
              <w:rPr>
                <w:sz w:val="18"/>
                <w:szCs w:val="18"/>
              </w:rPr>
            </w:pPr>
            <w:r w:rsidRPr="000F41FF">
              <w:rPr>
                <w:sz w:val="18"/>
                <w:szCs w:val="18"/>
              </w:rPr>
              <w:t>Sistema</w:t>
            </w:r>
            <w:r w:rsidR="00F6413F" w:rsidRPr="000F41FF">
              <w:rPr>
                <w:sz w:val="18"/>
                <w:szCs w:val="18"/>
              </w:rPr>
              <w:t xml:space="preserve"> turi būti projektuojama ir kuriama atsižvelgiant </w:t>
            </w:r>
            <w:r w:rsidR="00CF2770" w:rsidRPr="000F41FF">
              <w:rPr>
                <w:sz w:val="18"/>
                <w:szCs w:val="18"/>
              </w:rPr>
              <w:t>Organizacinių ir techninių kibernetinio saugumo reikalavimų, taikomų kibernetinio saugumo subjektams, aprašas, patvirtintas Lietuvos Respublikos Vyriausybės 2018 m. rugpjūčio 13 d. nutarimu Nr. 818 „Dėl Lietuvos Respublikos kibernetinio saugumo įstatymo įgyvendinimo“;</w:t>
            </w:r>
          </w:p>
        </w:tc>
      </w:tr>
      <w:tr w:rsidR="00F6413F" w:rsidRPr="000F41FF" w14:paraId="5CA10D73" w14:textId="77777777" w:rsidTr="000F41FF">
        <w:trPr>
          <w:trHeight w:val="20"/>
        </w:trPr>
        <w:tc>
          <w:tcPr>
            <w:tcW w:w="484" w:type="pct"/>
          </w:tcPr>
          <w:p w14:paraId="51D3C156" w14:textId="77777777" w:rsidR="00F6413F" w:rsidRPr="000F41FF" w:rsidRDefault="00F6413F" w:rsidP="000F41FF">
            <w:pPr>
              <w:pStyle w:val="Sraopastraipa"/>
              <w:numPr>
                <w:ilvl w:val="0"/>
                <w:numId w:val="71"/>
              </w:numPr>
              <w:spacing w:before="0"/>
              <w:rPr>
                <w:rFonts w:ascii="Arial" w:hAnsi="Arial" w:cs="Arial"/>
                <w:sz w:val="18"/>
                <w:szCs w:val="18"/>
                <w:lang w:val="en-US"/>
              </w:rPr>
            </w:pPr>
          </w:p>
        </w:tc>
        <w:tc>
          <w:tcPr>
            <w:tcW w:w="4516" w:type="pct"/>
          </w:tcPr>
          <w:p w14:paraId="43ACF0DC" w14:textId="10C97C3F" w:rsidR="00F6413F" w:rsidRPr="000F41FF" w:rsidRDefault="00F6413F" w:rsidP="000F41FF">
            <w:pPr>
              <w:pStyle w:val="Sraassuenkleliais"/>
              <w:numPr>
                <w:ilvl w:val="0"/>
                <w:numId w:val="0"/>
              </w:numPr>
              <w:spacing w:before="0" w:after="0"/>
              <w:jc w:val="both"/>
              <w:rPr>
                <w:rFonts w:ascii="Arial" w:hAnsi="Arial" w:cs="Arial"/>
                <w:sz w:val="18"/>
                <w:szCs w:val="18"/>
              </w:rPr>
            </w:pPr>
            <w:r w:rsidRPr="000F41FF">
              <w:rPr>
                <w:rFonts w:cstheme="minorHAnsi"/>
                <w:sz w:val="18"/>
                <w:szCs w:val="18"/>
              </w:rPr>
              <w:t>Įdiegta programinė įranga (kuriami posistemiai ir (ar) moduliai ar (ar) standartinė programinė įranga) negali turėti Open Web Application Security Project (OWASP) Top 10 periodiškai skelbiamame aktualiame dokumente ir ankstesnėse šio dokumento versijose nurodytų pažeidžiamumų.</w:t>
            </w:r>
          </w:p>
        </w:tc>
      </w:tr>
      <w:tr w:rsidR="00F6413F" w:rsidRPr="000F41FF" w14:paraId="2F908FF0" w14:textId="77777777" w:rsidTr="000F41FF">
        <w:trPr>
          <w:trHeight w:val="20"/>
        </w:trPr>
        <w:tc>
          <w:tcPr>
            <w:tcW w:w="484" w:type="pct"/>
          </w:tcPr>
          <w:p w14:paraId="08EC7C0B" w14:textId="77777777" w:rsidR="00F6413F" w:rsidRPr="000F41FF" w:rsidRDefault="00F6413F" w:rsidP="000F41FF">
            <w:pPr>
              <w:pStyle w:val="Sraopastraipa"/>
              <w:numPr>
                <w:ilvl w:val="0"/>
                <w:numId w:val="71"/>
              </w:numPr>
              <w:spacing w:before="0"/>
              <w:rPr>
                <w:rFonts w:ascii="Arial" w:hAnsi="Arial" w:cs="Arial"/>
                <w:sz w:val="18"/>
                <w:szCs w:val="18"/>
                <w:lang w:val="en-US"/>
              </w:rPr>
            </w:pPr>
          </w:p>
        </w:tc>
        <w:tc>
          <w:tcPr>
            <w:tcW w:w="4516" w:type="pct"/>
          </w:tcPr>
          <w:p w14:paraId="735F7175" w14:textId="32206082" w:rsidR="00F6413F" w:rsidRPr="000F41FF" w:rsidRDefault="009E13CC" w:rsidP="000F41FF">
            <w:pPr>
              <w:pStyle w:val="Sraassuenkleliais"/>
              <w:numPr>
                <w:ilvl w:val="0"/>
                <w:numId w:val="0"/>
              </w:numPr>
              <w:spacing w:before="0" w:after="0"/>
              <w:jc w:val="both"/>
              <w:rPr>
                <w:rFonts w:ascii="Arial" w:hAnsi="Arial" w:cs="Arial"/>
                <w:sz w:val="18"/>
                <w:szCs w:val="18"/>
              </w:rPr>
            </w:pPr>
            <w:r w:rsidRPr="000F41FF">
              <w:rPr>
                <w:sz w:val="18"/>
                <w:szCs w:val="18"/>
              </w:rPr>
              <w:t xml:space="preserve">Sistemos </w:t>
            </w:r>
            <w:r w:rsidR="00F6413F" w:rsidRPr="000F41FF">
              <w:rPr>
                <w:sz w:val="18"/>
                <w:szCs w:val="18"/>
              </w:rPr>
              <w:t xml:space="preserve">kūrimo metu </w:t>
            </w:r>
            <w:r w:rsidR="00381F09">
              <w:rPr>
                <w:sz w:val="18"/>
                <w:szCs w:val="18"/>
              </w:rPr>
              <w:t>diegėjas</w:t>
            </w:r>
            <w:r w:rsidR="00F6413F" w:rsidRPr="000F41FF">
              <w:rPr>
                <w:sz w:val="18"/>
                <w:szCs w:val="18"/>
              </w:rPr>
              <w:t xml:space="preserve"> vykdys saugumo ir atsparumo įsilaužimui testavimą, o po testavimo atsižvelgti į testavimo metu nustatytus trūkumus. </w:t>
            </w:r>
          </w:p>
        </w:tc>
      </w:tr>
      <w:tr w:rsidR="00F6413F" w:rsidRPr="000F41FF" w14:paraId="10AFE876" w14:textId="77777777" w:rsidTr="000F41FF">
        <w:trPr>
          <w:trHeight w:val="20"/>
        </w:trPr>
        <w:tc>
          <w:tcPr>
            <w:tcW w:w="484" w:type="pct"/>
          </w:tcPr>
          <w:p w14:paraId="77BD444D" w14:textId="77777777" w:rsidR="00F6413F" w:rsidRPr="00832936" w:rsidRDefault="00F6413F" w:rsidP="000F41FF">
            <w:pPr>
              <w:pStyle w:val="Sraopastraipa"/>
              <w:numPr>
                <w:ilvl w:val="0"/>
                <w:numId w:val="71"/>
              </w:numPr>
              <w:spacing w:before="0"/>
              <w:rPr>
                <w:rFonts w:ascii="Arial" w:hAnsi="Arial" w:cs="Arial"/>
                <w:sz w:val="18"/>
                <w:szCs w:val="18"/>
              </w:rPr>
            </w:pPr>
          </w:p>
        </w:tc>
        <w:tc>
          <w:tcPr>
            <w:tcW w:w="4516" w:type="pct"/>
          </w:tcPr>
          <w:p w14:paraId="32F23389" w14:textId="23154EAC" w:rsidR="00F6413F" w:rsidRPr="000F41FF" w:rsidRDefault="00271A72" w:rsidP="000F41FF">
            <w:pPr>
              <w:pStyle w:val="Sraassuenkleliais"/>
              <w:numPr>
                <w:ilvl w:val="0"/>
                <w:numId w:val="0"/>
              </w:numPr>
              <w:spacing w:before="0" w:after="0"/>
              <w:jc w:val="both"/>
              <w:rPr>
                <w:rFonts w:ascii="Arial" w:hAnsi="Arial" w:cs="Arial"/>
                <w:sz w:val="18"/>
                <w:szCs w:val="18"/>
              </w:rPr>
            </w:pPr>
            <w:r w:rsidRPr="000F41FF">
              <w:rPr>
                <w:rFonts w:cstheme="minorHAnsi"/>
                <w:sz w:val="18"/>
                <w:szCs w:val="18"/>
              </w:rPr>
              <w:t>Sistema</w:t>
            </w:r>
            <w:r w:rsidR="00F6413F" w:rsidRPr="000F41FF">
              <w:rPr>
                <w:rFonts w:cstheme="minorHAnsi"/>
                <w:sz w:val="18"/>
                <w:szCs w:val="18"/>
              </w:rPr>
              <w:t xml:space="preserve"> turi būti užtikrinti duomenų apsaugos įrankiai nuo neautorizuoto duomenų keitimo ar peržiūros.</w:t>
            </w:r>
          </w:p>
        </w:tc>
      </w:tr>
      <w:tr w:rsidR="00F6413F" w:rsidRPr="000F41FF" w14:paraId="608F8F8E" w14:textId="77777777" w:rsidTr="000F41FF">
        <w:trPr>
          <w:trHeight w:val="20"/>
        </w:trPr>
        <w:tc>
          <w:tcPr>
            <w:tcW w:w="484" w:type="pct"/>
          </w:tcPr>
          <w:p w14:paraId="4CB23536" w14:textId="77777777" w:rsidR="00F6413F" w:rsidRPr="00832936" w:rsidRDefault="00F6413F" w:rsidP="000F41FF">
            <w:pPr>
              <w:pStyle w:val="Sraopastraipa"/>
              <w:numPr>
                <w:ilvl w:val="0"/>
                <w:numId w:val="71"/>
              </w:numPr>
              <w:spacing w:before="0"/>
              <w:rPr>
                <w:rFonts w:ascii="Arial" w:hAnsi="Arial" w:cs="Arial"/>
                <w:sz w:val="18"/>
                <w:szCs w:val="18"/>
              </w:rPr>
            </w:pPr>
          </w:p>
        </w:tc>
        <w:tc>
          <w:tcPr>
            <w:tcW w:w="4516" w:type="pct"/>
          </w:tcPr>
          <w:p w14:paraId="46285ED1" w14:textId="77777777" w:rsidR="00B66AD0" w:rsidRPr="00B66AD0" w:rsidRDefault="00F6413F" w:rsidP="00B66AD0">
            <w:pPr>
              <w:spacing w:before="0"/>
              <w:rPr>
                <w:rFonts w:cstheme="minorHAnsi"/>
                <w:sz w:val="18"/>
                <w:szCs w:val="18"/>
              </w:rPr>
            </w:pPr>
            <w:r w:rsidRPr="000F41FF">
              <w:rPr>
                <w:rFonts w:cstheme="minorHAnsi"/>
                <w:sz w:val="18"/>
                <w:szCs w:val="18"/>
              </w:rPr>
              <w:t xml:space="preserve">Priklausomai nuo </w:t>
            </w:r>
            <w:r w:rsidR="005314C8" w:rsidRPr="000F41FF">
              <w:rPr>
                <w:rFonts w:cstheme="minorHAnsi"/>
                <w:sz w:val="18"/>
                <w:szCs w:val="18"/>
              </w:rPr>
              <w:t>Sistemos</w:t>
            </w:r>
            <w:r w:rsidRPr="000F41FF">
              <w:rPr>
                <w:rFonts w:cstheme="minorHAnsi"/>
                <w:sz w:val="18"/>
                <w:szCs w:val="18"/>
              </w:rPr>
              <w:t xml:space="preserve"> architektūros, </w:t>
            </w:r>
            <w:r w:rsidR="00B66AD0" w:rsidRPr="00B66AD0">
              <w:rPr>
                <w:rFonts w:cstheme="minorHAnsi"/>
                <w:sz w:val="18"/>
                <w:szCs w:val="18"/>
              </w:rPr>
              <w:t>Sistema turi užtikrinti perduodamos ir gaunamos informacijos šifravimą, siekiant apsaugoti nuo šių saugumo pažeidimų:</w:t>
            </w:r>
          </w:p>
          <w:p w14:paraId="0FAC66FD" w14:textId="77777777" w:rsidR="00B66AD0" w:rsidRPr="00571934" w:rsidRDefault="00B66AD0" w:rsidP="00571934">
            <w:pPr>
              <w:pStyle w:val="Sraassuenkleliais"/>
              <w:spacing w:before="0" w:after="0"/>
              <w:rPr>
                <w:sz w:val="18"/>
                <w:szCs w:val="18"/>
              </w:rPr>
            </w:pPr>
            <w:r w:rsidRPr="00571934">
              <w:rPr>
                <w:sz w:val="18"/>
                <w:szCs w:val="18"/>
              </w:rPr>
              <w:t>Nesankcionuoto naudotojo sesijos perėmimo;</w:t>
            </w:r>
          </w:p>
          <w:p w14:paraId="63F7AA69" w14:textId="77777777" w:rsidR="00B66AD0" w:rsidRPr="00571934" w:rsidRDefault="00B66AD0" w:rsidP="00571934">
            <w:pPr>
              <w:pStyle w:val="Sraassuenkleliais"/>
              <w:spacing w:before="0" w:after="0"/>
              <w:rPr>
                <w:sz w:val="18"/>
                <w:szCs w:val="18"/>
              </w:rPr>
            </w:pPr>
            <w:r w:rsidRPr="00571934">
              <w:rPr>
                <w:sz w:val="18"/>
                <w:szCs w:val="18"/>
              </w:rPr>
              <w:t>Nesankcionuoto duomenų perėmimo ar jų įterpimo;</w:t>
            </w:r>
          </w:p>
          <w:p w14:paraId="2F516852" w14:textId="77777777" w:rsidR="00B66AD0" w:rsidRPr="00571934" w:rsidRDefault="00B66AD0" w:rsidP="00571934">
            <w:pPr>
              <w:pStyle w:val="Sraassuenkleliais"/>
              <w:spacing w:before="0" w:after="0"/>
              <w:rPr>
                <w:sz w:val="18"/>
                <w:szCs w:val="18"/>
              </w:rPr>
            </w:pPr>
            <w:r w:rsidRPr="00571934">
              <w:rPr>
                <w:sz w:val="18"/>
                <w:szCs w:val="18"/>
              </w:rPr>
              <w:t>Žalingo kodo įterpimo (angl. Injection, XSS (Cross-site scripting));</w:t>
            </w:r>
          </w:p>
          <w:p w14:paraId="7E8A9673" w14:textId="77777777" w:rsidR="00B66AD0" w:rsidRPr="00571934" w:rsidRDefault="00B66AD0" w:rsidP="00571934">
            <w:pPr>
              <w:pStyle w:val="Sraassuenkleliais"/>
              <w:spacing w:before="0" w:after="0"/>
              <w:rPr>
                <w:sz w:val="18"/>
                <w:szCs w:val="18"/>
              </w:rPr>
            </w:pPr>
            <w:r w:rsidRPr="00571934">
              <w:rPr>
                <w:sz w:val="18"/>
                <w:szCs w:val="18"/>
              </w:rPr>
              <w:t>Kitų saugumo pažeidimų, įvardytų OWASP TOP 10 dokumentuose.</w:t>
            </w:r>
          </w:p>
          <w:p w14:paraId="246FCA6E" w14:textId="77777777" w:rsidR="006C69BC" w:rsidRDefault="006C69BC" w:rsidP="006C69BC">
            <w:pPr>
              <w:spacing w:before="0"/>
              <w:rPr>
                <w:rFonts w:cstheme="minorHAnsi"/>
                <w:sz w:val="18"/>
                <w:szCs w:val="18"/>
              </w:rPr>
            </w:pPr>
          </w:p>
          <w:p w14:paraId="0CC4E9B5" w14:textId="290AF543" w:rsidR="006C69BC" w:rsidRPr="006C69BC" w:rsidRDefault="006C69BC" w:rsidP="006C69BC">
            <w:pPr>
              <w:spacing w:before="0"/>
              <w:rPr>
                <w:rFonts w:cstheme="minorHAnsi"/>
                <w:sz w:val="18"/>
                <w:szCs w:val="18"/>
              </w:rPr>
            </w:pPr>
            <w:r w:rsidRPr="006C69BC">
              <w:rPr>
                <w:rFonts w:cstheme="minorHAnsi"/>
                <w:sz w:val="18"/>
                <w:szCs w:val="18"/>
              </w:rPr>
              <w:t>Šifravimui turi būti naudojami kvalifikuoti sertifikatai (pvz., SSL/TLS), kurie:</w:t>
            </w:r>
          </w:p>
          <w:p w14:paraId="20FD8FE8" w14:textId="77777777" w:rsidR="006C69BC" w:rsidRPr="00571934" w:rsidRDefault="006C69BC" w:rsidP="00571934">
            <w:pPr>
              <w:pStyle w:val="Sraassuenkleliais"/>
              <w:spacing w:before="0" w:after="0"/>
              <w:rPr>
                <w:sz w:val="18"/>
                <w:szCs w:val="18"/>
              </w:rPr>
            </w:pPr>
            <w:r w:rsidRPr="00571934">
              <w:rPr>
                <w:sz w:val="18"/>
                <w:szCs w:val="18"/>
              </w:rPr>
              <w:t>Užtikrina autentifikuotą prieigą prie sistemos;</w:t>
            </w:r>
          </w:p>
          <w:p w14:paraId="3A8685BB" w14:textId="77777777" w:rsidR="006C69BC" w:rsidRPr="00571934" w:rsidRDefault="006C69BC" w:rsidP="00571934">
            <w:pPr>
              <w:pStyle w:val="Sraassuenkleliais"/>
              <w:spacing w:before="0" w:after="0"/>
              <w:rPr>
                <w:sz w:val="18"/>
                <w:szCs w:val="18"/>
              </w:rPr>
            </w:pPr>
            <w:r w:rsidRPr="00571934">
              <w:rPr>
                <w:sz w:val="18"/>
                <w:szCs w:val="18"/>
              </w:rPr>
              <w:t>Naudojami apsaugoti informaciją tarp kliento ir serverio;</w:t>
            </w:r>
          </w:p>
          <w:p w14:paraId="55C53797" w14:textId="77777777" w:rsidR="006C69BC" w:rsidRDefault="006C69BC" w:rsidP="006C69BC">
            <w:pPr>
              <w:pStyle w:val="Sraassuenkleliais"/>
              <w:spacing w:before="0" w:after="0"/>
              <w:rPr>
                <w:sz w:val="18"/>
                <w:szCs w:val="18"/>
              </w:rPr>
            </w:pPr>
            <w:r w:rsidRPr="00571934">
              <w:rPr>
                <w:sz w:val="18"/>
                <w:szCs w:val="18"/>
              </w:rPr>
              <w:t>Automatiškai atpažįstami populiariausių naršyklių ir operacinių sistemų.</w:t>
            </w:r>
          </w:p>
          <w:p w14:paraId="7683D829" w14:textId="77777777" w:rsidR="006C69BC" w:rsidRPr="00571934" w:rsidRDefault="006C69BC" w:rsidP="00571934">
            <w:pPr>
              <w:pStyle w:val="Sraassuenkleliais"/>
              <w:numPr>
                <w:ilvl w:val="0"/>
                <w:numId w:val="0"/>
              </w:numPr>
              <w:spacing w:before="0" w:after="0"/>
              <w:rPr>
                <w:sz w:val="18"/>
                <w:szCs w:val="18"/>
              </w:rPr>
            </w:pPr>
          </w:p>
          <w:p w14:paraId="6BB02BDC" w14:textId="0C549C57" w:rsidR="00F6413F" w:rsidRPr="000F41FF" w:rsidRDefault="006C69BC" w:rsidP="00571934">
            <w:pPr>
              <w:rPr>
                <w:rFonts w:ascii="Arial" w:hAnsi="Arial" w:cs="Arial"/>
                <w:sz w:val="18"/>
                <w:szCs w:val="18"/>
              </w:rPr>
            </w:pPr>
            <w:r w:rsidRPr="006C69BC">
              <w:rPr>
                <w:rFonts w:cstheme="minorHAnsi"/>
                <w:sz w:val="18"/>
                <w:szCs w:val="18"/>
              </w:rPr>
              <w:t>Diegėjas privalo pateikti reikalingus sertifikatus, užtikrinančius visų Sistemos komunikacijų šifravimą, įskaitant duomenų perdavimą ir integracijas su išorinėmis sistemomis.</w:t>
            </w:r>
          </w:p>
        </w:tc>
      </w:tr>
      <w:tr w:rsidR="00F6413F" w:rsidRPr="000F41FF" w14:paraId="667C7A99" w14:textId="77777777" w:rsidTr="000F41FF">
        <w:trPr>
          <w:trHeight w:val="20"/>
        </w:trPr>
        <w:tc>
          <w:tcPr>
            <w:tcW w:w="484" w:type="pct"/>
          </w:tcPr>
          <w:p w14:paraId="05DD5EAE" w14:textId="77777777" w:rsidR="00F6413F" w:rsidRPr="00832936" w:rsidRDefault="00F6413F" w:rsidP="000F41FF">
            <w:pPr>
              <w:pStyle w:val="Sraopastraipa"/>
              <w:numPr>
                <w:ilvl w:val="0"/>
                <w:numId w:val="71"/>
              </w:numPr>
              <w:spacing w:before="0"/>
              <w:rPr>
                <w:rFonts w:ascii="Arial" w:hAnsi="Arial" w:cs="Arial"/>
                <w:sz w:val="18"/>
                <w:szCs w:val="18"/>
              </w:rPr>
            </w:pPr>
          </w:p>
        </w:tc>
        <w:tc>
          <w:tcPr>
            <w:tcW w:w="4516" w:type="pct"/>
          </w:tcPr>
          <w:p w14:paraId="1885F7B4" w14:textId="74F66C46" w:rsidR="00F6413F" w:rsidRPr="000F41FF" w:rsidRDefault="00F6413F" w:rsidP="000F41FF">
            <w:pPr>
              <w:pStyle w:val="Sraassuenkleliais"/>
              <w:numPr>
                <w:ilvl w:val="0"/>
                <w:numId w:val="0"/>
              </w:numPr>
              <w:spacing w:before="0" w:after="0"/>
              <w:jc w:val="both"/>
              <w:rPr>
                <w:rFonts w:ascii="Arial" w:hAnsi="Arial" w:cs="Arial"/>
                <w:sz w:val="18"/>
                <w:szCs w:val="18"/>
              </w:rPr>
            </w:pPr>
            <w:r w:rsidRPr="000F41FF">
              <w:rPr>
                <w:rFonts w:cstheme="minorHAnsi"/>
                <w:sz w:val="18"/>
                <w:szCs w:val="18"/>
              </w:rPr>
              <w:t>Šifravimui naudojami sertifikatai turi būti patvirtinti kvalifikuotu sertifikatu (pvz., Veri Sign ar analogišku), kurį populiariosios interneto naršyklės gali verifikuoti automatiškai, t.y., darbo vietos naudotojui neturi reikėti savarankiškai sertifikato įtraukti į naršyklės ar operacinės sistemos patikimų sertifikatų saugyklą.</w:t>
            </w:r>
          </w:p>
        </w:tc>
      </w:tr>
      <w:tr w:rsidR="00F6413F" w:rsidRPr="000F41FF" w14:paraId="0FAFC3A6" w14:textId="77777777" w:rsidTr="000F41FF">
        <w:trPr>
          <w:trHeight w:val="20"/>
        </w:trPr>
        <w:tc>
          <w:tcPr>
            <w:tcW w:w="484" w:type="pct"/>
          </w:tcPr>
          <w:p w14:paraId="66388B00" w14:textId="77777777" w:rsidR="00F6413F" w:rsidRPr="00832936" w:rsidRDefault="00F6413F" w:rsidP="000F41FF">
            <w:pPr>
              <w:pStyle w:val="Sraopastraipa"/>
              <w:numPr>
                <w:ilvl w:val="0"/>
                <w:numId w:val="71"/>
              </w:numPr>
              <w:spacing w:before="0"/>
              <w:rPr>
                <w:rFonts w:ascii="Arial" w:hAnsi="Arial" w:cs="Arial"/>
                <w:sz w:val="18"/>
                <w:szCs w:val="18"/>
              </w:rPr>
            </w:pPr>
          </w:p>
        </w:tc>
        <w:tc>
          <w:tcPr>
            <w:tcW w:w="4516" w:type="pct"/>
          </w:tcPr>
          <w:p w14:paraId="22396A4D" w14:textId="2CA4A04F" w:rsidR="00F6413F" w:rsidRPr="000F41FF" w:rsidRDefault="00F6413F" w:rsidP="000F41FF">
            <w:pPr>
              <w:pStyle w:val="Sraassuenkleliais"/>
              <w:numPr>
                <w:ilvl w:val="0"/>
                <w:numId w:val="0"/>
              </w:numPr>
              <w:spacing w:before="0" w:after="0"/>
              <w:jc w:val="both"/>
              <w:rPr>
                <w:rFonts w:ascii="Arial" w:hAnsi="Arial" w:cs="Arial"/>
                <w:sz w:val="18"/>
                <w:szCs w:val="18"/>
              </w:rPr>
            </w:pPr>
            <w:r w:rsidRPr="000F41FF">
              <w:rPr>
                <w:rFonts w:cstheme="minorHAnsi"/>
                <w:sz w:val="18"/>
                <w:szCs w:val="18"/>
              </w:rPr>
              <w:t xml:space="preserve">Diegėjo pateiktas sertifikatas(-ai) turi galioti visą garantinio aptarnavimo terminą. Pateikiamo sertifikato garantinis aptarnavimas (angl. </w:t>
            </w:r>
            <w:r w:rsidRPr="00571934">
              <w:rPr>
                <w:rFonts w:cstheme="minorHAnsi"/>
                <w:iCs/>
                <w:sz w:val="18"/>
                <w:szCs w:val="18"/>
              </w:rPr>
              <w:t>support</w:t>
            </w:r>
            <w:r w:rsidRPr="000F41FF">
              <w:rPr>
                <w:rFonts w:cstheme="minorHAnsi"/>
                <w:sz w:val="18"/>
                <w:szCs w:val="18"/>
              </w:rPr>
              <w:t>) turi būti užtikrinamas ne mažiau nei garantinio aptarnavimo etapo terminas.</w:t>
            </w:r>
          </w:p>
        </w:tc>
      </w:tr>
      <w:tr w:rsidR="00F6413F" w:rsidRPr="000F41FF" w14:paraId="76A5CFD0" w14:textId="77777777" w:rsidTr="000F41FF">
        <w:trPr>
          <w:trHeight w:val="20"/>
        </w:trPr>
        <w:tc>
          <w:tcPr>
            <w:tcW w:w="484" w:type="pct"/>
          </w:tcPr>
          <w:p w14:paraId="55347BFE" w14:textId="77777777" w:rsidR="00F6413F" w:rsidRPr="000F41FF" w:rsidRDefault="00F6413F" w:rsidP="000F41FF">
            <w:pPr>
              <w:pStyle w:val="Sraopastraipa"/>
              <w:numPr>
                <w:ilvl w:val="0"/>
                <w:numId w:val="71"/>
              </w:numPr>
              <w:spacing w:before="0"/>
              <w:rPr>
                <w:rFonts w:ascii="Arial" w:hAnsi="Arial" w:cs="Arial"/>
                <w:sz w:val="18"/>
                <w:szCs w:val="18"/>
                <w:lang w:val="en-US"/>
              </w:rPr>
            </w:pPr>
          </w:p>
        </w:tc>
        <w:tc>
          <w:tcPr>
            <w:tcW w:w="4516" w:type="pct"/>
          </w:tcPr>
          <w:p w14:paraId="5985A207" w14:textId="45C21378" w:rsidR="00F6413F" w:rsidRPr="000F41FF" w:rsidRDefault="00DC1441" w:rsidP="000F41FF">
            <w:pPr>
              <w:pStyle w:val="Sraassuenkleliais"/>
              <w:numPr>
                <w:ilvl w:val="0"/>
                <w:numId w:val="0"/>
              </w:numPr>
              <w:spacing w:before="0" w:after="0"/>
              <w:jc w:val="both"/>
              <w:rPr>
                <w:rFonts w:ascii="Arial" w:hAnsi="Arial" w:cs="Arial"/>
                <w:sz w:val="18"/>
                <w:szCs w:val="18"/>
              </w:rPr>
            </w:pPr>
            <w:r w:rsidRPr="000F41FF">
              <w:rPr>
                <w:rFonts w:cstheme="minorHAnsi"/>
                <w:sz w:val="18"/>
                <w:szCs w:val="18"/>
              </w:rPr>
              <w:t>Sistemos</w:t>
            </w:r>
            <w:r w:rsidR="00F6413F" w:rsidRPr="000F41FF">
              <w:rPr>
                <w:rFonts w:cstheme="minorHAnsi"/>
                <w:sz w:val="18"/>
                <w:szCs w:val="18"/>
              </w:rPr>
              <w:t xml:space="preserve"> naudotojų identifikavimo ir autentifikavimo priemonės turi būti saugomos su tinkamu prieigos kontrolės užtikrinimu ir informacijos šifravimu (pvz., slaptažodžiai, kodai turi būti šifruojami ir pan.).</w:t>
            </w:r>
          </w:p>
        </w:tc>
      </w:tr>
    </w:tbl>
    <w:p w14:paraId="0C5C6A22" w14:textId="77777777" w:rsidR="004D663C" w:rsidRPr="00C80A5D" w:rsidRDefault="004D663C" w:rsidP="004D663C">
      <w:pPr>
        <w:rPr>
          <w:rFonts w:ascii="Arial" w:hAnsi="Arial" w:cs="Arial"/>
        </w:rPr>
      </w:pPr>
    </w:p>
    <w:p w14:paraId="22E16149" w14:textId="0DE9C547" w:rsidR="00473D60" w:rsidRPr="00C80A5D" w:rsidRDefault="00473D60" w:rsidP="0058373F">
      <w:pPr>
        <w:pStyle w:val="Antrat3"/>
        <w:rPr>
          <w:rFonts w:ascii="Arial" w:hAnsi="Arial" w:cs="Arial"/>
        </w:rPr>
      </w:pPr>
      <w:bookmarkStart w:id="39" w:name="_Toc186552314"/>
      <w:r w:rsidRPr="00C80A5D">
        <w:rPr>
          <w:rFonts w:ascii="Arial" w:hAnsi="Arial" w:cs="Arial"/>
        </w:rPr>
        <w:t>Reikalavimai licencijoms</w:t>
      </w:r>
      <w:bookmarkEnd w:id="39"/>
    </w:p>
    <w:tbl>
      <w:tblPr>
        <w:tblStyle w:val="CivittaTable2Purple"/>
        <w:tblW w:w="5000" w:type="pct"/>
        <w:tblLook w:val="0620" w:firstRow="1" w:lastRow="0" w:firstColumn="0" w:lastColumn="0" w:noHBand="1" w:noVBand="1"/>
      </w:tblPr>
      <w:tblGrid>
        <w:gridCol w:w="993"/>
        <w:gridCol w:w="9269"/>
      </w:tblGrid>
      <w:tr w:rsidR="00473D60" w:rsidRPr="006A467B" w14:paraId="033AFB94" w14:textId="77777777" w:rsidTr="00D47EB4">
        <w:trPr>
          <w:cnfStyle w:val="100000000000" w:firstRow="1" w:lastRow="0" w:firstColumn="0" w:lastColumn="0" w:oddVBand="0" w:evenVBand="0" w:oddHBand="0" w:evenHBand="0" w:firstRowFirstColumn="0" w:firstRowLastColumn="0" w:lastRowFirstColumn="0" w:lastRowLastColumn="0"/>
          <w:trHeight w:val="20"/>
        </w:trPr>
        <w:tc>
          <w:tcPr>
            <w:tcW w:w="484" w:type="pct"/>
            <w:hideMark/>
          </w:tcPr>
          <w:p w14:paraId="3B5DE2B8" w14:textId="77777777" w:rsidR="00473D60" w:rsidRPr="006A467B" w:rsidRDefault="00473D60" w:rsidP="006A467B">
            <w:pPr>
              <w:spacing w:before="0"/>
              <w:rPr>
                <w:rFonts w:ascii="Arial" w:hAnsi="Arial" w:cs="Arial"/>
                <w:sz w:val="18"/>
                <w:szCs w:val="18"/>
              </w:rPr>
            </w:pPr>
            <w:r w:rsidRPr="006A467B">
              <w:rPr>
                <w:rFonts w:ascii="Arial" w:hAnsi="Arial" w:cs="Arial"/>
                <w:sz w:val="18"/>
                <w:szCs w:val="18"/>
              </w:rPr>
              <w:t>Nr.</w:t>
            </w:r>
          </w:p>
        </w:tc>
        <w:tc>
          <w:tcPr>
            <w:tcW w:w="4516" w:type="pct"/>
            <w:hideMark/>
          </w:tcPr>
          <w:p w14:paraId="1BCF8556" w14:textId="77777777" w:rsidR="00473D60" w:rsidRPr="006A467B" w:rsidRDefault="00473D60" w:rsidP="006A467B">
            <w:pPr>
              <w:spacing w:before="0"/>
              <w:rPr>
                <w:rFonts w:ascii="Arial" w:hAnsi="Arial" w:cs="Arial"/>
                <w:sz w:val="18"/>
                <w:szCs w:val="18"/>
              </w:rPr>
            </w:pPr>
            <w:r w:rsidRPr="006A467B">
              <w:rPr>
                <w:rFonts w:ascii="Arial" w:hAnsi="Arial" w:cs="Arial"/>
                <w:sz w:val="18"/>
                <w:szCs w:val="18"/>
              </w:rPr>
              <w:t>Reikalavimas</w:t>
            </w:r>
          </w:p>
        </w:tc>
      </w:tr>
      <w:tr w:rsidR="00774DFE" w:rsidRPr="006A467B" w14:paraId="72029EEB" w14:textId="77777777" w:rsidTr="00D47EB4">
        <w:trPr>
          <w:trHeight w:val="20"/>
        </w:trPr>
        <w:tc>
          <w:tcPr>
            <w:tcW w:w="484" w:type="pct"/>
            <w:hideMark/>
          </w:tcPr>
          <w:p w14:paraId="08D20D3F" w14:textId="6794C20E" w:rsidR="00774DFE" w:rsidRPr="006A467B" w:rsidRDefault="00774DFE" w:rsidP="006A467B">
            <w:pPr>
              <w:pStyle w:val="Sraopastraipa"/>
              <w:numPr>
                <w:ilvl w:val="0"/>
                <w:numId w:val="71"/>
              </w:numPr>
              <w:spacing w:before="0"/>
              <w:rPr>
                <w:rFonts w:ascii="Arial" w:hAnsi="Arial" w:cs="Arial"/>
                <w:sz w:val="18"/>
                <w:szCs w:val="18"/>
                <w:lang w:val="en-US"/>
              </w:rPr>
            </w:pPr>
          </w:p>
        </w:tc>
        <w:tc>
          <w:tcPr>
            <w:tcW w:w="4516" w:type="pct"/>
            <w:vAlign w:val="center"/>
            <w:hideMark/>
          </w:tcPr>
          <w:p w14:paraId="7D52F15E" w14:textId="1C50920D" w:rsidR="00774DFE" w:rsidRPr="006A467B" w:rsidRDefault="00774DFE" w:rsidP="006A467B">
            <w:pPr>
              <w:pStyle w:val="Sraassuenkleliais"/>
              <w:numPr>
                <w:ilvl w:val="0"/>
                <w:numId w:val="0"/>
              </w:numPr>
              <w:spacing w:before="0" w:after="0"/>
              <w:jc w:val="both"/>
              <w:rPr>
                <w:rFonts w:ascii="Arial" w:hAnsi="Arial" w:cs="Arial"/>
                <w:sz w:val="18"/>
                <w:szCs w:val="18"/>
              </w:rPr>
            </w:pPr>
            <w:r w:rsidRPr="006A467B">
              <w:rPr>
                <w:sz w:val="18"/>
                <w:szCs w:val="18"/>
              </w:rPr>
              <w:t xml:space="preserve">Sistemos programinės įrangos ar kitos Sistemos veikimui reikalingos licencijos turi būti pateikiamos nuomos pagrindu. Nuomojamos licencijos turi suteikti teisę naudotis </w:t>
            </w:r>
            <w:r w:rsidR="0082139A" w:rsidRPr="006A467B">
              <w:rPr>
                <w:sz w:val="18"/>
                <w:szCs w:val="18"/>
              </w:rPr>
              <w:t>VVS</w:t>
            </w:r>
            <w:r w:rsidRPr="006A467B">
              <w:rPr>
                <w:sz w:val="18"/>
                <w:szCs w:val="18"/>
              </w:rPr>
              <w:t>.</w:t>
            </w:r>
          </w:p>
        </w:tc>
      </w:tr>
      <w:tr w:rsidR="00EC2C30" w:rsidRPr="006A467B" w14:paraId="2BE938D3" w14:textId="77777777" w:rsidTr="00D47EB4">
        <w:trPr>
          <w:trHeight w:val="20"/>
        </w:trPr>
        <w:tc>
          <w:tcPr>
            <w:tcW w:w="484" w:type="pct"/>
          </w:tcPr>
          <w:p w14:paraId="0113EC4D" w14:textId="77777777" w:rsidR="00EC2C30" w:rsidRPr="006A467B" w:rsidRDefault="00EC2C30" w:rsidP="006A467B">
            <w:pPr>
              <w:pStyle w:val="Sraopastraipa"/>
              <w:numPr>
                <w:ilvl w:val="0"/>
                <w:numId w:val="71"/>
              </w:numPr>
              <w:spacing w:before="0"/>
              <w:rPr>
                <w:rFonts w:ascii="Arial" w:hAnsi="Arial" w:cs="Arial"/>
                <w:sz w:val="18"/>
                <w:szCs w:val="18"/>
                <w:lang w:val="en-US"/>
              </w:rPr>
            </w:pPr>
          </w:p>
        </w:tc>
        <w:tc>
          <w:tcPr>
            <w:tcW w:w="4516" w:type="pct"/>
            <w:vAlign w:val="center"/>
          </w:tcPr>
          <w:p w14:paraId="745CEC7C" w14:textId="20D4956D" w:rsidR="00EC2C30" w:rsidRPr="006A467B" w:rsidRDefault="00EC2C30" w:rsidP="006A467B">
            <w:pPr>
              <w:pStyle w:val="Sraassuenkleliais"/>
              <w:numPr>
                <w:ilvl w:val="0"/>
                <w:numId w:val="0"/>
              </w:numPr>
              <w:spacing w:before="0" w:after="0"/>
              <w:jc w:val="both"/>
              <w:rPr>
                <w:sz w:val="18"/>
                <w:szCs w:val="18"/>
              </w:rPr>
            </w:pPr>
            <w:r w:rsidRPr="006A467B">
              <w:rPr>
                <w:sz w:val="18"/>
                <w:szCs w:val="18"/>
              </w:rPr>
              <w:t>Paslaugų teikėjas, teikdamas pasiūlymą</w:t>
            </w:r>
            <w:r w:rsidR="00F97CFA" w:rsidRPr="006A467B">
              <w:rPr>
                <w:sz w:val="18"/>
                <w:szCs w:val="18"/>
              </w:rPr>
              <w:t>,</w:t>
            </w:r>
            <w:r w:rsidRPr="006A467B">
              <w:rPr>
                <w:sz w:val="18"/>
                <w:szCs w:val="18"/>
              </w:rPr>
              <w:t> turi pateikti nuomojamos programinės įrangos gamintojo ar oficialaus jo atstovo išduotą dokumentą, patvirtinantį tiekėjo teisę nuomoti siūlomą programinę įrangą ar lygiavertę sutartį ir (ar) kitus šį reikalavimą patvirtinančius</w:t>
            </w:r>
            <w:r w:rsidR="00F97CFA" w:rsidRPr="006A467B">
              <w:rPr>
                <w:sz w:val="18"/>
                <w:szCs w:val="18"/>
              </w:rPr>
              <w:t xml:space="preserve"> </w:t>
            </w:r>
            <w:r w:rsidRPr="006A467B">
              <w:rPr>
                <w:sz w:val="18"/>
                <w:szCs w:val="18"/>
              </w:rPr>
              <w:t>dokumentus.</w:t>
            </w:r>
          </w:p>
        </w:tc>
      </w:tr>
      <w:tr w:rsidR="00774DFE" w:rsidRPr="006A467B" w14:paraId="02F64DA2" w14:textId="77777777" w:rsidTr="00D47EB4">
        <w:trPr>
          <w:trHeight w:val="20"/>
        </w:trPr>
        <w:tc>
          <w:tcPr>
            <w:tcW w:w="484" w:type="pct"/>
          </w:tcPr>
          <w:p w14:paraId="1B5BC0FF" w14:textId="77777777" w:rsidR="00774DFE" w:rsidRPr="006A467B" w:rsidRDefault="00774DFE" w:rsidP="006A467B">
            <w:pPr>
              <w:pStyle w:val="Sraopastraipa"/>
              <w:numPr>
                <w:ilvl w:val="0"/>
                <w:numId w:val="71"/>
              </w:numPr>
              <w:spacing w:before="0"/>
              <w:rPr>
                <w:rFonts w:ascii="Arial" w:hAnsi="Arial" w:cs="Arial"/>
                <w:sz w:val="18"/>
                <w:szCs w:val="18"/>
                <w:lang w:val="en-US"/>
              </w:rPr>
            </w:pPr>
          </w:p>
        </w:tc>
        <w:tc>
          <w:tcPr>
            <w:tcW w:w="4516" w:type="pct"/>
            <w:vAlign w:val="center"/>
          </w:tcPr>
          <w:p w14:paraId="2A07A94A" w14:textId="3DFC07E9" w:rsidR="00774DFE" w:rsidRPr="006A467B" w:rsidRDefault="00774DFE" w:rsidP="006A467B">
            <w:pPr>
              <w:pStyle w:val="Sraassuenkleliais"/>
              <w:numPr>
                <w:ilvl w:val="0"/>
                <w:numId w:val="0"/>
              </w:numPr>
              <w:spacing w:before="0" w:after="0"/>
              <w:jc w:val="both"/>
              <w:rPr>
                <w:rFonts w:ascii="Arial" w:hAnsi="Arial" w:cs="Arial"/>
                <w:sz w:val="18"/>
                <w:szCs w:val="18"/>
              </w:rPr>
            </w:pPr>
            <w:r w:rsidRPr="006A467B">
              <w:rPr>
                <w:sz w:val="18"/>
                <w:szCs w:val="18"/>
              </w:rPr>
              <w:t>Sistemos veikimo užtikrinimui reikalingi papildomi sprendimai ir trečiųjų šalių licencijos, kaštai ir naudojimo teisė, yra Diegėjo atsakomybė.</w:t>
            </w:r>
          </w:p>
        </w:tc>
      </w:tr>
      <w:tr w:rsidR="00774DFE" w:rsidRPr="006A467B" w14:paraId="7267EFCF" w14:textId="77777777" w:rsidTr="00D47EB4">
        <w:trPr>
          <w:trHeight w:val="20"/>
        </w:trPr>
        <w:tc>
          <w:tcPr>
            <w:tcW w:w="484" w:type="pct"/>
          </w:tcPr>
          <w:p w14:paraId="473EB151" w14:textId="77777777" w:rsidR="00774DFE" w:rsidRPr="006A467B" w:rsidRDefault="00774DFE" w:rsidP="006A467B">
            <w:pPr>
              <w:pStyle w:val="Sraopastraipa"/>
              <w:numPr>
                <w:ilvl w:val="0"/>
                <w:numId w:val="71"/>
              </w:numPr>
              <w:spacing w:before="0"/>
              <w:rPr>
                <w:rFonts w:ascii="Arial" w:hAnsi="Arial" w:cs="Arial"/>
                <w:sz w:val="18"/>
                <w:szCs w:val="18"/>
                <w:lang w:val="en-US"/>
              </w:rPr>
            </w:pPr>
          </w:p>
        </w:tc>
        <w:tc>
          <w:tcPr>
            <w:tcW w:w="4516" w:type="pct"/>
            <w:vAlign w:val="center"/>
          </w:tcPr>
          <w:p w14:paraId="4B25562E" w14:textId="4299267C" w:rsidR="00774DFE" w:rsidRPr="006A467B" w:rsidRDefault="00107728" w:rsidP="006A467B">
            <w:pPr>
              <w:pStyle w:val="Sraassuenkleliais"/>
              <w:numPr>
                <w:ilvl w:val="0"/>
                <w:numId w:val="0"/>
              </w:numPr>
              <w:spacing w:before="0" w:after="0"/>
              <w:jc w:val="both"/>
              <w:rPr>
                <w:rFonts w:ascii="Arial" w:hAnsi="Arial" w:cs="Arial"/>
                <w:sz w:val="18"/>
                <w:szCs w:val="18"/>
              </w:rPr>
            </w:pPr>
            <w:r w:rsidRPr="006A467B">
              <w:rPr>
                <w:sz w:val="18"/>
                <w:szCs w:val="18"/>
              </w:rPr>
              <w:t>Programinės</w:t>
            </w:r>
            <w:r w:rsidR="00774DFE" w:rsidRPr="006A467B">
              <w:rPr>
                <w:sz w:val="18"/>
                <w:szCs w:val="18"/>
              </w:rPr>
              <w:t xml:space="preserve"> </w:t>
            </w:r>
            <w:r w:rsidRPr="006A467B">
              <w:rPr>
                <w:sz w:val="18"/>
                <w:szCs w:val="18"/>
              </w:rPr>
              <w:t>įrangos</w:t>
            </w:r>
            <w:r w:rsidR="00774DFE" w:rsidRPr="006A467B">
              <w:rPr>
                <w:sz w:val="18"/>
                <w:szCs w:val="18"/>
              </w:rPr>
              <w:t xml:space="preserve"> atnaujinimai turi </w:t>
            </w:r>
            <w:r w:rsidRPr="006A467B">
              <w:rPr>
                <w:sz w:val="18"/>
                <w:szCs w:val="18"/>
              </w:rPr>
              <w:t>būti</w:t>
            </w:r>
            <w:r w:rsidR="00774DFE" w:rsidRPr="006A467B">
              <w:rPr>
                <w:sz w:val="18"/>
                <w:szCs w:val="18"/>
              </w:rPr>
              <w:t xml:space="preserve"> ištestuoti ir </w:t>
            </w:r>
            <w:r w:rsidRPr="006A467B">
              <w:rPr>
                <w:sz w:val="18"/>
                <w:szCs w:val="18"/>
              </w:rPr>
              <w:t>įvertinti</w:t>
            </w:r>
            <w:r w:rsidR="00774DFE" w:rsidRPr="006A467B">
              <w:rPr>
                <w:sz w:val="18"/>
                <w:szCs w:val="18"/>
              </w:rPr>
              <w:t xml:space="preserve"> prieš juos diegiant į darbo aplinką atitinkamomis veiklos </w:t>
            </w:r>
            <w:r w:rsidR="002C1430" w:rsidRPr="006A467B">
              <w:rPr>
                <w:sz w:val="18"/>
                <w:szCs w:val="18"/>
              </w:rPr>
              <w:t>sąlygomis</w:t>
            </w:r>
            <w:r w:rsidR="00774DFE" w:rsidRPr="006A467B">
              <w:rPr>
                <w:sz w:val="18"/>
                <w:szCs w:val="18"/>
              </w:rPr>
              <w:t>.</w:t>
            </w:r>
          </w:p>
        </w:tc>
      </w:tr>
      <w:tr w:rsidR="00774DFE" w:rsidRPr="006A467B" w14:paraId="0605E173" w14:textId="77777777" w:rsidTr="00D47EB4">
        <w:trPr>
          <w:trHeight w:val="20"/>
        </w:trPr>
        <w:tc>
          <w:tcPr>
            <w:tcW w:w="484" w:type="pct"/>
          </w:tcPr>
          <w:p w14:paraId="630D0FE2" w14:textId="77777777" w:rsidR="00774DFE" w:rsidRPr="006A467B" w:rsidRDefault="00774DFE" w:rsidP="006A467B">
            <w:pPr>
              <w:pStyle w:val="Sraopastraipa"/>
              <w:numPr>
                <w:ilvl w:val="0"/>
                <w:numId w:val="71"/>
              </w:numPr>
              <w:spacing w:before="0"/>
              <w:rPr>
                <w:rFonts w:ascii="Arial" w:hAnsi="Arial" w:cs="Arial"/>
                <w:sz w:val="18"/>
                <w:szCs w:val="18"/>
                <w:lang w:val="en-US"/>
              </w:rPr>
            </w:pPr>
          </w:p>
        </w:tc>
        <w:tc>
          <w:tcPr>
            <w:tcW w:w="4516" w:type="pct"/>
            <w:vAlign w:val="center"/>
          </w:tcPr>
          <w:p w14:paraId="07273416" w14:textId="09B0D843" w:rsidR="00774DFE" w:rsidRPr="006A467B" w:rsidRDefault="00774DFE" w:rsidP="006A467B">
            <w:pPr>
              <w:pStyle w:val="Sraassuenkleliais"/>
              <w:numPr>
                <w:ilvl w:val="0"/>
                <w:numId w:val="0"/>
              </w:numPr>
              <w:spacing w:before="0" w:after="0"/>
              <w:jc w:val="both"/>
              <w:rPr>
                <w:rFonts w:ascii="Arial" w:hAnsi="Arial" w:cs="Arial"/>
                <w:sz w:val="18"/>
                <w:szCs w:val="18"/>
              </w:rPr>
            </w:pPr>
            <w:r w:rsidRPr="006A467B">
              <w:rPr>
                <w:sz w:val="18"/>
                <w:szCs w:val="18"/>
              </w:rPr>
              <w:t>Perkama programinė įranga turi būti licencijuojama ir turinti nepriklausomą nuo konkrečių pavienių Užsakovų vystymo planą ir gyvavimo ciklą.</w:t>
            </w:r>
          </w:p>
        </w:tc>
      </w:tr>
      <w:tr w:rsidR="00774DFE" w:rsidRPr="006A467B" w14:paraId="384ED8D6" w14:textId="77777777" w:rsidTr="00D47EB4">
        <w:trPr>
          <w:trHeight w:val="20"/>
        </w:trPr>
        <w:tc>
          <w:tcPr>
            <w:tcW w:w="484" w:type="pct"/>
          </w:tcPr>
          <w:p w14:paraId="36C1B2F9" w14:textId="77777777" w:rsidR="00774DFE" w:rsidRPr="006A467B" w:rsidRDefault="00774DFE" w:rsidP="006A467B">
            <w:pPr>
              <w:pStyle w:val="Sraopastraipa"/>
              <w:numPr>
                <w:ilvl w:val="0"/>
                <w:numId w:val="71"/>
              </w:numPr>
              <w:spacing w:before="0"/>
              <w:rPr>
                <w:rFonts w:ascii="Arial" w:hAnsi="Arial" w:cs="Arial"/>
                <w:sz w:val="18"/>
                <w:szCs w:val="18"/>
                <w:lang w:val="en-US"/>
              </w:rPr>
            </w:pPr>
          </w:p>
        </w:tc>
        <w:tc>
          <w:tcPr>
            <w:tcW w:w="4516" w:type="pct"/>
            <w:vAlign w:val="center"/>
          </w:tcPr>
          <w:p w14:paraId="3FFBC204" w14:textId="60652B2D" w:rsidR="00774DFE" w:rsidRPr="006A467B" w:rsidRDefault="00774DFE" w:rsidP="006A467B">
            <w:pPr>
              <w:pStyle w:val="Sraassuenkleliais"/>
              <w:numPr>
                <w:ilvl w:val="0"/>
                <w:numId w:val="0"/>
              </w:numPr>
              <w:spacing w:before="0" w:after="0"/>
              <w:jc w:val="both"/>
              <w:rPr>
                <w:sz w:val="18"/>
                <w:szCs w:val="18"/>
              </w:rPr>
            </w:pPr>
            <w:r w:rsidRPr="006A467B">
              <w:rPr>
                <w:sz w:val="18"/>
                <w:szCs w:val="18"/>
              </w:rPr>
              <w:t>Diegėjas turi pasiūlyti tokią licencijų apimtį, kuri tenkina visus Užsakovo keliamus funkcinius, nefunkcinius ir kitus reikalavimus. Jei Projekto eigoje paaiškės, kad tam tikriems reikalavimams įgyvendinti yra reikalinga didesnė licencijų apimtis, Diegėjas turės pateikti visas trūkstamas reikalingas licencijas savo sąskaita.</w:t>
            </w:r>
          </w:p>
        </w:tc>
      </w:tr>
      <w:tr w:rsidR="00774DFE" w:rsidRPr="006A467B" w14:paraId="139D5DFC" w14:textId="77777777" w:rsidTr="00D47EB4">
        <w:trPr>
          <w:trHeight w:val="20"/>
        </w:trPr>
        <w:tc>
          <w:tcPr>
            <w:tcW w:w="484" w:type="pct"/>
          </w:tcPr>
          <w:p w14:paraId="2D89EEB6" w14:textId="77777777" w:rsidR="00774DFE" w:rsidRPr="00832936" w:rsidRDefault="00774DFE" w:rsidP="006A467B">
            <w:pPr>
              <w:pStyle w:val="Sraopastraipa"/>
              <w:numPr>
                <w:ilvl w:val="0"/>
                <w:numId w:val="71"/>
              </w:numPr>
              <w:spacing w:before="0"/>
              <w:rPr>
                <w:rFonts w:ascii="Arial" w:hAnsi="Arial" w:cs="Arial"/>
                <w:sz w:val="18"/>
                <w:szCs w:val="18"/>
              </w:rPr>
            </w:pPr>
          </w:p>
        </w:tc>
        <w:tc>
          <w:tcPr>
            <w:tcW w:w="4516" w:type="pct"/>
            <w:vAlign w:val="center"/>
          </w:tcPr>
          <w:p w14:paraId="1F978A32" w14:textId="7FCDCF2B" w:rsidR="00774DFE" w:rsidRPr="006A467B" w:rsidRDefault="00774DFE" w:rsidP="006A467B">
            <w:pPr>
              <w:pStyle w:val="Sraassuenkleliais"/>
              <w:numPr>
                <w:ilvl w:val="0"/>
                <w:numId w:val="0"/>
              </w:numPr>
              <w:spacing w:before="0" w:after="0"/>
              <w:jc w:val="both"/>
              <w:rPr>
                <w:rFonts w:ascii="Arial" w:hAnsi="Arial" w:cs="Arial"/>
                <w:sz w:val="18"/>
                <w:szCs w:val="18"/>
              </w:rPr>
            </w:pPr>
            <w:r w:rsidRPr="006A467B">
              <w:rPr>
                <w:sz w:val="18"/>
                <w:szCs w:val="18"/>
              </w:rPr>
              <w:t xml:space="preserve">Sistemoje turi būti pasiekiami visi duomenys reikalingi to modulio naudotojui. Užsakovas neįsipareigoja nuomoti nurodyto preliminaraus </w:t>
            </w:r>
            <w:r w:rsidR="00EC2C30" w:rsidRPr="006A467B">
              <w:rPr>
                <w:sz w:val="18"/>
                <w:szCs w:val="18"/>
              </w:rPr>
              <w:t>VVS</w:t>
            </w:r>
            <w:r w:rsidRPr="006A467B">
              <w:rPr>
                <w:sz w:val="18"/>
                <w:szCs w:val="18"/>
              </w:rPr>
              <w:t xml:space="preserve"> naudotojų skaičiaus licencijų kiekio. </w:t>
            </w:r>
          </w:p>
        </w:tc>
      </w:tr>
    </w:tbl>
    <w:p w14:paraId="0E430978" w14:textId="79555B4E" w:rsidR="00A91A9A" w:rsidRPr="00C80A5D" w:rsidRDefault="0016594D" w:rsidP="00473D60">
      <w:pPr>
        <w:pStyle w:val="Antrat1"/>
        <w:rPr>
          <w:rFonts w:ascii="Arial" w:hAnsi="Arial" w:cs="Arial"/>
        </w:rPr>
      </w:pPr>
      <w:bookmarkStart w:id="40" w:name="_Toc184857981"/>
      <w:bookmarkStart w:id="41" w:name="_Toc185340878"/>
      <w:bookmarkStart w:id="42" w:name="_Toc186552315"/>
      <w:bookmarkEnd w:id="40"/>
      <w:bookmarkEnd w:id="41"/>
      <w:r>
        <w:rPr>
          <w:rFonts w:ascii="Arial" w:hAnsi="Arial" w:cs="Arial"/>
        </w:rPr>
        <w:lastRenderedPageBreak/>
        <w:t>Sistemos</w:t>
      </w:r>
      <w:r w:rsidR="00A91A9A" w:rsidRPr="00C80A5D">
        <w:rPr>
          <w:rFonts w:ascii="Arial" w:hAnsi="Arial" w:cs="Arial"/>
        </w:rPr>
        <w:t xml:space="preserve"> diegimo darbai</w:t>
      </w:r>
      <w:bookmarkEnd w:id="42"/>
    </w:p>
    <w:p w14:paraId="3B8F16C0" w14:textId="50D74957" w:rsidR="00A91A9A" w:rsidRPr="00C80A5D" w:rsidRDefault="00EC6671" w:rsidP="00A91A9A">
      <w:pPr>
        <w:pStyle w:val="Antrat2"/>
        <w:rPr>
          <w:rFonts w:ascii="Arial" w:hAnsi="Arial" w:cs="Arial"/>
        </w:rPr>
      </w:pPr>
      <w:bookmarkStart w:id="43" w:name="_Toc186552316"/>
      <w:r w:rsidRPr="00C80A5D">
        <w:rPr>
          <w:rFonts w:ascii="Arial" w:hAnsi="Arial" w:cs="Arial"/>
        </w:rPr>
        <w:t>Bendri projekto įgyvendinimo reikalavimai</w:t>
      </w:r>
      <w:bookmarkEnd w:id="43"/>
    </w:p>
    <w:tbl>
      <w:tblPr>
        <w:tblStyle w:val="CivittaTable2Purple"/>
        <w:tblW w:w="5000" w:type="pct"/>
        <w:tblLook w:val="0620" w:firstRow="1" w:lastRow="0" w:firstColumn="0" w:lastColumn="0" w:noHBand="1" w:noVBand="1"/>
      </w:tblPr>
      <w:tblGrid>
        <w:gridCol w:w="852"/>
        <w:gridCol w:w="9410"/>
      </w:tblGrid>
      <w:tr w:rsidR="005E34B0" w:rsidRPr="008D321B" w14:paraId="1830ED4F" w14:textId="77777777" w:rsidTr="000F33D8">
        <w:trPr>
          <w:cnfStyle w:val="100000000000" w:firstRow="1" w:lastRow="0" w:firstColumn="0" w:lastColumn="0" w:oddVBand="0" w:evenVBand="0" w:oddHBand="0" w:evenHBand="0" w:firstRowFirstColumn="0" w:firstRowLastColumn="0" w:lastRowFirstColumn="0" w:lastRowLastColumn="0"/>
          <w:trHeight w:val="20"/>
          <w:tblHeader/>
        </w:trPr>
        <w:tc>
          <w:tcPr>
            <w:tcW w:w="415" w:type="pct"/>
            <w:hideMark/>
          </w:tcPr>
          <w:p w14:paraId="7C0EE8E9" w14:textId="77777777" w:rsidR="005E34B0" w:rsidRPr="0083731E" w:rsidRDefault="005E34B0" w:rsidP="000F33D8">
            <w:pPr>
              <w:spacing w:before="0"/>
              <w:rPr>
                <w:rFonts w:cstheme="minorHAnsi"/>
                <w:sz w:val="18"/>
                <w:szCs w:val="18"/>
              </w:rPr>
            </w:pPr>
            <w:r w:rsidRPr="0083731E">
              <w:rPr>
                <w:rFonts w:cstheme="minorHAnsi"/>
                <w:sz w:val="18"/>
                <w:szCs w:val="18"/>
              </w:rPr>
              <w:t>Nr.</w:t>
            </w:r>
          </w:p>
        </w:tc>
        <w:tc>
          <w:tcPr>
            <w:tcW w:w="4585" w:type="pct"/>
            <w:hideMark/>
          </w:tcPr>
          <w:p w14:paraId="630A2B6D" w14:textId="77777777" w:rsidR="005E34B0" w:rsidRPr="0083731E" w:rsidRDefault="005E34B0" w:rsidP="000F33D8">
            <w:pPr>
              <w:spacing w:before="0"/>
              <w:rPr>
                <w:rFonts w:cstheme="minorHAnsi"/>
                <w:sz w:val="18"/>
                <w:szCs w:val="18"/>
              </w:rPr>
            </w:pPr>
            <w:r w:rsidRPr="0083731E">
              <w:rPr>
                <w:rFonts w:cstheme="minorHAnsi"/>
                <w:sz w:val="18"/>
                <w:szCs w:val="18"/>
              </w:rPr>
              <w:t>Reikalavimas</w:t>
            </w:r>
          </w:p>
        </w:tc>
      </w:tr>
      <w:tr w:rsidR="00F51449" w:rsidRPr="00C80A5D" w14:paraId="46F80B68" w14:textId="77777777" w:rsidTr="00FF3D8D">
        <w:trPr>
          <w:trHeight w:val="20"/>
        </w:trPr>
        <w:tc>
          <w:tcPr>
            <w:tcW w:w="415" w:type="pct"/>
          </w:tcPr>
          <w:p w14:paraId="2749D46C" w14:textId="77777777" w:rsidR="00F51449" w:rsidRPr="0083731E" w:rsidRDefault="00F51449" w:rsidP="000F33D8">
            <w:pPr>
              <w:pStyle w:val="Sraopastraipa"/>
              <w:numPr>
                <w:ilvl w:val="0"/>
                <w:numId w:val="17"/>
              </w:numPr>
              <w:spacing w:before="0"/>
              <w:rPr>
                <w:rFonts w:cstheme="minorHAnsi"/>
                <w:sz w:val="18"/>
                <w:szCs w:val="18"/>
              </w:rPr>
            </w:pPr>
          </w:p>
        </w:tc>
        <w:tc>
          <w:tcPr>
            <w:tcW w:w="4585" w:type="pct"/>
            <w:vAlign w:val="center"/>
          </w:tcPr>
          <w:p w14:paraId="5666F5FF" w14:textId="7E5BD81D" w:rsidR="00F51449" w:rsidRPr="0083731E" w:rsidRDefault="00F51449" w:rsidP="000F33D8">
            <w:pPr>
              <w:pStyle w:val="Sraassuenkleliais"/>
              <w:numPr>
                <w:ilvl w:val="0"/>
                <w:numId w:val="0"/>
              </w:numPr>
              <w:spacing w:before="0" w:after="0"/>
              <w:jc w:val="both"/>
              <w:rPr>
                <w:rFonts w:cstheme="minorHAnsi"/>
                <w:sz w:val="18"/>
                <w:szCs w:val="18"/>
              </w:rPr>
            </w:pPr>
            <w:r w:rsidRPr="0083731E">
              <w:rPr>
                <w:rFonts w:cstheme="minorHAnsi"/>
                <w:sz w:val="18"/>
                <w:szCs w:val="18"/>
              </w:rPr>
              <w:t>Visa projekto informacija ir dokumentacija turi būti saugoma laikantis galiojančių duomenų apsaugos ir informacijos saugumo reikalavimų. Projekto metu turi būti užtikrinta, kad informacija būtų pasiekiama tik autorizuotiems asmenims ir kad visos naudojamos informacinės sistemos laikytųsi saugumo reikalavimų. Bet koks informacijos pažeidimas ar praradimas turi būti nedelsiant praneštas Užsakovui.</w:t>
            </w:r>
          </w:p>
        </w:tc>
      </w:tr>
      <w:tr w:rsidR="00F51449" w:rsidRPr="00C80A5D" w14:paraId="306A8F88" w14:textId="77777777" w:rsidTr="00FF3D8D">
        <w:trPr>
          <w:trHeight w:val="20"/>
        </w:trPr>
        <w:tc>
          <w:tcPr>
            <w:tcW w:w="415" w:type="pct"/>
          </w:tcPr>
          <w:p w14:paraId="1B158290" w14:textId="77777777" w:rsidR="00F51449" w:rsidRPr="0083731E" w:rsidRDefault="00F51449" w:rsidP="000F33D8">
            <w:pPr>
              <w:pStyle w:val="Sraopastraipa"/>
              <w:numPr>
                <w:ilvl w:val="0"/>
                <w:numId w:val="17"/>
              </w:numPr>
              <w:spacing w:before="0"/>
              <w:rPr>
                <w:rFonts w:cstheme="minorHAnsi"/>
                <w:sz w:val="18"/>
                <w:szCs w:val="18"/>
                <w:lang w:val="en-US"/>
              </w:rPr>
            </w:pPr>
          </w:p>
        </w:tc>
        <w:tc>
          <w:tcPr>
            <w:tcW w:w="4585" w:type="pct"/>
            <w:vAlign w:val="center"/>
          </w:tcPr>
          <w:p w14:paraId="233E846A" w14:textId="247EBFF5" w:rsidR="00F51449" w:rsidRPr="0083731E" w:rsidRDefault="00F51449" w:rsidP="000F33D8">
            <w:pPr>
              <w:pStyle w:val="Sraassuenkleliais"/>
              <w:numPr>
                <w:ilvl w:val="0"/>
                <w:numId w:val="0"/>
              </w:numPr>
              <w:spacing w:before="0" w:after="0"/>
              <w:jc w:val="both"/>
              <w:rPr>
                <w:rFonts w:cstheme="minorHAnsi"/>
                <w:sz w:val="18"/>
                <w:szCs w:val="18"/>
              </w:rPr>
            </w:pPr>
            <w:r w:rsidRPr="0083731E">
              <w:rPr>
                <w:rFonts w:cstheme="minorHAnsi"/>
                <w:sz w:val="18"/>
                <w:szCs w:val="18"/>
              </w:rPr>
              <w:t>Projekto metu Diegėjas ir Užsakovas turi užtikrinti atvirą ir konstruktyvų bendradarbiavimą, įskaitant reguliarias projektines sesijas, progresą aptariančius susitikimus ir operatyvų atsakymą į užklausas. Konfliktų sprendimas ir nesusipratimai turi būti sprendžiami derybų būdu, prioritetą teikiant geriausiam projekto rezultatui.</w:t>
            </w:r>
          </w:p>
        </w:tc>
      </w:tr>
      <w:tr w:rsidR="00F51449" w:rsidRPr="00C80A5D" w14:paraId="239C92AE" w14:textId="77777777" w:rsidTr="00FF3D8D">
        <w:trPr>
          <w:trHeight w:val="20"/>
        </w:trPr>
        <w:tc>
          <w:tcPr>
            <w:tcW w:w="415" w:type="pct"/>
          </w:tcPr>
          <w:p w14:paraId="02D1FC88" w14:textId="77777777" w:rsidR="00F51449" w:rsidRPr="0083731E" w:rsidRDefault="00F51449" w:rsidP="000F33D8">
            <w:pPr>
              <w:pStyle w:val="Sraopastraipa"/>
              <w:numPr>
                <w:ilvl w:val="0"/>
                <w:numId w:val="17"/>
              </w:numPr>
              <w:spacing w:before="0"/>
              <w:rPr>
                <w:rFonts w:cstheme="minorHAnsi"/>
                <w:sz w:val="18"/>
                <w:szCs w:val="18"/>
                <w:lang w:val="en-US"/>
              </w:rPr>
            </w:pPr>
          </w:p>
        </w:tc>
        <w:tc>
          <w:tcPr>
            <w:tcW w:w="4585" w:type="pct"/>
            <w:vAlign w:val="center"/>
          </w:tcPr>
          <w:p w14:paraId="4CD1B1BE" w14:textId="22B78AC4" w:rsidR="00F51449" w:rsidRPr="0083731E" w:rsidRDefault="00F51449" w:rsidP="000F33D8">
            <w:pPr>
              <w:pStyle w:val="Sraassuenkleliais"/>
              <w:numPr>
                <w:ilvl w:val="0"/>
                <w:numId w:val="0"/>
              </w:numPr>
              <w:spacing w:before="0" w:after="0"/>
              <w:jc w:val="both"/>
              <w:rPr>
                <w:rFonts w:cstheme="minorHAnsi"/>
                <w:sz w:val="18"/>
                <w:szCs w:val="18"/>
              </w:rPr>
            </w:pPr>
            <w:r w:rsidRPr="0083731E">
              <w:rPr>
                <w:rFonts w:cstheme="minorHAnsi"/>
                <w:sz w:val="18"/>
                <w:szCs w:val="18"/>
              </w:rPr>
              <w:t>Visos projekto veiklos, dokumentacija ir sistemos funkcionalumas turi atitikti užsakovo</w:t>
            </w:r>
            <w:r w:rsidR="001A1C52">
              <w:rPr>
                <w:rFonts w:cstheme="minorHAnsi"/>
                <w:sz w:val="18"/>
                <w:szCs w:val="18"/>
              </w:rPr>
              <w:t xml:space="preserve"> </w:t>
            </w:r>
            <w:r w:rsidR="009B0EEF">
              <w:rPr>
                <w:rFonts w:cstheme="minorHAnsi"/>
                <w:sz w:val="18"/>
                <w:szCs w:val="18"/>
              </w:rPr>
              <w:t>reika</w:t>
            </w:r>
            <w:r w:rsidR="001A1C52">
              <w:rPr>
                <w:rFonts w:cstheme="minorHAnsi"/>
                <w:sz w:val="18"/>
                <w:szCs w:val="18"/>
              </w:rPr>
              <w:t>lavimus</w:t>
            </w:r>
            <w:r w:rsidRPr="0083731E">
              <w:rPr>
                <w:rFonts w:cstheme="minorHAnsi"/>
                <w:sz w:val="18"/>
                <w:szCs w:val="18"/>
              </w:rPr>
              <w:t>, pateiktus techninėje specifikacijoje. Jei diegimo metu aptinkama nesuderinamumų ar reikalavimų neatitinkančių elementų, diegėjas privalo operatyviai imtis veiksmų šių trūkumų pašalinimui.</w:t>
            </w:r>
          </w:p>
        </w:tc>
      </w:tr>
      <w:tr w:rsidR="00F51449" w:rsidRPr="00C80A5D" w14:paraId="4C8C8780" w14:textId="77777777" w:rsidTr="00FF3D8D">
        <w:trPr>
          <w:trHeight w:val="20"/>
        </w:trPr>
        <w:tc>
          <w:tcPr>
            <w:tcW w:w="415" w:type="pct"/>
          </w:tcPr>
          <w:p w14:paraId="7E41DBA9" w14:textId="77777777" w:rsidR="00F51449" w:rsidRPr="0083731E" w:rsidRDefault="00F51449" w:rsidP="000F33D8">
            <w:pPr>
              <w:pStyle w:val="Sraopastraipa"/>
              <w:numPr>
                <w:ilvl w:val="0"/>
                <w:numId w:val="17"/>
              </w:numPr>
              <w:spacing w:before="0"/>
              <w:rPr>
                <w:rFonts w:cstheme="minorHAnsi"/>
                <w:sz w:val="18"/>
                <w:szCs w:val="18"/>
              </w:rPr>
            </w:pPr>
          </w:p>
        </w:tc>
        <w:tc>
          <w:tcPr>
            <w:tcW w:w="4585" w:type="pct"/>
            <w:vAlign w:val="center"/>
          </w:tcPr>
          <w:p w14:paraId="3F94DA6E" w14:textId="0DEB32A2" w:rsidR="00F51449" w:rsidRPr="0083731E" w:rsidRDefault="00F51449" w:rsidP="000F33D8">
            <w:pPr>
              <w:pStyle w:val="Sraassuenkleliais"/>
              <w:numPr>
                <w:ilvl w:val="0"/>
                <w:numId w:val="0"/>
              </w:numPr>
              <w:spacing w:before="0" w:after="0"/>
              <w:jc w:val="both"/>
              <w:rPr>
                <w:rFonts w:cstheme="minorHAnsi"/>
                <w:sz w:val="18"/>
                <w:szCs w:val="18"/>
              </w:rPr>
            </w:pPr>
            <w:r w:rsidRPr="0083731E">
              <w:rPr>
                <w:rFonts w:cstheme="minorHAnsi"/>
                <w:sz w:val="18"/>
                <w:szCs w:val="18"/>
              </w:rPr>
              <w:t>Užbaigus diegimo darbus, Diegėjas turi užtikrinti reikalingą techninę pagalbą ir priežiūrą per susitartą laikotarpį. Šiuo laikotarpiu Diegėjas privalo pašalinti visus aptiktus trūkumus ir suteikti naudotojų konsultacijas dėl sistemos naudojimo, jei tai yra būtina sėkmingam sistemos veikimui.</w:t>
            </w:r>
          </w:p>
        </w:tc>
      </w:tr>
      <w:tr w:rsidR="00F51449" w:rsidRPr="00C80A5D" w14:paraId="27ED2E2A" w14:textId="77777777" w:rsidTr="00FF3D8D">
        <w:trPr>
          <w:trHeight w:val="20"/>
        </w:trPr>
        <w:tc>
          <w:tcPr>
            <w:tcW w:w="415" w:type="pct"/>
          </w:tcPr>
          <w:p w14:paraId="1BC9C9CC" w14:textId="77777777" w:rsidR="00F51449" w:rsidRPr="0083731E" w:rsidRDefault="00F51449" w:rsidP="000F33D8">
            <w:pPr>
              <w:pStyle w:val="Sraopastraipa"/>
              <w:numPr>
                <w:ilvl w:val="0"/>
                <w:numId w:val="17"/>
              </w:numPr>
              <w:spacing w:before="0"/>
              <w:rPr>
                <w:rFonts w:cstheme="minorHAnsi"/>
                <w:sz w:val="18"/>
                <w:szCs w:val="18"/>
              </w:rPr>
            </w:pPr>
          </w:p>
        </w:tc>
        <w:tc>
          <w:tcPr>
            <w:tcW w:w="4585" w:type="pct"/>
            <w:vAlign w:val="center"/>
          </w:tcPr>
          <w:p w14:paraId="274F4A96" w14:textId="31D940D3" w:rsidR="00F51449" w:rsidRPr="0083731E" w:rsidRDefault="00F51449" w:rsidP="000F33D8">
            <w:pPr>
              <w:pStyle w:val="Sraassuenkleliais"/>
              <w:numPr>
                <w:ilvl w:val="0"/>
                <w:numId w:val="0"/>
              </w:numPr>
              <w:spacing w:before="0" w:after="0"/>
              <w:jc w:val="both"/>
              <w:rPr>
                <w:rFonts w:cstheme="minorHAnsi"/>
                <w:sz w:val="18"/>
                <w:szCs w:val="18"/>
              </w:rPr>
            </w:pPr>
            <w:r w:rsidRPr="0083731E">
              <w:rPr>
                <w:rFonts w:cstheme="minorHAnsi"/>
                <w:sz w:val="18"/>
                <w:szCs w:val="18"/>
              </w:rPr>
              <w:t>Projekto apimtis ir tikslai yra aiškiai apibrėžti šioje techninėje specifikacijoje. Visi diegimo veiklos žingsniai, dokumentacija, testavimas ir rezultatai turi atitikti šiame dokumente nustatytus reikalavimus. Bet kokie papildomi darbai ar pakeitimai turi būti iš anksto suderinti ir įtraukti į projektą kaip atskiri pakeitimų užsakymai</w:t>
            </w:r>
            <w:r w:rsidR="00487383">
              <w:rPr>
                <w:rFonts w:cstheme="minorHAnsi"/>
                <w:sz w:val="18"/>
                <w:szCs w:val="18"/>
              </w:rPr>
              <w:t>.</w:t>
            </w:r>
          </w:p>
        </w:tc>
      </w:tr>
      <w:tr w:rsidR="00F51449" w:rsidRPr="00C80A5D" w14:paraId="371930E5" w14:textId="77777777" w:rsidTr="00FF3D8D">
        <w:trPr>
          <w:trHeight w:val="20"/>
        </w:trPr>
        <w:tc>
          <w:tcPr>
            <w:tcW w:w="415" w:type="pct"/>
          </w:tcPr>
          <w:p w14:paraId="4CD28D29" w14:textId="77777777" w:rsidR="00F51449" w:rsidRPr="0083731E" w:rsidRDefault="00F51449" w:rsidP="000F33D8">
            <w:pPr>
              <w:pStyle w:val="Sraopastraipa"/>
              <w:numPr>
                <w:ilvl w:val="0"/>
                <w:numId w:val="17"/>
              </w:numPr>
              <w:spacing w:before="0"/>
              <w:rPr>
                <w:rFonts w:cstheme="minorHAnsi"/>
                <w:sz w:val="18"/>
                <w:szCs w:val="18"/>
              </w:rPr>
            </w:pPr>
          </w:p>
        </w:tc>
        <w:tc>
          <w:tcPr>
            <w:tcW w:w="4585" w:type="pct"/>
            <w:vAlign w:val="center"/>
          </w:tcPr>
          <w:p w14:paraId="447E29DF" w14:textId="5688A18C" w:rsidR="00F51449" w:rsidRPr="0083731E" w:rsidRDefault="00F51449" w:rsidP="000F33D8">
            <w:pPr>
              <w:pStyle w:val="Sraassuenkleliais"/>
              <w:numPr>
                <w:ilvl w:val="0"/>
                <w:numId w:val="0"/>
              </w:numPr>
              <w:spacing w:before="0" w:after="0"/>
              <w:jc w:val="both"/>
              <w:rPr>
                <w:rFonts w:cstheme="minorHAnsi"/>
                <w:sz w:val="18"/>
                <w:szCs w:val="18"/>
              </w:rPr>
            </w:pPr>
            <w:r w:rsidRPr="0083731E">
              <w:rPr>
                <w:rFonts w:cstheme="minorHAnsi"/>
                <w:sz w:val="18"/>
                <w:szCs w:val="18"/>
              </w:rPr>
              <w:t>Šio projekto metu visi reikalavimų, tvarkaraščių ar rezultatų pakeitimai yra tvarkomi per oficialius pakeitimų valdymo procesus. Diegėjas turi parengti pakeitimų valdymo registrą ir užtikrinti, kad bet kokie pakeitimai būtų įrašyti ir patvirtinti abiejų šalių prieš pradedant jų vykdymą.</w:t>
            </w:r>
          </w:p>
        </w:tc>
      </w:tr>
      <w:tr w:rsidR="00F51449" w:rsidRPr="00C80A5D" w14:paraId="3C1C5D1B" w14:textId="77777777" w:rsidTr="00FF3D8D">
        <w:trPr>
          <w:trHeight w:val="20"/>
        </w:trPr>
        <w:tc>
          <w:tcPr>
            <w:tcW w:w="415" w:type="pct"/>
          </w:tcPr>
          <w:p w14:paraId="7F10CFEA" w14:textId="77777777" w:rsidR="00F51449" w:rsidRPr="0083731E" w:rsidRDefault="00F51449" w:rsidP="000F33D8">
            <w:pPr>
              <w:pStyle w:val="Sraopastraipa"/>
              <w:numPr>
                <w:ilvl w:val="0"/>
                <w:numId w:val="17"/>
              </w:numPr>
              <w:spacing w:before="0"/>
              <w:rPr>
                <w:rFonts w:cstheme="minorHAnsi"/>
                <w:sz w:val="18"/>
                <w:szCs w:val="18"/>
              </w:rPr>
            </w:pPr>
          </w:p>
        </w:tc>
        <w:tc>
          <w:tcPr>
            <w:tcW w:w="4585" w:type="pct"/>
            <w:vAlign w:val="center"/>
          </w:tcPr>
          <w:p w14:paraId="4305445C" w14:textId="52AA4C4E" w:rsidR="00F51449" w:rsidRPr="0083731E" w:rsidRDefault="00F51449" w:rsidP="000F33D8">
            <w:pPr>
              <w:pStyle w:val="Sraassuenkleliais"/>
              <w:numPr>
                <w:ilvl w:val="0"/>
                <w:numId w:val="0"/>
              </w:numPr>
              <w:spacing w:before="0" w:after="0"/>
              <w:jc w:val="both"/>
              <w:rPr>
                <w:rFonts w:cstheme="minorHAnsi"/>
                <w:sz w:val="18"/>
                <w:szCs w:val="18"/>
              </w:rPr>
            </w:pPr>
            <w:r w:rsidRPr="0083731E">
              <w:rPr>
                <w:rFonts w:cstheme="minorHAnsi"/>
                <w:sz w:val="18"/>
                <w:szCs w:val="18"/>
              </w:rPr>
              <w:t>Projekto metu visi pakeitimai turi būti teikiami per oficialų pakeitimų registrą. Pakeitimai, kurie nesudaro esminio poveikio funkcionalumui, terminams arba biudžetui, gali būti tvirtinami be papildomo susitarimo, tačiau esminiai pakeitimai reikalauja abiejų šalių susitarimo ir atitinkamo pakeitimo įtraukimo į projekto apimtį.</w:t>
            </w:r>
          </w:p>
        </w:tc>
      </w:tr>
      <w:tr w:rsidR="00743951" w:rsidRPr="00C80A5D" w14:paraId="107E19B7" w14:textId="77777777" w:rsidTr="00FF3D8D">
        <w:trPr>
          <w:trHeight w:val="20"/>
        </w:trPr>
        <w:tc>
          <w:tcPr>
            <w:tcW w:w="415" w:type="pct"/>
          </w:tcPr>
          <w:p w14:paraId="246D6543" w14:textId="77777777" w:rsidR="00743951" w:rsidRPr="0083731E" w:rsidRDefault="00743951" w:rsidP="000F33D8">
            <w:pPr>
              <w:pStyle w:val="Sraopastraipa"/>
              <w:numPr>
                <w:ilvl w:val="0"/>
                <w:numId w:val="17"/>
              </w:numPr>
              <w:spacing w:before="0"/>
              <w:rPr>
                <w:rFonts w:cstheme="minorHAnsi"/>
                <w:sz w:val="18"/>
                <w:szCs w:val="18"/>
              </w:rPr>
            </w:pPr>
          </w:p>
        </w:tc>
        <w:tc>
          <w:tcPr>
            <w:tcW w:w="4585" w:type="pct"/>
            <w:vAlign w:val="center"/>
          </w:tcPr>
          <w:p w14:paraId="54FF35D4" w14:textId="5959A0E8" w:rsidR="00743951" w:rsidRPr="0083731E" w:rsidRDefault="00743951" w:rsidP="000F33D8">
            <w:pPr>
              <w:pStyle w:val="Sraassuenkleliais"/>
              <w:numPr>
                <w:ilvl w:val="0"/>
                <w:numId w:val="0"/>
              </w:numPr>
              <w:spacing w:before="0" w:after="0"/>
              <w:jc w:val="both"/>
              <w:rPr>
                <w:rFonts w:cstheme="minorHAnsi"/>
                <w:sz w:val="18"/>
                <w:szCs w:val="18"/>
              </w:rPr>
            </w:pPr>
            <w:r w:rsidRPr="0083731E">
              <w:rPr>
                <w:rFonts w:cstheme="minorHAnsi"/>
                <w:sz w:val="18"/>
                <w:szCs w:val="18"/>
              </w:rPr>
              <w:t>Pakeitimų valdymo</w:t>
            </w:r>
            <w:r w:rsidR="00CE1F44" w:rsidRPr="0083731E">
              <w:rPr>
                <w:rFonts w:cstheme="minorHAnsi"/>
                <w:sz w:val="18"/>
                <w:szCs w:val="18"/>
              </w:rPr>
              <w:t xml:space="preserve"> ir</w:t>
            </w:r>
            <w:r w:rsidRPr="0083731E">
              <w:rPr>
                <w:rFonts w:cstheme="minorHAnsi"/>
                <w:sz w:val="18"/>
                <w:szCs w:val="18"/>
              </w:rPr>
              <w:t xml:space="preserve"> registravimo </w:t>
            </w:r>
            <w:r w:rsidR="00CE1F44" w:rsidRPr="0083731E">
              <w:rPr>
                <w:rFonts w:cstheme="minorHAnsi"/>
                <w:sz w:val="18"/>
                <w:szCs w:val="18"/>
              </w:rPr>
              <w:t>tvarka</w:t>
            </w:r>
            <w:r w:rsidRPr="0083731E">
              <w:rPr>
                <w:rFonts w:cstheme="minorHAnsi"/>
                <w:sz w:val="18"/>
                <w:szCs w:val="18"/>
              </w:rPr>
              <w:t xml:space="preserve">: </w:t>
            </w:r>
          </w:p>
          <w:p w14:paraId="426E977B" w14:textId="5A783576" w:rsidR="0030793A" w:rsidRPr="0083731E" w:rsidRDefault="006C186E" w:rsidP="000F33D8">
            <w:pPr>
              <w:pStyle w:val="Sraassuenkleliais"/>
              <w:numPr>
                <w:ilvl w:val="0"/>
                <w:numId w:val="94"/>
              </w:numPr>
              <w:spacing w:before="0" w:after="0"/>
              <w:jc w:val="both"/>
              <w:rPr>
                <w:rFonts w:cstheme="minorHAnsi"/>
                <w:sz w:val="18"/>
                <w:szCs w:val="18"/>
              </w:rPr>
            </w:pPr>
            <w:r w:rsidRPr="0083731E">
              <w:rPr>
                <w:rFonts w:cstheme="minorHAnsi"/>
                <w:sz w:val="18"/>
                <w:szCs w:val="18"/>
              </w:rPr>
              <w:t xml:space="preserve">Bet kuris </w:t>
            </w:r>
            <w:r w:rsidR="00160927" w:rsidRPr="0083731E">
              <w:rPr>
                <w:rFonts w:cstheme="minorHAnsi"/>
                <w:sz w:val="18"/>
                <w:szCs w:val="18"/>
              </w:rPr>
              <w:t>P</w:t>
            </w:r>
            <w:r w:rsidRPr="0083731E">
              <w:rPr>
                <w:rFonts w:cstheme="minorHAnsi"/>
                <w:sz w:val="18"/>
                <w:szCs w:val="18"/>
              </w:rPr>
              <w:t>rojekto dalyvis (</w:t>
            </w:r>
            <w:r w:rsidR="00AD29B0" w:rsidRPr="0083731E">
              <w:rPr>
                <w:rFonts w:cstheme="minorHAnsi"/>
                <w:sz w:val="18"/>
                <w:szCs w:val="18"/>
              </w:rPr>
              <w:t xml:space="preserve">Diegėjas, </w:t>
            </w:r>
            <w:r w:rsidRPr="0083731E">
              <w:rPr>
                <w:rFonts w:cstheme="minorHAnsi"/>
                <w:sz w:val="18"/>
                <w:szCs w:val="18"/>
              </w:rPr>
              <w:t>Užsakovas, TP)</w:t>
            </w:r>
            <w:r w:rsidR="00AD29B0" w:rsidRPr="0083731E">
              <w:rPr>
                <w:rFonts w:cstheme="minorHAnsi"/>
                <w:sz w:val="18"/>
                <w:szCs w:val="18"/>
              </w:rPr>
              <w:t xml:space="preserve"> identifik</w:t>
            </w:r>
            <w:r w:rsidR="00F241FB" w:rsidRPr="0083731E">
              <w:rPr>
                <w:rFonts w:cstheme="minorHAnsi"/>
                <w:sz w:val="18"/>
                <w:szCs w:val="18"/>
              </w:rPr>
              <w:t>uoja potencialų TS reikalavimo keitimą;</w:t>
            </w:r>
          </w:p>
          <w:p w14:paraId="5DD400F1" w14:textId="7653521F" w:rsidR="000A7EA8" w:rsidRPr="0083731E" w:rsidRDefault="000A7EA8" w:rsidP="000F33D8">
            <w:pPr>
              <w:pStyle w:val="Sraassuenkleliais"/>
              <w:numPr>
                <w:ilvl w:val="0"/>
                <w:numId w:val="94"/>
              </w:numPr>
              <w:spacing w:before="0" w:after="0"/>
              <w:jc w:val="both"/>
              <w:rPr>
                <w:rFonts w:cstheme="minorHAnsi"/>
                <w:sz w:val="18"/>
                <w:szCs w:val="18"/>
              </w:rPr>
            </w:pPr>
            <w:r w:rsidRPr="0083731E">
              <w:rPr>
                <w:rFonts w:cstheme="minorHAnsi"/>
                <w:sz w:val="18"/>
                <w:szCs w:val="18"/>
              </w:rPr>
              <w:t>Potencialų keitimą Diegėjas registruoja pakeitimų valdymo registre, nurodydamas:</w:t>
            </w:r>
          </w:p>
          <w:p w14:paraId="3F7CA616" w14:textId="77777777" w:rsidR="000A7EA8" w:rsidRPr="0083731E" w:rsidRDefault="000A7EA8" w:rsidP="000F33D8">
            <w:pPr>
              <w:pStyle w:val="Sraassuenkleliais"/>
              <w:numPr>
                <w:ilvl w:val="1"/>
                <w:numId w:val="94"/>
              </w:numPr>
              <w:spacing w:before="0" w:after="0"/>
              <w:jc w:val="both"/>
              <w:rPr>
                <w:rFonts w:cstheme="minorHAnsi"/>
                <w:sz w:val="18"/>
                <w:szCs w:val="18"/>
              </w:rPr>
            </w:pPr>
            <w:r w:rsidRPr="0083731E">
              <w:rPr>
                <w:rFonts w:cstheme="minorHAnsi"/>
                <w:sz w:val="18"/>
                <w:szCs w:val="18"/>
              </w:rPr>
              <w:t xml:space="preserve">Eilės </w:t>
            </w:r>
            <w:r w:rsidR="004960F2" w:rsidRPr="0083731E">
              <w:rPr>
                <w:rFonts w:cstheme="minorHAnsi"/>
                <w:sz w:val="18"/>
                <w:szCs w:val="18"/>
              </w:rPr>
              <w:t>Nr.;</w:t>
            </w:r>
          </w:p>
          <w:p w14:paraId="587D365A" w14:textId="77777777" w:rsidR="004960F2" w:rsidRPr="0083731E" w:rsidRDefault="004960F2" w:rsidP="000F33D8">
            <w:pPr>
              <w:pStyle w:val="Sraassuenkleliais"/>
              <w:numPr>
                <w:ilvl w:val="1"/>
                <w:numId w:val="94"/>
              </w:numPr>
              <w:spacing w:before="0" w:after="0"/>
              <w:jc w:val="both"/>
              <w:rPr>
                <w:rFonts w:cstheme="minorHAnsi"/>
                <w:sz w:val="18"/>
                <w:szCs w:val="18"/>
              </w:rPr>
            </w:pPr>
            <w:r w:rsidRPr="0083731E">
              <w:rPr>
                <w:rFonts w:cstheme="minorHAnsi"/>
                <w:sz w:val="18"/>
                <w:szCs w:val="18"/>
              </w:rPr>
              <w:t>Keičiamo reikalavimo Nr.;</w:t>
            </w:r>
          </w:p>
          <w:p w14:paraId="2A752792" w14:textId="367055FF" w:rsidR="00895D52" w:rsidRPr="0083731E" w:rsidRDefault="00895D52" w:rsidP="000F33D8">
            <w:pPr>
              <w:pStyle w:val="Sraassuenkleliais"/>
              <w:numPr>
                <w:ilvl w:val="1"/>
                <w:numId w:val="94"/>
              </w:numPr>
              <w:spacing w:before="0" w:after="0"/>
              <w:jc w:val="both"/>
              <w:rPr>
                <w:rFonts w:cstheme="minorHAnsi"/>
                <w:sz w:val="18"/>
                <w:szCs w:val="18"/>
              </w:rPr>
            </w:pPr>
            <w:r w:rsidRPr="0083731E">
              <w:rPr>
                <w:rFonts w:cstheme="minorHAnsi"/>
                <w:sz w:val="18"/>
                <w:szCs w:val="18"/>
              </w:rPr>
              <w:t>Keičiamo reikalavimo aprašymą;</w:t>
            </w:r>
          </w:p>
          <w:p w14:paraId="667F2AE9" w14:textId="3294B40C" w:rsidR="004960F2" w:rsidRPr="0083731E" w:rsidRDefault="003F39CE" w:rsidP="000F33D8">
            <w:pPr>
              <w:pStyle w:val="Sraassuenkleliais"/>
              <w:numPr>
                <w:ilvl w:val="1"/>
                <w:numId w:val="94"/>
              </w:numPr>
              <w:spacing w:before="0" w:after="0"/>
              <w:jc w:val="both"/>
              <w:rPr>
                <w:rFonts w:cstheme="minorHAnsi"/>
                <w:sz w:val="18"/>
                <w:szCs w:val="18"/>
              </w:rPr>
            </w:pPr>
            <w:r w:rsidRPr="0083731E">
              <w:rPr>
                <w:rFonts w:cstheme="minorHAnsi"/>
                <w:sz w:val="18"/>
                <w:szCs w:val="18"/>
              </w:rPr>
              <w:t>Siūlomo pak</w:t>
            </w:r>
            <w:r w:rsidR="004960F2" w:rsidRPr="0083731E">
              <w:rPr>
                <w:rFonts w:cstheme="minorHAnsi"/>
                <w:sz w:val="18"/>
                <w:szCs w:val="18"/>
              </w:rPr>
              <w:t xml:space="preserve">eitimo </w:t>
            </w:r>
            <w:r w:rsidRPr="0083731E">
              <w:rPr>
                <w:rFonts w:cstheme="minorHAnsi"/>
                <w:sz w:val="18"/>
                <w:szCs w:val="18"/>
              </w:rPr>
              <w:t>įgyvendinimo būdą,</w:t>
            </w:r>
            <w:r w:rsidR="004960F2" w:rsidRPr="0083731E">
              <w:rPr>
                <w:rFonts w:cstheme="minorHAnsi"/>
                <w:sz w:val="18"/>
                <w:szCs w:val="18"/>
              </w:rPr>
              <w:t xml:space="preserve"> pagrindimą, argumentus</w:t>
            </w:r>
            <w:r w:rsidR="00594273" w:rsidRPr="0083731E">
              <w:rPr>
                <w:rFonts w:cstheme="minorHAnsi"/>
                <w:sz w:val="18"/>
                <w:szCs w:val="18"/>
              </w:rPr>
              <w:t>, išaiškinimus;</w:t>
            </w:r>
          </w:p>
          <w:p w14:paraId="77F17173" w14:textId="77777777" w:rsidR="00594273" w:rsidRPr="0083731E" w:rsidRDefault="00350930" w:rsidP="000F33D8">
            <w:pPr>
              <w:pStyle w:val="Sraassuenkleliais"/>
              <w:numPr>
                <w:ilvl w:val="1"/>
                <w:numId w:val="94"/>
              </w:numPr>
              <w:spacing w:before="0" w:after="0"/>
              <w:jc w:val="both"/>
              <w:rPr>
                <w:rFonts w:cstheme="minorHAnsi"/>
                <w:sz w:val="18"/>
                <w:szCs w:val="18"/>
              </w:rPr>
            </w:pPr>
            <w:r w:rsidRPr="0083731E">
              <w:rPr>
                <w:rFonts w:cstheme="minorHAnsi"/>
                <w:sz w:val="18"/>
                <w:szCs w:val="18"/>
              </w:rPr>
              <w:t>Keitimo įgyvendinimui reikalingą valandų skaičių;</w:t>
            </w:r>
          </w:p>
          <w:p w14:paraId="632F9900" w14:textId="0E4D83A6" w:rsidR="00350930" w:rsidRPr="0083731E" w:rsidRDefault="00350930" w:rsidP="000F33D8">
            <w:pPr>
              <w:pStyle w:val="Sraassuenkleliais"/>
              <w:numPr>
                <w:ilvl w:val="1"/>
                <w:numId w:val="94"/>
              </w:numPr>
              <w:spacing w:before="0" w:after="0"/>
              <w:jc w:val="both"/>
              <w:rPr>
                <w:rFonts w:cstheme="minorHAnsi"/>
                <w:sz w:val="18"/>
                <w:szCs w:val="18"/>
              </w:rPr>
            </w:pPr>
            <w:r w:rsidRPr="0083731E">
              <w:rPr>
                <w:rFonts w:cstheme="minorHAnsi"/>
                <w:sz w:val="18"/>
                <w:szCs w:val="18"/>
              </w:rPr>
              <w:t>Keitimo įgyvendinimui reikalingą terminą</w:t>
            </w:r>
            <w:r w:rsidR="007D3E22" w:rsidRPr="0083731E">
              <w:rPr>
                <w:rFonts w:cstheme="minorHAnsi"/>
                <w:sz w:val="18"/>
                <w:szCs w:val="18"/>
              </w:rPr>
              <w:t xml:space="preserve">, nurodant </w:t>
            </w:r>
            <w:r w:rsidR="004672DE" w:rsidRPr="0083731E">
              <w:rPr>
                <w:rFonts w:cstheme="minorHAnsi"/>
                <w:sz w:val="18"/>
                <w:szCs w:val="18"/>
              </w:rPr>
              <w:t>Projekto etapą, kurio metu turėtų būti įgyvendintas keitimas</w:t>
            </w:r>
            <w:r w:rsidR="006410D9" w:rsidRPr="0083731E">
              <w:rPr>
                <w:rFonts w:cstheme="minorHAnsi"/>
                <w:sz w:val="18"/>
                <w:szCs w:val="18"/>
              </w:rPr>
              <w:t>;</w:t>
            </w:r>
          </w:p>
          <w:p w14:paraId="677557E9" w14:textId="77777777" w:rsidR="006410D9" w:rsidRPr="0083731E" w:rsidRDefault="006410D9" w:rsidP="000F33D8">
            <w:pPr>
              <w:pStyle w:val="Sraassuenkleliais"/>
              <w:numPr>
                <w:ilvl w:val="1"/>
                <w:numId w:val="94"/>
              </w:numPr>
              <w:spacing w:before="0" w:after="0"/>
              <w:jc w:val="both"/>
              <w:rPr>
                <w:rFonts w:cstheme="minorHAnsi"/>
                <w:sz w:val="18"/>
                <w:szCs w:val="18"/>
              </w:rPr>
            </w:pPr>
            <w:r w:rsidRPr="0083731E">
              <w:rPr>
                <w:rFonts w:cstheme="minorHAnsi"/>
                <w:sz w:val="18"/>
                <w:szCs w:val="18"/>
              </w:rPr>
              <w:t>Keitimo įgyvendinimui reikalingų resursų sąrašą</w:t>
            </w:r>
            <w:r w:rsidR="00D8781A" w:rsidRPr="0083731E">
              <w:rPr>
                <w:rFonts w:cstheme="minorHAnsi"/>
                <w:sz w:val="18"/>
                <w:szCs w:val="18"/>
              </w:rPr>
              <w:t>;</w:t>
            </w:r>
          </w:p>
          <w:p w14:paraId="14E23949" w14:textId="77777777" w:rsidR="005F5DCC" w:rsidRPr="0083731E" w:rsidRDefault="005F5DCC" w:rsidP="000F33D8">
            <w:pPr>
              <w:pStyle w:val="Sraassuenkleliais"/>
              <w:numPr>
                <w:ilvl w:val="1"/>
                <w:numId w:val="94"/>
              </w:numPr>
              <w:spacing w:before="0" w:after="0"/>
              <w:jc w:val="both"/>
              <w:rPr>
                <w:rFonts w:cstheme="minorHAnsi"/>
                <w:sz w:val="18"/>
                <w:szCs w:val="18"/>
              </w:rPr>
            </w:pPr>
            <w:r w:rsidRPr="0083731E">
              <w:rPr>
                <w:rFonts w:cstheme="minorHAnsi"/>
                <w:sz w:val="18"/>
                <w:szCs w:val="18"/>
              </w:rPr>
              <w:t>Būsena (Priimta, atmesta</w:t>
            </w:r>
            <w:r w:rsidR="00775774" w:rsidRPr="0083731E">
              <w:rPr>
                <w:rFonts w:cstheme="minorHAnsi"/>
                <w:sz w:val="18"/>
                <w:szCs w:val="18"/>
              </w:rPr>
              <w:t>, užsakyta, įgyvendinta</w:t>
            </w:r>
            <w:r w:rsidRPr="0083731E">
              <w:rPr>
                <w:rFonts w:cstheme="minorHAnsi"/>
                <w:sz w:val="18"/>
                <w:szCs w:val="18"/>
              </w:rPr>
              <w:t xml:space="preserve"> ir pan.)</w:t>
            </w:r>
            <w:r w:rsidR="00775774" w:rsidRPr="0083731E">
              <w:rPr>
                <w:rFonts w:cstheme="minorHAnsi"/>
                <w:sz w:val="18"/>
                <w:szCs w:val="18"/>
              </w:rPr>
              <w:t>.</w:t>
            </w:r>
          </w:p>
          <w:p w14:paraId="5F166C36" w14:textId="73A86182" w:rsidR="00775774" w:rsidRPr="0083731E" w:rsidRDefault="002B491F" w:rsidP="000F33D8">
            <w:pPr>
              <w:pStyle w:val="Sraassuenkleliais"/>
              <w:numPr>
                <w:ilvl w:val="0"/>
                <w:numId w:val="94"/>
              </w:numPr>
              <w:spacing w:before="0" w:after="0"/>
              <w:jc w:val="both"/>
              <w:rPr>
                <w:rFonts w:cstheme="minorHAnsi"/>
                <w:sz w:val="18"/>
                <w:szCs w:val="18"/>
              </w:rPr>
            </w:pPr>
            <w:r w:rsidRPr="0083731E">
              <w:rPr>
                <w:rFonts w:cstheme="minorHAnsi"/>
                <w:sz w:val="18"/>
                <w:szCs w:val="18"/>
              </w:rPr>
              <w:t xml:space="preserve">Informuoti </w:t>
            </w:r>
            <w:r w:rsidR="00160927" w:rsidRPr="0083731E">
              <w:rPr>
                <w:rFonts w:cstheme="minorHAnsi"/>
                <w:sz w:val="18"/>
                <w:szCs w:val="18"/>
              </w:rPr>
              <w:t>kitus Projekto dalyvius</w:t>
            </w:r>
            <w:r w:rsidRPr="0083731E">
              <w:rPr>
                <w:rFonts w:cstheme="minorHAnsi"/>
                <w:sz w:val="18"/>
                <w:szCs w:val="18"/>
              </w:rPr>
              <w:t xml:space="preserve"> apie naujai užregis</w:t>
            </w:r>
            <w:r w:rsidR="002035E5" w:rsidRPr="0083731E">
              <w:rPr>
                <w:rFonts w:cstheme="minorHAnsi"/>
                <w:sz w:val="18"/>
                <w:szCs w:val="18"/>
              </w:rPr>
              <w:t>truotą pakeitimą;</w:t>
            </w:r>
          </w:p>
          <w:p w14:paraId="1D02C6AA" w14:textId="017BE1D3" w:rsidR="004D1FDA" w:rsidRPr="0083731E" w:rsidRDefault="00D45CD9" w:rsidP="000F33D8">
            <w:pPr>
              <w:pStyle w:val="Sraassuenkleliais"/>
              <w:numPr>
                <w:ilvl w:val="0"/>
                <w:numId w:val="94"/>
              </w:numPr>
              <w:spacing w:before="0" w:after="0"/>
              <w:jc w:val="both"/>
              <w:rPr>
                <w:rFonts w:cstheme="minorHAnsi"/>
                <w:sz w:val="18"/>
                <w:szCs w:val="18"/>
              </w:rPr>
            </w:pPr>
            <w:r w:rsidRPr="0083731E">
              <w:rPr>
                <w:rFonts w:cstheme="minorHAnsi"/>
                <w:sz w:val="18"/>
                <w:szCs w:val="18"/>
              </w:rPr>
              <w:t>Į</w:t>
            </w:r>
            <w:r w:rsidR="000D6E6A" w:rsidRPr="0083731E">
              <w:rPr>
                <w:rFonts w:cstheme="minorHAnsi"/>
                <w:sz w:val="18"/>
                <w:szCs w:val="18"/>
              </w:rPr>
              <w:t>vertina</w:t>
            </w:r>
            <w:r w:rsidRPr="0083731E">
              <w:rPr>
                <w:rFonts w:cstheme="minorHAnsi"/>
                <w:sz w:val="18"/>
                <w:szCs w:val="18"/>
              </w:rPr>
              <w:t>ma</w:t>
            </w:r>
            <w:r w:rsidR="000D6E6A" w:rsidRPr="0083731E">
              <w:rPr>
                <w:rFonts w:cstheme="minorHAnsi"/>
                <w:sz w:val="18"/>
                <w:szCs w:val="18"/>
              </w:rPr>
              <w:t xml:space="preserve"> </w:t>
            </w:r>
            <w:r w:rsidR="0026420E" w:rsidRPr="0083731E">
              <w:rPr>
                <w:rFonts w:cstheme="minorHAnsi"/>
                <w:sz w:val="18"/>
                <w:szCs w:val="18"/>
              </w:rPr>
              <w:t>pateikt</w:t>
            </w:r>
            <w:r w:rsidRPr="0083731E">
              <w:rPr>
                <w:rFonts w:cstheme="minorHAnsi"/>
                <w:sz w:val="18"/>
                <w:szCs w:val="18"/>
              </w:rPr>
              <w:t>a</w:t>
            </w:r>
            <w:r w:rsidR="0026420E" w:rsidRPr="0083731E">
              <w:rPr>
                <w:rFonts w:cstheme="minorHAnsi"/>
                <w:sz w:val="18"/>
                <w:szCs w:val="18"/>
              </w:rPr>
              <w:t xml:space="preserve"> informacij</w:t>
            </w:r>
            <w:r w:rsidRPr="0083731E">
              <w:rPr>
                <w:rFonts w:cstheme="minorHAnsi"/>
                <w:sz w:val="18"/>
                <w:szCs w:val="18"/>
              </w:rPr>
              <w:t>a</w:t>
            </w:r>
            <w:r w:rsidR="0026420E" w:rsidRPr="0083731E">
              <w:rPr>
                <w:rFonts w:cstheme="minorHAnsi"/>
                <w:sz w:val="18"/>
                <w:szCs w:val="18"/>
              </w:rPr>
              <w:t xml:space="preserve"> </w:t>
            </w:r>
            <w:r w:rsidR="004D1FDA" w:rsidRPr="0083731E">
              <w:rPr>
                <w:rFonts w:cstheme="minorHAnsi"/>
                <w:sz w:val="18"/>
                <w:szCs w:val="18"/>
              </w:rPr>
              <w:t>apie keitimą;</w:t>
            </w:r>
          </w:p>
          <w:p w14:paraId="59082D6C" w14:textId="77777777" w:rsidR="000D6E6A" w:rsidRPr="0083731E" w:rsidRDefault="004D1FDA" w:rsidP="000F33D8">
            <w:pPr>
              <w:pStyle w:val="Sraassuenkleliais"/>
              <w:numPr>
                <w:ilvl w:val="0"/>
                <w:numId w:val="94"/>
              </w:numPr>
              <w:spacing w:before="0" w:after="0"/>
              <w:jc w:val="both"/>
              <w:rPr>
                <w:rFonts w:cstheme="minorHAnsi"/>
                <w:sz w:val="18"/>
                <w:szCs w:val="18"/>
              </w:rPr>
            </w:pPr>
            <w:r w:rsidRPr="0083731E">
              <w:rPr>
                <w:rFonts w:cstheme="minorHAnsi"/>
                <w:sz w:val="18"/>
                <w:szCs w:val="18"/>
              </w:rPr>
              <w:t>Užsakovas</w:t>
            </w:r>
            <w:r w:rsidR="0026420E" w:rsidRPr="0083731E">
              <w:rPr>
                <w:rFonts w:cstheme="minorHAnsi"/>
                <w:sz w:val="18"/>
                <w:szCs w:val="18"/>
              </w:rPr>
              <w:t xml:space="preserve"> priima sprendimą dėl </w:t>
            </w:r>
            <w:r w:rsidRPr="0083731E">
              <w:rPr>
                <w:rFonts w:cstheme="minorHAnsi"/>
                <w:sz w:val="18"/>
                <w:szCs w:val="18"/>
              </w:rPr>
              <w:t xml:space="preserve">keitimo (ne)įgyvendinimo. </w:t>
            </w:r>
          </w:p>
          <w:p w14:paraId="43EF3D6C" w14:textId="6CC9F88F" w:rsidR="00A66064" w:rsidRPr="0083731E" w:rsidRDefault="00A66064" w:rsidP="000F33D8">
            <w:pPr>
              <w:pStyle w:val="Sraassuenkleliais"/>
              <w:numPr>
                <w:ilvl w:val="0"/>
                <w:numId w:val="94"/>
              </w:numPr>
              <w:spacing w:before="0" w:after="0"/>
              <w:jc w:val="both"/>
              <w:rPr>
                <w:rFonts w:cstheme="minorHAnsi"/>
                <w:sz w:val="18"/>
                <w:szCs w:val="18"/>
              </w:rPr>
            </w:pPr>
            <w:r w:rsidRPr="0083731E">
              <w:rPr>
                <w:rFonts w:cstheme="minorHAnsi"/>
                <w:sz w:val="18"/>
                <w:szCs w:val="18"/>
              </w:rPr>
              <w:t xml:space="preserve">Priimti keitimai yra </w:t>
            </w:r>
            <w:r w:rsidR="00160927" w:rsidRPr="0083731E">
              <w:rPr>
                <w:rFonts w:cstheme="minorHAnsi"/>
                <w:sz w:val="18"/>
                <w:szCs w:val="18"/>
              </w:rPr>
              <w:t>u</w:t>
            </w:r>
            <w:r w:rsidRPr="0083731E">
              <w:rPr>
                <w:rFonts w:cstheme="minorHAnsi"/>
                <w:sz w:val="18"/>
                <w:szCs w:val="18"/>
              </w:rPr>
              <w:t>žsakomi pagal papildomų užsakymų valdymo procedūrą;</w:t>
            </w:r>
          </w:p>
          <w:p w14:paraId="24039F3B" w14:textId="77777777" w:rsidR="000A5031" w:rsidRPr="0083731E" w:rsidRDefault="004C412A" w:rsidP="000F33D8">
            <w:pPr>
              <w:pStyle w:val="Sraassuenkleliais"/>
              <w:numPr>
                <w:ilvl w:val="0"/>
                <w:numId w:val="94"/>
              </w:numPr>
              <w:spacing w:before="0" w:after="0"/>
              <w:jc w:val="both"/>
              <w:rPr>
                <w:rFonts w:cstheme="minorHAnsi"/>
                <w:sz w:val="18"/>
                <w:szCs w:val="18"/>
              </w:rPr>
            </w:pPr>
            <w:r w:rsidRPr="0083731E">
              <w:rPr>
                <w:rFonts w:cstheme="minorHAnsi"/>
                <w:sz w:val="18"/>
                <w:szCs w:val="18"/>
              </w:rPr>
              <w:t>Įgyvendinamas keitimas;</w:t>
            </w:r>
          </w:p>
          <w:p w14:paraId="4367E955" w14:textId="77777777" w:rsidR="004C412A" w:rsidRPr="0083731E" w:rsidRDefault="004C412A" w:rsidP="000F33D8">
            <w:pPr>
              <w:pStyle w:val="Sraassuenkleliais"/>
              <w:numPr>
                <w:ilvl w:val="0"/>
                <w:numId w:val="94"/>
              </w:numPr>
              <w:spacing w:before="0" w:after="0"/>
              <w:jc w:val="both"/>
              <w:rPr>
                <w:rFonts w:cstheme="minorHAnsi"/>
                <w:sz w:val="18"/>
                <w:szCs w:val="18"/>
              </w:rPr>
            </w:pPr>
            <w:r w:rsidRPr="0083731E">
              <w:rPr>
                <w:rFonts w:cstheme="minorHAnsi"/>
                <w:sz w:val="18"/>
                <w:szCs w:val="18"/>
              </w:rPr>
              <w:t>Atnaujinama visa susijusi dokumentacija.</w:t>
            </w:r>
          </w:p>
          <w:p w14:paraId="13D293D5" w14:textId="4E43078E" w:rsidR="0030793A" w:rsidRPr="0083731E" w:rsidRDefault="00CE1F44" w:rsidP="000F33D8">
            <w:pPr>
              <w:pStyle w:val="Sraassuenkleliais"/>
              <w:numPr>
                <w:ilvl w:val="0"/>
                <w:numId w:val="0"/>
              </w:numPr>
              <w:spacing w:before="0" w:after="0"/>
              <w:ind w:left="357" w:hanging="357"/>
              <w:jc w:val="both"/>
              <w:rPr>
                <w:rFonts w:cstheme="minorHAnsi"/>
                <w:sz w:val="18"/>
                <w:szCs w:val="18"/>
              </w:rPr>
            </w:pPr>
            <w:r w:rsidRPr="0083731E">
              <w:rPr>
                <w:rFonts w:cstheme="minorHAnsi"/>
                <w:sz w:val="18"/>
                <w:szCs w:val="18"/>
              </w:rPr>
              <w:t>Diegėjas gali pasiūlyti savo pakeitimų valdymo tvarką</w:t>
            </w:r>
            <w:r w:rsidR="00A937D9" w:rsidRPr="0083731E">
              <w:rPr>
                <w:rFonts w:cstheme="minorHAnsi"/>
                <w:sz w:val="18"/>
                <w:szCs w:val="18"/>
              </w:rPr>
              <w:t xml:space="preserve"> Projekto E-1.1 etapo metu</w:t>
            </w:r>
            <w:r w:rsidRPr="0083731E">
              <w:rPr>
                <w:rFonts w:cstheme="minorHAnsi"/>
                <w:sz w:val="18"/>
                <w:szCs w:val="18"/>
              </w:rPr>
              <w:t>.</w:t>
            </w:r>
          </w:p>
        </w:tc>
      </w:tr>
      <w:tr w:rsidR="00F51449" w:rsidRPr="00C80A5D" w14:paraId="3566147A" w14:textId="77777777" w:rsidTr="00FF3D8D">
        <w:trPr>
          <w:trHeight w:val="20"/>
        </w:trPr>
        <w:tc>
          <w:tcPr>
            <w:tcW w:w="415" w:type="pct"/>
          </w:tcPr>
          <w:p w14:paraId="3860B7BA" w14:textId="77777777" w:rsidR="00F51449" w:rsidRPr="0083731E" w:rsidRDefault="00F51449" w:rsidP="000F33D8">
            <w:pPr>
              <w:pStyle w:val="Sraopastraipa"/>
              <w:numPr>
                <w:ilvl w:val="0"/>
                <w:numId w:val="17"/>
              </w:numPr>
              <w:spacing w:before="0"/>
              <w:rPr>
                <w:rFonts w:cstheme="minorHAnsi"/>
                <w:sz w:val="18"/>
                <w:szCs w:val="18"/>
              </w:rPr>
            </w:pPr>
          </w:p>
        </w:tc>
        <w:tc>
          <w:tcPr>
            <w:tcW w:w="4585" w:type="pct"/>
            <w:vAlign w:val="center"/>
          </w:tcPr>
          <w:p w14:paraId="3F2E3C7B" w14:textId="4A8932A2" w:rsidR="00F51449" w:rsidRPr="0083731E" w:rsidRDefault="00F51449" w:rsidP="000F33D8">
            <w:pPr>
              <w:pStyle w:val="Sraassuenkleliais"/>
              <w:numPr>
                <w:ilvl w:val="0"/>
                <w:numId w:val="0"/>
              </w:numPr>
              <w:spacing w:before="0" w:after="0"/>
              <w:jc w:val="both"/>
              <w:rPr>
                <w:rFonts w:cstheme="minorHAnsi"/>
                <w:sz w:val="18"/>
                <w:szCs w:val="18"/>
              </w:rPr>
            </w:pPr>
            <w:r w:rsidRPr="0083731E">
              <w:rPr>
                <w:rFonts w:cstheme="minorHAnsi"/>
                <w:sz w:val="18"/>
                <w:szCs w:val="18"/>
              </w:rPr>
              <w:t xml:space="preserve">Jeigu </w:t>
            </w:r>
            <w:r w:rsidR="00251388">
              <w:rPr>
                <w:rFonts w:cstheme="minorHAnsi"/>
                <w:sz w:val="18"/>
                <w:szCs w:val="18"/>
              </w:rPr>
              <w:t>projekt</w:t>
            </w:r>
            <w:r w:rsidR="00B772F6">
              <w:rPr>
                <w:rFonts w:cstheme="minorHAnsi"/>
                <w:sz w:val="18"/>
                <w:szCs w:val="18"/>
              </w:rPr>
              <w:t>o</w:t>
            </w:r>
            <w:r w:rsidR="00251388">
              <w:rPr>
                <w:rFonts w:cstheme="minorHAnsi"/>
                <w:sz w:val="18"/>
                <w:szCs w:val="18"/>
              </w:rPr>
              <w:t xml:space="preserve"> metu išaiškėja, jog </w:t>
            </w:r>
            <w:r w:rsidR="00957EB7" w:rsidRPr="0083731E">
              <w:rPr>
                <w:rFonts w:cstheme="minorHAnsi"/>
                <w:sz w:val="18"/>
                <w:szCs w:val="18"/>
              </w:rPr>
              <w:t>Užsakov</w:t>
            </w:r>
            <w:r w:rsidR="00251388">
              <w:rPr>
                <w:rFonts w:cstheme="minorHAnsi"/>
                <w:sz w:val="18"/>
                <w:szCs w:val="18"/>
              </w:rPr>
              <w:t>ui reikia</w:t>
            </w:r>
            <w:r w:rsidRPr="0083731E">
              <w:rPr>
                <w:rFonts w:cstheme="minorHAnsi"/>
                <w:sz w:val="18"/>
                <w:szCs w:val="18"/>
              </w:rPr>
              <w:t xml:space="preserve"> atsisakyti kurio nors techninėje specifikacijoje numatyto reikalavimo įgyvendinimo, projekto apimtis gali būti atitinkamai koreguojama. Tokiu atveju į pradinę projekto apimtį </w:t>
            </w:r>
            <w:r w:rsidRPr="0083731E">
              <w:rPr>
                <w:rFonts w:cstheme="minorHAnsi"/>
                <w:sz w:val="18"/>
                <w:szCs w:val="18"/>
              </w:rPr>
              <w:lastRenderedPageBreak/>
              <w:t>gali būti įtraukiami papildomi darbai, įtraukti į pakeitimų registrą, kad būtų išlaikytas numatytas darbų kiekis ir projekto biudžeto vientisumas.</w:t>
            </w:r>
            <w:r w:rsidR="009D0FDF" w:rsidRPr="0083731E">
              <w:rPr>
                <w:rFonts w:cstheme="minorHAnsi"/>
                <w:sz w:val="18"/>
                <w:szCs w:val="18"/>
              </w:rPr>
              <w:t xml:space="preserve"> Atsisakoma reikalavimų gali būti šiais atvejais:</w:t>
            </w:r>
          </w:p>
          <w:p w14:paraId="173AE763" w14:textId="77777777" w:rsidR="009D0FDF" w:rsidRPr="0083731E" w:rsidRDefault="009D0FDF" w:rsidP="000F33D8">
            <w:pPr>
              <w:pStyle w:val="Sraassuenkleliais"/>
              <w:numPr>
                <w:ilvl w:val="0"/>
                <w:numId w:val="115"/>
              </w:numPr>
              <w:spacing w:before="0" w:after="0"/>
              <w:jc w:val="both"/>
              <w:rPr>
                <w:rFonts w:cstheme="minorHAnsi"/>
                <w:sz w:val="18"/>
                <w:szCs w:val="18"/>
              </w:rPr>
            </w:pPr>
            <w:r w:rsidRPr="0083731E">
              <w:rPr>
                <w:rFonts w:cstheme="minorHAnsi"/>
                <w:sz w:val="18"/>
                <w:szCs w:val="18"/>
              </w:rPr>
              <w:t>Jeigu p</w:t>
            </w:r>
            <w:r w:rsidR="0067114C" w:rsidRPr="0083731E">
              <w:rPr>
                <w:rFonts w:cstheme="minorHAnsi"/>
                <w:sz w:val="18"/>
                <w:szCs w:val="18"/>
              </w:rPr>
              <w:t>asikeičia Užsakovo veiklos poreikiai, kuriems aprašyti reikalavimai nebetenka galios</w:t>
            </w:r>
            <w:r w:rsidR="00170E6E" w:rsidRPr="0083731E">
              <w:rPr>
                <w:rFonts w:cstheme="minorHAnsi"/>
                <w:sz w:val="18"/>
                <w:szCs w:val="18"/>
              </w:rPr>
              <w:t>;</w:t>
            </w:r>
          </w:p>
          <w:p w14:paraId="71752053" w14:textId="36753839" w:rsidR="00F51449" w:rsidRPr="0083731E" w:rsidRDefault="00170E6E" w:rsidP="000F33D8">
            <w:pPr>
              <w:pStyle w:val="Sraassuenkleliais"/>
              <w:numPr>
                <w:ilvl w:val="0"/>
                <w:numId w:val="115"/>
              </w:numPr>
              <w:spacing w:before="0" w:after="0"/>
              <w:jc w:val="both"/>
              <w:rPr>
                <w:rFonts w:cstheme="minorHAnsi"/>
                <w:sz w:val="18"/>
                <w:szCs w:val="18"/>
              </w:rPr>
            </w:pPr>
            <w:r w:rsidRPr="0083731E">
              <w:rPr>
                <w:rFonts w:cstheme="minorHAnsi"/>
                <w:sz w:val="18"/>
                <w:szCs w:val="18"/>
              </w:rPr>
              <w:t xml:space="preserve">Jeigu reikalavimui įgyvendinti reikalinga trečioji šalis, </w:t>
            </w:r>
            <w:r w:rsidR="000E5E0A" w:rsidRPr="0083731E">
              <w:rPr>
                <w:rFonts w:cstheme="minorHAnsi"/>
                <w:sz w:val="18"/>
                <w:szCs w:val="18"/>
              </w:rPr>
              <w:t xml:space="preserve">su kuria nėra galimybės sudaryti </w:t>
            </w:r>
            <w:r w:rsidR="00874DE9" w:rsidRPr="0083731E">
              <w:rPr>
                <w:rFonts w:cstheme="minorHAnsi"/>
                <w:sz w:val="18"/>
                <w:szCs w:val="18"/>
              </w:rPr>
              <w:t xml:space="preserve">reikiamos sutarties, gauti reikalingos informacijos ar kaip kitaip trečioji šalis trukdys projekto įgyvendinimui. </w:t>
            </w:r>
          </w:p>
        </w:tc>
      </w:tr>
      <w:tr w:rsidR="00F51449" w:rsidRPr="00C80A5D" w14:paraId="14EFFBD9" w14:textId="77777777" w:rsidTr="00FF3D8D">
        <w:trPr>
          <w:trHeight w:val="20"/>
        </w:trPr>
        <w:tc>
          <w:tcPr>
            <w:tcW w:w="415" w:type="pct"/>
          </w:tcPr>
          <w:p w14:paraId="6EE5B44F" w14:textId="77777777" w:rsidR="00F51449" w:rsidRPr="0083731E" w:rsidRDefault="00F51449" w:rsidP="000F33D8">
            <w:pPr>
              <w:pStyle w:val="Sraopastraipa"/>
              <w:numPr>
                <w:ilvl w:val="0"/>
                <w:numId w:val="17"/>
              </w:numPr>
              <w:spacing w:before="0"/>
              <w:rPr>
                <w:rFonts w:cstheme="minorHAnsi"/>
                <w:sz w:val="18"/>
                <w:szCs w:val="18"/>
              </w:rPr>
            </w:pPr>
          </w:p>
        </w:tc>
        <w:tc>
          <w:tcPr>
            <w:tcW w:w="4585" w:type="pct"/>
            <w:vAlign w:val="center"/>
          </w:tcPr>
          <w:p w14:paraId="7D432BB0" w14:textId="42ED3009" w:rsidR="00F51449" w:rsidRPr="0083731E" w:rsidRDefault="00F51449" w:rsidP="000F33D8">
            <w:pPr>
              <w:pStyle w:val="Sraassuenkleliais"/>
              <w:numPr>
                <w:ilvl w:val="0"/>
                <w:numId w:val="0"/>
              </w:numPr>
              <w:spacing w:before="0" w:after="0"/>
              <w:jc w:val="both"/>
              <w:rPr>
                <w:rFonts w:cstheme="minorHAnsi"/>
                <w:sz w:val="18"/>
                <w:szCs w:val="18"/>
              </w:rPr>
            </w:pPr>
            <w:r w:rsidRPr="0083731E">
              <w:rPr>
                <w:rFonts w:cstheme="minorHAnsi"/>
                <w:sz w:val="18"/>
                <w:szCs w:val="18"/>
              </w:rPr>
              <w:t>Visos projekto šalių atsakomybės ir vaidmenys yra apibrėžti atsižvelgiant į projekto vykdymo eigą. Diegėjas atsakingas už tinkamą techninės specifikacijos reikalavimų vykdymą, o Užsakovas – už būtinų išteklių</w:t>
            </w:r>
            <w:r w:rsidR="009F2B31" w:rsidRPr="0083731E">
              <w:rPr>
                <w:rFonts w:cstheme="minorHAnsi"/>
                <w:sz w:val="18"/>
                <w:szCs w:val="18"/>
              </w:rPr>
              <w:t xml:space="preserve"> (</w:t>
            </w:r>
            <w:r w:rsidR="000866B0" w:rsidRPr="0083731E">
              <w:rPr>
                <w:rFonts w:cstheme="minorHAnsi"/>
                <w:sz w:val="18"/>
                <w:szCs w:val="18"/>
              </w:rPr>
              <w:t xml:space="preserve">pvz.: </w:t>
            </w:r>
            <w:r w:rsidR="009F2B31" w:rsidRPr="0083731E">
              <w:rPr>
                <w:rFonts w:cstheme="minorHAnsi"/>
                <w:sz w:val="18"/>
                <w:szCs w:val="18"/>
              </w:rPr>
              <w:t>prieigos teisių</w:t>
            </w:r>
            <w:r w:rsidR="000866B0" w:rsidRPr="0083731E">
              <w:rPr>
                <w:rFonts w:cstheme="minorHAnsi"/>
                <w:sz w:val="18"/>
                <w:szCs w:val="18"/>
              </w:rPr>
              <w:t xml:space="preserve">, </w:t>
            </w:r>
            <w:r w:rsidR="003E04B9" w:rsidRPr="0083731E">
              <w:rPr>
                <w:rFonts w:cstheme="minorHAnsi"/>
                <w:sz w:val="18"/>
                <w:szCs w:val="18"/>
              </w:rPr>
              <w:t xml:space="preserve">esamos </w:t>
            </w:r>
            <w:r w:rsidR="000866B0" w:rsidRPr="0083731E">
              <w:rPr>
                <w:rFonts w:cstheme="minorHAnsi"/>
                <w:sz w:val="18"/>
                <w:szCs w:val="18"/>
              </w:rPr>
              <w:t>infrastruktūros)</w:t>
            </w:r>
            <w:r w:rsidRPr="0083731E">
              <w:rPr>
                <w:rFonts w:cstheme="minorHAnsi"/>
                <w:sz w:val="18"/>
                <w:szCs w:val="18"/>
              </w:rPr>
              <w:t xml:space="preserve"> ir </w:t>
            </w:r>
            <w:r w:rsidR="00341A20" w:rsidRPr="0083731E">
              <w:rPr>
                <w:rFonts w:cstheme="minorHAnsi"/>
                <w:sz w:val="18"/>
                <w:szCs w:val="18"/>
              </w:rPr>
              <w:t xml:space="preserve">savalaikį </w:t>
            </w:r>
            <w:r w:rsidRPr="0083731E">
              <w:rPr>
                <w:rFonts w:cstheme="minorHAnsi"/>
                <w:sz w:val="18"/>
                <w:szCs w:val="18"/>
              </w:rPr>
              <w:t>informacijos suteikimą</w:t>
            </w:r>
            <w:r w:rsidR="009F2B31" w:rsidRPr="0083731E">
              <w:rPr>
                <w:rFonts w:cstheme="minorHAnsi"/>
                <w:sz w:val="18"/>
                <w:szCs w:val="18"/>
              </w:rPr>
              <w:t>,</w:t>
            </w:r>
            <w:r w:rsidRPr="0083731E">
              <w:rPr>
                <w:rFonts w:cstheme="minorHAnsi"/>
                <w:sz w:val="18"/>
                <w:szCs w:val="18"/>
              </w:rPr>
              <w:t xml:space="preserve"> bendradarbiavimą. Techninė priežiūra</w:t>
            </w:r>
            <w:r w:rsidR="006E1328">
              <w:rPr>
                <w:rFonts w:cstheme="minorHAnsi"/>
                <w:sz w:val="18"/>
                <w:szCs w:val="18"/>
              </w:rPr>
              <w:t>, jeigu tokia dalyvauja Projekte,</w:t>
            </w:r>
            <w:r w:rsidRPr="0083731E">
              <w:rPr>
                <w:rFonts w:cstheme="minorHAnsi"/>
                <w:sz w:val="18"/>
                <w:szCs w:val="18"/>
              </w:rPr>
              <w:t xml:space="preserve"> turi prižiūrėti vykdymo procesą, kad būtų laikomasi visų reikalavimų.</w:t>
            </w:r>
          </w:p>
        </w:tc>
      </w:tr>
      <w:tr w:rsidR="00F51449" w:rsidRPr="00C80A5D" w14:paraId="694B742D" w14:textId="77777777" w:rsidTr="00FF3D8D">
        <w:trPr>
          <w:trHeight w:val="20"/>
        </w:trPr>
        <w:tc>
          <w:tcPr>
            <w:tcW w:w="415" w:type="pct"/>
          </w:tcPr>
          <w:p w14:paraId="312331C7" w14:textId="77777777" w:rsidR="00F51449" w:rsidRPr="0083731E" w:rsidRDefault="00F51449" w:rsidP="000F33D8">
            <w:pPr>
              <w:pStyle w:val="Sraopastraipa"/>
              <w:numPr>
                <w:ilvl w:val="0"/>
                <w:numId w:val="17"/>
              </w:numPr>
              <w:spacing w:before="0"/>
              <w:rPr>
                <w:rFonts w:cstheme="minorHAnsi"/>
                <w:sz w:val="18"/>
                <w:szCs w:val="18"/>
              </w:rPr>
            </w:pPr>
          </w:p>
        </w:tc>
        <w:tc>
          <w:tcPr>
            <w:tcW w:w="4585" w:type="pct"/>
            <w:vAlign w:val="center"/>
          </w:tcPr>
          <w:p w14:paraId="2E395A56" w14:textId="73672B3F" w:rsidR="00F51449" w:rsidRPr="0083731E" w:rsidRDefault="00F51449" w:rsidP="000F33D8">
            <w:pPr>
              <w:pStyle w:val="Sraassuenkleliais"/>
              <w:numPr>
                <w:ilvl w:val="0"/>
                <w:numId w:val="0"/>
              </w:numPr>
              <w:spacing w:before="0" w:after="0"/>
              <w:jc w:val="both"/>
              <w:rPr>
                <w:rFonts w:cstheme="minorHAnsi"/>
                <w:sz w:val="18"/>
                <w:szCs w:val="18"/>
              </w:rPr>
            </w:pPr>
            <w:r w:rsidRPr="0083731E">
              <w:rPr>
                <w:rFonts w:cstheme="minorHAnsi"/>
                <w:sz w:val="18"/>
                <w:szCs w:val="18"/>
              </w:rPr>
              <w:t xml:space="preserve">Diegėjas privalo atlikti sistemingą testavimą pagal parengtą testavimo planą, užtikrinant, kad sistema veiktų pagal </w:t>
            </w:r>
            <w:r w:rsidR="00300855" w:rsidRPr="0083731E">
              <w:rPr>
                <w:rFonts w:cstheme="minorHAnsi"/>
                <w:sz w:val="18"/>
                <w:szCs w:val="18"/>
              </w:rPr>
              <w:t xml:space="preserve">techninę </w:t>
            </w:r>
            <w:r w:rsidRPr="0083731E">
              <w:rPr>
                <w:rFonts w:cstheme="minorHAnsi"/>
                <w:sz w:val="18"/>
                <w:szCs w:val="18"/>
              </w:rPr>
              <w:t>specifikaciją. Priėmimo kriterijai yra aiškiai apibrėžti šioje techninėje specifikacijoje ir tik sėkmingai išlaikius visus testavimus projektas gali būti priimtas.</w:t>
            </w:r>
          </w:p>
        </w:tc>
      </w:tr>
      <w:tr w:rsidR="004D3F23" w:rsidRPr="00C80A5D" w14:paraId="70DEF361" w14:textId="77777777" w:rsidTr="00FF3D8D">
        <w:trPr>
          <w:trHeight w:val="20"/>
        </w:trPr>
        <w:tc>
          <w:tcPr>
            <w:tcW w:w="415" w:type="pct"/>
          </w:tcPr>
          <w:p w14:paraId="66742BEC" w14:textId="77777777" w:rsidR="004D3F23" w:rsidRPr="0083731E" w:rsidRDefault="004D3F23" w:rsidP="000F33D8">
            <w:pPr>
              <w:pStyle w:val="Sraopastraipa"/>
              <w:numPr>
                <w:ilvl w:val="0"/>
                <w:numId w:val="17"/>
              </w:numPr>
              <w:spacing w:before="0"/>
              <w:rPr>
                <w:rFonts w:cstheme="minorHAnsi"/>
                <w:sz w:val="18"/>
                <w:szCs w:val="18"/>
              </w:rPr>
            </w:pPr>
          </w:p>
        </w:tc>
        <w:tc>
          <w:tcPr>
            <w:tcW w:w="4585" w:type="pct"/>
            <w:vAlign w:val="center"/>
          </w:tcPr>
          <w:p w14:paraId="11C5EB42" w14:textId="57EEB183" w:rsidR="004D3F23" w:rsidRPr="0083731E" w:rsidRDefault="004D3F23" w:rsidP="000F33D8">
            <w:pPr>
              <w:pStyle w:val="Sraassuenkleliais"/>
              <w:numPr>
                <w:ilvl w:val="0"/>
                <w:numId w:val="0"/>
              </w:numPr>
              <w:spacing w:before="0" w:after="0"/>
              <w:jc w:val="both"/>
              <w:rPr>
                <w:rFonts w:cstheme="minorHAnsi"/>
                <w:sz w:val="18"/>
                <w:szCs w:val="18"/>
              </w:rPr>
            </w:pPr>
            <w:r w:rsidRPr="0083731E">
              <w:rPr>
                <w:rFonts w:cstheme="minorHAnsi"/>
                <w:sz w:val="18"/>
                <w:szCs w:val="18"/>
              </w:rPr>
              <w:t xml:space="preserve">Projekto metu turi būti naudojama </w:t>
            </w:r>
            <w:r w:rsidR="00D06A5C">
              <w:rPr>
                <w:rFonts w:cstheme="minorHAnsi"/>
                <w:sz w:val="18"/>
                <w:szCs w:val="18"/>
              </w:rPr>
              <w:t>Diegėjo</w:t>
            </w:r>
            <w:r w:rsidR="00D06A5C" w:rsidRPr="0083731E">
              <w:rPr>
                <w:rFonts w:cstheme="minorHAnsi"/>
                <w:sz w:val="18"/>
                <w:szCs w:val="18"/>
              </w:rPr>
              <w:t xml:space="preserve"> </w:t>
            </w:r>
            <w:r w:rsidRPr="0083731E">
              <w:rPr>
                <w:rFonts w:cstheme="minorHAnsi"/>
                <w:sz w:val="18"/>
                <w:szCs w:val="18"/>
              </w:rPr>
              <w:t xml:space="preserve">pateikta incidentų valdymo informacinė sistema, nebent Diegėjas su </w:t>
            </w:r>
            <w:r w:rsidR="000D0BBC" w:rsidRPr="0083731E">
              <w:rPr>
                <w:rFonts w:cstheme="minorHAnsi"/>
                <w:sz w:val="18"/>
                <w:szCs w:val="18"/>
              </w:rPr>
              <w:t>Užsakov</w:t>
            </w:r>
            <w:r w:rsidR="000D0BBC">
              <w:rPr>
                <w:rFonts w:cstheme="minorHAnsi"/>
                <w:sz w:val="18"/>
                <w:szCs w:val="18"/>
              </w:rPr>
              <w:t>u</w:t>
            </w:r>
            <w:r w:rsidR="000D0BBC" w:rsidRPr="0083731E">
              <w:rPr>
                <w:rFonts w:cstheme="minorHAnsi"/>
                <w:sz w:val="18"/>
                <w:szCs w:val="18"/>
              </w:rPr>
              <w:t xml:space="preserve"> </w:t>
            </w:r>
            <w:r w:rsidRPr="0083731E">
              <w:rPr>
                <w:rFonts w:cstheme="minorHAnsi"/>
                <w:sz w:val="18"/>
                <w:szCs w:val="18"/>
              </w:rPr>
              <w:t xml:space="preserve">suderina </w:t>
            </w:r>
            <w:r w:rsidR="00943141" w:rsidRPr="0083731E">
              <w:rPr>
                <w:rFonts w:cstheme="minorHAnsi"/>
                <w:sz w:val="18"/>
                <w:szCs w:val="18"/>
              </w:rPr>
              <w:t>savo</w:t>
            </w:r>
            <w:r w:rsidRPr="0083731E">
              <w:rPr>
                <w:rFonts w:cstheme="minorHAnsi"/>
                <w:sz w:val="18"/>
                <w:szCs w:val="18"/>
              </w:rPr>
              <w:t xml:space="preserve"> įrankio naudojimą.</w:t>
            </w:r>
            <w:r w:rsidR="00943141" w:rsidRPr="0083731E">
              <w:rPr>
                <w:rFonts w:cstheme="minorHAnsi"/>
                <w:sz w:val="18"/>
                <w:szCs w:val="18"/>
              </w:rPr>
              <w:t xml:space="preserve"> Diegėjas privalo užtikrinti reikalingas prieigas Užsakovui tinkamam klaidų, incidentų registracijai bei progreso sekimui. </w:t>
            </w:r>
          </w:p>
        </w:tc>
      </w:tr>
      <w:tr w:rsidR="00B7434A" w:rsidRPr="00C80A5D" w14:paraId="20651478" w14:textId="77777777" w:rsidTr="00FF3D8D">
        <w:trPr>
          <w:trHeight w:val="20"/>
        </w:trPr>
        <w:tc>
          <w:tcPr>
            <w:tcW w:w="415" w:type="pct"/>
          </w:tcPr>
          <w:p w14:paraId="16887130" w14:textId="77777777" w:rsidR="00B7434A" w:rsidRPr="0083731E" w:rsidRDefault="00B7434A" w:rsidP="000F33D8">
            <w:pPr>
              <w:pStyle w:val="Sraopastraipa"/>
              <w:numPr>
                <w:ilvl w:val="0"/>
                <w:numId w:val="17"/>
              </w:numPr>
              <w:spacing w:before="0"/>
              <w:rPr>
                <w:rFonts w:cstheme="minorHAnsi"/>
                <w:sz w:val="18"/>
                <w:szCs w:val="18"/>
              </w:rPr>
            </w:pPr>
          </w:p>
        </w:tc>
        <w:tc>
          <w:tcPr>
            <w:tcW w:w="4585" w:type="pct"/>
            <w:vAlign w:val="center"/>
          </w:tcPr>
          <w:p w14:paraId="0B6AEF25" w14:textId="1A6670C8" w:rsidR="00B7434A" w:rsidRPr="0083731E" w:rsidRDefault="003A1736" w:rsidP="000F33D8">
            <w:pPr>
              <w:pStyle w:val="Sraassuenkleliais"/>
              <w:numPr>
                <w:ilvl w:val="0"/>
                <w:numId w:val="0"/>
              </w:numPr>
              <w:spacing w:before="0" w:after="0"/>
              <w:jc w:val="both"/>
              <w:rPr>
                <w:rFonts w:cstheme="minorHAnsi"/>
                <w:sz w:val="18"/>
                <w:szCs w:val="18"/>
              </w:rPr>
            </w:pPr>
            <w:r w:rsidRPr="0083731E">
              <w:rPr>
                <w:rFonts w:cstheme="minorHAnsi"/>
                <w:sz w:val="18"/>
                <w:szCs w:val="18"/>
              </w:rPr>
              <w:t>Klaidų ir incidentų registravimas vykdomi naudojant incidentų registravimo informacinę sistemą. Visos problemos, klaidos, defektai turi būti registruojamos ir sprendžiamos pagal nustatytas procedūras, prioritetus ir terminus.</w:t>
            </w:r>
          </w:p>
        </w:tc>
      </w:tr>
      <w:tr w:rsidR="00F51449" w:rsidRPr="00C80A5D" w14:paraId="7CF8AFCF" w14:textId="77777777" w:rsidTr="00FF3D8D">
        <w:trPr>
          <w:trHeight w:val="20"/>
        </w:trPr>
        <w:tc>
          <w:tcPr>
            <w:tcW w:w="415" w:type="pct"/>
          </w:tcPr>
          <w:p w14:paraId="7C462DD0" w14:textId="77777777" w:rsidR="00F51449" w:rsidRPr="0083731E" w:rsidRDefault="00F51449" w:rsidP="000F33D8">
            <w:pPr>
              <w:pStyle w:val="Sraopastraipa"/>
              <w:numPr>
                <w:ilvl w:val="0"/>
                <w:numId w:val="17"/>
              </w:numPr>
              <w:spacing w:before="0"/>
              <w:rPr>
                <w:rFonts w:cstheme="minorHAnsi"/>
                <w:sz w:val="18"/>
                <w:szCs w:val="18"/>
              </w:rPr>
            </w:pPr>
          </w:p>
        </w:tc>
        <w:tc>
          <w:tcPr>
            <w:tcW w:w="4585" w:type="pct"/>
            <w:vAlign w:val="center"/>
          </w:tcPr>
          <w:p w14:paraId="2B587E79" w14:textId="1E9A89A8" w:rsidR="00F51449" w:rsidRPr="0083731E" w:rsidRDefault="00F51449" w:rsidP="000F33D8">
            <w:pPr>
              <w:pStyle w:val="Sraassuenkleliais"/>
              <w:numPr>
                <w:ilvl w:val="0"/>
                <w:numId w:val="0"/>
              </w:numPr>
              <w:spacing w:before="0" w:after="0"/>
              <w:jc w:val="both"/>
              <w:rPr>
                <w:rFonts w:cstheme="minorHAnsi"/>
                <w:sz w:val="18"/>
                <w:szCs w:val="18"/>
              </w:rPr>
            </w:pPr>
            <w:r w:rsidRPr="0083731E">
              <w:rPr>
                <w:rFonts w:cstheme="minorHAnsi"/>
                <w:sz w:val="18"/>
                <w:szCs w:val="18"/>
              </w:rPr>
              <w:t>Projekto rizikų identifikavimas, vertinimas ir valdymas yra atliekamas pagal iš anksto parengtą rizikų registrą. Projekto eigoje atsiradusios rizikos turi būti nedelsiant įvertintos ir dokumentuotos, o rizikos valdymo strategijos parengtos abiejų šalių susitarimu.</w:t>
            </w:r>
          </w:p>
        </w:tc>
      </w:tr>
      <w:tr w:rsidR="00F51449" w:rsidRPr="00C80A5D" w14:paraId="57A17F9D" w14:textId="77777777" w:rsidTr="00FF3D8D">
        <w:trPr>
          <w:trHeight w:val="20"/>
        </w:trPr>
        <w:tc>
          <w:tcPr>
            <w:tcW w:w="415" w:type="pct"/>
          </w:tcPr>
          <w:p w14:paraId="520EF3BC" w14:textId="77777777" w:rsidR="00F51449" w:rsidRPr="0083731E" w:rsidRDefault="00F51449" w:rsidP="000F33D8">
            <w:pPr>
              <w:pStyle w:val="Sraopastraipa"/>
              <w:numPr>
                <w:ilvl w:val="0"/>
                <w:numId w:val="17"/>
              </w:numPr>
              <w:spacing w:before="0"/>
              <w:rPr>
                <w:rFonts w:cstheme="minorHAnsi"/>
                <w:sz w:val="18"/>
                <w:szCs w:val="18"/>
              </w:rPr>
            </w:pPr>
          </w:p>
        </w:tc>
        <w:tc>
          <w:tcPr>
            <w:tcW w:w="4585" w:type="pct"/>
            <w:vAlign w:val="center"/>
          </w:tcPr>
          <w:p w14:paraId="22A96557" w14:textId="299FB924" w:rsidR="00F51449" w:rsidRPr="0083731E" w:rsidRDefault="00F51449" w:rsidP="000F33D8">
            <w:pPr>
              <w:pStyle w:val="Sraassuenkleliais"/>
              <w:numPr>
                <w:ilvl w:val="0"/>
                <w:numId w:val="0"/>
              </w:numPr>
              <w:spacing w:before="0" w:after="0"/>
              <w:jc w:val="both"/>
              <w:rPr>
                <w:rFonts w:cstheme="minorHAnsi"/>
                <w:sz w:val="18"/>
                <w:szCs w:val="18"/>
              </w:rPr>
            </w:pPr>
            <w:r w:rsidRPr="0083731E">
              <w:rPr>
                <w:rFonts w:cstheme="minorHAnsi"/>
                <w:sz w:val="18"/>
                <w:szCs w:val="18"/>
              </w:rPr>
              <w:t>Techninėje specifikacijoje išdėstyti reikalavimai ir nuostatos laikytini privalomais, nebent būtų pateiktas oficialus pakeitimo ar paaiškinimo prašymas. Specifikacijos turinys interpretuojamas taip, kad būtų užtikrintas geriausias projekto rezultatas ir aiškus reikalavimų įvykdymas.</w:t>
            </w:r>
          </w:p>
        </w:tc>
      </w:tr>
      <w:tr w:rsidR="00F51449" w:rsidRPr="00C80A5D" w14:paraId="6022206E" w14:textId="77777777" w:rsidTr="00FF3D8D">
        <w:trPr>
          <w:trHeight w:val="20"/>
        </w:trPr>
        <w:tc>
          <w:tcPr>
            <w:tcW w:w="415" w:type="pct"/>
          </w:tcPr>
          <w:p w14:paraId="6DAB2A09" w14:textId="77777777" w:rsidR="00F51449" w:rsidRPr="0083731E" w:rsidRDefault="00F51449" w:rsidP="000F33D8">
            <w:pPr>
              <w:pStyle w:val="Sraopastraipa"/>
              <w:numPr>
                <w:ilvl w:val="0"/>
                <w:numId w:val="17"/>
              </w:numPr>
              <w:spacing w:before="0"/>
              <w:rPr>
                <w:rFonts w:cstheme="minorHAnsi"/>
                <w:sz w:val="18"/>
                <w:szCs w:val="18"/>
                <w:lang w:val="en-US"/>
              </w:rPr>
            </w:pPr>
          </w:p>
        </w:tc>
        <w:tc>
          <w:tcPr>
            <w:tcW w:w="4585" w:type="pct"/>
            <w:vAlign w:val="center"/>
          </w:tcPr>
          <w:p w14:paraId="5A789CBF" w14:textId="1BB2B0F3" w:rsidR="00F51449" w:rsidRPr="0083731E" w:rsidRDefault="00F51449" w:rsidP="000F33D8">
            <w:pPr>
              <w:pStyle w:val="Sraassuenkleliais"/>
              <w:numPr>
                <w:ilvl w:val="0"/>
                <w:numId w:val="0"/>
              </w:numPr>
              <w:spacing w:before="0" w:after="0"/>
              <w:jc w:val="both"/>
              <w:rPr>
                <w:rFonts w:cstheme="minorHAnsi"/>
                <w:sz w:val="18"/>
                <w:szCs w:val="18"/>
              </w:rPr>
            </w:pPr>
            <w:r w:rsidRPr="0083731E">
              <w:rPr>
                <w:rFonts w:cstheme="minorHAnsi"/>
                <w:sz w:val="18"/>
                <w:szCs w:val="18"/>
              </w:rPr>
              <w:t>Diegėjas teikdamas pasiūlymą turi nurodyti visus Projekto įgyvendinimui (savo kaip Diegėjo reikmėms) reikalingus įrankius, įskaitant, bet neapsiribojant, Projekto valdymo įrankiais, duomenų migravimo įrankiais, veiksmų sekų modeliavimo įrankiais ir pan. Nurodydamas siūlomus įrankius, Diegėjas taip pat turi nurodyti ir įtraukti visus su šių įrankių naudojimusi susijusius kaštus į teikiamą finansinį pasiūlymą.</w:t>
            </w:r>
          </w:p>
        </w:tc>
      </w:tr>
      <w:tr w:rsidR="00F51449" w:rsidRPr="00C80A5D" w14:paraId="5AE12BCC" w14:textId="77777777" w:rsidTr="00FF3D8D">
        <w:trPr>
          <w:trHeight w:val="20"/>
        </w:trPr>
        <w:tc>
          <w:tcPr>
            <w:tcW w:w="415" w:type="pct"/>
          </w:tcPr>
          <w:p w14:paraId="0DC507F7" w14:textId="77777777" w:rsidR="00F51449" w:rsidRPr="0083731E" w:rsidRDefault="00F51449" w:rsidP="000F33D8">
            <w:pPr>
              <w:pStyle w:val="Sraopastraipa"/>
              <w:numPr>
                <w:ilvl w:val="0"/>
                <w:numId w:val="17"/>
              </w:numPr>
              <w:spacing w:before="0"/>
              <w:rPr>
                <w:rFonts w:cstheme="minorHAnsi"/>
                <w:sz w:val="18"/>
                <w:szCs w:val="18"/>
              </w:rPr>
            </w:pPr>
          </w:p>
        </w:tc>
        <w:tc>
          <w:tcPr>
            <w:tcW w:w="4585" w:type="pct"/>
            <w:vAlign w:val="center"/>
          </w:tcPr>
          <w:p w14:paraId="5ACF3997" w14:textId="2F3B3846" w:rsidR="00F51449" w:rsidRPr="0083731E" w:rsidRDefault="00F51449" w:rsidP="000F33D8">
            <w:pPr>
              <w:pStyle w:val="Sraassuenkleliais"/>
              <w:numPr>
                <w:ilvl w:val="0"/>
                <w:numId w:val="0"/>
              </w:numPr>
              <w:spacing w:before="0" w:after="0"/>
              <w:jc w:val="both"/>
              <w:rPr>
                <w:rFonts w:cstheme="minorHAnsi"/>
                <w:sz w:val="18"/>
                <w:szCs w:val="18"/>
              </w:rPr>
            </w:pPr>
            <w:r w:rsidRPr="0083731E">
              <w:rPr>
                <w:rFonts w:cstheme="minorHAnsi"/>
                <w:sz w:val="18"/>
                <w:szCs w:val="18"/>
              </w:rPr>
              <w:t>Diegėjas teikdamas diegimo paslaugas turi užtikrinti, jog būtų laiku įvertintos su paslaugų teikimu susijusios rizikos (finansinės, valdymo rizikos ir parengti rizikų valdymo planai, t.y., kokia tikimybė, kad ta rizika įvyks, koks jos galimas poveikis ir koks galimas finansinis poveikis) ir informuotas Užsakovas.</w:t>
            </w:r>
          </w:p>
        </w:tc>
      </w:tr>
      <w:tr w:rsidR="00F51449" w:rsidRPr="00C80A5D" w14:paraId="47123DA9" w14:textId="77777777" w:rsidTr="00FF3D8D">
        <w:trPr>
          <w:trHeight w:val="20"/>
        </w:trPr>
        <w:tc>
          <w:tcPr>
            <w:tcW w:w="415" w:type="pct"/>
          </w:tcPr>
          <w:p w14:paraId="060BEF89" w14:textId="77777777" w:rsidR="00F51449" w:rsidRPr="0083731E" w:rsidRDefault="00F51449" w:rsidP="000F33D8">
            <w:pPr>
              <w:pStyle w:val="Sraopastraipa"/>
              <w:numPr>
                <w:ilvl w:val="0"/>
                <w:numId w:val="17"/>
              </w:numPr>
              <w:spacing w:before="0"/>
              <w:rPr>
                <w:rFonts w:cstheme="minorHAnsi"/>
                <w:sz w:val="18"/>
                <w:szCs w:val="18"/>
              </w:rPr>
            </w:pPr>
          </w:p>
        </w:tc>
        <w:tc>
          <w:tcPr>
            <w:tcW w:w="4585" w:type="pct"/>
            <w:vAlign w:val="center"/>
          </w:tcPr>
          <w:p w14:paraId="12F11DD5" w14:textId="0DEAA335" w:rsidR="00F51449" w:rsidRPr="0083731E" w:rsidRDefault="00F51449" w:rsidP="000F33D8">
            <w:pPr>
              <w:pStyle w:val="Sraassuenkleliais"/>
              <w:numPr>
                <w:ilvl w:val="0"/>
                <w:numId w:val="0"/>
              </w:numPr>
              <w:spacing w:before="0" w:after="0"/>
              <w:jc w:val="both"/>
              <w:rPr>
                <w:rFonts w:cstheme="minorHAnsi"/>
                <w:sz w:val="18"/>
                <w:szCs w:val="18"/>
              </w:rPr>
            </w:pPr>
            <w:r w:rsidRPr="0083731E">
              <w:rPr>
                <w:rFonts w:cstheme="minorHAnsi"/>
                <w:sz w:val="18"/>
                <w:szCs w:val="18"/>
              </w:rPr>
              <w:t xml:space="preserve">Tiekėjo bankroto, veiklos vykdymo stabdymo ir kitais panašiais atvejais, Sistemos programinis, išeities, kodas su visomis atliktomis modifikacijomis ir nuosavybės teisėmis turi būti perduotas Užsakovui. </w:t>
            </w:r>
          </w:p>
        </w:tc>
      </w:tr>
      <w:tr w:rsidR="00F51449" w:rsidRPr="00C80A5D" w14:paraId="0D3B15C9" w14:textId="77777777" w:rsidTr="00FF3D8D">
        <w:trPr>
          <w:trHeight w:val="20"/>
        </w:trPr>
        <w:tc>
          <w:tcPr>
            <w:tcW w:w="415" w:type="pct"/>
          </w:tcPr>
          <w:p w14:paraId="349F3A73" w14:textId="77777777" w:rsidR="00F51449" w:rsidRPr="0083731E" w:rsidRDefault="00F51449" w:rsidP="000F33D8">
            <w:pPr>
              <w:pStyle w:val="Sraopastraipa"/>
              <w:numPr>
                <w:ilvl w:val="0"/>
                <w:numId w:val="17"/>
              </w:numPr>
              <w:spacing w:before="0"/>
              <w:rPr>
                <w:rFonts w:cstheme="minorHAnsi"/>
                <w:sz w:val="18"/>
                <w:szCs w:val="18"/>
              </w:rPr>
            </w:pPr>
          </w:p>
        </w:tc>
        <w:tc>
          <w:tcPr>
            <w:tcW w:w="4585" w:type="pct"/>
            <w:vAlign w:val="center"/>
          </w:tcPr>
          <w:p w14:paraId="5B920E4A" w14:textId="46FCBC28" w:rsidR="00F51449" w:rsidRPr="0083731E" w:rsidRDefault="00F51449" w:rsidP="000F33D8">
            <w:pPr>
              <w:pStyle w:val="Sraassuenkleliais"/>
              <w:numPr>
                <w:ilvl w:val="0"/>
                <w:numId w:val="0"/>
              </w:numPr>
              <w:spacing w:before="0" w:after="0"/>
              <w:jc w:val="both"/>
              <w:rPr>
                <w:rFonts w:cstheme="minorHAnsi"/>
                <w:sz w:val="18"/>
                <w:szCs w:val="18"/>
              </w:rPr>
            </w:pPr>
            <w:r w:rsidRPr="0083731E">
              <w:rPr>
                <w:rFonts w:cstheme="minorHAnsi"/>
                <w:sz w:val="18"/>
                <w:szCs w:val="18"/>
              </w:rPr>
              <w:t>Sistemos naudojamos funkcijos turi naudoti kuo mažiau asmens duomenų t.y., asmens duomenys turi būti naudojami tik būtinu atveju.</w:t>
            </w:r>
          </w:p>
        </w:tc>
      </w:tr>
      <w:tr w:rsidR="00F51449" w:rsidRPr="00C80A5D" w14:paraId="116F594D" w14:textId="77777777" w:rsidTr="00FF3D8D">
        <w:trPr>
          <w:trHeight w:val="20"/>
        </w:trPr>
        <w:tc>
          <w:tcPr>
            <w:tcW w:w="415" w:type="pct"/>
          </w:tcPr>
          <w:p w14:paraId="3CEB3B63" w14:textId="77777777" w:rsidR="00F51449" w:rsidRPr="0083731E" w:rsidRDefault="00F51449" w:rsidP="000F33D8">
            <w:pPr>
              <w:pStyle w:val="Sraopastraipa"/>
              <w:numPr>
                <w:ilvl w:val="0"/>
                <w:numId w:val="17"/>
              </w:numPr>
              <w:spacing w:before="0"/>
              <w:rPr>
                <w:rFonts w:cstheme="minorHAnsi"/>
                <w:sz w:val="18"/>
                <w:szCs w:val="18"/>
              </w:rPr>
            </w:pPr>
          </w:p>
        </w:tc>
        <w:tc>
          <w:tcPr>
            <w:tcW w:w="4585" w:type="pct"/>
            <w:vAlign w:val="center"/>
          </w:tcPr>
          <w:p w14:paraId="27520AA6" w14:textId="7CFBEFCC" w:rsidR="00F51449" w:rsidRPr="0083731E" w:rsidRDefault="00F51449" w:rsidP="000F33D8">
            <w:pPr>
              <w:pStyle w:val="Sraassuenkleliais"/>
              <w:numPr>
                <w:ilvl w:val="0"/>
                <w:numId w:val="0"/>
              </w:numPr>
              <w:spacing w:before="0" w:after="0"/>
              <w:jc w:val="both"/>
              <w:rPr>
                <w:rFonts w:cstheme="minorHAnsi"/>
                <w:sz w:val="18"/>
                <w:szCs w:val="18"/>
              </w:rPr>
            </w:pPr>
            <w:r w:rsidRPr="0083731E">
              <w:rPr>
                <w:rFonts w:cstheme="minorHAnsi"/>
                <w:sz w:val="18"/>
                <w:szCs w:val="18"/>
              </w:rPr>
              <w:t>Diegėjas turi imtis deramų priemonių užtikrinant, kad Sistemos naudojama trečių šalių programinė įranga atitinka saugumo reikalavimus keliamus VVS.</w:t>
            </w:r>
          </w:p>
        </w:tc>
      </w:tr>
      <w:tr w:rsidR="00F51449" w:rsidRPr="00C80A5D" w14:paraId="7E5DEAB3" w14:textId="77777777" w:rsidTr="00FF3D8D">
        <w:trPr>
          <w:trHeight w:val="20"/>
        </w:trPr>
        <w:tc>
          <w:tcPr>
            <w:tcW w:w="415" w:type="pct"/>
          </w:tcPr>
          <w:p w14:paraId="5E8208B1" w14:textId="77777777" w:rsidR="00F51449" w:rsidRPr="0083731E" w:rsidRDefault="00F51449" w:rsidP="000F33D8">
            <w:pPr>
              <w:pStyle w:val="Sraopastraipa"/>
              <w:numPr>
                <w:ilvl w:val="0"/>
                <w:numId w:val="17"/>
              </w:numPr>
              <w:spacing w:before="0"/>
              <w:rPr>
                <w:rFonts w:cstheme="minorHAnsi"/>
                <w:sz w:val="18"/>
                <w:szCs w:val="18"/>
              </w:rPr>
            </w:pPr>
          </w:p>
        </w:tc>
        <w:tc>
          <w:tcPr>
            <w:tcW w:w="4585" w:type="pct"/>
            <w:vAlign w:val="center"/>
          </w:tcPr>
          <w:p w14:paraId="3D9453C1" w14:textId="682B6516" w:rsidR="00F51449" w:rsidRPr="0083731E" w:rsidRDefault="00F51449" w:rsidP="000F33D8">
            <w:pPr>
              <w:pStyle w:val="Sraassuenkleliais"/>
              <w:numPr>
                <w:ilvl w:val="0"/>
                <w:numId w:val="0"/>
              </w:numPr>
              <w:spacing w:before="0" w:after="0"/>
              <w:jc w:val="both"/>
              <w:rPr>
                <w:rFonts w:cstheme="minorHAnsi"/>
                <w:sz w:val="18"/>
                <w:szCs w:val="18"/>
              </w:rPr>
            </w:pPr>
            <w:r w:rsidRPr="0083731E">
              <w:rPr>
                <w:rFonts w:cstheme="minorHAnsi"/>
                <w:sz w:val="18"/>
                <w:szCs w:val="18"/>
              </w:rPr>
              <w:t>Duomenų migravimas, įskaitant ir galimą duomenų permigravimą, turi būti baigti iki stabilizacijos pradžios.</w:t>
            </w:r>
          </w:p>
        </w:tc>
      </w:tr>
      <w:tr w:rsidR="00856695" w:rsidRPr="008D321B" w14:paraId="613DAA76" w14:textId="77777777" w:rsidTr="00FF3D8D">
        <w:trPr>
          <w:trHeight w:val="20"/>
        </w:trPr>
        <w:tc>
          <w:tcPr>
            <w:tcW w:w="415" w:type="pct"/>
          </w:tcPr>
          <w:p w14:paraId="31DB5C93" w14:textId="77777777" w:rsidR="00856695" w:rsidRPr="0083731E" w:rsidRDefault="00856695" w:rsidP="000F33D8">
            <w:pPr>
              <w:pStyle w:val="Sraopastraipa"/>
              <w:numPr>
                <w:ilvl w:val="0"/>
                <w:numId w:val="17"/>
              </w:numPr>
              <w:spacing w:before="0"/>
              <w:rPr>
                <w:rFonts w:cstheme="minorHAnsi"/>
                <w:sz w:val="18"/>
                <w:szCs w:val="18"/>
              </w:rPr>
            </w:pPr>
          </w:p>
        </w:tc>
        <w:tc>
          <w:tcPr>
            <w:tcW w:w="4585" w:type="pct"/>
          </w:tcPr>
          <w:p w14:paraId="477B5376" w14:textId="762B45E8" w:rsidR="00856695" w:rsidRPr="0083731E" w:rsidRDefault="00F30510" w:rsidP="000F33D8">
            <w:pPr>
              <w:pStyle w:val="Sraassuenkleliais"/>
              <w:numPr>
                <w:ilvl w:val="0"/>
                <w:numId w:val="0"/>
              </w:numPr>
              <w:spacing w:before="0" w:after="0"/>
              <w:jc w:val="both"/>
              <w:rPr>
                <w:rFonts w:cstheme="minorHAnsi"/>
                <w:sz w:val="18"/>
                <w:szCs w:val="18"/>
              </w:rPr>
            </w:pPr>
            <w:r w:rsidRPr="0083731E">
              <w:rPr>
                <w:rFonts w:cstheme="minorHAnsi"/>
                <w:sz w:val="18"/>
                <w:szCs w:val="18"/>
              </w:rPr>
              <w:t>Diegėjas sutartu periodiškumu, bet ne rečiau kaip kartą per mėnesį, turi pateikti Užsakovui tarpinius Projekto rezultatus. Kiekvieno etapo tarpinių rezultatų pateikimo ir derinimo tvarka turi būti suderinta Projekto vykdymo reglamente.</w:t>
            </w:r>
          </w:p>
        </w:tc>
      </w:tr>
      <w:tr w:rsidR="00856695" w:rsidRPr="008D321B" w14:paraId="7A8BC048" w14:textId="77777777" w:rsidTr="00FF3D8D">
        <w:trPr>
          <w:trHeight w:val="20"/>
        </w:trPr>
        <w:tc>
          <w:tcPr>
            <w:tcW w:w="415" w:type="pct"/>
          </w:tcPr>
          <w:p w14:paraId="6409F835" w14:textId="77777777" w:rsidR="00856695" w:rsidRPr="0083731E" w:rsidRDefault="00856695" w:rsidP="000F33D8">
            <w:pPr>
              <w:pStyle w:val="Sraopastraipa"/>
              <w:numPr>
                <w:ilvl w:val="0"/>
                <w:numId w:val="17"/>
              </w:numPr>
              <w:spacing w:before="0"/>
              <w:rPr>
                <w:rFonts w:cstheme="minorHAnsi"/>
                <w:sz w:val="18"/>
                <w:szCs w:val="18"/>
                <w:lang w:val="en-US"/>
              </w:rPr>
            </w:pPr>
          </w:p>
        </w:tc>
        <w:tc>
          <w:tcPr>
            <w:tcW w:w="4585" w:type="pct"/>
          </w:tcPr>
          <w:p w14:paraId="6D83F646" w14:textId="2A7F46C4" w:rsidR="00856695" w:rsidRPr="0083731E" w:rsidRDefault="00F30510" w:rsidP="000F33D8">
            <w:pPr>
              <w:pStyle w:val="Sraassuenkleliais"/>
              <w:numPr>
                <w:ilvl w:val="0"/>
                <w:numId w:val="0"/>
              </w:numPr>
              <w:spacing w:before="0" w:after="0"/>
              <w:jc w:val="both"/>
              <w:rPr>
                <w:rFonts w:cstheme="minorHAnsi"/>
                <w:sz w:val="18"/>
                <w:szCs w:val="18"/>
              </w:rPr>
            </w:pPr>
            <w:r w:rsidRPr="0083731E">
              <w:rPr>
                <w:rFonts w:cstheme="minorHAnsi"/>
                <w:sz w:val="18"/>
                <w:szCs w:val="18"/>
              </w:rPr>
              <w:t xml:space="preserve">Diegėjas su Užsakovu turi organizuoti periodiškus susitikimus, kurių metu būtų pereinama per Projekto grafiką, rizikas ir atvirus klausimus. Susitikimų periodiškumas turi būti suderintas Projekto vykdymo reglamente, tačiau turi vykti ne rečiau kaip </w:t>
            </w:r>
            <w:r w:rsidR="00A77CEF" w:rsidRPr="0083731E">
              <w:rPr>
                <w:rFonts w:cstheme="minorHAnsi"/>
                <w:sz w:val="18"/>
                <w:szCs w:val="18"/>
              </w:rPr>
              <w:t>du kartus</w:t>
            </w:r>
            <w:r w:rsidRPr="0083731E">
              <w:rPr>
                <w:rFonts w:cstheme="minorHAnsi"/>
                <w:sz w:val="18"/>
                <w:szCs w:val="18"/>
              </w:rPr>
              <w:t xml:space="preserve"> per mėnesį.</w:t>
            </w:r>
          </w:p>
        </w:tc>
      </w:tr>
      <w:tr w:rsidR="004B3EF8" w:rsidRPr="008D321B" w14:paraId="122A801B" w14:textId="77777777" w:rsidTr="00FF3D8D">
        <w:trPr>
          <w:trHeight w:val="20"/>
        </w:trPr>
        <w:tc>
          <w:tcPr>
            <w:tcW w:w="415" w:type="pct"/>
          </w:tcPr>
          <w:p w14:paraId="6891DD5B" w14:textId="77777777" w:rsidR="004B3EF8" w:rsidRPr="0083731E" w:rsidRDefault="004B3EF8" w:rsidP="000F33D8">
            <w:pPr>
              <w:pStyle w:val="Sraopastraipa"/>
              <w:numPr>
                <w:ilvl w:val="0"/>
                <w:numId w:val="17"/>
              </w:numPr>
              <w:spacing w:before="0"/>
              <w:rPr>
                <w:rFonts w:cstheme="minorHAnsi"/>
                <w:sz w:val="18"/>
                <w:szCs w:val="18"/>
                <w:lang w:val="en-US"/>
              </w:rPr>
            </w:pPr>
          </w:p>
        </w:tc>
        <w:tc>
          <w:tcPr>
            <w:tcW w:w="4585" w:type="pct"/>
            <w:vAlign w:val="center"/>
          </w:tcPr>
          <w:p w14:paraId="3EE5D509" w14:textId="1CD1E349" w:rsidR="004B3EF8" w:rsidRPr="0083731E" w:rsidRDefault="004B3EF8" w:rsidP="000F33D8">
            <w:pPr>
              <w:pStyle w:val="Sraassuenkleliais"/>
              <w:numPr>
                <w:ilvl w:val="0"/>
                <w:numId w:val="0"/>
              </w:numPr>
              <w:spacing w:before="0" w:after="0"/>
              <w:jc w:val="both"/>
              <w:rPr>
                <w:rFonts w:cstheme="minorHAnsi"/>
                <w:sz w:val="18"/>
                <w:szCs w:val="18"/>
              </w:rPr>
            </w:pPr>
            <w:r w:rsidRPr="0083731E">
              <w:rPr>
                <w:rFonts w:cstheme="minorHAnsi"/>
                <w:sz w:val="18"/>
                <w:szCs w:val="18"/>
              </w:rPr>
              <w:t>Pagal susitartą grafiką turi būti teikiamos reguliarios ataskaitos, kuriuose turi būti atspindėtas visas projekto progresas. Ataskaitos turi apimti atliktų veiklų aprašymą, pasiektus rezultatus, galimus nukrypimus nuo tvarkaraščio ir klaidų / incidentų apžvalgą. Atsiskaitymai tarp šalių turi būti vykdomi pagal numatytas darbų apimtis ir patvirtintas darbų sąmatas.</w:t>
            </w:r>
          </w:p>
        </w:tc>
      </w:tr>
      <w:tr w:rsidR="004B3EF8" w:rsidRPr="008D321B" w14:paraId="46FDDC12" w14:textId="77777777" w:rsidTr="00FF3D8D">
        <w:trPr>
          <w:trHeight w:val="20"/>
        </w:trPr>
        <w:tc>
          <w:tcPr>
            <w:tcW w:w="415" w:type="pct"/>
          </w:tcPr>
          <w:p w14:paraId="45C66F68" w14:textId="77777777" w:rsidR="004B3EF8" w:rsidRPr="00832936" w:rsidRDefault="004B3EF8" w:rsidP="000F33D8">
            <w:pPr>
              <w:pStyle w:val="Sraopastraipa"/>
              <w:numPr>
                <w:ilvl w:val="0"/>
                <w:numId w:val="17"/>
              </w:numPr>
              <w:spacing w:before="0"/>
              <w:rPr>
                <w:rFonts w:cstheme="minorHAnsi"/>
                <w:sz w:val="18"/>
                <w:szCs w:val="18"/>
              </w:rPr>
            </w:pPr>
          </w:p>
        </w:tc>
        <w:tc>
          <w:tcPr>
            <w:tcW w:w="4585" w:type="pct"/>
          </w:tcPr>
          <w:p w14:paraId="3089049E" w14:textId="77777777" w:rsidR="004B3EF8" w:rsidRPr="0083731E" w:rsidRDefault="004B3EF8" w:rsidP="000F33D8">
            <w:pPr>
              <w:pStyle w:val="Sraassuenkleliais"/>
              <w:numPr>
                <w:ilvl w:val="0"/>
                <w:numId w:val="0"/>
              </w:numPr>
              <w:spacing w:before="0" w:after="160"/>
              <w:jc w:val="both"/>
              <w:rPr>
                <w:rFonts w:cstheme="minorHAnsi"/>
                <w:sz w:val="18"/>
                <w:szCs w:val="18"/>
              </w:rPr>
            </w:pPr>
            <w:r w:rsidRPr="0083731E">
              <w:rPr>
                <w:rFonts w:cstheme="minorHAnsi"/>
                <w:sz w:val="18"/>
                <w:szCs w:val="18"/>
              </w:rPr>
              <w:t xml:space="preserve">Diegėjas ne rečiau kaip kartą per mėnesį turi parengti projekto pažangos ataskaitą, kurioje turi būti aprašyta (neapsiribojant): </w:t>
            </w:r>
          </w:p>
          <w:p w14:paraId="772ABB2A" w14:textId="77777777" w:rsidR="004B3EF8" w:rsidRPr="0083731E" w:rsidRDefault="004B3EF8" w:rsidP="000F33D8">
            <w:pPr>
              <w:pStyle w:val="Sraassuenkleliais"/>
              <w:numPr>
                <w:ilvl w:val="0"/>
                <w:numId w:val="18"/>
              </w:numPr>
              <w:spacing w:before="0" w:after="160"/>
              <w:jc w:val="both"/>
              <w:rPr>
                <w:rFonts w:cstheme="minorHAnsi"/>
                <w:sz w:val="18"/>
                <w:szCs w:val="18"/>
              </w:rPr>
            </w:pPr>
            <w:r w:rsidRPr="0083731E">
              <w:rPr>
                <w:rFonts w:cstheme="minorHAnsi"/>
                <w:sz w:val="18"/>
                <w:szCs w:val="18"/>
              </w:rPr>
              <w:t xml:space="preserve">šiuo metu atliekami ir būsimuoju ataskaitiniu laikotarpiu planuojami atlikti darbai; </w:t>
            </w:r>
          </w:p>
          <w:p w14:paraId="6C0A5EC9" w14:textId="0E8D0F24" w:rsidR="004B3EF8" w:rsidRPr="0083731E" w:rsidRDefault="004B3EF8" w:rsidP="000F33D8">
            <w:pPr>
              <w:pStyle w:val="Sraassuenkleliais"/>
              <w:numPr>
                <w:ilvl w:val="0"/>
                <w:numId w:val="18"/>
              </w:numPr>
              <w:spacing w:before="0" w:after="160"/>
              <w:jc w:val="both"/>
              <w:rPr>
                <w:rFonts w:cstheme="minorHAnsi"/>
                <w:sz w:val="18"/>
                <w:szCs w:val="18"/>
              </w:rPr>
            </w:pPr>
            <w:r w:rsidRPr="0083731E">
              <w:rPr>
                <w:rFonts w:cstheme="minorHAnsi"/>
                <w:sz w:val="18"/>
                <w:szCs w:val="18"/>
              </w:rPr>
              <w:t xml:space="preserve">kiekvieno etapo veiklų įgyvendinimo progresas, statusas, aprašymai, atviri klausimai; </w:t>
            </w:r>
          </w:p>
          <w:p w14:paraId="7DC98EB0" w14:textId="30522AA7" w:rsidR="004B3EF8" w:rsidRPr="0083731E" w:rsidRDefault="004B3EF8" w:rsidP="000F33D8">
            <w:pPr>
              <w:pStyle w:val="Sraassuenkleliais"/>
              <w:numPr>
                <w:ilvl w:val="0"/>
                <w:numId w:val="18"/>
              </w:numPr>
              <w:spacing w:before="0" w:after="160"/>
              <w:jc w:val="both"/>
              <w:rPr>
                <w:rFonts w:cstheme="minorHAnsi"/>
                <w:sz w:val="18"/>
                <w:szCs w:val="18"/>
              </w:rPr>
            </w:pPr>
            <w:r w:rsidRPr="0083731E">
              <w:rPr>
                <w:rFonts w:cstheme="minorHAnsi"/>
                <w:sz w:val="18"/>
                <w:szCs w:val="18"/>
              </w:rPr>
              <w:t xml:space="preserve">ataskaitinio laikotarpio metu identifikuotos rizikos bei jų suvaldymo priemonės, metodai; </w:t>
            </w:r>
          </w:p>
          <w:p w14:paraId="06150D7F" w14:textId="77777777" w:rsidR="004B3EF8" w:rsidRPr="0083731E" w:rsidRDefault="004B3EF8" w:rsidP="000F33D8">
            <w:pPr>
              <w:pStyle w:val="Sraassuenkleliais"/>
              <w:numPr>
                <w:ilvl w:val="0"/>
                <w:numId w:val="18"/>
              </w:numPr>
              <w:spacing w:before="0" w:after="160"/>
              <w:jc w:val="both"/>
              <w:rPr>
                <w:rFonts w:cstheme="minorHAnsi"/>
                <w:sz w:val="18"/>
                <w:szCs w:val="18"/>
              </w:rPr>
            </w:pPr>
            <w:r w:rsidRPr="0083731E">
              <w:rPr>
                <w:rFonts w:cstheme="minorHAnsi"/>
                <w:sz w:val="18"/>
                <w:szCs w:val="18"/>
              </w:rPr>
              <w:t xml:space="preserve">papildomai pateiktų užsakymų suvestinė; </w:t>
            </w:r>
          </w:p>
          <w:p w14:paraId="7BA8068E" w14:textId="77777777" w:rsidR="004B3EF8" w:rsidRPr="0083731E" w:rsidRDefault="004B3EF8" w:rsidP="000F33D8">
            <w:pPr>
              <w:pStyle w:val="Sraassuenkleliais"/>
              <w:numPr>
                <w:ilvl w:val="0"/>
                <w:numId w:val="18"/>
              </w:numPr>
              <w:spacing w:before="0" w:after="0"/>
              <w:jc w:val="both"/>
              <w:rPr>
                <w:rFonts w:cstheme="minorHAnsi"/>
                <w:sz w:val="18"/>
                <w:szCs w:val="18"/>
              </w:rPr>
            </w:pPr>
            <w:r w:rsidRPr="0083731E">
              <w:rPr>
                <w:rFonts w:cstheme="minorHAnsi"/>
                <w:sz w:val="18"/>
                <w:szCs w:val="18"/>
              </w:rPr>
              <w:t xml:space="preserve">su projekto valdymu susiję klausimai,  rekomendacijos; </w:t>
            </w:r>
          </w:p>
          <w:p w14:paraId="398C5A6D" w14:textId="4123A8A1" w:rsidR="004B3EF8" w:rsidRPr="0083731E" w:rsidRDefault="004B3EF8" w:rsidP="000F33D8">
            <w:pPr>
              <w:pStyle w:val="Sraassuenkleliais"/>
              <w:numPr>
                <w:ilvl w:val="0"/>
                <w:numId w:val="18"/>
              </w:numPr>
              <w:spacing w:before="0" w:after="160"/>
              <w:jc w:val="both"/>
              <w:rPr>
                <w:rFonts w:cstheme="minorHAnsi"/>
                <w:sz w:val="18"/>
                <w:szCs w:val="18"/>
              </w:rPr>
            </w:pPr>
            <w:r w:rsidRPr="0083731E">
              <w:rPr>
                <w:rFonts w:cstheme="minorHAnsi"/>
                <w:sz w:val="18"/>
                <w:szCs w:val="18"/>
              </w:rPr>
              <w:t xml:space="preserve">projekto veiklų grafiko pokyčiai lyginant su buvusiu ataskaitiniu laikotarpiu; </w:t>
            </w:r>
          </w:p>
          <w:p w14:paraId="68ACC491" w14:textId="0F2FD85E" w:rsidR="004B3EF8" w:rsidRPr="0083731E" w:rsidRDefault="004B3EF8" w:rsidP="000F33D8">
            <w:pPr>
              <w:pStyle w:val="Sraassuenkleliais"/>
              <w:numPr>
                <w:ilvl w:val="0"/>
                <w:numId w:val="18"/>
              </w:numPr>
              <w:spacing w:before="0" w:after="0"/>
              <w:jc w:val="both"/>
              <w:rPr>
                <w:rFonts w:cstheme="minorHAnsi"/>
                <w:sz w:val="18"/>
                <w:szCs w:val="18"/>
              </w:rPr>
            </w:pPr>
            <w:r w:rsidRPr="0083731E">
              <w:rPr>
                <w:rFonts w:cstheme="minorHAnsi"/>
                <w:sz w:val="18"/>
                <w:szCs w:val="18"/>
              </w:rPr>
              <w:t xml:space="preserve">kita reikalinga informacija, susijusi projekto įgyvendinimu. </w:t>
            </w:r>
          </w:p>
        </w:tc>
      </w:tr>
      <w:tr w:rsidR="004B3EF8" w:rsidRPr="008D321B" w14:paraId="1389BDCB" w14:textId="77777777" w:rsidTr="00FF3D8D">
        <w:trPr>
          <w:trHeight w:val="20"/>
        </w:trPr>
        <w:tc>
          <w:tcPr>
            <w:tcW w:w="415" w:type="pct"/>
          </w:tcPr>
          <w:p w14:paraId="4F630B1A" w14:textId="77777777" w:rsidR="004B3EF8" w:rsidRPr="0083731E" w:rsidRDefault="004B3EF8" w:rsidP="000F33D8">
            <w:pPr>
              <w:pStyle w:val="Sraopastraipa"/>
              <w:numPr>
                <w:ilvl w:val="0"/>
                <w:numId w:val="17"/>
              </w:numPr>
              <w:spacing w:before="0"/>
              <w:rPr>
                <w:rFonts w:cstheme="minorHAnsi"/>
                <w:sz w:val="18"/>
                <w:szCs w:val="18"/>
                <w:lang w:val="en-US"/>
              </w:rPr>
            </w:pPr>
          </w:p>
        </w:tc>
        <w:tc>
          <w:tcPr>
            <w:tcW w:w="4585" w:type="pct"/>
          </w:tcPr>
          <w:p w14:paraId="25ADB1C6" w14:textId="3BD44B21" w:rsidR="004B3EF8" w:rsidRPr="0083731E" w:rsidRDefault="004B3EF8" w:rsidP="000F33D8">
            <w:pPr>
              <w:pStyle w:val="Sraassuenkleliais"/>
              <w:numPr>
                <w:ilvl w:val="0"/>
                <w:numId w:val="0"/>
              </w:numPr>
              <w:spacing w:before="0" w:after="0"/>
              <w:jc w:val="both"/>
              <w:rPr>
                <w:rFonts w:cstheme="minorHAnsi"/>
                <w:sz w:val="18"/>
                <w:szCs w:val="18"/>
              </w:rPr>
            </w:pPr>
            <w:r w:rsidRPr="0083731E">
              <w:rPr>
                <w:rFonts w:cstheme="minorHAnsi"/>
                <w:sz w:val="18"/>
                <w:szCs w:val="18"/>
              </w:rPr>
              <w:t xml:space="preserve">Diegėjas turi užtikrinti tinkamą vidinę komunikaciją, siekiant išvengti pakartotinų klausimų, pakartotinių dokumentų pateikimų ir panašių atvejų / situacijų. </w:t>
            </w:r>
          </w:p>
        </w:tc>
      </w:tr>
      <w:tr w:rsidR="004B3EF8" w:rsidRPr="008D321B" w14:paraId="41C99395" w14:textId="77777777" w:rsidTr="00FF3D8D">
        <w:trPr>
          <w:trHeight w:val="20"/>
        </w:trPr>
        <w:tc>
          <w:tcPr>
            <w:tcW w:w="415" w:type="pct"/>
          </w:tcPr>
          <w:p w14:paraId="3D6F88AC" w14:textId="77777777" w:rsidR="004B3EF8" w:rsidRPr="0083731E" w:rsidRDefault="004B3EF8" w:rsidP="000F33D8">
            <w:pPr>
              <w:pStyle w:val="Sraopastraipa"/>
              <w:numPr>
                <w:ilvl w:val="0"/>
                <w:numId w:val="17"/>
              </w:numPr>
              <w:spacing w:before="0"/>
              <w:rPr>
                <w:rFonts w:cstheme="minorHAnsi"/>
                <w:sz w:val="18"/>
                <w:szCs w:val="18"/>
                <w:lang w:val="en-US"/>
              </w:rPr>
            </w:pPr>
          </w:p>
        </w:tc>
        <w:tc>
          <w:tcPr>
            <w:tcW w:w="4585" w:type="pct"/>
          </w:tcPr>
          <w:p w14:paraId="7ADB1535" w14:textId="5A5315D7" w:rsidR="004B3EF8" w:rsidRPr="0083731E" w:rsidRDefault="004B3EF8" w:rsidP="000F33D8">
            <w:pPr>
              <w:pStyle w:val="Sraassuenkleliais"/>
              <w:numPr>
                <w:ilvl w:val="0"/>
                <w:numId w:val="0"/>
              </w:numPr>
              <w:spacing w:before="0" w:after="0"/>
              <w:jc w:val="both"/>
              <w:rPr>
                <w:rFonts w:cstheme="minorHAnsi"/>
                <w:sz w:val="18"/>
                <w:szCs w:val="18"/>
              </w:rPr>
            </w:pPr>
            <w:r w:rsidRPr="0083731E">
              <w:rPr>
                <w:rFonts w:cstheme="minorHAnsi"/>
                <w:sz w:val="18"/>
                <w:szCs w:val="18"/>
              </w:rPr>
              <w:t xml:space="preserve">Jeigu Projekto metu atsiranda neaiškumai dėl techninėje specifikacijoje įvardintų reikalavimų ar aprašymų, o Užsakovo atstovai neturi galimybės pateikti arba dėl kitų priežasčių nepateikia paaiškinimo, diegėjas privalo pateikti savo interpretaciją, siūlymus ir/ar rekomendacijas tinkamam reikalavimo įgyvendinimui. Užsakovo atstovai turi patvirtinti, ar sutinka su siūlymais ir/ar rekomendacijomis. </w:t>
            </w:r>
          </w:p>
        </w:tc>
      </w:tr>
      <w:tr w:rsidR="004B3EF8" w:rsidRPr="008D321B" w14:paraId="34D8E570" w14:textId="77777777" w:rsidTr="00FF3D8D">
        <w:trPr>
          <w:trHeight w:val="20"/>
        </w:trPr>
        <w:tc>
          <w:tcPr>
            <w:tcW w:w="415" w:type="pct"/>
          </w:tcPr>
          <w:p w14:paraId="59FD06DB" w14:textId="77777777" w:rsidR="004B3EF8" w:rsidRPr="0083731E" w:rsidRDefault="004B3EF8" w:rsidP="000F33D8">
            <w:pPr>
              <w:pStyle w:val="Sraopastraipa"/>
              <w:numPr>
                <w:ilvl w:val="0"/>
                <w:numId w:val="17"/>
              </w:numPr>
              <w:spacing w:before="0"/>
              <w:rPr>
                <w:rFonts w:cstheme="minorHAnsi"/>
                <w:sz w:val="18"/>
                <w:szCs w:val="18"/>
                <w:lang w:val="en-US"/>
              </w:rPr>
            </w:pPr>
          </w:p>
        </w:tc>
        <w:tc>
          <w:tcPr>
            <w:tcW w:w="4585" w:type="pct"/>
          </w:tcPr>
          <w:p w14:paraId="5AFCF1E6" w14:textId="65789215" w:rsidR="004B3EF8" w:rsidRPr="0083731E" w:rsidRDefault="004B3EF8" w:rsidP="000F33D8">
            <w:pPr>
              <w:pStyle w:val="Sraassuenkleliais"/>
              <w:numPr>
                <w:ilvl w:val="0"/>
                <w:numId w:val="0"/>
              </w:numPr>
              <w:spacing w:before="0" w:after="0"/>
              <w:jc w:val="both"/>
              <w:rPr>
                <w:rFonts w:cstheme="minorHAnsi"/>
                <w:sz w:val="18"/>
                <w:szCs w:val="18"/>
              </w:rPr>
            </w:pPr>
            <w:r w:rsidRPr="0083731E">
              <w:rPr>
                <w:rFonts w:cstheme="minorHAnsi"/>
                <w:sz w:val="18"/>
                <w:szCs w:val="18"/>
              </w:rPr>
              <w:t xml:space="preserve">Jeigu projekto metu atsiranda papildomų reikalavimų ar poreikis esamų reikalavimų pokyčiams, Diegėjas privalo atlikti esamos situacijos analizę, įvardinti problematiką, įvardinti reikalavimus ir aprašyti tokiu pat principu, kaip aprašyta analizės ataskaitoje ir techninėje specifikacijoje, o Užsakovas juos užsako papildomų užsakymų principu. </w:t>
            </w:r>
          </w:p>
        </w:tc>
      </w:tr>
      <w:tr w:rsidR="004B3EF8" w:rsidRPr="008D321B" w14:paraId="5EECFF9A" w14:textId="77777777" w:rsidTr="00FF3D8D">
        <w:trPr>
          <w:trHeight w:val="20"/>
        </w:trPr>
        <w:tc>
          <w:tcPr>
            <w:tcW w:w="415" w:type="pct"/>
          </w:tcPr>
          <w:p w14:paraId="0B6CEEB6" w14:textId="77777777" w:rsidR="004B3EF8" w:rsidRPr="0083731E" w:rsidRDefault="004B3EF8" w:rsidP="000F33D8">
            <w:pPr>
              <w:pStyle w:val="Sraopastraipa"/>
              <w:numPr>
                <w:ilvl w:val="0"/>
                <w:numId w:val="17"/>
              </w:numPr>
              <w:spacing w:before="0"/>
              <w:rPr>
                <w:rFonts w:cstheme="minorHAnsi"/>
                <w:sz w:val="18"/>
                <w:szCs w:val="18"/>
                <w:lang w:val="en-US"/>
              </w:rPr>
            </w:pPr>
          </w:p>
        </w:tc>
        <w:tc>
          <w:tcPr>
            <w:tcW w:w="4585" w:type="pct"/>
          </w:tcPr>
          <w:p w14:paraId="6D0E76B5" w14:textId="1AA15F42" w:rsidR="004B3EF8" w:rsidRPr="0083731E" w:rsidRDefault="004B3EF8" w:rsidP="000F33D8">
            <w:pPr>
              <w:pStyle w:val="Sraassuenkleliais"/>
              <w:numPr>
                <w:ilvl w:val="0"/>
                <w:numId w:val="0"/>
              </w:numPr>
              <w:spacing w:before="0" w:after="0"/>
              <w:jc w:val="both"/>
              <w:rPr>
                <w:rFonts w:cstheme="minorHAnsi"/>
                <w:sz w:val="18"/>
                <w:szCs w:val="18"/>
              </w:rPr>
            </w:pPr>
            <w:r w:rsidRPr="0083731E">
              <w:rPr>
                <w:rFonts w:cstheme="minorHAnsi"/>
                <w:sz w:val="18"/>
                <w:szCs w:val="18"/>
              </w:rPr>
              <w:t xml:space="preserve">Planuojant Projektą, Projekto grafiką Diegėjas turi suderinti su Užsakovu, kurie darbai turėtų būti vykdomi nuotoliniu būdu, o kurie darbai Užsakovo patalpose / darbo vietoje. </w:t>
            </w:r>
          </w:p>
        </w:tc>
      </w:tr>
      <w:tr w:rsidR="007041D8" w:rsidRPr="008D321B" w14:paraId="63FE99ED" w14:textId="77777777" w:rsidTr="00FF3D8D">
        <w:trPr>
          <w:trHeight w:val="20"/>
        </w:trPr>
        <w:tc>
          <w:tcPr>
            <w:tcW w:w="415" w:type="pct"/>
          </w:tcPr>
          <w:p w14:paraId="6B8F3E89" w14:textId="67DC907C" w:rsidR="007041D8" w:rsidRPr="0083731E" w:rsidRDefault="007041D8" w:rsidP="000F33D8">
            <w:pPr>
              <w:pStyle w:val="Sraopastraipa"/>
              <w:numPr>
                <w:ilvl w:val="0"/>
                <w:numId w:val="17"/>
              </w:numPr>
              <w:spacing w:before="0"/>
              <w:rPr>
                <w:rFonts w:cstheme="minorHAnsi"/>
                <w:sz w:val="18"/>
                <w:szCs w:val="18"/>
                <w:lang w:val="en-US"/>
              </w:rPr>
            </w:pPr>
          </w:p>
        </w:tc>
        <w:tc>
          <w:tcPr>
            <w:tcW w:w="4585" w:type="pct"/>
          </w:tcPr>
          <w:p w14:paraId="715EFC36" w14:textId="67C946F5" w:rsidR="007041D8" w:rsidRPr="0083731E" w:rsidRDefault="007041D8" w:rsidP="000F33D8">
            <w:pPr>
              <w:pStyle w:val="Sraassuenkleliais"/>
              <w:numPr>
                <w:ilvl w:val="0"/>
                <w:numId w:val="0"/>
              </w:numPr>
              <w:spacing w:before="0" w:after="0"/>
              <w:jc w:val="both"/>
              <w:rPr>
                <w:rFonts w:cstheme="minorHAnsi"/>
                <w:sz w:val="18"/>
                <w:szCs w:val="18"/>
              </w:rPr>
            </w:pPr>
            <w:r w:rsidRPr="0083731E">
              <w:rPr>
                <w:rFonts w:cstheme="minorHAnsi"/>
                <w:sz w:val="18"/>
                <w:szCs w:val="18"/>
              </w:rPr>
              <w:t xml:space="preserve">Projekto metu įgyvendinti rezultatai turi būti </w:t>
            </w:r>
            <w:r w:rsidR="002C50CC">
              <w:rPr>
                <w:rFonts w:cstheme="minorHAnsi"/>
                <w:sz w:val="18"/>
                <w:szCs w:val="18"/>
              </w:rPr>
              <w:t>priimami</w:t>
            </w:r>
            <w:r w:rsidRPr="0083731E">
              <w:rPr>
                <w:rFonts w:cstheme="minorHAnsi"/>
                <w:sz w:val="18"/>
                <w:szCs w:val="18"/>
              </w:rPr>
              <w:t xml:space="preserve"> protokolu, pasirašant abiem šalims. Vieno protokolo metu gali būti </w:t>
            </w:r>
            <w:r w:rsidR="002C50CC">
              <w:rPr>
                <w:rFonts w:cstheme="minorHAnsi"/>
                <w:sz w:val="18"/>
                <w:szCs w:val="18"/>
              </w:rPr>
              <w:t>priimami</w:t>
            </w:r>
            <w:r w:rsidRPr="0083731E">
              <w:rPr>
                <w:rFonts w:cstheme="minorHAnsi"/>
                <w:sz w:val="18"/>
                <w:szCs w:val="18"/>
              </w:rPr>
              <w:t xml:space="preserve"> keli rezultatai. Šalys pasirašydami rezultato įgyvendinimo protokolą patvirtina apie visišką nurodytų rezultatų tinkamą įgyvendinimą. Rezultatas negali būti priimamas dalinai ar nepilnai apimčiai. Jeigu projekte dalyvauja techninė priežiūra, ji turi pateikti raštišką patvirtinimą, kad įgyvendintą projekto rezultatą galima priimti. Negavus patvirtinimo, rezultatai negali būti priimti. </w:t>
            </w:r>
          </w:p>
        </w:tc>
      </w:tr>
      <w:tr w:rsidR="007041D8" w:rsidRPr="008D321B" w14:paraId="528D59C7" w14:textId="77777777" w:rsidTr="00FF3D8D">
        <w:trPr>
          <w:trHeight w:val="20"/>
        </w:trPr>
        <w:tc>
          <w:tcPr>
            <w:tcW w:w="415" w:type="pct"/>
          </w:tcPr>
          <w:p w14:paraId="0116ED28" w14:textId="77777777" w:rsidR="007041D8" w:rsidRPr="0083731E" w:rsidRDefault="007041D8" w:rsidP="000F33D8">
            <w:pPr>
              <w:pStyle w:val="Sraopastraipa"/>
              <w:numPr>
                <w:ilvl w:val="0"/>
                <w:numId w:val="17"/>
              </w:numPr>
              <w:spacing w:before="0"/>
              <w:rPr>
                <w:rFonts w:cstheme="minorHAnsi"/>
                <w:sz w:val="18"/>
                <w:szCs w:val="18"/>
                <w:lang w:val="en-US"/>
              </w:rPr>
            </w:pPr>
          </w:p>
        </w:tc>
        <w:tc>
          <w:tcPr>
            <w:tcW w:w="4585" w:type="pct"/>
          </w:tcPr>
          <w:p w14:paraId="6794CD1A" w14:textId="4712643D" w:rsidR="007041D8" w:rsidRPr="0083731E" w:rsidRDefault="007041D8" w:rsidP="000F33D8">
            <w:pPr>
              <w:pStyle w:val="Sraassuenkleliais"/>
              <w:numPr>
                <w:ilvl w:val="0"/>
                <w:numId w:val="0"/>
              </w:numPr>
              <w:spacing w:before="0" w:after="0"/>
              <w:jc w:val="both"/>
              <w:rPr>
                <w:rFonts w:cstheme="minorHAnsi"/>
                <w:sz w:val="18"/>
                <w:szCs w:val="18"/>
              </w:rPr>
            </w:pPr>
            <w:r w:rsidRPr="0083731E">
              <w:rPr>
                <w:rFonts w:cstheme="minorHAnsi"/>
                <w:sz w:val="18"/>
                <w:szCs w:val="18"/>
              </w:rPr>
              <w:t>Sistemos diegimo suplanuoti etapai (E-1.1 – E-1.6) ir jų rezultatų įgyvendinimas gali vykti lygiagrečiai. Tačiau E-</w:t>
            </w:r>
            <w:r w:rsidRPr="0083731E">
              <w:rPr>
                <w:rFonts w:cstheme="minorHAnsi"/>
                <w:sz w:val="18"/>
                <w:szCs w:val="18"/>
                <w:lang w:val="en-US"/>
              </w:rPr>
              <w:t xml:space="preserve">2 </w:t>
            </w:r>
            <w:r w:rsidRPr="0083731E">
              <w:rPr>
                <w:rFonts w:cstheme="minorHAnsi"/>
                <w:sz w:val="18"/>
                <w:szCs w:val="18"/>
              </w:rPr>
              <w:t>sekantis etapas negali būti pradėtas, kol nėra priimamas E-</w:t>
            </w:r>
            <w:r w:rsidRPr="0083731E">
              <w:rPr>
                <w:rFonts w:cstheme="minorHAnsi"/>
                <w:sz w:val="18"/>
                <w:szCs w:val="18"/>
                <w:lang w:val="en-US"/>
              </w:rPr>
              <w:t>1</w:t>
            </w:r>
            <w:r w:rsidRPr="0083731E">
              <w:rPr>
                <w:rFonts w:cstheme="minorHAnsi"/>
                <w:sz w:val="18"/>
                <w:szCs w:val="18"/>
              </w:rPr>
              <w:t>.</w:t>
            </w:r>
          </w:p>
        </w:tc>
      </w:tr>
      <w:tr w:rsidR="007041D8" w:rsidRPr="008D321B" w14:paraId="3E093244" w14:textId="77777777" w:rsidTr="00FF3D8D">
        <w:trPr>
          <w:trHeight w:val="20"/>
        </w:trPr>
        <w:tc>
          <w:tcPr>
            <w:tcW w:w="415" w:type="pct"/>
          </w:tcPr>
          <w:p w14:paraId="51D791AA" w14:textId="77777777" w:rsidR="007041D8" w:rsidRPr="0083731E" w:rsidRDefault="007041D8" w:rsidP="000F33D8">
            <w:pPr>
              <w:pStyle w:val="Sraopastraipa"/>
              <w:numPr>
                <w:ilvl w:val="0"/>
                <w:numId w:val="17"/>
              </w:numPr>
              <w:spacing w:before="0"/>
              <w:rPr>
                <w:rFonts w:cstheme="minorHAnsi"/>
                <w:sz w:val="18"/>
                <w:szCs w:val="18"/>
                <w:lang w:val="en-US"/>
              </w:rPr>
            </w:pPr>
          </w:p>
        </w:tc>
        <w:tc>
          <w:tcPr>
            <w:tcW w:w="4585" w:type="pct"/>
          </w:tcPr>
          <w:p w14:paraId="55FBF595" w14:textId="0623B84C" w:rsidR="007041D8" w:rsidRPr="0083731E" w:rsidRDefault="007041D8" w:rsidP="000F33D8">
            <w:pPr>
              <w:pStyle w:val="Sraassuenkleliais"/>
              <w:numPr>
                <w:ilvl w:val="0"/>
                <w:numId w:val="0"/>
              </w:numPr>
              <w:spacing w:before="0" w:after="0"/>
              <w:jc w:val="both"/>
              <w:rPr>
                <w:rFonts w:cstheme="minorHAnsi"/>
                <w:sz w:val="18"/>
                <w:szCs w:val="18"/>
              </w:rPr>
            </w:pPr>
            <w:r w:rsidRPr="0083731E">
              <w:rPr>
                <w:rFonts w:cstheme="minorHAnsi"/>
                <w:sz w:val="18"/>
                <w:szCs w:val="18"/>
              </w:rPr>
              <w:t xml:space="preserve">Diegėjas gali pasiūlyti savo projekto įgyvendinimo etapų vykdymo </w:t>
            </w:r>
            <w:r w:rsidR="00DA6018">
              <w:rPr>
                <w:rFonts w:cstheme="minorHAnsi"/>
                <w:sz w:val="18"/>
                <w:szCs w:val="18"/>
              </w:rPr>
              <w:t xml:space="preserve">eigą, </w:t>
            </w:r>
            <w:r w:rsidRPr="0083731E">
              <w:rPr>
                <w:rFonts w:cstheme="minorHAnsi"/>
                <w:sz w:val="18"/>
                <w:szCs w:val="18"/>
              </w:rPr>
              <w:t xml:space="preserve">terminus, papildomus įgyvendinamus rezultatus bei etapus, kurie nėra nurodyti </w:t>
            </w:r>
            <w:r w:rsidRPr="0083731E">
              <w:rPr>
                <w:rFonts w:cstheme="minorHAnsi"/>
                <w:sz w:val="18"/>
                <w:szCs w:val="18"/>
              </w:rPr>
              <w:fldChar w:fldCharType="begin"/>
            </w:r>
            <w:r w:rsidRPr="0083731E">
              <w:rPr>
                <w:rFonts w:cstheme="minorHAnsi"/>
                <w:sz w:val="18"/>
                <w:szCs w:val="18"/>
              </w:rPr>
              <w:instrText xml:space="preserve"> REF _Ref180677806 \r \h  \* MERGEFORMAT </w:instrText>
            </w:r>
            <w:r w:rsidRPr="0083731E">
              <w:rPr>
                <w:rFonts w:cstheme="minorHAnsi"/>
                <w:sz w:val="18"/>
                <w:szCs w:val="18"/>
              </w:rPr>
            </w:r>
            <w:r w:rsidRPr="0083731E">
              <w:rPr>
                <w:rFonts w:cstheme="minorHAnsi"/>
                <w:sz w:val="18"/>
                <w:szCs w:val="18"/>
              </w:rPr>
              <w:fldChar w:fldCharType="separate"/>
            </w:r>
            <w:r w:rsidRPr="0083731E">
              <w:rPr>
                <w:rFonts w:cstheme="minorHAnsi"/>
                <w:sz w:val="18"/>
                <w:szCs w:val="18"/>
              </w:rPr>
              <w:t>4.2</w:t>
            </w:r>
            <w:r w:rsidRPr="0083731E">
              <w:rPr>
                <w:rFonts w:cstheme="minorHAnsi"/>
                <w:sz w:val="18"/>
                <w:szCs w:val="18"/>
              </w:rPr>
              <w:fldChar w:fldCharType="end"/>
            </w:r>
            <w:r w:rsidRPr="0083731E">
              <w:rPr>
                <w:rFonts w:cstheme="minorHAnsi"/>
                <w:sz w:val="18"/>
                <w:szCs w:val="18"/>
              </w:rPr>
              <w:t xml:space="preserve"> skyriuje. Tačiau </w:t>
            </w:r>
            <w:r w:rsidR="00DA6018">
              <w:rPr>
                <w:rFonts w:cstheme="minorHAnsi"/>
                <w:sz w:val="18"/>
                <w:szCs w:val="18"/>
              </w:rPr>
              <w:t>nurodyti</w:t>
            </w:r>
            <w:r w:rsidRPr="0083731E">
              <w:rPr>
                <w:rFonts w:cstheme="minorHAnsi"/>
                <w:sz w:val="18"/>
                <w:szCs w:val="18"/>
              </w:rPr>
              <w:t xml:space="preserve"> rezultatai </w:t>
            </w:r>
            <w:r w:rsidR="00DA6018">
              <w:rPr>
                <w:rFonts w:cstheme="minorHAnsi"/>
                <w:sz w:val="18"/>
                <w:szCs w:val="18"/>
              </w:rPr>
              <w:t>turi būti įgyvendinti</w:t>
            </w:r>
            <w:r w:rsidR="008A6436">
              <w:rPr>
                <w:rFonts w:cstheme="minorHAnsi"/>
                <w:sz w:val="18"/>
                <w:szCs w:val="18"/>
              </w:rPr>
              <w:t>. Taip pat</w:t>
            </w:r>
            <w:r w:rsidRPr="0083731E">
              <w:rPr>
                <w:rFonts w:cstheme="minorHAnsi"/>
                <w:sz w:val="18"/>
                <w:szCs w:val="18"/>
              </w:rPr>
              <w:t xml:space="preserve"> gali būti patikslinti, detalizuoti, papildyti. Diegėjo siūlomi projekto įgyvendinimo terminai negali būti ilgesni už nurodytus. Projekto etapai, rezultatai, jų terminai turi būti detalizuoti, patikslinti ir aprašyti ne vėliau kaip E-1.1. etapo metu. </w:t>
            </w:r>
          </w:p>
        </w:tc>
      </w:tr>
      <w:tr w:rsidR="007041D8" w:rsidRPr="008D321B" w14:paraId="35BEA845" w14:textId="77777777" w:rsidTr="00FF3D8D">
        <w:trPr>
          <w:trHeight w:val="20"/>
        </w:trPr>
        <w:tc>
          <w:tcPr>
            <w:tcW w:w="415" w:type="pct"/>
          </w:tcPr>
          <w:p w14:paraId="648E2510" w14:textId="77777777" w:rsidR="007041D8" w:rsidRPr="0083731E" w:rsidRDefault="007041D8" w:rsidP="000F33D8">
            <w:pPr>
              <w:pStyle w:val="Sraopastraipa"/>
              <w:numPr>
                <w:ilvl w:val="0"/>
                <w:numId w:val="17"/>
              </w:numPr>
              <w:spacing w:before="0"/>
              <w:rPr>
                <w:rFonts w:cstheme="minorHAnsi"/>
                <w:sz w:val="18"/>
                <w:szCs w:val="18"/>
              </w:rPr>
            </w:pPr>
          </w:p>
        </w:tc>
        <w:tc>
          <w:tcPr>
            <w:tcW w:w="4585" w:type="pct"/>
          </w:tcPr>
          <w:p w14:paraId="3C30C33C" w14:textId="63524146" w:rsidR="007041D8" w:rsidRPr="0083731E" w:rsidRDefault="007041D8" w:rsidP="000F33D8">
            <w:pPr>
              <w:spacing w:before="0"/>
              <w:rPr>
                <w:rFonts w:cstheme="minorHAnsi"/>
                <w:sz w:val="18"/>
                <w:szCs w:val="18"/>
              </w:rPr>
            </w:pPr>
            <w:r w:rsidRPr="0083731E">
              <w:rPr>
                <w:rFonts w:cstheme="minorHAnsi"/>
                <w:sz w:val="18"/>
                <w:szCs w:val="18"/>
              </w:rPr>
              <w:t xml:space="preserve">Diegėjas turi paskirti konkrečius atsakingus asmenis už paslaugų teikimo sutarties vykdymą ir už komunikaciją su </w:t>
            </w:r>
            <w:r w:rsidR="00775832">
              <w:rPr>
                <w:rFonts w:cstheme="minorHAnsi"/>
                <w:sz w:val="18"/>
                <w:szCs w:val="18"/>
              </w:rPr>
              <w:t>Užsakovas</w:t>
            </w:r>
            <w:r w:rsidRPr="0083731E">
              <w:rPr>
                <w:rFonts w:cstheme="minorHAnsi"/>
                <w:sz w:val="18"/>
                <w:szCs w:val="18"/>
              </w:rPr>
              <w:t xml:space="preserve"> ir apie tai informuoti per </w:t>
            </w:r>
            <w:r w:rsidR="00A44042">
              <w:rPr>
                <w:rFonts w:cstheme="minorHAnsi"/>
                <w:sz w:val="18"/>
                <w:szCs w:val="18"/>
              </w:rPr>
              <w:t>5</w:t>
            </w:r>
            <w:r w:rsidRPr="0083731E">
              <w:rPr>
                <w:rFonts w:cstheme="minorHAnsi"/>
                <w:sz w:val="18"/>
                <w:szCs w:val="18"/>
              </w:rPr>
              <w:t xml:space="preserve"> darbo dienas nuo paslaugų teikimo sutarties pasirašymo dienos.</w:t>
            </w:r>
          </w:p>
        </w:tc>
      </w:tr>
      <w:tr w:rsidR="007041D8" w:rsidRPr="008D321B" w14:paraId="73B37880" w14:textId="77777777" w:rsidTr="00FF3D8D">
        <w:trPr>
          <w:trHeight w:val="20"/>
        </w:trPr>
        <w:tc>
          <w:tcPr>
            <w:tcW w:w="415" w:type="pct"/>
          </w:tcPr>
          <w:p w14:paraId="5560D5A3" w14:textId="77777777" w:rsidR="007041D8" w:rsidRPr="0083731E" w:rsidRDefault="007041D8" w:rsidP="000F33D8">
            <w:pPr>
              <w:pStyle w:val="Sraopastraipa"/>
              <w:numPr>
                <w:ilvl w:val="0"/>
                <w:numId w:val="17"/>
              </w:numPr>
              <w:spacing w:before="0"/>
              <w:rPr>
                <w:rFonts w:cstheme="minorHAnsi"/>
                <w:sz w:val="18"/>
                <w:szCs w:val="18"/>
              </w:rPr>
            </w:pPr>
          </w:p>
        </w:tc>
        <w:tc>
          <w:tcPr>
            <w:tcW w:w="4585" w:type="pct"/>
          </w:tcPr>
          <w:p w14:paraId="7EF0B743" w14:textId="1C9D64EA" w:rsidR="007041D8" w:rsidRPr="0083731E" w:rsidRDefault="007041D8" w:rsidP="000F33D8">
            <w:pPr>
              <w:spacing w:before="0"/>
              <w:rPr>
                <w:rFonts w:cstheme="minorHAnsi"/>
                <w:sz w:val="18"/>
                <w:szCs w:val="18"/>
              </w:rPr>
            </w:pPr>
            <w:r w:rsidRPr="0083731E">
              <w:rPr>
                <w:rFonts w:cstheme="minorHAnsi"/>
                <w:sz w:val="18"/>
                <w:szCs w:val="18"/>
              </w:rPr>
              <w:t>Visi Projekto paslaugų teikimo metu su paslaugų teikimu susiję sudaryti dokumentai ir / ar gauta informacija yra perduodama (įskaitant ir elektroniniu ar skaitmeniniu formatu perduodamus dokumentus ir informaciją) Užsakovui ir yra jo nuosavybė, kurią jis gali naudoti savo nuožiūra, jeigu kiti teisės aktai nenustato kitaip.</w:t>
            </w:r>
          </w:p>
        </w:tc>
      </w:tr>
      <w:tr w:rsidR="007041D8" w:rsidRPr="00C80A5D" w14:paraId="6A75E78B" w14:textId="77777777" w:rsidTr="00FF3D8D">
        <w:trPr>
          <w:trHeight w:val="20"/>
        </w:trPr>
        <w:tc>
          <w:tcPr>
            <w:tcW w:w="415" w:type="pct"/>
          </w:tcPr>
          <w:p w14:paraId="427DEEAA" w14:textId="77777777" w:rsidR="007041D8" w:rsidRPr="0083731E" w:rsidRDefault="007041D8" w:rsidP="000F33D8">
            <w:pPr>
              <w:pStyle w:val="Sraopastraipa"/>
              <w:numPr>
                <w:ilvl w:val="0"/>
                <w:numId w:val="17"/>
              </w:numPr>
              <w:spacing w:before="0"/>
              <w:rPr>
                <w:rFonts w:cstheme="minorHAnsi"/>
                <w:sz w:val="18"/>
                <w:szCs w:val="18"/>
              </w:rPr>
            </w:pPr>
          </w:p>
        </w:tc>
        <w:tc>
          <w:tcPr>
            <w:tcW w:w="4585" w:type="pct"/>
          </w:tcPr>
          <w:p w14:paraId="7439DA3A" w14:textId="0FA1B532" w:rsidR="007041D8" w:rsidRPr="0083731E" w:rsidRDefault="007041D8" w:rsidP="000F33D8">
            <w:pPr>
              <w:spacing w:before="0"/>
              <w:rPr>
                <w:rFonts w:cstheme="minorHAnsi"/>
                <w:sz w:val="18"/>
                <w:szCs w:val="18"/>
              </w:rPr>
            </w:pPr>
            <w:r w:rsidRPr="0083731E">
              <w:rPr>
                <w:rFonts w:cstheme="minorHAnsi"/>
                <w:sz w:val="18"/>
                <w:szCs w:val="18"/>
              </w:rPr>
              <w:t xml:space="preserve">Diegėjas turi parengti susitikimų grafiką kiekvieno Projekto etapo pradžioje, ne vėliau kaip per 1 savaitę nuo etapo pradžios. Jeigu susitikimų grafiko nėra galimybės numatyti visam etapui, tai grafikas turi būti pateiktas bent 3 savaitėm į priekį, o pagrindinių veiklų įgyvendinimas detalizuotas kiek įmanoma tiksliai. </w:t>
            </w:r>
          </w:p>
        </w:tc>
      </w:tr>
      <w:tr w:rsidR="007041D8" w:rsidRPr="00C80A5D" w14:paraId="01DF1BFA" w14:textId="77777777" w:rsidTr="00FF3D8D">
        <w:trPr>
          <w:trHeight w:val="20"/>
        </w:trPr>
        <w:tc>
          <w:tcPr>
            <w:tcW w:w="415" w:type="pct"/>
          </w:tcPr>
          <w:p w14:paraId="6E0FA20F" w14:textId="77777777" w:rsidR="007041D8" w:rsidRPr="0083731E" w:rsidRDefault="007041D8" w:rsidP="000F33D8">
            <w:pPr>
              <w:pStyle w:val="Sraopastraipa"/>
              <w:numPr>
                <w:ilvl w:val="0"/>
                <w:numId w:val="17"/>
              </w:numPr>
              <w:spacing w:before="0"/>
              <w:rPr>
                <w:rFonts w:cstheme="minorHAnsi"/>
                <w:sz w:val="18"/>
                <w:szCs w:val="18"/>
              </w:rPr>
            </w:pPr>
          </w:p>
        </w:tc>
        <w:tc>
          <w:tcPr>
            <w:tcW w:w="4585" w:type="pct"/>
            <w:vAlign w:val="center"/>
          </w:tcPr>
          <w:p w14:paraId="68C8FEAD" w14:textId="756D52EE" w:rsidR="007041D8" w:rsidRPr="0083731E" w:rsidRDefault="007041D8" w:rsidP="000F33D8">
            <w:pPr>
              <w:spacing w:before="0"/>
              <w:rPr>
                <w:rFonts w:cstheme="minorHAnsi"/>
                <w:sz w:val="18"/>
                <w:szCs w:val="18"/>
              </w:rPr>
            </w:pPr>
            <w:r w:rsidRPr="0083731E">
              <w:rPr>
                <w:rFonts w:cstheme="minorHAnsi"/>
                <w:sz w:val="18"/>
                <w:szCs w:val="18"/>
              </w:rPr>
              <w:t xml:space="preserve">Sistemos versijos atnaujinimas Sutarties galiojimo laikotarpiu turi būti atliekamas suderinus atnaujinimą su Užsakovu. Versijų naujinimas gali būti atliekamas ne daugiau nei 2 kartus per metus. Jei pats gamintojas reikalauja atlikti </w:t>
            </w:r>
            <w:r w:rsidRPr="0083731E">
              <w:rPr>
                <w:rFonts w:cstheme="minorHAnsi"/>
                <w:sz w:val="18"/>
                <w:szCs w:val="18"/>
              </w:rPr>
              <w:lastRenderedPageBreak/>
              <w:t>naujinimus, galima atlikti ir daugiau versijų naujinimų per metus, kurie turi būti suderinti su Užsakovu. Versijų naujinimo darbai turi būti įskaičiuoti į Pasiūlymo kainą.</w:t>
            </w:r>
          </w:p>
        </w:tc>
      </w:tr>
      <w:tr w:rsidR="007041D8" w:rsidRPr="00C80A5D" w14:paraId="3C2B198D" w14:textId="77777777" w:rsidTr="00FF3D8D">
        <w:trPr>
          <w:trHeight w:val="20"/>
        </w:trPr>
        <w:tc>
          <w:tcPr>
            <w:tcW w:w="415" w:type="pct"/>
          </w:tcPr>
          <w:p w14:paraId="13D3DBB4" w14:textId="77777777" w:rsidR="007041D8" w:rsidRPr="0083731E" w:rsidRDefault="007041D8" w:rsidP="000F33D8">
            <w:pPr>
              <w:pStyle w:val="Sraopastraipa"/>
              <w:numPr>
                <w:ilvl w:val="0"/>
                <w:numId w:val="17"/>
              </w:numPr>
              <w:spacing w:before="0"/>
              <w:rPr>
                <w:rFonts w:cstheme="minorHAnsi"/>
                <w:sz w:val="18"/>
                <w:szCs w:val="18"/>
              </w:rPr>
            </w:pPr>
          </w:p>
        </w:tc>
        <w:tc>
          <w:tcPr>
            <w:tcW w:w="4585" w:type="pct"/>
            <w:vAlign w:val="center"/>
          </w:tcPr>
          <w:p w14:paraId="41A042AF" w14:textId="5C80183A" w:rsidR="007041D8" w:rsidRPr="0083731E" w:rsidRDefault="007041D8" w:rsidP="000F33D8">
            <w:pPr>
              <w:spacing w:before="0"/>
              <w:rPr>
                <w:rFonts w:cstheme="minorHAnsi"/>
                <w:sz w:val="18"/>
                <w:szCs w:val="18"/>
              </w:rPr>
            </w:pPr>
            <w:r w:rsidRPr="0083731E">
              <w:rPr>
                <w:rFonts w:cstheme="minorHAnsi"/>
                <w:sz w:val="18"/>
                <w:szCs w:val="18"/>
              </w:rPr>
              <w:t>Visos Sistemos dalys ir moduliai turi būti tarpusavyje integruoti ir be papildomo naudotojo veiksmų atsivaizduoti susijusiuose moduliuose (t. y., viename modulyje atlikti klasifikatorių ar kt. informacijos pakeitimai, turi atsispindėti ir kituose moduliuose). Klasifikatorių ar kitų visose Sistemos dalyse naudojamų duomenų apsikeitimai turi vykti realiu laiku.</w:t>
            </w:r>
          </w:p>
        </w:tc>
      </w:tr>
      <w:tr w:rsidR="00DD0950" w:rsidRPr="00C80A5D" w14:paraId="3C87F8A1" w14:textId="77777777" w:rsidTr="00FF3D8D">
        <w:trPr>
          <w:trHeight w:val="20"/>
        </w:trPr>
        <w:tc>
          <w:tcPr>
            <w:tcW w:w="415" w:type="pct"/>
          </w:tcPr>
          <w:p w14:paraId="09DA0F2D" w14:textId="77777777" w:rsidR="00DD0950" w:rsidRPr="0083731E" w:rsidRDefault="00DD0950" w:rsidP="000F33D8">
            <w:pPr>
              <w:pStyle w:val="Sraopastraipa"/>
              <w:numPr>
                <w:ilvl w:val="0"/>
                <w:numId w:val="17"/>
              </w:numPr>
              <w:spacing w:before="0"/>
              <w:rPr>
                <w:rFonts w:cstheme="minorHAnsi"/>
                <w:sz w:val="18"/>
                <w:szCs w:val="18"/>
              </w:rPr>
            </w:pPr>
          </w:p>
        </w:tc>
        <w:tc>
          <w:tcPr>
            <w:tcW w:w="4585" w:type="pct"/>
            <w:vAlign w:val="center"/>
          </w:tcPr>
          <w:p w14:paraId="0D84D910" w14:textId="0F0E46C8" w:rsidR="00DD0950" w:rsidRPr="0083731E" w:rsidRDefault="00DD0950" w:rsidP="000F33D8">
            <w:pPr>
              <w:spacing w:before="0"/>
              <w:rPr>
                <w:rFonts w:cstheme="minorHAnsi"/>
                <w:sz w:val="18"/>
                <w:szCs w:val="18"/>
              </w:rPr>
            </w:pPr>
            <w:r w:rsidRPr="00DD0950">
              <w:rPr>
                <w:rFonts w:cstheme="minorHAnsi"/>
                <w:sz w:val="18"/>
                <w:szCs w:val="18"/>
              </w:rPr>
              <w:t>Ataskaitų kiekis numatytas iki 10 vnt., kurios turi būti įskaičiuotos į Projekto kainą. Jeigu Projekto metu bus poreikis papildomoms ataskaitoms, jos bus užsakomos papildomų užsakymų principu.</w:t>
            </w:r>
          </w:p>
        </w:tc>
      </w:tr>
    </w:tbl>
    <w:p w14:paraId="405E53C9" w14:textId="129C41F3" w:rsidR="00A76732" w:rsidRPr="00C80A5D" w:rsidRDefault="00A76732" w:rsidP="00A76732">
      <w:pPr>
        <w:pStyle w:val="Antrat2"/>
        <w:rPr>
          <w:rFonts w:ascii="Arial" w:hAnsi="Arial" w:cs="Arial"/>
        </w:rPr>
      </w:pPr>
      <w:bookmarkStart w:id="44" w:name="_Ref180677806"/>
      <w:bookmarkStart w:id="45" w:name="_Toc186552317"/>
      <w:r w:rsidRPr="00C80A5D">
        <w:rPr>
          <w:rFonts w:ascii="Arial" w:hAnsi="Arial" w:cs="Arial"/>
        </w:rPr>
        <w:t>Projekto vykdymo struktūra</w:t>
      </w:r>
      <w:bookmarkEnd w:id="44"/>
      <w:bookmarkEnd w:id="45"/>
    </w:p>
    <w:p w14:paraId="0FD82421" w14:textId="43142FBE" w:rsidR="005E34B0" w:rsidRDefault="00A76732" w:rsidP="00A76732">
      <w:pPr>
        <w:pStyle w:val="Antrat3"/>
        <w:rPr>
          <w:rFonts w:ascii="Arial" w:hAnsi="Arial" w:cs="Arial"/>
        </w:rPr>
      </w:pPr>
      <w:bookmarkStart w:id="46" w:name="_Toc186552318"/>
      <w:r w:rsidRPr="00C80A5D">
        <w:rPr>
          <w:rFonts w:ascii="Arial" w:hAnsi="Arial" w:cs="Arial"/>
        </w:rPr>
        <w:t>Vykdymo etapai ir numatomi terminai</w:t>
      </w:r>
      <w:bookmarkEnd w:id="46"/>
    </w:p>
    <w:tbl>
      <w:tblPr>
        <w:tblStyle w:val="CivittaTable2Purple"/>
        <w:tblW w:w="5000" w:type="pct"/>
        <w:tblLook w:val="0620" w:firstRow="1" w:lastRow="0" w:firstColumn="0" w:lastColumn="0" w:noHBand="1" w:noVBand="1"/>
      </w:tblPr>
      <w:tblGrid>
        <w:gridCol w:w="851"/>
        <w:gridCol w:w="3122"/>
        <w:gridCol w:w="6289"/>
      </w:tblGrid>
      <w:tr w:rsidR="006A0EDB" w:rsidRPr="000F33D8" w14:paraId="01F3DEAE" w14:textId="77777777" w:rsidTr="00836C26">
        <w:trPr>
          <w:cnfStyle w:val="100000000000" w:firstRow="1" w:lastRow="0" w:firstColumn="0" w:lastColumn="0" w:oddVBand="0" w:evenVBand="0" w:oddHBand="0" w:evenHBand="0" w:firstRowFirstColumn="0" w:firstRowLastColumn="0" w:lastRowFirstColumn="0" w:lastRowLastColumn="0"/>
          <w:trHeight w:val="218"/>
          <w:tblHeader/>
        </w:trPr>
        <w:tc>
          <w:tcPr>
            <w:tcW w:w="415" w:type="pct"/>
          </w:tcPr>
          <w:p w14:paraId="295B2A7B" w14:textId="37319AE6" w:rsidR="006A0EDB" w:rsidRPr="000F33D8" w:rsidRDefault="006A0EDB" w:rsidP="00836C26">
            <w:pPr>
              <w:spacing w:before="0"/>
              <w:rPr>
                <w:sz w:val="18"/>
                <w:szCs w:val="18"/>
              </w:rPr>
            </w:pPr>
            <w:r w:rsidRPr="000F33D8">
              <w:rPr>
                <w:sz w:val="18"/>
                <w:szCs w:val="18"/>
              </w:rPr>
              <w:t>Nr.</w:t>
            </w:r>
          </w:p>
        </w:tc>
        <w:tc>
          <w:tcPr>
            <w:tcW w:w="1521" w:type="pct"/>
          </w:tcPr>
          <w:p w14:paraId="29798761" w14:textId="6DE6BB37" w:rsidR="006A0EDB" w:rsidRPr="000F33D8" w:rsidRDefault="006A0EDB" w:rsidP="00836C26">
            <w:pPr>
              <w:spacing w:before="0"/>
              <w:rPr>
                <w:sz w:val="18"/>
                <w:szCs w:val="18"/>
              </w:rPr>
            </w:pPr>
            <w:r w:rsidRPr="000F33D8">
              <w:rPr>
                <w:sz w:val="18"/>
                <w:szCs w:val="18"/>
              </w:rPr>
              <w:t>Etapo pavadinimas</w:t>
            </w:r>
          </w:p>
        </w:tc>
        <w:tc>
          <w:tcPr>
            <w:tcW w:w="3064" w:type="pct"/>
          </w:tcPr>
          <w:p w14:paraId="364B4DC9" w14:textId="6B848A76" w:rsidR="006A0EDB" w:rsidRPr="000F33D8" w:rsidRDefault="006A0EDB" w:rsidP="00836C26">
            <w:pPr>
              <w:spacing w:before="0"/>
              <w:rPr>
                <w:sz w:val="18"/>
                <w:szCs w:val="18"/>
              </w:rPr>
            </w:pPr>
            <w:r w:rsidRPr="000F33D8">
              <w:rPr>
                <w:sz w:val="18"/>
                <w:szCs w:val="18"/>
              </w:rPr>
              <w:t>Numatomas terminas</w:t>
            </w:r>
          </w:p>
        </w:tc>
      </w:tr>
      <w:tr w:rsidR="006A0EDB" w:rsidRPr="000F33D8" w14:paraId="0AE70535" w14:textId="77777777" w:rsidTr="000F33D8">
        <w:trPr>
          <w:trHeight w:val="227"/>
        </w:trPr>
        <w:tc>
          <w:tcPr>
            <w:tcW w:w="415" w:type="pct"/>
          </w:tcPr>
          <w:p w14:paraId="03B277B5" w14:textId="77777777" w:rsidR="006A0EDB" w:rsidRPr="000F33D8" w:rsidRDefault="006A0EDB" w:rsidP="00836C26">
            <w:pPr>
              <w:pStyle w:val="Sraopastraipa"/>
              <w:numPr>
                <w:ilvl w:val="0"/>
                <w:numId w:val="28"/>
              </w:numPr>
              <w:spacing w:before="0"/>
              <w:rPr>
                <w:sz w:val="18"/>
                <w:szCs w:val="18"/>
              </w:rPr>
            </w:pPr>
          </w:p>
        </w:tc>
        <w:tc>
          <w:tcPr>
            <w:tcW w:w="1521" w:type="pct"/>
          </w:tcPr>
          <w:p w14:paraId="70A6FA99" w14:textId="1A76A367" w:rsidR="006A0EDB" w:rsidRPr="000F33D8" w:rsidRDefault="006A0EDB" w:rsidP="00836C26">
            <w:pPr>
              <w:spacing w:before="0"/>
              <w:rPr>
                <w:rFonts w:ascii="Arial" w:hAnsi="Arial" w:cs="Arial"/>
                <w:sz w:val="18"/>
                <w:szCs w:val="18"/>
              </w:rPr>
            </w:pPr>
            <w:r w:rsidRPr="000F33D8">
              <w:rPr>
                <w:rFonts w:ascii="Arial" w:hAnsi="Arial" w:cs="Arial"/>
                <w:sz w:val="18"/>
                <w:szCs w:val="18"/>
              </w:rPr>
              <w:t xml:space="preserve">Sistemos diegimas: </w:t>
            </w:r>
          </w:p>
        </w:tc>
        <w:tc>
          <w:tcPr>
            <w:tcW w:w="3064" w:type="pct"/>
          </w:tcPr>
          <w:p w14:paraId="50E8B7FB" w14:textId="063AD583" w:rsidR="006A0EDB" w:rsidRPr="000F33D8" w:rsidRDefault="006A0EDB" w:rsidP="00836C26">
            <w:pPr>
              <w:spacing w:before="0"/>
              <w:rPr>
                <w:sz w:val="18"/>
                <w:szCs w:val="18"/>
              </w:rPr>
            </w:pPr>
            <w:r w:rsidRPr="000F33D8">
              <w:rPr>
                <w:rFonts w:ascii="Arial" w:hAnsi="Arial" w:cs="Arial"/>
                <w:sz w:val="18"/>
                <w:szCs w:val="18"/>
              </w:rPr>
              <w:t>Iki 1</w:t>
            </w:r>
            <w:r w:rsidR="00576F54">
              <w:rPr>
                <w:rFonts w:ascii="Arial" w:hAnsi="Arial" w:cs="Arial"/>
                <w:sz w:val="18"/>
                <w:szCs w:val="18"/>
              </w:rPr>
              <w:t>2</w:t>
            </w:r>
            <w:r w:rsidRPr="000F33D8">
              <w:rPr>
                <w:rFonts w:ascii="Arial" w:hAnsi="Arial" w:cs="Arial"/>
                <w:sz w:val="18"/>
                <w:szCs w:val="18"/>
              </w:rPr>
              <w:t xml:space="preserve"> mėnesių nuo paslaugų teikimo sutarties įsigaliojimo dienos</w:t>
            </w:r>
          </w:p>
        </w:tc>
      </w:tr>
      <w:tr w:rsidR="005A5768" w:rsidRPr="000F33D8" w14:paraId="35B573A0" w14:textId="77777777" w:rsidTr="000F33D8">
        <w:trPr>
          <w:trHeight w:val="227"/>
        </w:trPr>
        <w:tc>
          <w:tcPr>
            <w:tcW w:w="415" w:type="pct"/>
          </w:tcPr>
          <w:p w14:paraId="094FA3D8" w14:textId="77777777" w:rsidR="005A5768" w:rsidRPr="000F33D8" w:rsidRDefault="005A5768" w:rsidP="00836C26">
            <w:pPr>
              <w:pStyle w:val="Sraopastraipa"/>
              <w:numPr>
                <w:ilvl w:val="1"/>
                <w:numId w:val="28"/>
              </w:numPr>
              <w:spacing w:before="0"/>
              <w:ind w:hanging="694"/>
              <w:rPr>
                <w:sz w:val="18"/>
                <w:szCs w:val="18"/>
              </w:rPr>
            </w:pPr>
          </w:p>
        </w:tc>
        <w:tc>
          <w:tcPr>
            <w:tcW w:w="1521" w:type="pct"/>
          </w:tcPr>
          <w:p w14:paraId="4F4D395C" w14:textId="4AA9B947" w:rsidR="005A5768" w:rsidRPr="000F33D8" w:rsidRDefault="005A5768" w:rsidP="00836C26">
            <w:pPr>
              <w:spacing w:before="0"/>
              <w:rPr>
                <w:rFonts w:ascii="Arial" w:hAnsi="Arial" w:cs="Arial"/>
                <w:sz w:val="18"/>
                <w:szCs w:val="18"/>
              </w:rPr>
            </w:pPr>
            <w:r w:rsidRPr="000F33D8">
              <w:rPr>
                <w:rFonts w:ascii="Arial" w:hAnsi="Arial" w:cs="Arial"/>
                <w:sz w:val="18"/>
                <w:szCs w:val="18"/>
              </w:rPr>
              <w:t>Projekto inicijavimas</w:t>
            </w:r>
          </w:p>
        </w:tc>
        <w:tc>
          <w:tcPr>
            <w:tcW w:w="3064" w:type="pct"/>
          </w:tcPr>
          <w:p w14:paraId="609E587C" w14:textId="1A1DA37C" w:rsidR="005A5768" w:rsidRPr="000F33D8" w:rsidRDefault="00BF7D7A" w:rsidP="00836C26">
            <w:pPr>
              <w:spacing w:before="0"/>
              <w:rPr>
                <w:rFonts w:ascii="Arial" w:hAnsi="Arial" w:cs="Arial"/>
                <w:sz w:val="18"/>
                <w:szCs w:val="18"/>
              </w:rPr>
            </w:pPr>
            <w:r w:rsidRPr="000F33D8">
              <w:rPr>
                <w:rFonts w:ascii="Arial" w:hAnsi="Arial" w:cs="Arial"/>
                <w:sz w:val="18"/>
                <w:szCs w:val="18"/>
              </w:rPr>
              <w:t xml:space="preserve">Per </w:t>
            </w:r>
            <w:r w:rsidRPr="000F33D8">
              <w:rPr>
                <w:rFonts w:ascii="Arial" w:hAnsi="Arial" w:cs="Arial"/>
                <w:sz w:val="18"/>
                <w:szCs w:val="18"/>
                <w:lang w:val="en-US"/>
              </w:rPr>
              <w:t xml:space="preserve">1 </w:t>
            </w:r>
            <w:r w:rsidRPr="00571934">
              <w:rPr>
                <w:rFonts w:ascii="Arial" w:hAnsi="Arial" w:cs="Arial"/>
                <w:sz w:val="18"/>
                <w:szCs w:val="18"/>
              </w:rPr>
              <w:t>m</w:t>
            </w:r>
            <w:r w:rsidRPr="00E47F66">
              <w:rPr>
                <w:rFonts w:ascii="Arial" w:hAnsi="Arial" w:cs="Arial"/>
                <w:sz w:val="18"/>
                <w:szCs w:val="18"/>
              </w:rPr>
              <w:t>ėn</w:t>
            </w:r>
            <w:r w:rsidR="00283493" w:rsidRPr="00E47F66">
              <w:rPr>
                <w:rFonts w:ascii="Arial" w:hAnsi="Arial" w:cs="Arial"/>
                <w:sz w:val="18"/>
                <w:szCs w:val="18"/>
              </w:rPr>
              <w:t>es</w:t>
            </w:r>
            <w:r w:rsidR="00E47F66" w:rsidRPr="00E47F66">
              <w:rPr>
                <w:rFonts w:ascii="Arial" w:hAnsi="Arial" w:cs="Arial"/>
                <w:sz w:val="18"/>
                <w:szCs w:val="18"/>
              </w:rPr>
              <w:t>į</w:t>
            </w:r>
            <w:r w:rsidR="00AE6D24" w:rsidRPr="000F33D8">
              <w:rPr>
                <w:rFonts w:ascii="Arial" w:hAnsi="Arial" w:cs="Arial"/>
                <w:sz w:val="18"/>
                <w:szCs w:val="18"/>
              </w:rPr>
              <w:t xml:space="preserve"> nuo paslaugų teikimo sutarties įsigaliojimo dienos</w:t>
            </w:r>
          </w:p>
        </w:tc>
      </w:tr>
      <w:tr w:rsidR="005A5768" w:rsidRPr="000F33D8" w14:paraId="617A8007" w14:textId="77777777" w:rsidTr="000F33D8">
        <w:trPr>
          <w:trHeight w:val="227"/>
        </w:trPr>
        <w:tc>
          <w:tcPr>
            <w:tcW w:w="415" w:type="pct"/>
          </w:tcPr>
          <w:p w14:paraId="7281A7C0" w14:textId="77777777" w:rsidR="005A5768" w:rsidRPr="000F33D8" w:rsidRDefault="005A5768" w:rsidP="00836C26">
            <w:pPr>
              <w:pStyle w:val="Sraopastraipa"/>
              <w:numPr>
                <w:ilvl w:val="1"/>
                <w:numId w:val="28"/>
              </w:numPr>
              <w:spacing w:before="0"/>
              <w:ind w:hanging="694"/>
              <w:rPr>
                <w:sz w:val="18"/>
                <w:szCs w:val="18"/>
              </w:rPr>
            </w:pPr>
          </w:p>
        </w:tc>
        <w:tc>
          <w:tcPr>
            <w:tcW w:w="1521" w:type="pct"/>
          </w:tcPr>
          <w:p w14:paraId="730D5740" w14:textId="1FBED4FD" w:rsidR="005A5768" w:rsidRPr="000F33D8" w:rsidRDefault="005A5768" w:rsidP="00836C26">
            <w:pPr>
              <w:spacing w:before="0"/>
              <w:rPr>
                <w:rFonts w:ascii="Arial" w:hAnsi="Arial" w:cs="Arial"/>
                <w:sz w:val="18"/>
                <w:szCs w:val="18"/>
              </w:rPr>
            </w:pPr>
            <w:r w:rsidRPr="000F33D8">
              <w:rPr>
                <w:rFonts w:ascii="Arial" w:hAnsi="Arial" w:cs="Arial"/>
                <w:sz w:val="18"/>
                <w:szCs w:val="18"/>
              </w:rPr>
              <w:t>Analizė</w:t>
            </w:r>
          </w:p>
        </w:tc>
        <w:tc>
          <w:tcPr>
            <w:tcW w:w="3064" w:type="pct"/>
          </w:tcPr>
          <w:p w14:paraId="61D91EAB" w14:textId="7E159BEB" w:rsidR="005A5768" w:rsidRPr="000F33D8" w:rsidRDefault="00AC0F64" w:rsidP="00836C26">
            <w:pPr>
              <w:spacing w:before="0"/>
              <w:rPr>
                <w:rFonts w:ascii="Arial" w:hAnsi="Arial" w:cs="Arial"/>
                <w:sz w:val="18"/>
                <w:szCs w:val="18"/>
                <w:lang w:val="en-US"/>
              </w:rPr>
            </w:pPr>
            <w:r w:rsidRPr="00AC0F64">
              <w:rPr>
                <w:rFonts w:ascii="Arial" w:hAnsi="Arial" w:cs="Arial"/>
                <w:sz w:val="18"/>
                <w:szCs w:val="18"/>
              </w:rPr>
              <w:t xml:space="preserve">Per </w:t>
            </w:r>
            <w:r w:rsidR="0062453D">
              <w:rPr>
                <w:rFonts w:ascii="Arial" w:hAnsi="Arial" w:cs="Arial"/>
                <w:sz w:val="18"/>
                <w:szCs w:val="18"/>
              </w:rPr>
              <w:t>2</w:t>
            </w:r>
            <w:r w:rsidR="00576F54" w:rsidRPr="00AC0F64">
              <w:rPr>
                <w:rFonts w:ascii="Arial" w:hAnsi="Arial" w:cs="Arial"/>
                <w:sz w:val="18"/>
                <w:szCs w:val="18"/>
              </w:rPr>
              <w:t xml:space="preserve"> </w:t>
            </w:r>
            <w:r w:rsidRPr="00AC0F64">
              <w:rPr>
                <w:rFonts w:ascii="Arial" w:hAnsi="Arial" w:cs="Arial"/>
                <w:sz w:val="18"/>
                <w:szCs w:val="18"/>
              </w:rPr>
              <w:t>mėnesius nuo E-1.1 etapo pabaigos</w:t>
            </w:r>
          </w:p>
        </w:tc>
      </w:tr>
      <w:tr w:rsidR="005A5768" w:rsidRPr="000F33D8" w14:paraId="6A127B90" w14:textId="77777777" w:rsidTr="000F33D8">
        <w:trPr>
          <w:trHeight w:val="227"/>
        </w:trPr>
        <w:tc>
          <w:tcPr>
            <w:tcW w:w="415" w:type="pct"/>
          </w:tcPr>
          <w:p w14:paraId="1080B278" w14:textId="77777777" w:rsidR="005A5768" w:rsidRPr="000F33D8" w:rsidRDefault="005A5768" w:rsidP="00836C26">
            <w:pPr>
              <w:pStyle w:val="Sraopastraipa"/>
              <w:numPr>
                <w:ilvl w:val="1"/>
                <w:numId w:val="28"/>
              </w:numPr>
              <w:spacing w:before="0"/>
              <w:ind w:hanging="694"/>
              <w:rPr>
                <w:sz w:val="18"/>
                <w:szCs w:val="18"/>
              </w:rPr>
            </w:pPr>
          </w:p>
        </w:tc>
        <w:tc>
          <w:tcPr>
            <w:tcW w:w="1521" w:type="pct"/>
          </w:tcPr>
          <w:p w14:paraId="344B4FC8" w14:textId="6C01E869" w:rsidR="005A5768" w:rsidRPr="000F33D8" w:rsidRDefault="005A5768" w:rsidP="00836C26">
            <w:pPr>
              <w:spacing w:before="0"/>
              <w:rPr>
                <w:rFonts w:ascii="Arial" w:hAnsi="Arial" w:cs="Arial"/>
                <w:sz w:val="18"/>
                <w:szCs w:val="18"/>
              </w:rPr>
            </w:pPr>
            <w:r w:rsidRPr="000F33D8">
              <w:rPr>
                <w:rFonts w:ascii="Arial" w:hAnsi="Arial" w:cs="Arial"/>
                <w:sz w:val="18"/>
                <w:szCs w:val="18"/>
              </w:rPr>
              <w:t>Projektavimas</w:t>
            </w:r>
          </w:p>
        </w:tc>
        <w:tc>
          <w:tcPr>
            <w:tcW w:w="3064" w:type="pct"/>
          </w:tcPr>
          <w:p w14:paraId="4840693F" w14:textId="1E0B7857" w:rsidR="005A5768" w:rsidRPr="000F33D8" w:rsidRDefault="006D5329" w:rsidP="00836C26">
            <w:pPr>
              <w:spacing w:before="0"/>
              <w:rPr>
                <w:rFonts w:ascii="Arial" w:hAnsi="Arial" w:cs="Arial"/>
                <w:sz w:val="18"/>
                <w:szCs w:val="18"/>
                <w:lang w:val="en-US"/>
              </w:rPr>
            </w:pPr>
            <w:r w:rsidRPr="006D5329">
              <w:rPr>
                <w:rFonts w:ascii="Arial" w:hAnsi="Arial" w:cs="Arial"/>
                <w:sz w:val="18"/>
                <w:szCs w:val="18"/>
              </w:rPr>
              <w:t xml:space="preserve">Per </w:t>
            </w:r>
            <w:r w:rsidR="0062453D">
              <w:rPr>
                <w:rFonts w:ascii="Arial" w:hAnsi="Arial" w:cs="Arial"/>
                <w:sz w:val="18"/>
                <w:szCs w:val="18"/>
              </w:rPr>
              <w:t>2</w:t>
            </w:r>
            <w:r w:rsidR="00576F54" w:rsidRPr="006D5329">
              <w:rPr>
                <w:rFonts w:ascii="Arial" w:hAnsi="Arial" w:cs="Arial"/>
                <w:sz w:val="18"/>
                <w:szCs w:val="18"/>
              </w:rPr>
              <w:t xml:space="preserve"> </w:t>
            </w:r>
            <w:r w:rsidRPr="006D5329">
              <w:rPr>
                <w:rFonts w:ascii="Arial" w:hAnsi="Arial" w:cs="Arial"/>
                <w:sz w:val="18"/>
                <w:szCs w:val="18"/>
              </w:rPr>
              <w:t>mėnesius nuo E-1.2 etapo pabaigos</w:t>
            </w:r>
          </w:p>
        </w:tc>
      </w:tr>
      <w:tr w:rsidR="005A5768" w:rsidRPr="000F33D8" w14:paraId="389A7797" w14:textId="77777777" w:rsidTr="000F33D8">
        <w:trPr>
          <w:trHeight w:val="227"/>
        </w:trPr>
        <w:tc>
          <w:tcPr>
            <w:tcW w:w="415" w:type="pct"/>
          </w:tcPr>
          <w:p w14:paraId="7FDA47D9" w14:textId="77777777" w:rsidR="005A5768" w:rsidRPr="000F33D8" w:rsidRDefault="005A5768" w:rsidP="00836C26">
            <w:pPr>
              <w:pStyle w:val="Sraopastraipa"/>
              <w:numPr>
                <w:ilvl w:val="1"/>
                <w:numId w:val="28"/>
              </w:numPr>
              <w:spacing w:before="0"/>
              <w:ind w:hanging="694"/>
              <w:rPr>
                <w:sz w:val="18"/>
                <w:szCs w:val="18"/>
              </w:rPr>
            </w:pPr>
          </w:p>
        </w:tc>
        <w:tc>
          <w:tcPr>
            <w:tcW w:w="1521" w:type="pct"/>
          </w:tcPr>
          <w:p w14:paraId="7403476A" w14:textId="619D5AB8" w:rsidR="005A5768" w:rsidRPr="000F33D8" w:rsidRDefault="005A5768" w:rsidP="00836C26">
            <w:pPr>
              <w:spacing w:before="0"/>
              <w:rPr>
                <w:rFonts w:ascii="Arial" w:hAnsi="Arial" w:cs="Arial"/>
                <w:sz w:val="18"/>
                <w:szCs w:val="18"/>
              </w:rPr>
            </w:pPr>
            <w:r w:rsidRPr="000F33D8">
              <w:rPr>
                <w:rFonts w:ascii="Arial" w:hAnsi="Arial" w:cs="Arial"/>
                <w:sz w:val="18"/>
                <w:szCs w:val="18"/>
              </w:rPr>
              <w:t>Konfigūravimas</w:t>
            </w:r>
          </w:p>
        </w:tc>
        <w:tc>
          <w:tcPr>
            <w:tcW w:w="3064" w:type="pct"/>
          </w:tcPr>
          <w:p w14:paraId="3CD7A9D0" w14:textId="39145FB9" w:rsidR="005A5768" w:rsidRPr="00640D04" w:rsidRDefault="001004F8" w:rsidP="00836C26">
            <w:pPr>
              <w:spacing w:before="0"/>
              <w:rPr>
                <w:rFonts w:ascii="Arial" w:hAnsi="Arial" w:cs="Arial"/>
                <w:sz w:val="18"/>
                <w:szCs w:val="18"/>
                <w:lang w:val="en-US"/>
              </w:rPr>
            </w:pPr>
            <w:r w:rsidRPr="001004F8">
              <w:rPr>
                <w:rFonts w:ascii="Arial" w:hAnsi="Arial" w:cs="Arial"/>
                <w:sz w:val="18"/>
                <w:szCs w:val="18"/>
              </w:rPr>
              <w:t xml:space="preserve">Per </w:t>
            </w:r>
            <w:r w:rsidR="0062453D">
              <w:rPr>
                <w:rFonts w:ascii="Arial" w:hAnsi="Arial" w:cs="Arial"/>
                <w:sz w:val="18"/>
                <w:szCs w:val="18"/>
              </w:rPr>
              <w:t>4</w:t>
            </w:r>
            <w:r w:rsidRPr="001004F8">
              <w:rPr>
                <w:rFonts w:ascii="Arial" w:hAnsi="Arial" w:cs="Arial"/>
                <w:sz w:val="18"/>
                <w:szCs w:val="18"/>
              </w:rPr>
              <w:t xml:space="preserve"> mėnesius nuo E-1.3 etapo pabaigos</w:t>
            </w:r>
          </w:p>
        </w:tc>
      </w:tr>
      <w:tr w:rsidR="005A5768" w:rsidRPr="000F33D8" w14:paraId="72B79352" w14:textId="77777777" w:rsidTr="000F33D8">
        <w:trPr>
          <w:trHeight w:val="227"/>
        </w:trPr>
        <w:tc>
          <w:tcPr>
            <w:tcW w:w="415" w:type="pct"/>
          </w:tcPr>
          <w:p w14:paraId="2E28AEBB" w14:textId="77777777" w:rsidR="005A5768" w:rsidRPr="000F33D8" w:rsidRDefault="005A5768" w:rsidP="00836C26">
            <w:pPr>
              <w:pStyle w:val="Sraopastraipa"/>
              <w:numPr>
                <w:ilvl w:val="1"/>
                <w:numId w:val="28"/>
              </w:numPr>
              <w:spacing w:before="0"/>
              <w:ind w:hanging="694"/>
              <w:rPr>
                <w:sz w:val="18"/>
                <w:szCs w:val="18"/>
              </w:rPr>
            </w:pPr>
          </w:p>
        </w:tc>
        <w:tc>
          <w:tcPr>
            <w:tcW w:w="1521" w:type="pct"/>
          </w:tcPr>
          <w:p w14:paraId="69C419E4" w14:textId="370E791B" w:rsidR="005A5768" w:rsidRPr="000F33D8" w:rsidRDefault="005A5768" w:rsidP="00836C26">
            <w:pPr>
              <w:spacing w:before="0"/>
              <w:rPr>
                <w:rFonts w:ascii="Arial" w:hAnsi="Arial" w:cs="Arial"/>
                <w:sz w:val="18"/>
                <w:szCs w:val="18"/>
              </w:rPr>
            </w:pPr>
            <w:r w:rsidRPr="000F33D8">
              <w:rPr>
                <w:rFonts w:ascii="Arial" w:hAnsi="Arial" w:cs="Arial"/>
                <w:sz w:val="18"/>
                <w:szCs w:val="18"/>
              </w:rPr>
              <w:t>Priėmimo testavimas</w:t>
            </w:r>
          </w:p>
        </w:tc>
        <w:tc>
          <w:tcPr>
            <w:tcW w:w="3064" w:type="pct"/>
          </w:tcPr>
          <w:p w14:paraId="2322377E" w14:textId="0E49F5FD" w:rsidR="005A5768" w:rsidRPr="000F33D8" w:rsidRDefault="00D02895" w:rsidP="00836C26">
            <w:pPr>
              <w:spacing w:before="0"/>
              <w:rPr>
                <w:rFonts w:ascii="Arial" w:hAnsi="Arial" w:cs="Arial"/>
                <w:sz w:val="18"/>
                <w:szCs w:val="18"/>
              </w:rPr>
            </w:pPr>
            <w:r w:rsidRPr="000F33D8">
              <w:rPr>
                <w:rFonts w:ascii="Arial" w:hAnsi="Arial" w:cs="Arial"/>
                <w:sz w:val="18"/>
                <w:szCs w:val="18"/>
              </w:rPr>
              <w:t xml:space="preserve">Pradžia ne vėliau kaip </w:t>
            </w:r>
            <w:r w:rsidR="00877F83" w:rsidRPr="000F33D8">
              <w:rPr>
                <w:rFonts w:ascii="Arial" w:hAnsi="Arial" w:cs="Arial"/>
                <w:sz w:val="18"/>
                <w:szCs w:val="18"/>
              </w:rPr>
              <w:t>3 mėnesi</w:t>
            </w:r>
            <w:r w:rsidR="006542DD" w:rsidRPr="000F33D8">
              <w:rPr>
                <w:rFonts w:ascii="Arial" w:hAnsi="Arial" w:cs="Arial"/>
                <w:sz w:val="18"/>
                <w:szCs w:val="18"/>
              </w:rPr>
              <w:t>ai iki</w:t>
            </w:r>
            <w:r w:rsidR="00877F83" w:rsidRPr="000F33D8">
              <w:rPr>
                <w:rFonts w:ascii="Arial" w:hAnsi="Arial" w:cs="Arial"/>
                <w:sz w:val="18"/>
                <w:szCs w:val="18"/>
              </w:rPr>
              <w:t xml:space="preserve"> E-</w:t>
            </w:r>
            <w:r w:rsidR="006542DD" w:rsidRPr="000F33D8">
              <w:rPr>
                <w:rFonts w:ascii="Arial" w:hAnsi="Arial" w:cs="Arial"/>
                <w:sz w:val="18"/>
                <w:szCs w:val="18"/>
              </w:rPr>
              <w:t xml:space="preserve">2 </w:t>
            </w:r>
            <w:r w:rsidR="00877F83" w:rsidRPr="000F33D8">
              <w:rPr>
                <w:rFonts w:ascii="Arial" w:hAnsi="Arial" w:cs="Arial"/>
                <w:sz w:val="18"/>
                <w:szCs w:val="18"/>
              </w:rPr>
              <w:t xml:space="preserve">etapo </w:t>
            </w:r>
            <w:r w:rsidR="006542DD" w:rsidRPr="000F33D8">
              <w:rPr>
                <w:rFonts w:ascii="Arial" w:hAnsi="Arial" w:cs="Arial"/>
                <w:sz w:val="18"/>
                <w:szCs w:val="18"/>
              </w:rPr>
              <w:t>pradžios</w:t>
            </w:r>
          </w:p>
        </w:tc>
      </w:tr>
      <w:tr w:rsidR="005A5768" w:rsidRPr="000F33D8" w14:paraId="66C6C854" w14:textId="77777777" w:rsidTr="000F33D8">
        <w:trPr>
          <w:trHeight w:val="227"/>
        </w:trPr>
        <w:tc>
          <w:tcPr>
            <w:tcW w:w="415" w:type="pct"/>
          </w:tcPr>
          <w:p w14:paraId="3BD1A2B2" w14:textId="77777777" w:rsidR="005A5768" w:rsidRPr="000F33D8" w:rsidRDefault="005A5768" w:rsidP="00836C26">
            <w:pPr>
              <w:pStyle w:val="Sraopastraipa"/>
              <w:numPr>
                <w:ilvl w:val="1"/>
                <w:numId w:val="28"/>
              </w:numPr>
              <w:spacing w:before="0"/>
              <w:ind w:hanging="694"/>
              <w:rPr>
                <w:sz w:val="18"/>
                <w:szCs w:val="18"/>
              </w:rPr>
            </w:pPr>
          </w:p>
        </w:tc>
        <w:tc>
          <w:tcPr>
            <w:tcW w:w="1521" w:type="pct"/>
          </w:tcPr>
          <w:p w14:paraId="745B4873" w14:textId="4EDFF401" w:rsidR="005A5768" w:rsidRPr="000F33D8" w:rsidRDefault="005A5768" w:rsidP="00836C26">
            <w:pPr>
              <w:spacing w:before="0"/>
              <w:rPr>
                <w:rFonts w:ascii="Arial" w:hAnsi="Arial" w:cs="Arial"/>
                <w:sz w:val="18"/>
                <w:szCs w:val="18"/>
              </w:rPr>
            </w:pPr>
            <w:r w:rsidRPr="000F33D8">
              <w:rPr>
                <w:rFonts w:ascii="Arial" w:hAnsi="Arial" w:cs="Arial"/>
                <w:sz w:val="18"/>
                <w:szCs w:val="18"/>
              </w:rPr>
              <w:t>Pasiruošimas paleidimui</w:t>
            </w:r>
          </w:p>
        </w:tc>
        <w:tc>
          <w:tcPr>
            <w:tcW w:w="3064" w:type="pct"/>
          </w:tcPr>
          <w:p w14:paraId="6CF7500C" w14:textId="3B298ECE" w:rsidR="005A5768" w:rsidRPr="000F33D8" w:rsidRDefault="00521E69" w:rsidP="00836C26">
            <w:pPr>
              <w:spacing w:before="0"/>
              <w:rPr>
                <w:rFonts w:ascii="Arial" w:hAnsi="Arial" w:cs="Arial"/>
                <w:sz w:val="18"/>
                <w:szCs w:val="18"/>
              </w:rPr>
            </w:pPr>
            <w:r w:rsidRPr="000F33D8">
              <w:rPr>
                <w:rFonts w:ascii="Arial" w:hAnsi="Arial" w:cs="Arial"/>
                <w:sz w:val="18"/>
                <w:szCs w:val="18"/>
              </w:rPr>
              <w:t>Pradžia ne vėliau kaip 3 mėnesiai iki E-2 etapo pradžios</w:t>
            </w:r>
          </w:p>
        </w:tc>
      </w:tr>
      <w:tr w:rsidR="006A0EDB" w:rsidRPr="000F33D8" w14:paraId="621D804A" w14:textId="77777777" w:rsidTr="000F33D8">
        <w:trPr>
          <w:trHeight w:val="227"/>
        </w:trPr>
        <w:tc>
          <w:tcPr>
            <w:tcW w:w="415" w:type="pct"/>
          </w:tcPr>
          <w:p w14:paraId="0EDDA6A0" w14:textId="77777777" w:rsidR="006A0EDB" w:rsidRPr="000F33D8" w:rsidRDefault="006A0EDB" w:rsidP="00836C26">
            <w:pPr>
              <w:pStyle w:val="Sraopastraipa"/>
              <w:numPr>
                <w:ilvl w:val="0"/>
                <w:numId w:val="28"/>
              </w:numPr>
              <w:spacing w:before="0"/>
              <w:rPr>
                <w:sz w:val="18"/>
                <w:szCs w:val="18"/>
              </w:rPr>
            </w:pPr>
          </w:p>
        </w:tc>
        <w:tc>
          <w:tcPr>
            <w:tcW w:w="1521" w:type="pct"/>
          </w:tcPr>
          <w:p w14:paraId="684E02CB" w14:textId="09330434" w:rsidR="006A0EDB" w:rsidRPr="000F33D8" w:rsidRDefault="00637A8D" w:rsidP="00836C26">
            <w:pPr>
              <w:spacing w:before="0"/>
              <w:rPr>
                <w:sz w:val="18"/>
                <w:szCs w:val="18"/>
              </w:rPr>
            </w:pPr>
            <w:r w:rsidRPr="000F33D8">
              <w:rPr>
                <w:rFonts w:ascii="Arial" w:hAnsi="Arial" w:cs="Arial"/>
                <w:sz w:val="18"/>
                <w:szCs w:val="18"/>
              </w:rPr>
              <w:t>Stabilizacija</w:t>
            </w:r>
          </w:p>
        </w:tc>
        <w:tc>
          <w:tcPr>
            <w:tcW w:w="3064" w:type="pct"/>
          </w:tcPr>
          <w:p w14:paraId="13CE0834" w14:textId="5DA905EF" w:rsidR="006A0EDB" w:rsidRPr="000F33D8" w:rsidRDefault="006A0EDB" w:rsidP="00836C26">
            <w:pPr>
              <w:spacing w:before="0"/>
              <w:rPr>
                <w:sz w:val="18"/>
                <w:szCs w:val="18"/>
              </w:rPr>
            </w:pPr>
            <w:r w:rsidRPr="000F33D8">
              <w:rPr>
                <w:rFonts w:ascii="Arial" w:hAnsi="Arial" w:cs="Arial"/>
                <w:sz w:val="18"/>
                <w:szCs w:val="18"/>
              </w:rPr>
              <w:t xml:space="preserve">Iki </w:t>
            </w:r>
            <w:r w:rsidR="000F228B">
              <w:rPr>
                <w:rFonts w:ascii="Arial" w:hAnsi="Arial" w:cs="Arial"/>
                <w:sz w:val="18"/>
                <w:szCs w:val="18"/>
              </w:rPr>
              <w:t>3</w:t>
            </w:r>
            <w:r w:rsidRPr="000F33D8">
              <w:rPr>
                <w:rFonts w:ascii="Arial" w:hAnsi="Arial" w:cs="Arial"/>
                <w:sz w:val="18"/>
                <w:szCs w:val="18"/>
              </w:rPr>
              <w:t xml:space="preserve"> mėnesių nuo E-1 etapo priėmimo dienos</w:t>
            </w:r>
          </w:p>
        </w:tc>
      </w:tr>
      <w:tr w:rsidR="006A0EDB" w:rsidRPr="000F33D8" w14:paraId="1766B667" w14:textId="77777777" w:rsidTr="000F33D8">
        <w:trPr>
          <w:trHeight w:val="227"/>
        </w:trPr>
        <w:tc>
          <w:tcPr>
            <w:tcW w:w="415" w:type="pct"/>
          </w:tcPr>
          <w:p w14:paraId="4EA7C91D" w14:textId="77777777" w:rsidR="006A0EDB" w:rsidRPr="000F33D8" w:rsidRDefault="006A0EDB" w:rsidP="00836C26">
            <w:pPr>
              <w:pStyle w:val="Sraopastraipa"/>
              <w:numPr>
                <w:ilvl w:val="0"/>
                <w:numId w:val="28"/>
              </w:numPr>
              <w:spacing w:before="0"/>
              <w:rPr>
                <w:sz w:val="18"/>
                <w:szCs w:val="18"/>
              </w:rPr>
            </w:pPr>
          </w:p>
        </w:tc>
        <w:tc>
          <w:tcPr>
            <w:tcW w:w="1521" w:type="pct"/>
          </w:tcPr>
          <w:p w14:paraId="15DB2FBC" w14:textId="6CED5DC6" w:rsidR="006A0EDB" w:rsidRPr="000F33D8" w:rsidRDefault="006A0EDB" w:rsidP="00836C26">
            <w:pPr>
              <w:spacing w:before="0"/>
              <w:rPr>
                <w:sz w:val="18"/>
                <w:szCs w:val="18"/>
              </w:rPr>
            </w:pPr>
            <w:r w:rsidRPr="000F33D8">
              <w:rPr>
                <w:rFonts w:ascii="Arial" w:hAnsi="Arial" w:cs="Arial"/>
                <w:sz w:val="18"/>
                <w:szCs w:val="18"/>
              </w:rPr>
              <w:t>Garantinis aptarnavimas</w:t>
            </w:r>
          </w:p>
        </w:tc>
        <w:tc>
          <w:tcPr>
            <w:tcW w:w="3064" w:type="pct"/>
          </w:tcPr>
          <w:p w14:paraId="14C2FCBE" w14:textId="37EBCA2E" w:rsidR="006A0EDB" w:rsidRPr="000F33D8" w:rsidRDefault="006A0EDB" w:rsidP="00836C26">
            <w:pPr>
              <w:spacing w:before="0"/>
              <w:rPr>
                <w:sz w:val="18"/>
                <w:szCs w:val="18"/>
              </w:rPr>
            </w:pPr>
            <w:r w:rsidRPr="000F33D8">
              <w:rPr>
                <w:rFonts w:ascii="Arial" w:hAnsi="Arial" w:cs="Arial"/>
                <w:sz w:val="18"/>
                <w:szCs w:val="18"/>
              </w:rPr>
              <w:t>12 mėn. nuo E-</w:t>
            </w:r>
            <w:r w:rsidRPr="000F33D8">
              <w:rPr>
                <w:rFonts w:ascii="Arial" w:hAnsi="Arial" w:cs="Arial"/>
                <w:sz w:val="18"/>
                <w:szCs w:val="18"/>
                <w:lang w:val="en-US"/>
              </w:rPr>
              <w:t>2</w:t>
            </w:r>
            <w:r w:rsidRPr="000F33D8">
              <w:rPr>
                <w:rFonts w:ascii="Arial" w:hAnsi="Arial" w:cs="Arial"/>
                <w:sz w:val="18"/>
                <w:szCs w:val="18"/>
              </w:rPr>
              <w:t xml:space="preserve"> etapo priėmimo akto pasirašymo dienos</w:t>
            </w:r>
          </w:p>
        </w:tc>
      </w:tr>
      <w:tr w:rsidR="006A0EDB" w:rsidRPr="000F33D8" w14:paraId="0295E623" w14:textId="77777777" w:rsidTr="000F33D8">
        <w:trPr>
          <w:trHeight w:val="227"/>
        </w:trPr>
        <w:tc>
          <w:tcPr>
            <w:tcW w:w="415" w:type="pct"/>
          </w:tcPr>
          <w:p w14:paraId="25D4E0DE" w14:textId="77777777" w:rsidR="006A0EDB" w:rsidRPr="000F33D8" w:rsidRDefault="006A0EDB" w:rsidP="00836C26">
            <w:pPr>
              <w:pStyle w:val="Sraopastraipa"/>
              <w:numPr>
                <w:ilvl w:val="0"/>
                <w:numId w:val="28"/>
              </w:numPr>
              <w:spacing w:before="0"/>
              <w:rPr>
                <w:sz w:val="18"/>
                <w:szCs w:val="18"/>
              </w:rPr>
            </w:pPr>
          </w:p>
        </w:tc>
        <w:tc>
          <w:tcPr>
            <w:tcW w:w="1521" w:type="pct"/>
          </w:tcPr>
          <w:p w14:paraId="72C3721F" w14:textId="69337654" w:rsidR="006A0EDB" w:rsidRPr="000F33D8" w:rsidRDefault="006A0EDB" w:rsidP="00836C26">
            <w:pPr>
              <w:spacing w:before="0"/>
              <w:rPr>
                <w:sz w:val="18"/>
                <w:szCs w:val="18"/>
              </w:rPr>
            </w:pPr>
            <w:r w:rsidRPr="000F33D8">
              <w:rPr>
                <w:rFonts w:ascii="Arial" w:hAnsi="Arial" w:cs="Arial"/>
                <w:sz w:val="18"/>
                <w:szCs w:val="18"/>
              </w:rPr>
              <w:t>Papildomų paslaugų teikimas</w:t>
            </w:r>
          </w:p>
        </w:tc>
        <w:tc>
          <w:tcPr>
            <w:tcW w:w="3064" w:type="pct"/>
          </w:tcPr>
          <w:p w14:paraId="4EFE086C" w14:textId="6A51E31E" w:rsidR="006A0EDB" w:rsidRPr="000F33D8" w:rsidRDefault="006A0EDB" w:rsidP="00836C26">
            <w:pPr>
              <w:spacing w:before="0"/>
              <w:rPr>
                <w:sz w:val="18"/>
                <w:szCs w:val="18"/>
              </w:rPr>
            </w:pPr>
            <w:r w:rsidRPr="000F33D8">
              <w:rPr>
                <w:rFonts w:ascii="Arial" w:hAnsi="Arial" w:cs="Arial"/>
                <w:sz w:val="18"/>
                <w:szCs w:val="18"/>
              </w:rPr>
              <w:t>Viso projekto metu</w:t>
            </w:r>
          </w:p>
        </w:tc>
      </w:tr>
    </w:tbl>
    <w:p w14:paraId="4C9CFBE3" w14:textId="77777777" w:rsidR="006A0EDB" w:rsidRDefault="006A0EDB" w:rsidP="006A0EDB"/>
    <w:p w14:paraId="449738FF" w14:textId="77777777" w:rsidR="006A0EDB" w:rsidRPr="006A0EDB" w:rsidRDefault="006A0EDB" w:rsidP="006A0EDB"/>
    <w:p w14:paraId="3CECCAC1" w14:textId="77777777" w:rsidR="00212B7E" w:rsidRPr="00C80A5D" w:rsidRDefault="00212B7E" w:rsidP="00CC486E">
      <w:pPr>
        <w:rPr>
          <w:rFonts w:ascii="Arial" w:hAnsi="Arial" w:cs="Arial"/>
        </w:rPr>
        <w:sectPr w:rsidR="00212B7E" w:rsidRPr="00C80A5D" w:rsidSect="00C33229">
          <w:headerReference w:type="default" r:id="rId15"/>
          <w:headerReference w:type="first" r:id="rId16"/>
          <w:footerReference w:type="first" r:id="rId17"/>
          <w:pgSz w:w="11906" w:h="16838"/>
          <w:pgMar w:top="1474" w:right="822" w:bottom="1474" w:left="822" w:header="709" w:footer="709" w:gutter="0"/>
          <w:cols w:space="708"/>
          <w:titlePg/>
          <w:docGrid w:linePitch="360"/>
        </w:sectPr>
      </w:pPr>
    </w:p>
    <w:p w14:paraId="2C7E188A" w14:textId="77777777" w:rsidR="00CC486E" w:rsidRPr="00C80A5D" w:rsidRDefault="00CC486E" w:rsidP="00CC486E">
      <w:pPr>
        <w:rPr>
          <w:rFonts w:ascii="Arial" w:hAnsi="Arial" w:cs="Arial"/>
        </w:rPr>
      </w:pPr>
    </w:p>
    <w:p w14:paraId="046D2E0E" w14:textId="664CD46C" w:rsidR="003530CD" w:rsidRPr="00C80A5D" w:rsidRDefault="003530CD" w:rsidP="003530CD">
      <w:pPr>
        <w:pStyle w:val="Antrat3"/>
        <w:rPr>
          <w:rFonts w:ascii="Arial" w:hAnsi="Arial" w:cs="Arial"/>
        </w:rPr>
      </w:pPr>
      <w:bookmarkStart w:id="47" w:name="_Toc186552319"/>
      <w:r w:rsidRPr="00C80A5D">
        <w:rPr>
          <w:rFonts w:ascii="Arial" w:hAnsi="Arial" w:cs="Arial"/>
        </w:rPr>
        <w:t>Planuojamos projekto veiklos ir rezultatai</w:t>
      </w:r>
      <w:bookmarkEnd w:id="47"/>
    </w:p>
    <w:tbl>
      <w:tblPr>
        <w:tblStyle w:val="CivittaTable2Purple"/>
        <w:tblW w:w="5000" w:type="pct"/>
        <w:tblLayout w:type="fixed"/>
        <w:tblLook w:val="0620" w:firstRow="1" w:lastRow="0" w:firstColumn="0" w:lastColumn="0" w:noHBand="1" w:noVBand="1"/>
      </w:tblPr>
      <w:tblGrid>
        <w:gridCol w:w="1133"/>
        <w:gridCol w:w="2128"/>
        <w:gridCol w:w="4173"/>
        <w:gridCol w:w="1814"/>
        <w:gridCol w:w="4642"/>
      </w:tblGrid>
      <w:tr w:rsidR="00212B7E" w:rsidRPr="00487383" w14:paraId="7654C324" w14:textId="13059ABB" w:rsidTr="00640D04">
        <w:trPr>
          <w:cnfStyle w:val="100000000000" w:firstRow="1" w:lastRow="0" w:firstColumn="0" w:lastColumn="0" w:oddVBand="0" w:evenVBand="0" w:oddHBand="0" w:evenHBand="0" w:firstRowFirstColumn="0" w:firstRowLastColumn="0" w:lastRowFirstColumn="0" w:lastRowLastColumn="0"/>
          <w:trHeight w:val="20"/>
          <w:tblHeader/>
        </w:trPr>
        <w:tc>
          <w:tcPr>
            <w:tcW w:w="408" w:type="pct"/>
            <w:hideMark/>
          </w:tcPr>
          <w:p w14:paraId="0494BE1C" w14:textId="77777777" w:rsidR="00212B7E" w:rsidRPr="00487383" w:rsidRDefault="00212B7E" w:rsidP="002C373E">
            <w:pPr>
              <w:spacing w:before="0"/>
              <w:rPr>
                <w:rFonts w:ascii="Arial" w:hAnsi="Arial" w:cs="Arial"/>
                <w:sz w:val="18"/>
                <w:szCs w:val="18"/>
              </w:rPr>
            </w:pPr>
            <w:r w:rsidRPr="00487383">
              <w:rPr>
                <w:rFonts w:ascii="Arial" w:hAnsi="Arial" w:cs="Arial"/>
                <w:sz w:val="18"/>
                <w:szCs w:val="18"/>
              </w:rPr>
              <w:t>Nr.</w:t>
            </w:r>
          </w:p>
        </w:tc>
        <w:tc>
          <w:tcPr>
            <w:tcW w:w="766" w:type="pct"/>
            <w:hideMark/>
          </w:tcPr>
          <w:p w14:paraId="594DE427" w14:textId="2622A0D0" w:rsidR="00212B7E" w:rsidRPr="00487383" w:rsidRDefault="00212B7E" w:rsidP="002C373E">
            <w:pPr>
              <w:spacing w:before="0"/>
              <w:rPr>
                <w:rFonts w:ascii="Arial" w:hAnsi="Arial" w:cs="Arial"/>
                <w:sz w:val="18"/>
                <w:szCs w:val="18"/>
              </w:rPr>
            </w:pPr>
            <w:r w:rsidRPr="00487383">
              <w:rPr>
                <w:rFonts w:ascii="Arial" w:hAnsi="Arial" w:cs="Arial"/>
                <w:sz w:val="18"/>
                <w:szCs w:val="18"/>
              </w:rPr>
              <w:t>Veikla</w:t>
            </w:r>
          </w:p>
        </w:tc>
        <w:tc>
          <w:tcPr>
            <w:tcW w:w="1502" w:type="pct"/>
          </w:tcPr>
          <w:p w14:paraId="1C369DE9" w14:textId="011FCAEF" w:rsidR="00212B7E" w:rsidRPr="00487383" w:rsidRDefault="00212B7E" w:rsidP="002C373E">
            <w:pPr>
              <w:spacing w:before="0"/>
              <w:rPr>
                <w:rFonts w:ascii="Arial" w:hAnsi="Arial" w:cs="Arial"/>
                <w:sz w:val="18"/>
                <w:szCs w:val="18"/>
              </w:rPr>
            </w:pPr>
            <w:r w:rsidRPr="00487383">
              <w:rPr>
                <w:rFonts w:ascii="Arial" w:hAnsi="Arial" w:cs="Arial"/>
                <w:sz w:val="18"/>
                <w:szCs w:val="18"/>
              </w:rPr>
              <w:t>Veiklos aprašymas</w:t>
            </w:r>
          </w:p>
        </w:tc>
        <w:tc>
          <w:tcPr>
            <w:tcW w:w="653" w:type="pct"/>
          </w:tcPr>
          <w:p w14:paraId="08C93D89" w14:textId="7E81BD41" w:rsidR="00212B7E" w:rsidRPr="00487383" w:rsidRDefault="00212B7E" w:rsidP="002C373E">
            <w:pPr>
              <w:spacing w:before="0"/>
              <w:rPr>
                <w:rFonts w:ascii="Arial" w:hAnsi="Arial" w:cs="Arial"/>
                <w:sz w:val="18"/>
                <w:szCs w:val="18"/>
              </w:rPr>
            </w:pPr>
            <w:r w:rsidRPr="00487383">
              <w:rPr>
                <w:rFonts w:ascii="Arial" w:hAnsi="Arial" w:cs="Arial"/>
                <w:sz w:val="18"/>
                <w:szCs w:val="18"/>
              </w:rPr>
              <w:t>Rezultatas</w:t>
            </w:r>
          </w:p>
        </w:tc>
        <w:tc>
          <w:tcPr>
            <w:tcW w:w="1671" w:type="pct"/>
          </w:tcPr>
          <w:p w14:paraId="590DC14A" w14:textId="6A16A6E1" w:rsidR="00212B7E" w:rsidRPr="00487383" w:rsidRDefault="00D965D4" w:rsidP="002C373E">
            <w:pPr>
              <w:spacing w:before="0"/>
              <w:rPr>
                <w:rFonts w:ascii="Arial" w:hAnsi="Arial" w:cs="Arial"/>
                <w:sz w:val="18"/>
                <w:szCs w:val="18"/>
              </w:rPr>
            </w:pPr>
            <w:r w:rsidRPr="00487383">
              <w:rPr>
                <w:rFonts w:ascii="Arial" w:hAnsi="Arial" w:cs="Arial"/>
                <w:sz w:val="18"/>
                <w:szCs w:val="18"/>
              </w:rPr>
              <w:t>Rezultato aprašymas</w:t>
            </w:r>
          </w:p>
        </w:tc>
      </w:tr>
      <w:tr w:rsidR="00212B7E" w:rsidRPr="00487383" w14:paraId="5508DC03" w14:textId="37F217EF" w:rsidTr="00640D04">
        <w:trPr>
          <w:trHeight w:val="20"/>
        </w:trPr>
        <w:tc>
          <w:tcPr>
            <w:tcW w:w="0" w:type="pct"/>
            <w:gridSpan w:val="5"/>
            <w:shd w:val="clear" w:color="auto" w:fill="EEEEEE" w:themeFill="accent2" w:themeFillTint="33"/>
          </w:tcPr>
          <w:p w14:paraId="5D8D0609" w14:textId="073DE70D" w:rsidR="00212B7E" w:rsidRPr="00487383" w:rsidRDefault="00625461" w:rsidP="00644F49">
            <w:pPr>
              <w:pStyle w:val="Sraassuenkleliais"/>
              <w:numPr>
                <w:ilvl w:val="0"/>
                <w:numId w:val="30"/>
              </w:numPr>
              <w:spacing w:before="0" w:after="0"/>
              <w:ind w:left="315" w:hanging="315"/>
              <w:jc w:val="both"/>
              <w:rPr>
                <w:rStyle w:val="PurpleText"/>
                <w:b/>
                <w:sz w:val="18"/>
                <w:szCs w:val="18"/>
              </w:rPr>
            </w:pPr>
            <w:r w:rsidRPr="00487383">
              <w:rPr>
                <w:rStyle w:val="PurpleText"/>
                <w:b/>
                <w:bCs/>
                <w:sz w:val="18"/>
                <w:szCs w:val="18"/>
              </w:rPr>
              <w:t>Sistemos diegimas:</w:t>
            </w:r>
          </w:p>
        </w:tc>
      </w:tr>
      <w:tr w:rsidR="00625461" w:rsidRPr="00487383" w14:paraId="054CE773" w14:textId="77777777" w:rsidTr="00640D04">
        <w:trPr>
          <w:trHeight w:val="20"/>
        </w:trPr>
        <w:tc>
          <w:tcPr>
            <w:tcW w:w="0" w:type="pct"/>
            <w:gridSpan w:val="5"/>
            <w:shd w:val="clear" w:color="auto" w:fill="EEEEEE" w:themeFill="accent2" w:themeFillTint="33"/>
          </w:tcPr>
          <w:p w14:paraId="573E1F8A" w14:textId="6E9BB007" w:rsidR="00625461" w:rsidRPr="00487383" w:rsidRDefault="00625461" w:rsidP="00644F49">
            <w:pPr>
              <w:pStyle w:val="Sraassuenkleliais"/>
              <w:numPr>
                <w:ilvl w:val="1"/>
                <w:numId w:val="30"/>
              </w:numPr>
              <w:spacing w:before="0" w:after="0"/>
              <w:ind w:left="740" w:hanging="380"/>
              <w:jc w:val="both"/>
              <w:rPr>
                <w:rStyle w:val="PurpleText"/>
                <w:b/>
                <w:bCs/>
                <w:sz w:val="18"/>
                <w:szCs w:val="18"/>
              </w:rPr>
            </w:pPr>
            <w:r w:rsidRPr="00487383">
              <w:rPr>
                <w:rStyle w:val="PurpleText"/>
                <w:b/>
                <w:bCs/>
                <w:sz w:val="18"/>
                <w:szCs w:val="18"/>
              </w:rPr>
              <w:t>Projekto inicijavimas</w:t>
            </w:r>
          </w:p>
        </w:tc>
      </w:tr>
      <w:tr w:rsidR="00EA096F" w:rsidRPr="00487383" w14:paraId="18A80B83" w14:textId="77777777" w:rsidTr="00640D04">
        <w:trPr>
          <w:trHeight w:val="20"/>
        </w:trPr>
        <w:tc>
          <w:tcPr>
            <w:tcW w:w="408" w:type="pct"/>
          </w:tcPr>
          <w:p w14:paraId="53BDD837" w14:textId="77777777" w:rsidR="00EA096F" w:rsidRPr="00487383" w:rsidRDefault="00EA096F" w:rsidP="00644F49">
            <w:pPr>
              <w:pStyle w:val="Sraopastraipa"/>
              <w:numPr>
                <w:ilvl w:val="0"/>
                <w:numId w:val="29"/>
              </w:numPr>
              <w:spacing w:before="0"/>
              <w:rPr>
                <w:rFonts w:ascii="Arial" w:hAnsi="Arial" w:cs="Arial"/>
                <w:sz w:val="18"/>
                <w:szCs w:val="18"/>
                <w:lang w:val="en-US"/>
              </w:rPr>
            </w:pPr>
          </w:p>
        </w:tc>
        <w:tc>
          <w:tcPr>
            <w:tcW w:w="766" w:type="pct"/>
          </w:tcPr>
          <w:p w14:paraId="351CA433" w14:textId="75064AD3" w:rsidR="00EA096F" w:rsidRPr="00487383" w:rsidRDefault="00EA096F" w:rsidP="00AE6D24">
            <w:pPr>
              <w:pStyle w:val="Sraassuenkleliais"/>
              <w:numPr>
                <w:ilvl w:val="0"/>
                <w:numId w:val="0"/>
              </w:numPr>
              <w:spacing w:before="0" w:after="0"/>
              <w:jc w:val="both"/>
              <w:rPr>
                <w:rFonts w:cstheme="minorHAnsi"/>
                <w:sz w:val="18"/>
                <w:szCs w:val="18"/>
              </w:rPr>
            </w:pPr>
            <w:r w:rsidRPr="00487383">
              <w:rPr>
                <w:sz w:val="18"/>
                <w:szCs w:val="18"/>
              </w:rPr>
              <w:t>Parengti Projektui reikalingą darbinę aplinką</w:t>
            </w:r>
          </w:p>
        </w:tc>
        <w:tc>
          <w:tcPr>
            <w:tcW w:w="1502" w:type="pct"/>
          </w:tcPr>
          <w:p w14:paraId="2A1838F1" w14:textId="2EC80974" w:rsidR="00EA096F" w:rsidRPr="00487383" w:rsidRDefault="008760C4" w:rsidP="00AE6D24">
            <w:pPr>
              <w:widowControl w:val="0"/>
              <w:spacing w:before="0"/>
              <w:rPr>
                <w:rFonts w:ascii="Arial" w:hAnsi="Arial" w:cs="Arial"/>
                <w:sz w:val="18"/>
                <w:szCs w:val="18"/>
              </w:rPr>
            </w:pPr>
            <w:r>
              <w:rPr>
                <w:rFonts w:ascii="Arial" w:hAnsi="Arial" w:cs="Arial"/>
                <w:sz w:val="18"/>
                <w:szCs w:val="18"/>
              </w:rPr>
              <w:t>Užsakovas</w:t>
            </w:r>
            <w:r w:rsidRPr="00487383">
              <w:rPr>
                <w:rFonts w:ascii="Arial" w:hAnsi="Arial" w:cs="Arial"/>
                <w:sz w:val="18"/>
                <w:szCs w:val="18"/>
              </w:rPr>
              <w:t xml:space="preserve"> </w:t>
            </w:r>
            <w:r w:rsidR="0043634D" w:rsidRPr="00487383">
              <w:rPr>
                <w:rFonts w:ascii="Arial" w:hAnsi="Arial" w:cs="Arial"/>
                <w:sz w:val="18"/>
                <w:szCs w:val="18"/>
              </w:rPr>
              <w:t>turi paruošti aplinką, kurioje bus talpinama visa projekto informacija, dokumentacija, rezultatų sekimo priemonės</w:t>
            </w:r>
            <w:r w:rsidR="00EA096F" w:rsidRPr="00487383">
              <w:rPr>
                <w:rFonts w:ascii="Arial" w:hAnsi="Arial" w:cs="Arial"/>
                <w:sz w:val="18"/>
                <w:szCs w:val="18"/>
              </w:rPr>
              <w:t>.</w:t>
            </w:r>
          </w:p>
          <w:p w14:paraId="3B588BA5" w14:textId="77777777" w:rsidR="00956D1A" w:rsidRPr="00487383" w:rsidRDefault="00956D1A" w:rsidP="00AE6D24">
            <w:pPr>
              <w:widowControl w:val="0"/>
              <w:spacing w:before="0"/>
              <w:rPr>
                <w:rFonts w:ascii="Arial" w:hAnsi="Arial" w:cs="Arial"/>
                <w:sz w:val="18"/>
                <w:szCs w:val="18"/>
              </w:rPr>
            </w:pPr>
          </w:p>
          <w:p w14:paraId="041F41E2" w14:textId="3304C70B" w:rsidR="006E0373" w:rsidRPr="00487383" w:rsidRDefault="006C4C03" w:rsidP="00AE6D24">
            <w:pPr>
              <w:widowControl w:val="0"/>
              <w:spacing w:before="0"/>
              <w:rPr>
                <w:rFonts w:cstheme="minorHAnsi"/>
                <w:sz w:val="18"/>
                <w:szCs w:val="18"/>
              </w:rPr>
            </w:pPr>
            <w:r>
              <w:rPr>
                <w:rFonts w:cstheme="minorHAnsi"/>
                <w:sz w:val="18"/>
                <w:szCs w:val="18"/>
              </w:rPr>
              <w:t>Užsakovas</w:t>
            </w:r>
            <w:r w:rsidRPr="00487383">
              <w:rPr>
                <w:rFonts w:cstheme="minorHAnsi"/>
                <w:sz w:val="18"/>
                <w:szCs w:val="18"/>
              </w:rPr>
              <w:t xml:space="preserve"> </w:t>
            </w:r>
            <w:r w:rsidR="006E0373" w:rsidRPr="00487383">
              <w:rPr>
                <w:rFonts w:cstheme="minorHAnsi"/>
                <w:sz w:val="18"/>
                <w:szCs w:val="18"/>
              </w:rPr>
              <w:t xml:space="preserve">turi nustatyti prieigos teises, kad </w:t>
            </w:r>
            <w:r>
              <w:rPr>
                <w:rFonts w:cstheme="minorHAnsi"/>
                <w:sz w:val="18"/>
                <w:szCs w:val="18"/>
              </w:rPr>
              <w:t>Diegėjas</w:t>
            </w:r>
            <w:r w:rsidRPr="00487383">
              <w:rPr>
                <w:rFonts w:cstheme="minorHAnsi"/>
                <w:sz w:val="18"/>
                <w:szCs w:val="18"/>
              </w:rPr>
              <w:t xml:space="preserve"> </w:t>
            </w:r>
            <w:r w:rsidR="006E0373" w:rsidRPr="00487383">
              <w:rPr>
                <w:rFonts w:cstheme="minorHAnsi"/>
                <w:sz w:val="18"/>
                <w:szCs w:val="18"/>
              </w:rPr>
              <w:t>ir techninė priežiūra</w:t>
            </w:r>
            <w:r w:rsidR="006E1328">
              <w:rPr>
                <w:rFonts w:cstheme="minorHAnsi"/>
                <w:sz w:val="18"/>
                <w:szCs w:val="18"/>
              </w:rPr>
              <w:t xml:space="preserve"> (jeigu dalyvauja projekte)</w:t>
            </w:r>
            <w:r w:rsidR="006E0373" w:rsidRPr="00487383">
              <w:rPr>
                <w:rFonts w:cstheme="minorHAnsi"/>
                <w:sz w:val="18"/>
                <w:szCs w:val="18"/>
              </w:rPr>
              <w:t xml:space="preserve"> galėtų pasiekti visą reikiamą informaciją, dokumentus ir sekimo priemones.</w:t>
            </w:r>
          </w:p>
          <w:p w14:paraId="3634E66F" w14:textId="77777777" w:rsidR="00956D1A" w:rsidRPr="00487383" w:rsidRDefault="00956D1A" w:rsidP="00AE6D24">
            <w:pPr>
              <w:widowControl w:val="0"/>
              <w:spacing w:before="0"/>
              <w:rPr>
                <w:rFonts w:cstheme="minorHAnsi"/>
                <w:sz w:val="18"/>
                <w:szCs w:val="18"/>
              </w:rPr>
            </w:pPr>
          </w:p>
          <w:p w14:paraId="26D419C9" w14:textId="0EA1AB72" w:rsidR="00956D1A" w:rsidRPr="00487383" w:rsidRDefault="00956D1A" w:rsidP="00AE6D24">
            <w:pPr>
              <w:widowControl w:val="0"/>
              <w:spacing w:before="0"/>
              <w:rPr>
                <w:rFonts w:cstheme="minorHAnsi"/>
                <w:sz w:val="18"/>
                <w:szCs w:val="18"/>
              </w:rPr>
            </w:pPr>
            <w:r w:rsidRPr="00487383">
              <w:rPr>
                <w:rFonts w:cstheme="minorHAnsi"/>
                <w:sz w:val="18"/>
                <w:szCs w:val="18"/>
              </w:rPr>
              <w:t xml:space="preserve">Diegėjas turi įdiegti </w:t>
            </w:r>
            <w:r w:rsidR="00B24135">
              <w:rPr>
                <w:rFonts w:cstheme="minorHAnsi"/>
                <w:sz w:val="18"/>
                <w:szCs w:val="18"/>
              </w:rPr>
              <w:t>/ parengti</w:t>
            </w:r>
            <w:r w:rsidRPr="00487383">
              <w:rPr>
                <w:rFonts w:cstheme="minorHAnsi"/>
                <w:sz w:val="18"/>
                <w:szCs w:val="18"/>
              </w:rPr>
              <w:t xml:space="preserve"> rezultatų sekimo įrankius, leidžiančius projekto nariams stebėti progresą ir pasiektus rezultatus.</w:t>
            </w:r>
          </w:p>
        </w:tc>
        <w:tc>
          <w:tcPr>
            <w:tcW w:w="653" w:type="pct"/>
          </w:tcPr>
          <w:p w14:paraId="07293555" w14:textId="77777777" w:rsidR="00EA096F" w:rsidRPr="00487383" w:rsidRDefault="00B519B5"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Parengta ir pristatyta d</w:t>
            </w:r>
            <w:r w:rsidR="00EA096F" w:rsidRPr="00487383">
              <w:rPr>
                <w:rFonts w:ascii="Arial" w:hAnsi="Arial" w:cs="Arial"/>
                <w:sz w:val="18"/>
                <w:szCs w:val="18"/>
              </w:rPr>
              <w:t>arbinė Projekto aplinka</w:t>
            </w:r>
          </w:p>
          <w:p w14:paraId="2ADBEEFF" w14:textId="77777777" w:rsidR="006E0373" w:rsidRPr="00487383" w:rsidRDefault="006E0373" w:rsidP="00AE6D24">
            <w:pPr>
              <w:pStyle w:val="Sraassuenkleliais"/>
              <w:numPr>
                <w:ilvl w:val="0"/>
                <w:numId w:val="0"/>
              </w:numPr>
              <w:spacing w:before="0" w:after="0"/>
              <w:jc w:val="both"/>
              <w:rPr>
                <w:rFonts w:ascii="Arial" w:hAnsi="Arial" w:cs="Arial"/>
                <w:sz w:val="18"/>
                <w:szCs w:val="18"/>
              </w:rPr>
            </w:pPr>
          </w:p>
          <w:p w14:paraId="0CAFFD1F" w14:textId="32BDCD40" w:rsidR="006E0373" w:rsidRPr="00487383" w:rsidRDefault="006E0373"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Suteiktos prieigos teisės</w:t>
            </w:r>
          </w:p>
          <w:p w14:paraId="2D45A143" w14:textId="77777777" w:rsidR="00956D1A" w:rsidRPr="00487383" w:rsidRDefault="00956D1A" w:rsidP="00AE6D24">
            <w:pPr>
              <w:pStyle w:val="Sraassuenkleliais"/>
              <w:numPr>
                <w:ilvl w:val="0"/>
                <w:numId w:val="0"/>
              </w:numPr>
              <w:spacing w:before="0" w:after="0"/>
              <w:jc w:val="both"/>
              <w:rPr>
                <w:rFonts w:ascii="Arial" w:hAnsi="Arial" w:cs="Arial"/>
                <w:sz w:val="18"/>
                <w:szCs w:val="18"/>
              </w:rPr>
            </w:pPr>
          </w:p>
          <w:p w14:paraId="31EE0505" w14:textId="664088CB" w:rsidR="00956D1A" w:rsidRPr="00487383" w:rsidRDefault="00956D1A"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 xml:space="preserve">Sukurti </w:t>
            </w:r>
            <w:r w:rsidR="00E22C64">
              <w:rPr>
                <w:rFonts w:ascii="Arial" w:hAnsi="Arial" w:cs="Arial"/>
                <w:sz w:val="18"/>
                <w:szCs w:val="18"/>
              </w:rPr>
              <w:t>/ parengti</w:t>
            </w:r>
            <w:r w:rsidRPr="00487383">
              <w:rPr>
                <w:rFonts w:ascii="Arial" w:hAnsi="Arial" w:cs="Arial"/>
                <w:sz w:val="18"/>
                <w:szCs w:val="18"/>
              </w:rPr>
              <w:t xml:space="preserve"> projekto rezultatų sekimo įrankiai</w:t>
            </w:r>
          </w:p>
        </w:tc>
        <w:tc>
          <w:tcPr>
            <w:tcW w:w="1671" w:type="pct"/>
          </w:tcPr>
          <w:p w14:paraId="24AFB330" w14:textId="3677D52F" w:rsidR="00EA096F" w:rsidRPr="00487383" w:rsidRDefault="00BF369D"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Paruošta darbinė projekto aplinka turi apimti intraneto platformą (pvz.</w:t>
            </w:r>
            <w:r w:rsidR="00E22C64">
              <w:rPr>
                <w:rFonts w:ascii="Arial" w:hAnsi="Arial" w:cs="Arial"/>
                <w:sz w:val="18"/>
                <w:szCs w:val="18"/>
              </w:rPr>
              <w:t>: Teams,</w:t>
            </w:r>
            <w:r w:rsidRPr="00487383">
              <w:rPr>
                <w:rFonts w:ascii="Arial" w:hAnsi="Arial" w:cs="Arial"/>
                <w:sz w:val="18"/>
                <w:szCs w:val="18"/>
              </w:rPr>
              <w:t xml:space="preserve"> Confluence), skirtą projekto dokumentacijos ir informacijos centralizuotam valdymui, bei dokumentų valdymo sistemą (pvz., Teams), skirtą dokumentų saugojimui ir keitimuisi.</w:t>
            </w:r>
          </w:p>
          <w:p w14:paraId="1BA71CBD" w14:textId="77777777" w:rsidR="006E0373" w:rsidRPr="00487383" w:rsidRDefault="006E0373" w:rsidP="00AE6D24">
            <w:pPr>
              <w:pStyle w:val="Sraassuenkleliais"/>
              <w:numPr>
                <w:ilvl w:val="0"/>
                <w:numId w:val="0"/>
              </w:numPr>
              <w:spacing w:before="0" w:after="0"/>
              <w:jc w:val="both"/>
              <w:rPr>
                <w:rFonts w:ascii="Arial" w:hAnsi="Arial" w:cs="Arial"/>
                <w:sz w:val="18"/>
                <w:szCs w:val="18"/>
              </w:rPr>
            </w:pPr>
          </w:p>
          <w:p w14:paraId="262E9D52" w14:textId="77777777" w:rsidR="006E0373" w:rsidRPr="00487383" w:rsidRDefault="006E0373"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Visiems Projekto dalyviams suteiktos prieigos teisės</w:t>
            </w:r>
            <w:r w:rsidR="00D44548" w:rsidRPr="00487383">
              <w:rPr>
                <w:rFonts w:ascii="Arial" w:hAnsi="Arial" w:cs="Arial"/>
                <w:sz w:val="18"/>
                <w:szCs w:val="18"/>
              </w:rPr>
              <w:t>.</w:t>
            </w:r>
          </w:p>
          <w:p w14:paraId="31A28036" w14:textId="77777777" w:rsidR="00956D1A" w:rsidRPr="00487383" w:rsidRDefault="00956D1A" w:rsidP="00AE6D24">
            <w:pPr>
              <w:pStyle w:val="Sraassuenkleliais"/>
              <w:numPr>
                <w:ilvl w:val="0"/>
                <w:numId w:val="0"/>
              </w:numPr>
              <w:spacing w:before="0" w:after="0"/>
              <w:jc w:val="both"/>
              <w:rPr>
                <w:rFonts w:ascii="Arial" w:hAnsi="Arial" w:cs="Arial"/>
                <w:sz w:val="18"/>
                <w:szCs w:val="18"/>
              </w:rPr>
            </w:pPr>
          </w:p>
          <w:p w14:paraId="134351DB" w14:textId="2A5B3AE9" w:rsidR="00956D1A" w:rsidRPr="00487383" w:rsidRDefault="00956D1A" w:rsidP="00AE6D24">
            <w:pPr>
              <w:spacing w:before="0" w:line="240" w:lineRule="auto"/>
              <w:rPr>
                <w:sz w:val="18"/>
                <w:szCs w:val="18"/>
              </w:rPr>
            </w:pPr>
            <w:r w:rsidRPr="00487383">
              <w:rPr>
                <w:sz w:val="18"/>
                <w:szCs w:val="18"/>
              </w:rPr>
              <w:t xml:space="preserve">Projekto rezultatų sekimo įrankiai </w:t>
            </w:r>
            <w:r w:rsidR="003D6947" w:rsidRPr="00487383">
              <w:rPr>
                <w:sz w:val="18"/>
                <w:szCs w:val="18"/>
              </w:rPr>
              <w:t xml:space="preserve">turi suteikti galimybę </w:t>
            </w:r>
            <w:r w:rsidRPr="00487383">
              <w:rPr>
                <w:sz w:val="18"/>
                <w:szCs w:val="18"/>
              </w:rPr>
              <w:t xml:space="preserve">peržiūrėti veiklas, terminus, įvykdytas užduotis ir pasiektus etapus. Naudojami įrankiai </w:t>
            </w:r>
            <w:r w:rsidR="003D6947" w:rsidRPr="00487383">
              <w:rPr>
                <w:sz w:val="18"/>
                <w:szCs w:val="18"/>
              </w:rPr>
              <w:t>turi leisti</w:t>
            </w:r>
            <w:r w:rsidRPr="00487383">
              <w:rPr>
                <w:sz w:val="18"/>
                <w:szCs w:val="18"/>
              </w:rPr>
              <w:t xml:space="preserve"> kurti, peržiūrėti ir dalintis progresu su visais </w:t>
            </w:r>
            <w:r w:rsidR="003D6947" w:rsidRPr="00487383">
              <w:rPr>
                <w:sz w:val="18"/>
                <w:szCs w:val="18"/>
              </w:rPr>
              <w:t>P</w:t>
            </w:r>
            <w:r w:rsidRPr="00487383">
              <w:rPr>
                <w:sz w:val="18"/>
                <w:szCs w:val="18"/>
              </w:rPr>
              <w:t>rojekto dalyviais.</w:t>
            </w:r>
          </w:p>
        </w:tc>
      </w:tr>
      <w:tr w:rsidR="00AB6C8D" w:rsidRPr="00487383" w14:paraId="149508FB" w14:textId="77777777" w:rsidTr="00640D04">
        <w:trPr>
          <w:trHeight w:val="20"/>
        </w:trPr>
        <w:tc>
          <w:tcPr>
            <w:tcW w:w="408" w:type="pct"/>
          </w:tcPr>
          <w:p w14:paraId="321D5E3C" w14:textId="77777777" w:rsidR="00AB6C8D" w:rsidRPr="00487383" w:rsidRDefault="00AB6C8D" w:rsidP="00644F49">
            <w:pPr>
              <w:pStyle w:val="Sraopastraipa"/>
              <w:numPr>
                <w:ilvl w:val="0"/>
                <w:numId w:val="29"/>
              </w:numPr>
              <w:spacing w:before="0"/>
              <w:rPr>
                <w:rFonts w:ascii="Arial" w:hAnsi="Arial" w:cs="Arial"/>
                <w:sz w:val="18"/>
                <w:szCs w:val="18"/>
                <w:lang w:val="en-US"/>
              </w:rPr>
            </w:pPr>
          </w:p>
        </w:tc>
        <w:tc>
          <w:tcPr>
            <w:tcW w:w="766" w:type="pct"/>
          </w:tcPr>
          <w:p w14:paraId="1F9FEB33" w14:textId="77777777" w:rsidR="00AB6C8D" w:rsidRPr="00487383" w:rsidRDefault="00AB6C8D" w:rsidP="00AE6D24">
            <w:pPr>
              <w:pStyle w:val="Sraassuenkleliais"/>
              <w:numPr>
                <w:ilvl w:val="0"/>
                <w:numId w:val="0"/>
              </w:numPr>
              <w:spacing w:before="0" w:after="0"/>
              <w:jc w:val="both"/>
              <w:rPr>
                <w:rFonts w:cstheme="minorHAnsi"/>
                <w:sz w:val="18"/>
                <w:szCs w:val="18"/>
              </w:rPr>
            </w:pPr>
            <w:r w:rsidRPr="00487383">
              <w:rPr>
                <w:rFonts w:cstheme="minorHAnsi"/>
                <w:sz w:val="18"/>
                <w:szCs w:val="18"/>
              </w:rPr>
              <w:t xml:space="preserve">Parengti Projekto vykdymo reglamentą </w:t>
            </w:r>
          </w:p>
          <w:p w14:paraId="2BB4E85C" w14:textId="6CDE1A32" w:rsidR="00AB6C8D" w:rsidRPr="00487383" w:rsidRDefault="00AB6C8D" w:rsidP="00AE6D24">
            <w:pPr>
              <w:pStyle w:val="Sraassuenkleliais"/>
              <w:numPr>
                <w:ilvl w:val="0"/>
                <w:numId w:val="0"/>
              </w:numPr>
              <w:spacing w:before="0" w:after="0"/>
              <w:jc w:val="both"/>
              <w:rPr>
                <w:rFonts w:ascii="Arial" w:hAnsi="Arial" w:cs="Arial"/>
                <w:sz w:val="18"/>
                <w:szCs w:val="18"/>
              </w:rPr>
            </w:pPr>
            <w:r w:rsidRPr="00487383">
              <w:rPr>
                <w:rFonts w:cstheme="minorHAnsi"/>
                <w:sz w:val="18"/>
                <w:szCs w:val="18"/>
              </w:rPr>
              <w:t>(toliau – Reglamentas)</w:t>
            </w:r>
          </w:p>
        </w:tc>
        <w:tc>
          <w:tcPr>
            <w:tcW w:w="1502" w:type="pct"/>
          </w:tcPr>
          <w:p w14:paraId="5642CC9D" w14:textId="3137BCAE" w:rsidR="00AB6C8D" w:rsidRPr="00487383" w:rsidRDefault="00AB6C8D" w:rsidP="00AE6D24">
            <w:pPr>
              <w:widowControl w:val="0"/>
              <w:spacing w:before="0"/>
              <w:rPr>
                <w:rFonts w:cstheme="minorHAnsi"/>
                <w:sz w:val="18"/>
                <w:szCs w:val="18"/>
              </w:rPr>
            </w:pPr>
            <w:r w:rsidRPr="00487383">
              <w:rPr>
                <w:rFonts w:cstheme="minorHAnsi"/>
                <w:sz w:val="18"/>
                <w:szCs w:val="18"/>
              </w:rPr>
              <w:t>Diegėjas turi parengti projekto Reglamentą. Reglamentas turi būti parengtas ir suderintas su Užsakovu per 1 mėnesį nuo paslaugų teikimo sutarties įsigaliojimo dienos. Reglamentas turi būti suderinti su Užsakovu.</w:t>
            </w:r>
          </w:p>
        </w:tc>
        <w:tc>
          <w:tcPr>
            <w:tcW w:w="653" w:type="pct"/>
          </w:tcPr>
          <w:p w14:paraId="5BB08FE8" w14:textId="75D99F6B" w:rsidR="00AB6C8D" w:rsidRPr="00487383" w:rsidRDefault="00AB6C8D"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Parengtas Reglamentas</w:t>
            </w:r>
          </w:p>
        </w:tc>
        <w:tc>
          <w:tcPr>
            <w:tcW w:w="1671" w:type="pct"/>
          </w:tcPr>
          <w:p w14:paraId="3D4B5DBA" w14:textId="77777777" w:rsidR="00AB6C8D" w:rsidRPr="00487383" w:rsidRDefault="00AB6C8D" w:rsidP="00AE6D24">
            <w:pPr>
              <w:pStyle w:val="Bullet"/>
              <w:spacing w:after="0" w:line="276" w:lineRule="auto"/>
              <w:rPr>
                <w:rFonts w:cstheme="minorHAnsi"/>
                <w:sz w:val="18"/>
                <w:szCs w:val="18"/>
              </w:rPr>
            </w:pPr>
            <w:r w:rsidRPr="00487383">
              <w:rPr>
                <w:rFonts w:cstheme="minorHAnsi"/>
                <w:sz w:val="18"/>
                <w:szCs w:val="18"/>
              </w:rPr>
              <w:t>Reglamentas turi apimti (neapsiribojant):</w:t>
            </w:r>
          </w:p>
          <w:p w14:paraId="0F5778D2" w14:textId="77777777" w:rsidR="00AB6C8D" w:rsidRPr="00487383" w:rsidRDefault="00AB6C8D" w:rsidP="00644F49">
            <w:pPr>
              <w:pStyle w:val="Bullet"/>
              <w:numPr>
                <w:ilvl w:val="0"/>
                <w:numId w:val="31"/>
              </w:numPr>
              <w:spacing w:after="0" w:line="276" w:lineRule="auto"/>
              <w:ind w:left="360"/>
              <w:rPr>
                <w:rFonts w:cstheme="minorHAnsi"/>
                <w:sz w:val="18"/>
                <w:szCs w:val="18"/>
              </w:rPr>
            </w:pPr>
            <w:r w:rsidRPr="00487383">
              <w:rPr>
                <w:rFonts w:cstheme="minorHAnsi"/>
                <w:sz w:val="18"/>
                <w:szCs w:val="18"/>
              </w:rPr>
              <w:t>Projekto valdymo metodologiją, pagrindinius principus;</w:t>
            </w:r>
          </w:p>
          <w:p w14:paraId="29C2D85F" w14:textId="77777777" w:rsidR="00AB6C8D" w:rsidRPr="00487383" w:rsidRDefault="00AB6C8D" w:rsidP="00644F49">
            <w:pPr>
              <w:pStyle w:val="Bullet"/>
              <w:numPr>
                <w:ilvl w:val="0"/>
                <w:numId w:val="31"/>
              </w:numPr>
              <w:spacing w:after="0" w:line="276" w:lineRule="auto"/>
              <w:ind w:left="360"/>
              <w:rPr>
                <w:rFonts w:cstheme="minorHAnsi"/>
                <w:sz w:val="18"/>
                <w:szCs w:val="18"/>
              </w:rPr>
            </w:pPr>
            <w:r w:rsidRPr="00487383">
              <w:rPr>
                <w:rFonts w:cstheme="minorHAnsi"/>
                <w:sz w:val="18"/>
                <w:szCs w:val="18"/>
              </w:rPr>
              <w:t>Projekto planą, įskaitant detalų darbų grafiką, kuriame turi būti numatyti Diegėjo ir Užsakovo darbai, tiksliai įvardinta Projekto etapų vykdymo terminai ir išsidėstymas laike;</w:t>
            </w:r>
          </w:p>
          <w:p w14:paraId="32F38450" w14:textId="77777777" w:rsidR="00AB6C8D" w:rsidRPr="00487383" w:rsidRDefault="00AB6C8D" w:rsidP="00644F49">
            <w:pPr>
              <w:pStyle w:val="Bullet"/>
              <w:numPr>
                <w:ilvl w:val="0"/>
                <w:numId w:val="31"/>
              </w:numPr>
              <w:spacing w:after="0" w:line="276" w:lineRule="auto"/>
              <w:ind w:left="360"/>
              <w:rPr>
                <w:rFonts w:cstheme="minorHAnsi"/>
                <w:sz w:val="18"/>
                <w:szCs w:val="18"/>
              </w:rPr>
            </w:pPr>
            <w:r w:rsidRPr="00487383">
              <w:rPr>
                <w:rFonts w:cstheme="minorHAnsi"/>
                <w:sz w:val="18"/>
                <w:szCs w:val="18"/>
              </w:rPr>
              <w:t>Projekto dalyvius ir jų atsakomybes, dalyvių keitimo tvarką;</w:t>
            </w:r>
          </w:p>
          <w:p w14:paraId="4327B5B2" w14:textId="3DAED954" w:rsidR="00AB6C8D" w:rsidRPr="00487383" w:rsidRDefault="00AB6C8D" w:rsidP="00644F49">
            <w:pPr>
              <w:pStyle w:val="Bullet"/>
              <w:numPr>
                <w:ilvl w:val="0"/>
                <w:numId w:val="31"/>
              </w:numPr>
              <w:spacing w:after="0" w:line="276" w:lineRule="auto"/>
              <w:ind w:left="360"/>
              <w:rPr>
                <w:rFonts w:cstheme="minorHAnsi"/>
                <w:sz w:val="18"/>
                <w:szCs w:val="18"/>
              </w:rPr>
            </w:pPr>
            <w:r w:rsidRPr="00487383">
              <w:rPr>
                <w:rFonts w:cstheme="minorHAnsi"/>
                <w:sz w:val="18"/>
                <w:szCs w:val="18"/>
              </w:rPr>
              <w:t>Projekto rizik</w:t>
            </w:r>
            <w:r w:rsidR="00DC5393" w:rsidRPr="00487383">
              <w:rPr>
                <w:rFonts w:cstheme="minorHAnsi"/>
                <w:sz w:val="18"/>
                <w:szCs w:val="18"/>
              </w:rPr>
              <w:t>ų</w:t>
            </w:r>
            <w:r w:rsidRPr="00487383">
              <w:rPr>
                <w:rFonts w:cstheme="minorHAnsi"/>
                <w:sz w:val="18"/>
                <w:szCs w:val="18"/>
              </w:rPr>
              <w:t xml:space="preserve"> valdymo planą, priemones, atsakingus asmenis;</w:t>
            </w:r>
          </w:p>
          <w:p w14:paraId="65725630" w14:textId="77777777" w:rsidR="00AB6C8D" w:rsidRPr="00487383" w:rsidRDefault="00AB6C8D" w:rsidP="00644F49">
            <w:pPr>
              <w:pStyle w:val="Bullet"/>
              <w:numPr>
                <w:ilvl w:val="0"/>
                <w:numId w:val="31"/>
              </w:numPr>
              <w:spacing w:after="0" w:line="276" w:lineRule="auto"/>
              <w:ind w:left="360"/>
              <w:rPr>
                <w:rFonts w:cstheme="minorHAnsi"/>
                <w:sz w:val="18"/>
                <w:szCs w:val="18"/>
              </w:rPr>
            </w:pPr>
            <w:r w:rsidRPr="00487383">
              <w:rPr>
                <w:rFonts w:cstheme="minorHAnsi"/>
                <w:sz w:val="18"/>
                <w:szCs w:val="18"/>
              </w:rPr>
              <w:t>komunikacijos planą, kuriame būtų tiksliai įvardinta (neapsiribojant), kokiomis priemonėmis ir per kokius asmenis vyks komunikacija;</w:t>
            </w:r>
          </w:p>
          <w:p w14:paraId="6E61582F" w14:textId="77777777" w:rsidR="00AB6C8D" w:rsidRPr="00487383" w:rsidRDefault="00AB6C8D" w:rsidP="00644F49">
            <w:pPr>
              <w:pStyle w:val="Bullet"/>
              <w:numPr>
                <w:ilvl w:val="0"/>
                <w:numId w:val="31"/>
              </w:numPr>
              <w:spacing w:after="0" w:line="276" w:lineRule="auto"/>
              <w:ind w:left="360"/>
              <w:rPr>
                <w:rFonts w:cstheme="minorHAnsi"/>
                <w:sz w:val="18"/>
                <w:szCs w:val="18"/>
              </w:rPr>
            </w:pPr>
            <w:r w:rsidRPr="00487383">
              <w:rPr>
                <w:rFonts w:cstheme="minorHAnsi"/>
                <w:sz w:val="18"/>
                <w:szCs w:val="18"/>
              </w:rPr>
              <w:t>kokybės užtikrinimo planą;</w:t>
            </w:r>
          </w:p>
          <w:p w14:paraId="278100BB" w14:textId="77777777" w:rsidR="00AB6C8D" w:rsidRPr="00487383" w:rsidRDefault="00AB6C8D" w:rsidP="00644F49">
            <w:pPr>
              <w:pStyle w:val="Bullet"/>
              <w:numPr>
                <w:ilvl w:val="0"/>
                <w:numId w:val="31"/>
              </w:numPr>
              <w:spacing w:after="0" w:line="276" w:lineRule="auto"/>
              <w:ind w:left="360"/>
              <w:rPr>
                <w:rFonts w:cstheme="minorHAnsi"/>
                <w:sz w:val="18"/>
                <w:szCs w:val="18"/>
              </w:rPr>
            </w:pPr>
            <w:r w:rsidRPr="00487383">
              <w:rPr>
                <w:rFonts w:cstheme="minorHAnsi"/>
                <w:sz w:val="18"/>
                <w:szCs w:val="18"/>
              </w:rPr>
              <w:t>dokumentų pateikimo ir derinimo tvarką;</w:t>
            </w:r>
          </w:p>
          <w:p w14:paraId="1B05D0F0" w14:textId="245323B8" w:rsidR="00AB6C8D" w:rsidRPr="00487383" w:rsidRDefault="00AB6C8D" w:rsidP="00644F49">
            <w:pPr>
              <w:pStyle w:val="Bullet"/>
              <w:numPr>
                <w:ilvl w:val="0"/>
                <w:numId w:val="31"/>
              </w:numPr>
              <w:spacing w:after="0" w:line="276" w:lineRule="auto"/>
              <w:ind w:left="360"/>
              <w:rPr>
                <w:rFonts w:cstheme="minorHAnsi"/>
                <w:sz w:val="18"/>
                <w:szCs w:val="18"/>
              </w:rPr>
            </w:pPr>
            <w:r w:rsidRPr="00487383">
              <w:rPr>
                <w:rFonts w:cstheme="minorHAnsi"/>
                <w:sz w:val="18"/>
                <w:szCs w:val="18"/>
              </w:rPr>
              <w:t xml:space="preserve">kiekvieno etapo rezultatų </w:t>
            </w:r>
            <w:r w:rsidR="00083885" w:rsidRPr="00487383">
              <w:rPr>
                <w:rFonts w:cstheme="minorHAnsi"/>
                <w:sz w:val="18"/>
                <w:szCs w:val="18"/>
              </w:rPr>
              <w:t xml:space="preserve">bei tarpinių rezultatų </w:t>
            </w:r>
            <w:r w:rsidRPr="00487383">
              <w:rPr>
                <w:rFonts w:cstheme="minorHAnsi"/>
                <w:sz w:val="18"/>
                <w:szCs w:val="18"/>
              </w:rPr>
              <w:t>pateikimo ir derinimo tvarką;</w:t>
            </w:r>
          </w:p>
          <w:p w14:paraId="492D5A35" w14:textId="77777777" w:rsidR="00485BAC" w:rsidRDefault="00AB6C8D" w:rsidP="004F4470">
            <w:pPr>
              <w:pStyle w:val="Bullet"/>
              <w:numPr>
                <w:ilvl w:val="0"/>
                <w:numId w:val="32"/>
              </w:numPr>
              <w:spacing w:after="0" w:line="276" w:lineRule="auto"/>
              <w:ind w:left="360"/>
              <w:rPr>
                <w:rFonts w:cstheme="minorHAnsi"/>
                <w:sz w:val="18"/>
                <w:szCs w:val="18"/>
              </w:rPr>
            </w:pPr>
            <w:r w:rsidRPr="00485BAC">
              <w:rPr>
                <w:rFonts w:cstheme="minorHAnsi"/>
                <w:sz w:val="18"/>
                <w:szCs w:val="18"/>
              </w:rPr>
              <w:lastRenderedPageBreak/>
              <w:t>klausimų/atsakymų (pavyzdžiui, analizės etapo metu kylančių klausimų ir jiems skirtų atsakymų) pateikimo ir derinimo tvarką;</w:t>
            </w:r>
          </w:p>
          <w:p w14:paraId="6BEA86FB" w14:textId="77777777" w:rsidR="00AB6C8D" w:rsidRPr="00485BAC" w:rsidRDefault="00AB6C8D" w:rsidP="004F4470">
            <w:pPr>
              <w:pStyle w:val="Bullet"/>
              <w:numPr>
                <w:ilvl w:val="0"/>
                <w:numId w:val="32"/>
              </w:numPr>
              <w:spacing w:after="0" w:line="276" w:lineRule="auto"/>
              <w:ind w:left="360"/>
              <w:rPr>
                <w:rFonts w:cstheme="minorHAnsi"/>
                <w:sz w:val="18"/>
                <w:szCs w:val="18"/>
              </w:rPr>
            </w:pPr>
            <w:r w:rsidRPr="00485BAC">
              <w:rPr>
                <w:rFonts w:cstheme="minorHAnsi"/>
                <w:sz w:val="18"/>
                <w:szCs w:val="18"/>
              </w:rPr>
              <w:t>reikalingų modifikacijų valdymo ir papildomų paslaugų užsakymų teikimo tvarką / procedūrą su aiškiomis taisyklėmis kaip bus nustatomos ir apskaitomos Papildomos paslaugos, kaip bus nustatomas Užsakymo įgyvendinimui reikalingas valandų kiekis, kaip bus fiksuojami žodiniai užsakymai ir vystymo paslaugos;</w:t>
            </w:r>
          </w:p>
          <w:p w14:paraId="1F494252" w14:textId="77777777" w:rsidR="00AB6C8D" w:rsidRPr="00487383" w:rsidRDefault="00AB6C8D" w:rsidP="00644F49">
            <w:pPr>
              <w:pStyle w:val="Bullet"/>
              <w:numPr>
                <w:ilvl w:val="0"/>
                <w:numId w:val="32"/>
              </w:numPr>
              <w:spacing w:after="0" w:line="276" w:lineRule="auto"/>
              <w:ind w:left="360"/>
              <w:rPr>
                <w:rFonts w:cstheme="minorHAnsi"/>
                <w:sz w:val="18"/>
                <w:szCs w:val="18"/>
              </w:rPr>
            </w:pPr>
            <w:r w:rsidRPr="00487383">
              <w:rPr>
                <w:rFonts w:cstheme="minorHAnsi"/>
                <w:sz w:val="18"/>
                <w:szCs w:val="18"/>
              </w:rPr>
              <w:t>licencijavimo modelį, įskaitant licencijų tiekimo grafiką;</w:t>
            </w:r>
          </w:p>
          <w:p w14:paraId="2E29064D" w14:textId="77777777" w:rsidR="007A2730" w:rsidRPr="00487383" w:rsidRDefault="00AB6C8D" w:rsidP="00644F49">
            <w:pPr>
              <w:pStyle w:val="Bullet"/>
              <w:numPr>
                <w:ilvl w:val="0"/>
                <w:numId w:val="32"/>
              </w:numPr>
              <w:spacing w:after="0" w:line="276" w:lineRule="auto"/>
              <w:ind w:left="360"/>
              <w:rPr>
                <w:rFonts w:ascii="Arial" w:hAnsi="Arial" w:cs="Arial"/>
                <w:sz w:val="18"/>
                <w:szCs w:val="18"/>
              </w:rPr>
            </w:pPr>
            <w:r w:rsidRPr="00487383">
              <w:rPr>
                <w:rFonts w:cstheme="minorHAnsi"/>
                <w:sz w:val="18"/>
                <w:szCs w:val="18"/>
              </w:rPr>
              <w:t>Projekto valdymo įrankiai;</w:t>
            </w:r>
          </w:p>
          <w:p w14:paraId="1F8D8E33" w14:textId="111001FD" w:rsidR="00AB6C8D" w:rsidRPr="00487383" w:rsidRDefault="00AB6C8D" w:rsidP="00644F49">
            <w:pPr>
              <w:pStyle w:val="Bullet"/>
              <w:numPr>
                <w:ilvl w:val="0"/>
                <w:numId w:val="32"/>
              </w:numPr>
              <w:spacing w:after="0" w:line="276" w:lineRule="auto"/>
              <w:ind w:left="360"/>
              <w:rPr>
                <w:rFonts w:ascii="Arial" w:hAnsi="Arial" w:cs="Arial"/>
                <w:sz w:val="18"/>
                <w:szCs w:val="18"/>
              </w:rPr>
            </w:pPr>
            <w:r w:rsidRPr="00487383">
              <w:rPr>
                <w:rFonts w:cstheme="minorHAnsi"/>
                <w:sz w:val="18"/>
                <w:szCs w:val="18"/>
              </w:rPr>
              <w:t>kitą projekto valdymui aktualią informaciją.</w:t>
            </w:r>
          </w:p>
        </w:tc>
      </w:tr>
      <w:tr w:rsidR="00AB6C8D" w:rsidRPr="00487383" w14:paraId="0CB07E95" w14:textId="77777777" w:rsidTr="00640D04">
        <w:trPr>
          <w:trHeight w:val="20"/>
        </w:trPr>
        <w:tc>
          <w:tcPr>
            <w:tcW w:w="408" w:type="pct"/>
          </w:tcPr>
          <w:p w14:paraId="7E9AFCED" w14:textId="77777777" w:rsidR="00AB6C8D" w:rsidRPr="00487383" w:rsidRDefault="00AB6C8D" w:rsidP="00644F49">
            <w:pPr>
              <w:pStyle w:val="Sraopastraipa"/>
              <w:numPr>
                <w:ilvl w:val="0"/>
                <w:numId w:val="29"/>
              </w:numPr>
              <w:spacing w:before="0"/>
              <w:rPr>
                <w:rFonts w:ascii="Arial" w:hAnsi="Arial" w:cs="Arial"/>
                <w:sz w:val="18"/>
                <w:szCs w:val="18"/>
                <w:lang w:val="en-US"/>
              </w:rPr>
            </w:pPr>
          </w:p>
        </w:tc>
        <w:tc>
          <w:tcPr>
            <w:tcW w:w="766" w:type="pct"/>
          </w:tcPr>
          <w:p w14:paraId="320AE1F7" w14:textId="77777777" w:rsidR="00AB6C8D" w:rsidRPr="00487383" w:rsidRDefault="00AB6C8D" w:rsidP="00AE6D24">
            <w:pPr>
              <w:pStyle w:val="Sraassuenkleliais"/>
              <w:numPr>
                <w:ilvl w:val="0"/>
                <w:numId w:val="0"/>
              </w:numPr>
              <w:spacing w:before="0" w:after="0"/>
              <w:jc w:val="both"/>
              <w:rPr>
                <w:rFonts w:cstheme="minorHAnsi"/>
                <w:sz w:val="18"/>
                <w:szCs w:val="18"/>
              </w:rPr>
            </w:pPr>
            <w:r w:rsidRPr="00487383">
              <w:rPr>
                <w:rFonts w:cstheme="minorHAnsi"/>
                <w:sz w:val="18"/>
                <w:szCs w:val="18"/>
              </w:rPr>
              <w:t xml:space="preserve">Parengti Projekto grafiką </w:t>
            </w:r>
          </w:p>
          <w:p w14:paraId="1AE6061D" w14:textId="550EC0E5" w:rsidR="00AB6C8D" w:rsidRPr="00487383" w:rsidRDefault="00AB6C8D" w:rsidP="00AE6D24">
            <w:pPr>
              <w:pStyle w:val="Sraassuenkleliais"/>
              <w:numPr>
                <w:ilvl w:val="0"/>
                <w:numId w:val="0"/>
              </w:numPr>
              <w:spacing w:before="0" w:after="0"/>
              <w:jc w:val="both"/>
              <w:rPr>
                <w:rFonts w:cstheme="minorHAnsi"/>
                <w:sz w:val="18"/>
                <w:szCs w:val="18"/>
              </w:rPr>
            </w:pPr>
            <w:r w:rsidRPr="00487383">
              <w:rPr>
                <w:rFonts w:cstheme="minorHAnsi"/>
                <w:sz w:val="18"/>
                <w:szCs w:val="18"/>
              </w:rPr>
              <w:t>(toliau – grafikas)</w:t>
            </w:r>
          </w:p>
        </w:tc>
        <w:tc>
          <w:tcPr>
            <w:tcW w:w="1502" w:type="pct"/>
          </w:tcPr>
          <w:p w14:paraId="05853D50" w14:textId="11683A0C" w:rsidR="00964676" w:rsidRPr="00487383" w:rsidRDefault="00964676" w:rsidP="00AE6D24">
            <w:pPr>
              <w:widowControl w:val="0"/>
              <w:spacing w:before="0"/>
              <w:rPr>
                <w:rFonts w:cstheme="minorHAnsi"/>
                <w:sz w:val="18"/>
                <w:szCs w:val="18"/>
              </w:rPr>
            </w:pPr>
            <w:r w:rsidRPr="00487383">
              <w:rPr>
                <w:rFonts w:cstheme="minorHAnsi"/>
                <w:sz w:val="18"/>
                <w:szCs w:val="18"/>
              </w:rPr>
              <w:t>Diegėjas turi parengti detalų projekto grafiką, apimantį visas numatytas veiklas, jų terminus ir reikalingus resursus. Grafikas turi būti reguliariai atnaujinamas, atsižvelgiant į projekto eigą ir pokyčius.</w:t>
            </w:r>
          </w:p>
        </w:tc>
        <w:tc>
          <w:tcPr>
            <w:tcW w:w="653" w:type="pct"/>
          </w:tcPr>
          <w:p w14:paraId="638DD112" w14:textId="345D0E21" w:rsidR="00AB6C8D" w:rsidRPr="00487383" w:rsidRDefault="00AB6C8D"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Parengtas Grafikas</w:t>
            </w:r>
          </w:p>
        </w:tc>
        <w:tc>
          <w:tcPr>
            <w:tcW w:w="1671" w:type="pct"/>
          </w:tcPr>
          <w:p w14:paraId="529A836B" w14:textId="46AEC9CE" w:rsidR="00AB6C8D" w:rsidRPr="00487383" w:rsidRDefault="00AC4181"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Projekto grafikas sukuriamas naudojant pasirinktą planavimo įrankį (pvz., Microsoft Project) ir talpinamas darbinėje projekto aplinkoje. Diegėjas privalo atnaujinti grafiką pagal esamą projekto būklę ir veiklų progresą, pateikiant informaciją apie veiklų užbaigtumą, pasiektus etapus ir terminų pasikeitimus. Reguliarus grafiko atnaujinimas atliekamas pagal susitarimą su Užsakovu (pvz., kas savaitę, bet ne rečiau kaip du kartu</w:t>
            </w:r>
            <w:r w:rsidR="00964676" w:rsidRPr="00487383">
              <w:rPr>
                <w:rFonts w:ascii="Arial" w:hAnsi="Arial" w:cs="Arial"/>
                <w:sz w:val="18"/>
                <w:szCs w:val="18"/>
              </w:rPr>
              <w:t>s</w:t>
            </w:r>
            <w:r w:rsidRPr="00487383">
              <w:rPr>
                <w:rFonts w:ascii="Arial" w:hAnsi="Arial" w:cs="Arial"/>
                <w:sz w:val="18"/>
                <w:szCs w:val="18"/>
              </w:rPr>
              <w:t xml:space="preserve"> per mėnesį).</w:t>
            </w:r>
          </w:p>
        </w:tc>
      </w:tr>
      <w:tr w:rsidR="00AB6C8D" w:rsidRPr="00487383" w14:paraId="2D2656DE" w14:textId="77777777" w:rsidTr="00640D04">
        <w:trPr>
          <w:trHeight w:val="20"/>
        </w:trPr>
        <w:tc>
          <w:tcPr>
            <w:tcW w:w="408" w:type="pct"/>
          </w:tcPr>
          <w:p w14:paraId="37752DD2" w14:textId="77777777" w:rsidR="00AB6C8D" w:rsidRPr="00487383" w:rsidRDefault="00AB6C8D" w:rsidP="00644F49">
            <w:pPr>
              <w:pStyle w:val="Sraopastraipa"/>
              <w:numPr>
                <w:ilvl w:val="0"/>
                <w:numId w:val="29"/>
              </w:numPr>
              <w:spacing w:before="0"/>
              <w:rPr>
                <w:rFonts w:ascii="Arial" w:hAnsi="Arial" w:cs="Arial"/>
                <w:sz w:val="18"/>
                <w:szCs w:val="18"/>
              </w:rPr>
            </w:pPr>
          </w:p>
        </w:tc>
        <w:tc>
          <w:tcPr>
            <w:tcW w:w="766" w:type="pct"/>
          </w:tcPr>
          <w:p w14:paraId="256B98B3" w14:textId="6726236D" w:rsidR="00AB6C8D" w:rsidRPr="00487383" w:rsidRDefault="00AB6C8D" w:rsidP="00AE6D24">
            <w:pPr>
              <w:pStyle w:val="Sraassuenkleliais"/>
              <w:numPr>
                <w:ilvl w:val="0"/>
                <w:numId w:val="0"/>
              </w:numPr>
              <w:spacing w:before="0" w:after="0"/>
              <w:jc w:val="both"/>
              <w:rPr>
                <w:rFonts w:ascii="Arial" w:hAnsi="Arial" w:cs="Arial"/>
                <w:sz w:val="18"/>
                <w:szCs w:val="18"/>
              </w:rPr>
            </w:pPr>
            <w:r w:rsidRPr="00487383">
              <w:rPr>
                <w:sz w:val="18"/>
                <w:szCs w:val="18"/>
              </w:rPr>
              <w:t>Parengti reikalavimų atsekamumo matricą (angl. requirements traceability matrix)</w:t>
            </w:r>
          </w:p>
        </w:tc>
        <w:tc>
          <w:tcPr>
            <w:tcW w:w="1502" w:type="pct"/>
          </w:tcPr>
          <w:p w14:paraId="2A800F87" w14:textId="0D39EC71" w:rsidR="00AB6C8D" w:rsidRPr="00487383" w:rsidRDefault="00AB6C8D"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Diegėjas turi parengti ir reguliariai atnaujinti reikalavimų atsekamumo matricą (</w:t>
            </w:r>
            <w:r w:rsidR="001E2E0D">
              <w:rPr>
                <w:rFonts w:ascii="Arial" w:hAnsi="Arial" w:cs="Arial"/>
                <w:sz w:val="18"/>
                <w:szCs w:val="18"/>
              </w:rPr>
              <w:t>suderint</w:t>
            </w:r>
            <w:r w:rsidR="00352541">
              <w:rPr>
                <w:rFonts w:ascii="Arial" w:hAnsi="Arial" w:cs="Arial"/>
                <w:sz w:val="18"/>
                <w:szCs w:val="18"/>
              </w:rPr>
              <w:t>u dažnumu</w:t>
            </w:r>
            <w:r w:rsidRPr="00487383">
              <w:rPr>
                <w:rFonts w:ascii="Arial" w:hAnsi="Arial" w:cs="Arial"/>
                <w:sz w:val="18"/>
                <w:szCs w:val="18"/>
              </w:rPr>
              <w:t xml:space="preserve">). </w:t>
            </w:r>
          </w:p>
          <w:p w14:paraId="2BCDC27A" w14:textId="32427499" w:rsidR="00AB6C8D" w:rsidRPr="00487383" w:rsidRDefault="00AB6C8D"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Reikalavimų atsekamumo matricos šablonas turi būti suderinti su Užsakovo.</w:t>
            </w:r>
          </w:p>
        </w:tc>
        <w:tc>
          <w:tcPr>
            <w:tcW w:w="653" w:type="pct"/>
          </w:tcPr>
          <w:p w14:paraId="0FAA85AF" w14:textId="73EDF8EE" w:rsidR="00AB6C8D" w:rsidRPr="00487383" w:rsidRDefault="00AB6C8D"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Parengta reikalavimų atsekamumo matrica</w:t>
            </w:r>
          </w:p>
        </w:tc>
        <w:tc>
          <w:tcPr>
            <w:tcW w:w="1671" w:type="pct"/>
          </w:tcPr>
          <w:p w14:paraId="6A5FCEA8" w14:textId="77777777" w:rsidR="00714EBA" w:rsidRPr="00487383" w:rsidRDefault="00714EBA"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 xml:space="preserve">Reikalavimų atsekamumo matrica turi apimti (neapsiribojant) visus šioje techninėje specifikacijoje numatytus reikalavimus ir Projekto etapus bei jų eigos statusus: </w:t>
            </w:r>
          </w:p>
          <w:p w14:paraId="7887F48B" w14:textId="13ACC523" w:rsidR="00714EBA" w:rsidRPr="00487383" w:rsidRDefault="00EE7AF4" w:rsidP="00644F49">
            <w:pPr>
              <w:pStyle w:val="Sraassuenkleliais"/>
              <w:numPr>
                <w:ilvl w:val="0"/>
                <w:numId w:val="33"/>
              </w:numPr>
              <w:spacing w:before="0" w:after="0"/>
              <w:jc w:val="both"/>
              <w:rPr>
                <w:rFonts w:ascii="Arial" w:hAnsi="Arial" w:cs="Arial"/>
                <w:sz w:val="18"/>
                <w:szCs w:val="18"/>
              </w:rPr>
            </w:pPr>
            <w:r w:rsidRPr="00487383">
              <w:rPr>
                <w:rFonts w:ascii="Arial" w:hAnsi="Arial" w:cs="Arial"/>
                <w:sz w:val="18"/>
                <w:szCs w:val="18"/>
              </w:rPr>
              <w:t>A</w:t>
            </w:r>
            <w:r w:rsidR="00714EBA" w:rsidRPr="00487383">
              <w:rPr>
                <w:rFonts w:ascii="Arial" w:hAnsi="Arial" w:cs="Arial"/>
                <w:sz w:val="18"/>
                <w:szCs w:val="18"/>
              </w:rPr>
              <w:t>nalizuojama</w:t>
            </w:r>
            <w:r w:rsidRPr="00487383">
              <w:rPr>
                <w:rFonts w:ascii="Arial" w:hAnsi="Arial" w:cs="Arial"/>
                <w:sz w:val="18"/>
                <w:szCs w:val="18"/>
              </w:rPr>
              <w:t>;</w:t>
            </w:r>
          </w:p>
          <w:p w14:paraId="12BD7FD2" w14:textId="66137A0C" w:rsidR="00714EBA" w:rsidRPr="00487383" w:rsidRDefault="00714EBA" w:rsidP="00644F49">
            <w:pPr>
              <w:pStyle w:val="Sraassuenkleliais"/>
              <w:numPr>
                <w:ilvl w:val="0"/>
                <w:numId w:val="33"/>
              </w:numPr>
              <w:spacing w:before="0" w:after="0"/>
              <w:jc w:val="both"/>
              <w:rPr>
                <w:rFonts w:ascii="Arial" w:hAnsi="Arial" w:cs="Arial"/>
                <w:sz w:val="18"/>
                <w:szCs w:val="18"/>
              </w:rPr>
            </w:pPr>
            <w:r w:rsidRPr="00487383">
              <w:rPr>
                <w:rFonts w:ascii="Arial" w:hAnsi="Arial" w:cs="Arial"/>
                <w:sz w:val="18"/>
                <w:szCs w:val="18"/>
              </w:rPr>
              <w:t>baigta analizė</w:t>
            </w:r>
            <w:r w:rsidR="00EE7AF4" w:rsidRPr="00487383">
              <w:rPr>
                <w:rFonts w:ascii="Arial" w:hAnsi="Arial" w:cs="Arial"/>
                <w:sz w:val="18"/>
                <w:szCs w:val="18"/>
              </w:rPr>
              <w:t>;</w:t>
            </w:r>
          </w:p>
          <w:p w14:paraId="0ADD5091" w14:textId="143E1041" w:rsidR="00714EBA" w:rsidRPr="00487383" w:rsidRDefault="00714EBA" w:rsidP="00644F49">
            <w:pPr>
              <w:pStyle w:val="Sraassuenkleliais"/>
              <w:numPr>
                <w:ilvl w:val="0"/>
                <w:numId w:val="33"/>
              </w:numPr>
              <w:spacing w:before="0" w:after="0"/>
              <w:jc w:val="both"/>
              <w:rPr>
                <w:rFonts w:ascii="Arial" w:hAnsi="Arial" w:cs="Arial"/>
                <w:sz w:val="18"/>
                <w:szCs w:val="18"/>
              </w:rPr>
            </w:pPr>
            <w:r w:rsidRPr="00487383">
              <w:rPr>
                <w:rFonts w:ascii="Arial" w:hAnsi="Arial" w:cs="Arial"/>
                <w:sz w:val="18"/>
                <w:szCs w:val="18"/>
              </w:rPr>
              <w:t>projektuojama</w:t>
            </w:r>
            <w:r w:rsidR="00EE7AF4" w:rsidRPr="00487383">
              <w:rPr>
                <w:rFonts w:ascii="Arial" w:hAnsi="Arial" w:cs="Arial"/>
                <w:sz w:val="18"/>
                <w:szCs w:val="18"/>
              </w:rPr>
              <w:t>;</w:t>
            </w:r>
          </w:p>
          <w:p w14:paraId="676883C5" w14:textId="2C0244B0" w:rsidR="00714EBA" w:rsidRPr="00487383" w:rsidRDefault="00714EBA" w:rsidP="00644F49">
            <w:pPr>
              <w:pStyle w:val="Sraassuenkleliais"/>
              <w:numPr>
                <w:ilvl w:val="0"/>
                <w:numId w:val="33"/>
              </w:numPr>
              <w:spacing w:before="0" w:after="0"/>
              <w:jc w:val="both"/>
              <w:rPr>
                <w:rFonts w:ascii="Arial" w:hAnsi="Arial" w:cs="Arial"/>
                <w:sz w:val="18"/>
                <w:szCs w:val="18"/>
              </w:rPr>
            </w:pPr>
            <w:r w:rsidRPr="00487383">
              <w:rPr>
                <w:rFonts w:ascii="Arial" w:hAnsi="Arial" w:cs="Arial"/>
                <w:sz w:val="18"/>
                <w:szCs w:val="18"/>
              </w:rPr>
              <w:t>baigtas projektavimas</w:t>
            </w:r>
            <w:r w:rsidR="00EE7AF4" w:rsidRPr="00487383">
              <w:rPr>
                <w:rFonts w:ascii="Arial" w:hAnsi="Arial" w:cs="Arial"/>
                <w:sz w:val="18"/>
                <w:szCs w:val="18"/>
              </w:rPr>
              <w:t>;</w:t>
            </w:r>
          </w:p>
          <w:p w14:paraId="2F940624" w14:textId="6E11DAD1" w:rsidR="00714EBA" w:rsidRPr="00487383" w:rsidRDefault="00714EBA" w:rsidP="00644F49">
            <w:pPr>
              <w:pStyle w:val="Sraassuenkleliais"/>
              <w:numPr>
                <w:ilvl w:val="0"/>
                <w:numId w:val="33"/>
              </w:numPr>
              <w:spacing w:before="0" w:after="0"/>
              <w:jc w:val="both"/>
              <w:rPr>
                <w:rFonts w:ascii="Arial" w:hAnsi="Arial" w:cs="Arial"/>
                <w:sz w:val="18"/>
                <w:szCs w:val="18"/>
              </w:rPr>
            </w:pPr>
            <w:r w:rsidRPr="00487383">
              <w:rPr>
                <w:rFonts w:ascii="Arial" w:hAnsi="Arial" w:cs="Arial"/>
                <w:sz w:val="18"/>
                <w:szCs w:val="18"/>
              </w:rPr>
              <w:t>programuojama</w:t>
            </w:r>
            <w:r w:rsidR="00EE7AF4" w:rsidRPr="00487383">
              <w:rPr>
                <w:rFonts w:ascii="Arial" w:hAnsi="Arial" w:cs="Arial"/>
                <w:sz w:val="18"/>
                <w:szCs w:val="18"/>
              </w:rPr>
              <w:t>;</w:t>
            </w:r>
          </w:p>
          <w:p w14:paraId="5CBC6A4B" w14:textId="3E047DAF" w:rsidR="00714EBA" w:rsidRPr="00487383" w:rsidRDefault="00714EBA" w:rsidP="00644F49">
            <w:pPr>
              <w:pStyle w:val="Sraassuenkleliais"/>
              <w:numPr>
                <w:ilvl w:val="0"/>
                <w:numId w:val="33"/>
              </w:numPr>
              <w:spacing w:before="0" w:after="0"/>
              <w:jc w:val="both"/>
              <w:rPr>
                <w:rFonts w:ascii="Arial" w:hAnsi="Arial" w:cs="Arial"/>
                <w:sz w:val="18"/>
                <w:szCs w:val="18"/>
              </w:rPr>
            </w:pPr>
            <w:r w:rsidRPr="00487383">
              <w:rPr>
                <w:rFonts w:ascii="Arial" w:hAnsi="Arial" w:cs="Arial"/>
                <w:sz w:val="18"/>
                <w:szCs w:val="18"/>
              </w:rPr>
              <w:t>testuojama vidinio testavimo metu</w:t>
            </w:r>
            <w:r w:rsidR="00EE7AF4" w:rsidRPr="00487383">
              <w:rPr>
                <w:rFonts w:ascii="Arial" w:hAnsi="Arial" w:cs="Arial"/>
                <w:sz w:val="18"/>
                <w:szCs w:val="18"/>
              </w:rPr>
              <w:t>;</w:t>
            </w:r>
          </w:p>
          <w:p w14:paraId="4346A992" w14:textId="4D5682DB" w:rsidR="00714EBA" w:rsidRPr="00487383" w:rsidRDefault="00714EBA" w:rsidP="00644F49">
            <w:pPr>
              <w:pStyle w:val="Sraassuenkleliais"/>
              <w:numPr>
                <w:ilvl w:val="0"/>
                <w:numId w:val="33"/>
              </w:numPr>
              <w:spacing w:before="0" w:after="0"/>
              <w:jc w:val="both"/>
              <w:rPr>
                <w:rFonts w:ascii="Arial" w:hAnsi="Arial" w:cs="Arial"/>
                <w:sz w:val="18"/>
                <w:szCs w:val="18"/>
              </w:rPr>
            </w:pPr>
            <w:r w:rsidRPr="00487383">
              <w:rPr>
                <w:rFonts w:ascii="Arial" w:hAnsi="Arial" w:cs="Arial"/>
                <w:sz w:val="18"/>
                <w:szCs w:val="18"/>
              </w:rPr>
              <w:t>testuojama priėmimo testavimo metu</w:t>
            </w:r>
            <w:r w:rsidR="00EE7AF4" w:rsidRPr="00487383">
              <w:rPr>
                <w:rFonts w:ascii="Arial" w:hAnsi="Arial" w:cs="Arial"/>
                <w:sz w:val="18"/>
                <w:szCs w:val="18"/>
              </w:rPr>
              <w:t>;</w:t>
            </w:r>
          </w:p>
          <w:p w14:paraId="08E41637" w14:textId="7C46E0F8" w:rsidR="00714EBA" w:rsidRPr="00487383" w:rsidRDefault="00714EBA" w:rsidP="00644F49">
            <w:pPr>
              <w:pStyle w:val="Sraassuenkleliais"/>
              <w:numPr>
                <w:ilvl w:val="0"/>
                <w:numId w:val="33"/>
              </w:numPr>
              <w:spacing w:before="0" w:after="0"/>
              <w:jc w:val="both"/>
              <w:rPr>
                <w:rFonts w:ascii="Arial" w:hAnsi="Arial" w:cs="Arial"/>
                <w:sz w:val="18"/>
                <w:szCs w:val="18"/>
              </w:rPr>
            </w:pPr>
            <w:r w:rsidRPr="00487383">
              <w:rPr>
                <w:rFonts w:ascii="Arial" w:hAnsi="Arial" w:cs="Arial"/>
                <w:sz w:val="18"/>
                <w:szCs w:val="18"/>
              </w:rPr>
              <w:t>ištestuota</w:t>
            </w:r>
            <w:r w:rsidR="00EE7AF4" w:rsidRPr="00487383">
              <w:rPr>
                <w:rFonts w:ascii="Arial" w:hAnsi="Arial" w:cs="Arial"/>
                <w:sz w:val="18"/>
                <w:szCs w:val="18"/>
              </w:rPr>
              <w:t>;</w:t>
            </w:r>
          </w:p>
          <w:p w14:paraId="3134FD18" w14:textId="77777777" w:rsidR="00714EBA" w:rsidRPr="00487383" w:rsidRDefault="00714EBA" w:rsidP="00644F49">
            <w:pPr>
              <w:pStyle w:val="Sraassuenkleliais"/>
              <w:numPr>
                <w:ilvl w:val="0"/>
                <w:numId w:val="33"/>
              </w:numPr>
              <w:spacing w:before="0" w:after="0"/>
              <w:jc w:val="both"/>
              <w:rPr>
                <w:rFonts w:ascii="Arial" w:hAnsi="Arial" w:cs="Arial"/>
                <w:sz w:val="18"/>
                <w:szCs w:val="18"/>
              </w:rPr>
            </w:pPr>
            <w:r w:rsidRPr="00487383">
              <w:rPr>
                <w:rFonts w:ascii="Arial" w:hAnsi="Arial" w:cs="Arial"/>
                <w:sz w:val="18"/>
                <w:szCs w:val="18"/>
              </w:rPr>
              <w:t xml:space="preserve">ir t.t. </w:t>
            </w:r>
          </w:p>
          <w:p w14:paraId="50617D57" w14:textId="77777777" w:rsidR="00AB6C8D" w:rsidRPr="00487383" w:rsidRDefault="00714EBA"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lastRenderedPageBreak/>
              <w:t>Reikalavimų atsekamumo matricoje turi atsispindėti statusas su žyme, ar konkretus reikalavimas yra išpildytas. Prie kiekvieno išpildyto reikalavimo Užsakovas turi pateikti sutikimą, kuris abiejų šalių sutarimu reikštų patvirtinimą dėl reikalavimo įvykdymo.</w:t>
            </w:r>
          </w:p>
          <w:p w14:paraId="1BD7495E" w14:textId="304D94EE" w:rsidR="00964676" w:rsidRPr="00487383" w:rsidRDefault="00964676"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Diegėjas gali pasiūlyti savo</w:t>
            </w:r>
            <w:r w:rsidR="00F276E0" w:rsidRPr="00487383">
              <w:rPr>
                <w:rFonts w:ascii="Arial" w:hAnsi="Arial" w:cs="Arial"/>
                <w:sz w:val="18"/>
                <w:szCs w:val="18"/>
              </w:rPr>
              <w:t xml:space="preserve"> eigos statusus, būsenas bei jų pildymo tvarką ir principus.</w:t>
            </w:r>
          </w:p>
        </w:tc>
      </w:tr>
      <w:tr w:rsidR="00AB6C8D" w:rsidRPr="00487383" w14:paraId="1EFB78CB" w14:textId="77777777" w:rsidTr="00640D04">
        <w:trPr>
          <w:trHeight w:val="20"/>
        </w:trPr>
        <w:tc>
          <w:tcPr>
            <w:tcW w:w="408" w:type="pct"/>
          </w:tcPr>
          <w:p w14:paraId="165AEEA1" w14:textId="77777777" w:rsidR="00AB6C8D" w:rsidRPr="00487383" w:rsidRDefault="00AB6C8D" w:rsidP="00644F49">
            <w:pPr>
              <w:pStyle w:val="Sraopastraipa"/>
              <w:numPr>
                <w:ilvl w:val="0"/>
                <w:numId w:val="29"/>
              </w:numPr>
              <w:spacing w:before="0"/>
              <w:rPr>
                <w:rFonts w:ascii="Arial" w:hAnsi="Arial" w:cs="Arial"/>
                <w:sz w:val="18"/>
                <w:szCs w:val="18"/>
                <w:lang w:val="en-US"/>
              </w:rPr>
            </w:pPr>
          </w:p>
        </w:tc>
        <w:tc>
          <w:tcPr>
            <w:tcW w:w="766" w:type="pct"/>
          </w:tcPr>
          <w:p w14:paraId="39815A4D" w14:textId="4083FDE4" w:rsidR="00AB6C8D" w:rsidRPr="00487383" w:rsidRDefault="00AB6C8D" w:rsidP="00AE6D24">
            <w:pPr>
              <w:pStyle w:val="Sraassuenkleliais"/>
              <w:numPr>
                <w:ilvl w:val="0"/>
                <w:numId w:val="0"/>
              </w:numPr>
              <w:spacing w:before="0" w:after="0"/>
              <w:jc w:val="both"/>
              <w:rPr>
                <w:sz w:val="18"/>
                <w:szCs w:val="18"/>
              </w:rPr>
            </w:pPr>
            <w:r w:rsidRPr="00487383">
              <w:rPr>
                <w:sz w:val="18"/>
                <w:szCs w:val="18"/>
              </w:rPr>
              <w:t>Parengti dokumentacijos matricą</w:t>
            </w:r>
          </w:p>
        </w:tc>
        <w:tc>
          <w:tcPr>
            <w:tcW w:w="1502" w:type="pct"/>
          </w:tcPr>
          <w:p w14:paraId="3271FE36" w14:textId="3E2F1B7F" w:rsidR="00642573" w:rsidRPr="00487383" w:rsidRDefault="00642573"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Diegėjas turi sukurti Projekto metu rengiamų dokumentacijų matricą, kurioje būtų nurodyti visi būtini parengti dokumentai, jų numeriai, pavadinimai, galutinės įgyvendinimo datos ir statusas.</w:t>
            </w:r>
          </w:p>
        </w:tc>
        <w:tc>
          <w:tcPr>
            <w:tcW w:w="653" w:type="pct"/>
          </w:tcPr>
          <w:p w14:paraId="5A3226F9" w14:textId="53FF0A4E" w:rsidR="00AB6C8D" w:rsidRPr="00487383" w:rsidRDefault="00483D84"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Sukurta dokumentacijos matrica</w:t>
            </w:r>
          </w:p>
        </w:tc>
        <w:tc>
          <w:tcPr>
            <w:tcW w:w="1671" w:type="pct"/>
          </w:tcPr>
          <w:p w14:paraId="23842E5E" w14:textId="77777777" w:rsidR="00483D84" w:rsidRPr="00487383" w:rsidRDefault="00483D84"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 xml:space="preserve">Sukurti dokumentacijos matricą naudojant patogų ir aiškų formatą, kurio struktūroje pateikiama: </w:t>
            </w:r>
          </w:p>
          <w:p w14:paraId="3785F01F" w14:textId="46317517" w:rsidR="00483D84" w:rsidRPr="00487383" w:rsidRDefault="00483D84" w:rsidP="00644F49">
            <w:pPr>
              <w:pStyle w:val="Sraassuenkleliais"/>
              <w:numPr>
                <w:ilvl w:val="0"/>
                <w:numId w:val="34"/>
              </w:numPr>
              <w:spacing w:before="0" w:after="0"/>
              <w:jc w:val="both"/>
              <w:rPr>
                <w:rFonts w:ascii="Arial" w:hAnsi="Arial" w:cs="Arial"/>
                <w:sz w:val="18"/>
                <w:szCs w:val="18"/>
              </w:rPr>
            </w:pPr>
            <w:r w:rsidRPr="00487383">
              <w:rPr>
                <w:rFonts w:ascii="Arial" w:hAnsi="Arial" w:cs="Arial"/>
                <w:sz w:val="18"/>
                <w:szCs w:val="18"/>
              </w:rPr>
              <w:t>dokumento numeris</w:t>
            </w:r>
            <w:r w:rsidR="00EE7AF4" w:rsidRPr="00487383">
              <w:rPr>
                <w:rFonts w:ascii="Arial" w:hAnsi="Arial" w:cs="Arial"/>
                <w:sz w:val="18"/>
                <w:szCs w:val="18"/>
              </w:rPr>
              <w:t>;</w:t>
            </w:r>
          </w:p>
          <w:p w14:paraId="149C3EBD" w14:textId="7265DBE1" w:rsidR="00483D84" w:rsidRPr="00487383" w:rsidRDefault="00483D84" w:rsidP="00644F49">
            <w:pPr>
              <w:pStyle w:val="Sraassuenkleliais"/>
              <w:numPr>
                <w:ilvl w:val="0"/>
                <w:numId w:val="34"/>
              </w:numPr>
              <w:spacing w:before="0" w:after="0"/>
              <w:jc w:val="both"/>
              <w:rPr>
                <w:rFonts w:ascii="Arial" w:hAnsi="Arial" w:cs="Arial"/>
                <w:sz w:val="18"/>
                <w:szCs w:val="18"/>
              </w:rPr>
            </w:pPr>
            <w:r w:rsidRPr="00487383">
              <w:rPr>
                <w:rFonts w:ascii="Arial" w:hAnsi="Arial" w:cs="Arial"/>
                <w:sz w:val="18"/>
                <w:szCs w:val="18"/>
              </w:rPr>
              <w:t>pavadinimas</w:t>
            </w:r>
            <w:r w:rsidR="00EE7AF4" w:rsidRPr="00487383">
              <w:rPr>
                <w:rFonts w:ascii="Arial" w:hAnsi="Arial" w:cs="Arial"/>
                <w:sz w:val="18"/>
                <w:szCs w:val="18"/>
              </w:rPr>
              <w:t>;</w:t>
            </w:r>
          </w:p>
          <w:p w14:paraId="5D6388F3" w14:textId="48B12F7D" w:rsidR="00483D84" w:rsidRPr="00487383" w:rsidRDefault="00483D84" w:rsidP="00644F49">
            <w:pPr>
              <w:pStyle w:val="Sraassuenkleliais"/>
              <w:numPr>
                <w:ilvl w:val="0"/>
                <w:numId w:val="34"/>
              </w:numPr>
              <w:spacing w:before="0" w:after="0"/>
              <w:jc w:val="both"/>
              <w:rPr>
                <w:rFonts w:ascii="Arial" w:hAnsi="Arial" w:cs="Arial"/>
                <w:sz w:val="18"/>
                <w:szCs w:val="18"/>
              </w:rPr>
            </w:pPr>
            <w:r w:rsidRPr="00487383">
              <w:rPr>
                <w:rFonts w:ascii="Arial" w:hAnsi="Arial" w:cs="Arial"/>
                <w:sz w:val="18"/>
                <w:szCs w:val="18"/>
              </w:rPr>
              <w:t>galutinė įgyvendinimo data</w:t>
            </w:r>
            <w:r w:rsidR="00EE7AF4" w:rsidRPr="00487383">
              <w:rPr>
                <w:rFonts w:ascii="Arial" w:hAnsi="Arial" w:cs="Arial"/>
                <w:sz w:val="18"/>
                <w:szCs w:val="18"/>
              </w:rPr>
              <w:t>;</w:t>
            </w:r>
          </w:p>
          <w:p w14:paraId="11B8630B" w14:textId="5077A5DA" w:rsidR="00483D84" w:rsidRPr="00487383" w:rsidRDefault="00483D84" w:rsidP="00644F49">
            <w:pPr>
              <w:pStyle w:val="Sraassuenkleliais"/>
              <w:numPr>
                <w:ilvl w:val="0"/>
                <w:numId w:val="34"/>
              </w:numPr>
              <w:spacing w:before="0" w:after="0"/>
              <w:jc w:val="both"/>
              <w:rPr>
                <w:rFonts w:ascii="Arial" w:hAnsi="Arial" w:cs="Arial"/>
                <w:sz w:val="18"/>
                <w:szCs w:val="18"/>
              </w:rPr>
            </w:pPr>
            <w:r w:rsidRPr="00487383">
              <w:rPr>
                <w:rFonts w:ascii="Arial" w:hAnsi="Arial" w:cs="Arial"/>
                <w:sz w:val="18"/>
                <w:szCs w:val="18"/>
              </w:rPr>
              <w:t>įgyvendinimo statusas (laukiama, ruošiama, pateikta derinimui, įvykdyta)</w:t>
            </w:r>
            <w:r w:rsidR="00EE7AF4" w:rsidRPr="00487383">
              <w:rPr>
                <w:rFonts w:ascii="Arial" w:hAnsi="Arial" w:cs="Arial"/>
                <w:sz w:val="18"/>
                <w:szCs w:val="18"/>
              </w:rPr>
              <w:t>.</w:t>
            </w:r>
          </w:p>
          <w:p w14:paraId="510DF1A0" w14:textId="05561155" w:rsidR="00AB6C8D" w:rsidRPr="00487383" w:rsidRDefault="00483D84"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Ši matrica talpinama darbinėje projekto aplinkoje, suteikiant galimybę visiems projekto dalyviams vienoje vietoje matyti dokumentacijos parengimo eigą ir statusą. Diegėjas gali pasirinkti atvaizdavimo būdą, tačiau jis turi atitikti pagrindinius reikalavimus ir leisti efektyviai stebėti dokumentacijos pažangą ir užtikrinti terminų laikymąsi.</w:t>
            </w:r>
          </w:p>
        </w:tc>
      </w:tr>
      <w:tr w:rsidR="004657A0" w:rsidRPr="00487383" w14:paraId="7CF08F61" w14:textId="77777777" w:rsidTr="00640D04">
        <w:trPr>
          <w:trHeight w:val="20"/>
        </w:trPr>
        <w:tc>
          <w:tcPr>
            <w:tcW w:w="408" w:type="pct"/>
          </w:tcPr>
          <w:p w14:paraId="5657963D" w14:textId="77777777" w:rsidR="004657A0" w:rsidRPr="00487383" w:rsidRDefault="004657A0" w:rsidP="00644F49">
            <w:pPr>
              <w:pStyle w:val="Sraopastraipa"/>
              <w:numPr>
                <w:ilvl w:val="0"/>
                <w:numId w:val="29"/>
              </w:numPr>
              <w:spacing w:before="0"/>
              <w:rPr>
                <w:rFonts w:ascii="Arial" w:hAnsi="Arial" w:cs="Arial"/>
                <w:sz w:val="18"/>
                <w:szCs w:val="18"/>
              </w:rPr>
            </w:pPr>
          </w:p>
        </w:tc>
        <w:tc>
          <w:tcPr>
            <w:tcW w:w="766" w:type="pct"/>
          </w:tcPr>
          <w:p w14:paraId="792B8344" w14:textId="7F1FA244" w:rsidR="004657A0" w:rsidRPr="00487383" w:rsidRDefault="004657A0" w:rsidP="00AE6D24">
            <w:pPr>
              <w:pStyle w:val="Sraassuenkleliais"/>
              <w:numPr>
                <w:ilvl w:val="0"/>
                <w:numId w:val="0"/>
              </w:numPr>
              <w:spacing w:before="0" w:after="0"/>
              <w:jc w:val="both"/>
              <w:rPr>
                <w:sz w:val="18"/>
                <w:szCs w:val="18"/>
              </w:rPr>
            </w:pPr>
            <w:r w:rsidRPr="00487383">
              <w:rPr>
                <w:sz w:val="18"/>
                <w:szCs w:val="18"/>
              </w:rPr>
              <w:t xml:space="preserve">Parengti </w:t>
            </w:r>
            <w:r w:rsidR="00B80270" w:rsidRPr="00487383">
              <w:rPr>
                <w:sz w:val="18"/>
                <w:szCs w:val="18"/>
              </w:rPr>
              <w:t xml:space="preserve">pakeitimų valdymo </w:t>
            </w:r>
            <w:r w:rsidR="0061344C" w:rsidRPr="00487383">
              <w:rPr>
                <w:sz w:val="18"/>
                <w:szCs w:val="18"/>
              </w:rPr>
              <w:t>registrą</w:t>
            </w:r>
          </w:p>
        </w:tc>
        <w:tc>
          <w:tcPr>
            <w:tcW w:w="1502" w:type="pct"/>
          </w:tcPr>
          <w:p w14:paraId="1557B121" w14:textId="6B92A9AC" w:rsidR="004657A0" w:rsidRPr="00487383" w:rsidRDefault="004B1E15"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 xml:space="preserve">Diegėjas turi sukurti </w:t>
            </w:r>
            <w:r w:rsidR="00327762" w:rsidRPr="00487383">
              <w:rPr>
                <w:rFonts w:ascii="Arial" w:hAnsi="Arial" w:cs="Arial"/>
                <w:sz w:val="18"/>
                <w:szCs w:val="18"/>
              </w:rPr>
              <w:t>reikalavimų</w:t>
            </w:r>
            <w:r w:rsidR="005E726A" w:rsidRPr="00487383">
              <w:rPr>
                <w:rFonts w:ascii="Arial" w:hAnsi="Arial" w:cs="Arial"/>
                <w:sz w:val="18"/>
                <w:szCs w:val="18"/>
              </w:rPr>
              <w:t xml:space="preserve"> </w:t>
            </w:r>
            <w:r w:rsidRPr="00487383">
              <w:rPr>
                <w:rFonts w:ascii="Arial" w:hAnsi="Arial" w:cs="Arial"/>
                <w:sz w:val="18"/>
                <w:szCs w:val="18"/>
              </w:rPr>
              <w:t xml:space="preserve">pakeitimų valdymo (angl. change request) </w:t>
            </w:r>
            <w:r w:rsidR="0061344C" w:rsidRPr="00487383">
              <w:rPr>
                <w:rFonts w:ascii="Arial" w:hAnsi="Arial" w:cs="Arial"/>
                <w:sz w:val="18"/>
                <w:szCs w:val="18"/>
              </w:rPr>
              <w:t>registrą</w:t>
            </w:r>
            <w:r w:rsidRPr="00487383">
              <w:rPr>
                <w:rFonts w:ascii="Arial" w:hAnsi="Arial" w:cs="Arial"/>
                <w:sz w:val="18"/>
                <w:szCs w:val="18"/>
              </w:rPr>
              <w:t>, kurioje būtų pateikti visi pateikti pakeitimų prašymai, jų būklė ir įgyvendinimo statusas, siekiant užtikrinti aiškų ir struktūruotą pakeitimų valdymą Projekto metu</w:t>
            </w:r>
            <w:r w:rsidR="006A3601" w:rsidRPr="00487383">
              <w:rPr>
                <w:rFonts w:ascii="Arial" w:hAnsi="Arial" w:cs="Arial"/>
                <w:sz w:val="18"/>
                <w:szCs w:val="18"/>
              </w:rPr>
              <w:t>.</w:t>
            </w:r>
          </w:p>
        </w:tc>
        <w:tc>
          <w:tcPr>
            <w:tcW w:w="653" w:type="pct"/>
          </w:tcPr>
          <w:p w14:paraId="60330857" w14:textId="560D6B64" w:rsidR="004657A0" w:rsidRPr="00487383" w:rsidRDefault="006A3601"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 xml:space="preserve">Sukurta pakeitimų valdymo </w:t>
            </w:r>
            <w:r w:rsidR="0061344C" w:rsidRPr="00487383">
              <w:rPr>
                <w:rFonts w:ascii="Arial" w:hAnsi="Arial" w:cs="Arial"/>
                <w:sz w:val="18"/>
                <w:szCs w:val="18"/>
              </w:rPr>
              <w:t>registras</w:t>
            </w:r>
          </w:p>
        </w:tc>
        <w:tc>
          <w:tcPr>
            <w:tcW w:w="1671" w:type="pct"/>
          </w:tcPr>
          <w:p w14:paraId="51DE4F7F" w14:textId="3FD85306" w:rsidR="006A3601" w:rsidRPr="00487383" w:rsidRDefault="006A3601"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 xml:space="preserve">Pakeitimų valdymo </w:t>
            </w:r>
            <w:r w:rsidR="0061344C" w:rsidRPr="00487383">
              <w:rPr>
                <w:rFonts w:ascii="Arial" w:hAnsi="Arial" w:cs="Arial"/>
                <w:sz w:val="18"/>
                <w:szCs w:val="18"/>
              </w:rPr>
              <w:t>registras</w:t>
            </w:r>
            <w:r w:rsidRPr="00487383">
              <w:rPr>
                <w:rFonts w:ascii="Arial" w:hAnsi="Arial" w:cs="Arial"/>
                <w:sz w:val="18"/>
                <w:szCs w:val="18"/>
              </w:rPr>
              <w:t xml:space="preserve"> turi apimti visus pateiktus pakeitimų prašymus su tokiais elementais: </w:t>
            </w:r>
          </w:p>
          <w:p w14:paraId="3ED20933" w14:textId="19227510" w:rsidR="006A3601" w:rsidRPr="00487383" w:rsidRDefault="006A3601" w:rsidP="00644F49">
            <w:pPr>
              <w:pStyle w:val="Sraassuenkleliais"/>
              <w:numPr>
                <w:ilvl w:val="0"/>
                <w:numId w:val="35"/>
              </w:numPr>
              <w:spacing w:before="0" w:after="0"/>
              <w:jc w:val="both"/>
              <w:rPr>
                <w:rFonts w:ascii="Arial" w:hAnsi="Arial" w:cs="Arial"/>
                <w:sz w:val="18"/>
                <w:szCs w:val="18"/>
              </w:rPr>
            </w:pPr>
            <w:r w:rsidRPr="00487383">
              <w:rPr>
                <w:rFonts w:ascii="Arial" w:hAnsi="Arial" w:cs="Arial"/>
                <w:sz w:val="18"/>
                <w:szCs w:val="18"/>
              </w:rPr>
              <w:t>prašymo numeris</w:t>
            </w:r>
            <w:r w:rsidR="00EE7AF4" w:rsidRPr="00487383">
              <w:rPr>
                <w:rFonts w:ascii="Arial" w:hAnsi="Arial" w:cs="Arial"/>
                <w:sz w:val="18"/>
                <w:szCs w:val="18"/>
              </w:rPr>
              <w:t>;</w:t>
            </w:r>
          </w:p>
          <w:p w14:paraId="51D7F910" w14:textId="59F1AA9F" w:rsidR="006A3601" w:rsidRPr="00487383" w:rsidRDefault="006A3601" w:rsidP="00644F49">
            <w:pPr>
              <w:pStyle w:val="Sraassuenkleliais"/>
              <w:numPr>
                <w:ilvl w:val="0"/>
                <w:numId w:val="35"/>
              </w:numPr>
              <w:spacing w:before="0" w:after="0"/>
              <w:jc w:val="both"/>
              <w:rPr>
                <w:rFonts w:ascii="Arial" w:hAnsi="Arial" w:cs="Arial"/>
                <w:sz w:val="18"/>
                <w:szCs w:val="18"/>
              </w:rPr>
            </w:pPr>
            <w:r w:rsidRPr="00487383">
              <w:rPr>
                <w:rFonts w:ascii="Arial" w:hAnsi="Arial" w:cs="Arial"/>
                <w:sz w:val="18"/>
                <w:szCs w:val="18"/>
              </w:rPr>
              <w:t>susijusio reikalavimo ar TS punkto numeris</w:t>
            </w:r>
            <w:r w:rsidR="00EE7AF4" w:rsidRPr="00487383">
              <w:rPr>
                <w:rFonts w:ascii="Arial" w:hAnsi="Arial" w:cs="Arial"/>
                <w:sz w:val="18"/>
                <w:szCs w:val="18"/>
              </w:rPr>
              <w:t>;</w:t>
            </w:r>
          </w:p>
          <w:p w14:paraId="17169B97" w14:textId="272B7E5D" w:rsidR="006A3601" w:rsidRPr="00487383" w:rsidRDefault="006A3601" w:rsidP="00644F49">
            <w:pPr>
              <w:pStyle w:val="Sraassuenkleliais"/>
              <w:numPr>
                <w:ilvl w:val="0"/>
                <w:numId w:val="35"/>
              </w:numPr>
              <w:spacing w:before="0" w:after="0"/>
              <w:jc w:val="both"/>
              <w:rPr>
                <w:rFonts w:ascii="Arial" w:hAnsi="Arial" w:cs="Arial"/>
                <w:sz w:val="18"/>
                <w:szCs w:val="18"/>
              </w:rPr>
            </w:pPr>
            <w:r w:rsidRPr="00487383">
              <w:rPr>
                <w:rFonts w:ascii="Arial" w:hAnsi="Arial" w:cs="Arial"/>
                <w:sz w:val="18"/>
                <w:szCs w:val="18"/>
              </w:rPr>
              <w:t>aprašymas</w:t>
            </w:r>
            <w:r w:rsidR="00EE7AF4" w:rsidRPr="00487383">
              <w:rPr>
                <w:rFonts w:ascii="Arial" w:hAnsi="Arial" w:cs="Arial"/>
                <w:sz w:val="18"/>
                <w:szCs w:val="18"/>
              </w:rPr>
              <w:t>;</w:t>
            </w:r>
          </w:p>
          <w:p w14:paraId="2D535182" w14:textId="4A9B7F24" w:rsidR="006A3601" w:rsidRPr="00487383" w:rsidRDefault="006A3601" w:rsidP="00644F49">
            <w:pPr>
              <w:pStyle w:val="Sraassuenkleliais"/>
              <w:numPr>
                <w:ilvl w:val="0"/>
                <w:numId w:val="35"/>
              </w:numPr>
              <w:spacing w:before="0" w:after="0"/>
              <w:jc w:val="both"/>
              <w:rPr>
                <w:rFonts w:ascii="Arial" w:hAnsi="Arial" w:cs="Arial"/>
                <w:sz w:val="18"/>
                <w:szCs w:val="18"/>
              </w:rPr>
            </w:pPr>
            <w:r w:rsidRPr="00487383">
              <w:rPr>
                <w:rFonts w:ascii="Arial" w:hAnsi="Arial" w:cs="Arial"/>
                <w:sz w:val="18"/>
                <w:szCs w:val="18"/>
              </w:rPr>
              <w:t>pateikimo data</w:t>
            </w:r>
            <w:r w:rsidR="00EE7AF4" w:rsidRPr="00487383">
              <w:rPr>
                <w:rFonts w:ascii="Arial" w:hAnsi="Arial" w:cs="Arial"/>
                <w:sz w:val="18"/>
                <w:szCs w:val="18"/>
              </w:rPr>
              <w:t>;</w:t>
            </w:r>
          </w:p>
          <w:p w14:paraId="46D563B0" w14:textId="4A695B40" w:rsidR="006A3601" w:rsidRPr="00487383" w:rsidRDefault="006A3601" w:rsidP="00644F49">
            <w:pPr>
              <w:pStyle w:val="Sraassuenkleliais"/>
              <w:numPr>
                <w:ilvl w:val="0"/>
                <w:numId w:val="35"/>
              </w:numPr>
              <w:spacing w:before="0" w:after="0"/>
              <w:jc w:val="both"/>
              <w:rPr>
                <w:rFonts w:ascii="Arial" w:hAnsi="Arial" w:cs="Arial"/>
                <w:sz w:val="18"/>
                <w:szCs w:val="18"/>
              </w:rPr>
            </w:pPr>
            <w:r w:rsidRPr="00487383">
              <w:rPr>
                <w:rFonts w:ascii="Arial" w:hAnsi="Arial" w:cs="Arial"/>
                <w:sz w:val="18"/>
                <w:szCs w:val="18"/>
              </w:rPr>
              <w:t>atsakingas asmuo</w:t>
            </w:r>
            <w:r w:rsidR="00EE7AF4" w:rsidRPr="00487383">
              <w:rPr>
                <w:rFonts w:ascii="Arial" w:hAnsi="Arial" w:cs="Arial"/>
                <w:sz w:val="18"/>
                <w:szCs w:val="18"/>
              </w:rPr>
              <w:t>;</w:t>
            </w:r>
          </w:p>
          <w:p w14:paraId="137E6826" w14:textId="46DE718E" w:rsidR="006A3601" w:rsidRPr="00487383" w:rsidRDefault="006A3601" w:rsidP="00644F49">
            <w:pPr>
              <w:pStyle w:val="Sraassuenkleliais"/>
              <w:numPr>
                <w:ilvl w:val="0"/>
                <w:numId w:val="35"/>
              </w:numPr>
              <w:spacing w:before="0" w:after="0"/>
              <w:jc w:val="both"/>
              <w:rPr>
                <w:rFonts w:ascii="Arial" w:hAnsi="Arial" w:cs="Arial"/>
                <w:sz w:val="18"/>
                <w:szCs w:val="18"/>
              </w:rPr>
            </w:pPr>
            <w:r w:rsidRPr="00487383">
              <w:rPr>
                <w:rFonts w:ascii="Arial" w:hAnsi="Arial" w:cs="Arial"/>
                <w:sz w:val="18"/>
                <w:szCs w:val="18"/>
              </w:rPr>
              <w:t>patvirtinimo būklė (patvirtinta, atmesta, svarstoma)</w:t>
            </w:r>
            <w:r w:rsidR="00EE7AF4" w:rsidRPr="00487383">
              <w:rPr>
                <w:rFonts w:ascii="Arial" w:hAnsi="Arial" w:cs="Arial"/>
                <w:sz w:val="18"/>
                <w:szCs w:val="18"/>
              </w:rPr>
              <w:t>;</w:t>
            </w:r>
            <w:r w:rsidRPr="00487383">
              <w:rPr>
                <w:rFonts w:ascii="Arial" w:hAnsi="Arial" w:cs="Arial"/>
                <w:sz w:val="18"/>
                <w:szCs w:val="18"/>
              </w:rPr>
              <w:t xml:space="preserve"> </w:t>
            </w:r>
          </w:p>
          <w:p w14:paraId="18B24BD1" w14:textId="5EB71D1D" w:rsidR="006A3601" w:rsidRPr="00487383" w:rsidRDefault="006A3601" w:rsidP="00644F49">
            <w:pPr>
              <w:pStyle w:val="Sraassuenkleliais"/>
              <w:numPr>
                <w:ilvl w:val="0"/>
                <w:numId w:val="35"/>
              </w:numPr>
              <w:spacing w:before="0" w:after="0"/>
              <w:jc w:val="both"/>
              <w:rPr>
                <w:rFonts w:ascii="Arial" w:hAnsi="Arial" w:cs="Arial"/>
                <w:sz w:val="18"/>
                <w:szCs w:val="18"/>
              </w:rPr>
            </w:pPr>
            <w:r w:rsidRPr="00487383">
              <w:rPr>
                <w:rFonts w:ascii="Arial" w:hAnsi="Arial" w:cs="Arial"/>
                <w:sz w:val="18"/>
                <w:szCs w:val="18"/>
              </w:rPr>
              <w:t>numatoma įgyvendinimo data</w:t>
            </w:r>
            <w:r w:rsidR="00EE7AF4" w:rsidRPr="00487383">
              <w:rPr>
                <w:rFonts w:ascii="Arial" w:hAnsi="Arial" w:cs="Arial"/>
                <w:sz w:val="18"/>
                <w:szCs w:val="18"/>
              </w:rPr>
              <w:t>;</w:t>
            </w:r>
          </w:p>
          <w:p w14:paraId="0C3BBD9C" w14:textId="31E4DB25" w:rsidR="006A3601" w:rsidRPr="00487383" w:rsidRDefault="006A3601" w:rsidP="00644F49">
            <w:pPr>
              <w:pStyle w:val="Sraassuenkleliais"/>
              <w:numPr>
                <w:ilvl w:val="0"/>
                <w:numId w:val="35"/>
              </w:numPr>
              <w:spacing w:before="0" w:after="0"/>
              <w:jc w:val="both"/>
              <w:rPr>
                <w:rFonts w:ascii="Arial" w:hAnsi="Arial" w:cs="Arial"/>
                <w:sz w:val="18"/>
                <w:szCs w:val="18"/>
              </w:rPr>
            </w:pPr>
            <w:r w:rsidRPr="00487383">
              <w:rPr>
                <w:rFonts w:ascii="Arial" w:hAnsi="Arial" w:cs="Arial"/>
                <w:sz w:val="18"/>
                <w:szCs w:val="18"/>
              </w:rPr>
              <w:t>įgyvendinimo statusas (planuojama, vykdoma, įvykdyta)</w:t>
            </w:r>
            <w:r w:rsidR="00EE7AF4" w:rsidRPr="00487383">
              <w:rPr>
                <w:rFonts w:ascii="Arial" w:hAnsi="Arial" w:cs="Arial"/>
                <w:sz w:val="18"/>
                <w:szCs w:val="18"/>
              </w:rPr>
              <w:t>.</w:t>
            </w:r>
          </w:p>
          <w:p w14:paraId="20D3EB24" w14:textId="32D9FB2F" w:rsidR="004657A0" w:rsidRPr="00487383" w:rsidRDefault="006A3601"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Matrica talpinama darbinėje projekto aplinkoje, suteikiant galimybę projekto dalyviams matyti ir stebėti visus vykdomus pakeitimus, jų būklę ir atsakingus asmenis. Diegėjas gali pasiūlyti savo atvaizdavimo struktūrą, tačiau ji turi užtikrinti aiškų ir lengvai prieinamą pakeitimų valdymo procesą.</w:t>
            </w:r>
          </w:p>
        </w:tc>
      </w:tr>
      <w:tr w:rsidR="00B80270" w:rsidRPr="00487383" w14:paraId="1A072A64" w14:textId="77777777" w:rsidTr="00640D04">
        <w:trPr>
          <w:trHeight w:val="20"/>
        </w:trPr>
        <w:tc>
          <w:tcPr>
            <w:tcW w:w="408" w:type="pct"/>
          </w:tcPr>
          <w:p w14:paraId="6C35D76B" w14:textId="77777777" w:rsidR="00B80270" w:rsidRPr="00487383" w:rsidRDefault="00B80270" w:rsidP="00644F49">
            <w:pPr>
              <w:pStyle w:val="Sraopastraipa"/>
              <w:numPr>
                <w:ilvl w:val="0"/>
                <w:numId w:val="29"/>
              </w:numPr>
              <w:spacing w:before="0"/>
              <w:rPr>
                <w:rFonts w:ascii="Arial" w:hAnsi="Arial" w:cs="Arial"/>
                <w:sz w:val="18"/>
                <w:szCs w:val="18"/>
              </w:rPr>
            </w:pPr>
          </w:p>
        </w:tc>
        <w:tc>
          <w:tcPr>
            <w:tcW w:w="766" w:type="pct"/>
          </w:tcPr>
          <w:p w14:paraId="6896268B" w14:textId="0C718053" w:rsidR="00B80270" w:rsidRPr="00487383" w:rsidRDefault="00B80270" w:rsidP="00AE6D24">
            <w:pPr>
              <w:pStyle w:val="Sraassuenkleliais"/>
              <w:numPr>
                <w:ilvl w:val="0"/>
                <w:numId w:val="0"/>
              </w:numPr>
              <w:spacing w:before="0" w:after="0"/>
              <w:jc w:val="both"/>
              <w:rPr>
                <w:sz w:val="18"/>
                <w:szCs w:val="18"/>
              </w:rPr>
            </w:pPr>
            <w:r w:rsidRPr="00487383">
              <w:rPr>
                <w:sz w:val="18"/>
                <w:szCs w:val="18"/>
              </w:rPr>
              <w:t xml:space="preserve">Parengti rizikų </w:t>
            </w:r>
            <w:r w:rsidR="00DC5393" w:rsidRPr="00487383">
              <w:rPr>
                <w:sz w:val="18"/>
                <w:szCs w:val="18"/>
              </w:rPr>
              <w:t>registrą</w:t>
            </w:r>
          </w:p>
        </w:tc>
        <w:tc>
          <w:tcPr>
            <w:tcW w:w="1502" w:type="pct"/>
          </w:tcPr>
          <w:p w14:paraId="63519A4E" w14:textId="35425AE6" w:rsidR="00B80270" w:rsidRPr="00487383" w:rsidRDefault="005F0F54"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Diegėjas turi sukurti rizikų registrą, kuriame būtų įvardintos visos identifikuotos rizikos, jų vertinimas ir valdymo planai, siekiant užtikrinti rizikų kontrolę Projekto metu.</w:t>
            </w:r>
          </w:p>
        </w:tc>
        <w:tc>
          <w:tcPr>
            <w:tcW w:w="653" w:type="pct"/>
          </w:tcPr>
          <w:p w14:paraId="4C998D2F" w14:textId="60D3D859" w:rsidR="00B80270" w:rsidRPr="00487383" w:rsidRDefault="005F0F54"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Sukurtas rizikų registras</w:t>
            </w:r>
          </w:p>
        </w:tc>
        <w:tc>
          <w:tcPr>
            <w:tcW w:w="1671" w:type="pct"/>
          </w:tcPr>
          <w:p w14:paraId="7726D833" w14:textId="77777777" w:rsidR="00EE7AF4" w:rsidRPr="00487383" w:rsidRDefault="00EE7AF4"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 xml:space="preserve">Rizikų registras turi apimti visus galimus projekto rizikos faktorius su šiais elementais: </w:t>
            </w:r>
          </w:p>
          <w:p w14:paraId="3200ECE4" w14:textId="4AA52977" w:rsidR="00EE7AF4" w:rsidRPr="00487383" w:rsidRDefault="00EE7AF4" w:rsidP="00644F49">
            <w:pPr>
              <w:pStyle w:val="Sraassuenkleliais"/>
              <w:numPr>
                <w:ilvl w:val="0"/>
                <w:numId w:val="36"/>
              </w:numPr>
              <w:spacing w:before="0" w:after="0"/>
              <w:jc w:val="both"/>
              <w:rPr>
                <w:rFonts w:ascii="Arial" w:hAnsi="Arial" w:cs="Arial"/>
                <w:sz w:val="18"/>
                <w:szCs w:val="18"/>
              </w:rPr>
            </w:pPr>
            <w:r w:rsidRPr="00487383">
              <w:rPr>
                <w:rFonts w:ascii="Arial" w:hAnsi="Arial" w:cs="Arial"/>
                <w:sz w:val="18"/>
                <w:szCs w:val="18"/>
              </w:rPr>
              <w:t>rizikos numeris;</w:t>
            </w:r>
          </w:p>
          <w:p w14:paraId="79D99C86" w14:textId="7AD12DEA" w:rsidR="00EE7AF4" w:rsidRPr="00487383" w:rsidRDefault="00EE7AF4" w:rsidP="00644F49">
            <w:pPr>
              <w:pStyle w:val="Sraassuenkleliais"/>
              <w:numPr>
                <w:ilvl w:val="0"/>
                <w:numId w:val="36"/>
              </w:numPr>
              <w:spacing w:before="0" w:after="0"/>
              <w:jc w:val="both"/>
              <w:rPr>
                <w:rFonts w:ascii="Arial" w:hAnsi="Arial" w:cs="Arial"/>
                <w:sz w:val="18"/>
                <w:szCs w:val="18"/>
              </w:rPr>
            </w:pPr>
            <w:r w:rsidRPr="00487383">
              <w:rPr>
                <w:rFonts w:ascii="Arial" w:hAnsi="Arial" w:cs="Arial"/>
                <w:sz w:val="18"/>
                <w:szCs w:val="18"/>
              </w:rPr>
              <w:t>aprašymas;</w:t>
            </w:r>
          </w:p>
          <w:p w14:paraId="16A59643" w14:textId="6128127F" w:rsidR="00EE7AF4" w:rsidRPr="00487383" w:rsidRDefault="00EE7AF4" w:rsidP="00644F49">
            <w:pPr>
              <w:pStyle w:val="Sraassuenkleliais"/>
              <w:numPr>
                <w:ilvl w:val="0"/>
                <w:numId w:val="36"/>
              </w:numPr>
              <w:spacing w:before="0" w:after="0"/>
              <w:jc w:val="both"/>
              <w:rPr>
                <w:rFonts w:ascii="Arial" w:hAnsi="Arial" w:cs="Arial"/>
                <w:sz w:val="18"/>
                <w:szCs w:val="18"/>
              </w:rPr>
            </w:pPr>
            <w:r w:rsidRPr="00487383">
              <w:rPr>
                <w:rFonts w:ascii="Arial" w:hAnsi="Arial" w:cs="Arial"/>
                <w:sz w:val="18"/>
                <w:szCs w:val="18"/>
              </w:rPr>
              <w:t>rizikos kategorija;</w:t>
            </w:r>
          </w:p>
          <w:p w14:paraId="1E7F7FE3" w14:textId="77777777" w:rsidR="00D6499D" w:rsidRPr="00487383" w:rsidRDefault="00EE7AF4" w:rsidP="00644F49">
            <w:pPr>
              <w:pStyle w:val="Sraassuenkleliais"/>
              <w:numPr>
                <w:ilvl w:val="0"/>
                <w:numId w:val="36"/>
              </w:numPr>
              <w:spacing w:before="0" w:after="0"/>
              <w:jc w:val="both"/>
              <w:rPr>
                <w:rFonts w:ascii="Arial" w:hAnsi="Arial" w:cs="Arial"/>
                <w:sz w:val="18"/>
                <w:szCs w:val="18"/>
              </w:rPr>
            </w:pPr>
            <w:r w:rsidRPr="00487383">
              <w:rPr>
                <w:rFonts w:ascii="Arial" w:hAnsi="Arial" w:cs="Arial"/>
                <w:sz w:val="18"/>
                <w:szCs w:val="18"/>
              </w:rPr>
              <w:t>tikimybė</w:t>
            </w:r>
            <w:r w:rsidR="00D6499D" w:rsidRPr="00487383">
              <w:rPr>
                <w:rFonts w:ascii="Arial" w:hAnsi="Arial" w:cs="Arial"/>
                <w:sz w:val="18"/>
                <w:szCs w:val="18"/>
              </w:rPr>
              <w:t>;</w:t>
            </w:r>
          </w:p>
          <w:p w14:paraId="47C709DC" w14:textId="2A29BE8A" w:rsidR="00EE7AF4" w:rsidRPr="00487383" w:rsidRDefault="00EE7AF4" w:rsidP="00644F49">
            <w:pPr>
              <w:pStyle w:val="Sraassuenkleliais"/>
              <w:numPr>
                <w:ilvl w:val="0"/>
                <w:numId w:val="36"/>
              </w:numPr>
              <w:spacing w:before="0" w:after="0"/>
              <w:jc w:val="both"/>
              <w:rPr>
                <w:rFonts w:ascii="Arial" w:hAnsi="Arial" w:cs="Arial"/>
                <w:sz w:val="18"/>
                <w:szCs w:val="18"/>
              </w:rPr>
            </w:pPr>
            <w:r w:rsidRPr="00487383">
              <w:rPr>
                <w:rFonts w:ascii="Arial" w:hAnsi="Arial" w:cs="Arial"/>
                <w:sz w:val="18"/>
                <w:szCs w:val="18"/>
              </w:rPr>
              <w:t>poveikis projektui;</w:t>
            </w:r>
          </w:p>
          <w:p w14:paraId="4C413C8F" w14:textId="4048A2E1" w:rsidR="00EE7AF4" w:rsidRPr="00487383" w:rsidRDefault="00EE7AF4" w:rsidP="00644F49">
            <w:pPr>
              <w:pStyle w:val="Sraassuenkleliais"/>
              <w:numPr>
                <w:ilvl w:val="0"/>
                <w:numId w:val="36"/>
              </w:numPr>
              <w:spacing w:before="0" w:after="0"/>
              <w:jc w:val="both"/>
              <w:rPr>
                <w:rFonts w:ascii="Arial" w:hAnsi="Arial" w:cs="Arial"/>
                <w:sz w:val="18"/>
                <w:szCs w:val="18"/>
              </w:rPr>
            </w:pPr>
            <w:r w:rsidRPr="00487383">
              <w:rPr>
                <w:rFonts w:ascii="Arial" w:hAnsi="Arial" w:cs="Arial"/>
                <w:sz w:val="18"/>
                <w:szCs w:val="18"/>
              </w:rPr>
              <w:t>rizikos vertinimo balas;</w:t>
            </w:r>
          </w:p>
          <w:p w14:paraId="5C42204F" w14:textId="7B185C43" w:rsidR="00EE7AF4" w:rsidRPr="00487383" w:rsidRDefault="00EE7AF4" w:rsidP="00644F49">
            <w:pPr>
              <w:pStyle w:val="Sraassuenkleliais"/>
              <w:numPr>
                <w:ilvl w:val="0"/>
                <w:numId w:val="36"/>
              </w:numPr>
              <w:spacing w:before="0" w:after="0"/>
              <w:jc w:val="both"/>
              <w:rPr>
                <w:rFonts w:ascii="Arial" w:hAnsi="Arial" w:cs="Arial"/>
                <w:sz w:val="18"/>
                <w:szCs w:val="18"/>
              </w:rPr>
            </w:pPr>
            <w:r w:rsidRPr="00487383">
              <w:rPr>
                <w:rFonts w:ascii="Arial" w:hAnsi="Arial" w:cs="Arial"/>
                <w:sz w:val="18"/>
                <w:szCs w:val="18"/>
              </w:rPr>
              <w:t>atsakingas asmuo;</w:t>
            </w:r>
          </w:p>
          <w:p w14:paraId="1D693BA2" w14:textId="61EA4A70" w:rsidR="00EE7AF4" w:rsidRPr="00487383" w:rsidRDefault="00EE7AF4" w:rsidP="00644F49">
            <w:pPr>
              <w:pStyle w:val="Sraassuenkleliais"/>
              <w:numPr>
                <w:ilvl w:val="0"/>
                <w:numId w:val="36"/>
              </w:numPr>
              <w:spacing w:before="0" w:after="0"/>
              <w:jc w:val="both"/>
              <w:rPr>
                <w:rFonts w:ascii="Arial" w:hAnsi="Arial" w:cs="Arial"/>
                <w:sz w:val="18"/>
                <w:szCs w:val="18"/>
              </w:rPr>
            </w:pPr>
            <w:r w:rsidRPr="00487383">
              <w:rPr>
                <w:rFonts w:ascii="Arial" w:hAnsi="Arial" w:cs="Arial"/>
                <w:sz w:val="18"/>
                <w:szCs w:val="18"/>
              </w:rPr>
              <w:t>prevencijos ir reakcijos veiksmai;</w:t>
            </w:r>
          </w:p>
          <w:p w14:paraId="44818E47" w14:textId="77777777" w:rsidR="00EE7AF4" w:rsidRPr="00487383" w:rsidRDefault="00EE7AF4" w:rsidP="00644F49">
            <w:pPr>
              <w:pStyle w:val="Sraassuenkleliais"/>
              <w:numPr>
                <w:ilvl w:val="0"/>
                <w:numId w:val="36"/>
              </w:numPr>
              <w:spacing w:before="0" w:after="0"/>
              <w:jc w:val="both"/>
              <w:rPr>
                <w:rFonts w:ascii="Arial" w:hAnsi="Arial" w:cs="Arial"/>
                <w:sz w:val="18"/>
                <w:szCs w:val="18"/>
              </w:rPr>
            </w:pPr>
            <w:r w:rsidRPr="00487383">
              <w:rPr>
                <w:rFonts w:ascii="Arial" w:hAnsi="Arial" w:cs="Arial"/>
                <w:sz w:val="18"/>
                <w:szCs w:val="18"/>
              </w:rPr>
              <w:t xml:space="preserve">rizikos valdymo statusas (valdomas, vykdomas, uždarytas). </w:t>
            </w:r>
          </w:p>
          <w:p w14:paraId="39CA1EAA" w14:textId="45BD0BC1" w:rsidR="00B80270" w:rsidRPr="00487383" w:rsidRDefault="00EE7AF4"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Registras talpinamas darbinėje projekto aplinkoje</w:t>
            </w:r>
            <w:r w:rsidR="00D6499D" w:rsidRPr="00487383">
              <w:rPr>
                <w:rFonts w:ascii="Arial" w:hAnsi="Arial" w:cs="Arial"/>
                <w:sz w:val="18"/>
                <w:szCs w:val="18"/>
              </w:rPr>
              <w:t xml:space="preserve">, </w:t>
            </w:r>
            <w:r w:rsidRPr="00487383">
              <w:rPr>
                <w:rFonts w:ascii="Arial" w:hAnsi="Arial" w:cs="Arial"/>
                <w:sz w:val="18"/>
                <w:szCs w:val="18"/>
              </w:rPr>
              <w:t>suteikiant galimybę projekto dalyviams nuolat stebėti ir valdyti projekto rizikas. Diegėjas gali pasiūlyti</w:t>
            </w:r>
            <w:r w:rsidR="00ED3BE1" w:rsidRPr="00487383">
              <w:rPr>
                <w:rFonts w:ascii="Arial" w:hAnsi="Arial" w:cs="Arial"/>
                <w:sz w:val="18"/>
                <w:szCs w:val="18"/>
              </w:rPr>
              <w:t xml:space="preserve"> savo</w:t>
            </w:r>
            <w:r w:rsidRPr="00487383">
              <w:rPr>
                <w:rFonts w:ascii="Arial" w:hAnsi="Arial" w:cs="Arial"/>
                <w:sz w:val="18"/>
                <w:szCs w:val="18"/>
              </w:rPr>
              <w:t xml:space="preserve"> registrui tinkamą struktūrą, tačiau ji turi užtikrinti aiškų ir patogų rizikų sekimo ir vertinimo procesą.</w:t>
            </w:r>
          </w:p>
        </w:tc>
      </w:tr>
      <w:tr w:rsidR="00AB6C8D" w:rsidRPr="00487383" w14:paraId="7257AED9" w14:textId="77777777" w:rsidTr="00640D04">
        <w:trPr>
          <w:trHeight w:val="20"/>
        </w:trPr>
        <w:tc>
          <w:tcPr>
            <w:tcW w:w="0" w:type="pct"/>
            <w:gridSpan w:val="5"/>
            <w:shd w:val="clear" w:color="auto" w:fill="EEEEEE" w:themeFill="accent2" w:themeFillTint="33"/>
          </w:tcPr>
          <w:p w14:paraId="6BECB138" w14:textId="0A6FBD25" w:rsidR="00AB6C8D" w:rsidRPr="00487383" w:rsidRDefault="00AB6C8D" w:rsidP="00644F49">
            <w:pPr>
              <w:pStyle w:val="Sraassuenkleliais"/>
              <w:numPr>
                <w:ilvl w:val="1"/>
                <w:numId w:val="30"/>
              </w:numPr>
              <w:spacing w:before="0" w:after="0"/>
              <w:jc w:val="both"/>
              <w:rPr>
                <w:rStyle w:val="PurpleText"/>
                <w:b/>
                <w:bCs/>
                <w:sz w:val="18"/>
                <w:szCs w:val="18"/>
              </w:rPr>
            </w:pPr>
            <w:r w:rsidRPr="00487383">
              <w:rPr>
                <w:rStyle w:val="PurpleText"/>
                <w:b/>
                <w:bCs/>
                <w:sz w:val="18"/>
                <w:szCs w:val="18"/>
              </w:rPr>
              <w:t>Analizė</w:t>
            </w:r>
          </w:p>
        </w:tc>
      </w:tr>
      <w:tr w:rsidR="00700547" w:rsidRPr="00487383" w14:paraId="5551A8F2" w14:textId="77777777" w:rsidTr="00640D04">
        <w:trPr>
          <w:trHeight w:val="20"/>
        </w:trPr>
        <w:tc>
          <w:tcPr>
            <w:tcW w:w="408" w:type="pct"/>
          </w:tcPr>
          <w:p w14:paraId="707D46DC" w14:textId="77777777" w:rsidR="00700547" w:rsidRPr="00487383" w:rsidRDefault="00700547" w:rsidP="00644F49">
            <w:pPr>
              <w:pStyle w:val="Sraopastraipa"/>
              <w:numPr>
                <w:ilvl w:val="0"/>
                <w:numId w:val="29"/>
              </w:numPr>
              <w:spacing w:before="0"/>
              <w:rPr>
                <w:rFonts w:ascii="Arial" w:hAnsi="Arial" w:cs="Arial"/>
                <w:sz w:val="18"/>
                <w:szCs w:val="18"/>
                <w:lang w:val="en-US"/>
              </w:rPr>
            </w:pPr>
          </w:p>
        </w:tc>
        <w:tc>
          <w:tcPr>
            <w:tcW w:w="766" w:type="pct"/>
          </w:tcPr>
          <w:p w14:paraId="11144E26" w14:textId="2B1A2454" w:rsidR="00700547" w:rsidRPr="00487383" w:rsidRDefault="00700547" w:rsidP="00AE6D24">
            <w:pPr>
              <w:pStyle w:val="Sraassuenkleliais"/>
              <w:numPr>
                <w:ilvl w:val="0"/>
                <w:numId w:val="0"/>
              </w:numPr>
              <w:spacing w:before="0" w:after="0"/>
              <w:jc w:val="both"/>
              <w:rPr>
                <w:rFonts w:ascii="Arial" w:hAnsi="Arial" w:cs="Arial"/>
                <w:sz w:val="18"/>
                <w:szCs w:val="18"/>
              </w:rPr>
            </w:pPr>
            <w:r w:rsidRPr="00487383">
              <w:rPr>
                <w:rFonts w:cstheme="minorHAnsi"/>
                <w:sz w:val="18"/>
                <w:szCs w:val="18"/>
              </w:rPr>
              <w:t>Detalizuoti reikalavimus, paruošti ir suderinti detalios analizės dokumentą (toliau – DAD)</w:t>
            </w:r>
          </w:p>
        </w:tc>
        <w:tc>
          <w:tcPr>
            <w:tcW w:w="1502" w:type="pct"/>
          </w:tcPr>
          <w:p w14:paraId="5306D4C1" w14:textId="7E0C4266" w:rsidR="00700547" w:rsidRPr="00487383" w:rsidRDefault="00700547" w:rsidP="00AE6D24">
            <w:pPr>
              <w:pStyle w:val="Sraassuenkleliais"/>
              <w:numPr>
                <w:ilvl w:val="0"/>
                <w:numId w:val="0"/>
              </w:numPr>
              <w:spacing w:before="0" w:after="0"/>
              <w:jc w:val="both"/>
              <w:rPr>
                <w:rFonts w:ascii="Arial" w:hAnsi="Arial" w:cs="Arial"/>
                <w:sz w:val="18"/>
                <w:szCs w:val="18"/>
              </w:rPr>
            </w:pPr>
            <w:r w:rsidRPr="00487383">
              <w:rPr>
                <w:rFonts w:cstheme="minorHAnsi"/>
                <w:sz w:val="18"/>
                <w:szCs w:val="18"/>
              </w:rPr>
              <w:t>Diegėjas turi atlikti visų šioje techninėje specifikacijoje numatytų reikalavimų analizę, organizuoti susitikimus papildomos informacijos surinkimui, prašyti Užsakovo papildomos informacijos, nagrinėti Užsakovo pateiktą informaciją, remiantis gerąja praktika teikti Užsakovui siūlymus ir klausimus bei paruošti detalios analizės dokumentą. Diegėjas turi parengti Sistemos demonstracinę aplinką, atlikti demonstracinės aplinkos pristatymą ir esant poreikiui apmokyti naudotojus naudotis demonstracine aplinka. Atitinkamas teises turintys naudotojai, kurie turės būti suderinti Projekto metu, turi turėti galimybę naudotis demonstracine aplinka.</w:t>
            </w:r>
          </w:p>
        </w:tc>
        <w:tc>
          <w:tcPr>
            <w:tcW w:w="653" w:type="pct"/>
          </w:tcPr>
          <w:p w14:paraId="325C5E6D" w14:textId="77777777" w:rsidR="00700547" w:rsidRPr="00487383" w:rsidRDefault="00700547"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Detalios analizės dokumentas</w:t>
            </w:r>
          </w:p>
          <w:p w14:paraId="4804F4C5" w14:textId="77777777" w:rsidR="00AD163D" w:rsidRPr="00487383" w:rsidRDefault="00AD163D" w:rsidP="00AE6D24">
            <w:pPr>
              <w:pStyle w:val="Sraassuenkleliais"/>
              <w:numPr>
                <w:ilvl w:val="0"/>
                <w:numId w:val="0"/>
              </w:numPr>
              <w:spacing w:before="0" w:after="0"/>
              <w:jc w:val="both"/>
              <w:rPr>
                <w:rFonts w:ascii="Arial" w:hAnsi="Arial" w:cs="Arial"/>
                <w:sz w:val="18"/>
                <w:szCs w:val="18"/>
              </w:rPr>
            </w:pPr>
          </w:p>
          <w:p w14:paraId="481CDEDB" w14:textId="2430D024" w:rsidR="00AD163D" w:rsidRPr="00487383" w:rsidRDefault="00AD163D"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Parengta demonstracinė aplinka</w:t>
            </w:r>
          </w:p>
        </w:tc>
        <w:tc>
          <w:tcPr>
            <w:tcW w:w="1671" w:type="pct"/>
          </w:tcPr>
          <w:p w14:paraId="7366AA2D" w14:textId="77777777" w:rsidR="00700547" w:rsidRPr="00487383" w:rsidRDefault="00700547" w:rsidP="00AE6D24">
            <w:pPr>
              <w:widowControl w:val="0"/>
              <w:spacing w:before="0"/>
              <w:rPr>
                <w:rFonts w:cstheme="minorHAnsi"/>
                <w:sz w:val="18"/>
                <w:szCs w:val="18"/>
              </w:rPr>
            </w:pPr>
            <w:r w:rsidRPr="00487383">
              <w:rPr>
                <w:rFonts w:cstheme="minorHAnsi"/>
                <w:sz w:val="18"/>
                <w:szCs w:val="18"/>
              </w:rPr>
              <w:t>Detalios analizės dokumentas turi apimti (neapsiribojant):</w:t>
            </w:r>
          </w:p>
          <w:p w14:paraId="449B75C3" w14:textId="0CA49CE6" w:rsidR="00700547" w:rsidRPr="00487383" w:rsidRDefault="00700547" w:rsidP="00644F49">
            <w:pPr>
              <w:numPr>
                <w:ilvl w:val="0"/>
                <w:numId w:val="37"/>
              </w:numPr>
              <w:pBdr>
                <w:top w:val="nil"/>
                <w:left w:val="nil"/>
                <w:bottom w:val="nil"/>
                <w:right w:val="nil"/>
                <w:between w:val="nil"/>
              </w:pBdr>
              <w:spacing w:before="0"/>
              <w:ind w:left="360"/>
              <w:rPr>
                <w:rFonts w:cstheme="minorHAnsi"/>
                <w:b/>
                <w:sz w:val="18"/>
                <w:szCs w:val="18"/>
              </w:rPr>
            </w:pPr>
            <w:r w:rsidRPr="00487383">
              <w:rPr>
                <w:rFonts w:eastAsia="Calibri" w:cstheme="minorHAnsi"/>
                <w:color w:val="000000"/>
                <w:sz w:val="18"/>
                <w:szCs w:val="18"/>
              </w:rPr>
              <w:t>parengtą loginę architektūrą, kuri turi apimti (neapsiribojant):</w:t>
            </w:r>
          </w:p>
          <w:p w14:paraId="1B018598" w14:textId="0C234BC6" w:rsidR="00700547" w:rsidRPr="00487383" w:rsidRDefault="00700547" w:rsidP="00AC313D">
            <w:pPr>
              <w:numPr>
                <w:ilvl w:val="1"/>
                <w:numId w:val="38"/>
              </w:numPr>
              <w:pBdr>
                <w:top w:val="nil"/>
                <w:left w:val="nil"/>
                <w:bottom w:val="nil"/>
                <w:right w:val="nil"/>
                <w:between w:val="nil"/>
              </w:pBdr>
              <w:spacing w:before="0"/>
              <w:ind w:left="720"/>
              <w:rPr>
                <w:rFonts w:cstheme="minorHAnsi"/>
                <w:b/>
                <w:sz w:val="18"/>
                <w:szCs w:val="18"/>
              </w:rPr>
            </w:pPr>
            <w:r w:rsidRPr="00487383">
              <w:rPr>
                <w:rFonts w:eastAsia="Calibri" w:cstheme="minorHAnsi"/>
                <w:color w:val="000000"/>
                <w:sz w:val="18"/>
                <w:szCs w:val="18"/>
              </w:rPr>
              <w:t>architektūros schemą pagal sluoksnius (lygius);</w:t>
            </w:r>
          </w:p>
          <w:p w14:paraId="246EE433" w14:textId="02F1AA6A" w:rsidR="00700547" w:rsidRPr="00487383" w:rsidRDefault="00700547" w:rsidP="00AC313D">
            <w:pPr>
              <w:numPr>
                <w:ilvl w:val="1"/>
                <w:numId w:val="38"/>
              </w:numPr>
              <w:pBdr>
                <w:top w:val="nil"/>
                <w:left w:val="nil"/>
                <w:bottom w:val="nil"/>
                <w:right w:val="nil"/>
                <w:between w:val="nil"/>
              </w:pBdr>
              <w:spacing w:before="0"/>
              <w:ind w:left="720"/>
              <w:rPr>
                <w:rFonts w:cstheme="minorHAnsi"/>
                <w:b/>
                <w:sz w:val="18"/>
                <w:szCs w:val="18"/>
              </w:rPr>
            </w:pPr>
            <w:r w:rsidRPr="00487383">
              <w:rPr>
                <w:rFonts w:eastAsia="Calibri" w:cstheme="minorHAnsi"/>
                <w:color w:val="000000"/>
                <w:sz w:val="18"/>
                <w:szCs w:val="18"/>
              </w:rPr>
              <w:t>architektūros schemą pagal modulius;</w:t>
            </w:r>
          </w:p>
          <w:p w14:paraId="2320FF23" w14:textId="411EA54D" w:rsidR="00700547" w:rsidRPr="00487383" w:rsidRDefault="00700547" w:rsidP="00AC313D">
            <w:pPr>
              <w:numPr>
                <w:ilvl w:val="1"/>
                <w:numId w:val="40"/>
              </w:numPr>
              <w:pBdr>
                <w:top w:val="nil"/>
                <w:left w:val="nil"/>
                <w:bottom w:val="nil"/>
                <w:right w:val="nil"/>
                <w:between w:val="nil"/>
              </w:pBdr>
              <w:spacing w:before="0"/>
              <w:ind w:left="720"/>
              <w:rPr>
                <w:rFonts w:cstheme="minorHAnsi"/>
                <w:b/>
                <w:sz w:val="18"/>
                <w:szCs w:val="18"/>
              </w:rPr>
            </w:pPr>
            <w:r w:rsidRPr="00487383">
              <w:rPr>
                <w:rFonts w:eastAsia="Calibri" w:cstheme="minorHAnsi"/>
                <w:color w:val="000000"/>
                <w:sz w:val="18"/>
                <w:szCs w:val="18"/>
              </w:rPr>
              <w:t>integracines sąsajas (API aprašymą).</w:t>
            </w:r>
          </w:p>
          <w:p w14:paraId="43E8B2DD" w14:textId="2C632300" w:rsidR="00700547" w:rsidRPr="00487383" w:rsidRDefault="00700547" w:rsidP="00644F49">
            <w:pPr>
              <w:numPr>
                <w:ilvl w:val="0"/>
                <w:numId w:val="41"/>
              </w:numPr>
              <w:pBdr>
                <w:top w:val="nil"/>
                <w:left w:val="nil"/>
                <w:bottom w:val="nil"/>
                <w:right w:val="nil"/>
                <w:between w:val="nil"/>
              </w:pBdr>
              <w:spacing w:before="0"/>
              <w:ind w:left="360"/>
              <w:rPr>
                <w:rFonts w:cstheme="minorHAnsi"/>
                <w:b/>
                <w:sz w:val="18"/>
                <w:szCs w:val="18"/>
              </w:rPr>
            </w:pPr>
            <w:r w:rsidRPr="00487383">
              <w:rPr>
                <w:rFonts w:eastAsia="Calibri" w:cstheme="minorHAnsi"/>
                <w:color w:val="000000"/>
                <w:sz w:val="18"/>
                <w:szCs w:val="18"/>
              </w:rPr>
              <w:t xml:space="preserve">aprašymą kaip funkciniai ir nefunkciniai reikalavimai bus įgyvendinti (reikalavimo atkartojimas nėra laikomas tinkamu išsamiu aprašymu). Analizės metu turi būti nagrinėjami Užsakovo atliekami aktualūs procesai ir parengiama šių procesų atlikimo analizė, įvardinant (bet neapsiribojant) ar konkretus reikalavimas yra siūlomo sprendimo standartas, modifikacija ar papildomai programuojamas. Procesai priklausomai nuo sprendimo gali kisti, tačiau proceso rezultatas turi </w:t>
            </w:r>
            <w:r w:rsidRPr="00487383">
              <w:rPr>
                <w:rFonts w:eastAsia="Calibri" w:cstheme="minorHAnsi"/>
                <w:color w:val="000000"/>
                <w:sz w:val="18"/>
                <w:szCs w:val="18"/>
              </w:rPr>
              <w:lastRenderedPageBreak/>
              <w:t>būti ne prastesnės kokybės ir turi atitikti visus keliamus reikalavimus;</w:t>
            </w:r>
          </w:p>
          <w:p w14:paraId="51229742" w14:textId="77777777" w:rsidR="00700547" w:rsidRPr="00487383" w:rsidRDefault="00700547" w:rsidP="00644F49">
            <w:pPr>
              <w:numPr>
                <w:ilvl w:val="0"/>
                <w:numId w:val="41"/>
              </w:numPr>
              <w:pBdr>
                <w:top w:val="nil"/>
                <w:left w:val="nil"/>
                <w:bottom w:val="nil"/>
                <w:right w:val="nil"/>
                <w:between w:val="nil"/>
              </w:pBdr>
              <w:spacing w:before="0"/>
              <w:ind w:left="360"/>
              <w:rPr>
                <w:rFonts w:cstheme="minorHAnsi"/>
                <w:b/>
                <w:color w:val="232323" w:themeColor="text1"/>
                <w:sz w:val="18"/>
                <w:szCs w:val="18"/>
              </w:rPr>
            </w:pPr>
            <w:r w:rsidRPr="00487383">
              <w:rPr>
                <w:rFonts w:eastAsia="Calibri" w:cstheme="minorHAnsi"/>
                <w:color w:val="232323" w:themeColor="text1"/>
                <w:sz w:val="18"/>
                <w:szCs w:val="18"/>
              </w:rPr>
              <w:t>aprašytas integracines sąsajas ir funkcinį integravimą;</w:t>
            </w:r>
          </w:p>
          <w:p w14:paraId="3711AA0D" w14:textId="77777777" w:rsidR="00700547" w:rsidRPr="00487383" w:rsidRDefault="00700547" w:rsidP="00644F49">
            <w:pPr>
              <w:numPr>
                <w:ilvl w:val="0"/>
                <w:numId w:val="41"/>
              </w:numPr>
              <w:pBdr>
                <w:top w:val="nil"/>
                <w:left w:val="nil"/>
                <w:bottom w:val="nil"/>
                <w:right w:val="nil"/>
                <w:between w:val="nil"/>
              </w:pBdr>
              <w:spacing w:before="0"/>
              <w:ind w:left="360"/>
              <w:rPr>
                <w:rFonts w:cstheme="minorHAnsi"/>
                <w:b/>
                <w:color w:val="232323" w:themeColor="text1"/>
                <w:sz w:val="18"/>
                <w:szCs w:val="18"/>
              </w:rPr>
            </w:pPr>
            <w:r w:rsidRPr="00487383">
              <w:rPr>
                <w:rFonts w:eastAsia="Calibri" w:cstheme="minorHAnsi"/>
                <w:color w:val="232323" w:themeColor="text1"/>
                <w:sz w:val="18"/>
                <w:szCs w:val="18"/>
              </w:rPr>
              <w:t>ataskaitų ir dokumentų paketą;</w:t>
            </w:r>
          </w:p>
          <w:p w14:paraId="3BB57DDA" w14:textId="77777777" w:rsidR="00700547" w:rsidRPr="00487383" w:rsidRDefault="00700547" w:rsidP="00644F49">
            <w:pPr>
              <w:numPr>
                <w:ilvl w:val="0"/>
                <w:numId w:val="41"/>
              </w:numPr>
              <w:pBdr>
                <w:top w:val="nil"/>
                <w:left w:val="nil"/>
                <w:bottom w:val="nil"/>
                <w:right w:val="nil"/>
                <w:between w:val="nil"/>
              </w:pBdr>
              <w:spacing w:before="0"/>
              <w:ind w:left="360"/>
              <w:rPr>
                <w:rFonts w:cstheme="minorHAnsi"/>
                <w:b/>
                <w:color w:val="232323" w:themeColor="text1"/>
                <w:sz w:val="18"/>
                <w:szCs w:val="18"/>
              </w:rPr>
            </w:pPr>
            <w:r w:rsidRPr="00487383">
              <w:rPr>
                <w:rFonts w:eastAsia="Calibri" w:cstheme="minorHAnsi"/>
                <w:color w:val="232323" w:themeColor="text1"/>
                <w:sz w:val="18"/>
                <w:szCs w:val="18"/>
              </w:rPr>
              <w:t>reikalingų preliminarių naudotojų rolių sąrašą;</w:t>
            </w:r>
          </w:p>
          <w:p w14:paraId="3CA9F8D3" w14:textId="5720969B" w:rsidR="00700547" w:rsidRPr="00487383" w:rsidRDefault="00700547" w:rsidP="00644F49">
            <w:pPr>
              <w:numPr>
                <w:ilvl w:val="0"/>
                <w:numId w:val="41"/>
              </w:numPr>
              <w:pBdr>
                <w:top w:val="nil"/>
                <w:left w:val="nil"/>
                <w:bottom w:val="nil"/>
                <w:right w:val="nil"/>
                <w:between w:val="nil"/>
              </w:pBdr>
              <w:spacing w:before="0"/>
              <w:ind w:left="360"/>
              <w:rPr>
                <w:rFonts w:cstheme="minorHAnsi"/>
                <w:b/>
                <w:color w:val="232323" w:themeColor="text1"/>
                <w:sz w:val="18"/>
                <w:szCs w:val="18"/>
              </w:rPr>
            </w:pPr>
            <w:r w:rsidRPr="00487383">
              <w:rPr>
                <w:rFonts w:eastAsia="Calibri" w:cstheme="minorHAnsi"/>
                <w:color w:val="232323" w:themeColor="text1"/>
                <w:sz w:val="18"/>
                <w:szCs w:val="18"/>
              </w:rPr>
              <w:t>siūlomam sprendimui reikalingų modifikacijų sąrašą.</w:t>
            </w:r>
          </w:p>
          <w:p w14:paraId="016E1F82" w14:textId="77777777" w:rsidR="00527D88" w:rsidRPr="00487383" w:rsidRDefault="00527D88" w:rsidP="00AE6D24">
            <w:pPr>
              <w:pStyle w:val="Sraassuenkleliais"/>
              <w:numPr>
                <w:ilvl w:val="0"/>
                <w:numId w:val="0"/>
              </w:numPr>
              <w:spacing w:before="0" w:after="0"/>
              <w:jc w:val="both"/>
              <w:rPr>
                <w:rFonts w:eastAsia="Calibri" w:cstheme="minorHAnsi"/>
                <w:color w:val="000000"/>
                <w:sz w:val="18"/>
                <w:szCs w:val="18"/>
              </w:rPr>
            </w:pPr>
          </w:p>
          <w:p w14:paraId="3D7CDBDB" w14:textId="1611680D" w:rsidR="00700547" w:rsidRPr="00487383" w:rsidRDefault="00700547" w:rsidP="00AE6D24">
            <w:pPr>
              <w:pStyle w:val="Sraassuenkleliais"/>
              <w:numPr>
                <w:ilvl w:val="0"/>
                <w:numId w:val="0"/>
              </w:numPr>
              <w:spacing w:before="0" w:after="0"/>
              <w:jc w:val="both"/>
              <w:rPr>
                <w:rFonts w:eastAsia="Calibri" w:cstheme="minorHAnsi"/>
                <w:color w:val="000000"/>
                <w:sz w:val="18"/>
                <w:szCs w:val="18"/>
              </w:rPr>
            </w:pPr>
            <w:r w:rsidRPr="00487383">
              <w:rPr>
                <w:rFonts w:eastAsia="Calibri" w:cstheme="minorHAnsi"/>
                <w:color w:val="000000"/>
                <w:sz w:val="18"/>
                <w:szCs w:val="18"/>
              </w:rPr>
              <w:t>Diegėjas turi parengti demonstracinę aplinką.</w:t>
            </w:r>
          </w:p>
          <w:p w14:paraId="65C11215" w14:textId="77777777" w:rsidR="005E726A" w:rsidRPr="00487383" w:rsidRDefault="005E726A" w:rsidP="00AE6D24">
            <w:pPr>
              <w:pStyle w:val="Sraassuenkleliais"/>
              <w:numPr>
                <w:ilvl w:val="0"/>
                <w:numId w:val="0"/>
              </w:numPr>
              <w:spacing w:before="0" w:after="0"/>
              <w:jc w:val="both"/>
              <w:rPr>
                <w:rFonts w:eastAsia="Calibri" w:cstheme="minorHAnsi"/>
                <w:color w:val="000000"/>
                <w:sz w:val="18"/>
                <w:szCs w:val="18"/>
              </w:rPr>
            </w:pPr>
          </w:p>
          <w:p w14:paraId="169E633C" w14:textId="5672A714" w:rsidR="00AD163D" w:rsidRPr="00487383" w:rsidRDefault="005E726A"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 xml:space="preserve">Visi identifikuoti reikalavimų pakeitimai turi būti registruojami </w:t>
            </w:r>
            <w:r w:rsidR="0010322B" w:rsidRPr="00487383">
              <w:rPr>
                <w:rFonts w:ascii="Arial" w:hAnsi="Arial" w:cs="Arial"/>
                <w:sz w:val="18"/>
                <w:szCs w:val="18"/>
              </w:rPr>
              <w:t>pakeitimų</w:t>
            </w:r>
            <w:r w:rsidRPr="00487383">
              <w:rPr>
                <w:rFonts w:ascii="Arial" w:hAnsi="Arial" w:cs="Arial"/>
                <w:sz w:val="18"/>
                <w:szCs w:val="18"/>
              </w:rPr>
              <w:t xml:space="preserve"> </w:t>
            </w:r>
            <w:r w:rsidR="00327762" w:rsidRPr="00487383">
              <w:rPr>
                <w:rFonts w:ascii="Arial" w:hAnsi="Arial" w:cs="Arial"/>
                <w:sz w:val="18"/>
                <w:szCs w:val="18"/>
              </w:rPr>
              <w:t>valdymo</w:t>
            </w:r>
            <w:r w:rsidRPr="00487383">
              <w:rPr>
                <w:rFonts w:ascii="Arial" w:hAnsi="Arial" w:cs="Arial"/>
                <w:sz w:val="18"/>
                <w:szCs w:val="18"/>
              </w:rPr>
              <w:t xml:space="preserve"> registre.</w:t>
            </w:r>
          </w:p>
        </w:tc>
      </w:tr>
      <w:tr w:rsidR="00700547" w:rsidRPr="00487383" w14:paraId="7F8F96CC" w14:textId="77777777" w:rsidTr="00640D04">
        <w:trPr>
          <w:trHeight w:val="20"/>
        </w:trPr>
        <w:tc>
          <w:tcPr>
            <w:tcW w:w="0" w:type="pct"/>
            <w:gridSpan w:val="5"/>
            <w:shd w:val="clear" w:color="auto" w:fill="EEEEEE" w:themeFill="accent2" w:themeFillTint="33"/>
          </w:tcPr>
          <w:p w14:paraId="00A97239" w14:textId="1310499D" w:rsidR="00700547" w:rsidRPr="00487383" w:rsidRDefault="00700547" w:rsidP="00644F49">
            <w:pPr>
              <w:pStyle w:val="Sraassuenkleliais"/>
              <w:numPr>
                <w:ilvl w:val="1"/>
                <w:numId w:val="30"/>
              </w:numPr>
              <w:spacing w:before="0" w:after="0"/>
              <w:jc w:val="both"/>
              <w:rPr>
                <w:rStyle w:val="PurpleText"/>
                <w:b/>
                <w:bCs/>
                <w:sz w:val="18"/>
                <w:szCs w:val="18"/>
              </w:rPr>
            </w:pPr>
            <w:r w:rsidRPr="00487383">
              <w:rPr>
                <w:rStyle w:val="PurpleText"/>
                <w:b/>
                <w:bCs/>
                <w:sz w:val="18"/>
                <w:szCs w:val="18"/>
              </w:rPr>
              <w:lastRenderedPageBreak/>
              <w:t>Projektavimas</w:t>
            </w:r>
          </w:p>
        </w:tc>
      </w:tr>
      <w:tr w:rsidR="00700547" w:rsidRPr="00487383" w14:paraId="3F92B2D0" w14:textId="77777777" w:rsidTr="00640D04">
        <w:trPr>
          <w:trHeight w:val="20"/>
        </w:trPr>
        <w:tc>
          <w:tcPr>
            <w:tcW w:w="408" w:type="pct"/>
          </w:tcPr>
          <w:p w14:paraId="3F84E89D" w14:textId="77777777" w:rsidR="00700547" w:rsidRPr="00487383" w:rsidRDefault="00700547" w:rsidP="00644F49">
            <w:pPr>
              <w:pStyle w:val="Sraopastraipa"/>
              <w:numPr>
                <w:ilvl w:val="0"/>
                <w:numId w:val="29"/>
              </w:numPr>
              <w:spacing w:before="0"/>
              <w:rPr>
                <w:rFonts w:ascii="Arial" w:hAnsi="Arial" w:cs="Arial"/>
                <w:sz w:val="18"/>
                <w:szCs w:val="18"/>
                <w:lang w:val="en-US"/>
              </w:rPr>
            </w:pPr>
          </w:p>
        </w:tc>
        <w:tc>
          <w:tcPr>
            <w:tcW w:w="766" w:type="pct"/>
          </w:tcPr>
          <w:p w14:paraId="68DC9AEF" w14:textId="33408E31" w:rsidR="00700547" w:rsidRPr="00487383" w:rsidRDefault="00700547" w:rsidP="00AE6D24">
            <w:pPr>
              <w:pStyle w:val="Sraassuenkleliais"/>
              <w:numPr>
                <w:ilvl w:val="0"/>
                <w:numId w:val="0"/>
              </w:numPr>
              <w:spacing w:before="0" w:after="0"/>
              <w:jc w:val="both"/>
              <w:rPr>
                <w:rFonts w:ascii="Arial" w:hAnsi="Arial" w:cs="Arial"/>
                <w:sz w:val="18"/>
                <w:szCs w:val="18"/>
              </w:rPr>
            </w:pPr>
            <w:r w:rsidRPr="00487383">
              <w:rPr>
                <w:rFonts w:cstheme="minorHAnsi"/>
                <w:sz w:val="18"/>
                <w:szCs w:val="18"/>
              </w:rPr>
              <w:t>Parengti projektavimo dokumentaciją</w:t>
            </w:r>
          </w:p>
        </w:tc>
        <w:tc>
          <w:tcPr>
            <w:tcW w:w="1502" w:type="pct"/>
          </w:tcPr>
          <w:p w14:paraId="7230C319" w14:textId="1098638A" w:rsidR="00700547" w:rsidRPr="00487383" w:rsidRDefault="003D3A49"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Diegėjas, detalizavęs pateiktus funkcinius, nefunkcinius ir kitus reikalavimus, turi parengti šių reikalavimų įgyvendinimo detalųjį aprašymą. Diegėjas taip pat turi parengti modifikacijų duomenų struktūros žemėlapį duomenų bazės lygmenyje.</w:t>
            </w:r>
          </w:p>
        </w:tc>
        <w:tc>
          <w:tcPr>
            <w:tcW w:w="653" w:type="pct"/>
          </w:tcPr>
          <w:p w14:paraId="53B99516" w14:textId="6A1073D0" w:rsidR="00700547" w:rsidRPr="00487383" w:rsidRDefault="00D815EC"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Projektavimo dokumentacija</w:t>
            </w:r>
          </w:p>
        </w:tc>
        <w:tc>
          <w:tcPr>
            <w:tcW w:w="1671" w:type="pct"/>
          </w:tcPr>
          <w:p w14:paraId="2266C370" w14:textId="18EA15C4" w:rsidR="00D73AEE" w:rsidRPr="00487383" w:rsidRDefault="00D73AEE" w:rsidP="00AE6D24">
            <w:pPr>
              <w:widowControl w:val="0"/>
              <w:spacing w:before="0"/>
              <w:rPr>
                <w:rFonts w:cstheme="minorHAnsi"/>
                <w:sz w:val="18"/>
                <w:szCs w:val="18"/>
              </w:rPr>
            </w:pPr>
            <w:r w:rsidRPr="00487383">
              <w:rPr>
                <w:rFonts w:cstheme="minorHAnsi"/>
                <w:sz w:val="18"/>
                <w:szCs w:val="18"/>
              </w:rPr>
              <w:t xml:space="preserve">Diegėjo pateikta projektavimo dokumentacija turi aprašyti detalios analizės dokumente </w:t>
            </w:r>
            <w:r w:rsidR="00794844" w:rsidRPr="00487383">
              <w:rPr>
                <w:rFonts w:cstheme="minorHAnsi"/>
                <w:sz w:val="18"/>
                <w:szCs w:val="18"/>
              </w:rPr>
              <w:t>nurodytų</w:t>
            </w:r>
            <w:r w:rsidRPr="00487383">
              <w:rPr>
                <w:rFonts w:cstheme="minorHAnsi"/>
                <w:sz w:val="18"/>
                <w:szCs w:val="18"/>
              </w:rPr>
              <w:t xml:space="preserve"> reikalavimų realizaciją. Dokumentas turi apimti (neapsiribojant):</w:t>
            </w:r>
          </w:p>
          <w:p w14:paraId="1DB2A7B3" w14:textId="48B03578" w:rsidR="00501295" w:rsidRPr="00487383" w:rsidRDefault="00534C24" w:rsidP="00644F49">
            <w:pPr>
              <w:numPr>
                <w:ilvl w:val="0"/>
                <w:numId w:val="47"/>
              </w:numPr>
              <w:pBdr>
                <w:top w:val="nil"/>
                <w:left w:val="nil"/>
                <w:bottom w:val="nil"/>
                <w:right w:val="nil"/>
                <w:between w:val="nil"/>
              </w:pBdr>
              <w:spacing w:before="0"/>
              <w:ind w:left="284" w:hanging="284"/>
              <w:rPr>
                <w:rFonts w:cstheme="minorHAnsi"/>
                <w:bCs/>
                <w:sz w:val="18"/>
                <w:szCs w:val="18"/>
              </w:rPr>
            </w:pPr>
            <w:r>
              <w:rPr>
                <w:rFonts w:cstheme="minorHAnsi"/>
                <w:bCs/>
                <w:sz w:val="18"/>
                <w:szCs w:val="18"/>
              </w:rPr>
              <w:t>Architektūros aprašymą: a</w:t>
            </w:r>
            <w:r w:rsidR="00000F21">
              <w:rPr>
                <w:rFonts w:cstheme="minorHAnsi"/>
                <w:bCs/>
                <w:sz w:val="18"/>
                <w:szCs w:val="18"/>
              </w:rPr>
              <w:t>plikacijos sluoksnis, veiklos logikos sluoksnis, integracijų sluoksnis, saugumas.</w:t>
            </w:r>
          </w:p>
          <w:p w14:paraId="36C276CC" w14:textId="5EE5609D" w:rsidR="00D73AEE" w:rsidRPr="00487383" w:rsidRDefault="00D73AEE" w:rsidP="00644F49">
            <w:pPr>
              <w:numPr>
                <w:ilvl w:val="0"/>
                <w:numId w:val="47"/>
              </w:numPr>
              <w:pBdr>
                <w:top w:val="nil"/>
                <w:left w:val="nil"/>
                <w:bottom w:val="nil"/>
                <w:right w:val="nil"/>
                <w:between w:val="nil"/>
              </w:pBdr>
              <w:spacing w:before="0"/>
              <w:ind w:left="284" w:hanging="284"/>
              <w:rPr>
                <w:rFonts w:cstheme="minorHAnsi"/>
                <w:b/>
                <w:sz w:val="18"/>
                <w:szCs w:val="18"/>
              </w:rPr>
            </w:pPr>
            <w:r w:rsidRPr="00487383">
              <w:rPr>
                <w:rFonts w:eastAsia="Calibri" w:cstheme="minorHAnsi"/>
                <w:color w:val="000000"/>
                <w:sz w:val="18"/>
                <w:szCs w:val="18"/>
              </w:rPr>
              <w:t xml:space="preserve">detalizuotų reikalavimų realizavimo aprašymą (pateikiant detalias nuorodas į </w:t>
            </w:r>
            <w:r w:rsidR="00794844" w:rsidRPr="00487383">
              <w:rPr>
                <w:rFonts w:eastAsia="Calibri" w:cstheme="minorHAnsi"/>
                <w:color w:val="000000"/>
                <w:sz w:val="18"/>
                <w:szCs w:val="18"/>
              </w:rPr>
              <w:t>Sistemos</w:t>
            </w:r>
            <w:r w:rsidRPr="00487383">
              <w:rPr>
                <w:rFonts w:eastAsia="Calibri" w:cstheme="minorHAnsi"/>
                <w:color w:val="000000"/>
                <w:sz w:val="18"/>
                <w:szCs w:val="18"/>
              </w:rPr>
              <w:t xml:space="preserve"> funkcijas, kurių pagalba bus įvykdoma funkcija ar veiksmas, ekraninis vaizdas, taikomos taisyklės ar apribojimai bei kita susijusi informacija);</w:t>
            </w:r>
          </w:p>
          <w:p w14:paraId="5D5436B1" w14:textId="3A80AE3E" w:rsidR="00D73AEE" w:rsidRPr="00487383" w:rsidRDefault="00D73AEE" w:rsidP="00644F49">
            <w:pPr>
              <w:numPr>
                <w:ilvl w:val="0"/>
                <w:numId w:val="48"/>
              </w:numPr>
              <w:pBdr>
                <w:top w:val="nil"/>
                <w:left w:val="nil"/>
                <w:bottom w:val="nil"/>
                <w:right w:val="nil"/>
                <w:between w:val="nil"/>
              </w:pBdr>
              <w:spacing w:before="0"/>
              <w:ind w:left="292"/>
              <w:rPr>
                <w:rFonts w:cstheme="minorHAnsi"/>
                <w:b/>
                <w:sz w:val="18"/>
                <w:szCs w:val="18"/>
              </w:rPr>
            </w:pPr>
            <w:r w:rsidRPr="00487383">
              <w:rPr>
                <w:rFonts w:eastAsia="Calibri" w:cstheme="minorHAnsi"/>
                <w:color w:val="000000"/>
                <w:sz w:val="18"/>
                <w:szCs w:val="18"/>
              </w:rPr>
              <w:t xml:space="preserve">informaciją, ar reikalavimų realizavimas yra įgyvendinimas standartinėje apimtyje, ar yra atliekama </w:t>
            </w:r>
            <w:r w:rsidR="00B7572F" w:rsidRPr="00487383">
              <w:rPr>
                <w:rFonts w:eastAsia="Calibri" w:cstheme="minorHAnsi"/>
                <w:color w:val="000000"/>
                <w:sz w:val="18"/>
                <w:szCs w:val="18"/>
              </w:rPr>
              <w:t>Sistemos</w:t>
            </w:r>
            <w:r w:rsidRPr="00487383">
              <w:rPr>
                <w:rFonts w:eastAsia="Calibri" w:cstheme="minorHAnsi"/>
                <w:color w:val="000000"/>
                <w:sz w:val="18"/>
                <w:szCs w:val="18"/>
              </w:rPr>
              <w:t xml:space="preserve"> modifikacija</w:t>
            </w:r>
            <w:r w:rsidR="00B7572F" w:rsidRPr="00487383">
              <w:rPr>
                <w:rFonts w:eastAsia="Calibri" w:cstheme="minorHAnsi"/>
                <w:color w:val="000000"/>
                <w:sz w:val="18"/>
                <w:szCs w:val="18"/>
              </w:rPr>
              <w:t xml:space="preserve">, ar yra įgyvendinamas </w:t>
            </w:r>
            <w:r w:rsidR="00E47F66" w:rsidRPr="00487383">
              <w:rPr>
                <w:rFonts w:eastAsia="Calibri" w:cstheme="minorHAnsi"/>
                <w:color w:val="000000"/>
                <w:sz w:val="18"/>
                <w:szCs w:val="18"/>
              </w:rPr>
              <w:t>reikalavimo</w:t>
            </w:r>
            <w:r w:rsidR="00B7572F" w:rsidRPr="00487383">
              <w:rPr>
                <w:rFonts w:eastAsia="Calibri" w:cstheme="minorHAnsi"/>
                <w:color w:val="000000"/>
                <w:sz w:val="18"/>
                <w:szCs w:val="18"/>
              </w:rPr>
              <w:t xml:space="preserve"> pakeitimas (angl. change request)</w:t>
            </w:r>
            <w:r w:rsidRPr="00487383">
              <w:rPr>
                <w:rFonts w:eastAsia="Calibri" w:cstheme="minorHAnsi"/>
                <w:color w:val="000000"/>
                <w:sz w:val="18"/>
                <w:szCs w:val="18"/>
              </w:rPr>
              <w:t>;</w:t>
            </w:r>
          </w:p>
          <w:p w14:paraId="02C30231" w14:textId="77777777" w:rsidR="00D73AEE" w:rsidRPr="00487383" w:rsidRDefault="00D73AEE" w:rsidP="00644F49">
            <w:pPr>
              <w:numPr>
                <w:ilvl w:val="0"/>
                <w:numId w:val="48"/>
              </w:numPr>
              <w:pBdr>
                <w:top w:val="nil"/>
                <w:left w:val="nil"/>
                <w:bottom w:val="nil"/>
                <w:right w:val="nil"/>
                <w:between w:val="nil"/>
              </w:pBdr>
              <w:spacing w:before="0"/>
              <w:ind w:left="292"/>
              <w:rPr>
                <w:rFonts w:cstheme="minorHAnsi"/>
                <w:b/>
                <w:sz w:val="18"/>
                <w:szCs w:val="18"/>
              </w:rPr>
            </w:pPr>
            <w:r w:rsidRPr="00487383">
              <w:rPr>
                <w:rFonts w:eastAsia="Calibri" w:cstheme="minorHAnsi"/>
                <w:color w:val="000000"/>
                <w:sz w:val="18"/>
                <w:szCs w:val="18"/>
              </w:rPr>
              <w:t>modifikuojamo funkcionalumo techninę specifikaciją;</w:t>
            </w:r>
          </w:p>
          <w:p w14:paraId="0E37B5C5" w14:textId="4BEC7C18" w:rsidR="00D73AEE" w:rsidRPr="00487383" w:rsidRDefault="00B7572F" w:rsidP="00644F49">
            <w:pPr>
              <w:numPr>
                <w:ilvl w:val="0"/>
                <w:numId w:val="48"/>
              </w:numPr>
              <w:pBdr>
                <w:top w:val="nil"/>
                <w:left w:val="nil"/>
                <w:bottom w:val="nil"/>
                <w:right w:val="nil"/>
                <w:between w:val="nil"/>
              </w:pBdr>
              <w:spacing w:before="0"/>
              <w:ind w:left="292"/>
              <w:rPr>
                <w:rFonts w:cstheme="minorHAnsi"/>
                <w:b/>
                <w:sz w:val="18"/>
                <w:szCs w:val="18"/>
              </w:rPr>
            </w:pPr>
            <w:r w:rsidRPr="00487383">
              <w:rPr>
                <w:rFonts w:eastAsia="Calibri" w:cstheme="minorHAnsi"/>
                <w:color w:val="000000"/>
                <w:sz w:val="18"/>
                <w:szCs w:val="18"/>
              </w:rPr>
              <w:t>Sistemos</w:t>
            </w:r>
            <w:r w:rsidR="00D73AEE" w:rsidRPr="00487383">
              <w:rPr>
                <w:rFonts w:eastAsia="Calibri" w:cstheme="minorHAnsi"/>
                <w:color w:val="000000"/>
                <w:sz w:val="18"/>
                <w:szCs w:val="18"/>
              </w:rPr>
              <w:t xml:space="preserve"> parametrų, dokumentų, ataskaitų aprašymą;</w:t>
            </w:r>
          </w:p>
          <w:p w14:paraId="0A45013E" w14:textId="3099BFF1" w:rsidR="00D73AEE" w:rsidRPr="00487383" w:rsidRDefault="00D73AEE" w:rsidP="00644F49">
            <w:pPr>
              <w:numPr>
                <w:ilvl w:val="0"/>
                <w:numId w:val="48"/>
              </w:numPr>
              <w:pBdr>
                <w:top w:val="nil"/>
                <w:left w:val="nil"/>
                <w:bottom w:val="nil"/>
                <w:right w:val="nil"/>
                <w:between w:val="nil"/>
              </w:pBdr>
              <w:spacing w:before="0"/>
              <w:ind w:left="292"/>
              <w:rPr>
                <w:rFonts w:cstheme="minorHAnsi"/>
                <w:b/>
                <w:sz w:val="18"/>
                <w:szCs w:val="18"/>
              </w:rPr>
            </w:pPr>
            <w:r w:rsidRPr="00487383">
              <w:rPr>
                <w:rFonts w:eastAsia="Calibri" w:cstheme="minorHAnsi"/>
                <w:color w:val="000000"/>
                <w:sz w:val="18"/>
                <w:szCs w:val="18"/>
              </w:rPr>
              <w:t xml:space="preserve">integracines sąsajas tarp </w:t>
            </w:r>
            <w:r w:rsidR="00B7572F" w:rsidRPr="00487383">
              <w:rPr>
                <w:rFonts w:eastAsia="Calibri" w:cstheme="minorHAnsi"/>
                <w:color w:val="000000"/>
                <w:sz w:val="18"/>
                <w:szCs w:val="18"/>
              </w:rPr>
              <w:t>Sistemos</w:t>
            </w:r>
            <w:r w:rsidRPr="00487383">
              <w:rPr>
                <w:rFonts w:eastAsia="Calibri" w:cstheme="minorHAnsi"/>
                <w:color w:val="000000"/>
                <w:sz w:val="18"/>
                <w:szCs w:val="18"/>
              </w:rPr>
              <w:t xml:space="preserve"> ir jų valdymo bei diegimų sričių ir jų aprašymą (įskaitant ir laikinąsias </w:t>
            </w:r>
            <w:r w:rsidRPr="00487383">
              <w:rPr>
                <w:rFonts w:eastAsia="Calibri" w:cstheme="minorHAnsi"/>
                <w:color w:val="000000"/>
                <w:sz w:val="18"/>
                <w:szCs w:val="18"/>
              </w:rPr>
              <w:lastRenderedPageBreak/>
              <w:t>duomenų mainų sąsajas, reikalingas diegimo metu / pereinamuoju periodu);</w:t>
            </w:r>
          </w:p>
          <w:p w14:paraId="150F888B" w14:textId="77777777" w:rsidR="00C97E54" w:rsidRPr="00487383" w:rsidRDefault="00D73AEE" w:rsidP="00644F49">
            <w:pPr>
              <w:numPr>
                <w:ilvl w:val="0"/>
                <w:numId w:val="48"/>
              </w:numPr>
              <w:pBdr>
                <w:top w:val="nil"/>
                <w:left w:val="nil"/>
                <w:bottom w:val="nil"/>
                <w:right w:val="nil"/>
                <w:between w:val="nil"/>
              </w:pBdr>
              <w:spacing w:before="0"/>
              <w:ind w:left="292"/>
              <w:rPr>
                <w:rFonts w:ascii="Arial" w:hAnsi="Arial" w:cs="Arial"/>
                <w:sz w:val="18"/>
                <w:szCs w:val="18"/>
              </w:rPr>
            </w:pPr>
            <w:r w:rsidRPr="00487383">
              <w:rPr>
                <w:rFonts w:eastAsia="Calibri" w:cstheme="minorHAnsi"/>
                <w:color w:val="000000"/>
                <w:sz w:val="18"/>
                <w:szCs w:val="18"/>
              </w:rPr>
              <w:t>modifikacijų duomenų struktūros žemėlapis, kuris turi apimti duomenų objektą, objekto atributus ir kita reikalingą informaciją;</w:t>
            </w:r>
          </w:p>
          <w:p w14:paraId="7B1E7013" w14:textId="3426FF5D" w:rsidR="00700547" w:rsidRPr="00487383" w:rsidRDefault="00D73AEE" w:rsidP="00644F49">
            <w:pPr>
              <w:numPr>
                <w:ilvl w:val="0"/>
                <w:numId w:val="48"/>
              </w:numPr>
              <w:pBdr>
                <w:top w:val="nil"/>
                <w:left w:val="nil"/>
                <w:bottom w:val="nil"/>
                <w:right w:val="nil"/>
                <w:between w:val="nil"/>
              </w:pBdr>
              <w:spacing w:before="0"/>
              <w:ind w:left="292"/>
              <w:rPr>
                <w:rFonts w:ascii="Arial" w:hAnsi="Arial" w:cs="Arial"/>
                <w:sz w:val="18"/>
                <w:szCs w:val="18"/>
              </w:rPr>
            </w:pPr>
            <w:r w:rsidRPr="00487383">
              <w:rPr>
                <w:rFonts w:eastAsia="Calibri" w:cstheme="minorHAnsi"/>
                <w:color w:val="000000"/>
                <w:sz w:val="18"/>
                <w:szCs w:val="18"/>
              </w:rPr>
              <w:t>rolių ir jų teisių</w:t>
            </w:r>
            <w:r w:rsidR="00B60F6D" w:rsidRPr="00487383">
              <w:rPr>
                <w:rFonts w:eastAsia="Calibri" w:cstheme="minorHAnsi"/>
                <w:color w:val="000000"/>
                <w:sz w:val="18"/>
                <w:szCs w:val="18"/>
              </w:rPr>
              <w:t xml:space="preserve"> matricą, kurioje būtų</w:t>
            </w:r>
            <w:r w:rsidRPr="00487383">
              <w:rPr>
                <w:rFonts w:eastAsia="Calibri" w:cstheme="minorHAnsi"/>
                <w:color w:val="000000"/>
                <w:sz w:val="18"/>
                <w:szCs w:val="18"/>
              </w:rPr>
              <w:t xml:space="preserve"> aprašymą, kuris turi apimti visų rolių sąrašą, jų aprašymą bei tikslą. Turi būti </w:t>
            </w:r>
            <w:r w:rsidR="00D319CD" w:rsidRPr="00487383">
              <w:rPr>
                <w:rFonts w:eastAsia="Calibri" w:cstheme="minorHAnsi"/>
                <w:color w:val="000000"/>
                <w:sz w:val="18"/>
                <w:szCs w:val="18"/>
              </w:rPr>
              <w:t xml:space="preserve">parengta matrica ir </w:t>
            </w:r>
            <w:r w:rsidRPr="00487383">
              <w:rPr>
                <w:rFonts w:eastAsia="Calibri" w:cstheme="minorHAnsi"/>
                <w:color w:val="000000"/>
                <w:sz w:val="18"/>
                <w:szCs w:val="18"/>
              </w:rPr>
              <w:t xml:space="preserve">nurodyta, kokios </w:t>
            </w:r>
            <w:r w:rsidR="00D319CD" w:rsidRPr="00487383">
              <w:rPr>
                <w:rFonts w:eastAsia="Calibri" w:cstheme="minorHAnsi"/>
                <w:color w:val="000000"/>
                <w:sz w:val="18"/>
                <w:szCs w:val="18"/>
              </w:rPr>
              <w:t xml:space="preserve">tiksliai </w:t>
            </w:r>
            <w:r w:rsidRPr="00487383">
              <w:rPr>
                <w:rFonts w:eastAsia="Calibri" w:cstheme="minorHAnsi"/>
                <w:color w:val="000000"/>
                <w:sz w:val="18"/>
                <w:szCs w:val="18"/>
              </w:rPr>
              <w:t>funkcijos ir teisės suteikiamos naudotojams ir / ar naudotojų grupėms.</w:t>
            </w:r>
          </w:p>
          <w:p w14:paraId="11994257" w14:textId="4449B82D" w:rsidR="003277B0" w:rsidRPr="00487383" w:rsidRDefault="003277B0" w:rsidP="00AE6D24">
            <w:pPr>
              <w:pBdr>
                <w:top w:val="nil"/>
                <w:left w:val="nil"/>
                <w:bottom w:val="nil"/>
                <w:right w:val="nil"/>
                <w:between w:val="nil"/>
              </w:pBdr>
              <w:spacing w:before="0"/>
              <w:rPr>
                <w:rFonts w:ascii="Arial" w:hAnsi="Arial" w:cs="Arial"/>
                <w:sz w:val="18"/>
                <w:szCs w:val="18"/>
              </w:rPr>
            </w:pPr>
            <w:r w:rsidRPr="00487383">
              <w:rPr>
                <w:rFonts w:ascii="Arial" w:hAnsi="Arial" w:cs="Arial"/>
                <w:sz w:val="18"/>
                <w:szCs w:val="18"/>
              </w:rPr>
              <w:t>Visi identifikuoti reikalavimų pakeitimai turi būti registruojami pakeitimų valdymo registre.</w:t>
            </w:r>
          </w:p>
        </w:tc>
      </w:tr>
      <w:tr w:rsidR="002C2495" w:rsidRPr="00487383" w14:paraId="2D7F7036" w14:textId="77777777" w:rsidTr="00640D04">
        <w:trPr>
          <w:trHeight w:val="20"/>
        </w:trPr>
        <w:tc>
          <w:tcPr>
            <w:tcW w:w="408" w:type="pct"/>
          </w:tcPr>
          <w:p w14:paraId="08323092" w14:textId="77777777" w:rsidR="002C2495" w:rsidRPr="00487383" w:rsidRDefault="002C2495" w:rsidP="00644F49">
            <w:pPr>
              <w:pStyle w:val="Sraopastraipa"/>
              <w:numPr>
                <w:ilvl w:val="0"/>
                <w:numId w:val="29"/>
              </w:numPr>
              <w:spacing w:before="0"/>
              <w:rPr>
                <w:rFonts w:ascii="Arial" w:hAnsi="Arial" w:cs="Arial"/>
                <w:sz w:val="18"/>
                <w:szCs w:val="18"/>
                <w:lang w:val="en-US"/>
              </w:rPr>
            </w:pPr>
          </w:p>
        </w:tc>
        <w:tc>
          <w:tcPr>
            <w:tcW w:w="766" w:type="pct"/>
          </w:tcPr>
          <w:p w14:paraId="087E0C63" w14:textId="77EE95A4" w:rsidR="002C2495" w:rsidRPr="00487383" w:rsidRDefault="002C2495" w:rsidP="00AE6D24">
            <w:pPr>
              <w:pStyle w:val="Sraassuenkleliais"/>
              <w:numPr>
                <w:ilvl w:val="0"/>
                <w:numId w:val="0"/>
              </w:numPr>
              <w:spacing w:before="0" w:after="0"/>
              <w:jc w:val="both"/>
              <w:rPr>
                <w:rFonts w:ascii="Arial" w:hAnsi="Arial" w:cs="Arial"/>
                <w:sz w:val="18"/>
                <w:szCs w:val="18"/>
              </w:rPr>
            </w:pPr>
            <w:r w:rsidRPr="00487383">
              <w:rPr>
                <w:rFonts w:cstheme="minorHAnsi"/>
                <w:sz w:val="18"/>
                <w:szCs w:val="18"/>
              </w:rPr>
              <w:t>Parengti ir suderinti duomenų migravimo planą</w:t>
            </w:r>
          </w:p>
        </w:tc>
        <w:tc>
          <w:tcPr>
            <w:tcW w:w="1502" w:type="pct"/>
          </w:tcPr>
          <w:p w14:paraId="66ADE00B" w14:textId="2B00196E" w:rsidR="002C2495" w:rsidRPr="00487383" w:rsidRDefault="002C2495"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 xml:space="preserve">Diegėjas turi parengti duomenų migravimo planą, apimantį migravimo strategiją ir skirtą užtikrinti teisingą ir efektyvų duomenų perkėlimą į Sistemą, išlaikant duomenų vientisumą ir tapatumą. </w:t>
            </w:r>
          </w:p>
        </w:tc>
        <w:tc>
          <w:tcPr>
            <w:tcW w:w="653" w:type="pct"/>
          </w:tcPr>
          <w:p w14:paraId="3778FB09" w14:textId="6476944D" w:rsidR="002C2495" w:rsidRPr="00487383" w:rsidRDefault="002C2495"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Duomenų migravimo planas</w:t>
            </w:r>
          </w:p>
        </w:tc>
        <w:tc>
          <w:tcPr>
            <w:tcW w:w="1671" w:type="pct"/>
          </w:tcPr>
          <w:p w14:paraId="7BD45B55" w14:textId="77777777" w:rsidR="002C2495" w:rsidRPr="00487383" w:rsidRDefault="002C2495" w:rsidP="00AE6D24">
            <w:pPr>
              <w:tabs>
                <w:tab w:val="left" w:pos="2126"/>
              </w:tabs>
              <w:spacing w:before="0"/>
              <w:rPr>
                <w:rFonts w:cstheme="minorHAnsi"/>
                <w:sz w:val="18"/>
                <w:szCs w:val="18"/>
              </w:rPr>
            </w:pPr>
            <w:r w:rsidRPr="00487383">
              <w:rPr>
                <w:rFonts w:cstheme="minorHAnsi"/>
                <w:sz w:val="18"/>
                <w:szCs w:val="18"/>
              </w:rPr>
              <w:t>Duomenų migravimo planas turi apimti (neapsiribojant):</w:t>
            </w:r>
          </w:p>
          <w:p w14:paraId="1CC0BB4D" w14:textId="77777777" w:rsidR="002C2495" w:rsidRPr="00487383" w:rsidRDefault="002C2495" w:rsidP="00644F49">
            <w:pPr>
              <w:numPr>
                <w:ilvl w:val="0"/>
                <w:numId w:val="49"/>
              </w:numPr>
              <w:pBdr>
                <w:top w:val="nil"/>
                <w:left w:val="nil"/>
                <w:bottom w:val="nil"/>
                <w:right w:val="nil"/>
                <w:between w:val="nil"/>
              </w:pBdr>
              <w:spacing w:before="0"/>
              <w:rPr>
                <w:rFonts w:cstheme="minorHAnsi"/>
                <w:b/>
                <w:sz w:val="18"/>
                <w:szCs w:val="18"/>
              </w:rPr>
            </w:pPr>
            <w:r w:rsidRPr="00487383">
              <w:rPr>
                <w:rFonts w:eastAsia="Calibri" w:cstheme="minorHAnsi"/>
                <w:color w:val="000000"/>
                <w:sz w:val="18"/>
                <w:szCs w:val="18"/>
              </w:rPr>
              <w:t>duomenų migravimo darbų eigos planą;</w:t>
            </w:r>
          </w:p>
          <w:p w14:paraId="28DE3059" w14:textId="7C8A5CE0" w:rsidR="002C2495" w:rsidRPr="00487383" w:rsidRDefault="002C2495" w:rsidP="00644F49">
            <w:pPr>
              <w:numPr>
                <w:ilvl w:val="0"/>
                <w:numId w:val="49"/>
              </w:numPr>
              <w:pBdr>
                <w:top w:val="nil"/>
                <w:left w:val="nil"/>
                <w:bottom w:val="nil"/>
                <w:right w:val="nil"/>
                <w:between w:val="nil"/>
              </w:pBdr>
              <w:spacing w:before="0"/>
              <w:rPr>
                <w:rFonts w:cstheme="minorHAnsi"/>
                <w:b/>
                <w:sz w:val="18"/>
                <w:szCs w:val="18"/>
              </w:rPr>
            </w:pPr>
            <w:r w:rsidRPr="00487383">
              <w:rPr>
                <w:rFonts w:eastAsia="Calibri" w:cstheme="minorHAnsi"/>
                <w:color w:val="000000"/>
                <w:sz w:val="18"/>
                <w:szCs w:val="18"/>
              </w:rPr>
              <w:t>esamų informacinių sistemų „užšaldymo“ veiksmų plan</w:t>
            </w:r>
            <w:r w:rsidR="00A265A7" w:rsidRPr="00487383">
              <w:rPr>
                <w:rFonts w:eastAsia="Calibri" w:cstheme="minorHAnsi"/>
                <w:color w:val="000000"/>
                <w:sz w:val="18"/>
                <w:szCs w:val="18"/>
              </w:rPr>
              <w:t>ą</w:t>
            </w:r>
            <w:r w:rsidRPr="00487383">
              <w:rPr>
                <w:rFonts w:eastAsia="Calibri" w:cstheme="minorHAnsi"/>
                <w:color w:val="000000"/>
                <w:sz w:val="18"/>
                <w:szCs w:val="18"/>
              </w:rPr>
              <w:t>;</w:t>
            </w:r>
          </w:p>
          <w:p w14:paraId="6EF182B9" w14:textId="77777777" w:rsidR="002C2495" w:rsidRPr="00487383" w:rsidRDefault="002C2495" w:rsidP="00644F49">
            <w:pPr>
              <w:numPr>
                <w:ilvl w:val="0"/>
                <w:numId w:val="49"/>
              </w:numPr>
              <w:pBdr>
                <w:top w:val="nil"/>
                <w:left w:val="nil"/>
                <w:bottom w:val="nil"/>
                <w:right w:val="nil"/>
                <w:between w:val="nil"/>
              </w:pBdr>
              <w:spacing w:before="0"/>
              <w:rPr>
                <w:rFonts w:cstheme="minorHAnsi"/>
                <w:b/>
                <w:sz w:val="18"/>
                <w:szCs w:val="18"/>
              </w:rPr>
            </w:pPr>
            <w:r w:rsidRPr="00487383">
              <w:rPr>
                <w:rFonts w:eastAsia="Calibri" w:cstheme="minorHAnsi"/>
                <w:color w:val="000000"/>
                <w:sz w:val="18"/>
                <w:szCs w:val="18"/>
              </w:rPr>
              <w:t>duomenų migravimo apimties įvertinimą;</w:t>
            </w:r>
          </w:p>
          <w:p w14:paraId="4230DC7B" w14:textId="77777777" w:rsidR="002C2495" w:rsidRPr="00487383" w:rsidRDefault="002C2495" w:rsidP="00644F49">
            <w:pPr>
              <w:numPr>
                <w:ilvl w:val="0"/>
                <w:numId w:val="49"/>
              </w:numPr>
              <w:pBdr>
                <w:top w:val="nil"/>
                <w:left w:val="nil"/>
                <w:bottom w:val="nil"/>
                <w:right w:val="nil"/>
                <w:between w:val="nil"/>
              </w:pBdr>
              <w:spacing w:before="0"/>
              <w:rPr>
                <w:rFonts w:cstheme="minorHAnsi"/>
                <w:b/>
                <w:sz w:val="18"/>
                <w:szCs w:val="18"/>
              </w:rPr>
            </w:pPr>
            <w:r w:rsidRPr="00487383">
              <w:rPr>
                <w:rFonts w:eastAsia="Calibri" w:cstheme="minorHAnsi"/>
                <w:color w:val="000000"/>
                <w:sz w:val="18"/>
                <w:szCs w:val="18"/>
              </w:rPr>
              <w:t>duomenų migravimo pradžios ir pabaigos fiksavimo sąlygas;</w:t>
            </w:r>
          </w:p>
          <w:p w14:paraId="67873C77" w14:textId="0F17B47B" w:rsidR="002C2495" w:rsidRPr="00487383" w:rsidRDefault="002C2495" w:rsidP="00644F49">
            <w:pPr>
              <w:numPr>
                <w:ilvl w:val="0"/>
                <w:numId w:val="49"/>
              </w:numPr>
              <w:pBdr>
                <w:top w:val="nil"/>
                <w:left w:val="nil"/>
                <w:bottom w:val="nil"/>
                <w:right w:val="nil"/>
                <w:between w:val="nil"/>
              </w:pBdr>
              <w:spacing w:before="0"/>
              <w:rPr>
                <w:rFonts w:cstheme="minorHAnsi"/>
                <w:b/>
                <w:sz w:val="18"/>
                <w:szCs w:val="18"/>
              </w:rPr>
            </w:pPr>
            <w:r w:rsidRPr="00487383">
              <w:rPr>
                <w:rFonts w:eastAsia="Calibri" w:cstheme="minorHAnsi"/>
                <w:color w:val="000000"/>
                <w:sz w:val="18"/>
                <w:szCs w:val="18"/>
              </w:rPr>
              <w:t>duomenų konvertavimo,</w:t>
            </w:r>
            <w:r w:rsidRPr="00487383">
              <w:rPr>
                <w:sz w:val="18"/>
                <w:szCs w:val="18"/>
              </w:rPr>
              <w:t xml:space="preserve"> </w:t>
            </w:r>
            <w:r w:rsidRPr="00487383">
              <w:rPr>
                <w:rFonts w:eastAsia="Calibri" w:cstheme="minorHAnsi"/>
                <w:color w:val="000000"/>
                <w:sz w:val="18"/>
                <w:szCs w:val="18"/>
              </w:rPr>
              <w:t xml:space="preserve">reikalingų atlikti duomenų transformacijų ir migravimo priemonių aprašymą. </w:t>
            </w:r>
          </w:p>
          <w:p w14:paraId="4A277CA5" w14:textId="77777777" w:rsidR="002C2495" w:rsidRPr="00487383" w:rsidRDefault="002C2495" w:rsidP="00644F49">
            <w:pPr>
              <w:numPr>
                <w:ilvl w:val="0"/>
                <w:numId w:val="49"/>
              </w:numPr>
              <w:pBdr>
                <w:top w:val="nil"/>
                <w:left w:val="nil"/>
                <w:bottom w:val="nil"/>
                <w:right w:val="nil"/>
                <w:between w:val="nil"/>
              </w:pBdr>
              <w:spacing w:before="0"/>
              <w:rPr>
                <w:rFonts w:cstheme="minorHAnsi"/>
                <w:b/>
                <w:sz w:val="18"/>
                <w:szCs w:val="18"/>
              </w:rPr>
            </w:pPr>
            <w:r w:rsidRPr="00487383">
              <w:rPr>
                <w:rFonts w:eastAsia="Calibri" w:cstheme="minorHAnsi"/>
                <w:color w:val="000000"/>
                <w:sz w:val="18"/>
                <w:szCs w:val="18"/>
              </w:rPr>
              <w:t>duomenų perkėlimo formatus;</w:t>
            </w:r>
          </w:p>
          <w:p w14:paraId="37435778" w14:textId="24D8A5BE" w:rsidR="002C2495" w:rsidRPr="00487383" w:rsidRDefault="002C2495" w:rsidP="00644F49">
            <w:pPr>
              <w:numPr>
                <w:ilvl w:val="0"/>
                <w:numId w:val="49"/>
              </w:numPr>
              <w:pBdr>
                <w:top w:val="nil"/>
                <w:left w:val="nil"/>
                <w:bottom w:val="nil"/>
                <w:right w:val="nil"/>
                <w:between w:val="nil"/>
              </w:pBdr>
              <w:spacing w:before="0"/>
              <w:rPr>
                <w:rFonts w:ascii="Arial" w:hAnsi="Arial" w:cs="Arial"/>
                <w:sz w:val="18"/>
                <w:szCs w:val="18"/>
              </w:rPr>
            </w:pPr>
            <w:r w:rsidRPr="00487383">
              <w:rPr>
                <w:rFonts w:eastAsia="Calibri" w:cstheme="minorHAnsi"/>
                <w:color w:val="000000"/>
                <w:sz w:val="18"/>
                <w:szCs w:val="18"/>
              </w:rPr>
              <w:t>Projekto dalyvių atsakomybes</w:t>
            </w:r>
            <w:r w:rsidR="00513948">
              <w:rPr>
                <w:rFonts w:eastAsia="Calibri" w:cstheme="minorHAnsi"/>
                <w:color w:val="000000"/>
                <w:sz w:val="18"/>
                <w:szCs w:val="18"/>
              </w:rPr>
              <w:t>.</w:t>
            </w:r>
          </w:p>
        </w:tc>
      </w:tr>
      <w:tr w:rsidR="002C2495" w:rsidRPr="00487383" w14:paraId="149AB114" w14:textId="77777777" w:rsidTr="00640D04">
        <w:trPr>
          <w:trHeight w:val="20"/>
        </w:trPr>
        <w:tc>
          <w:tcPr>
            <w:tcW w:w="0" w:type="pct"/>
            <w:gridSpan w:val="5"/>
            <w:shd w:val="clear" w:color="auto" w:fill="EEEEEE" w:themeFill="accent2" w:themeFillTint="33"/>
          </w:tcPr>
          <w:p w14:paraId="7AB88A33" w14:textId="303FE7E4" w:rsidR="002C2495" w:rsidRPr="00487383" w:rsidRDefault="002C2495" w:rsidP="00644F49">
            <w:pPr>
              <w:pStyle w:val="Sraassuenkleliais"/>
              <w:numPr>
                <w:ilvl w:val="1"/>
                <w:numId w:val="30"/>
              </w:numPr>
              <w:spacing w:before="0" w:after="0"/>
              <w:jc w:val="both"/>
              <w:rPr>
                <w:rStyle w:val="PurpleText"/>
                <w:b/>
                <w:bCs/>
                <w:sz w:val="18"/>
                <w:szCs w:val="18"/>
              </w:rPr>
            </w:pPr>
            <w:r w:rsidRPr="00487383">
              <w:rPr>
                <w:rStyle w:val="PurpleText"/>
                <w:b/>
                <w:bCs/>
                <w:sz w:val="18"/>
                <w:szCs w:val="18"/>
              </w:rPr>
              <w:t>Konfigūravimas</w:t>
            </w:r>
          </w:p>
        </w:tc>
      </w:tr>
      <w:tr w:rsidR="002C2495" w:rsidRPr="00487383" w14:paraId="61CCAC71" w14:textId="77777777" w:rsidTr="00640D04">
        <w:trPr>
          <w:trHeight w:val="20"/>
        </w:trPr>
        <w:tc>
          <w:tcPr>
            <w:tcW w:w="408" w:type="pct"/>
          </w:tcPr>
          <w:p w14:paraId="150BF2A0" w14:textId="77777777" w:rsidR="002C2495" w:rsidRPr="00487383" w:rsidRDefault="002C2495" w:rsidP="00644F49">
            <w:pPr>
              <w:pStyle w:val="Sraopastraipa"/>
              <w:numPr>
                <w:ilvl w:val="0"/>
                <w:numId w:val="29"/>
              </w:numPr>
              <w:spacing w:before="0"/>
              <w:rPr>
                <w:rFonts w:ascii="Arial" w:hAnsi="Arial" w:cs="Arial"/>
                <w:sz w:val="18"/>
                <w:szCs w:val="18"/>
                <w:lang w:val="en-US"/>
              </w:rPr>
            </w:pPr>
          </w:p>
        </w:tc>
        <w:tc>
          <w:tcPr>
            <w:tcW w:w="766" w:type="pct"/>
          </w:tcPr>
          <w:p w14:paraId="0667A0BF" w14:textId="6CABC791" w:rsidR="002C2495" w:rsidRPr="00487383" w:rsidRDefault="002C2495" w:rsidP="00AE6D24">
            <w:pPr>
              <w:pStyle w:val="Sraassuenkleliais"/>
              <w:numPr>
                <w:ilvl w:val="0"/>
                <w:numId w:val="0"/>
              </w:numPr>
              <w:spacing w:before="0" w:after="0"/>
              <w:jc w:val="both"/>
              <w:rPr>
                <w:rFonts w:ascii="Arial" w:hAnsi="Arial" w:cs="Arial"/>
                <w:sz w:val="18"/>
                <w:szCs w:val="18"/>
              </w:rPr>
            </w:pPr>
            <w:r w:rsidRPr="00487383">
              <w:rPr>
                <w:rFonts w:cstheme="minorHAnsi"/>
                <w:sz w:val="18"/>
                <w:szCs w:val="18"/>
              </w:rPr>
              <w:t xml:space="preserve">Parengti reikalingas aplinkas ir aplinkų </w:t>
            </w:r>
            <w:r w:rsidR="005B3087" w:rsidRPr="00487383">
              <w:rPr>
                <w:rFonts w:cstheme="minorHAnsi"/>
                <w:sz w:val="18"/>
                <w:szCs w:val="18"/>
              </w:rPr>
              <w:t>aprašymus</w:t>
            </w:r>
          </w:p>
        </w:tc>
        <w:tc>
          <w:tcPr>
            <w:tcW w:w="1502" w:type="pct"/>
          </w:tcPr>
          <w:p w14:paraId="0EBBC35C" w14:textId="63CFECD5" w:rsidR="002C2495" w:rsidRDefault="00844C9A" w:rsidP="00F72846">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Diegėjas yra atsakingas už visų aplinkų (demonstracinės, testavimo, mokymų, vystymo</w:t>
            </w:r>
            <w:r w:rsidR="00F0604A" w:rsidRPr="00487383">
              <w:rPr>
                <w:rFonts w:ascii="Arial" w:hAnsi="Arial" w:cs="Arial"/>
                <w:sz w:val="18"/>
                <w:szCs w:val="18"/>
              </w:rPr>
              <w:t>, produkcinės</w:t>
            </w:r>
            <w:r w:rsidRPr="00487383">
              <w:rPr>
                <w:rFonts w:ascii="Arial" w:hAnsi="Arial" w:cs="Arial"/>
                <w:sz w:val="18"/>
                <w:szCs w:val="18"/>
              </w:rPr>
              <w:t xml:space="preserve"> ir kt.) parengimą ir prisiima visas rizikas ir išlaidas, susijusias su aplinkų parengimu </w:t>
            </w:r>
            <w:r w:rsidR="00944F71">
              <w:rPr>
                <w:rFonts w:ascii="Arial" w:hAnsi="Arial" w:cs="Arial"/>
                <w:sz w:val="18"/>
                <w:szCs w:val="18"/>
              </w:rPr>
              <w:t xml:space="preserve">(įskaitant: </w:t>
            </w:r>
            <w:r w:rsidRPr="00487383">
              <w:rPr>
                <w:rFonts w:ascii="Arial" w:hAnsi="Arial" w:cs="Arial"/>
                <w:sz w:val="18"/>
                <w:szCs w:val="18"/>
              </w:rPr>
              <w:t>diegim</w:t>
            </w:r>
            <w:r w:rsidR="00944F71">
              <w:rPr>
                <w:rFonts w:ascii="Arial" w:hAnsi="Arial" w:cs="Arial"/>
                <w:sz w:val="18"/>
                <w:szCs w:val="18"/>
              </w:rPr>
              <w:t>ą</w:t>
            </w:r>
            <w:r w:rsidRPr="00487383">
              <w:rPr>
                <w:rFonts w:ascii="Arial" w:hAnsi="Arial" w:cs="Arial"/>
                <w:sz w:val="18"/>
                <w:szCs w:val="18"/>
              </w:rPr>
              <w:t>, duomenų bazių parengimą</w:t>
            </w:r>
            <w:r w:rsidR="00944F71">
              <w:rPr>
                <w:rFonts w:ascii="Arial" w:hAnsi="Arial" w:cs="Arial"/>
                <w:sz w:val="18"/>
                <w:szCs w:val="18"/>
              </w:rPr>
              <w:t>)</w:t>
            </w:r>
            <w:r w:rsidRPr="00487383">
              <w:rPr>
                <w:rFonts w:ascii="Arial" w:hAnsi="Arial" w:cs="Arial"/>
                <w:sz w:val="18"/>
                <w:szCs w:val="18"/>
              </w:rPr>
              <w:t>. Projektui pasibaigus, esant poreikiui Diegėjas perduoda aplinkas Užsakovui eksploatuoti. Diegėjas turi parengti ir pateikti visų reikalingų aplinkų  aprašymą.</w:t>
            </w:r>
          </w:p>
          <w:p w14:paraId="508E70D7" w14:textId="2DC00060" w:rsidR="008A6647" w:rsidRPr="00487383" w:rsidRDefault="008A6647" w:rsidP="00F72846">
            <w:pPr>
              <w:pStyle w:val="Sraassuenkleliais"/>
              <w:numPr>
                <w:ilvl w:val="0"/>
                <w:numId w:val="0"/>
              </w:numPr>
              <w:spacing w:before="0" w:after="0"/>
              <w:jc w:val="both"/>
              <w:rPr>
                <w:rFonts w:ascii="Arial" w:hAnsi="Arial" w:cs="Arial"/>
                <w:sz w:val="18"/>
                <w:szCs w:val="18"/>
              </w:rPr>
            </w:pPr>
            <w:r>
              <w:rPr>
                <w:rFonts w:ascii="Arial" w:hAnsi="Arial" w:cs="Arial"/>
                <w:sz w:val="18"/>
                <w:szCs w:val="18"/>
              </w:rPr>
              <w:t>Už aplinkų suteikimą atsakingas Užsakovas.</w:t>
            </w:r>
          </w:p>
        </w:tc>
        <w:tc>
          <w:tcPr>
            <w:tcW w:w="653" w:type="pct"/>
          </w:tcPr>
          <w:p w14:paraId="185410C7" w14:textId="77777777" w:rsidR="002C2495" w:rsidRPr="00487383" w:rsidRDefault="0015707D"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Parengtos aplinkos:</w:t>
            </w:r>
          </w:p>
          <w:p w14:paraId="2AAAB8C8" w14:textId="5237EF44" w:rsidR="0015707D" w:rsidRPr="00487383" w:rsidRDefault="0015707D" w:rsidP="00644F49">
            <w:pPr>
              <w:pStyle w:val="Sraassuenkleliais"/>
              <w:numPr>
                <w:ilvl w:val="0"/>
                <w:numId w:val="46"/>
              </w:numPr>
              <w:spacing w:before="0" w:after="0"/>
              <w:jc w:val="both"/>
              <w:rPr>
                <w:rFonts w:ascii="Arial" w:hAnsi="Arial" w:cs="Arial"/>
                <w:sz w:val="18"/>
                <w:szCs w:val="18"/>
              </w:rPr>
            </w:pPr>
            <w:r w:rsidRPr="00487383">
              <w:rPr>
                <w:rFonts w:ascii="Arial" w:hAnsi="Arial" w:cs="Arial"/>
                <w:sz w:val="18"/>
                <w:szCs w:val="18"/>
              </w:rPr>
              <w:t>Demonstracinė</w:t>
            </w:r>
            <w:r w:rsidR="00447502" w:rsidRPr="00487383">
              <w:rPr>
                <w:rFonts w:ascii="Arial" w:hAnsi="Arial" w:cs="Arial"/>
                <w:sz w:val="18"/>
                <w:szCs w:val="18"/>
              </w:rPr>
              <w:t xml:space="preserve"> (DEMO)</w:t>
            </w:r>
            <w:r w:rsidRPr="00487383">
              <w:rPr>
                <w:rFonts w:ascii="Arial" w:hAnsi="Arial" w:cs="Arial"/>
                <w:sz w:val="18"/>
                <w:szCs w:val="18"/>
              </w:rPr>
              <w:t>;</w:t>
            </w:r>
          </w:p>
          <w:p w14:paraId="722D3176" w14:textId="724689FD" w:rsidR="0081625D" w:rsidRPr="00487383" w:rsidRDefault="0081625D" w:rsidP="00644F49">
            <w:pPr>
              <w:pStyle w:val="Sraassuenkleliais"/>
              <w:numPr>
                <w:ilvl w:val="0"/>
                <w:numId w:val="46"/>
              </w:numPr>
              <w:spacing w:before="0" w:after="0"/>
              <w:jc w:val="both"/>
              <w:rPr>
                <w:rFonts w:ascii="Arial" w:hAnsi="Arial" w:cs="Arial"/>
                <w:sz w:val="18"/>
                <w:szCs w:val="18"/>
              </w:rPr>
            </w:pPr>
            <w:r w:rsidRPr="00487383">
              <w:rPr>
                <w:rFonts w:ascii="Arial" w:hAnsi="Arial" w:cs="Arial"/>
                <w:sz w:val="18"/>
                <w:szCs w:val="18"/>
              </w:rPr>
              <w:t>Vystymo (</w:t>
            </w:r>
            <w:r w:rsidR="00757C51" w:rsidRPr="00487383">
              <w:rPr>
                <w:rFonts w:ascii="Arial" w:hAnsi="Arial" w:cs="Arial"/>
                <w:sz w:val="18"/>
                <w:szCs w:val="18"/>
              </w:rPr>
              <w:t>DEV);</w:t>
            </w:r>
          </w:p>
          <w:p w14:paraId="472ACE60" w14:textId="77777777" w:rsidR="0015707D" w:rsidRPr="00487383" w:rsidRDefault="00447502" w:rsidP="00644F49">
            <w:pPr>
              <w:pStyle w:val="Sraassuenkleliais"/>
              <w:numPr>
                <w:ilvl w:val="0"/>
                <w:numId w:val="46"/>
              </w:numPr>
              <w:spacing w:before="0" w:after="0"/>
              <w:jc w:val="both"/>
              <w:rPr>
                <w:rFonts w:ascii="Arial" w:hAnsi="Arial" w:cs="Arial"/>
                <w:sz w:val="18"/>
                <w:szCs w:val="18"/>
              </w:rPr>
            </w:pPr>
            <w:r w:rsidRPr="00487383">
              <w:rPr>
                <w:rFonts w:ascii="Arial" w:hAnsi="Arial" w:cs="Arial"/>
                <w:sz w:val="18"/>
                <w:szCs w:val="18"/>
              </w:rPr>
              <w:t>Testavimo (TEST);</w:t>
            </w:r>
          </w:p>
          <w:p w14:paraId="1060DC22" w14:textId="77777777" w:rsidR="00447502" w:rsidRPr="00487383" w:rsidRDefault="00447502" w:rsidP="00644F49">
            <w:pPr>
              <w:pStyle w:val="Sraassuenkleliais"/>
              <w:numPr>
                <w:ilvl w:val="0"/>
                <w:numId w:val="46"/>
              </w:numPr>
              <w:spacing w:before="0" w:after="0"/>
              <w:jc w:val="both"/>
              <w:rPr>
                <w:rFonts w:ascii="Arial" w:hAnsi="Arial" w:cs="Arial"/>
                <w:sz w:val="18"/>
                <w:szCs w:val="18"/>
              </w:rPr>
            </w:pPr>
            <w:r w:rsidRPr="00487383">
              <w:rPr>
                <w:rFonts w:ascii="Arial" w:hAnsi="Arial" w:cs="Arial"/>
                <w:sz w:val="18"/>
                <w:szCs w:val="18"/>
              </w:rPr>
              <w:t>Mokymų (MOK);</w:t>
            </w:r>
          </w:p>
          <w:p w14:paraId="14A9A5B3" w14:textId="77777777" w:rsidR="00447502" w:rsidRPr="00487383" w:rsidRDefault="0081625D" w:rsidP="00644F49">
            <w:pPr>
              <w:pStyle w:val="Sraassuenkleliais"/>
              <w:numPr>
                <w:ilvl w:val="0"/>
                <w:numId w:val="46"/>
              </w:numPr>
              <w:spacing w:before="0" w:after="0"/>
              <w:jc w:val="both"/>
              <w:rPr>
                <w:rFonts w:ascii="Arial" w:hAnsi="Arial" w:cs="Arial"/>
                <w:sz w:val="18"/>
                <w:szCs w:val="18"/>
              </w:rPr>
            </w:pPr>
            <w:r w:rsidRPr="00487383">
              <w:rPr>
                <w:rFonts w:ascii="Arial" w:hAnsi="Arial" w:cs="Arial"/>
                <w:sz w:val="18"/>
                <w:szCs w:val="18"/>
              </w:rPr>
              <w:t>Produkcinė (PROD);</w:t>
            </w:r>
          </w:p>
          <w:p w14:paraId="0DBBE9E8" w14:textId="77777777" w:rsidR="0081625D" w:rsidRPr="00487383" w:rsidRDefault="0081625D" w:rsidP="00644F49">
            <w:pPr>
              <w:pStyle w:val="Sraassuenkleliais"/>
              <w:numPr>
                <w:ilvl w:val="0"/>
                <w:numId w:val="46"/>
              </w:numPr>
              <w:spacing w:before="0" w:after="0"/>
              <w:jc w:val="both"/>
              <w:rPr>
                <w:rFonts w:ascii="Arial" w:hAnsi="Arial" w:cs="Arial"/>
                <w:sz w:val="18"/>
                <w:szCs w:val="18"/>
              </w:rPr>
            </w:pPr>
            <w:r w:rsidRPr="00487383">
              <w:rPr>
                <w:rFonts w:ascii="Arial" w:hAnsi="Arial" w:cs="Arial"/>
                <w:sz w:val="18"/>
                <w:szCs w:val="18"/>
              </w:rPr>
              <w:t>Kt.</w:t>
            </w:r>
          </w:p>
          <w:p w14:paraId="6050BF47" w14:textId="77777777" w:rsidR="00757C51" w:rsidRPr="00487383" w:rsidRDefault="00757C51" w:rsidP="00AE6D24">
            <w:pPr>
              <w:pStyle w:val="Sraassuenkleliais"/>
              <w:numPr>
                <w:ilvl w:val="0"/>
                <w:numId w:val="0"/>
              </w:numPr>
              <w:spacing w:before="0" w:after="0"/>
              <w:ind w:left="357" w:hanging="357"/>
              <w:jc w:val="both"/>
              <w:rPr>
                <w:rFonts w:ascii="Arial" w:hAnsi="Arial" w:cs="Arial"/>
                <w:sz w:val="18"/>
                <w:szCs w:val="18"/>
              </w:rPr>
            </w:pPr>
          </w:p>
          <w:p w14:paraId="038BBD74" w14:textId="2CE1061C" w:rsidR="00757C51" w:rsidRPr="00487383" w:rsidRDefault="00757C51"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Kiekvienos aplinkos aprašymas</w:t>
            </w:r>
          </w:p>
        </w:tc>
        <w:tc>
          <w:tcPr>
            <w:tcW w:w="1671" w:type="pct"/>
          </w:tcPr>
          <w:p w14:paraId="5E310310" w14:textId="71912F1A" w:rsidR="00567DCC" w:rsidRPr="00487383" w:rsidRDefault="00567DCC"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lastRenderedPageBreak/>
              <w:t xml:space="preserve">Diegėjas yra atsakingas už aplinkos parengimą, </w:t>
            </w:r>
            <w:r w:rsidR="00944F71">
              <w:rPr>
                <w:rFonts w:ascii="Arial" w:hAnsi="Arial" w:cs="Arial"/>
                <w:sz w:val="18"/>
                <w:szCs w:val="18"/>
              </w:rPr>
              <w:t>kurią suteik</w:t>
            </w:r>
            <w:r w:rsidR="004942A9">
              <w:rPr>
                <w:rFonts w:ascii="Arial" w:hAnsi="Arial" w:cs="Arial"/>
                <w:sz w:val="18"/>
                <w:szCs w:val="18"/>
              </w:rPr>
              <w:t>s</w:t>
            </w:r>
            <w:r w:rsidRPr="00487383">
              <w:rPr>
                <w:rFonts w:ascii="Arial" w:hAnsi="Arial" w:cs="Arial"/>
                <w:sz w:val="18"/>
                <w:szCs w:val="18"/>
              </w:rPr>
              <w:t xml:space="preserve"> Užsakov</w:t>
            </w:r>
            <w:r w:rsidR="004942A9">
              <w:rPr>
                <w:rFonts w:ascii="Arial" w:hAnsi="Arial" w:cs="Arial"/>
                <w:sz w:val="18"/>
                <w:szCs w:val="18"/>
              </w:rPr>
              <w:t>as</w:t>
            </w:r>
            <w:r w:rsidRPr="00487383">
              <w:rPr>
                <w:rFonts w:ascii="Arial" w:hAnsi="Arial" w:cs="Arial"/>
                <w:sz w:val="18"/>
                <w:szCs w:val="18"/>
              </w:rPr>
              <w:t>.</w:t>
            </w:r>
          </w:p>
          <w:p w14:paraId="3370BC03" w14:textId="77777777" w:rsidR="002C2495" w:rsidRDefault="00567DCC"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Sistemos aplinkų aprašyme turi būti nurodytos, kokios aplinkos ir kokiu tikslu bus naudojamos, taip pat turi būti aprašyta aplinkos konfigūravimo ir paleidimo instrukcija, sudarytas aplinkos valdymo ir įjungimo / išjungimo planas bei paskirstytos atsakomybės.</w:t>
            </w:r>
          </w:p>
          <w:p w14:paraId="22EFBA59" w14:textId="2D29C7B2" w:rsidR="008A6647" w:rsidRPr="00487383" w:rsidRDefault="008A6647" w:rsidP="00AE6D24">
            <w:pPr>
              <w:pStyle w:val="Sraassuenkleliais"/>
              <w:numPr>
                <w:ilvl w:val="0"/>
                <w:numId w:val="0"/>
              </w:numPr>
              <w:spacing w:before="0" w:after="0"/>
              <w:jc w:val="both"/>
              <w:rPr>
                <w:rFonts w:ascii="Arial" w:hAnsi="Arial" w:cs="Arial"/>
                <w:sz w:val="18"/>
                <w:szCs w:val="18"/>
              </w:rPr>
            </w:pPr>
            <w:r>
              <w:rPr>
                <w:rFonts w:ascii="Arial" w:hAnsi="Arial" w:cs="Arial"/>
                <w:sz w:val="18"/>
                <w:szCs w:val="18"/>
              </w:rPr>
              <w:t>Užsakovas pateikia aplinkas.</w:t>
            </w:r>
          </w:p>
        </w:tc>
      </w:tr>
      <w:tr w:rsidR="002C2495" w:rsidRPr="00487383" w14:paraId="5FF2C9B3" w14:textId="77777777" w:rsidTr="00640D04">
        <w:trPr>
          <w:trHeight w:val="20"/>
        </w:trPr>
        <w:tc>
          <w:tcPr>
            <w:tcW w:w="408" w:type="pct"/>
          </w:tcPr>
          <w:p w14:paraId="19F011C1" w14:textId="77777777" w:rsidR="002C2495" w:rsidRPr="00487383" w:rsidRDefault="002C2495" w:rsidP="00644F49">
            <w:pPr>
              <w:pStyle w:val="Sraopastraipa"/>
              <w:numPr>
                <w:ilvl w:val="0"/>
                <w:numId w:val="29"/>
              </w:numPr>
              <w:spacing w:before="0"/>
              <w:rPr>
                <w:rFonts w:ascii="Arial" w:hAnsi="Arial" w:cs="Arial"/>
                <w:sz w:val="18"/>
                <w:szCs w:val="18"/>
              </w:rPr>
            </w:pPr>
          </w:p>
        </w:tc>
        <w:tc>
          <w:tcPr>
            <w:tcW w:w="766" w:type="pct"/>
          </w:tcPr>
          <w:p w14:paraId="29E5CB51" w14:textId="5DF434B9" w:rsidR="002C2495" w:rsidRPr="00487383" w:rsidRDefault="002C2495" w:rsidP="00AE6D24">
            <w:pPr>
              <w:widowControl w:val="0"/>
              <w:spacing w:before="0"/>
              <w:rPr>
                <w:rFonts w:cstheme="minorHAnsi"/>
                <w:sz w:val="18"/>
                <w:szCs w:val="18"/>
              </w:rPr>
            </w:pPr>
            <w:r w:rsidRPr="00487383">
              <w:rPr>
                <w:rFonts w:cstheme="minorHAnsi"/>
                <w:sz w:val="18"/>
                <w:szCs w:val="18"/>
              </w:rPr>
              <w:t>Atlikti reikalingus konfigūravimus ir modifikavimus</w:t>
            </w:r>
          </w:p>
        </w:tc>
        <w:tc>
          <w:tcPr>
            <w:tcW w:w="1502" w:type="pct"/>
          </w:tcPr>
          <w:p w14:paraId="1A0C7153" w14:textId="7912F75D" w:rsidR="00A63988" w:rsidRPr="00487383" w:rsidRDefault="00A63988" w:rsidP="00AE6D24">
            <w:pPr>
              <w:widowControl w:val="0"/>
              <w:spacing w:before="0"/>
              <w:rPr>
                <w:rFonts w:cstheme="minorHAnsi"/>
                <w:sz w:val="18"/>
                <w:szCs w:val="18"/>
              </w:rPr>
            </w:pPr>
            <w:r w:rsidRPr="00487383">
              <w:rPr>
                <w:rFonts w:cstheme="minorHAnsi"/>
                <w:sz w:val="18"/>
                <w:szCs w:val="18"/>
              </w:rPr>
              <w:t>Diegėjas turi atlikti Sistemos konfigūravimus ir modifikavimus pagal projekto specifikacijoje apibrėžtus reikalavimus.</w:t>
            </w:r>
          </w:p>
          <w:p w14:paraId="066C7C34" w14:textId="5E55BBA4" w:rsidR="00215F55" w:rsidRPr="00487383" w:rsidRDefault="00215F55" w:rsidP="00AE6D24">
            <w:pPr>
              <w:widowControl w:val="0"/>
              <w:spacing w:before="0"/>
              <w:rPr>
                <w:rFonts w:cstheme="minorHAnsi"/>
                <w:sz w:val="18"/>
                <w:szCs w:val="18"/>
              </w:rPr>
            </w:pPr>
            <w:r w:rsidRPr="00487383">
              <w:rPr>
                <w:rFonts w:cstheme="minorHAnsi"/>
                <w:sz w:val="18"/>
                <w:szCs w:val="18"/>
              </w:rPr>
              <w:t>Diegėjas turi parengti vystymo aplinką pilna apimtimi, įskaitant ir duomenų bazių parengimą.</w:t>
            </w:r>
          </w:p>
          <w:p w14:paraId="0AE582BA" w14:textId="788FCE68" w:rsidR="00215F55" w:rsidRPr="00487383" w:rsidRDefault="00215F55" w:rsidP="00AE6D24">
            <w:pPr>
              <w:widowControl w:val="0"/>
              <w:spacing w:before="0"/>
              <w:rPr>
                <w:rFonts w:cstheme="minorHAnsi"/>
                <w:sz w:val="18"/>
                <w:szCs w:val="18"/>
              </w:rPr>
            </w:pPr>
            <w:r w:rsidRPr="00487383">
              <w:rPr>
                <w:rFonts w:cstheme="minorHAnsi"/>
                <w:sz w:val="18"/>
                <w:szCs w:val="18"/>
              </w:rPr>
              <w:t>Vadovaudamasis suderinta projektavimo dokumentacija, Diegėjas turi atlikti reikalingus konfigūravimo ir modifikavimo darbus, įdiegti technologinius komponentus ir naudotojų aplinkas.</w:t>
            </w:r>
          </w:p>
          <w:p w14:paraId="6FB5B0B9" w14:textId="21E643DB" w:rsidR="002C2495" w:rsidRPr="00487383" w:rsidRDefault="00215F55" w:rsidP="00AE6D24">
            <w:pPr>
              <w:pStyle w:val="Sraassuenkleliais"/>
              <w:numPr>
                <w:ilvl w:val="0"/>
                <w:numId w:val="0"/>
              </w:numPr>
              <w:spacing w:before="0" w:after="0"/>
              <w:jc w:val="both"/>
              <w:rPr>
                <w:rFonts w:ascii="Arial" w:hAnsi="Arial" w:cs="Arial"/>
                <w:sz w:val="18"/>
                <w:szCs w:val="18"/>
              </w:rPr>
            </w:pPr>
            <w:r w:rsidRPr="00487383">
              <w:rPr>
                <w:rFonts w:cstheme="minorHAnsi"/>
                <w:sz w:val="18"/>
                <w:szCs w:val="18"/>
              </w:rPr>
              <w:t xml:space="preserve">Užduotis bus laikoma atlikta, kai bus atliktas funkcinis (vidinis) testavimas ir su Užsakovu suderinta funkcinio (vidinio) testavimo ataskaita. </w:t>
            </w:r>
            <w:r w:rsidR="003200E4" w:rsidRPr="00487383">
              <w:rPr>
                <w:rFonts w:cstheme="minorHAnsi"/>
                <w:sz w:val="18"/>
                <w:szCs w:val="18"/>
              </w:rPr>
              <w:t>Sistemos</w:t>
            </w:r>
            <w:r w:rsidRPr="00487383">
              <w:rPr>
                <w:rFonts w:cstheme="minorHAnsi"/>
                <w:sz w:val="18"/>
                <w:szCs w:val="18"/>
              </w:rPr>
              <w:t xml:space="preserve"> kūrimo ir testavimo metu turi būti naudojami testiniai duomenys.</w:t>
            </w:r>
          </w:p>
        </w:tc>
        <w:tc>
          <w:tcPr>
            <w:tcW w:w="653" w:type="pct"/>
          </w:tcPr>
          <w:p w14:paraId="4AD4732E" w14:textId="132147BF" w:rsidR="00A63988" w:rsidRPr="00487383" w:rsidRDefault="00A63988"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Įvykdyti konfigūravimai ir modifikavimai</w:t>
            </w:r>
          </w:p>
          <w:p w14:paraId="1E768D01" w14:textId="77777777" w:rsidR="00A63988" w:rsidRPr="00487383" w:rsidRDefault="00A63988" w:rsidP="00AE6D24">
            <w:pPr>
              <w:pStyle w:val="Sraassuenkleliais"/>
              <w:numPr>
                <w:ilvl w:val="0"/>
                <w:numId w:val="0"/>
              </w:numPr>
              <w:spacing w:before="0" w:after="0"/>
              <w:jc w:val="both"/>
              <w:rPr>
                <w:rFonts w:ascii="Arial" w:hAnsi="Arial" w:cs="Arial"/>
                <w:sz w:val="18"/>
                <w:szCs w:val="18"/>
              </w:rPr>
            </w:pPr>
          </w:p>
          <w:p w14:paraId="2849A24B" w14:textId="67A89E79" w:rsidR="002C2495" w:rsidRPr="00487383" w:rsidRDefault="0047502F"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Funkcinio (vidinio) testavimo ataskaita</w:t>
            </w:r>
          </w:p>
        </w:tc>
        <w:tc>
          <w:tcPr>
            <w:tcW w:w="1671" w:type="pct"/>
          </w:tcPr>
          <w:p w14:paraId="151C749B" w14:textId="1C3CB99A" w:rsidR="00111162" w:rsidRPr="00487383" w:rsidRDefault="00111162" w:rsidP="00AE6D24">
            <w:pPr>
              <w:widowControl w:val="0"/>
              <w:spacing w:before="0"/>
              <w:rPr>
                <w:rFonts w:cstheme="minorHAnsi"/>
                <w:sz w:val="18"/>
                <w:szCs w:val="18"/>
              </w:rPr>
            </w:pPr>
            <w:r w:rsidRPr="00487383">
              <w:rPr>
                <w:rFonts w:cstheme="minorHAnsi"/>
                <w:sz w:val="18"/>
                <w:szCs w:val="18"/>
              </w:rPr>
              <w:t xml:space="preserve">Konfigūravimai ir modifikavimai apima visų reikalingų nustatymų atlikimą sistemoje, funkcionalumų pritaikymą kliento procesams, sistemų integracijos įgalinimą, naudotojų sąsajos personalizavimą, ataskaitų bei rodiklių kūrimą ir kitus susijusius pakeitimus. Kiekviena modifikacija turi būti dokumentuota ir pateikiama ataskaitose. Visi atlikti konfigūravimai turi atsispindėti reikalavimų </w:t>
            </w:r>
            <w:r w:rsidR="00B5703C" w:rsidRPr="00487383">
              <w:rPr>
                <w:rFonts w:cstheme="minorHAnsi"/>
                <w:sz w:val="18"/>
                <w:szCs w:val="18"/>
              </w:rPr>
              <w:t>atsekamumo</w:t>
            </w:r>
            <w:r w:rsidRPr="00487383">
              <w:rPr>
                <w:rFonts w:cstheme="minorHAnsi"/>
                <w:sz w:val="18"/>
                <w:szCs w:val="18"/>
              </w:rPr>
              <w:t xml:space="preserve"> matricoje bei kitose Projekto aplinkos vietose, kad klientas ir techninė priežiūra</w:t>
            </w:r>
            <w:r w:rsidR="006E1328">
              <w:rPr>
                <w:rFonts w:cstheme="minorHAnsi"/>
                <w:sz w:val="18"/>
                <w:szCs w:val="18"/>
              </w:rPr>
              <w:t xml:space="preserve"> (jeigu dalyvauja Projekte)</w:t>
            </w:r>
            <w:r w:rsidRPr="00487383">
              <w:rPr>
                <w:rFonts w:cstheme="minorHAnsi"/>
                <w:sz w:val="18"/>
                <w:szCs w:val="18"/>
              </w:rPr>
              <w:t xml:space="preserve"> galėtų stebėti atliktų darbų progresą ir rezultatus.</w:t>
            </w:r>
          </w:p>
          <w:p w14:paraId="2C248F26" w14:textId="09016215" w:rsidR="00F03B8B" w:rsidRPr="00487383" w:rsidRDefault="00F03B8B" w:rsidP="00AE6D24">
            <w:pPr>
              <w:widowControl w:val="0"/>
              <w:spacing w:before="0"/>
              <w:rPr>
                <w:rFonts w:cstheme="minorHAnsi"/>
                <w:sz w:val="18"/>
                <w:szCs w:val="18"/>
              </w:rPr>
            </w:pPr>
            <w:r w:rsidRPr="00487383">
              <w:rPr>
                <w:rFonts w:cstheme="minorHAnsi"/>
                <w:sz w:val="18"/>
                <w:szCs w:val="18"/>
              </w:rPr>
              <w:t>Funkcinio (vidinio) testavimo ataskaita turi apimti (neapsiribojant):</w:t>
            </w:r>
          </w:p>
          <w:p w14:paraId="11947189" w14:textId="24C38116" w:rsidR="00F03B8B" w:rsidRPr="00487383" w:rsidRDefault="00F03B8B" w:rsidP="00644F49">
            <w:pPr>
              <w:numPr>
                <w:ilvl w:val="0"/>
                <w:numId w:val="52"/>
              </w:numPr>
              <w:pBdr>
                <w:top w:val="nil"/>
                <w:left w:val="nil"/>
                <w:bottom w:val="nil"/>
                <w:right w:val="nil"/>
                <w:between w:val="nil"/>
              </w:pBdr>
              <w:spacing w:before="0"/>
              <w:rPr>
                <w:rFonts w:cstheme="minorHAnsi"/>
                <w:b/>
                <w:sz w:val="18"/>
                <w:szCs w:val="18"/>
              </w:rPr>
            </w:pPr>
            <w:r w:rsidRPr="00487383">
              <w:rPr>
                <w:rFonts w:eastAsia="Calibri" w:cstheme="minorHAnsi"/>
                <w:color w:val="000000"/>
                <w:sz w:val="18"/>
                <w:szCs w:val="18"/>
              </w:rPr>
              <w:t>Diegėjo atlikto funkcinio (vidinio) testavimo rezultatų aprašymą įtraukiant</w:t>
            </w:r>
            <w:r w:rsidRPr="00487383">
              <w:rPr>
                <w:sz w:val="18"/>
                <w:szCs w:val="18"/>
              </w:rPr>
              <w:t xml:space="preserve"> </w:t>
            </w:r>
            <w:r w:rsidRPr="00487383">
              <w:rPr>
                <w:rFonts w:eastAsia="Calibri" w:cstheme="minorHAnsi"/>
                <w:color w:val="000000"/>
                <w:sz w:val="18"/>
                <w:szCs w:val="18"/>
              </w:rPr>
              <w:t>aprašytus detalius vidinio testavimo scenarijus ir jų rezultatus;</w:t>
            </w:r>
          </w:p>
          <w:p w14:paraId="461C6A6C" w14:textId="77777777" w:rsidR="00F03B8B" w:rsidRPr="00487383" w:rsidRDefault="00F03B8B" w:rsidP="00644F49">
            <w:pPr>
              <w:pStyle w:val="Bullet"/>
              <w:numPr>
                <w:ilvl w:val="0"/>
                <w:numId w:val="52"/>
              </w:numPr>
              <w:spacing w:after="0" w:line="276" w:lineRule="auto"/>
              <w:rPr>
                <w:rFonts w:ascii="Arial" w:hAnsi="Arial" w:cs="Arial"/>
                <w:sz w:val="18"/>
                <w:szCs w:val="18"/>
              </w:rPr>
            </w:pPr>
            <w:r w:rsidRPr="00487383">
              <w:rPr>
                <w:rFonts w:cstheme="minorHAnsi"/>
                <w:sz w:val="18"/>
                <w:szCs w:val="18"/>
              </w:rPr>
              <w:t>suderintus su Užsakovo aktyviai testuojamus reikalavimus;</w:t>
            </w:r>
          </w:p>
          <w:p w14:paraId="2BE3DF1B" w14:textId="63DDC28C" w:rsidR="002C2495" w:rsidRPr="00487383" w:rsidRDefault="00F03B8B" w:rsidP="00644F49">
            <w:pPr>
              <w:pStyle w:val="Bullet"/>
              <w:numPr>
                <w:ilvl w:val="0"/>
                <w:numId w:val="52"/>
              </w:numPr>
              <w:spacing w:after="0" w:line="276" w:lineRule="auto"/>
              <w:rPr>
                <w:rFonts w:ascii="Arial" w:hAnsi="Arial" w:cs="Arial"/>
                <w:sz w:val="18"/>
                <w:szCs w:val="18"/>
              </w:rPr>
            </w:pPr>
            <w:r w:rsidRPr="00487383">
              <w:rPr>
                <w:rFonts w:eastAsia="Calibri" w:cstheme="minorHAnsi"/>
                <w:color w:val="000000"/>
                <w:sz w:val="18"/>
                <w:szCs w:val="18"/>
              </w:rPr>
              <w:t>Diegėjo atlikto nefunkcinių reikalavimų testavimo rezultatų aprašymą.</w:t>
            </w:r>
          </w:p>
        </w:tc>
      </w:tr>
      <w:tr w:rsidR="002C2495" w:rsidRPr="00487383" w14:paraId="6B312484" w14:textId="77777777" w:rsidTr="00640D04">
        <w:trPr>
          <w:trHeight w:val="20"/>
        </w:trPr>
        <w:tc>
          <w:tcPr>
            <w:tcW w:w="408" w:type="pct"/>
          </w:tcPr>
          <w:p w14:paraId="6B2E23EB" w14:textId="77777777" w:rsidR="002C2495" w:rsidRPr="00487383" w:rsidRDefault="002C2495" w:rsidP="00644F49">
            <w:pPr>
              <w:pStyle w:val="Sraopastraipa"/>
              <w:numPr>
                <w:ilvl w:val="0"/>
                <w:numId w:val="29"/>
              </w:numPr>
              <w:spacing w:before="0"/>
              <w:rPr>
                <w:rFonts w:ascii="Arial" w:hAnsi="Arial" w:cs="Arial"/>
                <w:sz w:val="18"/>
                <w:szCs w:val="18"/>
              </w:rPr>
            </w:pPr>
          </w:p>
        </w:tc>
        <w:tc>
          <w:tcPr>
            <w:tcW w:w="766" w:type="pct"/>
          </w:tcPr>
          <w:p w14:paraId="6424E3C8" w14:textId="0BAB7DD5" w:rsidR="002C2495" w:rsidRPr="00487383" w:rsidRDefault="002C2495" w:rsidP="00AE6D24">
            <w:pPr>
              <w:widowControl w:val="0"/>
              <w:spacing w:before="0"/>
              <w:rPr>
                <w:rFonts w:cstheme="minorHAnsi"/>
                <w:sz w:val="18"/>
                <w:szCs w:val="18"/>
              </w:rPr>
            </w:pPr>
            <w:r w:rsidRPr="00487383">
              <w:rPr>
                <w:rFonts w:cstheme="minorHAnsi"/>
                <w:sz w:val="18"/>
                <w:szCs w:val="18"/>
              </w:rPr>
              <w:t>Parengti funkcinio (vidinio) testavimo ataskaitą</w:t>
            </w:r>
          </w:p>
        </w:tc>
        <w:tc>
          <w:tcPr>
            <w:tcW w:w="1502" w:type="pct"/>
          </w:tcPr>
          <w:p w14:paraId="764361C5" w14:textId="3B08A441" w:rsidR="002C2495" w:rsidRPr="00487383" w:rsidRDefault="002713A5"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Diegėjas turi parengti ir su Užsakovu suderinti funkcinio (vidinio) testavimo ataskaitą.</w:t>
            </w:r>
          </w:p>
        </w:tc>
        <w:tc>
          <w:tcPr>
            <w:tcW w:w="653" w:type="pct"/>
          </w:tcPr>
          <w:p w14:paraId="120AB4E9" w14:textId="42371471" w:rsidR="002C2495" w:rsidRPr="00487383" w:rsidRDefault="007054A2"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Funkcinio (vidinio) testavimo ataskaita</w:t>
            </w:r>
          </w:p>
        </w:tc>
        <w:tc>
          <w:tcPr>
            <w:tcW w:w="1671" w:type="pct"/>
          </w:tcPr>
          <w:p w14:paraId="77C92EFB" w14:textId="77777777" w:rsidR="00A45114" w:rsidRPr="00487383" w:rsidRDefault="00A45114" w:rsidP="00AE6D24">
            <w:pPr>
              <w:widowControl w:val="0"/>
              <w:spacing w:before="0"/>
              <w:rPr>
                <w:rFonts w:cstheme="minorHAnsi"/>
                <w:sz w:val="18"/>
                <w:szCs w:val="18"/>
              </w:rPr>
            </w:pPr>
            <w:r w:rsidRPr="00487383">
              <w:rPr>
                <w:rFonts w:cstheme="minorHAnsi"/>
                <w:sz w:val="18"/>
                <w:szCs w:val="18"/>
              </w:rPr>
              <w:t>Funkcinio (vidinio) testavimo ataskaita turi apimti (neapsiribojant):</w:t>
            </w:r>
          </w:p>
          <w:p w14:paraId="7C1C4D3D" w14:textId="77777777" w:rsidR="00A45114" w:rsidRPr="00487383" w:rsidRDefault="00A45114" w:rsidP="00644F49">
            <w:pPr>
              <w:numPr>
                <w:ilvl w:val="0"/>
                <w:numId w:val="50"/>
              </w:numPr>
              <w:pBdr>
                <w:top w:val="nil"/>
                <w:left w:val="nil"/>
                <w:bottom w:val="nil"/>
                <w:right w:val="nil"/>
                <w:between w:val="nil"/>
              </w:pBdr>
              <w:spacing w:before="0"/>
              <w:rPr>
                <w:rFonts w:cstheme="minorHAnsi"/>
                <w:b/>
                <w:sz w:val="18"/>
                <w:szCs w:val="18"/>
              </w:rPr>
            </w:pPr>
            <w:r w:rsidRPr="00487383">
              <w:rPr>
                <w:rFonts w:eastAsia="Calibri" w:cstheme="minorHAnsi"/>
                <w:color w:val="000000"/>
                <w:sz w:val="18"/>
                <w:szCs w:val="18"/>
              </w:rPr>
              <w:t>funkcinio (vidinio) testavimo atlikimo principus;</w:t>
            </w:r>
          </w:p>
          <w:p w14:paraId="691A074F" w14:textId="77777777" w:rsidR="00A45114" w:rsidRPr="00487383" w:rsidRDefault="00A45114" w:rsidP="00644F49">
            <w:pPr>
              <w:numPr>
                <w:ilvl w:val="0"/>
                <w:numId w:val="50"/>
              </w:numPr>
              <w:pBdr>
                <w:top w:val="nil"/>
                <w:left w:val="nil"/>
                <w:bottom w:val="nil"/>
                <w:right w:val="nil"/>
                <w:between w:val="nil"/>
              </w:pBdr>
              <w:spacing w:before="0"/>
              <w:rPr>
                <w:rFonts w:ascii="Arial" w:hAnsi="Arial" w:cs="Arial"/>
                <w:sz w:val="18"/>
                <w:szCs w:val="18"/>
              </w:rPr>
            </w:pPr>
            <w:r w:rsidRPr="00487383">
              <w:rPr>
                <w:rFonts w:eastAsia="Calibri" w:cstheme="minorHAnsi"/>
                <w:color w:val="000000"/>
                <w:sz w:val="18"/>
                <w:szCs w:val="18"/>
              </w:rPr>
              <w:t>testavimo klaidų fiksavimo principus;</w:t>
            </w:r>
          </w:p>
          <w:p w14:paraId="3FCB0950" w14:textId="1878B08E" w:rsidR="002C2495" w:rsidRPr="00487383" w:rsidRDefault="00A45114" w:rsidP="00644F49">
            <w:pPr>
              <w:numPr>
                <w:ilvl w:val="0"/>
                <w:numId w:val="50"/>
              </w:numPr>
              <w:pBdr>
                <w:top w:val="nil"/>
                <w:left w:val="nil"/>
                <w:bottom w:val="nil"/>
                <w:right w:val="nil"/>
                <w:between w:val="nil"/>
              </w:pBdr>
              <w:spacing w:before="0"/>
              <w:rPr>
                <w:rFonts w:ascii="Arial" w:hAnsi="Arial" w:cs="Arial"/>
                <w:sz w:val="18"/>
                <w:szCs w:val="18"/>
              </w:rPr>
            </w:pPr>
            <w:r w:rsidRPr="00487383">
              <w:rPr>
                <w:rFonts w:eastAsia="Calibri" w:cstheme="minorHAnsi"/>
                <w:color w:val="000000"/>
                <w:sz w:val="18"/>
                <w:szCs w:val="18"/>
              </w:rPr>
              <w:t>funkcinio (vidinio) testavimo scenarijų rengimo principus.</w:t>
            </w:r>
          </w:p>
        </w:tc>
      </w:tr>
      <w:tr w:rsidR="002C2495" w:rsidRPr="00487383" w14:paraId="5CE9A4B2" w14:textId="77777777" w:rsidTr="00640D04">
        <w:trPr>
          <w:trHeight w:val="20"/>
        </w:trPr>
        <w:tc>
          <w:tcPr>
            <w:tcW w:w="408" w:type="pct"/>
          </w:tcPr>
          <w:p w14:paraId="6E409AEF" w14:textId="77777777" w:rsidR="002C2495" w:rsidRPr="00487383" w:rsidRDefault="002C2495" w:rsidP="00644F49">
            <w:pPr>
              <w:pStyle w:val="Sraopastraipa"/>
              <w:numPr>
                <w:ilvl w:val="0"/>
                <w:numId w:val="29"/>
              </w:numPr>
              <w:spacing w:before="0"/>
              <w:rPr>
                <w:rFonts w:ascii="Arial" w:hAnsi="Arial" w:cs="Arial"/>
                <w:sz w:val="18"/>
                <w:szCs w:val="18"/>
                <w:lang w:val="en-US"/>
              </w:rPr>
            </w:pPr>
          </w:p>
        </w:tc>
        <w:tc>
          <w:tcPr>
            <w:tcW w:w="766" w:type="pct"/>
          </w:tcPr>
          <w:p w14:paraId="3F84B16B" w14:textId="377AF3CC" w:rsidR="002C2495" w:rsidRPr="00487383" w:rsidRDefault="002C2495" w:rsidP="00AE6D24">
            <w:pPr>
              <w:widowControl w:val="0"/>
              <w:spacing w:before="0"/>
              <w:rPr>
                <w:rFonts w:cstheme="minorHAnsi"/>
                <w:sz w:val="18"/>
                <w:szCs w:val="18"/>
              </w:rPr>
            </w:pPr>
            <w:r w:rsidRPr="00487383">
              <w:rPr>
                <w:rFonts w:cstheme="minorHAnsi"/>
                <w:sz w:val="18"/>
                <w:szCs w:val="18"/>
              </w:rPr>
              <w:t>Parengti įvedimo į eksploataciją planą</w:t>
            </w:r>
          </w:p>
        </w:tc>
        <w:tc>
          <w:tcPr>
            <w:tcW w:w="1502" w:type="pct"/>
          </w:tcPr>
          <w:p w14:paraId="6097339B" w14:textId="651DE6E0" w:rsidR="002C2495" w:rsidRPr="00487383" w:rsidRDefault="002D3FEA"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 xml:space="preserve">Diegėjas turi parengti įvedimo į eksploataciją planą, skirtą aprašyti darbo su </w:t>
            </w:r>
            <w:r w:rsidR="00F12E40" w:rsidRPr="00487383">
              <w:rPr>
                <w:rFonts w:ascii="Arial" w:hAnsi="Arial" w:cs="Arial"/>
                <w:sz w:val="18"/>
                <w:szCs w:val="18"/>
              </w:rPr>
              <w:t>Sistema</w:t>
            </w:r>
            <w:r w:rsidRPr="00487383">
              <w:rPr>
                <w:rFonts w:ascii="Arial" w:hAnsi="Arial" w:cs="Arial"/>
                <w:sz w:val="18"/>
                <w:szCs w:val="18"/>
              </w:rPr>
              <w:t xml:space="preserve"> pradžią, </w:t>
            </w:r>
            <w:r w:rsidR="005D774F">
              <w:rPr>
                <w:rFonts w:ascii="Arial" w:hAnsi="Arial" w:cs="Arial"/>
                <w:sz w:val="18"/>
                <w:szCs w:val="18"/>
              </w:rPr>
              <w:t>stabilizacijos</w:t>
            </w:r>
            <w:r w:rsidRPr="00487383">
              <w:rPr>
                <w:rFonts w:ascii="Arial" w:hAnsi="Arial" w:cs="Arial"/>
                <w:sz w:val="18"/>
                <w:szCs w:val="18"/>
              </w:rPr>
              <w:t xml:space="preserve"> eigą bei darbus, kurie turi būti atlikti perkeliant sprendimą į </w:t>
            </w:r>
            <w:r w:rsidR="00525ED4" w:rsidRPr="00487383">
              <w:rPr>
                <w:rFonts w:ascii="Arial" w:hAnsi="Arial" w:cs="Arial"/>
                <w:sz w:val="18"/>
                <w:szCs w:val="18"/>
              </w:rPr>
              <w:t>produkcinę</w:t>
            </w:r>
            <w:r w:rsidRPr="00487383">
              <w:rPr>
                <w:rFonts w:ascii="Arial" w:hAnsi="Arial" w:cs="Arial"/>
                <w:sz w:val="18"/>
                <w:szCs w:val="18"/>
              </w:rPr>
              <w:t xml:space="preserve"> aplinką.</w:t>
            </w:r>
          </w:p>
        </w:tc>
        <w:tc>
          <w:tcPr>
            <w:tcW w:w="653" w:type="pct"/>
          </w:tcPr>
          <w:p w14:paraId="23A3A411" w14:textId="0F042D81" w:rsidR="002C2495" w:rsidRPr="00487383" w:rsidRDefault="00A472E6"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Įvedimo į eksploataciją planas</w:t>
            </w:r>
          </w:p>
        </w:tc>
        <w:tc>
          <w:tcPr>
            <w:tcW w:w="1671" w:type="pct"/>
          </w:tcPr>
          <w:p w14:paraId="1AE214DB" w14:textId="77777777" w:rsidR="00212C46" w:rsidRPr="00487383" w:rsidRDefault="00212C46" w:rsidP="00AE6D24">
            <w:pPr>
              <w:widowControl w:val="0"/>
              <w:spacing w:before="0"/>
              <w:rPr>
                <w:rFonts w:cstheme="minorHAnsi"/>
                <w:sz w:val="18"/>
                <w:szCs w:val="18"/>
              </w:rPr>
            </w:pPr>
            <w:r w:rsidRPr="00487383">
              <w:rPr>
                <w:rFonts w:cstheme="minorHAnsi"/>
                <w:sz w:val="18"/>
                <w:szCs w:val="18"/>
              </w:rPr>
              <w:t>Įvedimo į eksploataciją planas turi apimti (neapsiribojant):</w:t>
            </w:r>
          </w:p>
          <w:p w14:paraId="6E46DC10" w14:textId="0C31C3D9" w:rsidR="00212C46" w:rsidRPr="00487383" w:rsidRDefault="00212C46" w:rsidP="00644F49">
            <w:pPr>
              <w:numPr>
                <w:ilvl w:val="0"/>
                <w:numId w:val="51"/>
              </w:numPr>
              <w:pBdr>
                <w:top w:val="nil"/>
                <w:left w:val="nil"/>
                <w:bottom w:val="nil"/>
                <w:right w:val="nil"/>
                <w:between w:val="nil"/>
              </w:pBdr>
              <w:spacing w:before="0"/>
              <w:rPr>
                <w:rFonts w:cstheme="minorHAnsi"/>
                <w:b/>
                <w:sz w:val="18"/>
                <w:szCs w:val="18"/>
              </w:rPr>
            </w:pPr>
            <w:r w:rsidRPr="00487383">
              <w:rPr>
                <w:rFonts w:eastAsia="Calibri" w:cstheme="minorHAnsi"/>
                <w:color w:val="000000"/>
                <w:sz w:val="18"/>
                <w:szCs w:val="18"/>
              </w:rPr>
              <w:t>pasirengimo stabilizacijai aprašymą;</w:t>
            </w:r>
          </w:p>
          <w:p w14:paraId="2F754F18" w14:textId="6A2CAC71" w:rsidR="00212C46" w:rsidRPr="00487383" w:rsidRDefault="00212C46" w:rsidP="00644F49">
            <w:pPr>
              <w:numPr>
                <w:ilvl w:val="0"/>
                <w:numId w:val="51"/>
              </w:numPr>
              <w:pBdr>
                <w:top w:val="nil"/>
                <w:left w:val="nil"/>
                <w:bottom w:val="nil"/>
                <w:right w:val="nil"/>
                <w:between w:val="nil"/>
              </w:pBdr>
              <w:spacing w:before="0"/>
              <w:rPr>
                <w:rFonts w:cstheme="minorHAnsi"/>
                <w:b/>
                <w:sz w:val="18"/>
                <w:szCs w:val="18"/>
              </w:rPr>
            </w:pPr>
            <w:r w:rsidRPr="00487383">
              <w:rPr>
                <w:rFonts w:eastAsia="Calibri" w:cstheme="minorHAnsi"/>
                <w:color w:val="000000"/>
                <w:sz w:val="18"/>
                <w:szCs w:val="18"/>
              </w:rPr>
              <w:t xml:space="preserve">papildomas sąlygas </w:t>
            </w:r>
            <w:r w:rsidR="00184A01" w:rsidRPr="00487383">
              <w:rPr>
                <w:rFonts w:eastAsia="Calibri" w:cstheme="minorHAnsi"/>
                <w:color w:val="000000"/>
                <w:sz w:val="18"/>
                <w:szCs w:val="18"/>
              </w:rPr>
              <w:t>stabilizacijos</w:t>
            </w:r>
            <w:r w:rsidRPr="00487383">
              <w:rPr>
                <w:rFonts w:eastAsia="Calibri" w:cstheme="minorHAnsi"/>
                <w:color w:val="000000"/>
                <w:sz w:val="18"/>
                <w:szCs w:val="18"/>
              </w:rPr>
              <w:t xml:space="preserve"> pradžiai ir pabaigai fiksuoti;</w:t>
            </w:r>
          </w:p>
          <w:p w14:paraId="42681A2B" w14:textId="4FC95F91" w:rsidR="00212C46" w:rsidRPr="00487383" w:rsidRDefault="00184A01" w:rsidP="00644F49">
            <w:pPr>
              <w:numPr>
                <w:ilvl w:val="0"/>
                <w:numId w:val="51"/>
              </w:numPr>
              <w:pBdr>
                <w:top w:val="nil"/>
                <w:left w:val="nil"/>
                <w:bottom w:val="nil"/>
                <w:right w:val="nil"/>
                <w:between w:val="nil"/>
              </w:pBdr>
              <w:spacing w:before="0"/>
              <w:rPr>
                <w:rFonts w:cstheme="minorHAnsi"/>
                <w:b/>
                <w:sz w:val="18"/>
                <w:szCs w:val="18"/>
              </w:rPr>
            </w:pPr>
            <w:r w:rsidRPr="00487383">
              <w:rPr>
                <w:rFonts w:eastAsia="Calibri" w:cstheme="minorHAnsi"/>
                <w:color w:val="000000"/>
                <w:sz w:val="18"/>
                <w:szCs w:val="18"/>
              </w:rPr>
              <w:t>stabilizacijos</w:t>
            </w:r>
            <w:r w:rsidR="00212C46" w:rsidRPr="00487383">
              <w:rPr>
                <w:rFonts w:eastAsia="Calibri" w:cstheme="minorHAnsi"/>
                <w:color w:val="000000"/>
                <w:sz w:val="18"/>
                <w:szCs w:val="18"/>
              </w:rPr>
              <w:t xml:space="preserve"> eigos aprašymą (trukmė, detalus veiksmų planas, klaidų / trūkumų registravimo, taisymo procedūros, dalyvių atsakomybės);</w:t>
            </w:r>
          </w:p>
          <w:p w14:paraId="446C3C33" w14:textId="77777777" w:rsidR="00184A01" w:rsidRPr="00487383" w:rsidRDefault="00212C46" w:rsidP="00644F49">
            <w:pPr>
              <w:numPr>
                <w:ilvl w:val="0"/>
                <w:numId w:val="51"/>
              </w:numPr>
              <w:pBdr>
                <w:top w:val="nil"/>
                <w:left w:val="nil"/>
                <w:bottom w:val="nil"/>
                <w:right w:val="nil"/>
                <w:between w:val="nil"/>
              </w:pBdr>
              <w:spacing w:before="0"/>
              <w:rPr>
                <w:rFonts w:ascii="Arial" w:hAnsi="Arial" w:cs="Arial"/>
                <w:sz w:val="18"/>
                <w:szCs w:val="18"/>
              </w:rPr>
            </w:pPr>
            <w:r w:rsidRPr="00487383">
              <w:rPr>
                <w:rFonts w:eastAsia="Calibri" w:cstheme="minorHAnsi"/>
                <w:color w:val="000000"/>
                <w:sz w:val="18"/>
                <w:szCs w:val="18"/>
              </w:rPr>
              <w:lastRenderedPageBreak/>
              <w:t>reikalingų išteklių aprašymą;</w:t>
            </w:r>
          </w:p>
          <w:p w14:paraId="57D9E316" w14:textId="1DB93F81" w:rsidR="002C2495" w:rsidRPr="00487383" w:rsidRDefault="00212C46" w:rsidP="00644F49">
            <w:pPr>
              <w:numPr>
                <w:ilvl w:val="0"/>
                <w:numId w:val="51"/>
              </w:numPr>
              <w:pBdr>
                <w:top w:val="nil"/>
                <w:left w:val="nil"/>
                <w:bottom w:val="nil"/>
                <w:right w:val="nil"/>
                <w:between w:val="nil"/>
              </w:pBdr>
              <w:spacing w:before="0"/>
              <w:rPr>
                <w:rFonts w:ascii="Arial" w:hAnsi="Arial" w:cs="Arial"/>
                <w:sz w:val="18"/>
                <w:szCs w:val="18"/>
              </w:rPr>
            </w:pPr>
            <w:r w:rsidRPr="00487383">
              <w:rPr>
                <w:rFonts w:eastAsia="Calibri" w:cstheme="minorHAnsi"/>
                <w:color w:val="000000"/>
                <w:sz w:val="18"/>
                <w:szCs w:val="18"/>
              </w:rPr>
              <w:t>stebėsenos / monitoringo taisykles.</w:t>
            </w:r>
          </w:p>
        </w:tc>
      </w:tr>
      <w:tr w:rsidR="00714401" w:rsidRPr="00487383" w14:paraId="1B83C13E" w14:textId="77777777" w:rsidTr="00640D04">
        <w:trPr>
          <w:trHeight w:val="20"/>
        </w:trPr>
        <w:tc>
          <w:tcPr>
            <w:tcW w:w="408" w:type="pct"/>
          </w:tcPr>
          <w:p w14:paraId="63670B52" w14:textId="77777777" w:rsidR="00714401" w:rsidRPr="00487383" w:rsidRDefault="00714401" w:rsidP="00644F49">
            <w:pPr>
              <w:pStyle w:val="Sraopastraipa"/>
              <w:numPr>
                <w:ilvl w:val="0"/>
                <w:numId w:val="29"/>
              </w:numPr>
              <w:spacing w:before="0"/>
              <w:rPr>
                <w:rFonts w:ascii="Arial" w:hAnsi="Arial" w:cs="Arial"/>
                <w:sz w:val="18"/>
                <w:szCs w:val="18"/>
                <w:lang w:val="en-US"/>
              </w:rPr>
            </w:pPr>
          </w:p>
        </w:tc>
        <w:tc>
          <w:tcPr>
            <w:tcW w:w="766" w:type="pct"/>
          </w:tcPr>
          <w:p w14:paraId="032A2EC5" w14:textId="39DBCDC6" w:rsidR="00714401" w:rsidRPr="00487383" w:rsidRDefault="00714401" w:rsidP="00714401">
            <w:pPr>
              <w:widowControl w:val="0"/>
              <w:spacing w:before="0"/>
              <w:rPr>
                <w:rFonts w:cstheme="minorHAnsi"/>
                <w:sz w:val="18"/>
                <w:szCs w:val="18"/>
              </w:rPr>
            </w:pPr>
            <w:r w:rsidRPr="00487383">
              <w:rPr>
                <w:rFonts w:cstheme="minorHAnsi"/>
                <w:sz w:val="18"/>
                <w:szCs w:val="18"/>
              </w:rPr>
              <w:t>Parengti naudotojų instrukcijas</w:t>
            </w:r>
          </w:p>
        </w:tc>
        <w:tc>
          <w:tcPr>
            <w:tcW w:w="1502" w:type="pct"/>
          </w:tcPr>
          <w:p w14:paraId="10A898A9" w14:textId="77777777" w:rsidR="00714401" w:rsidRPr="00487383" w:rsidRDefault="00714401" w:rsidP="00714401">
            <w:pPr>
              <w:widowControl w:val="0"/>
              <w:spacing w:before="0" w:after="60"/>
              <w:rPr>
                <w:rFonts w:cstheme="minorHAnsi"/>
                <w:sz w:val="18"/>
                <w:szCs w:val="18"/>
              </w:rPr>
            </w:pPr>
            <w:r w:rsidRPr="00487383">
              <w:rPr>
                <w:rFonts w:cstheme="minorHAnsi"/>
                <w:sz w:val="18"/>
                <w:szCs w:val="18"/>
              </w:rPr>
              <w:t>Diegėjas turi parengti naudotojų instrukcijas iki priėmimo testavimo pradžios.</w:t>
            </w:r>
          </w:p>
          <w:p w14:paraId="0450F737" w14:textId="2EF53F8C" w:rsidR="00714401" w:rsidRPr="00487383" w:rsidRDefault="00714401" w:rsidP="00714401">
            <w:pPr>
              <w:pStyle w:val="Sraassuenkleliais"/>
              <w:numPr>
                <w:ilvl w:val="0"/>
                <w:numId w:val="0"/>
              </w:numPr>
              <w:spacing w:before="0" w:after="0"/>
              <w:jc w:val="both"/>
              <w:rPr>
                <w:rFonts w:ascii="Arial" w:hAnsi="Arial" w:cs="Arial"/>
                <w:sz w:val="18"/>
                <w:szCs w:val="18"/>
              </w:rPr>
            </w:pPr>
            <w:r w:rsidRPr="00487383">
              <w:rPr>
                <w:rFonts w:cstheme="minorHAnsi"/>
                <w:sz w:val="18"/>
                <w:szCs w:val="18"/>
              </w:rPr>
              <w:t>Instrukcijos gali būti parengtos tiek tekstine skaitmenine forma, tiek vaizdo medžiaga naudotojui.</w:t>
            </w:r>
          </w:p>
        </w:tc>
        <w:tc>
          <w:tcPr>
            <w:tcW w:w="653" w:type="pct"/>
          </w:tcPr>
          <w:p w14:paraId="31289C93" w14:textId="1193A186" w:rsidR="00714401" w:rsidRPr="00487383" w:rsidRDefault="00714401" w:rsidP="00714401">
            <w:pPr>
              <w:pStyle w:val="Sraassuenkleliais"/>
              <w:numPr>
                <w:ilvl w:val="0"/>
                <w:numId w:val="0"/>
              </w:numPr>
              <w:spacing w:before="0" w:after="0"/>
              <w:jc w:val="both"/>
              <w:rPr>
                <w:rFonts w:ascii="Arial" w:hAnsi="Arial" w:cs="Arial"/>
                <w:sz w:val="18"/>
                <w:szCs w:val="18"/>
              </w:rPr>
            </w:pPr>
            <w:r w:rsidRPr="00487383">
              <w:rPr>
                <w:rFonts w:cstheme="minorHAnsi"/>
                <w:sz w:val="18"/>
                <w:szCs w:val="18"/>
              </w:rPr>
              <w:t>Naudotojų instrukcijos</w:t>
            </w:r>
          </w:p>
        </w:tc>
        <w:tc>
          <w:tcPr>
            <w:tcW w:w="1671" w:type="pct"/>
          </w:tcPr>
          <w:p w14:paraId="67A845FA" w14:textId="77777777" w:rsidR="00714401" w:rsidRPr="00487383" w:rsidRDefault="00714401" w:rsidP="00714401">
            <w:pPr>
              <w:pStyle w:val="Bullet"/>
              <w:spacing w:line="276" w:lineRule="auto"/>
              <w:rPr>
                <w:rFonts w:cstheme="minorHAnsi"/>
                <w:sz w:val="18"/>
                <w:szCs w:val="18"/>
              </w:rPr>
            </w:pPr>
            <w:r w:rsidRPr="00487383">
              <w:rPr>
                <w:rFonts w:cstheme="minorHAnsi"/>
                <w:sz w:val="18"/>
                <w:szCs w:val="18"/>
              </w:rPr>
              <w:t>Naudotojų instrukcijose numatyti instruktavimo paslaugos eigą (paslaugos teikimo proceso aprašymą), atsakomybių išskyrimą ir kitus paslaugos teikimo principus.</w:t>
            </w:r>
          </w:p>
          <w:p w14:paraId="7E0B8895" w14:textId="3D917FC8" w:rsidR="00714401" w:rsidRPr="00487383" w:rsidRDefault="00714401" w:rsidP="00714401">
            <w:pPr>
              <w:widowControl w:val="0"/>
              <w:spacing w:before="0"/>
              <w:rPr>
                <w:rFonts w:cstheme="minorHAnsi"/>
                <w:sz w:val="18"/>
                <w:szCs w:val="18"/>
              </w:rPr>
            </w:pPr>
            <w:r w:rsidRPr="00487383">
              <w:rPr>
                <w:rFonts w:cstheme="minorHAnsi"/>
                <w:sz w:val="18"/>
                <w:szCs w:val="18"/>
              </w:rPr>
              <w:t>Naudotojų instrukcijos turi būti parengtos pagal Sistemos diegimo sritis. Instrukcijos turi būti detalios ir išsamios. Instrukcijos turi apimti, visas funkcines sritis, pateikiant reikiamas iliustracijas. Instrukcijos turi būti pateiktos nuosekliai pagal procesus. Instrukcijos turi apimti ir administravimo procesus, pavyzdžiui, naudotojų autentifikacija. Instrukcijos taip pat turi apimti testavimo instruktavimo medžiagą.</w:t>
            </w:r>
          </w:p>
        </w:tc>
      </w:tr>
      <w:tr w:rsidR="00E161CD" w:rsidRPr="00487383" w14:paraId="67E724FF" w14:textId="77777777" w:rsidTr="00640D04">
        <w:trPr>
          <w:trHeight w:val="20"/>
        </w:trPr>
        <w:tc>
          <w:tcPr>
            <w:tcW w:w="408" w:type="pct"/>
          </w:tcPr>
          <w:p w14:paraId="4C7F91E2" w14:textId="77777777" w:rsidR="00E161CD" w:rsidRPr="00487383" w:rsidRDefault="00E161CD" w:rsidP="00644F49">
            <w:pPr>
              <w:pStyle w:val="Sraopastraipa"/>
              <w:numPr>
                <w:ilvl w:val="0"/>
                <w:numId w:val="29"/>
              </w:numPr>
              <w:spacing w:before="0"/>
              <w:rPr>
                <w:rFonts w:ascii="Arial" w:hAnsi="Arial" w:cs="Arial"/>
                <w:sz w:val="18"/>
                <w:szCs w:val="18"/>
                <w:lang w:val="en-US"/>
              </w:rPr>
            </w:pPr>
          </w:p>
        </w:tc>
        <w:tc>
          <w:tcPr>
            <w:tcW w:w="766" w:type="pct"/>
          </w:tcPr>
          <w:p w14:paraId="550C6F94" w14:textId="5778F08F" w:rsidR="00E161CD" w:rsidRPr="00487383" w:rsidRDefault="00E161CD" w:rsidP="00E161CD">
            <w:pPr>
              <w:widowControl w:val="0"/>
              <w:spacing w:before="0"/>
              <w:rPr>
                <w:rFonts w:cstheme="minorHAnsi"/>
                <w:sz w:val="18"/>
                <w:szCs w:val="18"/>
              </w:rPr>
            </w:pPr>
            <w:r w:rsidRPr="00487383">
              <w:rPr>
                <w:rFonts w:cstheme="minorHAnsi"/>
                <w:sz w:val="18"/>
                <w:szCs w:val="18"/>
              </w:rPr>
              <w:t>Parengti administratorių instrukcijas</w:t>
            </w:r>
          </w:p>
        </w:tc>
        <w:tc>
          <w:tcPr>
            <w:tcW w:w="1502" w:type="pct"/>
          </w:tcPr>
          <w:p w14:paraId="76085C8A" w14:textId="79921EAC" w:rsidR="00E161CD" w:rsidRPr="00487383" w:rsidRDefault="00E161CD" w:rsidP="00E161CD">
            <w:pPr>
              <w:widowControl w:val="0"/>
              <w:spacing w:before="0" w:after="60"/>
              <w:rPr>
                <w:rFonts w:cstheme="minorHAnsi"/>
                <w:sz w:val="18"/>
                <w:szCs w:val="18"/>
              </w:rPr>
            </w:pPr>
            <w:r w:rsidRPr="00487383">
              <w:rPr>
                <w:rFonts w:cstheme="minorHAnsi"/>
                <w:sz w:val="18"/>
                <w:szCs w:val="18"/>
              </w:rPr>
              <w:t>Diegėjas turi parengti administratorių instrukcijas iki administratorių instruktavimo pradžios.</w:t>
            </w:r>
          </w:p>
          <w:p w14:paraId="592170DB" w14:textId="39D30C40" w:rsidR="00E161CD" w:rsidRPr="00487383" w:rsidRDefault="00E161CD" w:rsidP="00E161CD">
            <w:pPr>
              <w:pStyle w:val="Sraassuenkleliais"/>
              <w:numPr>
                <w:ilvl w:val="0"/>
                <w:numId w:val="0"/>
              </w:numPr>
              <w:spacing w:before="0" w:after="0"/>
              <w:jc w:val="both"/>
              <w:rPr>
                <w:rFonts w:ascii="Arial" w:hAnsi="Arial" w:cs="Arial"/>
                <w:sz w:val="18"/>
                <w:szCs w:val="18"/>
              </w:rPr>
            </w:pPr>
            <w:r w:rsidRPr="00487383">
              <w:rPr>
                <w:rFonts w:cstheme="minorHAnsi"/>
                <w:sz w:val="18"/>
                <w:szCs w:val="18"/>
              </w:rPr>
              <w:t>Instrukcijos gali būti parengtos tiek tekstine skaitmenine forma, tiek vaizdo medžiaga naudotojui.</w:t>
            </w:r>
          </w:p>
        </w:tc>
        <w:tc>
          <w:tcPr>
            <w:tcW w:w="653" w:type="pct"/>
          </w:tcPr>
          <w:p w14:paraId="72F37791" w14:textId="7D55E50D" w:rsidR="00E161CD" w:rsidRPr="00487383" w:rsidRDefault="00AF3A9D" w:rsidP="00E161CD">
            <w:pPr>
              <w:pStyle w:val="Sraassuenkleliais"/>
              <w:numPr>
                <w:ilvl w:val="0"/>
                <w:numId w:val="0"/>
              </w:numPr>
              <w:spacing w:before="0" w:after="0"/>
              <w:jc w:val="both"/>
              <w:rPr>
                <w:rFonts w:ascii="Arial" w:hAnsi="Arial" w:cs="Arial"/>
                <w:sz w:val="18"/>
                <w:szCs w:val="18"/>
              </w:rPr>
            </w:pPr>
            <w:r w:rsidRPr="00487383">
              <w:rPr>
                <w:rFonts w:cstheme="minorHAnsi"/>
                <w:sz w:val="18"/>
                <w:szCs w:val="18"/>
              </w:rPr>
              <w:t>A</w:t>
            </w:r>
            <w:r w:rsidR="00E161CD" w:rsidRPr="00487383">
              <w:rPr>
                <w:rFonts w:cstheme="minorHAnsi"/>
                <w:sz w:val="18"/>
                <w:szCs w:val="18"/>
              </w:rPr>
              <w:t>dministratorių instrukcijos</w:t>
            </w:r>
          </w:p>
        </w:tc>
        <w:tc>
          <w:tcPr>
            <w:tcW w:w="1671" w:type="pct"/>
          </w:tcPr>
          <w:p w14:paraId="61ADE73B" w14:textId="6D662D08" w:rsidR="00E161CD" w:rsidRPr="00487383" w:rsidRDefault="002D3AE3" w:rsidP="00E161CD">
            <w:pPr>
              <w:widowControl w:val="0"/>
              <w:spacing w:before="0" w:after="60"/>
              <w:rPr>
                <w:rFonts w:cstheme="minorHAnsi"/>
                <w:sz w:val="18"/>
                <w:szCs w:val="18"/>
              </w:rPr>
            </w:pPr>
            <w:r w:rsidRPr="00487383">
              <w:rPr>
                <w:rFonts w:cstheme="minorHAnsi"/>
                <w:sz w:val="18"/>
                <w:szCs w:val="18"/>
              </w:rPr>
              <w:t>Administratorių</w:t>
            </w:r>
            <w:r w:rsidR="00E161CD" w:rsidRPr="00487383">
              <w:rPr>
                <w:rFonts w:cstheme="minorHAnsi"/>
                <w:sz w:val="18"/>
                <w:szCs w:val="18"/>
              </w:rPr>
              <w:t xml:space="preserve"> instrukcijose numatyti instruktavimo paslaugos eigą (paslaugos teikimo proceso aprašymą), atsakomybių išskyrimą ir kitus paslaugos teikimo principus.</w:t>
            </w:r>
          </w:p>
          <w:p w14:paraId="678CAAF5" w14:textId="17D108FD" w:rsidR="00E161CD" w:rsidRPr="00487383" w:rsidRDefault="002D3AE3" w:rsidP="00E161CD">
            <w:pPr>
              <w:widowControl w:val="0"/>
              <w:spacing w:before="0" w:after="60"/>
              <w:rPr>
                <w:rFonts w:cstheme="minorHAnsi"/>
                <w:sz w:val="18"/>
                <w:szCs w:val="18"/>
              </w:rPr>
            </w:pPr>
            <w:r w:rsidRPr="00487383">
              <w:rPr>
                <w:rFonts w:cstheme="minorHAnsi"/>
                <w:sz w:val="18"/>
                <w:szCs w:val="18"/>
              </w:rPr>
              <w:t>A</w:t>
            </w:r>
            <w:r w:rsidR="00E161CD" w:rsidRPr="00487383">
              <w:rPr>
                <w:rFonts w:cstheme="minorHAnsi"/>
                <w:sz w:val="18"/>
                <w:szCs w:val="18"/>
              </w:rPr>
              <w:t xml:space="preserve">dministratorių instrukcijos turi būti parengtos pagal </w:t>
            </w:r>
            <w:r w:rsidRPr="00487383">
              <w:rPr>
                <w:rFonts w:cstheme="minorHAnsi"/>
                <w:sz w:val="18"/>
                <w:szCs w:val="18"/>
              </w:rPr>
              <w:t>Sistemos</w:t>
            </w:r>
            <w:r w:rsidR="00E161CD" w:rsidRPr="00487383">
              <w:rPr>
                <w:rFonts w:cstheme="minorHAnsi"/>
                <w:sz w:val="18"/>
                <w:szCs w:val="18"/>
              </w:rPr>
              <w:t xml:space="preserve"> funkcinius komponentus. Instrukcijos turi būti detalios ir išsamios. Instrukcijos turi apimti (neapsiribojant):</w:t>
            </w:r>
          </w:p>
          <w:p w14:paraId="56BE0067" w14:textId="776D7562" w:rsidR="00E161CD" w:rsidRPr="00487383" w:rsidRDefault="00E161CD" w:rsidP="003F4C52">
            <w:pPr>
              <w:numPr>
                <w:ilvl w:val="0"/>
                <w:numId w:val="96"/>
              </w:numPr>
              <w:pBdr>
                <w:top w:val="nil"/>
                <w:left w:val="nil"/>
                <w:bottom w:val="nil"/>
                <w:right w:val="nil"/>
                <w:between w:val="nil"/>
              </w:pBdr>
              <w:spacing w:before="0" w:after="60"/>
              <w:rPr>
                <w:rFonts w:cstheme="minorHAnsi"/>
                <w:b/>
                <w:sz w:val="18"/>
                <w:szCs w:val="18"/>
              </w:rPr>
            </w:pPr>
            <w:r w:rsidRPr="00487383">
              <w:rPr>
                <w:rFonts w:eastAsia="Calibri" w:cstheme="minorHAnsi"/>
                <w:color w:val="000000"/>
                <w:sz w:val="18"/>
                <w:szCs w:val="18"/>
              </w:rPr>
              <w:t>saugumo reikalavimus;</w:t>
            </w:r>
          </w:p>
          <w:p w14:paraId="522260B5" w14:textId="70EEC42B" w:rsidR="00E161CD" w:rsidRPr="00487383" w:rsidRDefault="00093B1A" w:rsidP="003F4C52">
            <w:pPr>
              <w:numPr>
                <w:ilvl w:val="0"/>
                <w:numId w:val="96"/>
              </w:numPr>
              <w:pBdr>
                <w:top w:val="nil"/>
                <w:left w:val="nil"/>
                <w:bottom w:val="nil"/>
                <w:right w:val="nil"/>
                <w:between w:val="nil"/>
              </w:pBdr>
              <w:spacing w:before="0" w:after="60"/>
              <w:rPr>
                <w:rFonts w:cstheme="minorHAnsi"/>
                <w:b/>
                <w:sz w:val="18"/>
                <w:szCs w:val="18"/>
              </w:rPr>
            </w:pPr>
            <w:r w:rsidRPr="00487383">
              <w:rPr>
                <w:rFonts w:eastAsia="Calibri" w:cstheme="minorHAnsi"/>
                <w:color w:val="000000"/>
                <w:sz w:val="18"/>
                <w:szCs w:val="18"/>
              </w:rPr>
              <w:t>Sistemos</w:t>
            </w:r>
            <w:r w:rsidR="00E161CD" w:rsidRPr="00487383">
              <w:rPr>
                <w:rFonts w:eastAsia="Calibri" w:cstheme="minorHAnsi"/>
                <w:color w:val="000000"/>
                <w:sz w:val="18"/>
                <w:szCs w:val="18"/>
              </w:rPr>
              <w:t xml:space="preserve"> integracijų nustatymų, konfigūravimo ir valdymo instrukcijas;</w:t>
            </w:r>
          </w:p>
          <w:p w14:paraId="0BE4F22C" w14:textId="7B375203" w:rsidR="00E161CD" w:rsidRPr="00487383" w:rsidRDefault="00E161CD" w:rsidP="003F4C52">
            <w:pPr>
              <w:numPr>
                <w:ilvl w:val="0"/>
                <w:numId w:val="96"/>
              </w:numPr>
              <w:pBdr>
                <w:top w:val="nil"/>
                <w:left w:val="nil"/>
                <w:bottom w:val="nil"/>
                <w:right w:val="nil"/>
                <w:between w:val="nil"/>
              </w:pBdr>
              <w:spacing w:before="0" w:after="60"/>
              <w:rPr>
                <w:rFonts w:cstheme="minorHAnsi"/>
                <w:b/>
                <w:sz w:val="18"/>
                <w:szCs w:val="18"/>
              </w:rPr>
            </w:pPr>
            <w:r w:rsidRPr="00487383">
              <w:rPr>
                <w:rFonts w:eastAsia="Calibri" w:cstheme="minorHAnsi"/>
                <w:color w:val="000000"/>
                <w:sz w:val="18"/>
                <w:szCs w:val="18"/>
              </w:rPr>
              <w:t>įdiegimo instrukciją;</w:t>
            </w:r>
          </w:p>
          <w:p w14:paraId="692B4378" w14:textId="29B4D5B1" w:rsidR="00E161CD" w:rsidRPr="00487383" w:rsidRDefault="00E161CD" w:rsidP="003F4C52">
            <w:pPr>
              <w:numPr>
                <w:ilvl w:val="0"/>
                <w:numId w:val="96"/>
              </w:numPr>
              <w:pBdr>
                <w:top w:val="nil"/>
                <w:left w:val="nil"/>
                <w:bottom w:val="nil"/>
                <w:right w:val="nil"/>
                <w:between w:val="nil"/>
              </w:pBdr>
              <w:spacing w:before="0" w:after="60"/>
              <w:rPr>
                <w:rFonts w:cstheme="minorHAnsi"/>
                <w:b/>
                <w:sz w:val="18"/>
                <w:szCs w:val="18"/>
              </w:rPr>
            </w:pPr>
            <w:r w:rsidRPr="00487383">
              <w:rPr>
                <w:rFonts w:eastAsia="Calibri" w:cstheme="minorHAnsi"/>
                <w:color w:val="000000"/>
                <w:sz w:val="18"/>
                <w:szCs w:val="18"/>
              </w:rPr>
              <w:t>nustatymų valdymą (neapsiribojant):</w:t>
            </w:r>
          </w:p>
          <w:p w14:paraId="3BC8495B" w14:textId="75A94228" w:rsidR="00E161CD" w:rsidRPr="00487383" w:rsidRDefault="00E47F66" w:rsidP="00343961">
            <w:pPr>
              <w:numPr>
                <w:ilvl w:val="0"/>
                <w:numId w:val="123"/>
              </w:numPr>
              <w:pBdr>
                <w:top w:val="nil"/>
                <w:left w:val="nil"/>
                <w:bottom w:val="nil"/>
                <w:right w:val="nil"/>
                <w:between w:val="nil"/>
              </w:pBdr>
              <w:spacing w:before="0" w:after="60"/>
              <w:rPr>
                <w:rFonts w:cstheme="minorHAnsi"/>
                <w:b/>
                <w:sz w:val="18"/>
                <w:szCs w:val="18"/>
              </w:rPr>
            </w:pPr>
            <w:r>
              <w:rPr>
                <w:rFonts w:eastAsia="Calibri" w:cstheme="minorHAnsi"/>
                <w:color w:val="000000"/>
                <w:sz w:val="18"/>
                <w:szCs w:val="18"/>
              </w:rPr>
              <w:t>k</w:t>
            </w:r>
            <w:r w:rsidRPr="00487383">
              <w:rPr>
                <w:rFonts w:eastAsia="Calibri" w:cstheme="minorHAnsi"/>
                <w:color w:val="000000"/>
                <w:sz w:val="18"/>
                <w:szCs w:val="18"/>
              </w:rPr>
              <w:t>onfigūracinių</w:t>
            </w:r>
            <w:r w:rsidR="00E161CD" w:rsidRPr="00487383">
              <w:rPr>
                <w:rFonts w:eastAsia="Calibri" w:cstheme="minorHAnsi"/>
                <w:color w:val="000000"/>
                <w:sz w:val="18"/>
                <w:szCs w:val="18"/>
              </w:rPr>
              <w:t xml:space="preserve"> elementų aprašymą;</w:t>
            </w:r>
          </w:p>
          <w:p w14:paraId="0DB2FE14" w14:textId="77777777" w:rsidR="00E161CD" w:rsidRPr="00487383" w:rsidRDefault="00E161CD" w:rsidP="00343961">
            <w:pPr>
              <w:numPr>
                <w:ilvl w:val="0"/>
                <w:numId w:val="123"/>
              </w:numPr>
              <w:pBdr>
                <w:top w:val="nil"/>
                <w:left w:val="nil"/>
                <w:bottom w:val="nil"/>
                <w:right w:val="nil"/>
                <w:between w:val="nil"/>
              </w:pBdr>
              <w:spacing w:before="0" w:after="60"/>
              <w:rPr>
                <w:rFonts w:cstheme="minorHAnsi"/>
                <w:b/>
                <w:sz w:val="18"/>
                <w:szCs w:val="18"/>
              </w:rPr>
            </w:pPr>
            <w:r w:rsidRPr="00487383">
              <w:rPr>
                <w:rFonts w:eastAsia="Calibri" w:cstheme="minorHAnsi"/>
                <w:color w:val="000000"/>
                <w:sz w:val="18"/>
                <w:szCs w:val="18"/>
              </w:rPr>
              <w:t>parametrų (taisyklių, nustatymų) apibrėžimą;</w:t>
            </w:r>
          </w:p>
          <w:p w14:paraId="26CA0CD3" w14:textId="77777777" w:rsidR="00E161CD" w:rsidRPr="00487383" w:rsidRDefault="00E161CD" w:rsidP="00343961">
            <w:pPr>
              <w:numPr>
                <w:ilvl w:val="0"/>
                <w:numId w:val="123"/>
              </w:numPr>
              <w:pBdr>
                <w:top w:val="nil"/>
                <w:left w:val="nil"/>
                <w:bottom w:val="nil"/>
                <w:right w:val="nil"/>
                <w:between w:val="nil"/>
              </w:pBdr>
              <w:spacing w:before="0" w:after="60"/>
              <w:rPr>
                <w:rFonts w:cstheme="minorHAnsi"/>
                <w:b/>
                <w:sz w:val="18"/>
                <w:szCs w:val="18"/>
              </w:rPr>
            </w:pPr>
            <w:r w:rsidRPr="00487383">
              <w:rPr>
                <w:rFonts w:eastAsia="Calibri" w:cstheme="minorHAnsi"/>
                <w:color w:val="000000"/>
                <w:sz w:val="18"/>
                <w:szCs w:val="18"/>
              </w:rPr>
              <w:t>pakeitimų tvarkos (taisyklių ir apribojimų) aprašymą.</w:t>
            </w:r>
          </w:p>
          <w:p w14:paraId="305AC00A" w14:textId="5C3EEA1F" w:rsidR="00E161CD" w:rsidRPr="00487383" w:rsidRDefault="0076786B" w:rsidP="003F4C52">
            <w:pPr>
              <w:numPr>
                <w:ilvl w:val="0"/>
                <w:numId w:val="98"/>
              </w:numPr>
              <w:pBdr>
                <w:top w:val="nil"/>
                <w:left w:val="nil"/>
                <w:bottom w:val="nil"/>
                <w:right w:val="nil"/>
                <w:between w:val="nil"/>
              </w:pBdr>
              <w:spacing w:before="0" w:after="60"/>
              <w:rPr>
                <w:rFonts w:cstheme="minorHAnsi"/>
                <w:b/>
                <w:sz w:val="18"/>
                <w:szCs w:val="18"/>
              </w:rPr>
            </w:pPr>
            <w:r w:rsidRPr="00487383">
              <w:rPr>
                <w:rFonts w:eastAsia="Calibri" w:cstheme="minorHAnsi"/>
                <w:color w:val="000000"/>
                <w:sz w:val="18"/>
                <w:szCs w:val="18"/>
              </w:rPr>
              <w:t>A</w:t>
            </w:r>
            <w:r w:rsidR="00E161CD" w:rsidRPr="00487383">
              <w:rPr>
                <w:rFonts w:eastAsia="Calibri" w:cstheme="minorHAnsi"/>
                <w:color w:val="000000"/>
                <w:sz w:val="18"/>
                <w:szCs w:val="18"/>
              </w:rPr>
              <w:t>dministravimo ir priežiūros valdymą, kurioje Diegėjas turi:</w:t>
            </w:r>
          </w:p>
          <w:p w14:paraId="2485FAC1" w14:textId="77777777" w:rsidR="00E161CD" w:rsidRPr="00487383" w:rsidRDefault="00E161CD" w:rsidP="00343961">
            <w:pPr>
              <w:numPr>
                <w:ilvl w:val="0"/>
                <w:numId w:val="124"/>
              </w:numPr>
              <w:pBdr>
                <w:top w:val="nil"/>
                <w:left w:val="nil"/>
                <w:bottom w:val="nil"/>
                <w:right w:val="nil"/>
                <w:between w:val="nil"/>
              </w:pBdr>
              <w:spacing w:before="0" w:after="60"/>
              <w:rPr>
                <w:rFonts w:cstheme="minorHAnsi"/>
                <w:b/>
                <w:sz w:val="18"/>
                <w:szCs w:val="18"/>
              </w:rPr>
            </w:pPr>
            <w:r w:rsidRPr="00487383">
              <w:rPr>
                <w:rFonts w:eastAsia="Calibri" w:cstheme="minorHAnsi"/>
                <w:color w:val="000000"/>
                <w:sz w:val="18"/>
                <w:szCs w:val="18"/>
              </w:rPr>
              <w:lastRenderedPageBreak/>
              <w:t>aprašyti kiekvienos dienos operacijų ir priežiūros procesus taip, kad juos būtų galima atlikti be Diegėjo įsikišimo;</w:t>
            </w:r>
          </w:p>
          <w:p w14:paraId="3334CFD5" w14:textId="77777777" w:rsidR="00E161CD" w:rsidRPr="00487383" w:rsidRDefault="00E161CD" w:rsidP="00343961">
            <w:pPr>
              <w:numPr>
                <w:ilvl w:val="0"/>
                <w:numId w:val="124"/>
              </w:numPr>
              <w:pBdr>
                <w:top w:val="nil"/>
                <w:left w:val="nil"/>
                <w:bottom w:val="nil"/>
                <w:right w:val="nil"/>
                <w:between w:val="nil"/>
              </w:pBdr>
              <w:spacing w:before="0" w:after="60"/>
              <w:rPr>
                <w:rFonts w:cstheme="minorHAnsi"/>
                <w:b/>
                <w:sz w:val="18"/>
                <w:szCs w:val="18"/>
              </w:rPr>
            </w:pPr>
            <w:r w:rsidRPr="00487383">
              <w:rPr>
                <w:rFonts w:eastAsia="Calibri" w:cstheme="minorHAnsi"/>
                <w:color w:val="000000"/>
                <w:sz w:val="18"/>
                <w:szCs w:val="18"/>
              </w:rPr>
              <w:t>aprašyti visus pagrindinių žurnalų (log) įrašų tipus bei kur juos rasti ir kaip interpretuoti.</w:t>
            </w:r>
          </w:p>
          <w:p w14:paraId="0C15DC33" w14:textId="6EBE2DC7" w:rsidR="00E161CD" w:rsidRPr="00487383" w:rsidRDefault="00E161CD" w:rsidP="003F4C52">
            <w:pPr>
              <w:numPr>
                <w:ilvl w:val="0"/>
                <w:numId w:val="99"/>
              </w:numPr>
              <w:pBdr>
                <w:top w:val="nil"/>
                <w:left w:val="nil"/>
                <w:bottom w:val="nil"/>
                <w:right w:val="nil"/>
                <w:between w:val="nil"/>
              </w:pBdr>
              <w:spacing w:before="0" w:after="60"/>
              <w:rPr>
                <w:rFonts w:cstheme="minorHAnsi"/>
                <w:sz w:val="18"/>
                <w:szCs w:val="18"/>
              </w:rPr>
            </w:pPr>
            <w:r w:rsidRPr="00487383">
              <w:rPr>
                <w:rFonts w:eastAsia="Calibri" w:cstheme="minorHAnsi"/>
                <w:color w:val="000000"/>
                <w:sz w:val="18"/>
                <w:szCs w:val="18"/>
              </w:rPr>
              <w:t>atsarginių kopijų darymo ir atstatymo instrukciją;</w:t>
            </w:r>
          </w:p>
          <w:p w14:paraId="3DAD3E62" w14:textId="073B45D7" w:rsidR="00E161CD" w:rsidRPr="00487383" w:rsidRDefault="00E161CD" w:rsidP="00343961">
            <w:pPr>
              <w:numPr>
                <w:ilvl w:val="0"/>
                <w:numId w:val="125"/>
              </w:numPr>
              <w:pBdr>
                <w:top w:val="nil"/>
                <w:left w:val="nil"/>
                <w:bottom w:val="nil"/>
                <w:right w:val="nil"/>
                <w:between w:val="nil"/>
              </w:pBdr>
              <w:spacing w:before="0" w:after="60"/>
              <w:rPr>
                <w:rFonts w:cstheme="minorHAnsi"/>
                <w:sz w:val="18"/>
                <w:szCs w:val="18"/>
              </w:rPr>
            </w:pPr>
            <w:r w:rsidRPr="00487383">
              <w:rPr>
                <w:rFonts w:eastAsia="Calibri" w:cstheme="minorHAnsi"/>
                <w:color w:val="000000"/>
                <w:sz w:val="18"/>
                <w:szCs w:val="18"/>
              </w:rPr>
              <w:t xml:space="preserve">instrukcija turi būti tiek detali, kad pagal ją būtų galima padaryti atsarginę kopiją ir atstatyti </w:t>
            </w:r>
            <w:r w:rsidR="00EC6445" w:rsidRPr="00487383">
              <w:rPr>
                <w:rFonts w:eastAsia="Calibri" w:cstheme="minorHAnsi"/>
                <w:color w:val="000000"/>
                <w:sz w:val="18"/>
                <w:szCs w:val="18"/>
              </w:rPr>
              <w:t>Sistemą</w:t>
            </w:r>
            <w:r w:rsidRPr="00487383">
              <w:rPr>
                <w:rFonts w:eastAsia="Calibri" w:cstheme="minorHAnsi"/>
                <w:color w:val="000000"/>
                <w:sz w:val="18"/>
                <w:szCs w:val="18"/>
              </w:rPr>
              <w:t xml:space="preserve"> be Diegėjo įsikišimo;</w:t>
            </w:r>
          </w:p>
          <w:p w14:paraId="3A3F15BC" w14:textId="4A4FFBF8" w:rsidR="00E161CD" w:rsidRPr="00487383" w:rsidRDefault="00E161CD" w:rsidP="00343961">
            <w:pPr>
              <w:numPr>
                <w:ilvl w:val="0"/>
                <w:numId w:val="125"/>
              </w:numPr>
              <w:pBdr>
                <w:top w:val="nil"/>
                <w:left w:val="nil"/>
                <w:bottom w:val="nil"/>
                <w:right w:val="nil"/>
                <w:between w:val="nil"/>
              </w:pBdr>
              <w:spacing w:before="0" w:after="60"/>
              <w:rPr>
                <w:rFonts w:cstheme="minorHAnsi"/>
                <w:b/>
                <w:sz w:val="18"/>
                <w:szCs w:val="18"/>
              </w:rPr>
            </w:pPr>
            <w:r w:rsidRPr="00487383">
              <w:rPr>
                <w:rFonts w:eastAsia="Calibri" w:cstheme="minorHAnsi"/>
                <w:color w:val="000000"/>
                <w:sz w:val="18"/>
                <w:szCs w:val="18"/>
              </w:rPr>
              <w:t xml:space="preserve">atstatymo procedūra turi pateikti instrukcijas kaip atstatyti duomenis / </w:t>
            </w:r>
            <w:r w:rsidR="002D25D5" w:rsidRPr="00487383">
              <w:rPr>
                <w:rFonts w:eastAsia="Calibri" w:cstheme="minorHAnsi"/>
                <w:color w:val="000000"/>
                <w:sz w:val="18"/>
                <w:szCs w:val="18"/>
              </w:rPr>
              <w:t>Sistemą</w:t>
            </w:r>
            <w:r w:rsidRPr="00487383">
              <w:rPr>
                <w:rFonts w:eastAsia="Calibri" w:cstheme="minorHAnsi"/>
                <w:color w:val="000000"/>
                <w:sz w:val="18"/>
                <w:szCs w:val="18"/>
              </w:rPr>
              <w:t xml:space="preserve"> į jos normalią veikimo būseną.</w:t>
            </w:r>
          </w:p>
          <w:p w14:paraId="6F0D5560" w14:textId="3927E4CA" w:rsidR="00E161CD" w:rsidRPr="00487383" w:rsidRDefault="00E161CD" w:rsidP="003F4C52">
            <w:pPr>
              <w:numPr>
                <w:ilvl w:val="0"/>
                <w:numId w:val="100"/>
              </w:numPr>
              <w:pBdr>
                <w:top w:val="nil"/>
                <w:left w:val="nil"/>
                <w:bottom w:val="nil"/>
                <w:right w:val="nil"/>
                <w:between w:val="nil"/>
              </w:pBdr>
              <w:spacing w:before="0" w:after="60"/>
              <w:rPr>
                <w:rFonts w:cstheme="minorHAnsi"/>
                <w:b/>
                <w:sz w:val="18"/>
                <w:szCs w:val="18"/>
              </w:rPr>
            </w:pPr>
            <w:r w:rsidRPr="00487383">
              <w:rPr>
                <w:rFonts w:eastAsia="Calibri" w:cstheme="minorHAnsi"/>
                <w:color w:val="000000"/>
                <w:sz w:val="18"/>
                <w:szCs w:val="18"/>
              </w:rPr>
              <w:t>naujos darbo vietos paruošimą;</w:t>
            </w:r>
          </w:p>
          <w:p w14:paraId="0927D86A" w14:textId="77777777" w:rsidR="00E161CD" w:rsidRPr="00487383" w:rsidRDefault="00E161CD" w:rsidP="003F4C52">
            <w:pPr>
              <w:numPr>
                <w:ilvl w:val="0"/>
                <w:numId w:val="100"/>
              </w:numPr>
              <w:pBdr>
                <w:top w:val="nil"/>
                <w:left w:val="nil"/>
                <w:bottom w:val="nil"/>
                <w:right w:val="nil"/>
                <w:between w:val="nil"/>
              </w:pBdr>
              <w:spacing w:before="0" w:after="60"/>
              <w:rPr>
                <w:rFonts w:cstheme="minorHAnsi"/>
                <w:b/>
                <w:sz w:val="18"/>
                <w:szCs w:val="18"/>
              </w:rPr>
            </w:pPr>
            <w:r w:rsidRPr="00487383">
              <w:rPr>
                <w:rFonts w:eastAsia="Calibri" w:cstheme="minorHAnsi"/>
                <w:color w:val="000000"/>
                <w:sz w:val="18"/>
                <w:szCs w:val="18"/>
              </w:rPr>
              <w:t>skirtingų sistemos aplinkų (pavyzdžiui, instruktavimo, testavimo) aprašymą ir valdymą;</w:t>
            </w:r>
          </w:p>
          <w:p w14:paraId="58A621D7" w14:textId="4A80FAB7" w:rsidR="00E161CD" w:rsidRPr="00487383" w:rsidRDefault="00E161CD" w:rsidP="003F4C52">
            <w:pPr>
              <w:numPr>
                <w:ilvl w:val="0"/>
                <w:numId w:val="100"/>
              </w:numPr>
              <w:pBdr>
                <w:top w:val="nil"/>
                <w:left w:val="nil"/>
                <w:bottom w:val="nil"/>
                <w:right w:val="nil"/>
                <w:between w:val="nil"/>
              </w:pBdr>
              <w:spacing w:before="0" w:after="60"/>
              <w:rPr>
                <w:rFonts w:cstheme="minorHAnsi"/>
                <w:b/>
                <w:sz w:val="18"/>
                <w:szCs w:val="18"/>
              </w:rPr>
            </w:pPr>
            <w:r w:rsidRPr="00487383">
              <w:rPr>
                <w:rFonts w:eastAsia="Calibri" w:cstheme="minorHAnsi"/>
                <w:color w:val="000000"/>
                <w:sz w:val="18"/>
                <w:szCs w:val="18"/>
              </w:rPr>
              <w:t>stebėjimo ir monitoringo procesus;</w:t>
            </w:r>
          </w:p>
          <w:p w14:paraId="14C40822" w14:textId="77777777" w:rsidR="001B29EC" w:rsidRPr="00487383" w:rsidRDefault="00E161CD" w:rsidP="003F4C52">
            <w:pPr>
              <w:numPr>
                <w:ilvl w:val="0"/>
                <w:numId w:val="100"/>
              </w:numPr>
              <w:pBdr>
                <w:top w:val="nil"/>
                <w:left w:val="nil"/>
                <w:bottom w:val="nil"/>
                <w:right w:val="nil"/>
                <w:between w:val="nil"/>
              </w:pBdr>
              <w:spacing w:before="0"/>
              <w:rPr>
                <w:rFonts w:cstheme="minorHAnsi"/>
                <w:sz w:val="18"/>
                <w:szCs w:val="18"/>
              </w:rPr>
            </w:pPr>
            <w:r w:rsidRPr="00487383">
              <w:rPr>
                <w:rFonts w:eastAsia="Calibri" w:cstheme="minorHAnsi"/>
                <w:color w:val="000000"/>
                <w:sz w:val="18"/>
                <w:szCs w:val="18"/>
              </w:rPr>
              <w:t>reikalingų resursų poreikį (augimą) metams;</w:t>
            </w:r>
          </w:p>
          <w:p w14:paraId="013EF91B" w14:textId="1B0B1F7F" w:rsidR="00E161CD" w:rsidRPr="00487383" w:rsidRDefault="00E161CD" w:rsidP="003F4C52">
            <w:pPr>
              <w:numPr>
                <w:ilvl w:val="0"/>
                <w:numId w:val="100"/>
              </w:numPr>
              <w:pBdr>
                <w:top w:val="nil"/>
                <w:left w:val="nil"/>
                <w:bottom w:val="nil"/>
                <w:right w:val="nil"/>
                <w:between w:val="nil"/>
              </w:pBdr>
              <w:spacing w:before="0"/>
              <w:rPr>
                <w:rFonts w:cstheme="minorHAnsi"/>
                <w:sz w:val="18"/>
                <w:szCs w:val="18"/>
              </w:rPr>
            </w:pPr>
            <w:r w:rsidRPr="00487383">
              <w:rPr>
                <w:rFonts w:cstheme="minorHAnsi"/>
                <w:sz w:val="18"/>
                <w:szCs w:val="18"/>
              </w:rPr>
              <w:t>testavimo instruktavimo medžiagą.</w:t>
            </w:r>
          </w:p>
        </w:tc>
      </w:tr>
      <w:tr w:rsidR="00064BCA" w:rsidRPr="00487383" w14:paraId="0F8D55B1" w14:textId="77777777" w:rsidTr="00640D04">
        <w:trPr>
          <w:trHeight w:val="20"/>
        </w:trPr>
        <w:tc>
          <w:tcPr>
            <w:tcW w:w="408" w:type="pct"/>
          </w:tcPr>
          <w:p w14:paraId="55B67403" w14:textId="77777777" w:rsidR="00064BCA" w:rsidRPr="00487383" w:rsidRDefault="00064BCA" w:rsidP="00644F49">
            <w:pPr>
              <w:pStyle w:val="Sraopastraipa"/>
              <w:numPr>
                <w:ilvl w:val="0"/>
                <w:numId w:val="29"/>
              </w:numPr>
              <w:spacing w:before="0"/>
              <w:rPr>
                <w:rFonts w:ascii="Arial" w:hAnsi="Arial" w:cs="Arial"/>
                <w:sz w:val="18"/>
                <w:szCs w:val="18"/>
                <w:lang w:val="en-US"/>
              </w:rPr>
            </w:pPr>
          </w:p>
        </w:tc>
        <w:tc>
          <w:tcPr>
            <w:tcW w:w="766" w:type="pct"/>
          </w:tcPr>
          <w:p w14:paraId="538D7B88" w14:textId="0ADCB28B" w:rsidR="00064BCA" w:rsidRPr="00487383" w:rsidRDefault="00064BCA" w:rsidP="00064BCA">
            <w:pPr>
              <w:widowControl w:val="0"/>
              <w:spacing w:before="0"/>
              <w:rPr>
                <w:rFonts w:cstheme="minorHAnsi"/>
                <w:sz w:val="18"/>
                <w:szCs w:val="18"/>
              </w:rPr>
            </w:pPr>
            <w:r w:rsidRPr="00487383">
              <w:rPr>
                <w:rFonts w:cstheme="minorHAnsi"/>
                <w:sz w:val="18"/>
                <w:szCs w:val="18"/>
              </w:rPr>
              <w:t>Atlikti naudotojų instruktavimą</w:t>
            </w:r>
          </w:p>
        </w:tc>
        <w:tc>
          <w:tcPr>
            <w:tcW w:w="1502" w:type="pct"/>
          </w:tcPr>
          <w:p w14:paraId="7C097D2F" w14:textId="4434E191" w:rsidR="00D54B47" w:rsidRPr="00487383" w:rsidRDefault="00D54B47" w:rsidP="00D54B47">
            <w:pPr>
              <w:widowControl w:val="0"/>
              <w:spacing w:before="0" w:after="60"/>
              <w:rPr>
                <w:rFonts w:cstheme="minorHAnsi"/>
                <w:sz w:val="18"/>
                <w:szCs w:val="18"/>
              </w:rPr>
            </w:pPr>
            <w:r w:rsidRPr="00487383">
              <w:rPr>
                <w:rFonts w:cstheme="minorHAnsi"/>
                <w:sz w:val="18"/>
                <w:szCs w:val="18"/>
              </w:rPr>
              <w:t xml:space="preserve">Diegėjas turi instruktuoti būsimus naudotojus. Detalūs reikalavimai naudotojų instruktavimui yra aprašyti šio </w:t>
            </w:r>
            <w:r w:rsidRPr="0095659D">
              <w:rPr>
                <w:rFonts w:cstheme="minorHAnsi"/>
                <w:sz w:val="18"/>
                <w:szCs w:val="18"/>
              </w:rPr>
              <w:t xml:space="preserve">dokumento </w:t>
            </w:r>
            <w:r w:rsidR="0095659D" w:rsidRPr="0095659D">
              <w:rPr>
                <w:rFonts w:cstheme="minorHAnsi"/>
                <w:sz w:val="18"/>
                <w:szCs w:val="18"/>
              </w:rPr>
              <w:fldChar w:fldCharType="begin"/>
            </w:r>
            <w:r w:rsidR="0095659D" w:rsidRPr="0095659D">
              <w:rPr>
                <w:rFonts w:cstheme="minorHAnsi"/>
                <w:sz w:val="18"/>
                <w:szCs w:val="18"/>
              </w:rPr>
              <w:instrText xml:space="preserve"> REF _Ref182496034 \r \h </w:instrText>
            </w:r>
            <w:r w:rsidR="0095659D">
              <w:rPr>
                <w:rFonts w:cstheme="minorHAnsi"/>
                <w:sz w:val="18"/>
                <w:szCs w:val="18"/>
              </w:rPr>
              <w:instrText xml:space="preserve"> \* MERGEFORMAT </w:instrText>
            </w:r>
            <w:r w:rsidR="0095659D" w:rsidRPr="0095659D">
              <w:rPr>
                <w:rFonts w:cstheme="minorHAnsi"/>
                <w:sz w:val="18"/>
                <w:szCs w:val="18"/>
              </w:rPr>
            </w:r>
            <w:r w:rsidR="0095659D" w:rsidRPr="0095659D">
              <w:rPr>
                <w:rFonts w:cstheme="minorHAnsi"/>
                <w:sz w:val="18"/>
                <w:szCs w:val="18"/>
              </w:rPr>
              <w:fldChar w:fldCharType="separate"/>
            </w:r>
            <w:r w:rsidR="0095659D" w:rsidRPr="0095659D">
              <w:rPr>
                <w:rFonts w:cstheme="minorHAnsi"/>
                <w:sz w:val="18"/>
                <w:szCs w:val="18"/>
              </w:rPr>
              <w:t>4.7.1</w:t>
            </w:r>
            <w:r w:rsidR="0095659D" w:rsidRPr="0095659D">
              <w:rPr>
                <w:rFonts w:cstheme="minorHAnsi"/>
                <w:sz w:val="18"/>
                <w:szCs w:val="18"/>
              </w:rPr>
              <w:fldChar w:fldCharType="end"/>
            </w:r>
            <w:r w:rsidR="0095659D" w:rsidRPr="0095659D">
              <w:rPr>
                <w:rFonts w:cstheme="minorHAnsi"/>
                <w:sz w:val="18"/>
                <w:szCs w:val="18"/>
              </w:rPr>
              <w:t xml:space="preserve"> </w:t>
            </w:r>
            <w:r w:rsidRPr="0095659D">
              <w:rPr>
                <w:rFonts w:cstheme="minorHAnsi"/>
                <w:sz w:val="18"/>
                <w:szCs w:val="18"/>
              </w:rPr>
              <w:t>skyriuje.</w:t>
            </w:r>
          </w:p>
          <w:p w14:paraId="13147B9F" w14:textId="6CA5E2B0" w:rsidR="00D54B47" w:rsidRPr="00487383" w:rsidRDefault="00D54B47" w:rsidP="00D54B47">
            <w:pPr>
              <w:spacing w:before="0" w:after="60"/>
              <w:rPr>
                <w:rFonts w:cstheme="minorHAnsi"/>
                <w:sz w:val="18"/>
                <w:szCs w:val="18"/>
              </w:rPr>
            </w:pPr>
            <w:r w:rsidRPr="00487383">
              <w:rPr>
                <w:rFonts w:cstheme="minorHAnsi"/>
                <w:sz w:val="18"/>
                <w:szCs w:val="18"/>
              </w:rPr>
              <w:t xml:space="preserve">Diegėjas, parengia instruktavimo planą, kuriame nurodo instruktavimo procedūrą, tvarką, grafiką, temas ir kitą aktualią informaciją. Diegėjas, pagal instruktavimo plane suderintą procedūrą ir tvarką, turi apmokyti būsimus naudotojus. Diegėjas turi parengti veikiančią instruktavimo aplinką (instruktavimui naudojamą </w:t>
            </w:r>
            <w:r w:rsidR="00BE6D7D" w:rsidRPr="00487383">
              <w:rPr>
                <w:rFonts w:cstheme="minorHAnsi"/>
                <w:sz w:val="18"/>
                <w:szCs w:val="18"/>
              </w:rPr>
              <w:t xml:space="preserve">Sistemos </w:t>
            </w:r>
            <w:r w:rsidRPr="00487383">
              <w:rPr>
                <w:rFonts w:cstheme="minorHAnsi"/>
                <w:sz w:val="18"/>
                <w:szCs w:val="18"/>
              </w:rPr>
              <w:t>versiją) bei naudotojų instruktavimo medžiagą.</w:t>
            </w:r>
          </w:p>
          <w:p w14:paraId="75C8E9DE" w14:textId="1D3949BF" w:rsidR="00064BCA" w:rsidRPr="00487383" w:rsidRDefault="00D54B47" w:rsidP="00064BCA">
            <w:pPr>
              <w:widowControl w:val="0"/>
              <w:spacing w:before="0" w:after="60"/>
              <w:rPr>
                <w:rFonts w:cstheme="minorHAnsi"/>
                <w:sz w:val="18"/>
                <w:szCs w:val="18"/>
              </w:rPr>
            </w:pPr>
            <w:r w:rsidRPr="00487383">
              <w:rPr>
                <w:rFonts w:cstheme="minorHAnsi"/>
                <w:sz w:val="18"/>
                <w:szCs w:val="18"/>
              </w:rPr>
              <w:t xml:space="preserve">Turi būti galimybė instruktavimo aplinką (instruktavimui naudojama </w:t>
            </w:r>
            <w:r w:rsidR="00BE6D7D" w:rsidRPr="00487383">
              <w:rPr>
                <w:rFonts w:cstheme="minorHAnsi"/>
                <w:sz w:val="18"/>
                <w:szCs w:val="18"/>
              </w:rPr>
              <w:t xml:space="preserve">Sistemos </w:t>
            </w:r>
            <w:r w:rsidRPr="00487383">
              <w:rPr>
                <w:rFonts w:cstheme="minorHAnsi"/>
                <w:sz w:val="18"/>
                <w:szCs w:val="18"/>
              </w:rPr>
              <w:t>versiją), naudoti ir po instruktavimo pabaigos (atliekant kitų naudotojų instruktavimą).</w:t>
            </w:r>
          </w:p>
        </w:tc>
        <w:tc>
          <w:tcPr>
            <w:tcW w:w="653" w:type="pct"/>
          </w:tcPr>
          <w:p w14:paraId="37C0E535" w14:textId="59B832EF" w:rsidR="00064BCA" w:rsidRPr="00487383" w:rsidRDefault="00D54B47" w:rsidP="00064BCA">
            <w:pPr>
              <w:pStyle w:val="Sraassuenkleliais"/>
              <w:numPr>
                <w:ilvl w:val="0"/>
                <w:numId w:val="0"/>
              </w:numPr>
              <w:spacing w:before="0" w:after="0"/>
              <w:jc w:val="both"/>
              <w:rPr>
                <w:rFonts w:cstheme="minorHAnsi"/>
                <w:sz w:val="18"/>
                <w:szCs w:val="18"/>
              </w:rPr>
            </w:pPr>
            <w:r w:rsidRPr="00487383">
              <w:rPr>
                <w:rFonts w:cstheme="minorHAnsi"/>
                <w:sz w:val="18"/>
                <w:szCs w:val="18"/>
              </w:rPr>
              <w:t>Sudarytas instruktavimo planas</w:t>
            </w:r>
          </w:p>
        </w:tc>
        <w:tc>
          <w:tcPr>
            <w:tcW w:w="1671" w:type="pct"/>
          </w:tcPr>
          <w:p w14:paraId="7E25E9F5" w14:textId="3D20AD8A" w:rsidR="00064BCA" w:rsidRPr="00487383" w:rsidRDefault="00D54B47" w:rsidP="00064BCA">
            <w:pPr>
              <w:widowControl w:val="0"/>
              <w:spacing w:before="0" w:after="60"/>
              <w:rPr>
                <w:rFonts w:cstheme="minorHAnsi"/>
                <w:sz w:val="18"/>
                <w:szCs w:val="18"/>
              </w:rPr>
            </w:pPr>
            <w:r w:rsidRPr="00487383">
              <w:rPr>
                <w:rFonts w:cstheme="minorHAnsi"/>
                <w:sz w:val="18"/>
                <w:szCs w:val="18"/>
              </w:rPr>
              <w:t xml:space="preserve">Plačiau naudotojų instruktavimo rezultatas aprašytas </w:t>
            </w:r>
            <w:r w:rsidR="0095659D" w:rsidRPr="0095659D">
              <w:rPr>
                <w:rFonts w:cstheme="minorHAnsi"/>
                <w:sz w:val="18"/>
                <w:szCs w:val="18"/>
              </w:rPr>
              <w:fldChar w:fldCharType="begin"/>
            </w:r>
            <w:r w:rsidR="0095659D" w:rsidRPr="0095659D">
              <w:rPr>
                <w:rFonts w:cstheme="minorHAnsi"/>
                <w:sz w:val="18"/>
                <w:szCs w:val="18"/>
              </w:rPr>
              <w:instrText xml:space="preserve"> REF _Ref182496052 \r \h </w:instrText>
            </w:r>
            <w:r w:rsidR="0095659D">
              <w:rPr>
                <w:rFonts w:cstheme="minorHAnsi"/>
                <w:sz w:val="18"/>
                <w:szCs w:val="18"/>
              </w:rPr>
              <w:instrText xml:space="preserve"> \* MERGEFORMAT </w:instrText>
            </w:r>
            <w:r w:rsidR="0095659D" w:rsidRPr="0095659D">
              <w:rPr>
                <w:rFonts w:cstheme="minorHAnsi"/>
                <w:sz w:val="18"/>
                <w:szCs w:val="18"/>
              </w:rPr>
            </w:r>
            <w:r w:rsidR="0095659D" w:rsidRPr="0095659D">
              <w:rPr>
                <w:rFonts w:cstheme="minorHAnsi"/>
                <w:sz w:val="18"/>
                <w:szCs w:val="18"/>
              </w:rPr>
              <w:fldChar w:fldCharType="separate"/>
            </w:r>
            <w:r w:rsidR="0095659D" w:rsidRPr="0095659D">
              <w:rPr>
                <w:rFonts w:cstheme="minorHAnsi"/>
                <w:sz w:val="18"/>
                <w:szCs w:val="18"/>
              </w:rPr>
              <w:t>4.7.1</w:t>
            </w:r>
            <w:r w:rsidR="0095659D" w:rsidRPr="0095659D">
              <w:rPr>
                <w:rFonts w:cstheme="minorHAnsi"/>
                <w:sz w:val="18"/>
                <w:szCs w:val="18"/>
              </w:rPr>
              <w:fldChar w:fldCharType="end"/>
            </w:r>
            <w:r w:rsidR="0095659D" w:rsidRPr="0095659D">
              <w:rPr>
                <w:rFonts w:cstheme="minorHAnsi"/>
                <w:sz w:val="18"/>
                <w:szCs w:val="18"/>
              </w:rPr>
              <w:t xml:space="preserve"> </w:t>
            </w:r>
            <w:r w:rsidRPr="0095659D">
              <w:rPr>
                <w:rFonts w:cstheme="minorHAnsi"/>
                <w:sz w:val="18"/>
                <w:szCs w:val="18"/>
              </w:rPr>
              <w:t>skyriuje.</w:t>
            </w:r>
          </w:p>
        </w:tc>
      </w:tr>
      <w:tr w:rsidR="00064BCA" w:rsidRPr="00487383" w14:paraId="128B6390" w14:textId="77777777" w:rsidTr="00640D04">
        <w:trPr>
          <w:trHeight w:val="20"/>
        </w:trPr>
        <w:tc>
          <w:tcPr>
            <w:tcW w:w="408" w:type="pct"/>
          </w:tcPr>
          <w:p w14:paraId="5B07CBFB" w14:textId="77777777" w:rsidR="00064BCA" w:rsidRPr="00487383" w:rsidRDefault="00064BCA" w:rsidP="00644F49">
            <w:pPr>
              <w:pStyle w:val="Sraopastraipa"/>
              <w:numPr>
                <w:ilvl w:val="0"/>
                <w:numId w:val="29"/>
              </w:numPr>
              <w:spacing w:before="0"/>
              <w:rPr>
                <w:rFonts w:ascii="Arial" w:hAnsi="Arial" w:cs="Arial"/>
                <w:sz w:val="18"/>
                <w:szCs w:val="18"/>
                <w:lang w:val="en-US"/>
              </w:rPr>
            </w:pPr>
          </w:p>
        </w:tc>
        <w:tc>
          <w:tcPr>
            <w:tcW w:w="766" w:type="pct"/>
          </w:tcPr>
          <w:p w14:paraId="55295471" w14:textId="3151E465" w:rsidR="00064BCA" w:rsidRPr="00487383" w:rsidRDefault="00064BCA" w:rsidP="00064BCA">
            <w:pPr>
              <w:widowControl w:val="0"/>
              <w:spacing w:before="0"/>
              <w:rPr>
                <w:rFonts w:cstheme="minorHAnsi"/>
                <w:sz w:val="18"/>
                <w:szCs w:val="18"/>
              </w:rPr>
            </w:pPr>
            <w:r w:rsidRPr="00487383">
              <w:rPr>
                <w:rFonts w:cstheme="minorHAnsi"/>
                <w:sz w:val="18"/>
                <w:szCs w:val="18"/>
              </w:rPr>
              <w:t>Atlikti administratorių instruktavimą</w:t>
            </w:r>
          </w:p>
        </w:tc>
        <w:tc>
          <w:tcPr>
            <w:tcW w:w="1502" w:type="pct"/>
          </w:tcPr>
          <w:p w14:paraId="31DB0A35" w14:textId="385DFDE3" w:rsidR="00A84A88" w:rsidRPr="00487383" w:rsidRDefault="00A84A88" w:rsidP="00142434">
            <w:pPr>
              <w:widowControl w:val="0"/>
              <w:spacing w:before="0" w:after="60"/>
              <w:rPr>
                <w:rFonts w:cstheme="minorHAnsi"/>
                <w:sz w:val="18"/>
                <w:szCs w:val="18"/>
              </w:rPr>
            </w:pPr>
            <w:r w:rsidRPr="00487383">
              <w:rPr>
                <w:rFonts w:cstheme="minorHAnsi"/>
                <w:sz w:val="18"/>
                <w:szCs w:val="18"/>
              </w:rPr>
              <w:t xml:space="preserve">Diegėjas turi instruktuoti būsimus administratorius. Detalūs reikalavimai naudotojų </w:t>
            </w:r>
            <w:r w:rsidRPr="00487383">
              <w:rPr>
                <w:rFonts w:cstheme="minorHAnsi"/>
                <w:sz w:val="18"/>
                <w:szCs w:val="18"/>
              </w:rPr>
              <w:lastRenderedPageBreak/>
              <w:t>instruktavimui yra aprašyti šio dokumento</w:t>
            </w:r>
            <w:r w:rsidR="00343961">
              <w:rPr>
                <w:rFonts w:cstheme="minorHAnsi"/>
                <w:sz w:val="18"/>
                <w:szCs w:val="18"/>
              </w:rPr>
              <w:t xml:space="preserve"> </w:t>
            </w:r>
            <w:r w:rsidR="00343961" w:rsidRPr="00343961">
              <w:rPr>
                <w:rFonts w:cstheme="minorHAnsi"/>
                <w:sz w:val="18"/>
                <w:szCs w:val="18"/>
              </w:rPr>
              <w:fldChar w:fldCharType="begin"/>
            </w:r>
            <w:r w:rsidR="00343961" w:rsidRPr="00343961">
              <w:rPr>
                <w:rFonts w:cstheme="minorHAnsi"/>
                <w:sz w:val="18"/>
                <w:szCs w:val="18"/>
              </w:rPr>
              <w:instrText xml:space="preserve"> REF _Ref182495896 \r \h </w:instrText>
            </w:r>
            <w:r w:rsidR="00343961">
              <w:rPr>
                <w:rFonts w:cstheme="minorHAnsi"/>
                <w:sz w:val="18"/>
                <w:szCs w:val="18"/>
              </w:rPr>
              <w:instrText xml:space="preserve"> \* MERGEFORMAT </w:instrText>
            </w:r>
            <w:r w:rsidR="00343961" w:rsidRPr="00343961">
              <w:rPr>
                <w:rFonts w:cstheme="minorHAnsi"/>
                <w:sz w:val="18"/>
                <w:szCs w:val="18"/>
              </w:rPr>
            </w:r>
            <w:r w:rsidR="00343961" w:rsidRPr="00343961">
              <w:rPr>
                <w:rFonts w:cstheme="minorHAnsi"/>
                <w:sz w:val="18"/>
                <w:szCs w:val="18"/>
              </w:rPr>
              <w:fldChar w:fldCharType="separate"/>
            </w:r>
            <w:r w:rsidR="00343961" w:rsidRPr="00343961">
              <w:rPr>
                <w:rFonts w:cstheme="minorHAnsi"/>
                <w:sz w:val="18"/>
                <w:szCs w:val="18"/>
              </w:rPr>
              <w:t>4.7.2</w:t>
            </w:r>
            <w:r w:rsidR="00343961" w:rsidRPr="00343961">
              <w:rPr>
                <w:rFonts w:cstheme="minorHAnsi"/>
                <w:sz w:val="18"/>
                <w:szCs w:val="18"/>
              </w:rPr>
              <w:fldChar w:fldCharType="end"/>
            </w:r>
            <w:r w:rsidRPr="00343961">
              <w:rPr>
                <w:rFonts w:cstheme="minorHAnsi"/>
                <w:sz w:val="18"/>
                <w:szCs w:val="18"/>
              </w:rPr>
              <w:t xml:space="preserve"> skyriuje.</w:t>
            </w:r>
          </w:p>
          <w:p w14:paraId="2D996159" w14:textId="0070ECBF" w:rsidR="00064BCA" w:rsidRPr="00487383" w:rsidRDefault="00A84A88" w:rsidP="00064BCA">
            <w:pPr>
              <w:widowControl w:val="0"/>
              <w:spacing w:before="0" w:after="60"/>
              <w:rPr>
                <w:rFonts w:cstheme="minorHAnsi"/>
                <w:sz w:val="18"/>
                <w:szCs w:val="18"/>
              </w:rPr>
            </w:pPr>
            <w:r w:rsidRPr="00487383">
              <w:rPr>
                <w:rFonts w:cstheme="minorHAnsi"/>
                <w:sz w:val="18"/>
                <w:szCs w:val="18"/>
              </w:rPr>
              <w:t xml:space="preserve">Diegėjas, pagal instruktavimo plane suderintą procedūrą ir tvarką, turi apmokyti būsimus administratorius. Diegėjas turi parengti veikiančią instruktavimo aplinką (instruktavimui naudojamą </w:t>
            </w:r>
            <w:r w:rsidR="002B52E9" w:rsidRPr="00487383">
              <w:rPr>
                <w:rFonts w:cstheme="minorHAnsi"/>
                <w:sz w:val="18"/>
                <w:szCs w:val="18"/>
              </w:rPr>
              <w:t>Sistemos</w:t>
            </w:r>
            <w:r w:rsidRPr="00487383">
              <w:rPr>
                <w:rFonts w:cstheme="minorHAnsi"/>
                <w:sz w:val="18"/>
                <w:szCs w:val="18"/>
              </w:rPr>
              <w:t xml:space="preserve"> versiją) bei administratorių instruktavimo medžiagą.</w:t>
            </w:r>
          </w:p>
        </w:tc>
        <w:tc>
          <w:tcPr>
            <w:tcW w:w="653" w:type="pct"/>
          </w:tcPr>
          <w:p w14:paraId="70385531" w14:textId="13DF5CCA" w:rsidR="00064BCA" w:rsidRPr="00487383" w:rsidRDefault="00A84A88" w:rsidP="00064BCA">
            <w:pPr>
              <w:pStyle w:val="Sraassuenkleliais"/>
              <w:numPr>
                <w:ilvl w:val="0"/>
                <w:numId w:val="0"/>
              </w:numPr>
              <w:spacing w:before="0" w:after="0"/>
              <w:jc w:val="both"/>
              <w:rPr>
                <w:rFonts w:cstheme="minorHAnsi"/>
                <w:sz w:val="18"/>
                <w:szCs w:val="18"/>
              </w:rPr>
            </w:pPr>
            <w:r w:rsidRPr="00487383">
              <w:rPr>
                <w:rFonts w:cstheme="minorHAnsi"/>
                <w:sz w:val="18"/>
                <w:szCs w:val="18"/>
              </w:rPr>
              <w:lastRenderedPageBreak/>
              <w:t>Instruktuoti administratoriai</w:t>
            </w:r>
          </w:p>
        </w:tc>
        <w:tc>
          <w:tcPr>
            <w:tcW w:w="1671" w:type="pct"/>
          </w:tcPr>
          <w:p w14:paraId="3C292C0B" w14:textId="181C720E" w:rsidR="00064BCA" w:rsidRPr="00487383" w:rsidRDefault="00A84A88" w:rsidP="00064BCA">
            <w:pPr>
              <w:widowControl w:val="0"/>
              <w:spacing w:before="0" w:after="60"/>
              <w:rPr>
                <w:rFonts w:cstheme="minorHAnsi"/>
                <w:sz w:val="18"/>
                <w:szCs w:val="18"/>
              </w:rPr>
            </w:pPr>
            <w:r w:rsidRPr="00487383">
              <w:rPr>
                <w:rFonts w:cstheme="minorHAnsi"/>
                <w:sz w:val="18"/>
                <w:szCs w:val="18"/>
              </w:rPr>
              <w:t xml:space="preserve">Plačiau administratorių instruktavimo rezultatas </w:t>
            </w:r>
            <w:r w:rsidRPr="00487383">
              <w:rPr>
                <w:rFonts w:cstheme="minorHAnsi"/>
                <w:sz w:val="18"/>
                <w:szCs w:val="18"/>
              </w:rPr>
              <w:lastRenderedPageBreak/>
              <w:t xml:space="preserve">aprašytas </w:t>
            </w:r>
            <w:r w:rsidR="0095659D" w:rsidRPr="0095659D">
              <w:rPr>
                <w:rFonts w:cstheme="minorHAnsi"/>
                <w:sz w:val="18"/>
                <w:szCs w:val="18"/>
              </w:rPr>
              <w:fldChar w:fldCharType="begin"/>
            </w:r>
            <w:r w:rsidR="0095659D" w:rsidRPr="0095659D">
              <w:rPr>
                <w:rFonts w:cstheme="minorHAnsi"/>
                <w:sz w:val="18"/>
                <w:szCs w:val="18"/>
              </w:rPr>
              <w:instrText xml:space="preserve"> REF _Ref182495986 \r \h </w:instrText>
            </w:r>
            <w:r w:rsidR="0095659D">
              <w:rPr>
                <w:rFonts w:cstheme="minorHAnsi"/>
                <w:sz w:val="18"/>
                <w:szCs w:val="18"/>
              </w:rPr>
              <w:instrText xml:space="preserve"> \* MERGEFORMAT </w:instrText>
            </w:r>
            <w:r w:rsidR="0095659D" w:rsidRPr="0095659D">
              <w:rPr>
                <w:rFonts w:cstheme="minorHAnsi"/>
                <w:sz w:val="18"/>
                <w:szCs w:val="18"/>
              </w:rPr>
            </w:r>
            <w:r w:rsidR="0095659D" w:rsidRPr="0095659D">
              <w:rPr>
                <w:rFonts w:cstheme="minorHAnsi"/>
                <w:sz w:val="18"/>
                <w:szCs w:val="18"/>
              </w:rPr>
              <w:fldChar w:fldCharType="separate"/>
            </w:r>
            <w:r w:rsidR="0095659D" w:rsidRPr="0095659D">
              <w:rPr>
                <w:rFonts w:cstheme="minorHAnsi"/>
                <w:sz w:val="18"/>
                <w:szCs w:val="18"/>
              </w:rPr>
              <w:t>4.7.2</w:t>
            </w:r>
            <w:r w:rsidR="0095659D" w:rsidRPr="0095659D">
              <w:rPr>
                <w:rFonts w:cstheme="minorHAnsi"/>
                <w:sz w:val="18"/>
                <w:szCs w:val="18"/>
              </w:rPr>
              <w:fldChar w:fldCharType="end"/>
            </w:r>
            <w:r w:rsidR="0095659D" w:rsidRPr="0095659D">
              <w:rPr>
                <w:rFonts w:cstheme="minorHAnsi"/>
                <w:sz w:val="18"/>
                <w:szCs w:val="18"/>
              </w:rPr>
              <w:t xml:space="preserve"> </w:t>
            </w:r>
            <w:r w:rsidRPr="0095659D">
              <w:rPr>
                <w:rFonts w:cstheme="minorHAnsi"/>
                <w:sz w:val="18"/>
                <w:szCs w:val="18"/>
              </w:rPr>
              <w:t>skyriuje.</w:t>
            </w:r>
          </w:p>
        </w:tc>
      </w:tr>
      <w:tr w:rsidR="002C2495" w:rsidRPr="00487383" w14:paraId="6F3AF186" w14:textId="77777777" w:rsidTr="00640D04">
        <w:trPr>
          <w:trHeight w:val="20"/>
        </w:trPr>
        <w:tc>
          <w:tcPr>
            <w:tcW w:w="0" w:type="pct"/>
            <w:gridSpan w:val="5"/>
            <w:shd w:val="clear" w:color="auto" w:fill="EEEEEE" w:themeFill="accent2" w:themeFillTint="33"/>
          </w:tcPr>
          <w:p w14:paraId="6972ABEF" w14:textId="7FC2E346" w:rsidR="002C2495" w:rsidRPr="00487383" w:rsidRDefault="002C2495" w:rsidP="00644F49">
            <w:pPr>
              <w:pStyle w:val="Sraassuenkleliais"/>
              <w:numPr>
                <w:ilvl w:val="1"/>
                <w:numId w:val="30"/>
              </w:numPr>
              <w:spacing w:before="0" w:after="0"/>
              <w:jc w:val="both"/>
              <w:rPr>
                <w:rStyle w:val="PurpleText"/>
                <w:b/>
                <w:bCs/>
                <w:sz w:val="18"/>
                <w:szCs w:val="18"/>
              </w:rPr>
            </w:pPr>
            <w:r w:rsidRPr="00487383">
              <w:rPr>
                <w:rStyle w:val="PurpleText"/>
                <w:b/>
                <w:bCs/>
                <w:sz w:val="18"/>
                <w:szCs w:val="18"/>
              </w:rPr>
              <w:lastRenderedPageBreak/>
              <w:t>Priėmimo testavimas</w:t>
            </w:r>
          </w:p>
        </w:tc>
      </w:tr>
      <w:tr w:rsidR="002C2495" w:rsidRPr="00487383" w14:paraId="622D432C" w14:textId="77777777" w:rsidTr="00640D04">
        <w:trPr>
          <w:trHeight w:val="20"/>
        </w:trPr>
        <w:tc>
          <w:tcPr>
            <w:tcW w:w="408" w:type="pct"/>
          </w:tcPr>
          <w:p w14:paraId="206C75B7" w14:textId="77777777" w:rsidR="002C2495" w:rsidRPr="00487383" w:rsidRDefault="002C2495" w:rsidP="00644F49">
            <w:pPr>
              <w:pStyle w:val="Sraopastraipa"/>
              <w:numPr>
                <w:ilvl w:val="0"/>
                <w:numId w:val="29"/>
              </w:numPr>
              <w:spacing w:before="0"/>
              <w:rPr>
                <w:rFonts w:ascii="Arial" w:hAnsi="Arial" w:cs="Arial"/>
                <w:sz w:val="18"/>
                <w:szCs w:val="18"/>
                <w:lang w:val="en-US"/>
              </w:rPr>
            </w:pPr>
          </w:p>
        </w:tc>
        <w:tc>
          <w:tcPr>
            <w:tcW w:w="766" w:type="pct"/>
          </w:tcPr>
          <w:p w14:paraId="7BECBAA7" w14:textId="34EFD4B2" w:rsidR="002C2495" w:rsidRPr="00487383" w:rsidRDefault="002C2495" w:rsidP="00AE6D24">
            <w:pPr>
              <w:pStyle w:val="Sraassuenkleliais"/>
              <w:numPr>
                <w:ilvl w:val="0"/>
                <w:numId w:val="0"/>
              </w:numPr>
              <w:spacing w:before="0" w:after="0"/>
              <w:jc w:val="both"/>
              <w:rPr>
                <w:rFonts w:ascii="Arial" w:hAnsi="Arial" w:cs="Arial"/>
                <w:sz w:val="18"/>
                <w:szCs w:val="18"/>
              </w:rPr>
            </w:pPr>
            <w:r w:rsidRPr="00487383">
              <w:rPr>
                <w:rFonts w:cstheme="minorHAnsi"/>
                <w:sz w:val="18"/>
                <w:szCs w:val="18"/>
              </w:rPr>
              <w:t>Parengti priėmimo testavimo planą</w:t>
            </w:r>
          </w:p>
        </w:tc>
        <w:tc>
          <w:tcPr>
            <w:tcW w:w="1502" w:type="pct"/>
          </w:tcPr>
          <w:p w14:paraId="5AC430C2" w14:textId="4EB74AAA" w:rsidR="004F7ADA" w:rsidRPr="00487383" w:rsidRDefault="004F7ADA"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Diegėjas turi parengti detalų priėmimo testavimo planą, kuriame būtų nurodyti visi testavimo etapai, tikslai, kriterijai, metodai ir atsakomybės, užtikrinant sėkmingą sistemos priėmimą.</w:t>
            </w:r>
          </w:p>
          <w:p w14:paraId="7584CDC2" w14:textId="77777777" w:rsidR="004F7ADA" w:rsidRPr="00487383" w:rsidRDefault="004F7ADA" w:rsidP="00AE6D24">
            <w:pPr>
              <w:pStyle w:val="Sraassuenkleliais"/>
              <w:numPr>
                <w:ilvl w:val="0"/>
                <w:numId w:val="0"/>
              </w:numPr>
              <w:spacing w:before="0" w:after="0"/>
              <w:jc w:val="both"/>
              <w:rPr>
                <w:rFonts w:ascii="Arial" w:hAnsi="Arial" w:cs="Arial"/>
                <w:sz w:val="18"/>
                <w:szCs w:val="18"/>
              </w:rPr>
            </w:pPr>
          </w:p>
          <w:p w14:paraId="0E49A86C" w14:textId="4904DDF7" w:rsidR="003A53C0" w:rsidRPr="00487383" w:rsidRDefault="003A53C0"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Diegėjas pagal reikalavimus testavimo eigai turi parengti priėmimo testavimo planą.</w:t>
            </w:r>
          </w:p>
          <w:p w14:paraId="3ACEF966" w14:textId="77C902FB" w:rsidR="003A53C0" w:rsidRPr="00487383" w:rsidRDefault="003A53C0"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Priėmimo testavimo plane turi būti įvardinta, jog testavimo metu yra testuojamas atitikimas funkciniams ir nefunkciniams reikalavimams.</w:t>
            </w:r>
          </w:p>
          <w:p w14:paraId="31428071" w14:textId="77777777" w:rsidR="003A53C0" w:rsidRPr="00487383" w:rsidRDefault="003A53C0"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Priėmimo testavimo planas taip pat turi apimti Diegėjo parengtus testavimo scenarijus.</w:t>
            </w:r>
          </w:p>
          <w:p w14:paraId="43C19C51" w14:textId="5F464657" w:rsidR="002C2495" w:rsidRPr="00487383" w:rsidRDefault="003A53C0"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Diegėjas turi įsivertinti Užsakovo naudotojų mokymus, jog būtų atliktas priėmimo testavimas.</w:t>
            </w:r>
          </w:p>
        </w:tc>
        <w:tc>
          <w:tcPr>
            <w:tcW w:w="653" w:type="pct"/>
          </w:tcPr>
          <w:p w14:paraId="7596AECE" w14:textId="6DD8B26C" w:rsidR="002C2495" w:rsidRPr="00487383" w:rsidRDefault="00693DC8"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Parengtas priėmimo testavimo planas</w:t>
            </w:r>
          </w:p>
        </w:tc>
        <w:tc>
          <w:tcPr>
            <w:tcW w:w="1671" w:type="pct"/>
          </w:tcPr>
          <w:p w14:paraId="704E0301" w14:textId="77777777" w:rsidR="00ED2D19" w:rsidRPr="00487383" w:rsidRDefault="00693DC8"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 xml:space="preserve">Priėmimo testavimo planas turi apimti visus Sistemos testavimo etapus, įskaitant funkcinius, nefunkcinius, integracijos ir naudotojų priėmimo testus. Plane </w:t>
            </w:r>
            <w:r w:rsidR="00ED2D19" w:rsidRPr="00487383">
              <w:rPr>
                <w:rFonts w:ascii="Arial" w:hAnsi="Arial" w:cs="Arial"/>
                <w:sz w:val="18"/>
                <w:szCs w:val="18"/>
              </w:rPr>
              <w:t>turi būti nurodyti:</w:t>
            </w:r>
            <w:r w:rsidRPr="00487383">
              <w:rPr>
                <w:rFonts w:ascii="Arial" w:hAnsi="Arial" w:cs="Arial"/>
                <w:sz w:val="18"/>
                <w:szCs w:val="18"/>
              </w:rPr>
              <w:t xml:space="preserve"> </w:t>
            </w:r>
          </w:p>
          <w:p w14:paraId="132280E3" w14:textId="77777777" w:rsidR="00E25D63" w:rsidRPr="00487383" w:rsidRDefault="00E25D63" w:rsidP="00644F49">
            <w:pPr>
              <w:numPr>
                <w:ilvl w:val="0"/>
                <w:numId w:val="57"/>
              </w:numPr>
              <w:pBdr>
                <w:top w:val="nil"/>
                <w:left w:val="nil"/>
                <w:bottom w:val="nil"/>
                <w:right w:val="nil"/>
                <w:between w:val="nil"/>
              </w:pBdr>
              <w:spacing w:before="0"/>
              <w:rPr>
                <w:rFonts w:cstheme="minorHAnsi"/>
                <w:b/>
                <w:sz w:val="18"/>
                <w:szCs w:val="18"/>
              </w:rPr>
            </w:pPr>
            <w:r w:rsidRPr="00487383">
              <w:rPr>
                <w:rFonts w:eastAsia="Calibri" w:cstheme="minorHAnsi"/>
                <w:color w:val="000000"/>
                <w:sz w:val="18"/>
                <w:szCs w:val="18"/>
              </w:rPr>
              <w:t>priėmimo testavimo planavimo (pasirengimo testavimui), vykdymo (įvertinant ir pakartotinį testavimą), rezultatų priėmimo (apibrėžiant įvertinimo kriterijus), klaidų šalinimo procesų aprašymą;</w:t>
            </w:r>
          </w:p>
          <w:p w14:paraId="2DB75145" w14:textId="77777777" w:rsidR="00E25D63" w:rsidRPr="00487383" w:rsidRDefault="00E25D63" w:rsidP="00644F49">
            <w:pPr>
              <w:numPr>
                <w:ilvl w:val="0"/>
                <w:numId w:val="57"/>
              </w:numPr>
              <w:pBdr>
                <w:top w:val="nil"/>
                <w:left w:val="nil"/>
                <w:bottom w:val="nil"/>
                <w:right w:val="nil"/>
                <w:between w:val="nil"/>
              </w:pBdr>
              <w:spacing w:before="0"/>
              <w:rPr>
                <w:rFonts w:cstheme="minorHAnsi"/>
                <w:b/>
                <w:sz w:val="18"/>
                <w:szCs w:val="18"/>
              </w:rPr>
            </w:pPr>
            <w:r w:rsidRPr="00487383">
              <w:rPr>
                <w:rFonts w:eastAsia="Calibri" w:cstheme="minorHAnsi"/>
                <w:color w:val="000000"/>
                <w:sz w:val="18"/>
                <w:szCs w:val="18"/>
              </w:rPr>
              <w:t>testavimo principų aprašymą;</w:t>
            </w:r>
          </w:p>
          <w:p w14:paraId="6CB57E82" w14:textId="77777777" w:rsidR="00E25D63" w:rsidRPr="00487383" w:rsidRDefault="00E25D63" w:rsidP="00644F49">
            <w:pPr>
              <w:numPr>
                <w:ilvl w:val="0"/>
                <w:numId w:val="57"/>
              </w:numPr>
              <w:pBdr>
                <w:top w:val="nil"/>
                <w:left w:val="nil"/>
                <w:bottom w:val="nil"/>
                <w:right w:val="nil"/>
                <w:between w:val="nil"/>
              </w:pBdr>
              <w:spacing w:before="0"/>
              <w:rPr>
                <w:rFonts w:cstheme="minorHAnsi"/>
                <w:b/>
                <w:sz w:val="18"/>
                <w:szCs w:val="18"/>
              </w:rPr>
            </w:pPr>
            <w:r w:rsidRPr="00487383">
              <w:rPr>
                <w:rFonts w:eastAsia="Calibri" w:cstheme="minorHAnsi"/>
                <w:color w:val="000000"/>
                <w:sz w:val="18"/>
                <w:szCs w:val="18"/>
              </w:rPr>
              <w:t>testavimui reikalingų išteklių aprašymą;</w:t>
            </w:r>
          </w:p>
          <w:p w14:paraId="09C33525" w14:textId="77777777" w:rsidR="00E25D63" w:rsidRPr="00487383" w:rsidRDefault="00E25D63" w:rsidP="00644F49">
            <w:pPr>
              <w:numPr>
                <w:ilvl w:val="0"/>
                <w:numId w:val="57"/>
              </w:numPr>
              <w:pBdr>
                <w:top w:val="nil"/>
                <w:left w:val="nil"/>
                <w:bottom w:val="nil"/>
                <w:right w:val="nil"/>
                <w:between w:val="nil"/>
              </w:pBdr>
              <w:spacing w:before="0"/>
              <w:rPr>
                <w:rFonts w:cstheme="minorHAnsi"/>
                <w:b/>
                <w:sz w:val="18"/>
                <w:szCs w:val="18"/>
              </w:rPr>
            </w:pPr>
            <w:r w:rsidRPr="00487383">
              <w:rPr>
                <w:rFonts w:eastAsia="Calibri" w:cstheme="minorHAnsi"/>
                <w:color w:val="000000"/>
                <w:sz w:val="18"/>
                <w:szCs w:val="18"/>
              </w:rPr>
              <w:t>aprašymą, kokios funkcinės sritys, kokiu eiliškumu turi būti testuojamos;</w:t>
            </w:r>
          </w:p>
          <w:p w14:paraId="20DA7FEB" w14:textId="77777777" w:rsidR="00E25D63" w:rsidRPr="00487383" w:rsidRDefault="00E25D63" w:rsidP="00644F49">
            <w:pPr>
              <w:numPr>
                <w:ilvl w:val="0"/>
                <w:numId w:val="57"/>
              </w:numPr>
              <w:pBdr>
                <w:top w:val="nil"/>
                <w:left w:val="nil"/>
                <w:bottom w:val="nil"/>
                <w:right w:val="nil"/>
                <w:between w:val="nil"/>
              </w:pBdr>
              <w:spacing w:before="0"/>
              <w:rPr>
                <w:rFonts w:cstheme="minorHAnsi"/>
                <w:b/>
                <w:sz w:val="18"/>
                <w:szCs w:val="18"/>
              </w:rPr>
            </w:pPr>
            <w:r w:rsidRPr="00487383">
              <w:rPr>
                <w:rFonts w:eastAsia="Calibri" w:cstheme="minorHAnsi"/>
                <w:color w:val="000000"/>
                <w:sz w:val="18"/>
                <w:szCs w:val="18"/>
              </w:rPr>
              <w:t>testavimo dalyvių atsakomybių aprašymą;</w:t>
            </w:r>
          </w:p>
          <w:p w14:paraId="796A2C0A" w14:textId="77777777" w:rsidR="00E25D63" w:rsidRPr="00487383" w:rsidRDefault="00E25D63" w:rsidP="00644F49">
            <w:pPr>
              <w:numPr>
                <w:ilvl w:val="0"/>
                <w:numId w:val="57"/>
              </w:numPr>
              <w:pBdr>
                <w:top w:val="nil"/>
                <w:left w:val="nil"/>
                <w:bottom w:val="nil"/>
                <w:right w:val="nil"/>
                <w:between w:val="nil"/>
              </w:pBdr>
              <w:spacing w:before="0"/>
              <w:rPr>
                <w:rFonts w:cstheme="minorHAnsi"/>
                <w:b/>
                <w:sz w:val="18"/>
                <w:szCs w:val="18"/>
              </w:rPr>
            </w:pPr>
            <w:r w:rsidRPr="00487383">
              <w:rPr>
                <w:rFonts w:eastAsia="Calibri" w:cstheme="minorHAnsi"/>
                <w:color w:val="000000"/>
                <w:sz w:val="18"/>
                <w:szCs w:val="18"/>
              </w:rPr>
              <w:t>testavimo scenarijų aprašymo šabloną, nurodant testavimo eigą ir testavimo metu reikiamus pasiekti rezultatus.</w:t>
            </w:r>
          </w:p>
          <w:p w14:paraId="4E593668" w14:textId="12685232" w:rsidR="002C2495" w:rsidRPr="00487383" w:rsidRDefault="00693DC8"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Dokumentas talpinamas darbinėje projekto aplinkoje</w:t>
            </w:r>
            <w:r w:rsidR="00ED2D19" w:rsidRPr="00487383">
              <w:rPr>
                <w:rFonts w:ascii="Arial" w:hAnsi="Arial" w:cs="Arial"/>
                <w:sz w:val="18"/>
                <w:szCs w:val="18"/>
              </w:rPr>
              <w:t xml:space="preserve">, </w:t>
            </w:r>
            <w:r w:rsidRPr="00487383">
              <w:rPr>
                <w:rFonts w:ascii="Arial" w:hAnsi="Arial" w:cs="Arial"/>
                <w:sz w:val="18"/>
                <w:szCs w:val="18"/>
              </w:rPr>
              <w:t>suteikiant prieigą visiems projekto dalyviams, įskaitant klientą ir techninę priežiūrą</w:t>
            </w:r>
            <w:r w:rsidR="006E1328">
              <w:rPr>
                <w:rFonts w:ascii="Arial" w:hAnsi="Arial" w:cs="Arial"/>
                <w:sz w:val="18"/>
                <w:szCs w:val="18"/>
              </w:rPr>
              <w:t xml:space="preserve"> (jeigu dalyvauja Projekte)</w:t>
            </w:r>
            <w:r w:rsidRPr="00487383">
              <w:rPr>
                <w:rFonts w:ascii="Arial" w:hAnsi="Arial" w:cs="Arial"/>
                <w:sz w:val="18"/>
                <w:szCs w:val="18"/>
              </w:rPr>
              <w:t>, kad būtų užtikrintas testavimo proceso skaidrumas ir pasirengimas priėmimo etapui.</w:t>
            </w:r>
          </w:p>
          <w:p w14:paraId="5FE72042" w14:textId="77777777" w:rsidR="00152454" w:rsidRPr="00487383" w:rsidRDefault="00152454" w:rsidP="00AE6D24">
            <w:pPr>
              <w:pStyle w:val="Sraassuenkleliais"/>
              <w:numPr>
                <w:ilvl w:val="0"/>
                <w:numId w:val="0"/>
              </w:numPr>
              <w:spacing w:before="0" w:after="0"/>
              <w:jc w:val="both"/>
              <w:rPr>
                <w:rFonts w:ascii="Arial" w:hAnsi="Arial" w:cs="Arial"/>
                <w:sz w:val="18"/>
                <w:szCs w:val="18"/>
              </w:rPr>
            </w:pPr>
          </w:p>
          <w:p w14:paraId="30BD1DCE" w14:textId="1F6DA2F8" w:rsidR="00152454" w:rsidRPr="00487383" w:rsidRDefault="00152454"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Iki priėmimo testavimo Diegėjas turi parengti pirmines naudotojų instrukcijų versijas ir atlikti testuojančiųjų apmokymą.</w:t>
            </w:r>
          </w:p>
        </w:tc>
      </w:tr>
      <w:tr w:rsidR="0002536E" w:rsidRPr="00487383" w14:paraId="7C6EB024" w14:textId="77777777" w:rsidTr="00640D04">
        <w:trPr>
          <w:trHeight w:val="20"/>
        </w:trPr>
        <w:tc>
          <w:tcPr>
            <w:tcW w:w="408" w:type="pct"/>
          </w:tcPr>
          <w:p w14:paraId="007E1AE9" w14:textId="77777777" w:rsidR="0002536E" w:rsidRPr="00487383" w:rsidRDefault="0002536E" w:rsidP="00644F49">
            <w:pPr>
              <w:pStyle w:val="Sraopastraipa"/>
              <w:numPr>
                <w:ilvl w:val="0"/>
                <w:numId w:val="29"/>
              </w:numPr>
              <w:spacing w:before="0"/>
              <w:rPr>
                <w:rFonts w:ascii="Arial" w:hAnsi="Arial" w:cs="Arial"/>
                <w:sz w:val="18"/>
                <w:szCs w:val="18"/>
              </w:rPr>
            </w:pPr>
          </w:p>
        </w:tc>
        <w:tc>
          <w:tcPr>
            <w:tcW w:w="766" w:type="pct"/>
          </w:tcPr>
          <w:p w14:paraId="00DB12D2" w14:textId="5BAE9B33" w:rsidR="0002536E" w:rsidRPr="00487383" w:rsidRDefault="0002536E" w:rsidP="00AE6D24">
            <w:pPr>
              <w:pStyle w:val="Sraassuenkleliais"/>
              <w:numPr>
                <w:ilvl w:val="0"/>
                <w:numId w:val="0"/>
              </w:numPr>
              <w:spacing w:before="0" w:after="0"/>
              <w:jc w:val="both"/>
              <w:rPr>
                <w:rFonts w:cstheme="minorHAnsi"/>
                <w:sz w:val="18"/>
                <w:szCs w:val="18"/>
              </w:rPr>
            </w:pPr>
            <w:r w:rsidRPr="00487383">
              <w:rPr>
                <w:rFonts w:cstheme="minorHAnsi"/>
                <w:sz w:val="18"/>
                <w:szCs w:val="18"/>
              </w:rPr>
              <w:t>Klaidų šalinimo planas</w:t>
            </w:r>
          </w:p>
        </w:tc>
        <w:tc>
          <w:tcPr>
            <w:tcW w:w="1502" w:type="pct"/>
          </w:tcPr>
          <w:p w14:paraId="6F6DC247" w14:textId="3691DC7F" w:rsidR="0002536E" w:rsidRPr="00487383" w:rsidRDefault="00A85C11" w:rsidP="00AE6D24">
            <w:pPr>
              <w:widowControl w:val="0"/>
              <w:spacing w:before="0"/>
              <w:rPr>
                <w:rFonts w:cstheme="minorHAnsi"/>
                <w:sz w:val="18"/>
                <w:szCs w:val="18"/>
              </w:rPr>
            </w:pPr>
            <w:r w:rsidRPr="00487383">
              <w:rPr>
                <w:rFonts w:cstheme="minorHAnsi"/>
                <w:sz w:val="18"/>
                <w:szCs w:val="18"/>
              </w:rPr>
              <w:t>Diegėjas turi parengti detalų klaidų šalinimo planą, kuriame būtų nurodyta klaidų identifikavimo, klasifikavimo, prioritetų nustatymo ir sprendimo eiga, siekiant užtikrinti efektyvų klaidų valdymą Projekto metu.</w:t>
            </w:r>
          </w:p>
        </w:tc>
        <w:tc>
          <w:tcPr>
            <w:tcW w:w="653" w:type="pct"/>
          </w:tcPr>
          <w:p w14:paraId="60C307C6" w14:textId="0B7D890F" w:rsidR="0002536E" w:rsidRPr="00487383" w:rsidRDefault="0002536E"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Klaidų šalinimo planas</w:t>
            </w:r>
          </w:p>
        </w:tc>
        <w:tc>
          <w:tcPr>
            <w:tcW w:w="1671" w:type="pct"/>
          </w:tcPr>
          <w:p w14:paraId="33804AF8" w14:textId="46105AF3" w:rsidR="0002536E" w:rsidRPr="00487383" w:rsidRDefault="00AC2E83" w:rsidP="00AE6D24">
            <w:pPr>
              <w:widowControl w:val="0"/>
              <w:spacing w:before="0"/>
              <w:rPr>
                <w:rFonts w:cstheme="minorHAnsi"/>
                <w:sz w:val="18"/>
                <w:szCs w:val="18"/>
              </w:rPr>
            </w:pPr>
            <w:r w:rsidRPr="00487383">
              <w:rPr>
                <w:rFonts w:cstheme="minorHAnsi"/>
                <w:sz w:val="18"/>
                <w:szCs w:val="18"/>
              </w:rPr>
              <w:t xml:space="preserve">Klaidų šalinimo planas turi apimti klaidų registravimo, analizės, prioretizavimo ir sprendimo veiksmus. </w:t>
            </w:r>
            <w:r w:rsidR="0002536E" w:rsidRPr="00487383">
              <w:rPr>
                <w:rFonts w:cstheme="minorHAnsi"/>
                <w:sz w:val="18"/>
                <w:szCs w:val="18"/>
              </w:rPr>
              <w:t>Klaidų šalinimo planas turi apimti (neapsiribojant):</w:t>
            </w:r>
          </w:p>
          <w:p w14:paraId="5BC8E0C1" w14:textId="77777777" w:rsidR="0002536E" w:rsidRPr="00487383" w:rsidRDefault="0002536E" w:rsidP="00644F49">
            <w:pPr>
              <w:numPr>
                <w:ilvl w:val="0"/>
                <w:numId w:val="58"/>
              </w:numPr>
              <w:pBdr>
                <w:top w:val="nil"/>
                <w:left w:val="nil"/>
                <w:bottom w:val="nil"/>
                <w:right w:val="nil"/>
                <w:between w:val="nil"/>
              </w:pBdr>
              <w:spacing w:before="0"/>
              <w:rPr>
                <w:rFonts w:cstheme="minorHAnsi"/>
                <w:bCs/>
                <w:sz w:val="18"/>
                <w:szCs w:val="18"/>
              </w:rPr>
            </w:pPr>
            <w:r w:rsidRPr="00487383">
              <w:rPr>
                <w:rFonts w:cstheme="minorHAnsi"/>
                <w:sz w:val="18"/>
                <w:szCs w:val="18"/>
              </w:rPr>
              <w:t>klaidos apibrėžimą;</w:t>
            </w:r>
          </w:p>
          <w:p w14:paraId="44632072" w14:textId="77777777" w:rsidR="0002536E" w:rsidRPr="00487383" w:rsidRDefault="0002536E" w:rsidP="00644F49">
            <w:pPr>
              <w:numPr>
                <w:ilvl w:val="0"/>
                <w:numId w:val="58"/>
              </w:numPr>
              <w:pBdr>
                <w:top w:val="nil"/>
                <w:left w:val="nil"/>
                <w:bottom w:val="nil"/>
                <w:right w:val="nil"/>
                <w:between w:val="nil"/>
              </w:pBdr>
              <w:spacing w:before="0"/>
              <w:rPr>
                <w:rFonts w:cstheme="minorHAnsi"/>
                <w:b/>
                <w:sz w:val="18"/>
                <w:szCs w:val="18"/>
              </w:rPr>
            </w:pPr>
            <w:r w:rsidRPr="00487383">
              <w:rPr>
                <w:rFonts w:eastAsia="Calibri" w:cstheme="minorHAnsi"/>
                <w:color w:val="000000"/>
                <w:sz w:val="18"/>
                <w:szCs w:val="18"/>
              </w:rPr>
              <w:t>klaidos šalinimo terminus;</w:t>
            </w:r>
          </w:p>
          <w:p w14:paraId="29E08CC8" w14:textId="77777777" w:rsidR="0002536E" w:rsidRPr="00487383" w:rsidRDefault="0002536E" w:rsidP="00644F49">
            <w:pPr>
              <w:numPr>
                <w:ilvl w:val="0"/>
                <w:numId w:val="58"/>
              </w:numPr>
              <w:pBdr>
                <w:top w:val="nil"/>
                <w:left w:val="nil"/>
                <w:bottom w:val="nil"/>
                <w:right w:val="nil"/>
                <w:between w:val="nil"/>
              </w:pBdr>
              <w:spacing w:before="0"/>
              <w:rPr>
                <w:rFonts w:cstheme="minorHAnsi"/>
                <w:bCs/>
                <w:sz w:val="18"/>
                <w:szCs w:val="18"/>
              </w:rPr>
            </w:pPr>
            <w:r w:rsidRPr="00487383">
              <w:rPr>
                <w:rFonts w:eastAsia="Calibri" w:cstheme="minorHAnsi"/>
                <w:color w:val="000000"/>
                <w:sz w:val="18"/>
                <w:szCs w:val="18"/>
              </w:rPr>
              <w:t>klaidų registravimo įrankius;</w:t>
            </w:r>
          </w:p>
          <w:p w14:paraId="2685A68E" w14:textId="77777777" w:rsidR="0002536E" w:rsidRPr="00487383" w:rsidRDefault="0002536E" w:rsidP="00644F49">
            <w:pPr>
              <w:numPr>
                <w:ilvl w:val="0"/>
                <w:numId w:val="58"/>
              </w:numPr>
              <w:pBdr>
                <w:top w:val="nil"/>
                <w:left w:val="nil"/>
                <w:bottom w:val="nil"/>
                <w:right w:val="nil"/>
                <w:between w:val="nil"/>
              </w:pBdr>
              <w:spacing w:before="0"/>
              <w:rPr>
                <w:rFonts w:cstheme="minorHAnsi"/>
                <w:bCs/>
                <w:sz w:val="18"/>
                <w:szCs w:val="18"/>
              </w:rPr>
            </w:pPr>
            <w:r w:rsidRPr="00487383">
              <w:rPr>
                <w:rFonts w:cstheme="minorHAnsi"/>
                <w:sz w:val="18"/>
                <w:szCs w:val="18"/>
              </w:rPr>
              <w:t>klaidų klasifikavimo principus;</w:t>
            </w:r>
          </w:p>
          <w:p w14:paraId="70535D84" w14:textId="77777777" w:rsidR="0002536E" w:rsidRPr="00487383" w:rsidRDefault="0002536E" w:rsidP="00644F49">
            <w:pPr>
              <w:numPr>
                <w:ilvl w:val="0"/>
                <w:numId w:val="58"/>
              </w:numPr>
              <w:pBdr>
                <w:top w:val="nil"/>
                <w:left w:val="nil"/>
                <w:bottom w:val="nil"/>
                <w:right w:val="nil"/>
                <w:between w:val="nil"/>
              </w:pBdr>
              <w:spacing w:before="0"/>
              <w:rPr>
                <w:rFonts w:cstheme="minorHAnsi"/>
                <w:b/>
                <w:sz w:val="18"/>
                <w:szCs w:val="18"/>
              </w:rPr>
            </w:pPr>
            <w:r w:rsidRPr="00487383">
              <w:rPr>
                <w:rFonts w:eastAsia="Calibri" w:cstheme="minorHAnsi"/>
                <w:color w:val="000000"/>
                <w:sz w:val="18"/>
                <w:szCs w:val="18"/>
              </w:rPr>
              <w:t>už klaidos šalinimą atsakingus asmenis bei kita susijusią informaciją.</w:t>
            </w:r>
          </w:p>
          <w:p w14:paraId="350E30B0" w14:textId="41DFB818" w:rsidR="0002536E" w:rsidRPr="00487383" w:rsidRDefault="00AB48FD" w:rsidP="00AE6D24">
            <w:pPr>
              <w:widowControl w:val="0"/>
              <w:spacing w:before="0"/>
              <w:rPr>
                <w:rFonts w:cstheme="minorHAnsi"/>
                <w:sz w:val="18"/>
                <w:szCs w:val="18"/>
              </w:rPr>
            </w:pPr>
            <w:r w:rsidRPr="00487383">
              <w:rPr>
                <w:rFonts w:cstheme="minorHAnsi"/>
                <w:sz w:val="18"/>
                <w:szCs w:val="18"/>
              </w:rPr>
              <w:t xml:space="preserve">Planas talpinamas darbinėje projekto aplinkoje. </w:t>
            </w:r>
          </w:p>
        </w:tc>
      </w:tr>
      <w:tr w:rsidR="00B52DE9" w:rsidRPr="00487383" w14:paraId="29C09880" w14:textId="77777777" w:rsidTr="00640D04">
        <w:trPr>
          <w:trHeight w:val="20"/>
        </w:trPr>
        <w:tc>
          <w:tcPr>
            <w:tcW w:w="408" w:type="pct"/>
          </w:tcPr>
          <w:p w14:paraId="2367556F" w14:textId="77777777" w:rsidR="00B52DE9" w:rsidRPr="00487383" w:rsidRDefault="00B52DE9" w:rsidP="00644F49">
            <w:pPr>
              <w:pStyle w:val="Sraopastraipa"/>
              <w:numPr>
                <w:ilvl w:val="0"/>
                <w:numId w:val="29"/>
              </w:numPr>
              <w:spacing w:before="0"/>
              <w:rPr>
                <w:rFonts w:ascii="Arial" w:hAnsi="Arial" w:cs="Arial"/>
                <w:sz w:val="18"/>
                <w:szCs w:val="18"/>
                <w:lang w:val="en-US"/>
              </w:rPr>
            </w:pPr>
          </w:p>
        </w:tc>
        <w:tc>
          <w:tcPr>
            <w:tcW w:w="766" w:type="pct"/>
          </w:tcPr>
          <w:p w14:paraId="4E454D6E" w14:textId="48F5F553" w:rsidR="00B52DE9" w:rsidRPr="00487383" w:rsidRDefault="00B52DE9" w:rsidP="00AE6D24">
            <w:pPr>
              <w:pStyle w:val="Sraassuenkleliais"/>
              <w:numPr>
                <w:ilvl w:val="0"/>
                <w:numId w:val="0"/>
              </w:numPr>
              <w:spacing w:before="0" w:after="0"/>
              <w:jc w:val="both"/>
              <w:rPr>
                <w:rFonts w:ascii="Arial" w:hAnsi="Arial" w:cs="Arial"/>
                <w:sz w:val="18"/>
                <w:szCs w:val="18"/>
              </w:rPr>
            </w:pPr>
            <w:r w:rsidRPr="00487383">
              <w:rPr>
                <w:rFonts w:cstheme="minorHAnsi"/>
                <w:sz w:val="18"/>
                <w:szCs w:val="18"/>
              </w:rPr>
              <w:t>Dalyvauti priėmimo testavime</w:t>
            </w:r>
          </w:p>
        </w:tc>
        <w:tc>
          <w:tcPr>
            <w:tcW w:w="1502" w:type="pct"/>
          </w:tcPr>
          <w:p w14:paraId="5DEE78FB" w14:textId="0578125F" w:rsidR="00C92D98" w:rsidRPr="00487383" w:rsidRDefault="00C92D98" w:rsidP="00AE6D24">
            <w:pPr>
              <w:widowControl w:val="0"/>
              <w:spacing w:before="0"/>
              <w:rPr>
                <w:rFonts w:cstheme="minorHAnsi"/>
                <w:sz w:val="18"/>
                <w:szCs w:val="18"/>
              </w:rPr>
            </w:pPr>
            <w:r w:rsidRPr="00487383">
              <w:rPr>
                <w:rFonts w:cstheme="minorHAnsi"/>
                <w:sz w:val="18"/>
                <w:szCs w:val="18"/>
              </w:rPr>
              <w:t>Diegėjas turi dalyvauti priėmimo testavime, užtikrinant, kad visos Sistemos funkcijos veikia pagal reikalavimus, bei parengti informacinę sistemą (pvz. Jira) incidentų registravimui, skirtą efektyviam incidentų identifikavimui, registravimui ir sekimui.</w:t>
            </w:r>
          </w:p>
          <w:p w14:paraId="53B84116" w14:textId="1E7555DF" w:rsidR="00B52DE9" w:rsidRPr="00487383" w:rsidRDefault="00B52DE9" w:rsidP="00571934">
            <w:pPr>
              <w:widowControl w:val="0"/>
              <w:spacing w:before="0"/>
              <w:rPr>
                <w:rFonts w:ascii="Arial" w:hAnsi="Arial" w:cs="Arial"/>
              </w:rPr>
            </w:pPr>
            <w:r w:rsidRPr="00487383">
              <w:rPr>
                <w:rFonts w:cstheme="minorHAnsi"/>
                <w:sz w:val="18"/>
                <w:szCs w:val="18"/>
              </w:rPr>
              <w:t>Diegėjas pagal suderintą priėmimo testavimo planą turės fiziškai arba nuotoliniu būdu dalyvauti Sistemos testavime, teikti konsultacijas, kaip turi būti testuojamas veiksmas / funkcija / operacija pagal suderintus testavimo scenarijus, kuriuos pateiks Užsakovas, išsakyti savo komentarus ir siūlymus dėl rekomenduojamo klaidos kritiškumo lygio, informuoti testavimo dalyvius apie klaidos šalinimo terminą. Visa informacija apie klaidų kritiškumo lygį, jos šalinimo terminus, šalinimo eigą ir priskirtus atsakingus asmenis turės būti registruojama incidentų registravimo IS.</w:t>
            </w:r>
          </w:p>
        </w:tc>
        <w:tc>
          <w:tcPr>
            <w:tcW w:w="653" w:type="pct"/>
          </w:tcPr>
          <w:p w14:paraId="6D616A81" w14:textId="235749BC" w:rsidR="00F92504" w:rsidRPr="00487383" w:rsidRDefault="00F92504"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Dalyvauta priėmimo testavime</w:t>
            </w:r>
          </w:p>
          <w:p w14:paraId="351CE87A" w14:textId="77777777" w:rsidR="00F92504" w:rsidRPr="00487383" w:rsidRDefault="00F92504" w:rsidP="00AE6D24">
            <w:pPr>
              <w:pStyle w:val="Sraassuenkleliais"/>
              <w:numPr>
                <w:ilvl w:val="0"/>
                <w:numId w:val="0"/>
              </w:numPr>
              <w:spacing w:before="0" w:after="0"/>
              <w:jc w:val="both"/>
              <w:rPr>
                <w:rFonts w:ascii="Arial" w:hAnsi="Arial" w:cs="Arial"/>
                <w:sz w:val="18"/>
                <w:szCs w:val="18"/>
              </w:rPr>
            </w:pPr>
          </w:p>
          <w:p w14:paraId="510BA6CE" w14:textId="45A5314F" w:rsidR="00B52DE9" w:rsidRPr="00487383" w:rsidRDefault="00B52DE9"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Incidentų registravimo informacinė sistema</w:t>
            </w:r>
          </w:p>
          <w:p w14:paraId="5EA5D7CF" w14:textId="46EDA153" w:rsidR="00B52DE9" w:rsidRPr="00487383" w:rsidRDefault="00B52DE9" w:rsidP="00AE6D24">
            <w:pPr>
              <w:pStyle w:val="Sraassuenkleliais"/>
              <w:numPr>
                <w:ilvl w:val="0"/>
                <w:numId w:val="0"/>
              </w:numPr>
              <w:spacing w:before="0" w:after="0"/>
              <w:jc w:val="both"/>
              <w:rPr>
                <w:rFonts w:ascii="Arial" w:hAnsi="Arial" w:cs="Arial"/>
                <w:sz w:val="18"/>
                <w:szCs w:val="18"/>
              </w:rPr>
            </w:pPr>
          </w:p>
        </w:tc>
        <w:tc>
          <w:tcPr>
            <w:tcW w:w="1671" w:type="pct"/>
          </w:tcPr>
          <w:p w14:paraId="1FF89DFC" w14:textId="77777777" w:rsidR="00CE3061" w:rsidRPr="00487383" w:rsidRDefault="00F92504" w:rsidP="00AE6D24">
            <w:pPr>
              <w:pStyle w:val="Sraassuenkleliais"/>
              <w:numPr>
                <w:ilvl w:val="0"/>
                <w:numId w:val="0"/>
              </w:numPr>
              <w:spacing w:before="0" w:after="0"/>
              <w:jc w:val="both"/>
              <w:rPr>
                <w:rFonts w:cstheme="minorHAnsi"/>
                <w:sz w:val="18"/>
                <w:szCs w:val="18"/>
              </w:rPr>
            </w:pPr>
            <w:r w:rsidRPr="00487383">
              <w:rPr>
                <w:rFonts w:cstheme="minorHAnsi"/>
                <w:sz w:val="18"/>
                <w:szCs w:val="18"/>
              </w:rPr>
              <w:t xml:space="preserve">Priėmimo testavimo metu diegėjas turi aktyviai dalyvauti testuojant </w:t>
            </w:r>
            <w:r w:rsidR="00CE3061" w:rsidRPr="00487383">
              <w:rPr>
                <w:rFonts w:cstheme="minorHAnsi"/>
                <w:sz w:val="18"/>
                <w:szCs w:val="18"/>
              </w:rPr>
              <w:t>S</w:t>
            </w:r>
            <w:r w:rsidRPr="00487383">
              <w:rPr>
                <w:rFonts w:cstheme="minorHAnsi"/>
                <w:sz w:val="18"/>
                <w:szCs w:val="18"/>
              </w:rPr>
              <w:t xml:space="preserve">istemos funkcionalumus, fiksuoja bet kokius incidentus ar neatitikimus. </w:t>
            </w:r>
          </w:p>
          <w:p w14:paraId="24DA76B7" w14:textId="77777777" w:rsidR="00CE3061" w:rsidRPr="00487383" w:rsidRDefault="00CE3061" w:rsidP="00AE6D24">
            <w:pPr>
              <w:pStyle w:val="Sraassuenkleliais"/>
              <w:numPr>
                <w:ilvl w:val="0"/>
                <w:numId w:val="0"/>
              </w:numPr>
              <w:spacing w:before="0" w:after="0"/>
              <w:jc w:val="both"/>
              <w:rPr>
                <w:rFonts w:cstheme="minorHAnsi"/>
                <w:sz w:val="18"/>
                <w:szCs w:val="18"/>
              </w:rPr>
            </w:pPr>
            <w:r w:rsidRPr="00487383">
              <w:rPr>
                <w:rFonts w:cstheme="minorHAnsi"/>
                <w:sz w:val="18"/>
                <w:szCs w:val="18"/>
              </w:rPr>
              <w:t>Įdiegti i</w:t>
            </w:r>
            <w:r w:rsidR="00F92504" w:rsidRPr="00487383">
              <w:rPr>
                <w:rFonts w:cstheme="minorHAnsi"/>
                <w:sz w:val="18"/>
                <w:szCs w:val="18"/>
              </w:rPr>
              <w:t>ncidentų registravimo informacin</w:t>
            </w:r>
            <w:r w:rsidRPr="00487383">
              <w:rPr>
                <w:rFonts w:cstheme="minorHAnsi"/>
                <w:sz w:val="18"/>
                <w:szCs w:val="18"/>
              </w:rPr>
              <w:t>ę</w:t>
            </w:r>
            <w:r w:rsidR="00F92504" w:rsidRPr="00487383">
              <w:rPr>
                <w:rFonts w:cstheme="minorHAnsi"/>
                <w:sz w:val="18"/>
                <w:szCs w:val="18"/>
              </w:rPr>
              <w:t xml:space="preserve"> sistem</w:t>
            </w:r>
            <w:r w:rsidRPr="00487383">
              <w:rPr>
                <w:rFonts w:cstheme="minorHAnsi"/>
                <w:sz w:val="18"/>
                <w:szCs w:val="18"/>
              </w:rPr>
              <w:t>ą</w:t>
            </w:r>
            <w:r w:rsidR="00F92504" w:rsidRPr="00487383">
              <w:rPr>
                <w:rFonts w:cstheme="minorHAnsi"/>
                <w:sz w:val="18"/>
                <w:szCs w:val="18"/>
              </w:rPr>
              <w:t xml:space="preserve"> siekiant centralizuotai valdyti ir dokumentuoti vis</w:t>
            </w:r>
            <w:r w:rsidRPr="00487383">
              <w:rPr>
                <w:rFonts w:cstheme="minorHAnsi"/>
                <w:sz w:val="18"/>
                <w:szCs w:val="18"/>
              </w:rPr>
              <w:t>as identifikuotas klaidas</w:t>
            </w:r>
            <w:r w:rsidR="00F92504" w:rsidRPr="00487383">
              <w:rPr>
                <w:rFonts w:cstheme="minorHAnsi"/>
                <w:sz w:val="18"/>
                <w:szCs w:val="18"/>
              </w:rPr>
              <w:t xml:space="preserve">. Sistema </w:t>
            </w:r>
            <w:r w:rsidRPr="00487383">
              <w:rPr>
                <w:rFonts w:cstheme="minorHAnsi"/>
                <w:sz w:val="18"/>
                <w:szCs w:val="18"/>
              </w:rPr>
              <w:t>turi apimti</w:t>
            </w:r>
            <w:r w:rsidR="00F92504" w:rsidRPr="00487383">
              <w:rPr>
                <w:rFonts w:cstheme="minorHAnsi"/>
                <w:sz w:val="18"/>
                <w:szCs w:val="18"/>
              </w:rPr>
              <w:t xml:space="preserve"> tokias funkcijas: </w:t>
            </w:r>
          </w:p>
          <w:p w14:paraId="58A15548" w14:textId="366F3752" w:rsidR="00CE3061" w:rsidRPr="00487383" w:rsidRDefault="00F92504" w:rsidP="00644F49">
            <w:pPr>
              <w:pStyle w:val="Sraassuenkleliais"/>
              <w:numPr>
                <w:ilvl w:val="0"/>
                <w:numId w:val="59"/>
              </w:numPr>
              <w:spacing w:before="0" w:after="0"/>
              <w:jc w:val="both"/>
              <w:rPr>
                <w:rFonts w:cstheme="minorHAnsi"/>
                <w:sz w:val="18"/>
                <w:szCs w:val="18"/>
              </w:rPr>
            </w:pPr>
            <w:r w:rsidRPr="00487383">
              <w:rPr>
                <w:rFonts w:cstheme="minorHAnsi"/>
                <w:sz w:val="18"/>
                <w:szCs w:val="18"/>
              </w:rPr>
              <w:t>identifikavimo numeris</w:t>
            </w:r>
            <w:r w:rsidR="00CE3061" w:rsidRPr="00487383">
              <w:rPr>
                <w:rFonts w:cstheme="minorHAnsi"/>
                <w:sz w:val="18"/>
                <w:szCs w:val="18"/>
              </w:rPr>
              <w:t>;</w:t>
            </w:r>
          </w:p>
          <w:p w14:paraId="120640B5" w14:textId="07009F0C" w:rsidR="00CE3061" w:rsidRPr="00487383" w:rsidRDefault="00F92504" w:rsidP="00644F49">
            <w:pPr>
              <w:pStyle w:val="Sraassuenkleliais"/>
              <w:numPr>
                <w:ilvl w:val="0"/>
                <w:numId w:val="59"/>
              </w:numPr>
              <w:spacing w:before="0" w:after="0"/>
              <w:jc w:val="both"/>
              <w:rPr>
                <w:rFonts w:cstheme="minorHAnsi"/>
                <w:sz w:val="18"/>
                <w:szCs w:val="18"/>
              </w:rPr>
            </w:pPr>
            <w:r w:rsidRPr="00487383">
              <w:rPr>
                <w:rFonts w:cstheme="minorHAnsi"/>
                <w:sz w:val="18"/>
                <w:szCs w:val="18"/>
              </w:rPr>
              <w:t>aprašymas</w:t>
            </w:r>
            <w:r w:rsidR="00CE3061" w:rsidRPr="00487383">
              <w:rPr>
                <w:rFonts w:cstheme="minorHAnsi"/>
                <w:sz w:val="18"/>
                <w:szCs w:val="18"/>
              </w:rPr>
              <w:t>;</w:t>
            </w:r>
          </w:p>
          <w:p w14:paraId="1567E157" w14:textId="7A06C2D1" w:rsidR="00CE3061" w:rsidRPr="00487383" w:rsidRDefault="00F92504" w:rsidP="00644F49">
            <w:pPr>
              <w:pStyle w:val="Sraassuenkleliais"/>
              <w:numPr>
                <w:ilvl w:val="0"/>
                <w:numId w:val="59"/>
              </w:numPr>
              <w:spacing w:before="0" w:after="0"/>
              <w:jc w:val="both"/>
              <w:rPr>
                <w:rFonts w:cstheme="minorHAnsi"/>
                <w:sz w:val="18"/>
                <w:szCs w:val="18"/>
              </w:rPr>
            </w:pPr>
            <w:r w:rsidRPr="00487383">
              <w:rPr>
                <w:rFonts w:cstheme="minorHAnsi"/>
                <w:sz w:val="18"/>
                <w:szCs w:val="18"/>
              </w:rPr>
              <w:t>prioritetas</w:t>
            </w:r>
            <w:r w:rsidR="00CE3061" w:rsidRPr="00487383">
              <w:rPr>
                <w:rFonts w:cstheme="minorHAnsi"/>
                <w:sz w:val="18"/>
                <w:szCs w:val="18"/>
              </w:rPr>
              <w:t xml:space="preserve"> (aukštas, vidutinis, žemas);</w:t>
            </w:r>
          </w:p>
          <w:p w14:paraId="2391AFE6" w14:textId="14D943B0" w:rsidR="00CE3061" w:rsidRPr="00487383" w:rsidRDefault="00F92504" w:rsidP="00644F49">
            <w:pPr>
              <w:pStyle w:val="Sraassuenkleliais"/>
              <w:numPr>
                <w:ilvl w:val="0"/>
                <w:numId w:val="59"/>
              </w:numPr>
              <w:spacing w:before="0" w:after="0"/>
              <w:jc w:val="both"/>
              <w:rPr>
                <w:rFonts w:cstheme="minorHAnsi"/>
                <w:sz w:val="18"/>
                <w:szCs w:val="18"/>
              </w:rPr>
            </w:pPr>
            <w:r w:rsidRPr="00487383">
              <w:rPr>
                <w:rFonts w:cstheme="minorHAnsi"/>
                <w:sz w:val="18"/>
                <w:szCs w:val="18"/>
              </w:rPr>
              <w:t>būklė (laukiama, vykdoma, uždaryta)</w:t>
            </w:r>
            <w:r w:rsidR="00CE3061" w:rsidRPr="00487383">
              <w:rPr>
                <w:rFonts w:cstheme="minorHAnsi"/>
                <w:sz w:val="18"/>
                <w:szCs w:val="18"/>
              </w:rPr>
              <w:t>;</w:t>
            </w:r>
          </w:p>
          <w:p w14:paraId="0AD70BAC" w14:textId="71DBB10B" w:rsidR="00CE3061" w:rsidRPr="00487383" w:rsidRDefault="00F92504" w:rsidP="00644F49">
            <w:pPr>
              <w:pStyle w:val="Sraassuenkleliais"/>
              <w:numPr>
                <w:ilvl w:val="0"/>
                <w:numId w:val="59"/>
              </w:numPr>
              <w:spacing w:before="0" w:after="0"/>
              <w:jc w:val="both"/>
              <w:rPr>
                <w:rFonts w:cstheme="minorHAnsi"/>
                <w:sz w:val="18"/>
                <w:szCs w:val="18"/>
              </w:rPr>
            </w:pPr>
            <w:r w:rsidRPr="00487383">
              <w:rPr>
                <w:rFonts w:cstheme="minorHAnsi"/>
                <w:sz w:val="18"/>
                <w:szCs w:val="18"/>
              </w:rPr>
              <w:t>atsakingi asmenys</w:t>
            </w:r>
            <w:r w:rsidR="00CE3061" w:rsidRPr="00487383">
              <w:rPr>
                <w:rFonts w:cstheme="minorHAnsi"/>
                <w:sz w:val="18"/>
                <w:szCs w:val="18"/>
              </w:rPr>
              <w:t>;</w:t>
            </w:r>
          </w:p>
          <w:p w14:paraId="4CF618EC" w14:textId="414727EF" w:rsidR="00CE3061" w:rsidRPr="00487383" w:rsidRDefault="00F92504" w:rsidP="00644F49">
            <w:pPr>
              <w:pStyle w:val="Sraassuenkleliais"/>
              <w:numPr>
                <w:ilvl w:val="0"/>
                <w:numId w:val="59"/>
              </w:numPr>
              <w:spacing w:before="0" w:after="0"/>
              <w:jc w:val="both"/>
              <w:rPr>
                <w:rFonts w:cstheme="minorHAnsi"/>
                <w:sz w:val="18"/>
                <w:szCs w:val="18"/>
              </w:rPr>
            </w:pPr>
            <w:r w:rsidRPr="00487383">
              <w:rPr>
                <w:rFonts w:cstheme="minorHAnsi"/>
                <w:sz w:val="18"/>
                <w:szCs w:val="18"/>
              </w:rPr>
              <w:t>sprendimo terminas</w:t>
            </w:r>
            <w:r w:rsidR="00CE3061" w:rsidRPr="00487383">
              <w:rPr>
                <w:rFonts w:cstheme="minorHAnsi"/>
                <w:sz w:val="18"/>
                <w:szCs w:val="18"/>
              </w:rPr>
              <w:t>;</w:t>
            </w:r>
          </w:p>
          <w:p w14:paraId="2751BCA1" w14:textId="77777777" w:rsidR="00CE3061" w:rsidRPr="00487383" w:rsidRDefault="00F92504" w:rsidP="00644F49">
            <w:pPr>
              <w:pStyle w:val="Sraassuenkleliais"/>
              <w:numPr>
                <w:ilvl w:val="0"/>
                <w:numId w:val="59"/>
              </w:numPr>
              <w:spacing w:before="0" w:after="0"/>
              <w:jc w:val="both"/>
              <w:rPr>
                <w:rFonts w:cstheme="minorHAnsi"/>
                <w:sz w:val="18"/>
                <w:szCs w:val="18"/>
              </w:rPr>
            </w:pPr>
            <w:r w:rsidRPr="00487383">
              <w:rPr>
                <w:rFonts w:cstheme="minorHAnsi"/>
                <w:sz w:val="18"/>
                <w:szCs w:val="18"/>
              </w:rPr>
              <w:t xml:space="preserve">pastabos. </w:t>
            </w:r>
          </w:p>
          <w:p w14:paraId="366B83F3" w14:textId="52CDB837" w:rsidR="00F92504" w:rsidRPr="00487383" w:rsidRDefault="00CE3061" w:rsidP="00AE6D24">
            <w:pPr>
              <w:pStyle w:val="Sraassuenkleliais"/>
              <w:numPr>
                <w:ilvl w:val="0"/>
                <w:numId w:val="0"/>
              </w:numPr>
              <w:spacing w:before="0" w:after="0"/>
              <w:jc w:val="both"/>
              <w:rPr>
                <w:rFonts w:cstheme="minorHAnsi"/>
                <w:sz w:val="18"/>
                <w:szCs w:val="18"/>
              </w:rPr>
            </w:pPr>
            <w:r w:rsidRPr="00487383">
              <w:rPr>
                <w:rFonts w:cstheme="minorHAnsi"/>
                <w:sz w:val="18"/>
                <w:szCs w:val="18"/>
              </w:rPr>
              <w:t>Turi būti suteiktos prieigos</w:t>
            </w:r>
            <w:r w:rsidR="00F92504" w:rsidRPr="00487383">
              <w:rPr>
                <w:rFonts w:cstheme="minorHAnsi"/>
                <w:sz w:val="18"/>
                <w:szCs w:val="18"/>
              </w:rPr>
              <w:t xml:space="preserve"> visiems projekto dalyviams efektyviam </w:t>
            </w:r>
            <w:r w:rsidRPr="00487383">
              <w:rPr>
                <w:rFonts w:cstheme="minorHAnsi"/>
                <w:sz w:val="18"/>
                <w:szCs w:val="18"/>
              </w:rPr>
              <w:t xml:space="preserve">registravimui, </w:t>
            </w:r>
            <w:r w:rsidR="00F92504" w:rsidRPr="00487383">
              <w:rPr>
                <w:rFonts w:cstheme="minorHAnsi"/>
                <w:sz w:val="18"/>
                <w:szCs w:val="18"/>
              </w:rPr>
              <w:t xml:space="preserve">stebėjimui ir valdymui testavimo bei </w:t>
            </w:r>
            <w:r w:rsidR="00AE6D24" w:rsidRPr="00487383">
              <w:rPr>
                <w:rFonts w:cstheme="minorHAnsi"/>
                <w:sz w:val="18"/>
                <w:szCs w:val="18"/>
              </w:rPr>
              <w:t>kituose</w:t>
            </w:r>
            <w:r w:rsidR="00F92504" w:rsidRPr="00487383">
              <w:rPr>
                <w:rFonts w:cstheme="minorHAnsi"/>
                <w:sz w:val="18"/>
                <w:szCs w:val="18"/>
              </w:rPr>
              <w:t xml:space="preserve"> projekto </w:t>
            </w:r>
            <w:r w:rsidR="00AE6D24" w:rsidRPr="00487383">
              <w:rPr>
                <w:rFonts w:cstheme="minorHAnsi"/>
                <w:sz w:val="18"/>
                <w:szCs w:val="18"/>
              </w:rPr>
              <w:t>etapuose</w:t>
            </w:r>
            <w:r w:rsidR="00F92504" w:rsidRPr="00487383">
              <w:rPr>
                <w:rFonts w:cstheme="minorHAnsi"/>
                <w:sz w:val="18"/>
                <w:szCs w:val="18"/>
              </w:rPr>
              <w:t>.</w:t>
            </w:r>
          </w:p>
          <w:p w14:paraId="50FD1C9A" w14:textId="77777777" w:rsidR="00F92504" w:rsidRPr="00487383" w:rsidRDefault="00F92504" w:rsidP="00AE6D24">
            <w:pPr>
              <w:pStyle w:val="Sraassuenkleliais"/>
              <w:numPr>
                <w:ilvl w:val="0"/>
                <w:numId w:val="0"/>
              </w:numPr>
              <w:spacing w:before="0" w:after="0"/>
              <w:jc w:val="both"/>
              <w:rPr>
                <w:rFonts w:cstheme="minorHAnsi"/>
                <w:sz w:val="18"/>
                <w:szCs w:val="18"/>
              </w:rPr>
            </w:pPr>
          </w:p>
          <w:p w14:paraId="1B5512D8" w14:textId="310F6391" w:rsidR="00B52DE9" w:rsidRPr="00487383" w:rsidRDefault="000D3451" w:rsidP="00AE6D24">
            <w:pPr>
              <w:pStyle w:val="Sraassuenkleliais"/>
              <w:numPr>
                <w:ilvl w:val="0"/>
                <w:numId w:val="0"/>
              </w:numPr>
              <w:spacing w:before="0" w:after="0"/>
              <w:jc w:val="both"/>
              <w:rPr>
                <w:rFonts w:ascii="Arial" w:hAnsi="Arial" w:cs="Arial"/>
                <w:sz w:val="18"/>
                <w:szCs w:val="18"/>
              </w:rPr>
            </w:pPr>
            <w:r w:rsidRPr="00487383">
              <w:rPr>
                <w:rFonts w:cstheme="minorHAnsi"/>
                <w:sz w:val="18"/>
                <w:szCs w:val="18"/>
              </w:rPr>
              <w:t>To paties funkcionalumo testavimas bus atliekamas, kol funkcija veiks tinkamai, t .y., pagal nustatytus reikalavimus.</w:t>
            </w:r>
          </w:p>
        </w:tc>
      </w:tr>
      <w:tr w:rsidR="00B52DE9" w:rsidRPr="00487383" w14:paraId="3A3974E7" w14:textId="77777777" w:rsidTr="00640D04">
        <w:trPr>
          <w:trHeight w:val="20"/>
        </w:trPr>
        <w:tc>
          <w:tcPr>
            <w:tcW w:w="408" w:type="pct"/>
          </w:tcPr>
          <w:p w14:paraId="6A550BD2" w14:textId="77777777" w:rsidR="00B52DE9" w:rsidRPr="00487383" w:rsidRDefault="00B52DE9" w:rsidP="00644F49">
            <w:pPr>
              <w:pStyle w:val="Sraopastraipa"/>
              <w:numPr>
                <w:ilvl w:val="0"/>
                <w:numId w:val="29"/>
              </w:numPr>
              <w:spacing w:before="0"/>
              <w:rPr>
                <w:rFonts w:ascii="Arial" w:hAnsi="Arial" w:cs="Arial"/>
                <w:sz w:val="18"/>
                <w:szCs w:val="18"/>
                <w:lang w:val="en-US"/>
              </w:rPr>
            </w:pPr>
          </w:p>
        </w:tc>
        <w:tc>
          <w:tcPr>
            <w:tcW w:w="766" w:type="pct"/>
          </w:tcPr>
          <w:p w14:paraId="5BB35EFD" w14:textId="4946A63F" w:rsidR="00B52DE9" w:rsidRPr="00487383" w:rsidRDefault="00B52DE9" w:rsidP="00AE6D24">
            <w:pPr>
              <w:pStyle w:val="Sraassuenkleliais"/>
              <w:numPr>
                <w:ilvl w:val="0"/>
                <w:numId w:val="0"/>
              </w:numPr>
              <w:spacing w:before="0" w:after="0"/>
              <w:jc w:val="both"/>
              <w:rPr>
                <w:rFonts w:cstheme="minorHAnsi"/>
                <w:sz w:val="18"/>
                <w:szCs w:val="18"/>
              </w:rPr>
            </w:pPr>
            <w:r w:rsidRPr="00487383">
              <w:rPr>
                <w:rFonts w:cstheme="minorHAnsi"/>
                <w:sz w:val="18"/>
                <w:szCs w:val="18"/>
              </w:rPr>
              <w:t>Šalinti aptiktas klaidas</w:t>
            </w:r>
          </w:p>
        </w:tc>
        <w:tc>
          <w:tcPr>
            <w:tcW w:w="1502" w:type="pct"/>
          </w:tcPr>
          <w:p w14:paraId="0B4FF8BD" w14:textId="02BBB832" w:rsidR="00B52DE9" w:rsidRPr="00487383" w:rsidRDefault="00B52DE9" w:rsidP="00AE6D24">
            <w:pPr>
              <w:pStyle w:val="Sraassuenkleliais"/>
              <w:numPr>
                <w:ilvl w:val="0"/>
                <w:numId w:val="0"/>
              </w:numPr>
              <w:spacing w:before="0" w:after="0"/>
              <w:jc w:val="both"/>
              <w:rPr>
                <w:rFonts w:ascii="Arial" w:hAnsi="Arial" w:cs="Arial"/>
                <w:sz w:val="18"/>
                <w:szCs w:val="18"/>
              </w:rPr>
            </w:pPr>
            <w:r w:rsidRPr="00487383">
              <w:rPr>
                <w:rFonts w:cstheme="minorHAnsi"/>
                <w:sz w:val="18"/>
                <w:szCs w:val="18"/>
              </w:rPr>
              <w:t xml:space="preserve">Diegėjas, pagal testavimo klaidų registravimo sistemoje užregistruotą informaciją ir parengtą klaidų šalinimo planą, turės šalinti visas užregistruotas klaidas ir neatitikimus, nustatytus testavimo etapo metu. Taip pat turės parengti testavimo ataskaitą, kurioje pateikiama pagrindinė </w:t>
            </w:r>
            <w:r w:rsidRPr="00487383">
              <w:rPr>
                <w:rFonts w:cstheme="minorHAnsi"/>
                <w:sz w:val="18"/>
                <w:szCs w:val="18"/>
              </w:rPr>
              <w:lastRenderedPageBreak/>
              <w:t>informacija apie testavimo metu užfiksuotas klaidas.</w:t>
            </w:r>
          </w:p>
        </w:tc>
        <w:tc>
          <w:tcPr>
            <w:tcW w:w="653" w:type="pct"/>
          </w:tcPr>
          <w:p w14:paraId="7C10247C" w14:textId="6BC0ABFB" w:rsidR="00B52DE9" w:rsidRPr="00487383" w:rsidRDefault="00B52DE9"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lastRenderedPageBreak/>
              <w:t>Pašalintos visos priėmimo testavimo metu užregistruotos klaidos</w:t>
            </w:r>
          </w:p>
          <w:p w14:paraId="694FC1F4" w14:textId="77777777" w:rsidR="00B52DE9" w:rsidRPr="00487383" w:rsidRDefault="00B52DE9" w:rsidP="00AE6D24">
            <w:pPr>
              <w:pStyle w:val="Sraassuenkleliais"/>
              <w:numPr>
                <w:ilvl w:val="0"/>
                <w:numId w:val="0"/>
              </w:numPr>
              <w:spacing w:before="0" w:after="0"/>
              <w:jc w:val="both"/>
              <w:rPr>
                <w:rFonts w:ascii="Arial" w:hAnsi="Arial" w:cs="Arial"/>
                <w:sz w:val="18"/>
                <w:szCs w:val="18"/>
              </w:rPr>
            </w:pPr>
          </w:p>
          <w:p w14:paraId="1606228F" w14:textId="0982DACA" w:rsidR="00B52DE9" w:rsidRPr="00487383" w:rsidRDefault="00B52DE9"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Testavimo ataskaita</w:t>
            </w:r>
          </w:p>
        </w:tc>
        <w:tc>
          <w:tcPr>
            <w:tcW w:w="1671" w:type="pct"/>
          </w:tcPr>
          <w:p w14:paraId="04688EC3" w14:textId="1934672D" w:rsidR="00B52DE9" w:rsidRPr="00487383" w:rsidRDefault="00B52DE9" w:rsidP="00AE6D24">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t>Pašalintos visos (pagal suderintą klaidų šalinimo planą) testavimo etapo metu aptiktos ir užregistruotos klaidos bei neatitikimai keliamiems reikalavimams, atliktas pakartotinis testavimas ir parengta testavimo ataskaita.</w:t>
            </w:r>
          </w:p>
        </w:tc>
      </w:tr>
      <w:tr w:rsidR="00B52DE9" w:rsidRPr="00487383" w14:paraId="76C94CCF" w14:textId="77777777" w:rsidTr="00640D04">
        <w:trPr>
          <w:trHeight w:val="20"/>
        </w:trPr>
        <w:tc>
          <w:tcPr>
            <w:tcW w:w="0" w:type="pct"/>
            <w:gridSpan w:val="5"/>
            <w:shd w:val="clear" w:color="auto" w:fill="EEEEEE" w:themeFill="accent2" w:themeFillTint="33"/>
          </w:tcPr>
          <w:p w14:paraId="7BF16554" w14:textId="295C5956" w:rsidR="00B52DE9" w:rsidRPr="00487383" w:rsidRDefault="00B52DE9" w:rsidP="00644F49">
            <w:pPr>
              <w:pStyle w:val="Sraassuenkleliais"/>
              <w:numPr>
                <w:ilvl w:val="1"/>
                <w:numId w:val="30"/>
              </w:numPr>
              <w:spacing w:before="0" w:after="0"/>
              <w:jc w:val="both"/>
              <w:rPr>
                <w:rStyle w:val="PurpleText"/>
                <w:b/>
                <w:bCs/>
                <w:sz w:val="18"/>
                <w:szCs w:val="18"/>
              </w:rPr>
            </w:pPr>
            <w:r w:rsidRPr="00487383">
              <w:rPr>
                <w:rStyle w:val="PurpleText"/>
                <w:b/>
                <w:bCs/>
                <w:sz w:val="18"/>
                <w:szCs w:val="18"/>
              </w:rPr>
              <w:t>Pasiruošimas paleidimui</w:t>
            </w:r>
          </w:p>
        </w:tc>
      </w:tr>
      <w:tr w:rsidR="00701F5B" w:rsidRPr="00487383" w14:paraId="3B6B4E83" w14:textId="77777777" w:rsidTr="00640D04">
        <w:trPr>
          <w:trHeight w:val="20"/>
        </w:trPr>
        <w:tc>
          <w:tcPr>
            <w:tcW w:w="408" w:type="pct"/>
          </w:tcPr>
          <w:p w14:paraId="3CD8221C" w14:textId="77777777" w:rsidR="00701F5B" w:rsidRPr="00487383" w:rsidRDefault="00701F5B" w:rsidP="00644F49">
            <w:pPr>
              <w:pStyle w:val="Sraopastraipa"/>
              <w:numPr>
                <w:ilvl w:val="0"/>
                <w:numId w:val="29"/>
              </w:numPr>
              <w:spacing w:before="0"/>
              <w:rPr>
                <w:rFonts w:ascii="Arial" w:hAnsi="Arial" w:cs="Arial"/>
                <w:sz w:val="18"/>
                <w:szCs w:val="18"/>
                <w:lang w:val="en-US"/>
              </w:rPr>
            </w:pPr>
          </w:p>
        </w:tc>
        <w:tc>
          <w:tcPr>
            <w:tcW w:w="766" w:type="pct"/>
          </w:tcPr>
          <w:p w14:paraId="4AA16C61" w14:textId="080E12BF" w:rsidR="00701F5B" w:rsidRPr="00487383" w:rsidRDefault="00701F5B" w:rsidP="00701F5B">
            <w:pPr>
              <w:pStyle w:val="Sraassuenkleliais"/>
              <w:numPr>
                <w:ilvl w:val="0"/>
                <w:numId w:val="0"/>
              </w:numPr>
              <w:spacing w:before="0" w:after="0"/>
              <w:jc w:val="both"/>
              <w:rPr>
                <w:rFonts w:cstheme="minorHAnsi"/>
                <w:sz w:val="18"/>
                <w:szCs w:val="18"/>
              </w:rPr>
            </w:pPr>
            <w:r w:rsidRPr="00487383">
              <w:rPr>
                <w:rFonts w:cstheme="minorHAnsi"/>
                <w:sz w:val="18"/>
                <w:szCs w:val="18"/>
              </w:rPr>
              <w:t>Atlikti našumo testavimą</w:t>
            </w:r>
          </w:p>
        </w:tc>
        <w:tc>
          <w:tcPr>
            <w:tcW w:w="1502" w:type="pct"/>
          </w:tcPr>
          <w:p w14:paraId="1EF1E21C" w14:textId="77777777" w:rsidR="00701F5B" w:rsidRPr="00487383" w:rsidRDefault="00701F5B" w:rsidP="00701F5B">
            <w:pPr>
              <w:widowControl w:val="0"/>
              <w:spacing w:before="0"/>
              <w:rPr>
                <w:rFonts w:cstheme="minorHAnsi"/>
                <w:sz w:val="18"/>
                <w:szCs w:val="18"/>
              </w:rPr>
            </w:pPr>
            <w:r w:rsidRPr="00487383">
              <w:rPr>
                <w:rFonts w:cstheme="minorHAnsi"/>
                <w:sz w:val="18"/>
                <w:szCs w:val="18"/>
              </w:rPr>
              <w:t>Diegėjas turės atlikti našumo testavimą atsižvelgiant į keliamus reikalavimus. Diegėjas turi parengti našumo testavimo scenarijus. Atliekant našumo testavimą Diegėjas yra atsakingas už sąlygų sėkmingam našumo testavimui sukūrimą (pavyzdžiui, Diegėjas turės automatiniu būdu sugeneruoti našumo testavimui reikalingus duomenis, paruošti automatines duomenų sukėlimo priemones, kurių pagalba bus atliktas našumo testavimas ir pan.).</w:t>
            </w:r>
          </w:p>
          <w:p w14:paraId="407C12E8" w14:textId="77777777" w:rsidR="00701F5B" w:rsidRPr="00487383" w:rsidRDefault="00701F5B" w:rsidP="00701F5B">
            <w:pPr>
              <w:widowControl w:val="0"/>
              <w:spacing w:before="0"/>
              <w:rPr>
                <w:rFonts w:cstheme="minorHAnsi"/>
                <w:sz w:val="18"/>
                <w:szCs w:val="18"/>
              </w:rPr>
            </w:pPr>
            <w:r w:rsidRPr="00487383">
              <w:rPr>
                <w:rFonts w:cstheme="minorHAnsi"/>
                <w:sz w:val="18"/>
                <w:szCs w:val="18"/>
              </w:rPr>
              <w:t>Diegėjas testuojant greitaveiką turės ištestuoti bent 5 paprastas ir 5 suvestines ataskaitas.</w:t>
            </w:r>
          </w:p>
          <w:p w14:paraId="2DC7A7C5" w14:textId="4A43386A" w:rsidR="00701F5B" w:rsidRPr="00487383" w:rsidRDefault="00701F5B" w:rsidP="00571934">
            <w:pPr>
              <w:widowControl w:val="0"/>
              <w:spacing w:before="0"/>
              <w:rPr>
                <w:rFonts w:ascii="Arial" w:hAnsi="Arial" w:cs="Arial"/>
                <w:sz w:val="18"/>
                <w:szCs w:val="18"/>
              </w:rPr>
            </w:pPr>
            <w:r w:rsidRPr="00487383">
              <w:rPr>
                <w:rFonts w:cstheme="minorHAnsi"/>
                <w:sz w:val="18"/>
                <w:szCs w:val="18"/>
              </w:rPr>
              <w:t>Našumo testavimas turės būti atliktas produkcinėje aplinkoje.</w:t>
            </w:r>
          </w:p>
        </w:tc>
        <w:tc>
          <w:tcPr>
            <w:tcW w:w="653" w:type="pct"/>
          </w:tcPr>
          <w:p w14:paraId="5F7C04EF" w14:textId="45C16E1A" w:rsidR="00701F5B" w:rsidRPr="00487383" w:rsidRDefault="00701F5B" w:rsidP="00701F5B">
            <w:pPr>
              <w:pStyle w:val="Sraassuenkleliais"/>
              <w:numPr>
                <w:ilvl w:val="0"/>
                <w:numId w:val="0"/>
              </w:numPr>
              <w:spacing w:before="0" w:after="0"/>
              <w:jc w:val="both"/>
              <w:rPr>
                <w:rFonts w:ascii="Arial" w:hAnsi="Arial" w:cs="Arial"/>
                <w:sz w:val="18"/>
                <w:szCs w:val="18"/>
              </w:rPr>
            </w:pPr>
            <w:r w:rsidRPr="00487383">
              <w:rPr>
                <w:rFonts w:cstheme="minorHAnsi"/>
                <w:sz w:val="18"/>
                <w:szCs w:val="18"/>
              </w:rPr>
              <w:t>Našumo testavimo ataskaita</w:t>
            </w:r>
          </w:p>
        </w:tc>
        <w:tc>
          <w:tcPr>
            <w:tcW w:w="1671" w:type="pct"/>
          </w:tcPr>
          <w:p w14:paraId="28A9C4CC" w14:textId="77777777" w:rsidR="00701F5B" w:rsidRPr="00487383" w:rsidRDefault="00701F5B" w:rsidP="00701F5B">
            <w:pPr>
              <w:widowControl w:val="0"/>
              <w:spacing w:before="0"/>
              <w:rPr>
                <w:rFonts w:cstheme="minorHAnsi"/>
                <w:sz w:val="18"/>
                <w:szCs w:val="18"/>
              </w:rPr>
            </w:pPr>
            <w:r w:rsidRPr="00487383">
              <w:rPr>
                <w:rFonts w:cstheme="minorHAnsi"/>
                <w:sz w:val="18"/>
                <w:szCs w:val="18"/>
              </w:rPr>
              <w:t>Našumo testavimo ataskaita turi apimti (neapsiribojant):</w:t>
            </w:r>
          </w:p>
          <w:p w14:paraId="2BBAF33E" w14:textId="77777777" w:rsidR="00701F5B" w:rsidRPr="00487383" w:rsidRDefault="00701F5B" w:rsidP="00644F49">
            <w:pPr>
              <w:numPr>
                <w:ilvl w:val="0"/>
                <w:numId w:val="53"/>
              </w:numPr>
              <w:pBdr>
                <w:top w:val="nil"/>
                <w:left w:val="nil"/>
                <w:bottom w:val="nil"/>
                <w:right w:val="nil"/>
                <w:between w:val="nil"/>
              </w:pBdr>
              <w:spacing w:before="0"/>
              <w:rPr>
                <w:rFonts w:ascii="Arial" w:hAnsi="Arial" w:cs="Arial"/>
                <w:sz w:val="18"/>
                <w:szCs w:val="18"/>
              </w:rPr>
            </w:pPr>
            <w:r w:rsidRPr="00487383">
              <w:rPr>
                <w:rFonts w:eastAsia="Calibri" w:cstheme="minorHAnsi"/>
                <w:color w:val="000000"/>
                <w:sz w:val="18"/>
                <w:szCs w:val="18"/>
              </w:rPr>
              <w:t>našumo testavimo parametrų aprašymą;</w:t>
            </w:r>
          </w:p>
          <w:p w14:paraId="33D632E5" w14:textId="6CF91C2E" w:rsidR="00701F5B" w:rsidRPr="00487383" w:rsidRDefault="00701F5B" w:rsidP="00644F49">
            <w:pPr>
              <w:numPr>
                <w:ilvl w:val="0"/>
                <w:numId w:val="53"/>
              </w:numPr>
              <w:pBdr>
                <w:top w:val="nil"/>
                <w:left w:val="nil"/>
                <w:bottom w:val="nil"/>
                <w:right w:val="nil"/>
                <w:between w:val="nil"/>
              </w:pBdr>
              <w:spacing w:before="0"/>
              <w:rPr>
                <w:rFonts w:ascii="Arial" w:hAnsi="Arial" w:cs="Arial"/>
                <w:sz w:val="18"/>
                <w:szCs w:val="18"/>
              </w:rPr>
            </w:pPr>
            <w:r w:rsidRPr="00487383">
              <w:rPr>
                <w:rFonts w:eastAsia="MS Gothic" w:cstheme="minorHAnsi"/>
                <w:color w:val="232323" w:themeColor="text1"/>
                <w:sz w:val="18"/>
                <w:szCs w:val="18"/>
                <w:lang w:eastAsia="en-GB"/>
              </w:rPr>
              <w:t>atlikto našumo testavimo rezultatų aprašymą (pateikiant tikslias rekomendacijas apie tai, kokie infrastruktūros bei Sistemos parametrai turi būti užtikrinami, kad tenkintų iškeltus reikalavimus).</w:t>
            </w:r>
          </w:p>
        </w:tc>
      </w:tr>
      <w:tr w:rsidR="00701F5B" w:rsidRPr="00487383" w14:paraId="6747ED2E" w14:textId="77777777" w:rsidTr="00640D04">
        <w:trPr>
          <w:trHeight w:val="20"/>
        </w:trPr>
        <w:tc>
          <w:tcPr>
            <w:tcW w:w="408" w:type="pct"/>
          </w:tcPr>
          <w:p w14:paraId="677F88A9" w14:textId="77777777" w:rsidR="00701F5B" w:rsidRPr="00487383" w:rsidRDefault="00701F5B" w:rsidP="00644F49">
            <w:pPr>
              <w:pStyle w:val="Sraopastraipa"/>
              <w:numPr>
                <w:ilvl w:val="0"/>
                <w:numId w:val="29"/>
              </w:numPr>
              <w:spacing w:before="0"/>
              <w:rPr>
                <w:rFonts w:ascii="Arial" w:hAnsi="Arial" w:cs="Arial"/>
                <w:sz w:val="18"/>
                <w:szCs w:val="18"/>
              </w:rPr>
            </w:pPr>
          </w:p>
        </w:tc>
        <w:tc>
          <w:tcPr>
            <w:tcW w:w="766" w:type="pct"/>
          </w:tcPr>
          <w:p w14:paraId="22AABAB3" w14:textId="1BE61805" w:rsidR="00701F5B" w:rsidRPr="00487383" w:rsidRDefault="00701F5B" w:rsidP="00701F5B">
            <w:pPr>
              <w:pStyle w:val="Sraassuenkleliais"/>
              <w:numPr>
                <w:ilvl w:val="0"/>
                <w:numId w:val="0"/>
              </w:numPr>
              <w:spacing w:before="0" w:after="0"/>
              <w:jc w:val="both"/>
              <w:rPr>
                <w:rFonts w:cstheme="minorHAnsi"/>
                <w:sz w:val="18"/>
                <w:szCs w:val="18"/>
              </w:rPr>
            </w:pPr>
            <w:r w:rsidRPr="00487383">
              <w:rPr>
                <w:rFonts w:cstheme="minorHAnsi"/>
                <w:sz w:val="18"/>
                <w:szCs w:val="18"/>
              </w:rPr>
              <w:t>Atlikti saugumo testavimą</w:t>
            </w:r>
          </w:p>
        </w:tc>
        <w:tc>
          <w:tcPr>
            <w:tcW w:w="1502" w:type="pct"/>
          </w:tcPr>
          <w:p w14:paraId="65343269" w14:textId="77777777" w:rsidR="00701F5B" w:rsidRPr="00487383" w:rsidRDefault="00701F5B" w:rsidP="00701F5B">
            <w:pPr>
              <w:widowControl w:val="0"/>
              <w:spacing w:before="0"/>
              <w:rPr>
                <w:rFonts w:cstheme="minorHAnsi"/>
                <w:sz w:val="18"/>
                <w:szCs w:val="18"/>
              </w:rPr>
            </w:pPr>
            <w:r w:rsidRPr="00487383">
              <w:rPr>
                <w:rFonts w:cstheme="minorHAnsi"/>
                <w:sz w:val="18"/>
                <w:szCs w:val="18"/>
              </w:rPr>
              <w:t>Diegėjas turės atlikti saugumo testavimą atsižvelgiant į keliamus reikalavimus. Atliekant saugumo testavimą Diegėjas yra atsakingas už sąlygų sėkmingam saugumo testavimui sukūrimą.</w:t>
            </w:r>
          </w:p>
          <w:p w14:paraId="1E7EC1A2" w14:textId="77777777" w:rsidR="00701F5B" w:rsidRPr="00487383" w:rsidRDefault="00701F5B" w:rsidP="00701F5B">
            <w:pPr>
              <w:widowControl w:val="0"/>
              <w:spacing w:before="0"/>
              <w:rPr>
                <w:rFonts w:cstheme="minorHAnsi"/>
                <w:sz w:val="18"/>
                <w:szCs w:val="18"/>
              </w:rPr>
            </w:pPr>
            <w:r w:rsidRPr="00487383">
              <w:rPr>
                <w:rFonts w:cstheme="minorHAnsi"/>
                <w:sz w:val="18"/>
                <w:szCs w:val="18"/>
              </w:rPr>
              <w:t>Saugumo testavimas turės būti atliktas produkcinėje aplinkoje.</w:t>
            </w:r>
          </w:p>
          <w:p w14:paraId="7FD7355F" w14:textId="0FD82103" w:rsidR="00701F5B" w:rsidRPr="00487383" w:rsidRDefault="00701F5B" w:rsidP="00701F5B">
            <w:pPr>
              <w:widowControl w:val="0"/>
              <w:spacing w:before="0"/>
              <w:rPr>
                <w:rFonts w:cstheme="minorHAnsi"/>
                <w:sz w:val="18"/>
                <w:szCs w:val="18"/>
              </w:rPr>
            </w:pPr>
            <w:r w:rsidRPr="00487383">
              <w:rPr>
                <w:rFonts w:cstheme="minorHAnsi"/>
                <w:sz w:val="18"/>
                <w:szCs w:val="18"/>
              </w:rPr>
              <w:t>Diegėjas turi parengti ir su Užsakovu suderinti saugumo testavimo scenarijų sąrašą. Turės būti suderinti iki 10 saugumo testavimo scenarijų. Saugumo testavimo scenarijai turės būti testuojami tol, kol bus pašalintos visos aptiktos saugumo klaidos.</w:t>
            </w:r>
          </w:p>
          <w:p w14:paraId="7E276F53" w14:textId="77777777" w:rsidR="00701F5B" w:rsidRPr="00487383" w:rsidRDefault="00701F5B" w:rsidP="00701F5B">
            <w:pPr>
              <w:widowControl w:val="0"/>
              <w:spacing w:before="0"/>
              <w:rPr>
                <w:rFonts w:cstheme="minorHAnsi"/>
                <w:sz w:val="18"/>
                <w:szCs w:val="18"/>
              </w:rPr>
            </w:pPr>
            <w:r w:rsidRPr="00487383">
              <w:rPr>
                <w:rFonts w:cstheme="minorHAnsi"/>
                <w:sz w:val="18"/>
                <w:szCs w:val="18"/>
              </w:rPr>
              <w:t>Diegėjas įsipareigoja atlikti visus taikomus saugumo patikrinimus, programinės įrangos pažeidžiamumams nustatyti naudoti tiek statinius, tiek dinaminius saugos patikrinimus. Turi būti atlikti bent jau:</w:t>
            </w:r>
          </w:p>
          <w:p w14:paraId="49E6C00F" w14:textId="77777777" w:rsidR="00701F5B" w:rsidRPr="00487383" w:rsidRDefault="00701F5B" w:rsidP="00644F49">
            <w:pPr>
              <w:numPr>
                <w:ilvl w:val="0"/>
                <w:numId w:val="54"/>
              </w:numPr>
              <w:pBdr>
                <w:top w:val="nil"/>
                <w:left w:val="nil"/>
                <w:bottom w:val="nil"/>
                <w:right w:val="nil"/>
                <w:between w:val="nil"/>
              </w:pBdr>
              <w:spacing w:before="0"/>
              <w:rPr>
                <w:rFonts w:cstheme="minorHAnsi"/>
                <w:b/>
                <w:sz w:val="18"/>
                <w:szCs w:val="18"/>
              </w:rPr>
            </w:pPr>
            <w:r w:rsidRPr="00487383">
              <w:rPr>
                <w:rFonts w:eastAsia="Calibri" w:cstheme="minorHAnsi"/>
                <w:color w:val="000000"/>
                <w:sz w:val="18"/>
                <w:szCs w:val="18"/>
              </w:rPr>
              <w:t>įsilaužimo testai (angl. Penetration Testing) – galimų įsilaužimo scenarijų̨ įgyvendinimas ir produkto atsako stebėsena;</w:t>
            </w:r>
          </w:p>
          <w:p w14:paraId="2EC976DC" w14:textId="77777777" w:rsidR="00701F5B" w:rsidRPr="00487383" w:rsidRDefault="00701F5B" w:rsidP="00644F49">
            <w:pPr>
              <w:numPr>
                <w:ilvl w:val="0"/>
                <w:numId w:val="54"/>
              </w:numPr>
              <w:pBdr>
                <w:top w:val="nil"/>
                <w:left w:val="nil"/>
                <w:bottom w:val="nil"/>
                <w:right w:val="nil"/>
                <w:between w:val="nil"/>
              </w:pBdr>
              <w:spacing w:before="0"/>
              <w:rPr>
                <w:rFonts w:ascii="Arial" w:hAnsi="Arial" w:cs="Arial"/>
                <w:sz w:val="18"/>
                <w:szCs w:val="18"/>
              </w:rPr>
            </w:pPr>
            <w:r w:rsidRPr="00487383">
              <w:rPr>
                <w:rFonts w:eastAsia="Calibri" w:cstheme="minorHAnsi"/>
                <w:color w:val="000000"/>
                <w:sz w:val="18"/>
                <w:szCs w:val="18"/>
              </w:rPr>
              <w:lastRenderedPageBreak/>
              <w:t>pažeidžiamumų̨ skenavimai (angl. Vulnerability Scan) – ištestuoti pagal iš anksto žinomus, galimai nesaugius sistemos komponentus ir konfigūracijas, vykdant iš anksto nustatytus atakos modelius;</w:t>
            </w:r>
          </w:p>
          <w:p w14:paraId="0AC92FCF" w14:textId="3E6B2078" w:rsidR="00701F5B" w:rsidRPr="00487383" w:rsidRDefault="00701F5B" w:rsidP="00644F49">
            <w:pPr>
              <w:numPr>
                <w:ilvl w:val="0"/>
                <w:numId w:val="54"/>
              </w:numPr>
              <w:pBdr>
                <w:top w:val="nil"/>
                <w:left w:val="nil"/>
                <w:bottom w:val="nil"/>
                <w:right w:val="nil"/>
                <w:between w:val="nil"/>
              </w:pBdr>
              <w:spacing w:before="0"/>
              <w:rPr>
                <w:rFonts w:ascii="Arial" w:hAnsi="Arial" w:cs="Arial"/>
                <w:sz w:val="18"/>
                <w:szCs w:val="18"/>
              </w:rPr>
            </w:pPr>
            <w:r w:rsidRPr="00487383">
              <w:rPr>
                <w:rFonts w:eastAsia="Calibri" w:cstheme="minorHAnsi"/>
                <w:color w:val="000000"/>
                <w:sz w:val="18"/>
                <w:szCs w:val="18"/>
              </w:rPr>
              <w:t>atsitiktinių duomenų̨ testai (angl. Fuzz Testing, Fuzzing) – atsitiktinių įvesties duomenų̨, kuriems apdoroti nenumatyta sukurta sistema, generavimas ir įvedimas, siekiant kompromituoti sistemos vientisumą̨.</w:t>
            </w:r>
          </w:p>
        </w:tc>
        <w:tc>
          <w:tcPr>
            <w:tcW w:w="653" w:type="pct"/>
          </w:tcPr>
          <w:p w14:paraId="633BD650" w14:textId="3577C559" w:rsidR="00701F5B" w:rsidRPr="00487383" w:rsidRDefault="00701F5B" w:rsidP="00701F5B">
            <w:pPr>
              <w:pStyle w:val="Sraassuenkleliais"/>
              <w:numPr>
                <w:ilvl w:val="0"/>
                <w:numId w:val="0"/>
              </w:numPr>
              <w:spacing w:before="0" w:after="0"/>
              <w:jc w:val="both"/>
              <w:rPr>
                <w:rFonts w:ascii="Arial" w:hAnsi="Arial" w:cs="Arial"/>
                <w:sz w:val="18"/>
                <w:szCs w:val="18"/>
              </w:rPr>
            </w:pPr>
            <w:r w:rsidRPr="00487383">
              <w:rPr>
                <w:rFonts w:ascii="Arial" w:hAnsi="Arial" w:cs="Arial"/>
                <w:sz w:val="18"/>
                <w:szCs w:val="18"/>
              </w:rPr>
              <w:lastRenderedPageBreak/>
              <w:t>Saugumo testavimo ataskaita</w:t>
            </w:r>
          </w:p>
        </w:tc>
        <w:tc>
          <w:tcPr>
            <w:tcW w:w="1671" w:type="pct"/>
          </w:tcPr>
          <w:p w14:paraId="4EDAB4F5" w14:textId="77777777" w:rsidR="00701F5B" w:rsidRPr="00487383" w:rsidRDefault="00701F5B" w:rsidP="00701F5B">
            <w:pPr>
              <w:widowControl w:val="0"/>
              <w:spacing w:before="0"/>
              <w:rPr>
                <w:rFonts w:cstheme="minorHAnsi"/>
                <w:sz w:val="18"/>
                <w:szCs w:val="18"/>
              </w:rPr>
            </w:pPr>
            <w:r w:rsidRPr="00487383">
              <w:rPr>
                <w:rFonts w:cstheme="minorHAnsi"/>
                <w:sz w:val="18"/>
                <w:szCs w:val="18"/>
              </w:rPr>
              <w:t>Saugumo testavimo ataskaita turi apimti (neapsiribojant):</w:t>
            </w:r>
          </w:p>
          <w:p w14:paraId="375CFBBD" w14:textId="77777777" w:rsidR="00701F5B" w:rsidRPr="00487383" w:rsidRDefault="00701F5B" w:rsidP="00644F49">
            <w:pPr>
              <w:numPr>
                <w:ilvl w:val="0"/>
                <w:numId w:val="55"/>
              </w:numPr>
              <w:pBdr>
                <w:top w:val="nil"/>
                <w:left w:val="nil"/>
                <w:bottom w:val="nil"/>
                <w:right w:val="nil"/>
                <w:between w:val="nil"/>
              </w:pBdr>
              <w:spacing w:before="0"/>
              <w:ind w:left="360"/>
              <w:rPr>
                <w:rFonts w:cstheme="minorHAnsi"/>
                <w:b/>
                <w:sz w:val="18"/>
                <w:szCs w:val="18"/>
              </w:rPr>
            </w:pPr>
            <w:r w:rsidRPr="00487383">
              <w:rPr>
                <w:rFonts w:eastAsia="Calibri" w:cstheme="minorHAnsi"/>
                <w:color w:val="000000"/>
                <w:sz w:val="18"/>
                <w:szCs w:val="18"/>
              </w:rPr>
              <w:t>saugumo testavimo parametrų aprašymą;</w:t>
            </w:r>
          </w:p>
          <w:p w14:paraId="0532483F" w14:textId="77777777" w:rsidR="00701F5B" w:rsidRPr="00487383" w:rsidRDefault="00701F5B" w:rsidP="00644F49">
            <w:pPr>
              <w:numPr>
                <w:ilvl w:val="0"/>
                <w:numId w:val="55"/>
              </w:numPr>
              <w:pBdr>
                <w:top w:val="nil"/>
                <w:left w:val="nil"/>
                <w:bottom w:val="nil"/>
                <w:right w:val="nil"/>
                <w:between w:val="nil"/>
              </w:pBdr>
              <w:spacing w:before="0"/>
              <w:ind w:left="360"/>
              <w:rPr>
                <w:rFonts w:cstheme="minorHAnsi"/>
                <w:b/>
                <w:sz w:val="18"/>
                <w:szCs w:val="18"/>
              </w:rPr>
            </w:pPr>
            <w:r w:rsidRPr="00487383">
              <w:rPr>
                <w:rFonts w:eastAsia="Calibri" w:cstheme="minorHAnsi"/>
                <w:color w:val="000000"/>
                <w:sz w:val="18"/>
                <w:szCs w:val="18"/>
              </w:rPr>
              <w:t>saugumo testavimo scenarijų aprašymą;</w:t>
            </w:r>
          </w:p>
          <w:p w14:paraId="750A5068" w14:textId="77777777" w:rsidR="00701F5B" w:rsidRPr="00487383" w:rsidRDefault="00701F5B" w:rsidP="00644F49">
            <w:pPr>
              <w:numPr>
                <w:ilvl w:val="0"/>
                <w:numId w:val="55"/>
              </w:numPr>
              <w:pBdr>
                <w:top w:val="nil"/>
                <w:left w:val="nil"/>
                <w:bottom w:val="nil"/>
                <w:right w:val="nil"/>
                <w:between w:val="nil"/>
              </w:pBdr>
              <w:spacing w:before="0"/>
              <w:ind w:left="360"/>
              <w:rPr>
                <w:rFonts w:cstheme="minorHAnsi"/>
                <w:b/>
                <w:sz w:val="18"/>
                <w:szCs w:val="18"/>
              </w:rPr>
            </w:pPr>
            <w:r w:rsidRPr="00487383">
              <w:rPr>
                <w:rFonts w:eastAsia="Calibri" w:cstheme="minorHAnsi"/>
                <w:color w:val="000000"/>
                <w:sz w:val="18"/>
                <w:szCs w:val="18"/>
              </w:rPr>
              <w:t>saugumo testavimo rezultatų aprašymą (pateikiant tikslias rekomendacijas apie tai, kokie infrastruktūros bei parametrai turi būti užtikrinami, kad Sistema tenkintų iškeltus reikalavimus);</w:t>
            </w:r>
          </w:p>
          <w:p w14:paraId="27BB967A" w14:textId="77777777" w:rsidR="00701F5B" w:rsidRPr="00487383" w:rsidRDefault="00701F5B" w:rsidP="00644F49">
            <w:pPr>
              <w:numPr>
                <w:ilvl w:val="0"/>
                <w:numId w:val="55"/>
              </w:numPr>
              <w:pBdr>
                <w:top w:val="nil"/>
                <w:left w:val="nil"/>
                <w:bottom w:val="nil"/>
                <w:right w:val="nil"/>
                <w:between w:val="nil"/>
              </w:pBdr>
              <w:spacing w:before="0"/>
              <w:ind w:left="360"/>
              <w:rPr>
                <w:rFonts w:cstheme="minorHAnsi"/>
                <w:b/>
                <w:sz w:val="18"/>
                <w:szCs w:val="18"/>
              </w:rPr>
            </w:pPr>
            <w:r w:rsidRPr="00487383">
              <w:rPr>
                <w:rFonts w:eastAsia="Calibri" w:cstheme="minorHAnsi"/>
                <w:color w:val="000000"/>
                <w:sz w:val="18"/>
                <w:szCs w:val="18"/>
              </w:rPr>
              <w:t>Diegėjo atlikto CWE/SANS 25 dažniausios programavimo klaidos (naujausia versija) testavimo rezultatų aprašymą;</w:t>
            </w:r>
          </w:p>
          <w:p w14:paraId="628880FD" w14:textId="77777777" w:rsidR="00701F5B" w:rsidRPr="00487383" w:rsidRDefault="00701F5B" w:rsidP="00644F49">
            <w:pPr>
              <w:numPr>
                <w:ilvl w:val="0"/>
                <w:numId w:val="55"/>
              </w:numPr>
              <w:pBdr>
                <w:top w:val="nil"/>
                <w:left w:val="nil"/>
                <w:bottom w:val="nil"/>
                <w:right w:val="nil"/>
                <w:between w:val="nil"/>
              </w:pBdr>
              <w:spacing w:before="0"/>
              <w:ind w:left="360"/>
              <w:rPr>
                <w:rFonts w:cstheme="minorHAnsi"/>
                <w:b/>
                <w:sz w:val="18"/>
                <w:szCs w:val="18"/>
              </w:rPr>
            </w:pPr>
            <w:r w:rsidRPr="00487383">
              <w:rPr>
                <w:rFonts w:eastAsia="Calibri" w:cstheme="minorHAnsi"/>
                <w:color w:val="000000"/>
                <w:sz w:val="18"/>
                <w:szCs w:val="18"/>
              </w:rPr>
              <w:t>Diegėjo atlikto OWASP TOP 10 pažeidžiamumų vertinimo rezultatų (naujausia versija), pagal kiekvieną nurodytą sritį, aprašymą:</w:t>
            </w:r>
          </w:p>
          <w:p w14:paraId="29C94C5E" w14:textId="77777777" w:rsidR="00701F5B" w:rsidRPr="00487383" w:rsidRDefault="00701F5B" w:rsidP="00644F49">
            <w:pPr>
              <w:numPr>
                <w:ilvl w:val="1"/>
                <w:numId w:val="56"/>
              </w:numPr>
              <w:spacing w:before="0"/>
              <w:ind w:left="641" w:hanging="283"/>
              <w:rPr>
                <w:rFonts w:cstheme="minorHAnsi"/>
                <w:sz w:val="18"/>
                <w:szCs w:val="18"/>
              </w:rPr>
            </w:pPr>
            <w:r w:rsidRPr="00487383">
              <w:rPr>
                <w:rFonts w:cstheme="minorHAnsi"/>
                <w:color w:val="000000"/>
                <w:sz w:val="18"/>
                <w:szCs w:val="18"/>
              </w:rPr>
              <w:t>duomenų validacija ir kodavimas;</w:t>
            </w:r>
          </w:p>
          <w:p w14:paraId="2A837F8D" w14:textId="77777777" w:rsidR="00701F5B" w:rsidRPr="00487383" w:rsidRDefault="00701F5B" w:rsidP="00644F49">
            <w:pPr>
              <w:numPr>
                <w:ilvl w:val="1"/>
                <w:numId w:val="56"/>
              </w:numPr>
              <w:spacing w:before="0"/>
              <w:ind w:left="641" w:hanging="283"/>
              <w:rPr>
                <w:rFonts w:cstheme="minorHAnsi"/>
                <w:sz w:val="18"/>
                <w:szCs w:val="18"/>
              </w:rPr>
            </w:pPr>
            <w:r w:rsidRPr="00487383">
              <w:rPr>
                <w:rFonts w:cstheme="minorHAnsi"/>
                <w:color w:val="000000"/>
                <w:sz w:val="18"/>
                <w:szCs w:val="18"/>
              </w:rPr>
              <w:t>autentifikacija ir sesijų valdymas;</w:t>
            </w:r>
          </w:p>
          <w:p w14:paraId="11C1100E" w14:textId="77777777" w:rsidR="00701F5B" w:rsidRPr="00487383" w:rsidRDefault="00701F5B" w:rsidP="00644F49">
            <w:pPr>
              <w:numPr>
                <w:ilvl w:val="1"/>
                <w:numId w:val="56"/>
              </w:numPr>
              <w:spacing w:before="0"/>
              <w:ind w:left="641" w:hanging="283"/>
              <w:rPr>
                <w:rFonts w:cstheme="minorHAnsi"/>
                <w:sz w:val="18"/>
                <w:szCs w:val="18"/>
              </w:rPr>
            </w:pPr>
            <w:r w:rsidRPr="00487383">
              <w:rPr>
                <w:rFonts w:cstheme="minorHAnsi"/>
                <w:color w:val="000000"/>
                <w:sz w:val="18"/>
                <w:szCs w:val="18"/>
              </w:rPr>
              <w:t>prieigos valdymas;</w:t>
            </w:r>
          </w:p>
          <w:p w14:paraId="369195AB" w14:textId="77777777" w:rsidR="00701F5B" w:rsidRPr="00487383" w:rsidRDefault="00701F5B" w:rsidP="00644F49">
            <w:pPr>
              <w:numPr>
                <w:ilvl w:val="1"/>
                <w:numId w:val="56"/>
              </w:numPr>
              <w:spacing w:before="0"/>
              <w:ind w:left="641" w:hanging="283"/>
              <w:rPr>
                <w:rFonts w:cstheme="minorHAnsi"/>
                <w:sz w:val="18"/>
                <w:szCs w:val="18"/>
              </w:rPr>
            </w:pPr>
            <w:r w:rsidRPr="00487383">
              <w:rPr>
                <w:rFonts w:cstheme="minorHAnsi"/>
                <w:color w:val="000000"/>
                <w:sz w:val="18"/>
                <w:szCs w:val="18"/>
              </w:rPr>
              <w:t>klaidų valdymas;</w:t>
            </w:r>
          </w:p>
          <w:p w14:paraId="0A279DE3" w14:textId="77777777" w:rsidR="00701F5B" w:rsidRPr="00487383" w:rsidRDefault="00701F5B" w:rsidP="00644F49">
            <w:pPr>
              <w:numPr>
                <w:ilvl w:val="1"/>
                <w:numId w:val="56"/>
              </w:numPr>
              <w:spacing w:before="0"/>
              <w:ind w:left="641" w:hanging="283"/>
              <w:rPr>
                <w:rFonts w:cstheme="minorHAnsi"/>
                <w:sz w:val="18"/>
                <w:szCs w:val="18"/>
              </w:rPr>
            </w:pPr>
            <w:r w:rsidRPr="00487383">
              <w:rPr>
                <w:rFonts w:cstheme="minorHAnsi"/>
                <w:color w:val="000000"/>
                <w:sz w:val="18"/>
                <w:szCs w:val="18"/>
              </w:rPr>
              <w:t>registravimas;</w:t>
            </w:r>
          </w:p>
          <w:p w14:paraId="2CE0BBFF" w14:textId="77777777" w:rsidR="00701F5B" w:rsidRPr="00487383" w:rsidRDefault="00701F5B" w:rsidP="00644F49">
            <w:pPr>
              <w:numPr>
                <w:ilvl w:val="1"/>
                <w:numId w:val="56"/>
              </w:numPr>
              <w:spacing w:before="0"/>
              <w:ind w:left="641" w:hanging="283"/>
              <w:rPr>
                <w:rFonts w:cstheme="minorHAnsi"/>
                <w:sz w:val="18"/>
                <w:szCs w:val="18"/>
              </w:rPr>
            </w:pPr>
            <w:r w:rsidRPr="00487383">
              <w:rPr>
                <w:rFonts w:cstheme="minorHAnsi"/>
                <w:color w:val="000000"/>
                <w:sz w:val="18"/>
                <w:szCs w:val="18"/>
              </w:rPr>
              <w:t>sąsajos su išorinėmis sistemomis;</w:t>
            </w:r>
          </w:p>
          <w:p w14:paraId="4498F7C2" w14:textId="77777777" w:rsidR="00701F5B" w:rsidRPr="00487383" w:rsidRDefault="00701F5B" w:rsidP="00644F49">
            <w:pPr>
              <w:numPr>
                <w:ilvl w:val="1"/>
                <w:numId w:val="56"/>
              </w:numPr>
              <w:spacing w:before="0"/>
              <w:ind w:left="641" w:hanging="283"/>
              <w:rPr>
                <w:rFonts w:cstheme="minorHAnsi"/>
                <w:sz w:val="18"/>
                <w:szCs w:val="18"/>
              </w:rPr>
            </w:pPr>
            <w:r w:rsidRPr="00487383">
              <w:rPr>
                <w:rFonts w:cstheme="minorHAnsi"/>
                <w:color w:val="000000"/>
                <w:sz w:val="18"/>
                <w:szCs w:val="18"/>
              </w:rPr>
              <w:lastRenderedPageBreak/>
              <w:t>kriptografija;</w:t>
            </w:r>
          </w:p>
          <w:p w14:paraId="3B65AA50" w14:textId="77777777" w:rsidR="00701F5B" w:rsidRPr="00487383" w:rsidRDefault="00701F5B" w:rsidP="00644F49">
            <w:pPr>
              <w:numPr>
                <w:ilvl w:val="1"/>
                <w:numId w:val="56"/>
              </w:numPr>
              <w:spacing w:before="0"/>
              <w:ind w:left="641" w:hanging="283"/>
              <w:rPr>
                <w:rFonts w:cstheme="minorHAnsi"/>
                <w:sz w:val="18"/>
                <w:szCs w:val="18"/>
              </w:rPr>
            </w:pPr>
            <w:r w:rsidRPr="00487383">
              <w:rPr>
                <w:rFonts w:cstheme="minorHAnsi"/>
                <w:color w:val="000000"/>
                <w:sz w:val="18"/>
                <w:szCs w:val="18"/>
              </w:rPr>
              <w:t>pasiekiamumas;</w:t>
            </w:r>
          </w:p>
          <w:p w14:paraId="2B73CE0F" w14:textId="77777777" w:rsidR="00701F5B" w:rsidRPr="00487383" w:rsidRDefault="00701F5B" w:rsidP="00644F49">
            <w:pPr>
              <w:numPr>
                <w:ilvl w:val="1"/>
                <w:numId w:val="56"/>
              </w:numPr>
              <w:spacing w:before="0"/>
              <w:ind w:left="641" w:hanging="283"/>
              <w:rPr>
                <w:rFonts w:ascii="Arial" w:hAnsi="Arial" w:cs="Arial"/>
                <w:sz w:val="18"/>
                <w:szCs w:val="18"/>
              </w:rPr>
            </w:pPr>
            <w:r w:rsidRPr="00487383">
              <w:rPr>
                <w:rFonts w:cstheme="minorHAnsi"/>
                <w:color w:val="000000"/>
                <w:sz w:val="18"/>
                <w:szCs w:val="18"/>
              </w:rPr>
              <w:t>saugi konfigūracija;</w:t>
            </w:r>
          </w:p>
          <w:p w14:paraId="0999AB29" w14:textId="5C9A6DD1" w:rsidR="00701F5B" w:rsidRPr="00487383" w:rsidRDefault="00701F5B" w:rsidP="00644F49">
            <w:pPr>
              <w:numPr>
                <w:ilvl w:val="1"/>
                <w:numId w:val="56"/>
              </w:numPr>
              <w:spacing w:before="0"/>
              <w:ind w:left="641" w:hanging="283"/>
              <w:rPr>
                <w:rFonts w:ascii="Arial" w:hAnsi="Arial" w:cs="Arial"/>
                <w:sz w:val="18"/>
                <w:szCs w:val="18"/>
              </w:rPr>
            </w:pPr>
            <w:r w:rsidRPr="00487383">
              <w:rPr>
                <w:rFonts w:cstheme="minorHAnsi"/>
                <w:color w:val="000000"/>
                <w:sz w:val="18"/>
                <w:szCs w:val="18"/>
              </w:rPr>
              <w:t>platformų, duomenų bazių ir infrastruktūros saugumas.</w:t>
            </w:r>
          </w:p>
        </w:tc>
      </w:tr>
      <w:tr w:rsidR="00B52DE9" w:rsidRPr="00487383" w14:paraId="61AB77CC" w14:textId="77777777" w:rsidTr="00640D04">
        <w:trPr>
          <w:trHeight w:val="20"/>
        </w:trPr>
        <w:tc>
          <w:tcPr>
            <w:tcW w:w="408" w:type="pct"/>
          </w:tcPr>
          <w:p w14:paraId="38A21AF9" w14:textId="77777777" w:rsidR="00B52DE9" w:rsidRPr="00487383" w:rsidRDefault="00B52DE9" w:rsidP="00644F49">
            <w:pPr>
              <w:pStyle w:val="Sraopastraipa"/>
              <w:numPr>
                <w:ilvl w:val="0"/>
                <w:numId w:val="29"/>
              </w:numPr>
              <w:spacing w:before="0"/>
              <w:rPr>
                <w:rFonts w:ascii="Arial" w:hAnsi="Arial" w:cs="Arial"/>
                <w:sz w:val="18"/>
                <w:szCs w:val="18"/>
                <w:lang w:val="en-US"/>
              </w:rPr>
            </w:pPr>
          </w:p>
        </w:tc>
        <w:tc>
          <w:tcPr>
            <w:tcW w:w="766" w:type="pct"/>
          </w:tcPr>
          <w:p w14:paraId="3DF1842B" w14:textId="4BBA96EC" w:rsidR="00B52DE9" w:rsidRPr="00487383" w:rsidRDefault="00B52DE9" w:rsidP="00AE6D24">
            <w:pPr>
              <w:pStyle w:val="Sraassuenkleliais"/>
              <w:numPr>
                <w:ilvl w:val="0"/>
                <w:numId w:val="0"/>
              </w:numPr>
              <w:spacing w:before="0" w:after="0"/>
              <w:jc w:val="both"/>
              <w:rPr>
                <w:rFonts w:cstheme="minorHAnsi"/>
                <w:sz w:val="18"/>
                <w:szCs w:val="18"/>
              </w:rPr>
            </w:pPr>
            <w:r w:rsidRPr="00487383">
              <w:rPr>
                <w:rFonts w:cstheme="minorHAnsi"/>
                <w:sz w:val="18"/>
                <w:szCs w:val="18"/>
              </w:rPr>
              <w:t>Atlikti duomenų migravimą</w:t>
            </w:r>
          </w:p>
        </w:tc>
        <w:tc>
          <w:tcPr>
            <w:tcW w:w="1502" w:type="pct"/>
          </w:tcPr>
          <w:p w14:paraId="18A1F7FF" w14:textId="50BF3D62" w:rsidR="001F11BD" w:rsidRPr="00487383" w:rsidRDefault="001F11BD" w:rsidP="001F11BD">
            <w:pPr>
              <w:widowControl w:val="0"/>
              <w:spacing w:before="0" w:after="60"/>
              <w:rPr>
                <w:rFonts w:cstheme="minorHAnsi"/>
                <w:sz w:val="18"/>
                <w:szCs w:val="18"/>
              </w:rPr>
            </w:pPr>
            <w:r w:rsidRPr="00487383">
              <w:rPr>
                <w:rFonts w:cstheme="minorHAnsi"/>
                <w:sz w:val="18"/>
                <w:szCs w:val="18"/>
              </w:rPr>
              <w:t>Parengus Sistemos priemones, Diegėjas turės migruoti duomenis iš esamų sistemų į VVS, išlaikant duomenų vientisumą ir tapatumą. Užsakovas duomenis turės užpildyti į Diegėjo pateiktus migravimo šablonus. Diegėjas turi užtikrinti, kad perkeliama visa / pilna informacija, t. y., turės atlikti pateiktos informacijos pilnumo patikrinimą (pavyzdžiui, ar visi pateikti duomenys yra perkelti, kt.).</w:t>
            </w:r>
          </w:p>
          <w:p w14:paraId="18B39ED2" w14:textId="77777777" w:rsidR="001F11BD" w:rsidRPr="00487383" w:rsidRDefault="001F11BD" w:rsidP="001F11BD">
            <w:pPr>
              <w:spacing w:before="0" w:after="60"/>
              <w:rPr>
                <w:rFonts w:cstheme="minorHAnsi"/>
                <w:sz w:val="18"/>
                <w:szCs w:val="18"/>
              </w:rPr>
            </w:pPr>
            <w:r w:rsidRPr="00487383">
              <w:rPr>
                <w:rFonts w:cstheme="minorHAnsi"/>
                <w:sz w:val="18"/>
                <w:szCs w:val="18"/>
              </w:rPr>
              <w:t>Turi būti numatyti skirtingi migravimo būdai (pavyzdžiui, atvirų ir suminių įrašų migravimas).</w:t>
            </w:r>
          </w:p>
          <w:p w14:paraId="3DE0A612" w14:textId="20C28EFB" w:rsidR="001F11BD" w:rsidRPr="00487383" w:rsidRDefault="001F11BD" w:rsidP="001F11BD">
            <w:pPr>
              <w:widowControl w:val="0"/>
              <w:spacing w:before="0" w:after="60"/>
              <w:rPr>
                <w:rFonts w:cstheme="minorHAnsi"/>
                <w:sz w:val="18"/>
                <w:szCs w:val="18"/>
              </w:rPr>
            </w:pPr>
            <w:r w:rsidRPr="00487383">
              <w:rPr>
                <w:rFonts w:cstheme="minorHAnsi"/>
                <w:sz w:val="18"/>
                <w:szCs w:val="18"/>
              </w:rPr>
              <w:t xml:space="preserve">Į </w:t>
            </w:r>
            <w:r w:rsidR="00450A63" w:rsidRPr="00487383">
              <w:rPr>
                <w:rFonts w:cstheme="minorHAnsi"/>
                <w:sz w:val="18"/>
                <w:szCs w:val="18"/>
              </w:rPr>
              <w:t>VVS</w:t>
            </w:r>
            <w:r w:rsidRPr="00487383">
              <w:rPr>
                <w:rFonts w:cstheme="minorHAnsi"/>
                <w:sz w:val="18"/>
                <w:szCs w:val="18"/>
              </w:rPr>
              <w:t xml:space="preserve"> turi būti importuoti Bendrovės šiuo metu naudojami duomenys.</w:t>
            </w:r>
          </w:p>
          <w:p w14:paraId="75684AEC" w14:textId="6E4FDAD3" w:rsidR="00B52DE9" w:rsidRPr="00487383" w:rsidRDefault="001F11BD" w:rsidP="00AE6D24">
            <w:pPr>
              <w:pStyle w:val="Sraassuenkleliais"/>
              <w:numPr>
                <w:ilvl w:val="0"/>
                <w:numId w:val="0"/>
              </w:numPr>
              <w:spacing w:before="0" w:after="0"/>
              <w:jc w:val="both"/>
              <w:rPr>
                <w:rFonts w:ascii="Arial" w:hAnsi="Arial" w:cs="Arial"/>
                <w:sz w:val="18"/>
                <w:szCs w:val="18"/>
              </w:rPr>
            </w:pPr>
            <w:r w:rsidRPr="00487383">
              <w:rPr>
                <w:rFonts w:cstheme="minorHAnsi"/>
                <w:sz w:val="18"/>
                <w:szCs w:val="18"/>
              </w:rPr>
              <w:t>Užduotis bus laikoma atlikta, kai bus patvirtinta Užsakovo, kad duomenys buvo sukelti korektiškai.</w:t>
            </w:r>
          </w:p>
        </w:tc>
        <w:tc>
          <w:tcPr>
            <w:tcW w:w="653" w:type="pct"/>
          </w:tcPr>
          <w:p w14:paraId="3D0F2FC1" w14:textId="0CC7AB1B" w:rsidR="00B52DE9" w:rsidRPr="00487383" w:rsidRDefault="001F11BD" w:rsidP="00AE6D24">
            <w:pPr>
              <w:pStyle w:val="Sraassuenkleliais"/>
              <w:numPr>
                <w:ilvl w:val="0"/>
                <w:numId w:val="0"/>
              </w:numPr>
              <w:spacing w:before="0" w:after="0"/>
              <w:jc w:val="both"/>
              <w:rPr>
                <w:rFonts w:ascii="Arial" w:hAnsi="Arial" w:cs="Arial"/>
                <w:sz w:val="18"/>
                <w:szCs w:val="18"/>
              </w:rPr>
            </w:pPr>
            <w:r w:rsidRPr="00487383">
              <w:rPr>
                <w:rFonts w:cstheme="minorHAnsi"/>
                <w:sz w:val="18"/>
                <w:szCs w:val="18"/>
              </w:rPr>
              <w:t>Duomenų migravimo ataskaita</w:t>
            </w:r>
          </w:p>
        </w:tc>
        <w:tc>
          <w:tcPr>
            <w:tcW w:w="1671" w:type="pct"/>
          </w:tcPr>
          <w:p w14:paraId="62FBEE51" w14:textId="77777777" w:rsidR="001F11BD" w:rsidRPr="00487383" w:rsidRDefault="001F11BD" w:rsidP="001F11BD">
            <w:pPr>
              <w:widowControl w:val="0"/>
              <w:spacing w:before="0" w:after="60"/>
              <w:rPr>
                <w:rFonts w:cstheme="minorHAnsi"/>
                <w:sz w:val="18"/>
                <w:szCs w:val="18"/>
              </w:rPr>
            </w:pPr>
            <w:r w:rsidRPr="00487383">
              <w:rPr>
                <w:rFonts w:cstheme="minorHAnsi"/>
                <w:sz w:val="18"/>
                <w:szCs w:val="18"/>
              </w:rPr>
              <w:t>Duomenų migravimo ataskaita turi apimti (neapsiribojant):</w:t>
            </w:r>
          </w:p>
          <w:p w14:paraId="75F28C83" w14:textId="77777777" w:rsidR="001F11BD" w:rsidRPr="00487383" w:rsidRDefault="001F11BD" w:rsidP="003F4C52">
            <w:pPr>
              <w:numPr>
                <w:ilvl w:val="0"/>
                <w:numId w:val="103"/>
              </w:numPr>
              <w:pBdr>
                <w:top w:val="nil"/>
                <w:left w:val="nil"/>
                <w:bottom w:val="nil"/>
                <w:right w:val="nil"/>
                <w:between w:val="nil"/>
              </w:pBdr>
              <w:spacing w:before="0" w:after="60"/>
              <w:rPr>
                <w:rFonts w:cstheme="minorHAnsi"/>
                <w:b/>
                <w:sz w:val="18"/>
                <w:szCs w:val="18"/>
              </w:rPr>
            </w:pPr>
            <w:r w:rsidRPr="00487383">
              <w:rPr>
                <w:rFonts w:eastAsia="Calibri" w:cstheme="minorHAnsi"/>
                <w:color w:val="000000"/>
                <w:sz w:val="18"/>
                <w:szCs w:val="18"/>
              </w:rPr>
              <w:t>kiek ir kokių duomenų buvo perkelta;</w:t>
            </w:r>
          </w:p>
          <w:p w14:paraId="75057DCA" w14:textId="77777777" w:rsidR="001F11BD" w:rsidRPr="00487383" w:rsidRDefault="001F11BD" w:rsidP="003F4C52">
            <w:pPr>
              <w:numPr>
                <w:ilvl w:val="0"/>
                <w:numId w:val="103"/>
              </w:numPr>
              <w:pBdr>
                <w:top w:val="nil"/>
                <w:left w:val="nil"/>
                <w:bottom w:val="nil"/>
                <w:right w:val="nil"/>
                <w:between w:val="nil"/>
              </w:pBdr>
              <w:spacing w:before="0" w:after="60"/>
              <w:rPr>
                <w:rFonts w:cstheme="minorHAnsi"/>
                <w:b/>
                <w:sz w:val="18"/>
                <w:szCs w:val="18"/>
              </w:rPr>
            </w:pPr>
            <w:r w:rsidRPr="00487383">
              <w:rPr>
                <w:rFonts w:eastAsia="Calibri" w:cstheme="minorHAnsi"/>
                <w:color w:val="000000"/>
                <w:sz w:val="18"/>
                <w:szCs w:val="18"/>
              </w:rPr>
              <w:t>duomenų perkėlimo rezultatus;</w:t>
            </w:r>
          </w:p>
          <w:p w14:paraId="6EB7A67E" w14:textId="77777777" w:rsidR="001F11BD" w:rsidRPr="00487383" w:rsidRDefault="001F11BD" w:rsidP="003F4C52">
            <w:pPr>
              <w:numPr>
                <w:ilvl w:val="0"/>
                <w:numId w:val="103"/>
              </w:numPr>
              <w:pBdr>
                <w:top w:val="nil"/>
                <w:left w:val="nil"/>
                <w:bottom w:val="nil"/>
                <w:right w:val="nil"/>
                <w:between w:val="nil"/>
              </w:pBdr>
              <w:spacing w:before="0" w:after="60"/>
              <w:rPr>
                <w:rFonts w:cstheme="minorHAnsi"/>
                <w:b/>
                <w:sz w:val="18"/>
                <w:szCs w:val="18"/>
              </w:rPr>
            </w:pPr>
            <w:r w:rsidRPr="00487383">
              <w:rPr>
                <w:rFonts w:eastAsia="Calibri" w:cstheme="minorHAnsi"/>
                <w:color w:val="000000"/>
                <w:sz w:val="18"/>
                <w:szCs w:val="18"/>
              </w:rPr>
              <w:t>perkeltų duomenų teisingumo patikrinimo rezultatus ir duomenų migravimo pabaigos (priėmimo) kriterijų įvertinimą;</w:t>
            </w:r>
          </w:p>
          <w:p w14:paraId="661E89C8" w14:textId="77777777" w:rsidR="007F0253" w:rsidRPr="00487383" w:rsidRDefault="001F11BD" w:rsidP="003F4C52">
            <w:pPr>
              <w:numPr>
                <w:ilvl w:val="0"/>
                <w:numId w:val="103"/>
              </w:numPr>
              <w:pBdr>
                <w:top w:val="nil"/>
                <w:left w:val="nil"/>
                <w:bottom w:val="nil"/>
                <w:right w:val="nil"/>
                <w:between w:val="nil"/>
              </w:pBdr>
              <w:spacing w:before="0" w:after="60"/>
              <w:rPr>
                <w:rFonts w:ascii="Arial" w:hAnsi="Arial" w:cs="Arial"/>
                <w:sz w:val="18"/>
                <w:szCs w:val="18"/>
              </w:rPr>
            </w:pPr>
            <w:r w:rsidRPr="00487383">
              <w:rPr>
                <w:rFonts w:eastAsia="Calibri" w:cstheme="minorHAnsi"/>
                <w:color w:val="000000"/>
                <w:sz w:val="18"/>
                <w:szCs w:val="18"/>
              </w:rPr>
              <w:t>pasiūlymus duomenų teisingumo, pilnumo klaidų taisymams;</w:t>
            </w:r>
          </w:p>
          <w:p w14:paraId="0AA7C7DF" w14:textId="663DA637" w:rsidR="00B52DE9" w:rsidRPr="00487383" w:rsidRDefault="001F11BD" w:rsidP="003F4C52">
            <w:pPr>
              <w:numPr>
                <w:ilvl w:val="0"/>
                <w:numId w:val="103"/>
              </w:numPr>
              <w:pBdr>
                <w:top w:val="nil"/>
                <w:left w:val="nil"/>
                <w:bottom w:val="nil"/>
                <w:right w:val="nil"/>
                <w:between w:val="nil"/>
              </w:pBdr>
              <w:spacing w:before="0" w:after="60"/>
              <w:rPr>
                <w:rFonts w:ascii="Arial" w:hAnsi="Arial" w:cs="Arial"/>
                <w:sz w:val="18"/>
                <w:szCs w:val="18"/>
              </w:rPr>
            </w:pPr>
            <w:r w:rsidRPr="00487383">
              <w:rPr>
                <w:rFonts w:eastAsia="Calibri" w:cstheme="minorHAnsi"/>
                <w:color w:val="000000"/>
                <w:sz w:val="18"/>
                <w:szCs w:val="18"/>
              </w:rPr>
              <w:t>išvadas ir / ar rekomendacijas (susijusiomis su perkeltų duomenų tolimesniu naudojimu).</w:t>
            </w:r>
          </w:p>
        </w:tc>
      </w:tr>
      <w:tr w:rsidR="00B52DE9" w:rsidRPr="00487383" w14:paraId="75EE22D1" w14:textId="77777777" w:rsidTr="00640D04">
        <w:trPr>
          <w:trHeight w:val="20"/>
        </w:trPr>
        <w:tc>
          <w:tcPr>
            <w:tcW w:w="408" w:type="pct"/>
          </w:tcPr>
          <w:p w14:paraId="61AF64CC" w14:textId="77777777" w:rsidR="00B52DE9" w:rsidRPr="00487383" w:rsidRDefault="00B52DE9" w:rsidP="00644F49">
            <w:pPr>
              <w:pStyle w:val="Sraopastraipa"/>
              <w:numPr>
                <w:ilvl w:val="0"/>
                <w:numId w:val="29"/>
              </w:numPr>
              <w:spacing w:before="0"/>
              <w:rPr>
                <w:rFonts w:ascii="Arial" w:hAnsi="Arial" w:cs="Arial"/>
                <w:sz w:val="18"/>
                <w:szCs w:val="18"/>
              </w:rPr>
            </w:pPr>
          </w:p>
        </w:tc>
        <w:tc>
          <w:tcPr>
            <w:tcW w:w="766" w:type="pct"/>
          </w:tcPr>
          <w:p w14:paraId="20BAC665" w14:textId="71D0CAB9" w:rsidR="00B52DE9" w:rsidRPr="00487383" w:rsidRDefault="00B52DE9" w:rsidP="00AE6D24">
            <w:pPr>
              <w:pStyle w:val="Sraassuenkleliais"/>
              <w:numPr>
                <w:ilvl w:val="0"/>
                <w:numId w:val="0"/>
              </w:numPr>
              <w:spacing w:before="0" w:after="0"/>
              <w:jc w:val="both"/>
              <w:rPr>
                <w:rFonts w:cstheme="minorHAnsi"/>
                <w:sz w:val="18"/>
                <w:szCs w:val="18"/>
              </w:rPr>
            </w:pPr>
            <w:r w:rsidRPr="00487383">
              <w:rPr>
                <w:rFonts w:cstheme="minorHAnsi"/>
                <w:sz w:val="18"/>
                <w:szCs w:val="18"/>
              </w:rPr>
              <w:t xml:space="preserve">Atlikti </w:t>
            </w:r>
            <w:r w:rsidR="00D266AC">
              <w:rPr>
                <w:rFonts w:cstheme="minorHAnsi"/>
                <w:sz w:val="18"/>
                <w:szCs w:val="18"/>
              </w:rPr>
              <w:t>likučių perkėlimą</w:t>
            </w:r>
          </w:p>
        </w:tc>
        <w:tc>
          <w:tcPr>
            <w:tcW w:w="1502" w:type="pct"/>
          </w:tcPr>
          <w:p w14:paraId="3859D3D4" w14:textId="71DE1C1D" w:rsidR="00B52DE9" w:rsidRPr="00487383" w:rsidRDefault="008F7010" w:rsidP="00AE6D24">
            <w:pPr>
              <w:pStyle w:val="Sraassuenkleliais"/>
              <w:numPr>
                <w:ilvl w:val="0"/>
                <w:numId w:val="0"/>
              </w:numPr>
              <w:spacing w:before="0" w:after="0"/>
              <w:jc w:val="both"/>
              <w:rPr>
                <w:rFonts w:ascii="Arial" w:hAnsi="Arial" w:cs="Arial"/>
                <w:sz w:val="18"/>
                <w:szCs w:val="18"/>
              </w:rPr>
            </w:pPr>
            <w:r w:rsidRPr="00487383">
              <w:rPr>
                <w:rFonts w:cstheme="minorHAnsi"/>
                <w:sz w:val="18"/>
                <w:szCs w:val="18"/>
              </w:rPr>
              <w:t xml:space="preserve">Jei Sistemos paleidimas numatomas ne metų pradžioje, papildomai turi būti atliekamas </w:t>
            </w:r>
            <w:r w:rsidR="00732549">
              <w:rPr>
                <w:rFonts w:cstheme="minorHAnsi"/>
                <w:sz w:val="18"/>
                <w:szCs w:val="18"/>
              </w:rPr>
              <w:t>likučių perkėlimas mėnesio pradžiai ir pabaigai</w:t>
            </w:r>
            <w:r w:rsidRPr="00487383">
              <w:rPr>
                <w:rFonts w:cstheme="minorHAnsi"/>
                <w:sz w:val="18"/>
                <w:szCs w:val="18"/>
              </w:rPr>
              <w:t xml:space="preserve">. </w:t>
            </w:r>
          </w:p>
        </w:tc>
        <w:tc>
          <w:tcPr>
            <w:tcW w:w="653" w:type="pct"/>
          </w:tcPr>
          <w:p w14:paraId="69203C43" w14:textId="70E988C8" w:rsidR="00B52DE9" w:rsidRPr="00487383" w:rsidRDefault="008F7010" w:rsidP="00AE6D24">
            <w:pPr>
              <w:pStyle w:val="Sraassuenkleliais"/>
              <w:numPr>
                <w:ilvl w:val="0"/>
                <w:numId w:val="0"/>
              </w:numPr>
              <w:spacing w:before="0" w:after="0"/>
              <w:jc w:val="both"/>
              <w:rPr>
                <w:rFonts w:ascii="Arial" w:hAnsi="Arial" w:cs="Arial"/>
                <w:sz w:val="18"/>
                <w:szCs w:val="18"/>
              </w:rPr>
            </w:pPr>
            <w:r w:rsidRPr="00487383">
              <w:rPr>
                <w:rFonts w:cstheme="minorHAnsi"/>
                <w:sz w:val="18"/>
                <w:szCs w:val="18"/>
              </w:rPr>
              <w:t xml:space="preserve">Į </w:t>
            </w:r>
            <w:r w:rsidR="00F8607C" w:rsidRPr="00487383">
              <w:rPr>
                <w:rFonts w:cstheme="minorHAnsi"/>
                <w:sz w:val="18"/>
                <w:szCs w:val="18"/>
              </w:rPr>
              <w:t>Sistemą</w:t>
            </w:r>
            <w:r w:rsidRPr="00487383">
              <w:rPr>
                <w:rFonts w:cstheme="minorHAnsi"/>
                <w:sz w:val="18"/>
                <w:szCs w:val="18"/>
              </w:rPr>
              <w:t xml:space="preserve"> įkelti </w:t>
            </w:r>
            <w:r w:rsidR="00D266AC">
              <w:rPr>
                <w:rFonts w:cstheme="minorHAnsi"/>
                <w:sz w:val="18"/>
                <w:szCs w:val="18"/>
              </w:rPr>
              <w:t>duomenų likučiai reikalingai datai</w:t>
            </w:r>
          </w:p>
        </w:tc>
        <w:tc>
          <w:tcPr>
            <w:tcW w:w="1671" w:type="pct"/>
          </w:tcPr>
          <w:p w14:paraId="14B4C4CA" w14:textId="5E99B000" w:rsidR="00B52DE9" w:rsidRPr="00487383" w:rsidRDefault="00D266AC" w:rsidP="00AE6D24">
            <w:pPr>
              <w:pStyle w:val="Sraassuenkleliais"/>
              <w:numPr>
                <w:ilvl w:val="0"/>
                <w:numId w:val="0"/>
              </w:numPr>
              <w:spacing w:before="0" w:after="0"/>
              <w:jc w:val="both"/>
              <w:rPr>
                <w:rFonts w:ascii="Arial" w:hAnsi="Arial" w:cs="Arial"/>
                <w:sz w:val="18"/>
                <w:szCs w:val="18"/>
              </w:rPr>
            </w:pPr>
            <w:r>
              <w:rPr>
                <w:rFonts w:cstheme="minorHAnsi"/>
                <w:sz w:val="18"/>
                <w:szCs w:val="18"/>
              </w:rPr>
              <w:t>Įkelti aktualūs duomenų likučiai</w:t>
            </w:r>
          </w:p>
        </w:tc>
      </w:tr>
      <w:tr w:rsidR="00B52DE9" w:rsidRPr="00487383" w14:paraId="2EC8C677" w14:textId="77777777" w:rsidTr="00640D04">
        <w:trPr>
          <w:trHeight w:val="20"/>
        </w:trPr>
        <w:tc>
          <w:tcPr>
            <w:tcW w:w="408" w:type="pct"/>
          </w:tcPr>
          <w:p w14:paraId="7E549C4F" w14:textId="77777777" w:rsidR="00B52DE9" w:rsidRPr="00487383" w:rsidRDefault="00B52DE9" w:rsidP="00644F49">
            <w:pPr>
              <w:pStyle w:val="Sraopastraipa"/>
              <w:numPr>
                <w:ilvl w:val="0"/>
                <w:numId w:val="29"/>
              </w:numPr>
              <w:spacing w:before="0"/>
              <w:rPr>
                <w:rFonts w:ascii="Arial" w:hAnsi="Arial" w:cs="Arial"/>
                <w:sz w:val="18"/>
                <w:szCs w:val="18"/>
              </w:rPr>
            </w:pPr>
          </w:p>
        </w:tc>
        <w:tc>
          <w:tcPr>
            <w:tcW w:w="766" w:type="pct"/>
          </w:tcPr>
          <w:p w14:paraId="0EFD757E" w14:textId="6CBB498D" w:rsidR="00B52DE9" w:rsidRPr="00487383" w:rsidRDefault="00B52DE9" w:rsidP="00AE6D24">
            <w:pPr>
              <w:pStyle w:val="Sraassuenkleliais"/>
              <w:numPr>
                <w:ilvl w:val="0"/>
                <w:numId w:val="0"/>
              </w:numPr>
              <w:spacing w:before="0" w:after="0"/>
              <w:jc w:val="both"/>
              <w:rPr>
                <w:rFonts w:cstheme="minorHAnsi"/>
                <w:sz w:val="18"/>
                <w:szCs w:val="18"/>
              </w:rPr>
            </w:pPr>
            <w:r w:rsidRPr="00487383">
              <w:rPr>
                <w:rFonts w:cstheme="minorHAnsi"/>
                <w:sz w:val="18"/>
                <w:szCs w:val="18"/>
              </w:rPr>
              <w:t>Atlikti diegimą ir konfigūravimą</w:t>
            </w:r>
          </w:p>
        </w:tc>
        <w:tc>
          <w:tcPr>
            <w:tcW w:w="1502" w:type="pct"/>
          </w:tcPr>
          <w:p w14:paraId="2C912C48" w14:textId="454F3357" w:rsidR="00B52DE9" w:rsidRPr="00487383" w:rsidRDefault="00DC256E" w:rsidP="00AE6D24">
            <w:pPr>
              <w:pStyle w:val="Sraassuenkleliais"/>
              <w:numPr>
                <w:ilvl w:val="0"/>
                <w:numId w:val="0"/>
              </w:numPr>
              <w:spacing w:before="0" w:after="0"/>
              <w:jc w:val="both"/>
              <w:rPr>
                <w:rFonts w:ascii="Arial" w:hAnsi="Arial" w:cs="Arial"/>
                <w:sz w:val="18"/>
                <w:szCs w:val="18"/>
              </w:rPr>
            </w:pPr>
            <w:r w:rsidRPr="00487383">
              <w:rPr>
                <w:rFonts w:cstheme="minorHAnsi"/>
                <w:sz w:val="18"/>
                <w:szCs w:val="18"/>
              </w:rPr>
              <w:t xml:space="preserve">Diegėjas atlieka </w:t>
            </w:r>
            <w:r w:rsidR="004B0B2E" w:rsidRPr="00487383">
              <w:rPr>
                <w:rFonts w:cstheme="minorHAnsi"/>
                <w:sz w:val="18"/>
                <w:szCs w:val="18"/>
              </w:rPr>
              <w:t>Sistemos</w:t>
            </w:r>
            <w:r w:rsidRPr="00487383">
              <w:rPr>
                <w:rFonts w:cstheme="minorHAnsi"/>
                <w:sz w:val="18"/>
                <w:szCs w:val="18"/>
              </w:rPr>
              <w:t xml:space="preserve"> diegimą ir konfigūravimą Bendrovėje.</w:t>
            </w:r>
          </w:p>
        </w:tc>
        <w:tc>
          <w:tcPr>
            <w:tcW w:w="653" w:type="pct"/>
          </w:tcPr>
          <w:p w14:paraId="585C80E6" w14:textId="27C03530" w:rsidR="00B52DE9" w:rsidRPr="00487383" w:rsidRDefault="00DC256E" w:rsidP="00AE6D24">
            <w:pPr>
              <w:pStyle w:val="Sraassuenkleliais"/>
              <w:numPr>
                <w:ilvl w:val="0"/>
                <w:numId w:val="0"/>
              </w:numPr>
              <w:spacing w:before="0" w:after="0"/>
              <w:jc w:val="both"/>
              <w:rPr>
                <w:rFonts w:ascii="Arial" w:hAnsi="Arial" w:cs="Arial"/>
                <w:sz w:val="18"/>
                <w:szCs w:val="18"/>
              </w:rPr>
            </w:pPr>
            <w:r w:rsidRPr="00487383">
              <w:rPr>
                <w:rFonts w:cstheme="minorHAnsi"/>
                <w:sz w:val="18"/>
                <w:szCs w:val="18"/>
              </w:rPr>
              <w:t>Patvirtintas modulio diegimo paslaugų perdavimo-priėmimo aktas</w:t>
            </w:r>
          </w:p>
        </w:tc>
        <w:tc>
          <w:tcPr>
            <w:tcW w:w="1671" w:type="pct"/>
          </w:tcPr>
          <w:p w14:paraId="6FC9E0FA" w14:textId="28AA6064" w:rsidR="00B52DE9" w:rsidRPr="00487383" w:rsidRDefault="0073015E" w:rsidP="00AE6D24">
            <w:pPr>
              <w:pStyle w:val="Sraassuenkleliais"/>
              <w:numPr>
                <w:ilvl w:val="0"/>
                <w:numId w:val="0"/>
              </w:numPr>
              <w:spacing w:before="0" w:after="0"/>
              <w:jc w:val="both"/>
              <w:rPr>
                <w:rFonts w:ascii="Arial" w:hAnsi="Arial" w:cs="Arial"/>
                <w:sz w:val="18"/>
                <w:szCs w:val="18"/>
              </w:rPr>
            </w:pPr>
            <w:r w:rsidRPr="00487383">
              <w:rPr>
                <w:rFonts w:cstheme="minorHAnsi"/>
                <w:sz w:val="18"/>
                <w:szCs w:val="18"/>
              </w:rPr>
              <w:t>Sistemos</w:t>
            </w:r>
            <w:r w:rsidR="00DC256E" w:rsidRPr="00487383">
              <w:rPr>
                <w:rFonts w:cstheme="minorHAnsi"/>
                <w:sz w:val="18"/>
                <w:szCs w:val="18"/>
              </w:rPr>
              <w:t xml:space="preserve"> diegimo paslaugų perdavimo-priėmimo aktas pasirašomas Užsakovo ir Diegėjo.</w:t>
            </w:r>
          </w:p>
        </w:tc>
      </w:tr>
      <w:tr w:rsidR="00B52DE9" w:rsidRPr="00487383" w14:paraId="255AB81A" w14:textId="77777777" w:rsidTr="00640D04">
        <w:trPr>
          <w:trHeight w:val="20"/>
        </w:trPr>
        <w:tc>
          <w:tcPr>
            <w:tcW w:w="0" w:type="pct"/>
            <w:gridSpan w:val="5"/>
            <w:shd w:val="clear" w:color="auto" w:fill="EEEEEE" w:themeFill="accent2" w:themeFillTint="33"/>
          </w:tcPr>
          <w:p w14:paraId="2FC7F6FB" w14:textId="78193EE5" w:rsidR="00B52DE9" w:rsidRPr="00487383" w:rsidRDefault="00B52DE9" w:rsidP="00343961">
            <w:pPr>
              <w:pStyle w:val="Sraassuenkleliais"/>
              <w:numPr>
                <w:ilvl w:val="0"/>
                <w:numId w:val="30"/>
              </w:numPr>
              <w:spacing w:before="0" w:after="0"/>
              <w:jc w:val="both"/>
              <w:rPr>
                <w:rStyle w:val="PurpleText"/>
                <w:b/>
                <w:bCs/>
                <w:sz w:val="18"/>
                <w:szCs w:val="18"/>
              </w:rPr>
            </w:pPr>
            <w:r w:rsidRPr="00487383">
              <w:rPr>
                <w:rStyle w:val="PurpleText"/>
                <w:b/>
                <w:bCs/>
                <w:sz w:val="18"/>
                <w:szCs w:val="18"/>
              </w:rPr>
              <w:t>Stabilizacija</w:t>
            </w:r>
          </w:p>
        </w:tc>
      </w:tr>
      <w:tr w:rsidR="00B52DE9" w:rsidRPr="00487383" w14:paraId="731D5B26" w14:textId="77777777" w:rsidTr="00640D04">
        <w:trPr>
          <w:trHeight w:val="20"/>
        </w:trPr>
        <w:tc>
          <w:tcPr>
            <w:tcW w:w="408" w:type="pct"/>
          </w:tcPr>
          <w:p w14:paraId="2EA4DA99" w14:textId="77777777" w:rsidR="00B52DE9" w:rsidRPr="00487383" w:rsidRDefault="00B52DE9" w:rsidP="00644F49">
            <w:pPr>
              <w:pStyle w:val="Sraopastraipa"/>
              <w:numPr>
                <w:ilvl w:val="0"/>
                <w:numId w:val="29"/>
              </w:numPr>
              <w:spacing w:before="0"/>
              <w:rPr>
                <w:rFonts w:ascii="Arial" w:hAnsi="Arial" w:cs="Arial"/>
                <w:sz w:val="18"/>
                <w:szCs w:val="18"/>
                <w:lang w:val="en-US"/>
              </w:rPr>
            </w:pPr>
          </w:p>
        </w:tc>
        <w:tc>
          <w:tcPr>
            <w:tcW w:w="766" w:type="pct"/>
          </w:tcPr>
          <w:p w14:paraId="0562EE1C" w14:textId="39C7798C" w:rsidR="00B52DE9" w:rsidRPr="00487383" w:rsidRDefault="00161802" w:rsidP="00A64CBA">
            <w:pPr>
              <w:pStyle w:val="Sraassuenkleliais"/>
              <w:numPr>
                <w:ilvl w:val="0"/>
                <w:numId w:val="0"/>
              </w:numPr>
              <w:spacing w:before="0" w:after="160"/>
              <w:jc w:val="both"/>
              <w:rPr>
                <w:rFonts w:ascii="Arial" w:hAnsi="Arial" w:cs="Arial"/>
                <w:sz w:val="18"/>
                <w:szCs w:val="18"/>
              </w:rPr>
            </w:pPr>
            <w:r w:rsidRPr="00487383">
              <w:rPr>
                <w:rFonts w:cstheme="minorHAnsi"/>
                <w:sz w:val="18"/>
                <w:szCs w:val="18"/>
              </w:rPr>
              <w:t>Parengti atstatymo planą</w:t>
            </w:r>
          </w:p>
        </w:tc>
        <w:tc>
          <w:tcPr>
            <w:tcW w:w="1502" w:type="pct"/>
          </w:tcPr>
          <w:p w14:paraId="3F55696F" w14:textId="3F5827B6" w:rsidR="00B52DE9" w:rsidRPr="00487383" w:rsidRDefault="00161802" w:rsidP="00A64CBA">
            <w:pPr>
              <w:pStyle w:val="Sraassuenkleliais"/>
              <w:numPr>
                <w:ilvl w:val="0"/>
                <w:numId w:val="0"/>
              </w:numPr>
              <w:spacing w:before="0" w:after="160"/>
              <w:jc w:val="both"/>
              <w:rPr>
                <w:rFonts w:ascii="Arial" w:hAnsi="Arial" w:cs="Arial"/>
                <w:sz w:val="18"/>
                <w:szCs w:val="18"/>
              </w:rPr>
            </w:pPr>
            <w:r w:rsidRPr="00487383">
              <w:rPr>
                <w:rFonts w:cstheme="minorHAnsi"/>
                <w:sz w:val="18"/>
                <w:szCs w:val="18"/>
              </w:rPr>
              <w:t>Diegėjas turi parengti Sistemos atstatymo planą, kuris turi būti suderintas ne vėliau, nei iki paleidimo gamybinėje aplinkoje.</w:t>
            </w:r>
          </w:p>
        </w:tc>
        <w:tc>
          <w:tcPr>
            <w:tcW w:w="653" w:type="pct"/>
          </w:tcPr>
          <w:p w14:paraId="4ABAA92E" w14:textId="33F8372D" w:rsidR="00B52DE9" w:rsidRPr="00487383" w:rsidRDefault="00161802" w:rsidP="00A64CBA">
            <w:pPr>
              <w:pStyle w:val="Sraassuenkleliais"/>
              <w:numPr>
                <w:ilvl w:val="0"/>
                <w:numId w:val="0"/>
              </w:numPr>
              <w:spacing w:before="0" w:after="160"/>
              <w:jc w:val="both"/>
              <w:rPr>
                <w:rFonts w:ascii="Arial" w:hAnsi="Arial" w:cs="Arial"/>
                <w:sz w:val="18"/>
                <w:szCs w:val="18"/>
              </w:rPr>
            </w:pPr>
            <w:r w:rsidRPr="00487383">
              <w:rPr>
                <w:rFonts w:cstheme="minorHAnsi"/>
                <w:sz w:val="18"/>
                <w:szCs w:val="18"/>
              </w:rPr>
              <w:t>Atstatymo planas</w:t>
            </w:r>
          </w:p>
        </w:tc>
        <w:tc>
          <w:tcPr>
            <w:tcW w:w="1671" w:type="pct"/>
          </w:tcPr>
          <w:p w14:paraId="54698CD1" w14:textId="77777777" w:rsidR="00161802" w:rsidRPr="00487383" w:rsidRDefault="00161802" w:rsidP="00161802">
            <w:pPr>
              <w:widowControl w:val="0"/>
              <w:spacing w:before="0" w:after="60"/>
              <w:rPr>
                <w:rFonts w:cstheme="minorHAnsi"/>
                <w:sz w:val="18"/>
                <w:szCs w:val="18"/>
              </w:rPr>
            </w:pPr>
            <w:r w:rsidRPr="00487383">
              <w:rPr>
                <w:rFonts w:cstheme="minorHAnsi"/>
                <w:sz w:val="18"/>
                <w:szCs w:val="18"/>
              </w:rPr>
              <w:t>Atstatymo planas turi apimti (neapsiribojant):</w:t>
            </w:r>
          </w:p>
          <w:p w14:paraId="704C1519" w14:textId="77777777" w:rsidR="00161802" w:rsidRPr="00487383" w:rsidRDefault="00161802" w:rsidP="003F4C52">
            <w:pPr>
              <w:numPr>
                <w:ilvl w:val="0"/>
                <w:numId w:val="101"/>
              </w:numPr>
              <w:pBdr>
                <w:top w:val="nil"/>
                <w:left w:val="nil"/>
                <w:bottom w:val="nil"/>
                <w:right w:val="nil"/>
                <w:between w:val="nil"/>
              </w:pBdr>
              <w:spacing w:before="0" w:after="60"/>
              <w:rPr>
                <w:rFonts w:cstheme="minorHAnsi"/>
                <w:b/>
                <w:sz w:val="18"/>
                <w:szCs w:val="18"/>
              </w:rPr>
            </w:pPr>
            <w:r w:rsidRPr="00487383">
              <w:rPr>
                <w:rFonts w:eastAsia="Calibri" w:cstheme="minorHAnsi"/>
                <w:color w:val="000000"/>
                <w:sz w:val="18"/>
                <w:szCs w:val="18"/>
              </w:rPr>
              <w:t>atstatymo aprašymą;</w:t>
            </w:r>
          </w:p>
          <w:p w14:paraId="31D264DB" w14:textId="77777777" w:rsidR="00161802" w:rsidRPr="00487383" w:rsidRDefault="00161802" w:rsidP="003F4C52">
            <w:pPr>
              <w:numPr>
                <w:ilvl w:val="0"/>
                <w:numId w:val="101"/>
              </w:numPr>
              <w:pBdr>
                <w:top w:val="nil"/>
                <w:left w:val="nil"/>
                <w:bottom w:val="nil"/>
                <w:right w:val="nil"/>
                <w:between w:val="nil"/>
              </w:pBdr>
              <w:spacing w:before="0" w:after="60"/>
              <w:rPr>
                <w:rFonts w:cstheme="minorHAnsi"/>
                <w:b/>
                <w:sz w:val="18"/>
                <w:szCs w:val="18"/>
              </w:rPr>
            </w:pPr>
            <w:r w:rsidRPr="00487383">
              <w:rPr>
                <w:rFonts w:eastAsia="Calibri" w:cstheme="minorHAnsi"/>
                <w:color w:val="000000"/>
                <w:sz w:val="18"/>
                <w:szCs w:val="18"/>
              </w:rPr>
              <w:t>atstatymo terminus;</w:t>
            </w:r>
          </w:p>
          <w:p w14:paraId="6F73FA4D" w14:textId="77777777" w:rsidR="00161802" w:rsidRPr="00487383" w:rsidRDefault="00161802" w:rsidP="003F4C52">
            <w:pPr>
              <w:numPr>
                <w:ilvl w:val="0"/>
                <w:numId w:val="101"/>
              </w:numPr>
              <w:pBdr>
                <w:top w:val="nil"/>
                <w:left w:val="nil"/>
                <w:bottom w:val="nil"/>
                <w:right w:val="nil"/>
                <w:between w:val="nil"/>
              </w:pBdr>
              <w:spacing w:before="0" w:after="60"/>
              <w:rPr>
                <w:rFonts w:cstheme="minorHAnsi"/>
                <w:b/>
                <w:sz w:val="18"/>
                <w:szCs w:val="18"/>
              </w:rPr>
            </w:pPr>
            <w:r w:rsidRPr="00487383">
              <w:rPr>
                <w:rFonts w:eastAsia="Calibri" w:cstheme="minorHAnsi"/>
                <w:color w:val="000000"/>
                <w:sz w:val="18"/>
                <w:szCs w:val="18"/>
              </w:rPr>
              <w:t>atstatymo eigos aprašymą;</w:t>
            </w:r>
          </w:p>
          <w:p w14:paraId="4BDFB37F" w14:textId="77777777" w:rsidR="00161802" w:rsidRPr="00487383" w:rsidRDefault="00161802" w:rsidP="003F4C52">
            <w:pPr>
              <w:numPr>
                <w:ilvl w:val="0"/>
                <w:numId w:val="101"/>
              </w:numPr>
              <w:pBdr>
                <w:top w:val="nil"/>
                <w:left w:val="nil"/>
                <w:bottom w:val="nil"/>
                <w:right w:val="nil"/>
                <w:between w:val="nil"/>
              </w:pBdr>
              <w:spacing w:before="0" w:after="60"/>
              <w:rPr>
                <w:rFonts w:ascii="Arial" w:hAnsi="Arial" w:cs="Arial"/>
                <w:sz w:val="18"/>
                <w:szCs w:val="18"/>
              </w:rPr>
            </w:pPr>
            <w:r w:rsidRPr="00487383">
              <w:rPr>
                <w:rFonts w:eastAsia="Calibri" w:cstheme="minorHAnsi"/>
                <w:color w:val="000000"/>
                <w:sz w:val="18"/>
                <w:szCs w:val="18"/>
              </w:rPr>
              <w:t>specifinius veiksmus Sistemoje po jos atstatymo;</w:t>
            </w:r>
          </w:p>
          <w:p w14:paraId="75F92C17" w14:textId="4FE97FFC" w:rsidR="00B52DE9" w:rsidRPr="00487383" w:rsidRDefault="00161802" w:rsidP="003F4C52">
            <w:pPr>
              <w:numPr>
                <w:ilvl w:val="0"/>
                <w:numId w:val="101"/>
              </w:numPr>
              <w:pBdr>
                <w:top w:val="nil"/>
                <w:left w:val="nil"/>
                <w:bottom w:val="nil"/>
                <w:right w:val="nil"/>
                <w:between w:val="nil"/>
              </w:pBdr>
              <w:spacing w:before="0" w:after="60"/>
              <w:rPr>
                <w:rFonts w:ascii="Arial" w:hAnsi="Arial" w:cs="Arial"/>
                <w:sz w:val="18"/>
                <w:szCs w:val="18"/>
              </w:rPr>
            </w:pPr>
            <w:r w:rsidRPr="00487383">
              <w:rPr>
                <w:rFonts w:eastAsia="Calibri" w:cstheme="minorHAnsi"/>
                <w:color w:val="000000"/>
                <w:sz w:val="18"/>
                <w:szCs w:val="18"/>
              </w:rPr>
              <w:t>testavimo eigą po atstatymo.</w:t>
            </w:r>
          </w:p>
        </w:tc>
      </w:tr>
      <w:tr w:rsidR="00B52DE9" w:rsidRPr="00487383" w14:paraId="04274253" w14:textId="77777777" w:rsidTr="00640D04">
        <w:trPr>
          <w:trHeight w:val="20"/>
        </w:trPr>
        <w:tc>
          <w:tcPr>
            <w:tcW w:w="408" w:type="pct"/>
          </w:tcPr>
          <w:p w14:paraId="38747393" w14:textId="77777777" w:rsidR="00B52DE9" w:rsidRPr="00487383" w:rsidRDefault="00B52DE9" w:rsidP="00644F49">
            <w:pPr>
              <w:pStyle w:val="Sraopastraipa"/>
              <w:numPr>
                <w:ilvl w:val="0"/>
                <w:numId w:val="29"/>
              </w:numPr>
              <w:spacing w:before="0"/>
              <w:rPr>
                <w:rFonts w:ascii="Arial" w:hAnsi="Arial" w:cs="Arial"/>
                <w:sz w:val="18"/>
                <w:szCs w:val="18"/>
                <w:lang w:val="en-US"/>
              </w:rPr>
            </w:pPr>
          </w:p>
        </w:tc>
        <w:tc>
          <w:tcPr>
            <w:tcW w:w="766" w:type="pct"/>
          </w:tcPr>
          <w:p w14:paraId="6682AFF5" w14:textId="2B9D3E84" w:rsidR="00B52DE9" w:rsidRPr="00487383" w:rsidRDefault="00161802" w:rsidP="00A64CBA">
            <w:pPr>
              <w:pStyle w:val="Sraassuenkleliais"/>
              <w:numPr>
                <w:ilvl w:val="0"/>
                <w:numId w:val="0"/>
              </w:numPr>
              <w:spacing w:before="0" w:after="160"/>
              <w:jc w:val="both"/>
              <w:rPr>
                <w:rFonts w:ascii="Arial" w:hAnsi="Arial" w:cs="Arial"/>
                <w:sz w:val="18"/>
                <w:szCs w:val="18"/>
              </w:rPr>
            </w:pPr>
            <w:r w:rsidRPr="00487383">
              <w:rPr>
                <w:rFonts w:cstheme="minorHAnsi"/>
                <w:sz w:val="18"/>
                <w:szCs w:val="18"/>
              </w:rPr>
              <w:t>Dalyvauti Sistemos stabilizacijoje, šalinti nustatytas klaidas</w:t>
            </w:r>
          </w:p>
        </w:tc>
        <w:tc>
          <w:tcPr>
            <w:tcW w:w="1502" w:type="pct"/>
          </w:tcPr>
          <w:p w14:paraId="25039EDF" w14:textId="18D09087" w:rsidR="00756F55" w:rsidRDefault="00756F55" w:rsidP="00161802">
            <w:pPr>
              <w:widowControl w:val="0"/>
              <w:spacing w:before="0" w:after="60"/>
              <w:rPr>
                <w:rFonts w:cstheme="minorHAnsi"/>
                <w:sz w:val="18"/>
                <w:szCs w:val="18"/>
              </w:rPr>
            </w:pPr>
            <w:r>
              <w:rPr>
                <w:rFonts w:cstheme="minorHAnsi"/>
                <w:sz w:val="18"/>
                <w:szCs w:val="18"/>
              </w:rPr>
              <w:t>Stabilizacijos etapo metu VVS yra pradedama realiai naudoti veikloje</w:t>
            </w:r>
            <w:r w:rsidR="00CF7222">
              <w:rPr>
                <w:rFonts w:cstheme="minorHAnsi"/>
                <w:sz w:val="18"/>
                <w:szCs w:val="18"/>
              </w:rPr>
              <w:t xml:space="preserve">, su tikrais duomenimis ir resursais. Stabilizacijos etapas yra skirtas </w:t>
            </w:r>
            <w:r w:rsidR="00CF00ED">
              <w:rPr>
                <w:rFonts w:cstheme="minorHAnsi"/>
                <w:sz w:val="18"/>
                <w:szCs w:val="18"/>
              </w:rPr>
              <w:t>padėti Užsakovui efektyviai pradėti naudotis Sistema</w:t>
            </w:r>
            <w:r w:rsidR="00C96DD4">
              <w:rPr>
                <w:rFonts w:cstheme="minorHAnsi"/>
                <w:sz w:val="18"/>
                <w:szCs w:val="18"/>
              </w:rPr>
              <w:t xml:space="preserve"> kaip įmanoma sklandžiau.</w:t>
            </w:r>
          </w:p>
          <w:p w14:paraId="33A26A5F" w14:textId="21D46241" w:rsidR="00C347E2" w:rsidRDefault="00C347E2" w:rsidP="00161802">
            <w:pPr>
              <w:widowControl w:val="0"/>
              <w:spacing w:before="0" w:after="60"/>
              <w:rPr>
                <w:rFonts w:cstheme="minorHAnsi"/>
                <w:sz w:val="18"/>
                <w:szCs w:val="18"/>
              </w:rPr>
            </w:pPr>
            <w:r w:rsidRPr="00C347E2">
              <w:rPr>
                <w:rFonts w:cstheme="minorHAnsi"/>
                <w:sz w:val="18"/>
                <w:szCs w:val="18"/>
              </w:rPr>
              <w:t>Stabilizacija turi prasidėti atlikus priėmimo testavimą, paleidus Sistemą realiai naudojamoje aplinkoje ir tik tuo atveju, jei priėmimo testavimo metu nėra randama nei viena aukšto ir / ar vidutinio lygio klaida. Kitų, žemo lygio klaidų, taisymas turės būti suderintas su Užsakovu.</w:t>
            </w:r>
          </w:p>
          <w:p w14:paraId="468766EA" w14:textId="53840B6E" w:rsidR="00C347E2" w:rsidRDefault="00161802" w:rsidP="00161802">
            <w:pPr>
              <w:widowControl w:val="0"/>
              <w:spacing w:before="0" w:after="60"/>
            </w:pPr>
            <w:r w:rsidRPr="00487383">
              <w:rPr>
                <w:rFonts w:cstheme="minorHAnsi"/>
                <w:sz w:val="18"/>
                <w:szCs w:val="18"/>
              </w:rPr>
              <w:t xml:space="preserve">Diegėjas visos </w:t>
            </w:r>
            <w:r w:rsidR="00A236C7" w:rsidRPr="00487383">
              <w:rPr>
                <w:rFonts w:cstheme="minorHAnsi"/>
                <w:sz w:val="18"/>
                <w:szCs w:val="18"/>
              </w:rPr>
              <w:t>stabilizacijos</w:t>
            </w:r>
            <w:r w:rsidRPr="00487383">
              <w:rPr>
                <w:rFonts w:cstheme="minorHAnsi"/>
                <w:sz w:val="18"/>
                <w:szCs w:val="18"/>
              </w:rPr>
              <w:t xml:space="preserve"> metu turi skirti reikiamą kiekį savo darbuotojų (konsultantų), kurie fiziškai arba nuotoliniu būdu dalyvautų p</w:t>
            </w:r>
            <w:r w:rsidR="0067714D" w:rsidRPr="00487383">
              <w:rPr>
                <w:rFonts w:cstheme="minorHAnsi"/>
                <w:sz w:val="18"/>
                <w:szCs w:val="18"/>
              </w:rPr>
              <w:t>r</w:t>
            </w:r>
            <w:r w:rsidRPr="00487383">
              <w:rPr>
                <w:rFonts w:cstheme="minorHAnsi"/>
                <w:sz w:val="18"/>
                <w:szCs w:val="18"/>
              </w:rPr>
              <w:t xml:space="preserve">adedant dirbti su </w:t>
            </w:r>
            <w:r w:rsidR="0067714D" w:rsidRPr="00487383">
              <w:rPr>
                <w:rFonts w:cstheme="minorHAnsi"/>
                <w:sz w:val="18"/>
                <w:szCs w:val="18"/>
              </w:rPr>
              <w:t>Sistema</w:t>
            </w:r>
            <w:r w:rsidRPr="00487383">
              <w:rPr>
                <w:rFonts w:cstheme="minorHAnsi"/>
                <w:sz w:val="18"/>
                <w:szCs w:val="18"/>
              </w:rPr>
              <w:t xml:space="preserve"> ir būtų atsakingi už pagalbos teikimą Bendrovės darbuotojams jų darbo vietoje.</w:t>
            </w:r>
          </w:p>
          <w:p w14:paraId="3EA536E0" w14:textId="6398AFDA" w:rsidR="00B52DE9" w:rsidRPr="00C347E2" w:rsidRDefault="00C347E2" w:rsidP="00C347E2">
            <w:pPr>
              <w:widowControl w:val="0"/>
              <w:spacing w:before="0" w:after="60"/>
              <w:rPr>
                <w:rFonts w:cstheme="minorHAnsi"/>
                <w:sz w:val="18"/>
                <w:szCs w:val="18"/>
              </w:rPr>
            </w:pPr>
            <w:r w:rsidRPr="00C347E2">
              <w:rPr>
                <w:rFonts w:cstheme="minorHAnsi"/>
                <w:sz w:val="18"/>
                <w:szCs w:val="18"/>
              </w:rPr>
              <w:t>Diegėjas pagal suderintą klaidų šalinimo grafiką turi šalinti visus suderintos Sistemos funkcionalumo trūkumus, užregistruotus incidentų valdymo IS.</w:t>
            </w:r>
          </w:p>
        </w:tc>
        <w:tc>
          <w:tcPr>
            <w:tcW w:w="653" w:type="pct"/>
          </w:tcPr>
          <w:p w14:paraId="6337064A" w14:textId="6B7121DB" w:rsidR="00B52DE9" w:rsidRPr="00487383" w:rsidRDefault="00161802" w:rsidP="00A64CBA">
            <w:pPr>
              <w:pStyle w:val="Sraassuenkleliais"/>
              <w:numPr>
                <w:ilvl w:val="0"/>
                <w:numId w:val="0"/>
              </w:numPr>
              <w:spacing w:before="0" w:after="160"/>
              <w:jc w:val="both"/>
              <w:rPr>
                <w:rFonts w:ascii="Arial" w:hAnsi="Arial" w:cs="Arial"/>
                <w:sz w:val="18"/>
                <w:szCs w:val="18"/>
              </w:rPr>
            </w:pPr>
            <w:r w:rsidRPr="00487383">
              <w:rPr>
                <w:rFonts w:cstheme="minorHAnsi"/>
                <w:sz w:val="18"/>
                <w:szCs w:val="18"/>
              </w:rPr>
              <w:t xml:space="preserve">Patvirtintas </w:t>
            </w:r>
            <w:r w:rsidR="00FA0EAF" w:rsidRPr="00487383">
              <w:rPr>
                <w:rFonts w:cstheme="minorHAnsi"/>
                <w:sz w:val="18"/>
                <w:szCs w:val="18"/>
              </w:rPr>
              <w:t xml:space="preserve">VVS </w:t>
            </w:r>
            <w:r w:rsidRPr="00487383">
              <w:rPr>
                <w:rFonts w:cstheme="minorHAnsi"/>
                <w:sz w:val="18"/>
                <w:szCs w:val="18"/>
              </w:rPr>
              <w:t xml:space="preserve">priėmimo ir tinkamumo eksploatuoti aktas, su žyma „Galutinis </w:t>
            </w:r>
            <w:r w:rsidR="00FA0EAF" w:rsidRPr="00487383">
              <w:rPr>
                <w:rFonts w:cstheme="minorHAnsi"/>
                <w:sz w:val="18"/>
                <w:szCs w:val="18"/>
              </w:rPr>
              <w:t>Sistemos</w:t>
            </w:r>
            <w:r w:rsidRPr="00487383">
              <w:rPr>
                <w:rFonts w:cstheme="minorHAnsi"/>
                <w:sz w:val="18"/>
                <w:szCs w:val="18"/>
              </w:rPr>
              <w:t xml:space="preserve"> perdavimas“, nurodant, kad </w:t>
            </w:r>
            <w:r w:rsidR="00FA0EAF" w:rsidRPr="00487383">
              <w:rPr>
                <w:rFonts w:cstheme="minorHAnsi"/>
                <w:sz w:val="18"/>
                <w:szCs w:val="18"/>
              </w:rPr>
              <w:t>VVS</w:t>
            </w:r>
            <w:r w:rsidRPr="00487383">
              <w:rPr>
                <w:rFonts w:cstheme="minorHAnsi"/>
                <w:sz w:val="18"/>
                <w:szCs w:val="18"/>
              </w:rPr>
              <w:t xml:space="preserve"> yra sukurta ir tinkama eksploatuoti ir galutiniai perduodama Užsakovui. Aktas pasirašomas Užsakovo ir Diegėjo</w:t>
            </w:r>
          </w:p>
        </w:tc>
        <w:tc>
          <w:tcPr>
            <w:tcW w:w="1671" w:type="pct"/>
          </w:tcPr>
          <w:p w14:paraId="14DFA139" w14:textId="629DC171" w:rsidR="00161802" w:rsidRPr="00487383" w:rsidRDefault="00161802" w:rsidP="00161802">
            <w:pPr>
              <w:widowControl w:val="0"/>
              <w:spacing w:before="0" w:after="60"/>
              <w:rPr>
                <w:rFonts w:cstheme="minorHAnsi"/>
                <w:sz w:val="18"/>
                <w:szCs w:val="18"/>
              </w:rPr>
            </w:pPr>
            <w:r w:rsidRPr="00487383">
              <w:rPr>
                <w:rFonts w:cstheme="minorHAnsi"/>
                <w:sz w:val="18"/>
                <w:szCs w:val="18"/>
              </w:rPr>
              <w:t xml:space="preserve">Baigiama </w:t>
            </w:r>
            <w:r w:rsidR="009C0322" w:rsidRPr="00487383">
              <w:rPr>
                <w:rFonts w:cstheme="minorHAnsi"/>
                <w:sz w:val="18"/>
                <w:szCs w:val="18"/>
              </w:rPr>
              <w:t>stabilizacija</w:t>
            </w:r>
            <w:r w:rsidRPr="00487383">
              <w:rPr>
                <w:rFonts w:cstheme="minorHAnsi"/>
                <w:sz w:val="18"/>
                <w:szCs w:val="18"/>
              </w:rPr>
              <w:t>, kuri įforminama Diegėjo pateiktu ir suderintu perdavimo–priėmimo aktu.</w:t>
            </w:r>
          </w:p>
          <w:p w14:paraId="65745190" w14:textId="4901E004" w:rsidR="00B52DE9" w:rsidRDefault="009C0322" w:rsidP="007D33EE">
            <w:pPr>
              <w:widowControl w:val="0"/>
              <w:spacing w:before="0" w:after="60"/>
              <w:rPr>
                <w:rFonts w:cstheme="minorHAnsi"/>
                <w:sz w:val="18"/>
                <w:szCs w:val="18"/>
              </w:rPr>
            </w:pPr>
            <w:r w:rsidRPr="00487383">
              <w:rPr>
                <w:rFonts w:cstheme="minorHAnsi"/>
                <w:sz w:val="18"/>
                <w:szCs w:val="18"/>
              </w:rPr>
              <w:t>VVS</w:t>
            </w:r>
            <w:r w:rsidR="00161802" w:rsidRPr="00487383">
              <w:rPr>
                <w:rFonts w:cstheme="minorHAnsi"/>
                <w:sz w:val="18"/>
                <w:szCs w:val="18"/>
              </w:rPr>
              <w:t xml:space="preserve"> priimama tik tada, kai </w:t>
            </w:r>
            <w:r w:rsidRPr="00487383">
              <w:rPr>
                <w:rFonts w:cstheme="minorHAnsi"/>
                <w:sz w:val="18"/>
                <w:szCs w:val="18"/>
              </w:rPr>
              <w:t>stabilizacija</w:t>
            </w:r>
            <w:r w:rsidR="00161802" w:rsidRPr="00487383">
              <w:rPr>
                <w:rFonts w:cstheme="minorHAnsi"/>
                <w:sz w:val="18"/>
                <w:szCs w:val="18"/>
              </w:rPr>
              <w:t xml:space="preserve"> yra atlikta sėkmingai, t. y., nėra surastos, arba yra surastos ir ištaisytos visos </w:t>
            </w:r>
            <w:r w:rsidR="00AA3069">
              <w:rPr>
                <w:rFonts w:cstheme="minorHAnsi"/>
                <w:sz w:val="18"/>
                <w:szCs w:val="18"/>
              </w:rPr>
              <w:t>nee</w:t>
            </w:r>
            <w:r w:rsidR="00101FD8">
              <w:rPr>
                <w:rFonts w:cstheme="minorHAnsi"/>
                <w:sz w:val="18"/>
                <w:szCs w:val="18"/>
              </w:rPr>
              <w:t>sminės / svarbios klaidos</w:t>
            </w:r>
            <w:r w:rsidR="00161802" w:rsidRPr="00487383">
              <w:rPr>
                <w:rFonts w:cstheme="minorHAnsi"/>
                <w:sz w:val="18"/>
                <w:szCs w:val="18"/>
              </w:rPr>
              <w:t>.</w:t>
            </w:r>
          </w:p>
          <w:p w14:paraId="50F939B2" w14:textId="57E66DC7" w:rsidR="007D33EE" w:rsidRPr="007D33EE" w:rsidRDefault="007D33EE" w:rsidP="007D33EE">
            <w:pPr>
              <w:widowControl w:val="0"/>
              <w:spacing w:before="0" w:after="60"/>
              <w:rPr>
                <w:rFonts w:cstheme="minorHAnsi"/>
                <w:sz w:val="18"/>
                <w:szCs w:val="18"/>
              </w:rPr>
            </w:pPr>
            <w:r>
              <w:rPr>
                <w:rFonts w:cstheme="minorHAnsi"/>
                <w:sz w:val="18"/>
                <w:szCs w:val="18"/>
              </w:rPr>
              <w:t xml:space="preserve">Klaidos taisomos tokia pat tvarka, kaip garantinio aptaravimo metu. </w:t>
            </w:r>
          </w:p>
        </w:tc>
      </w:tr>
      <w:tr w:rsidR="00B52DE9" w:rsidRPr="00487383" w14:paraId="1BD70A50" w14:textId="77777777" w:rsidTr="00640D04">
        <w:trPr>
          <w:trHeight w:val="20"/>
        </w:trPr>
        <w:tc>
          <w:tcPr>
            <w:tcW w:w="0" w:type="pct"/>
            <w:gridSpan w:val="5"/>
            <w:shd w:val="clear" w:color="auto" w:fill="EEEEEE" w:themeFill="accent2" w:themeFillTint="33"/>
          </w:tcPr>
          <w:p w14:paraId="53F5E821" w14:textId="44620795" w:rsidR="00B52DE9" w:rsidRPr="00487383" w:rsidRDefault="00B52DE9" w:rsidP="00343961">
            <w:pPr>
              <w:pStyle w:val="Sraassuenkleliais"/>
              <w:numPr>
                <w:ilvl w:val="0"/>
                <w:numId w:val="30"/>
              </w:numPr>
              <w:spacing w:before="0" w:after="0"/>
              <w:jc w:val="both"/>
              <w:rPr>
                <w:rStyle w:val="PurpleText"/>
                <w:b/>
                <w:bCs/>
                <w:sz w:val="18"/>
                <w:szCs w:val="18"/>
              </w:rPr>
            </w:pPr>
            <w:r w:rsidRPr="00487383">
              <w:rPr>
                <w:rStyle w:val="PurpleText"/>
                <w:b/>
                <w:bCs/>
                <w:sz w:val="18"/>
                <w:szCs w:val="18"/>
              </w:rPr>
              <w:t>Garantinis aptarnavimas</w:t>
            </w:r>
          </w:p>
        </w:tc>
      </w:tr>
      <w:tr w:rsidR="00B52DE9" w:rsidRPr="00487383" w14:paraId="2654B225" w14:textId="77777777" w:rsidTr="00640D04">
        <w:trPr>
          <w:trHeight w:val="20"/>
        </w:trPr>
        <w:tc>
          <w:tcPr>
            <w:tcW w:w="408" w:type="pct"/>
          </w:tcPr>
          <w:p w14:paraId="6A65F5F9" w14:textId="77777777" w:rsidR="00B52DE9" w:rsidRPr="00487383" w:rsidRDefault="00B52DE9" w:rsidP="00644F49">
            <w:pPr>
              <w:pStyle w:val="Sraopastraipa"/>
              <w:numPr>
                <w:ilvl w:val="0"/>
                <w:numId w:val="29"/>
              </w:numPr>
              <w:spacing w:before="0"/>
              <w:rPr>
                <w:rFonts w:ascii="Arial" w:hAnsi="Arial" w:cs="Arial"/>
                <w:sz w:val="18"/>
                <w:szCs w:val="18"/>
                <w:lang w:val="en-US"/>
              </w:rPr>
            </w:pPr>
          </w:p>
        </w:tc>
        <w:tc>
          <w:tcPr>
            <w:tcW w:w="766" w:type="pct"/>
          </w:tcPr>
          <w:p w14:paraId="649A35EF" w14:textId="636F8073" w:rsidR="00B52DE9" w:rsidRPr="00487383" w:rsidRDefault="00047B23" w:rsidP="00A64CBA">
            <w:pPr>
              <w:pStyle w:val="Sraassuenkleliais"/>
              <w:numPr>
                <w:ilvl w:val="0"/>
                <w:numId w:val="0"/>
              </w:numPr>
              <w:spacing w:before="0" w:after="160"/>
              <w:jc w:val="both"/>
              <w:rPr>
                <w:rFonts w:ascii="Arial" w:hAnsi="Arial" w:cs="Arial"/>
                <w:sz w:val="18"/>
                <w:szCs w:val="18"/>
              </w:rPr>
            </w:pPr>
            <w:r w:rsidRPr="00487383">
              <w:rPr>
                <w:rFonts w:cstheme="minorHAnsi"/>
                <w:sz w:val="18"/>
                <w:szCs w:val="18"/>
              </w:rPr>
              <w:t>Parengti garantinio aptarnavimo planą</w:t>
            </w:r>
          </w:p>
        </w:tc>
        <w:tc>
          <w:tcPr>
            <w:tcW w:w="1502" w:type="pct"/>
          </w:tcPr>
          <w:p w14:paraId="0B1401EC" w14:textId="7A940FDE" w:rsidR="00B52DE9" w:rsidRPr="00487383" w:rsidRDefault="00047B23" w:rsidP="00A64CBA">
            <w:pPr>
              <w:pStyle w:val="Sraassuenkleliais"/>
              <w:numPr>
                <w:ilvl w:val="0"/>
                <w:numId w:val="0"/>
              </w:numPr>
              <w:spacing w:before="0" w:after="160"/>
              <w:jc w:val="both"/>
              <w:rPr>
                <w:rFonts w:ascii="Arial" w:hAnsi="Arial" w:cs="Arial"/>
                <w:sz w:val="18"/>
                <w:szCs w:val="18"/>
              </w:rPr>
            </w:pPr>
            <w:r w:rsidRPr="00487383">
              <w:rPr>
                <w:rFonts w:cstheme="minorHAnsi"/>
                <w:sz w:val="18"/>
                <w:szCs w:val="18"/>
              </w:rPr>
              <w:t xml:space="preserve">Diegėjas turi parengti garantinio aptarnavimo planą. Planas turi būti suderintas ne vėliau, nei iki </w:t>
            </w:r>
            <w:r w:rsidR="001909BD" w:rsidRPr="00487383">
              <w:rPr>
                <w:rFonts w:cstheme="minorHAnsi"/>
                <w:sz w:val="18"/>
                <w:szCs w:val="18"/>
              </w:rPr>
              <w:t xml:space="preserve">Sistemos </w:t>
            </w:r>
            <w:r w:rsidRPr="00487383">
              <w:rPr>
                <w:rFonts w:cstheme="minorHAnsi"/>
                <w:sz w:val="18"/>
                <w:szCs w:val="18"/>
              </w:rPr>
              <w:t>paleidimo gamybinėje aplinkoje.</w:t>
            </w:r>
          </w:p>
        </w:tc>
        <w:tc>
          <w:tcPr>
            <w:tcW w:w="653" w:type="pct"/>
          </w:tcPr>
          <w:p w14:paraId="199A6406" w14:textId="49E9D353" w:rsidR="00B52DE9" w:rsidRPr="00487383" w:rsidRDefault="00047B23" w:rsidP="00A64CBA">
            <w:pPr>
              <w:pStyle w:val="Sraassuenkleliais"/>
              <w:numPr>
                <w:ilvl w:val="0"/>
                <w:numId w:val="0"/>
              </w:numPr>
              <w:spacing w:before="0" w:after="160"/>
              <w:jc w:val="both"/>
              <w:rPr>
                <w:rFonts w:ascii="Arial" w:hAnsi="Arial" w:cs="Arial"/>
                <w:sz w:val="18"/>
                <w:szCs w:val="18"/>
              </w:rPr>
            </w:pPr>
            <w:r w:rsidRPr="00487383">
              <w:rPr>
                <w:rFonts w:cstheme="minorHAnsi"/>
                <w:sz w:val="18"/>
                <w:szCs w:val="18"/>
              </w:rPr>
              <w:t>Garantinio aptarnavimo planas</w:t>
            </w:r>
          </w:p>
        </w:tc>
        <w:tc>
          <w:tcPr>
            <w:tcW w:w="1671" w:type="pct"/>
          </w:tcPr>
          <w:p w14:paraId="2A5CFC62" w14:textId="77777777" w:rsidR="00047B23" w:rsidRPr="00487383" w:rsidRDefault="00047B23" w:rsidP="00047B23">
            <w:pPr>
              <w:pBdr>
                <w:top w:val="nil"/>
                <w:left w:val="nil"/>
                <w:bottom w:val="nil"/>
                <w:right w:val="nil"/>
                <w:between w:val="nil"/>
              </w:pBdr>
              <w:spacing w:before="0" w:after="60"/>
              <w:rPr>
                <w:rFonts w:cstheme="minorHAnsi"/>
                <w:b/>
                <w:sz w:val="18"/>
                <w:szCs w:val="18"/>
              </w:rPr>
            </w:pPr>
            <w:r w:rsidRPr="00487383">
              <w:rPr>
                <w:rFonts w:eastAsia="Calibri" w:cstheme="minorHAnsi"/>
                <w:color w:val="000000"/>
                <w:sz w:val="18"/>
                <w:szCs w:val="18"/>
              </w:rPr>
              <w:t>Garantinio aptarnavimo planas turi apimti (neapsiribojant):</w:t>
            </w:r>
          </w:p>
          <w:p w14:paraId="4C4AFE4A" w14:textId="77777777" w:rsidR="00047B23" w:rsidRPr="00487383" w:rsidRDefault="00047B23" w:rsidP="003F4C52">
            <w:pPr>
              <w:numPr>
                <w:ilvl w:val="0"/>
                <w:numId w:val="102"/>
              </w:numPr>
              <w:pBdr>
                <w:top w:val="nil"/>
                <w:left w:val="nil"/>
                <w:bottom w:val="nil"/>
                <w:right w:val="nil"/>
                <w:between w:val="nil"/>
              </w:pBdr>
              <w:spacing w:before="0" w:after="60"/>
              <w:rPr>
                <w:rFonts w:cstheme="minorHAnsi"/>
                <w:b/>
                <w:sz w:val="18"/>
                <w:szCs w:val="18"/>
              </w:rPr>
            </w:pPr>
            <w:r w:rsidRPr="00487383">
              <w:rPr>
                <w:rFonts w:eastAsia="Calibri" w:cstheme="minorHAnsi"/>
                <w:color w:val="000000"/>
                <w:sz w:val="18"/>
                <w:szCs w:val="18"/>
              </w:rPr>
              <w:t>Diegėjo atsakomybės ir darbai;</w:t>
            </w:r>
          </w:p>
          <w:p w14:paraId="5F781545" w14:textId="77777777" w:rsidR="00343961" w:rsidRPr="00343961" w:rsidRDefault="00047B23" w:rsidP="00343961">
            <w:pPr>
              <w:numPr>
                <w:ilvl w:val="0"/>
                <w:numId w:val="102"/>
              </w:numPr>
              <w:pBdr>
                <w:top w:val="nil"/>
                <w:left w:val="nil"/>
                <w:bottom w:val="nil"/>
                <w:right w:val="nil"/>
                <w:between w:val="nil"/>
              </w:pBdr>
              <w:spacing w:before="0" w:after="60"/>
              <w:rPr>
                <w:rFonts w:ascii="Arial" w:hAnsi="Arial" w:cs="Arial"/>
                <w:sz w:val="18"/>
                <w:szCs w:val="18"/>
              </w:rPr>
            </w:pPr>
            <w:r w:rsidRPr="00487383">
              <w:rPr>
                <w:rFonts w:eastAsia="Calibri" w:cstheme="minorHAnsi"/>
                <w:color w:val="000000"/>
                <w:sz w:val="18"/>
                <w:szCs w:val="18"/>
              </w:rPr>
              <w:t>pokyčių, rizikų, problemų valdymo tvarkos;</w:t>
            </w:r>
          </w:p>
          <w:p w14:paraId="52FBF0E0" w14:textId="64244BAD" w:rsidR="00B52DE9" w:rsidRPr="00487383" w:rsidRDefault="00047B23" w:rsidP="00343961">
            <w:pPr>
              <w:numPr>
                <w:ilvl w:val="0"/>
                <w:numId w:val="102"/>
              </w:numPr>
              <w:pBdr>
                <w:top w:val="nil"/>
                <w:left w:val="nil"/>
                <w:bottom w:val="nil"/>
                <w:right w:val="nil"/>
                <w:between w:val="nil"/>
              </w:pBdr>
              <w:spacing w:before="0" w:after="60"/>
              <w:rPr>
                <w:rFonts w:ascii="Arial" w:hAnsi="Arial" w:cs="Arial"/>
                <w:sz w:val="18"/>
                <w:szCs w:val="18"/>
              </w:rPr>
            </w:pPr>
            <w:r w:rsidRPr="00487383">
              <w:rPr>
                <w:rFonts w:eastAsia="Calibri" w:cstheme="minorHAnsi"/>
                <w:color w:val="000000"/>
                <w:sz w:val="18"/>
                <w:szCs w:val="18"/>
              </w:rPr>
              <w:t>optimalus komunikacijos planas.</w:t>
            </w:r>
          </w:p>
        </w:tc>
      </w:tr>
      <w:tr w:rsidR="00B52DE9" w:rsidRPr="00487383" w14:paraId="653D71C0" w14:textId="77777777" w:rsidTr="00640D04">
        <w:trPr>
          <w:trHeight w:val="20"/>
        </w:trPr>
        <w:tc>
          <w:tcPr>
            <w:tcW w:w="408" w:type="pct"/>
          </w:tcPr>
          <w:p w14:paraId="3E938FE2" w14:textId="77777777" w:rsidR="00B52DE9" w:rsidRPr="00487383" w:rsidRDefault="00B52DE9" w:rsidP="00644F49">
            <w:pPr>
              <w:pStyle w:val="Sraopastraipa"/>
              <w:numPr>
                <w:ilvl w:val="0"/>
                <w:numId w:val="29"/>
              </w:numPr>
              <w:spacing w:before="0"/>
              <w:rPr>
                <w:rFonts w:ascii="Arial" w:hAnsi="Arial" w:cs="Arial"/>
                <w:sz w:val="18"/>
                <w:szCs w:val="18"/>
                <w:lang w:val="en-US"/>
              </w:rPr>
            </w:pPr>
          </w:p>
        </w:tc>
        <w:tc>
          <w:tcPr>
            <w:tcW w:w="766" w:type="pct"/>
          </w:tcPr>
          <w:p w14:paraId="575BDD2E" w14:textId="77777777" w:rsidR="006C3598" w:rsidRPr="00487383" w:rsidRDefault="006C3598" w:rsidP="006C3598">
            <w:pPr>
              <w:widowControl w:val="0"/>
              <w:spacing w:before="0" w:after="60"/>
              <w:rPr>
                <w:rFonts w:cstheme="minorHAnsi"/>
                <w:sz w:val="18"/>
                <w:szCs w:val="18"/>
              </w:rPr>
            </w:pPr>
            <w:r w:rsidRPr="00487383">
              <w:rPr>
                <w:rFonts w:cstheme="minorHAnsi"/>
                <w:sz w:val="18"/>
                <w:szCs w:val="18"/>
              </w:rPr>
              <w:t>Teikti garantinio aptarnavimo paslaugas</w:t>
            </w:r>
          </w:p>
          <w:p w14:paraId="3E039476" w14:textId="77777777" w:rsidR="00B52DE9" w:rsidRPr="00487383" w:rsidRDefault="00B52DE9" w:rsidP="006C3598">
            <w:pPr>
              <w:pStyle w:val="Sraassuenkleliais"/>
              <w:numPr>
                <w:ilvl w:val="0"/>
                <w:numId w:val="0"/>
              </w:numPr>
              <w:spacing w:before="0" w:after="160"/>
              <w:jc w:val="both"/>
              <w:rPr>
                <w:rFonts w:ascii="Arial" w:hAnsi="Arial" w:cs="Arial"/>
                <w:sz w:val="18"/>
                <w:szCs w:val="18"/>
              </w:rPr>
            </w:pPr>
          </w:p>
        </w:tc>
        <w:tc>
          <w:tcPr>
            <w:tcW w:w="1502" w:type="pct"/>
          </w:tcPr>
          <w:p w14:paraId="2A635806" w14:textId="2EC9FD52" w:rsidR="00B52DE9" w:rsidRPr="00487383" w:rsidRDefault="006C3598" w:rsidP="006C3598">
            <w:pPr>
              <w:pStyle w:val="Sraassuenkleliais"/>
              <w:numPr>
                <w:ilvl w:val="0"/>
                <w:numId w:val="0"/>
              </w:numPr>
              <w:spacing w:before="0" w:after="160"/>
              <w:jc w:val="both"/>
              <w:rPr>
                <w:rFonts w:ascii="Arial" w:hAnsi="Arial" w:cs="Arial"/>
                <w:sz w:val="18"/>
                <w:szCs w:val="18"/>
              </w:rPr>
            </w:pPr>
            <w:r w:rsidRPr="00487383">
              <w:rPr>
                <w:rFonts w:cstheme="minorHAnsi"/>
                <w:sz w:val="18"/>
                <w:szCs w:val="18"/>
              </w:rPr>
              <w:t xml:space="preserve">Diegėjas garantinio aptarnavimo metu turi teikti Sistemos garantinio aptarnavimo paslaugas ir užtikrinti kokybės garantiją. Reikalavimai garantiniam aptarnavimui detalizuojami </w:t>
            </w:r>
            <w:r w:rsidR="00AC4EF7" w:rsidRPr="00487383">
              <w:rPr>
                <w:rFonts w:cstheme="minorHAnsi"/>
                <w:sz w:val="18"/>
                <w:szCs w:val="18"/>
              </w:rPr>
              <w:fldChar w:fldCharType="begin"/>
            </w:r>
            <w:r w:rsidR="00AC4EF7" w:rsidRPr="00487383">
              <w:rPr>
                <w:rFonts w:cstheme="minorHAnsi"/>
                <w:sz w:val="18"/>
                <w:szCs w:val="18"/>
              </w:rPr>
              <w:instrText xml:space="preserve"> REF _Ref181114098 \r \h </w:instrText>
            </w:r>
            <w:r w:rsidR="00487383">
              <w:rPr>
                <w:rFonts w:cstheme="minorHAnsi"/>
                <w:sz w:val="18"/>
                <w:szCs w:val="18"/>
              </w:rPr>
              <w:instrText xml:space="preserve"> \* MERGEFORMAT </w:instrText>
            </w:r>
            <w:r w:rsidR="00AC4EF7" w:rsidRPr="00487383">
              <w:rPr>
                <w:rFonts w:cstheme="minorHAnsi"/>
                <w:sz w:val="18"/>
                <w:szCs w:val="18"/>
              </w:rPr>
            </w:r>
            <w:r w:rsidR="00AC4EF7" w:rsidRPr="00487383">
              <w:rPr>
                <w:rFonts w:cstheme="minorHAnsi"/>
                <w:sz w:val="18"/>
                <w:szCs w:val="18"/>
              </w:rPr>
              <w:fldChar w:fldCharType="separate"/>
            </w:r>
            <w:r w:rsidR="00343961">
              <w:rPr>
                <w:rFonts w:cstheme="minorHAnsi"/>
                <w:sz w:val="18"/>
                <w:szCs w:val="18"/>
              </w:rPr>
              <w:t>5.2</w:t>
            </w:r>
            <w:r w:rsidR="00AC4EF7" w:rsidRPr="00487383">
              <w:rPr>
                <w:rFonts w:cstheme="minorHAnsi"/>
                <w:sz w:val="18"/>
                <w:szCs w:val="18"/>
              </w:rPr>
              <w:fldChar w:fldCharType="end"/>
            </w:r>
            <w:r w:rsidR="00E911A5" w:rsidRPr="00487383">
              <w:rPr>
                <w:rFonts w:cstheme="minorHAnsi"/>
                <w:sz w:val="18"/>
                <w:szCs w:val="18"/>
              </w:rPr>
              <w:t xml:space="preserve"> </w:t>
            </w:r>
            <w:r w:rsidRPr="00487383">
              <w:rPr>
                <w:rFonts w:cstheme="minorHAnsi"/>
                <w:sz w:val="18"/>
                <w:szCs w:val="18"/>
              </w:rPr>
              <w:t>skyriuje.</w:t>
            </w:r>
          </w:p>
        </w:tc>
        <w:tc>
          <w:tcPr>
            <w:tcW w:w="653" w:type="pct"/>
          </w:tcPr>
          <w:p w14:paraId="403499E6" w14:textId="528EC3AA" w:rsidR="00B52DE9" w:rsidRPr="00487383" w:rsidRDefault="00B016E7" w:rsidP="006C3598">
            <w:pPr>
              <w:pStyle w:val="Sraassuenkleliais"/>
              <w:numPr>
                <w:ilvl w:val="0"/>
                <w:numId w:val="0"/>
              </w:numPr>
              <w:spacing w:before="0" w:after="160"/>
              <w:jc w:val="both"/>
              <w:rPr>
                <w:rFonts w:ascii="Arial" w:hAnsi="Arial" w:cs="Arial"/>
                <w:sz w:val="18"/>
                <w:szCs w:val="18"/>
              </w:rPr>
            </w:pPr>
            <w:r w:rsidRPr="00487383">
              <w:rPr>
                <w:rFonts w:cstheme="minorHAnsi"/>
                <w:sz w:val="18"/>
                <w:szCs w:val="18"/>
              </w:rPr>
              <w:t>G</w:t>
            </w:r>
            <w:r w:rsidR="006C3598" w:rsidRPr="00487383">
              <w:rPr>
                <w:rFonts w:cstheme="minorHAnsi"/>
                <w:sz w:val="18"/>
                <w:szCs w:val="18"/>
              </w:rPr>
              <w:t>arantinio aptarnavimo paslaugų perdavimo – priėmimo aktas</w:t>
            </w:r>
          </w:p>
        </w:tc>
        <w:tc>
          <w:tcPr>
            <w:tcW w:w="1671" w:type="pct"/>
          </w:tcPr>
          <w:p w14:paraId="0EC422BE" w14:textId="27D21FB4" w:rsidR="006C3598" w:rsidRPr="00487383" w:rsidRDefault="006C3598" w:rsidP="006C3598">
            <w:pPr>
              <w:spacing w:before="0" w:after="60"/>
              <w:rPr>
                <w:rFonts w:cstheme="minorHAnsi"/>
                <w:sz w:val="18"/>
                <w:szCs w:val="18"/>
              </w:rPr>
            </w:pPr>
            <w:r w:rsidRPr="00487383">
              <w:rPr>
                <w:rFonts w:cstheme="minorHAnsi"/>
                <w:color w:val="000000"/>
                <w:sz w:val="18"/>
                <w:szCs w:val="18"/>
              </w:rPr>
              <w:t xml:space="preserve">Baigiamas </w:t>
            </w:r>
            <w:r w:rsidR="00B016E7" w:rsidRPr="00487383">
              <w:rPr>
                <w:rFonts w:cstheme="minorHAnsi"/>
                <w:color w:val="000000"/>
                <w:sz w:val="18"/>
                <w:szCs w:val="18"/>
              </w:rPr>
              <w:t>Sistemos</w:t>
            </w:r>
            <w:r w:rsidRPr="00487383">
              <w:rPr>
                <w:rFonts w:cstheme="minorHAnsi"/>
                <w:color w:val="000000"/>
                <w:sz w:val="18"/>
                <w:szCs w:val="18"/>
              </w:rPr>
              <w:t xml:space="preserve"> garantinio aptarnavimo etapas, kuris įforminamas Diegėjo pateiktu ir suderintu garantinio aptarnavimo paslaugų perdavimo–priėmimo aktu.</w:t>
            </w:r>
          </w:p>
          <w:p w14:paraId="3D00DD7A" w14:textId="77777777" w:rsidR="00B52DE9" w:rsidRPr="00487383" w:rsidRDefault="00B52DE9" w:rsidP="006C3598">
            <w:pPr>
              <w:pStyle w:val="Sraassuenkleliais"/>
              <w:numPr>
                <w:ilvl w:val="0"/>
                <w:numId w:val="0"/>
              </w:numPr>
              <w:spacing w:before="0" w:after="160"/>
              <w:jc w:val="both"/>
              <w:rPr>
                <w:rFonts w:ascii="Arial" w:hAnsi="Arial" w:cs="Arial"/>
                <w:sz w:val="18"/>
                <w:szCs w:val="18"/>
              </w:rPr>
            </w:pPr>
          </w:p>
        </w:tc>
      </w:tr>
      <w:tr w:rsidR="00B52DE9" w:rsidRPr="00487383" w14:paraId="478AC470" w14:textId="77777777" w:rsidTr="00640D04">
        <w:trPr>
          <w:trHeight w:val="27"/>
        </w:trPr>
        <w:tc>
          <w:tcPr>
            <w:tcW w:w="0" w:type="pct"/>
            <w:gridSpan w:val="5"/>
            <w:shd w:val="clear" w:color="auto" w:fill="EEEEEE" w:themeFill="accent2" w:themeFillTint="33"/>
          </w:tcPr>
          <w:p w14:paraId="55AC216A" w14:textId="31CF629C" w:rsidR="00B52DE9" w:rsidRPr="00487383" w:rsidRDefault="00B52DE9" w:rsidP="00343961">
            <w:pPr>
              <w:pStyle w:val="Sraassuenkleliais"/>
              <w:numPr>
                <w:ilvl w:val="0"/>
                <w:numId w:val="30"/>
              </w:numPr>
              <w:spacing w:before="0" w:after="0"/>
              <w:rPr>
                <w:rStyle w:val="PurpleText"/>
                <w:b/>
                <w:bCs/>
                <w:sz w:val="18"/>
                <w:szCs w:val="18"/>
              </w:rPr>
            </w:pPr>
            <w:r w:rsidRPr="00487383">
              <w:rPr>
                <w:rStyle w:val="PurpleText"/>
                <w:b/>
                <w:bCs/>
                <w:sz w:val="18"/>
                <w:szCs w:val="18"/>
              </w:rPr>
              <w:t>Papildomų paslaugų teikimas</w:t>
            </w:r>
          </w:p>
        </w:tc>
      </w:tr>
      <w:tr w:rsidR="00B52DE9" w:rsidRPr="00487383" w14:paraId="7AA9F84C" w14:textId="77777777" w:rsidTr="00640D04">
        <w:trPr>
          <w:trHeight w:val="20"/>
        </w:trPr>
        <w:tc>
          <w:tcPr>
            <w:tcW w:w="408" w:type="pct"/>
          </w:tcPr>
          <w:p w14:paraId="0568261E" w14:textId="77777777" w:rsidR="00B52DE9" w:rsidRPr="00487383" w:rsidRDefault="00B52DE9" w:rsidP="00644F49">
            <w:pPr>
              <w:pStyle w:val="Sraopastraipa"/>
              <w:numPr>
                <w:ilvl w:val="0"/>
                <w:numId w:val="29"/>
              </w:numPr>
              <w:spacing w:before="0"/>
              <w:rPr>
                <w:rFonts w:ascii="Arial" w:hAnsi="Arial" w:cs="Arial"/>
                <w:sz w:val="18"/>
                <w:szCs w:val="18"/>
                <w:lang w:val="en-US"/>
              </w:rPr>
            </w:pPr>
          </w:p>
        </w:tc>
        <w:tc>
          <w:tcPr>
            <w:tcW w:w="766" w:type="pct"/>
          </w:tcPr>
          <w:p w14:paraId="078AFF07" w14:textId="6D55F93E" w:rsidR="00B52DE9" w:rsidRPr="00487383" w:rsidRDefault="00ED377A" w:rsidP="00ED377A">
            <w:pPr>
              <w:pStyle w:val="Sraassuenkleliais"/>
              <w:numPr>
                <w:ilvl w:val="0"/>
                <w:numId w:val="0"/>
              </w:numPr>
              <w:spacing w:before="0" w:after="160"/>
              <w:jc w:val="both"/>
              <w:rPr>
                <w:rFonts w:ascii="Arial" w:hAnsi="Arial" w:cs="Arial"/>
                <w:sz w:val="18"/>
                <w:szCs w:val="18"/>
              </w:rPr>
            </w:pPr>
            <w:r w:rsidRPr="00487383">
              <w:rPr>
                <w:rFonts w:cstheme="minorHAnsi"/>
                <w:sz w:val="18"/>
                <w:szCs w:val="18"/>
              </w:rPr>
              <w:t>Teikti papildomas modernizavimo paslaugas</w:t>
            </w:r>
          </w:p>
        </w:tc>
        <w:tc>
          <w:tcPr>
            <w:tcW w:w="1502" w:type="pct"/>
          </w:tcPr>
          <w:p w14:paraId="7A6676DF" w14:textId="4C49C023" w:rsidR="00B52DE9" w:rsidRPr="00487383" w:rsidRDefault="00ED377A" w:rsidP="00ED377A">
            <w:pPr>
              <w:pStyle w:val="Sraassuenkleliais"/>
              <w:numPr>
                <w:ilvl w:val="0"/>
                <w:numId w:val="0"/>
              </w:numPr>
              <w:spacing w:before="0" w:after="160"/>
              <w:jc w:val="both"/>
              <w:rPr>
                <w:rFonts w:ascii="Arial" w:hAnsi="Arial" w:cs="Arial"/>
                <w:sz w:val="18"/>
                <w:szCs w:val="18"/>
              </w:rPr>
            </w:pPr>
            <w:r w:rsidRPr="00487383">
              <w:rPr>
                <w:rFonts w:cstheme="minorHAnsi"/>
                <w:sz w:val="18"/>
                <w:szCs w:val="18"/>
              </w:rPr>
              <w:t xml:space="preserve">Viso Projekto metu Diegėjas teikia Papildomas paslaugas. Reikalavimai Papildomų paslaugų teikimui detalizuojami kitame </w:t>
            </w:r>
            <w:r w:rsidR="00161802" w:rsidRPr="00487383">
              <w:rPr>
                <w:rFonts w:cstheme="minorHAnsi"/>
                <w:sz w:val="18"/>
                <w:szCs w:val="18"/>
              </w:rPr>
              <w:fldChar w:fldCharType="begin"/>
            </w:r>
            <w:r w:rsidR="00161802" w:rsidRPr="00487383">
              <w:rPr>
                <w:rFonts w:cstheme="minorHAnsi"/>
                <w:sz w:val="18"/>
                <w:szCs w:val="18"/>
              </w:rPr>
              <w:instrText xml:space="preserve"> REF _Ref181114199 \r \h </w:instrText>
            </w:r>
            <w:r w:rsidR="00487383">
              <w:rPr>
                <w:rFonts w:cstheme="minorHAnsi"/>
                <w:sz w:val="18"/>
                <w:szCs w:val="18"/>
              </w:rPr>
              <w:instrText xml:space="preserve"> \* MERGEFORMAT </w:instrText>
            </w:r>
            <w:r w:rsidR="00161802" w:rsidRPr="00487383">
              <w:rPr>
                <w:rFonts w:cstheme="minorHAnsi"/>
                <w:sz w:val="18"/>
                <w:szCs w:val="18"/>
              </w:rPr>
            </w:r>
            <w:r w:rsidR="00161802" w:rsidRPr="00487383">
              <w:rPr>
                <w:rFonts w:cstheme="minorHAnsi"/>
                <w:sz w:val="18"/>
                <w:szCs w:val="18"/>
              </w:rPr>
              <w:fldChar w:fldCharType="separate"/>
            </w:r>
            <w:r w:rsidR="00343961">
              <w:rPr>
                <w:rFonts w:cstheme="minorHAnsi"/>
                <w:sz w:val="18"/>
                <w:szCs w:val="18"/>
              </w:rPr>
              <w:t>5.1</w:t>
            </w:r>
            <w:r w:rsidR="00161802" w:rsidRPr="00487383">
              <w:rPr>
                <w:rFonts w:cstheme="minorHAnsi"/>
                <w:sz w:val="18"/>
                <w:szCs w:val="18"/>
              </w:rPr>
              <w:fldChar w:fldCharType="end"/>
            </w:r>
            <w:r w:rsidR="00161802" w:rsidRPr="00487383">
              <w:rPr>
                <w:rFonts w:cstheme="minorHAnsi"/>
                <w:sz w:val="18"/>
                <w:szCs w:val="18"/>
              </w:rPr>
              <w:t xml:space="preserve"> </w:t>
            </w:r>
            <w:r w:rsidRPr="00487383">
              <w:rPr>
                <w:rFonts w:cstheme="minorHAnsi"/>
                <w:sz w:val="18"/>
                <w:szCs w:val="18"/>
              </w:rPr>
              <w:t xml:space="preserve"> skyriuje.</w:t>
            </w:r>
          </w:p>
        </w:tc>
        <w:tc>
          <w:tcPr>
            <w:tcW w:w="653" w:type="pct"/>
          </w:tcPr>
          <w:p w14:paraId="47EB4637" w14:textId="71028AA3" w:rsidR="00B52DE9" w:rsidRPr="00487383" w:rsidRDefault="00ED377A" w:rsidP="00ED377A">
            <w:pPr>
              <w:pStyle w:val="Sraassuenkleliais"/>
              <w:numPr>
                <w:ilvl w:val="0"/>
                <w:numId w:val="0"/>
              </w:numPr>
              <w:spacing w:before="0" w:after="160"/>
              <w:jc w:val="both"/>
              <w:rPr>
                <w:rFonts w:ascii="Arial" w:hAnsi="Arial" w:cs="Arial"/>
                <w:sz w:val="18"/>
                <w:szCs w:val="18"/>
              </w:rPr>
            </w:pPr>
            <w:r w:rsidRPr="00487383">
              <w:rPr>
                <w:rFonts w:cstheme="minorHAnsi"/>
                <w:sz w:val="18"/>
                <w:szCs w:val="18"/>
              </w:rPr>
              <w:t>Papildomų paslaugų perdavimo – priėmimo aktas</w:t>
            </w:r>
          </w:p>
        </w:tc>
        <w:tc>
          <w:tcPr>
            <w:tcW w:w="1671" w:type="pct"/>
          </w:tcPr>
          <w:p w14:paraId="27F199E7" w14:textId="098D7F63" w:rsidR="00B52DE9" w:rsidRPr="00487383" w:rsidRDefault="00ED377A" w:rsidP="00ED377A">
            <w:pPr>
              <w:pStyle w:val="Sraassuenkleliais"/>
              <w:numPr>
                <w:ilvl w:val="0"/>
                <w:numId w:val="0"/>
              </w:numPr>
              <w:spacing w:before="0" w:after="160"/>
              <w:jc w:val="both"/>
              <w:rPr>
                <w:rFonts w:ascii="Arial" w:hAnsi="Arial" w:cs="Arial"/>
                <w:sz w:val="18"/>
                <w:szCs w:val="18"/>
              </w:rPr>
            </w:pPr>
            <w:r w:rsidRPr="00487383">
              <w:rPr>
                <w:rFonts w:cstheme="minorHAnsi"/>
                <w:color w:val="000000"/>
                <w:sz w:val="18"/>
                <w:szCs w:val="18"/>
              </w:rPr>
              <w:t>Kiekvienas Papildomų paslaugų užsakymas įforminamas Diegėjo pateiktu ir suderintu Papildomų paslaugų perdavimo–priėmimo aktu.</w:t>
            </w:r>
          </w:p>
        </w:tc>
      </w:tr>
    </w:tbl>
    <w:p w14:paraId="52E4686C" w14:textId="77777777" w:rsidR="005E34B0" w:rsidRPr="00C80A5D" w:rsidRDefault="005E34B0" w:rsidP="005E34B0">
      <w:pPr>
        <w:rPr>
          <w:rFonts w:ascii="Arial" w:hAnsi="Arial" w:cs="Arial"/>
        </w:rPr>
      </w:pPr>
    </w:p>
    <w:p w14:paraId="2E394C82" w14:textId="77777777" w:rsidR="000B05B5" w:rsidRPr="00C80A5D" w:rsidRDefault="000B05B5" w:rsidP="000B05B5">
      <w:pPr>
        <w:rPr>
          <w:rFonts w:ascii="Arial" w:hAnsi="Arial" w:cs="Arial"/>
        </w:rPr>
        <w:sectPr w:rsidR="000B05B5" w:rsidRPr="00C80A5D" w:rsidSect="00212B7E">
          <w:pgSz w:w="16838" w:h="11906" w:orient="landscape"/>
          <w:pgMar w:top="822" w:right="1474" w:bottom="822" w:left="1474" w:header="709" w:footer="709" w:gutter="0"/>
          <w:cols w:space="708"/>
          <w:titlePg/>
          <w:docGrid w:linePitch="360"/>
        </w:sectPr>
      </w:pPr>
    </w:p>
    <w:p w14:paraId="765317DA" w14:textId="455532E1" w:rsidR="000B05B5" w:rsidRPr="00C80A5D" w:rsidRDefault="000B05B5" w:rsidP="000B05B5">
      <w:pPr>
        <w:pStyle w:val="Antrat2"/>
        <w:rPr>
          <w:rFonts w:ascii="Arial" w:hAnsi="Arial" w:cs="Arial"/>
        </w:rPr>
      </w:pPr>
      <w:bookmarkStart w:id="48" w:name="_Toc186552320"/>
      <w:r w:rsidRPr="00C80A5D">
        <w:rPr>
          <w:rFonts w:ascii="Arial" w:hAnsi="Arial" w:cs="Arial"/>
        </w:rPr>
        <w:lastRenderedPageBreak/>
        <w:t>Reikalavimai diegimo techninei dokumentacijai</w:t>
      </w:r>
      <w:bookmarkEnd w:id="48"/>
    </w:p>
    <w:tbl>
      <w:tblPr>
        <w:tblStyle w:val="CivittaTable2Purple"/>
        <w:tblW w:w="5000" w:type="pct"/>
        <w:tblLook w:val="0620" w:firstRow="1" w:lastRow="0" w:firstColumn="0" w:lastColumn="0" w:noHBand="1" w:noVBand="1"/>
      </w:tblPr>
      <w:tblGrid>
        <w:gridCol w:w="852"/>
        <w:gridCol w:w="9410"/>
      </w:tblGrid>
      <w:tr w:rsidR="000B05B5" w:rsidRPr="002D69DA" w14:paraId="47F54666" w14:textId="77777777" w:rsidTr="00B9006C">
        <w:trPr>
          <w:cnfStyle w:val="100000000000" w:firstRow="1" w:lastRow="0" w:firstColumn="0" w:lastColumn="0" w:oddVBand="0" w:evenVBand="0" w:oddHBand="0" w:evenHBand="0" w:firstRowFirstColumn="0" w:firstRowLastColumn="0" w:lastRowFirstColumn="0" w:lastRowLastColumn="0"/>
          <w:trHeight w:val="20"/>
        </w:trPr>
        <w:tc>
          <w:tcPr>
            <w:tcW w:w="415" w:type="pct"/>
            <w:hideMark/>
          </w:tcPr>
          <w:p w14:paraId="441AAF78" w14:textId="77777777" w:rsidR="000B05B5" w:rsidRPr="002D69DA" w:rsidRDefault="000B05B5" w:rsidP="00B9006C">
            <w:pPr>
              <w:spacing w:before="0"/>
              <w:rPr>
                <w:rFonts w:ascii="Arial" w:hAnsi="Arial" w:cs="Arial"/>
                <w:sz w:val="18"/>
                <w:szCs w:val="18"/>
              </w:rPr>
            </w:pPr>
            <w:r w:rsidRPr="002D69DA">
              <w:rPr>
                <w:rFonts w:ascii="Arial" w:hAnsi="Arial" w:cs="Arial"/>
                <w:sz w:val="18"/>
                <w:szCs w:val="18"/>
              </w:rPr>
              <w:t>Nr.</w:t>
            </w:r>
          </w:p>
        </w:tc>
        <w:tc>
          <w:tcPr>
            <w:tcW w:w="4585" w:type="pct"/>
            <w:hideMark/>
          </w:tcPr>
          <w:p w14:paraId="4ECA74F2" w14:textId="77777777" w:rsidR="000B05B5" w:rsidRPr="002D69DA" w:rsidRDefault="000B05B5" w:rsidP="00B9006C">
            <w:pPr>
              <w:spacing w:before="0"/>
              <w:rPr>
                <w:rFonts w:ascii="Arial" w:hAnsi="Arial" w:cs="Arial"/>
                <w:sz w:val="18"/>
                <w:szCs w:val="18"/>
              </w:rPr>
            </w:pPr>
            <w:r w:rsidRPr="002D69DA">
              <w:rPr>
                <w:rFonts w:ascii="Arial" w:hAnsi="Arial" w:cs="Arial"/>
                <w:sz w:val="18"/>
                <w:szCs w:val="18"/>
              </w:rPr>
              <w:t>Reikalavimas</w:t>
            </w:r>
          </w:p>
        </w:tc>
      </w:tr>
      <w:tr w:rsidR="000B05B5" w:rsidRPr="002D69DA" w14:paraId="63E4B8F0" w14:textId="77777777" w:rsidTr="00B9006C">
        <w:trPr>
          <w:trHeight w:val="20"/>
        </w:trPr>
        <w:tc>
          <w:tcPr>
            <w:tcW w:w="415" w:type="pct"/>
          </w:tcPr>
          <w:p w14:paraId="279A92C5" w14:textId="1F7F6126" w:rsidR="000B05B5" w:rsidRPr="002D69DA" w:rsidRDefault="000B05B5" w:rsidP="00B9006C">
            <w:pPr>
              <w:pStyle w:val="Sraopastraipa"/>
              <w:numPr>
                <w:ilvl w:val="0"/>
                <w:numId w:val="19"/>
              </w:numPr>
              <w:spacing w:before="0"/>
              <w:rPr>
                <w:rFonts w:ascii="Arial" w:hAnsi="Arial" w:cs="Arial"/>
                <w:sz w:val="18"/>
                <w:szCs w:val="18"/>
                <w:lang w:val="en-US"/>
              </w:rPr>
            </w:pPr>
          </w:p>
        </w:tc>
        <w:tc>
          <w:tcPr>
            <w:tcW w:w="4585" w:type="pct"/>
            <w:hideMark/>
          </w:tcPr>
          <w:p w14:paraId="6FFD4FA1" w14:textId="46C35ABB" w:rsidR="000B05B5" w:rsidRPr="002D69DA" w:rsidRDefault="00557CE8" w:rsidP="00B9006C">
            <w:pPr>
              <w:pStyle w:val="Sraassuenkleliais"/>
              <w:numPr>
                <w:ilvl w:val="0"/>
                <w:numId w:val="0"/>
              </w:numPr>
              <w:spacing w:before="0" w:after="0"/>
              <w:jc w:val="both"/>
              <w:rPr>
                <w:rFonts w:ascii="Arial" w:hAnsi="Arial" w:cs="Arial"/>
                <w:sz w:val="18"/>
                <w:szCs w:val="18"/>
              </w:rPr>
            </w:pPr>
            <w:r w:rsidRPr="002D69DA">
              <w:rPr>
                <w:rFonts w:ascii="Arial" w:hAnsi="Arial" w:cs="Arial"/>
                <w:sz w:val="18"/>
                <w:szCs w:val="18"/>
              </w:rPr>
              <w:t>Diegėjas, prieš teikdamas rezultatus, privalo su Užsakovu ir techninės priežiūros paslaugų teikėju</w:t>
            </w:r>
            <w:r w:rsidR="006E1328">
              <w:rPr>
                <w:rFonts w:ascii="Arial" w:hAnsi="Arial" w:cs="Arial"/>
                <w:sz w:val="18"/>
                <w:szCs w:val="18"/>
              </w:rPr>
              <w:t xml:space="preserve"> (jeigu dalyvauja Projekte)</w:t>
            </w:r>
            <w:r w:rsidRPr="002D69DA">
              <w:rPr>
                <w:rFonts w:ascii="Arial" w:hAnsi="Arial" w:cs="Arial"/>
                <w:sz w:val="18"/>
                <w:szCs w:val="18"/>
              </w:rPr>
              <w:t xml:space="preserve"> suderinti visų pateikiamų Projekto rezultatų dokumentų šablonus su esminiais aprašymais, kaip ir kokie rezultatai turi būti pasiekti.</w:t>
            </w:r>
          </w:p>
        </w:tc>
      </w:tr>
      <w:tr w:rsidR="00DE0123" w:rsidRPr="002D69DA" w14:paraId="07CE7831" w14:textId="77777777" w:rsidTr="00B9006C">
        <w:trPr>
          <w:trHeight w:val="20"/>
        </w:trPr>
        <w:tc>
          <w:tcPr>
            <w:tcW w:w="415" w:type="pct"/>
          </w:tcPr>
          <w:p w14:paraId="3A1F3342" w14:textId="77777777" w:rsidR="00DE0123" w:rsidRPr="002D69DA" w:rsidRDefault="00DE0123" w:rsidP="00B9006C">
            <w:pPr>
              <w:pStyle w:val="Sraopastraipa"/>
              <w:numPr>
                <w:ilvl w:val="0"/>
                <w:numId w:val="19"/>
              </w:numPr>
              <w:spacing w:before="0"/>
              <w:rPr>
                <w:rFonts w:ascii="Arial" w:hAnsi="Arial" w:cs="Arial"/>
                <w:sz w:val="18"/>
                <w:szCs w:val="18"/>
                <w:lang w:val="en-US"/>
              </w:rPr>
            </w:pPr>
          </w:p>
        </w:tc>
        <w:tc>
          <w:tcPr>
            <w:tcW w:w="4585" w:type="pct"/>
          </w:tcPr>
          <w:p w14:paraId="59FE31EF" w14:textId="71773625" w:rsidR="00DE0123" w:rsidRPr="002D69DA" w:rsidRDefault="00DE0123" w:rsidP="00B9006C">
            <w:pPr>
              <w:pStyle w:val="Sraassuenkleliais"/>
              <w:numPr>
                <w:ilvl w:val="0"/>
                <w:numId w:val="0"/>
              </w:numPr>
              <w:spacing w:before="0" w:after="0"/>
              <w:jc w:val="both"/>
              <w:rPr>
                <w:rFonts w:ascii="Arial" w:hAnsi="Arial" w:cs="Arial"/>
                <w:sz w:val="18"/>
                <w:szCs w:val="18"/>
              </w:rPr>
            </w:pPr>
            <w:r w:rsidRPr="002D69DA">
              <w:rPr>
                <w:rFonts w:ascii="Arial" w:hAnsi="Arial" w:cs="Arial"/>
                <w:sz w:val="18"/>
                <w:szCs w:val="18"/>
              </w:rPr>
              <w:t xml:space="preserve">Rezultato šablonas turi būti suderinamas viena iteracija – </w:t>
            </w:r>
            <w:r w:rsidR="006E1328">
              <w:rPr>
                <w:rFonts w:ascii="Arial" w:hAnsi="Arial" w:cs="Arial"/>
                <w:sz w:val="18"/>
                <w:szCs w:val="18"/>
              </w:rPr>
              <w:t>Užsakovas</w:t>
            </w:r>
            <w:r w:rsidRPr="002D69DA">
              <w:rPr>
                <w:rFonts w:ascii="Arial" w:hAnsi="Arial" w:cs="Arial"/>
                <w:sz w:val="18"/>
                <w:szCs w:val="18"/>
              </w:rPr>
              <w:t xml:space="preserve"> per 2 d. d. įvertina, ar šablonas atitinka sutarties apimtį, papildo savo pastabomis ir perduoda jas Užsakovui. Užsakovas per 3 d. d. (nebent šalys sutaria dėl kito termino) įvertina rezultato šabloną ir pateikia pastabas arba patvirtina rezultato šablono tinkamumą. Diegėjas per 3 d. d. (nebent šalys sutaria dėl kito termino) patikslina rezultato šabloną pagal pastabas ir pateikia galutinę rezultato šablono versiją.</w:t>
            </w:r>
          </w:p>
        </w:tc>
      </w:tr>
      <w:tr w:rsidR="00DE0123" w:rsidRPr="002D69DA" w14:paraId="31B980D0" w14:textId="77777777" w:rsidTr="00B9006C">
        <w:trPr>
          <w:trHeight w:val="20"/>
        </w:trPr>
        <w:tc>
          <w:tcPr>
            <w:tcW w:w="415" w:type="pct"/>
          </w:tcPr>
          <w:p w14:paraId="7AE69356" w14:textId="77777777" w:rsidR="00DE0123" w:rsidRPr="002D69DA" w:rsidRDefault="00DE0123" w:rsidP="00B9006C">
            <w:pPr>
              <w:pStyle w:val="Sraopastraipa"/>
              <w:numPr>
                <w:ilvl w:val="0"/>
                <w:numId w:val="19"/>
              </w:numPr>
              <w:spacing w:before="0"/>
              <w:rPr>
                <w:rFonts w:ascii="Arial" w:hAnsi="Arial" w:cs="Arial"/>
                <w:sz w:val="18"/>
                <w:szCs w:val="18"/>
                <w:lang w:val="en-US"/>
              </w:rPr>
            </w:pPr>
          </w:p>
        </w:tc>
        <w:tc>
          <w:tcPr>
            <w:tcW w:w="4585" w:type="pct"/>
          </w:tcPr>
          <w:p w14:paraId="7AAF4A12" w14:textId="018852B6" w:rsidR="00DE0123" w:rsidRPr="002D69DA" w:rsidRDefault="00DE0123" w:rsidP="00B9006C">
            <w:pPr>
              <w:pStyle w:val="Sraassuenkleliais"/>
              <w:numPr>
                <w:ilvl w:val="0"/>
                <w:numId w:val="0"/>
              </w:numPr>
              <w:spacing w:before="0" w:after="0"/>
              <w:jc w:val="both"/>
              <w:rPr>
                <w:rFonts w:ascii="Arial" w:hAnsi="Arial" w:cs="Arial"/>
                <w:sz w:val="18"/>
                <w:szCs w:val="18"/>
              </w:rPr>
            </w:pPr>
            <w:r w:rsidRPr="002D69DA">
              <w:rPr>
                <w:rFonts w:ascii="Arial" w:hAnsi="Arial" w:cs="Arial"/>
                <w:sz w:val="18"/>
                <w:szCs w:val="18"/>
              </w:rPr>
              <w:t xml:space="preserve">Dokumentinių rezultatų derinimo trukmė priklauso nuo dokumento apimties. Užsakovas pastabas pateikia per </w:t>
            </w:r>
            <w:r w:rsidR="00B11E9C" w:rsidRPr="002D69DA">
              <w:rPr>
                <w:rFonts w:ascii="Arial" w:hAnsi="Arial" w:cs="Arial"/>
                <w:sz w:val="18"/>
                <w:szCs w:val="18"/>
              </w:rPr>
              <w:t>5</w:t>
            </w:r>
            <w:r w:rsidRPr="002D69DA">
              <w:rPr>
                <w:rFonts w:ascii="Arial" w:hAnsi="Arial" w:cs="Arial"/>
                <w:sz w:val="18"/>
                <w:szCs w:val="18"/>
              </w:rPr>
              <w:t xml:space="preserve"> d. d., jeigu dokumento apimtis yra iki 10 lapų. Jei dokumento apimtis yra didesnė, Užsakovas pastabas teikia per </w:t>
            </w:r>
            <w:r w:rsidR="00B11E9C" w:rsidRPr="002D69DA">
              <w:rPr>
                <w:rFonts w:ascii="Arial" w:hAnsi="Arial" w:cs="Arial"/>
                <w:sz w:val="18"/>
                <w:szCs w:val="18"/>
              </w:rPr>
              <w:t>5</w:t>
            </w:r>
            <w:r w:rsidRPr="002D69DA">
              <w:rPr>
                <w:rFonts w:ascii="Arial" w:hAnsi="Arial" w:cs="Arial"/>
                <w:sz w:val="18"/>
                <w:szCs w:val="18"/>
              </w:rPr>
              <w:t>–10 d. d. Konkretus pastabų teikimo terminas turi būti suderintas kiekvienam didesnės negu 10 lapų apimties dokumentui atskirai Projekto metu. Dokumentų derinime taip pat dalyvauja techninės priežiūros paslaugų teikėjas</w:t>
            </w:r>
            <w:r w:rsidR="0071345C">
              <w:rPr>
                <w:rFonts w:ascii="Arial" w:hAnsi="Arial" w:cs="Arial"/>
                <w:sz w:val="18"/>
                <w:szCs w:val="18"/>
              </w:rPr>
              <w:t xml:space="preserve"> (jeigu dalyvauja Projekte)</w:t>
            </w:r>
            <w:r w:rsidRPr="002D69DA">
              <w:rPr>
                <w:rFonts w:ascii="Arial" w:hAnsi="Arial" w:cs="Arial"/>
                <w:sz w:val="18"/>
                <w:szCs w:val="18"/>
              </w:rPr>
              <w:t>. Užsakovo pastabų teikimas rezultatams ir kitoms pateiktims turi būti vykdomas akumuliuotai (visi Projekto komandos atsakingi asmenys teikia pastabas bendrai viename dokumente).</w:t>
            </w:r>
          </w:p>
        </w:tc>
      </w:tr>
      <w:tr w:rsidR="00DE0123" w:rsidRPr="002D69DA" w14:paraId="52EC6307" w14:textId="77777777" w:rsidTr="00B9006C">
        <w:trPr>
          <w:trHeight w:val="20"/>
        </w:trPr>
        <w:tc>
          <w:tcPr>
            <w:tcW w:w="415" w:type="pct"/>
          </w:tcPr>
          <w:p w14:paraId="4C96A744" w14:textId="77777777" w:rsidR="00DE0123" w:rsidRPr="002D69DA" w:rsidRDefault="00DE0123" w:rsidP="00B9006C">
            <w:pPr>
              <w:pStyle w:val="Sraopastraipa"/>
              <w:numPr>
                <w:ilvl w:val="0"/>
                <w:numId w:val="19"/>
              </w:numPr>
              <w:spacing w:before="0"/>
              <w:rPr>
                <w:rFonts w:ascii="Arial" w:hAnsi="Arial" w:cs="Arial"/>
                <w:sz w:val="18"/>
                <w:szCs w:val="18"/>
              </w:rPr>
            </w:pPr>
          </w:p>
        </w:tc>
        <w:tc>
          <w:tcPr>
            <w:tcW w:w="4585" w:type="pct"/>
          </w:tcPr>
          <w:p w14:paraId="4A9BB7F1" w14:textId="05652347" w:rsidR="00DE0123" w:rsidRPr="002D69DA" w:rsidRDefault="00DE0123" w:rsidP="00B9006C">
            <w:pPr>
              <w:pStyle w:val="Sraassuenkleliais"/>
              <w:numPr>
                <w:ilvl w:val="0"/>
                <w:numId w:val="0"/>
              </w:numPr>
              <w:spacing w:before="0" w:after="0"/>
              <w:jc w:val="both"/>
              <w:rPr>
                <w:rFonts w:ascii="Arial" w:hAnsi="Arial" w:cs="Arial"/>
                <w:sz w:val="18"/>
                <w:szCs w:val="18"/>
              </w:rPr>
            </w:pPr>
            <w:r w:rsidRPr="002D69DA">
              <w:rPr>
                <w:rFonts w:ascii="Arial" w:hAnsi="Arial" w:cs="Arial"/>
                <w:sz w:val="18"/>
                <w:szCs w:val="18"/>
              </w:rPr>
              <w:t>Visi Projekto dokumentai turi būti suderinti 2 iteracijų apimtyje. Rezultatai yra laikomi priimtais, jei yra gaunamas patvirtinimas iš Užsakovo ir techninės priežiūros paslaugų teikėjo</w:t>
            </w:r>
            <w:r w:rsidR="0071345C">
              <w:rPr>
                <w:rFonts w:ascii="Arial" w:hAnsi="Arial" w:cs="Arial"/>
                <w:sz w:val="18"/>
                <w:szCs w:val="18"/>
              </w:rPr>
              <w:t xml:space="preserve"> (jeigu dalyvauja Projekte)</w:t>
            </w:r>
            <w:r w:rsidRPr="002D69DA">
              <w:rPr>
                <w:rFonts w:ascii="Arial" w:hAnsi="Arial" w:cs="Arial"/>
                <w:sz w:val="18"/>
                <w:szCs w:val="18"/>
              </w:rPr>
              <w:t>, jog rezultatai yra tinkami arba jei per numatytą terminą Užsakovas nepateikia jokio atsakymo dėl rezultato tinkamumo.</w:t>
            </w:r>
          </w:p>
        </w:tc>
      </w:tr>
      <w:tr w:rsidR="00DE0123" w:rsidRPr="002D69DA" w14:paraId="7057C622" w14:textId="77777777" w:rsidTr="00B9006C">
        <w:trPr>
          <w:trHeight w:val="20"/>
        </w:trPr>
        <w:tc>
          <w:tcPr>
            <w:tcW w:w="415" w:type="pct"/>
          </w:tcPr>
          <w:p w14:paraId="02795DFD" w14:textId="77777777" w:rsidR="00DE0123" w:rsidRPr="002D69DA" w:rsidRDefault="00DE0123" w:rsidP="00B9006C">
            <w:pPr>
              <w:pStyle w:val="Sraopastraipa"/>
              <w:numPr>
                <w:ilvl w:val="0"/>
                <w:numId w:val="19"/>
              </w:numPr>
              <w:spacing w:before="0"/>
              <w:rPr>
                <w:rFonts w:ascii="Arial" w:hAnsi="Arial" w:cs="Arial"/>
                <w:sz w:val="18"/>
                <w:szCs w:val="18"/>
              </w:rPr>
            </w:pPr>
          </w:p>
        </w:tc>
        <w:tc>
          <w:tcPr>
            <w:tcW w:w="4585" w:type="pct"/>
            <w:vAlign w:val="center"/>
          </w:tcPr>
          <w:p w14:paraId="051777B3" w14:textId="35F13786" w:rsidR="00DE0123" w:rsidRPr="002D69DA" w:rsidRDefault="00DE0123" w:rsidP="00B9006C">
            <w:pPr>
              <w:pStyle w:val="Sraassuenkleliais"/>
              <w:numPr>
                <w:ilvl w:val="0"/>
                <w:numId w:val="0"/>
              </w:numPr>
              <w:spacing w:before="0" w:after="0"/>
              <w:jc w:val="both"/>
              <w:rPr>
                <w:rFonts w:ascii="Arial" w:hAnsi="Arial" w:cs="Arial"/>
                <w:sz w:val="18"/>
                <w:szCs w:val="18"/>
              </w:rPr>
            </w:pPr>
            <w:r w:rsidRPr="002D69DA">
              <w:rPr>
                <w:rFonts w:ascii="Arial" w:hAnsi="Arial" w:cs="Arial"/>
                <w:sz w:val="18"/>
                <w:szCs w:val="18"/>
              </w:rPr>
              <w:t>Parengtas naujas dokumentas visuomet turi versiją 0.1. Jei dokumentui pateikiamos pastabos, tai naujai jo redakcijai, parengtai po pastabų, nustatoma nauja versija, padidinant turėtą dokumento versijos antrą skaičių vienetu. Suderintam dokumentui suteikiama versija 1.0. Jei rengiama patvirtinto dokumento nauja redakcija, kurią reikia derinti, antras skaičius keičiamas į 1, t.y., 1.1, suderinus naują dokumento redakciją.</w:t>
            </w:r>
          </w:p>
        </w:tc>
      </w:tr>
      <w:tr w:rsidR="00DE0123" w:rsidRPr="002D69DA" w14:paraId="14F8A80D" w14:textId="77777777" w:rsidTr="00B9006C">
        <w:trPr>
          <w:trHeight w:val="20"/>
        </w:trPr>
        <w:tc>
          <w:tcPr>
            <w:tcW w:w="415" w:type="pct"/>
          </w:tcPr>
          <w:p w14:paraId="6BCEEE7A" w14:textId="77777777" w:rsidR="00DE0123" w:rsidRPr="002D69DA" w:rsidRDefault="00DE0123" w:rsidP="00B9006C">
            <w:pPr>
              <w:pStyle w:val="Sraopastraipa"/>
              <w:numPr>
                <w:ilvl w:val="0"/>
                <w:numId w:val="19"/>
              </w:numPr>
              <w:spacing w:before="0"/>
              <w:rPr>
                <w:rFonts w:ascii="Arial" w:hAnsi="Arial" w:cs="Arial"/>
                <w:sz w:val="18"/>
                <w:szCs w:val="18"/>
              </w:rPr>
            </w:pPr>
          </w:p>
        </w:tc>
        <w:tc>
          <w:tcPr>
            <w:tcW w:w="4585" w:type="pct"/>
            <w:vAlign w:val="center"/>
          </w:tcPr>
          <w:p w14:paraId="7C9FAE8F" w14:textId="31AE82A8" w:rsidR="00DE0123" w:rsidRPr="002D69DA" w:rsidRDefault="00DE0123" w:rsidP="00B9006C">
            <w:pPr>
              <w:pStyle w:val="Sraassuenkleliais"/>
              <w:numPr>
                <w:ilvl w:val="0"/>
                <w:numId w:val="0"/>
              </w:numPr>
              <w:spacing w:before="0" w:after="0"/>
              <w:jc w:val="both"/>
              <w:rPr>
                <w:rFonts w:ascii="Arial" w:hAnsi="Arial" w:cs="Arial"/>
                <w:sz w:val="18"/>
                <w:szCs w:val="18"/>
              </w:rPr>
            </w:pPr>
            <w:r w:rsidRPr="002D69DA">
              <w:rPr>
                <w:rFonts w:ascii="Arial" w:hAnsi="Arial" w:cs="Arial"/>
                <w:sz w:val="18"/>
                <w:szCs w:val="18"/>
              </w:rPr>
              <w:t>Visi Diegėjo pateikiami rezultatai turi būti suderinami su Microsoft Office programinės įrangos formatais (XLS(X), DOC(X), PPT(X), MPP). Jei Diegėjas rezultatus pateikia kitu formatu, kuriam reikalinga atskira programinė įranga, Diegėjas yra atsakingas už reikalingos programinės įrangos modifikavimą ir įdiegimą Bendrovėje, instruktavimus, licencijas ir visus kitus su programine įranga susijusius darbus bei kaštus.</w:t>
            </w:r>
          </w:p>
        </w:tc>
      </w:tr>
      <w:tr w:rsidR="00DE0123" w:rsidRPr="002D69DA" w14:paraId="15010B15" w14:textId="77777777" w:rsidTr="00B9006C">
        <w:trPr>
          <w:trHeight w:val="20"/>
        </w:trPr>
        <w:tc>
          <w:tcPr>
            <w:tcW w:w="415" w:type="pct"/>
          </w:tcPr>
          <w:p w14:paraId="39329CCC" w14:textId="77777777" w:rsidR="00DE0123" w:rsidRPr="002D69DA" w:rsidRDefault="00DE0123" w:rsidP="00B9006C">
            <w:pPr>
              <w:pStyle w:val="Sraopastraipa"/>
              <w:numPr>
                <w:ilvl w:val="0"/>
                <w:numId w:val="19"/>
              </w:numPr>
              <w:spacing w:before="0"/>
              <w:rPr>
                <w:rFonts w:ascii="Arial" w:hAnsi="Arial" w:cs="Arial"/>
                <w:sz w:val="18"/>
                <w:szCs w:val="18"/>
              </w:rPr>
            </w:pPr>
          </w:p>
        </w:tc>
        <w:tc>
          <w:tcPr>
            <w:tcW w:w="4585" w:type="pct"/>
            <w:vAlign w:val="center"/>
          </w:tcPr>
          <w:p w14:paraId="65B612ED" w14:textId="01EBE7B9" w:rsidR="00DE0123" w:rsidRPr="002D69DA" w:rsidRDefault="00DE0123" w:rsidP="00B9006C">
            <w:pPr>
              <w:pStyle w:val="Sraassuenkleliais"/>
              <w:numPr>
                <w:ilvl w:val="0"/>
                <w:numId w:val="0"/>
              </w:numPr>
              <w:spacing w:before="0" w:after="0"/>
              <w:jc w:val="both"/>
              <w:rPr>
                <w:rFonts w:ascii="Arial" w:hAnsi="Arial" w:cs="Arial"/>
                <w:sz w:val="18"/>
                <w:szCs w:val="18"/>
              </w:rPr>
            </w:pPr>
            <w:r w:rsidRPr="002D69DA">
              <w:rPr>
                <w:rFonts w:ascii="Arial" w:hAnsi="Arial" w:cs="Arial"/>
                <w:sz w:val="18"/>
                <w:szCs w:val="18"/>
              </w:rPr>
              <w:t>Diegėjo rezultatai ir teikiamos paslaugos turi būti teikiami lietuvių kalba. Dokumentacija, kurioje nėra aprašomi projektiniai sprendiniai, veiklos procesai ir funkcijos (architektūros sprendimai, diegimo ir administravimo instrukcijos ir pan.) gali būti rengiama anglų kalba.</w:t>
            </w:r>
          </w:p>
        </w:tc>
      </w:tr>
      <w:tr w:rsidR="00DE0123" w:rsidRPr="002D69DA" w14:paraId="31FF8150" w14:textId="77777777" w:rsidTr="00B9006C">
        <w:trPr>
          <w:trHeight w:val="20"/>
        </w:trPr>
        <w:tc>
          <w:tcPr>
            <w:tcW w:w="415" w:type="pct"/>
          </w:tcPr>
          <w:p w14:paraId="6A043262" w14:textId="77777777" w:rsidR="00DE0123" w:rsidRPr="002D69DA" w:rsidRDefault="00DE0123" w:rsidP="00B9006C">
            <w:pPr>
              <w:pStyle w:val="Sraopastraipa"/>
              <w:numPr>
                <w:ilvl w:val="0"/>
                <w:numId w:val="19"/>
              </w:numPr>
              <w:spacing w:before="0"/>
              <w:rPr>
                <w:rFonts w:ascii="Arial" w:hAnsi="Arial" w:cs="Arial"/>
                <w:sz w:val="18"/>
                <w:szCs w:val="18"/>
                <w:lang w:val="en-US"/>
              </w:rPr>
            </w:pPr>
          </w:p>
        </w:tc>
        <w:tc>
          <w:tcPr>
            <w:tcW w:w="4585" w:type="pct"/>
            <w:vAlign w:val="center"/>
          </w:tcPr>
          <w:p w14:paraId="3E0DC9B2" w14:textId="7330F90F" w:rsidR="00DE0123" w:rsidRPr="002D69DA" w:rsidRDefault="00DE0123" w:rsidP="00B9006C">
            <w:pPr>
              <w:pStyle w:val="Sraassuenkleliais"/>
              <w:numPr>
                <w:ilvl w:val="0"/>
                <w:numId w:val="0"/>
              </w:numPr>
              <w:spacing w:before="0" w:after="0"/>
              <w:jc w:val="both"/>
              <w:rPr>
                <w:rFonts w:ascii="Arial" w:hAnsi="Arial" w:cs="Arial"/>
                <w:sz w:val="18"/>
                <w:szCs w:val="18"/>
              </w:rPr>
            </w:pPr>
            <w:r w:rsidRPr="002D69DA">
              <w:rPr>
                <w:rFonts w:ascii="Arial" w:hAnsi="Arial" w:cs="Arial"/>
                <w:sz w:val="18"/>
                <w:szCs w:val="18"/>
              </w:rPr>
              <w:t>Galutiniai rezultatai turi būti pateikti redaguojamu formatu (įskaitant ir dokumentuose pateikiamas schemas).</w:t>
            </w:r>
          </w:p>
        </w:tc>
      </w:tr>
      <w:tr w:rsidR="00DE0123" w:rsidRPr="002D69DA" w14:paraId="2B7BFD1E" w14:textId="77777777" w:rsidTr="00B9006C">
        <w:trPr>
          <w:trHeight w:val="20"/>
        </w:trPr>
        <w:tc>
          <w:tcPr>
            <w:tcW w:w="415" w:type="pct"/>
          </w:tcPr>
          <w:p w14:paraId="2AF823EC" w14:textId="77777777" w:rsidR="00DE0123" w:rsidRPr="002D69DA" w:rsidRDefault="00DE0123" w:rsidP="00B9006C">
            <w:pPr>
              <w:pStyle w:val="Sraopastraipa"/>
              <w:numPr>
                <w:ilvl w:val="0"/>
                <w:numId w:val="19"/>
              </w:numPr>
              <w:spacing w:before="0"/>
              <w:rPr>
                <w:rFonts w:ascii="Arial" w:hAnsi="Arial" w:cs="Arial"/>
                <w:sz w:val="18"/>
                <w:szCs w:val="18"/>
                <w:lang w:val="en-US"/>
              </w:rPr>
            </w:pPr>
          </w:p>
        </w:tc>
        <w:tc>
          <w:tcPr>
            <w:tcW w:w="4585" w:type="pct"/>
            <w:vAlign w:val="center"/>
          </w:tcPr>
          <w:p w14:paraId="0C86D3E7" w14:textId="7FC78869" w:rsidR="00DE0123" w:rsidRPr="002D69DA" w:rsidRDefault="00DE0123" w:rsidP="00B9006C">
            <w:pPr>
              <w:pStyle w:val="Sraassuenkleliais"/>
              <w:numPr>
                <w:ilvl w:val="0"/>
                <w:numId w:val="0"/>
              </w:numPr>
              <w:spacing w:before="0" w:after="0"/>
              <w:jc w:val="both"/>
              <w:rPr>
                <w:rFonts w:ascii="Arial" w:hAnsi="Arial" w:cs="Arial"/>
                <w:sz w:val="18"/>
                <w:szCs w:val="18"/>
              </w:rPr>
            </w:pPr>
            <w:r w:rsidRPr="002D69DA">
              <w:rPr>
                <w:rFonts w:ascii="Arial" w:hAnsi="Arial" w:cs="Arial"/>
                <w:sz w:val="18"/>
                <w:szCs w:val="18"/>
              </w:rPr>
              <w:t xml:space="preserve">Pasirašius </w:t>
            </w:r>
            <w:r w:rsidR="00B11E9C" w:rsidRPr="002D69DA">
              <w:rPr>
                <w:rFonts w:ascii="Arial" w:hAnsi="Arial" w:cs="Arial"/>
                <w:sz w:val="18"/>
                <w:szCs w:val="18"/>
              </w:rPr>
              <w:t xml:space="preserve">galutinį viso </w:t>
            </w:r>
            <w:r w:rsidR="00F230FD" w:rsidRPr="002D69DA">
              <w:rPr>
                <w:rFonts w:ascii="Arial" w:hAnsi="Arial" w:cs="Arial"/>
                <w:sz w:val="18"/>
                <w:szCs w:val="18"/>
              </w:rPr>
              <w:t>P</w:t>
            </w:r>
            <w:r w:rsidR="00B11E9C" w:rsidRPr="002D69DA">
              <w:rPr>
                <w:rFonts w:ascii="Arial" w:hAnsi="Arial" w:cs="Arial"/>
                <w:sz w:val="18"/>
                <w:szCs w:val="18"/>
              </w:rPr>
              <w:t xml:space="preserve">rojekto </w:t>
            </w:r>
            <w:r w:rsidRPr="002D69DA">
              <w:rPr>
                <w:rFonts w:ascii="Arial" w:hAnsi="Arial" w:cs="Arial"/>
                <w:sz w:val="18"/>
                <w:szCs w:val="18"/>
              </w:rPr>
              <w:t>perdavimo–priėmimo aktą, Užsakovui turi būti perduoti visi suderinti Projekto dokumentai</w:t>
            </w:r>
            <w:r w:rsidR="00B11E9C" w:rsidRPr="002D69DA">
              <w:rPr>
                <w:rFonts w:ascii="Arial" w:hAnsi="Arial" w:cs="Arial"/>
                <w:sz w:val="18"/>
                <w:szCs w:val="18"/>
              </w:rPr>
              <w:t>.</w:t>
            </w:r>
          </w:p>
        </w:tc>
      </w:tr>
    </w:tbl>
    <w:p w14:paraId="0D894554" w14:textId="3D40A8F5" w:rsidR="000B05B5" w:rsidRPr="00C80A5D" w:rsidRDefault="000B05B5" w:rsidP="000B05B5">
      <w:pPr>
        <w:pStyle w:val="Antrat2"/>
        <w:rPr>
          <w:rFonts w:ascii="Arial" w:hAnsi="Arial" w:cs="Arial"/>
        </w:rPr>
      </w:pPr>
      <w:bookmarkStart w:id="49" w:name="_Toc186552321"/>
      <w:r w:rsidRPr="00C80A5D">
        <w:rPr>
          <w:rFonts w:ascii="Arial" w:hAnsi="Arial" w:cs="Arial"/>
        </w:rPr>
        <w:t>Reikalavimai duomenų migravimui</w:t>
      </w:r>
      <w:bookmarkEnd w:id="49"/>
    </w:p>
    <w:tbl>
      <w:tblPr>
        <w:tblStyle w:val="CivittaTable2Purple"/>
        <w:tblW w:w="5000" w:type="pct"/>
        <w:tblLook w:val="0620" w:firstRow="1" w:lastRow="0" w:firstColumn="0" w:lastColumn="0" w:noHBand="1" w:noVBand="1"/>
      </w:tblPr>
      <w:tblGrid>
        <w:gridCol w:w="852"/>
        <w:gridCol w:w="9410"/>
      </w:tblGrid>
      <w:tr w:rsidR="000B05B5" w:rsidRPr="00B9006C" w14:paraId="21EA6D00" w14:textId="77777777" w:rsidTr="00B9006C">
        <w:trPr>
          <w:cnfStyle w:val="100000000000" w:firstRow="1" w:lastRow="0" w:firstColumn="0" w:lastColumn="0" w:oddVBand="0" w:evenVBand="0" w:oddHBand="0" w:evenHBand="0" w:firstRowFirstColumn="0" w:firstRowLastColumn="0" w:lastRowFirstColumn="0" w:lastRowLastColumn="0"/>
          <w:trHeight w:val="20"/>
          <w:tblHeader/>
        </w:trPr>
        <w:tc>
          <w:tcPr>
            <w:tcW w:w="415" w:type="pct"/>
            <w:hideMark/>
          </w:tcPr>
          <w:p w14:paraId="6635657B" w14:textId="77777777" w:rsidR="000B05B5" w:rsidRPr="00B9006C" w:rsidRDefault="000B05B5" w:rsidP="002C373E">
            <w:pPr>
              <w:spacing w:before="0"/>
              <w:rPr>
                <w:rFonts w:ascii="Arial" w:hAnsi="Arial" w:cs="Arial"/>
                <w:sz w:val="18"/>
                <w:szCs w:val="18"/>
              </w:rPr>
            </w:pPr>
            <w:r w:rsidRPr="00B9006C">
              <w:rPr>
                <w:rFonts w:ascii="Arial" w:hAnsi="Arial" w:cs="Arial"/>
                <w:sz w:val="18"/>
                <w:szCs w:val="18"/>
              </w:rPr>
              <w:t>Nr.</w:t>
            </w:r>
          </w:p>
        </w:tc>
        <w:tc>
          <w:tcPr>
            <w:tcW w:w="4585" w:type="pct"/>
            <w:hideMark/>
          </w:tcPr>
          <w:p w14:paraId="298301D7" w14:textId="77777777" w:rsidR="000B05B5" w:rsidRPr="00B9006C" w:rsidRDefault="000B05B5" w:rsidP="002C373E">
            <w:pPr>
              <w:spacing w:before="0"/>
              <w:rPr>
                <w:rFonts w:ascii="Arial" w:hAnsi="Arial" w:cs="Arial"/>
                <w:sz w:val="18"/>
                <w:szCs w:val="18"/>
              </w:rPr>
            </w:pPr>
            <w:r w:rsidRPr="00B9006C">
              <w:rPr>
                <w:rFonts w:ascii="Arial" w:hAnsi="Arial" w:cs="Arial"/>
                <w:sz w:val="18"/>
                <w:szCs w:val="18"/>
              </w:rPr>
              <w:t>Reikalavimas</w:t>
            </w:r>
          </w:p>
        </w:tc>
      </w:tr>
      <w:tr w:rsidR="000B05B5" w:rsidRPr="00B9006C" w14:paraId="1A24510F" w14:textId="77777777" w:rsidTr="00B9006C">
        <w:trPr>
          <w:trHeight w:val="20"/>
        </w:trPr>
        <w:tc>
          <w:tcPr>
            <w:tcW w:w="415" w:type="pct"/>
          </w:tcPr>
          <w:p w14:paraId="39644EF3" w14:textId="4DC58EF3" w:rsidR="000B05B5" w:rsidRPr="00B9006C" w:rsidRDefault="000B05B5" w:rsidP="00644F49">
            <w:pPr>
              <w:pStyle w:val="Sraopastraipa"/>
              <w:numPr>
                <w:ilvl w:val="0"/>
                <w:numId w:val="19"/>
              </w:numPr>
              <w:spacing w:before="0"/>
              <w:rPr>
                <w:rFonts w:ascii="Arial" w:hAnsi="Arial" w:cs="Arial"/>
                <w:sz w:val="18"/>
                <w:szCs w:val="18"/>
                <w:lang w:val="en-US"/>
              </w:rPr>
            </w:pPr>
          </w:p>
        </w:tc>
        <w:tc>
          <w:tcPr>
            <w:tcW w:w="4585" w:type="pct"/>
            <w:hideMark/>
          </w:tcPr>
          <w:p w14:paraId="583591B9" w14:textId="4D0F97C8" w:rsidR="0091047F" w:rsidRPr="00B9006C" w:rsidRDefault="003F6E51" w:rsidP="001F1879">
            <w:pPr>
              <w:pStyle w:val="Sraassuenkleliais"/>
              <w:numPr>
                <w:ilvl w:val="0"/>
                <w:numId w:val="0"/>
              </w:numPr>
              <w:spacing w:before="0" w:after="0"/>
              <w:jc w:val="both"/>
              <w:rPr>
                <w:rFonts w:ascii="Arial" w:hAnsi="Arial" w:cs="Arial"/>
                <w:sz w:val="18"/>
                <w:szCs w:val="18"/>
              </w:rPr>
            </w:pPr>
            <w:r>
              <w:rPr>
                <w:rFonts w:ascii="Arial" w:hAnsi="Arial" w:cs="Arial"/>
                <w:sz w:val="18"/>
                <w:szCs w:val="18"/>
              </w:rPr>
              <w:t>Diegėjas turi parengti visus duomenų migravimui reikalingus įrankius, duomenų struktūrų šablonus migruojamiems duomenims</w:t>
            </w:r>
            <w:r w:rsidR="001F1879">
              <w:rPr>
                <w:rFonts w:ascii="Arial" w:hAnsi="Arial" w:cs="Arial"/>
                <w:sz w:val="18"/>
                <w:szCs w:val="18"/>
              </w:rPr>
              <w:t xml:space="preserve">. Duomenų migravimą atlieka Diegėjas. </w:t>
            </w:r>
            <w:r w:rsidR="007056E1" w:rsidRPr="00B9006C">
              <w:rPr>
                <w:rFonts w:ascii="Arial" w:hAnsi="Arial" w:cs="Arial"/>
                <w:sz w:val="18"/>
                <w:szCs w:val="18"/>
              </w:rPr>
              <w:t xml:space="preserve">Projekto metu turi būti užtikrintas </w:t>
            </w:r>
            <w:r w:rsidR="001F1879">
              <w:rPr>
                <w:rFonts w:ascii="Arial" w:hAnsi="Arial" w:cs="Arial"/>
                <w:sz w:val="18"/>
                <w:szCs w:val="18"/>
              </w:rPr>
              <w:t xml:space="preserve">sklandus </w:t>
            </w:r>
            <w:r w:rsidR="007056E1" w:rsidRPr="00B9006C">
              <w:rPr>
                <w:rFonts w:ascii="Arial" w:hAnsi="Arial" w:cs="Arial"/>
                <w:sz w:val="18"/>
                <w:szCs w:val="18"/>
              </w:rPr>
              <w:t xml:space="preserve">duomenų migravimas iš esamų informacinių sistemų, numatant visų reikalingų nustatymų, klasifikatorių, likučių ir kitos reikalingos informacijos migravimą. Detalūs migruojami duomenys turės būti </w:t>
            </w:r>
            <w:r w:rsidR="001C64D5">
              <w:rPr>
                <w:rFonts w:ascii="Arial" w:hAnsi="Arial" w:cs="Arial"/>
                <w:sz w:val="18"/>
                <w:szCs w:val="18"/>
              </w:rPr>
              <w:t>patikslinti</w:t>
            </w:r>
            <w:r w:rsidR="007056E1" w:rsidRPr="00B9006C">
              <w:rPr>
                <w:rFonts w:ascii="Arial" w:hAnsi="Arial" w:cs="Arial"/>
                <w:sz w:val="18"/>
                <w:szCs w:val="18"/>
              </w:rPr>
              <w:t xml:space="preserve"> ir suderin</w:t>
            </w:r>
            <w:r w:rsidR="001C64D5">
              <w:rPr>
                <w:rFonts w:ascii="Arial" w:hAnsi="Arial" w:cs="Arial"/>
                <w:sz w:val="18"/>
                <w:szCs w:val="18"/>
              </w:rPr>
              <w:t xml:space="preserve">ti su Užsakovu </w:t>
            </w:r>
            <w:r w:rsidR="007056E1" w:rsidRPr="00B9006C">
              <w:rPr>
                <w:rFonts w:ascii="Arial" w:hAnsi="Arial" w:cs="Arial"/>
                <w:sz w:val="18"/>
                <w:szCs w:val="18"/>
              </w:rPr>
              <w:t xml:space="preserve">detalios analizės ir </w:t>
            </w:r>
            <w:r w:rsidR="001C64D5">
              <w:rPr>
                <w:rFonts w:ascii="Arial" w:hAnsi="Arial" w:cs="Arial"/>
                <w:sz w:val="18"/>
                <w:szCs w:val="18"/>
              </w:rPr>
              <w:t xml:space="preserve">/ ar </w:t>
            </w:r>
            <w:r w:rsidR="007056E1" w:rsidRPr="00B9006C">
              <w:rPr>
                <w:rFonts w:ascii="Arial" w:hAnsi="Arial" w:cs="Arial"/>
                <w:sz w:val="18"/>
                <w:szCs w:val="18"/>
              </w:rPr>
              <w:t>projektavimo etapo metu.</w:t>
            </w:r>
            <w:r w:rsidR="00AD6A5B">
              <w:rPr>
                <w:rFonts w:ascii="Arial" w:hAnsi="Arial" w:cs="Arial"/>
                <w:sz w:val="18"/>
                <w:szCs w:val="18"/>
              </w:rPr>
              <w:t xml:space="preserve"> </w:t>
            </w:r>
          </w:p>
        </w:tc>
      </w:tr>
      <w:tr w:rsidR="00F230FD" w:rsidRPr="00B9006C" w14:paraId="66AF6969" w14:textId="77777777" w:rsidTr="00B9006C">
        <w:trPr>
          <w:trHeight w:val="20"/>
        </w:trPr>
        <w:tc>
          <w:tcPr>
            <w:tcW w:w="415" w:type="pct"/>
          </w:tcPr>
          <w:p w14:paraId="24FDDF20" w14:textId="77777777" w:rsidR="00F230FD" w:rsidRPr="00B9006C" w:rsidRDefault="00F230FD" w:rsidP="00644F49">
            <w:pPr>
              <w:pStyle w:val="Sraopastraipa"/>
              <w:numPr>
                <w:ilvl w:val="0"/>
                <w:numId w:val="19"/>
              </w:numPr>
              <w:spacing w:before="0"/>
              <w:rPr>
                <w:rFonts w:ascii="Arial" w:hAnsi="Arial" w:cs="Arial"/>
                <w:sz w:val="18"/>
                <w:szCs w:val="18"/>
                <w:lang w:val="en-US"/>
              </w:rPr>
            </w:pPr>
          </w:p>
        </w:tc>
        <w:tc>
          <w:tcPr>
            <w:tcW w:w="4585" w:type="pct"/>
          </w:tcPr>
          <w:p w14:paraId="3A65991B" w14:textId="32CAA291" w:rsidR="00F230FD" w:rsidRPr="00B9006C" w:rsidRDefault="00F230FD" w:rsidP="00B9006C">
            <w:pPr>
              <w:pStyle w:val="Sraassuenkleliais"/>
              <w:numPr>
                <w:ilvl w:val="0"/>
                <w:numId w:val="0"/>
              </w:numPr>
              <w:spacing w:before="0" w:after="0"/>
              <w:jc w:val="both"/>
              <w:rPr>
                <w:rFonts w:ascii="Arial" w:hAnsi="Arial" w:cs="Arial"/>
                <w:sz w:val="18"/>
                <w:szCs w:val="18"/>
              </w:rPr>
            </w:pPr>
            <w:r w:rsidRPr="00B9006C">
              <w:rPr>
                <w:rFonts w:ascii="Arial" w:hAnsi="Arial" w:cs="Arial"/>
                <w:sz w:val="18"/>
                <w:szCs w:val="18"/>
              </w:rPr>
              <w:t xml:space="preserve">Diegėjas turi parengti duomenų migravimo planą, apimantį migravimo strategiją, </w:t>
            </w:r>
            <w:r w:rsidR="00DE1674">
              <w:rPr>
                <w:rFonts w:ascii="Arial" w:hAnsi="Arial" w:cs="Arial"/>
                <w:sz w:val="18"/>
                <w:szCs w:val="18"/>
              </w:rPr>
              <w:t>d</w:t>
            </w:r>
            <w:r w:rsidRPr="00B9006C">
              <w:rPr>
                <w:rFonts w:ascii="Arial" w:hAnsi="Arial" w:cs="Arial"/>
                <w:sz w:val="18"/>
                <w:szCs w:val="18"/>
              </w:rPr>
              <w:t>uomenų migravimo apimties įvertinimą, etapus jų terminus (įskaitant Sistemos paruošimo migravimui eigą), principus bei reikalingus žmogiškuosius ir kitus išteklius iš Užsakovo.</w:t>
            </w:r>
          </w:p>
        </w:tc>
      </w:tr>
      <w:tr w:rsidR="00F230FD" w:rsidRPr="00B9006C" w14:paraId="1B8BA02D" w14:textId="77777777" w:rsidTr="00B9006C">
        <w:trPr>
          <w:trHeight w:val="20"/>
        </w:trPr>
        <w:tc>
          <w:tcPr>
            <w:tcW w:w="415" w:type="pct"/>
          </w:tcPr>
          <w:p w14:paraId="3488C43B" w14:textId="77777777" w:rsidR="00F230FD" w:rsidRPr="00B9006C" w:rsidRDefault="00F230FD" w:rsidP="00644F49">
            <w:pPr>
              <w:pStyle w:val="Sraopastraipa"/>
              <w:numPr>
                <w:ilvl w:val="0"/>
                <w:numId w:val="19"/>
              </w:numPr>
              <w:spacing w:before="0"/>
              <w:rPr>
                <w:rFonts w:ascii="Arial" w:hAnsi="Arial" w:cs="Arial"/>
                <w:sz w:val="18"/>
                <w:szCs w:val="18"/>
                <w:lang w:val="en-US"/>
              </w:rPr>
            </w:pPr>
          </w:p>
        </w:tc>
        <w:tc>
          <w:tcPr>
            <w:tcW w:w="4585" w:type="pct"/>
          </w:tcPr>
          <w:p w14:paraId="7DDCD2B0" w14:textId="7083BD1F" w:rsidR="00F230FD" w:rsidRPr="00B9006C" w:rsidRDefault="00F230FD" w:rsidP="00B9006C">
            <w:pPr>
              <w:pStyle w:val="Sraassuenkleliais"/>
              <w:numPr>
                <w:ilvl w:val="0"/>
                <w:numId w:val="0"/>
              </w:numPr>
              <w:spacing w:before="0" w:after="0"/>
              <w:jc w:val="both"/>
              <w:rPr>
                <w:rFonts w:ascii="Arial" w:hAnsi="Arial" w:cs="Arial"/>
                <w:sz w:val="18"/>
                <w:szCs w:val="18"/>
              </w:rPr>
            </w:pPr>
            <w:r w:rsidRPr="00B9006C">
              <w:rPr>
                <w:rFonts w:ascii="Arial" w:hAnsi="Arial" w:cs="Arial"/>
                <w:sz w:val="18"/>
                <w:szCs w:val="18"/>
              </w:rPr>
              <w:t xml:space="preserve">Diegėjas yra atsakingas už duomenų migravimo šablonų parengimą, paruošimą ir suderinimą su Užsakovu. </w:t>
            </w:r>
          </w:p>
        </w:tc>
      </w:tr>
      <w:tr w:rsidR="00F230FD" w:rsidRPr="00B9006C" w14:paraId="2736B463" w14:textId="77777777" w:rsidTr="00B9006C">
        <w:trPr>
          <w:trHeight w:val="20"/>
        </w:trPr>
        <w:tc>
          <w:tcPr>
            <w:tcW w:w="415" w:type="pct"/>
          </w:tcPr>
          <w:p w14:paraId="0E66D71F" w14:textId="77777777" w:rsidR="00F230FD" w:rsidRPr="00B9006C" w:rsidRDefault="00F230FD" w:rsidP="00644F49">
            <w:pPr>
              <w:pStyle w:val="Sraopastraipa"/>
              <w:numPr>
                <w:ilvl w:val="0"/>
                <w:numId w:val="19"/>
              </w:numPr>
              <w:spacing w:before="0"/>
              <w:rPr>
                <w:rFonts w:ascii="Arial" w:hAnsi="Arial" w:cs="Arial"/>
                <w:sz w:val="18"/>
                <w:szCs w:val="18"/>
                <w:lang w:val="en-US"/>
              </w:rPr>
            </w:pPr>
          </w:p>
        </w:tc>
        <w:tc>
          <w:tcPr>
            <w:tcW w:w="4585" w:type="pct"/>
          </w:tcPr>
          <w:p w14:paraId="1A576E7F" w14:textId="12698FB5" w:rsidR="00F230FD" w:rsidRPr="00B9006C" w:rsidRDefault="00F230FD" w:rsidP="00B9006C">
            <w:pPr>
              <w:pStyle w:val="Sraassuenkleliais"/>
              <w:numPr>
                <w:ilvl w:val="0"/>
                <w:numId w:val="0"/>
              </w:numPr>
              <w:spacing w:before="0" w:after="0"/>
              <w:jc w:val="both"/>
              <w:rPr>
                <w:rFonts w:ascii="Arial" w:hAnsi="Arial" w:cs="Arial"/>
                <w:sz w:val="18"/>
                <w:szCs w:val="18"/>
              </w:rPr>
            </w:pPr>
            <w:r w:rsidRPr="00B9006C">
              <w:rPr>
                <w:rFonts w:ascii="Arial" w:hAnsi="Arial" w:cs="Arial"/>
                <w:sz w:val="18"/>
                <w:szCs w:val="18"/>
              </w:rPr>
              <w:t xml:space="preserve">Diegėjas turi pateikti duomenų migravimo šablonus ne vėliau nei 3 mėnesiai iki duomenų migravimo, kad būtų užtikrinamas pakankamas laikas išanalizuoti ir pateikti duomenis. </w:t>
            </w:r>
          </w:p>
        </w:tc>
      </w:tr>
      <w:tr w:rsidR="00F230FD" w:rsidRPr="00B9006C" w14:paraId="3E782EAC" w14:textId="77777777" w:rsidTr="00B9006C">
        <w:trPr>
          <w:trHeight w:val="20"/>
        </w:trPr>
        <w:tc>
          <w:tcPr>
            <w:tcW w:w="415" w:type="pct"/>
          </w:tcPr>
          <w:p w14:paraId="0F6FF352" w14:textId="77777777" w:rsidR="00F230FD" w:rsidRPr="00B9006C" w:rsidRDefault="00F230FD" w:rsidP="00644F49">
            <w:pPr>
              <w:pStyle w:val="Sraopastraipa"/>
              <w:numPr>
                <w:ilvl w:val="0"/>
                <w:numId w:val="19"/>
              </w:numPr>
              <w:spacing w:before="0"/>
              <w:rPr>
                <w:rFonts w:ascii="Arial" w:hAnsi="Arial" w:cs="Arial"/>
                <w:sz w:val="18"/>
                <w:szCs w:val="18"/>
                <w:lang w:val="en-US"/>
              </w:rPr>
            </w:pPr>
          </w:p>
        </w:tc>
        <w:tc>
          <w:tcPr>
            <w:tcW w:w="4585" w:type="pct"/>
          </w:tcPr>
          <w:p w14:paraId="54D65B44" w14:textId="1BC0FFE7" w:rsidR="00F230FD" w:rsidRPr="00B9006C" w:rsidRDefault="00F230FD" w:rsidP="00B9006C">
            <w:pPr>
              <w:pStyle w:val="Sraassuenkleliais"/>
              <w:numPr>
                <w:ilvl w:val="0"/>
                <w:numId w:val="0"/>
              </w:numPr>
              <w:spacing w:before="0" w:after="0"/>
              <w:jc w:val="both"/>
              <w:rPr>
                <w:rFonts w:ascii="Arial" w:hAnsi="Arial" w:cs="Arial"/>
                <w:sz w:val="18"/>
                <w:szCs w:val="18"/>
              </w:rPr>
            </w:pPr>
            <w:r w:rsidRPr="00B9006C">
              <w:rPr>
                <w:rFonts w:ascii="Arial" w:hAnsi="Arial" w:cs="Arial"/>
                <w:sz w:val="18"/>
                <w:szCs w:val="18"/>
              </w:rPr>
              <w:t>Duomenų šablonų paruošimą ir migravimą turi atlikti Diegėjas. Užsakovas atsakingas už visų duomenų pateikimą suderintu būdu.</w:t>
            </w:r>
          </w:p>
        </w:tc>
      </w:tr>
      <w:tr w:rsidR="00F230FD" w:rsidRPr="00B9006C" w14:paraId="4D6D624E" w14:textId="77777777" w:rsidTr="00B9006C">
        <w:trPr>
          <w:trHeight w:val="20"/>
        </w:trPr>
        <w:tc>
          <w:tcPr>
            <w:tcW w:w="415" w:type="pct"/>
          </w:tcPr>
          <w:p w14:paraId="161BAC7F" w14:textId="77777777" w:rsidR="00F230FD" w:rsidRPr="00B9006C" w:rsidRDefault="00F230FD" w:rsidP="00644F49">
            <w:pPr>
              <w:pStyle w:val="Sraopastraipa"/>
              <w:numPr>
                <w:ilvl w:val="0"/>
                <w:numId w:val="19"/>
              </w:numPr>
              <w:spacing w:before="0"/>
              <w:rPr>
                <w:rFonts w:ascii="Arial" w:hAnsi="Arial" w:cs="Arial"/>
                <w:sz w:val="18"/>
                <w:szCs w:val="18"/>
              </w:rPr>
            </w:pPr>
          </w:p>
        </w:tc>
        <w:tc>
          <w:tcPr>
            <w:tcW w:w="4585" w:type="pct"/>
          </w:tcPr>
          <w:p w14:paraId="3EB5543C" w14:textId="17E65D3D" w:rsidR="00F230FD" w:rsidRPr="00B9006C" w:rsidRDefault="00F230FD" w:rsidP="00B9006C">
            <w:pPr>
              <w:pStyle w:val="Sraassuenkleliais"/>
              <w:numPr>
                <w:ilvl w:val="0"/>
                <w:numId w:val="0"/>
              </w:numPr>
              <w:spacing w:before="0" w:after="0"/>
              <w:jc w:val="both"/>
              <w:rPr>
                <w:rFonts w:ascii="Arial" w:hAnsi="Arial" w:cs="Arial"/>
                <w:sz w:val="18"/>
                <w:szCs w:val="18"/>
              </w:rPr>
            </w:pPr>
            <w:r w:rsidRPr="00B9006C">
              <w:rPr>
                <w:rFonts w:ascii="Arial" w:hAnsi="Arial" w:cs="Arial"/>
                <w:sz w:val="18"/>
                <w:szCs w:val="18"/>
              </w:rPr>
              <w:t>Diegėjas yra atsakingas už paruoštų migravimo dokumentų (šablonų) importavimą į Sistemą bei,</w:t>
            </w:r>
            <w:r w:rsidRPr="00B9006C" w:rsidDel="00405967">
              <w:rPr>
                <w:rFonts w:ascii="Arial" w:hAnsi="Arial" w:cs="Arial"/>
                <w:sz w:val="18"/>
                <w:szCs w:val="18"/>
              </w:rPr>
              <w:t xml:space="preserve"> </w:t>
            </w:r>
            <w:r w:rsidRPr="00B9006C">
              <w:rPr>
                <w:rFonts w:ascii="Arial" w:hAnsi="Arial" w:cs="Arial"/>
                <w:sz w:val="18"/>
                <w:szCs w:val="18"/>
              </w:rPr>
              <w:t>jei importo metu yra aptinkamos duomenų parametrizavimo klaidos, už klaidų identifikavimą ir pateikimą Užsakovui ištaisyti.</w:t>
            </w:r>
          </w:p>
        </w:tc>
      </w:tr>
      <w:tr w:rsidR="00F230FD" w:rsidRPr="00B9006C" w14:paraId="0EC9955D" w14:textId="77777777" w:rsidTr="00B9006C">
        <w:trPr>
          <w:trHeight w:val="20"/>
        </w:trPr>
        <w:tc>
          <w:tcPr>
            <w:tcW w:w="415" w:type="pct"/>
          </w:tcPr>
          <w:p w14:paraId="19C83FFC" w14:textId="77777777" w:rsidR="00F230FD" w:rsidRPr="00B9006C" w:rsidRDefault="00F230FD" w:rsidP="00644F49">
            <w:pPr>
              <w:pStyle w:val="Sraopastraipa"/>
              <w:numPr>
                <w:ilvl w:val="0"/>
                <w:numId w:val="19"/>
              </w:numPr>
              <w:spacing w:before="0"/>
              <w:rPr>
                <w:rFonts w:ascii="Arial" w:hAnsi="Arial" w:cs="Arial"/>
                <w:sz w:val="18"/>
                <w:szCs w:val="18"/>
              </w:rPr>
            </w:pPr>
          </w:p>
        </w:tc>
        <w:tc>
          <w:tcPr>
            <w:tcW w:w="4585" w:type="pct"/>
          </w:tcPr>
          <w:p w14:paraId="324B535B" w14:textId="22BE8851" w:rsidR="00F230FD" w:rsidRPr="00B9006C" w:rsidRDefault="00F230FD" w:rsidP="00B9006C">
            <w:pPr>
              <w:pStyle w:val="Sraassuenkleliais"/>
              <w:numPr>
                <w:ilvl w:val="0"/>
                <w:numId w:val="0"/>
              </w:numPr>
              <w:spacing w:before="0" w:after="0"/>
              <w:jc w:val="both"/>
              <w:rPr>
                <w:rFonts w:ascii="Arial" w:hAnsi="Arial" w:cs="Arial"/>
                <w:sz w:val="18"/>
                <w:szCs w:val="18"/>
              </w:rPr>
            </w:pPr>
            <w:r w:rsidRPr="00B9006C">
              <w:rPr>
                <w:rFonts w:ascii="Arial" w:hAnsi="Arial" w:cs="Arial"/>
                <w:sz w:val="18"/>
                <w:szCs w:val="18"/>
              </w:rPr>
              <w:t>Diegėjas turi numatyti skirtingus migravimo būdus (pavyzdžiui, atvirų ir suminių įrašų migravimas), jeigu skirtingi migravimo būdai būtų taikomi.</w:t>
            </w:r>
          </w:p>
        </w:tc>
      </w:tr>
      <w:tr w:rsidR="00F230FD" w:rsidRPr="00B9006C" w14:paraId="113AE517" w14:textId="77777777" w:rsidTr="00B9006C">
        <w:trPr>
          <w:trHeight w:val="20"/>
        </w:trPr>
        <w:tc>
          <w:tcPr>
            <w:tcW w:w="415" w:type="pct"/>
          </w:tcPr>
          <w:p w14:paraId="06E657C2" w14:textId="77777777" w:rsidR="00F230FD" w:rsidRPr="00B9006C" w:rsidRDefault="00F230FD" w:rsidP="00644F49">
            <w:pPr>
              <w:pStyle w:val="Sraopastraipa"/>
              <w:numPr>
                <w:ilvl w:val="0"/>
                <w:numId w:val="19"/>
              </w:numPr>
              <w:spacing w:before="0"/>
              <w:rPr>
                <w:rFonts w:ascii="Arial" w:hAnsi="Arial" w:cs="Arial"/>
                <w:sz w:val="18"/>
                <w:szCs w:val="18"/>
              </w:rPr>
            </w:pPr>
          </w:p>
        </w:tc>
        <w:tc>
          <w:tcPr>
            <w:tcW w:w="4585" w:type="pct"/>
          </w:tcPr>
          <w:p w14:paraId="4DC171E3" w14:textId="654EBDDF" w:rsidR="00F230FD" w:rsidRPr="00B9006C" w:rsidRDefault="00F230FD" w:rsidP="00B9006C">
            <w:pPr>
              <w:pStyle w:val="Sraassuenkleliais"/>
              <w:numPr>
                <w:ilvl w:val="0"/>
                <w:numId w:val="0"/>
              </w:numPr>
              <w:spacing w:before="0" w:after="0"/>
              <w:jc w:val="both"/>
              <w:rPr>
                <w:rFonts w:ascii="Arial" w:hAnsi="Arial" w:cs="Arial"/>
                <w:sz w:val="18"/>
                <w:szCs w:val="18"/>
              </w:rPr>
            </w:pPr>
            <w:r w:rsidRPr="00B9006C">
              <w:rPr>
                <w:rFonts w:ascii="Arial" w:hAnsi="Arial" w:cs="Arial"/>
                <w:sz w:val="18"/>
                <w:szCs w:val="18"/>
              </w:rPr>
              <w:t>Turi būti atliktas visų tinkamam Sistemos veikimui užtikrinti reikalingų duomenų migravimas.</w:t>
            </w:r>
          </w:p>
        </w:tc>
      </w:tr>
      <w:tr w:rsidR="00F230FD" w:rsidRPr="00B9006C" w14:paraId="3C8DD017" w14:textId="77777777" w:rsidTr="00B9006C">
        <w:trPr>
          <w:trHeight w:val="20"/>
        </w:trPr>
        <w:tc>
          <w:tcPr>
            <w:tcW w:w="415" w:type="pct"/>
          </w:tcPr>
          <w:p w14:paraId="7D1DF42C" w14:textId="77777777" w:rsidR="00F230FD" w:rsidRPr="00B9006C" w:rsidRDefault="00F230FD" w:rsidP="00644F49">
            <w:pPr>
              <w:pStyle w:val="Sraopastraipa"/>
              <w:numPr>
                <w:ilvl w:val="0"/>
                <w:numId w:val="19"/>
              </w:numPr>
              <w:spacing w:before="0"/>
              <w:rPr>
                <w:rFonts w:ascii="Arial" w:hAnsi="Arial" w:cs="Arial"/>
                <w:sz w:val="18"/>
                <w:szCs w:val="18"/>
              </w:rPr>
            </w:pPr>
          </w:p>
        </w:tc>
        <w:tc>
          <w:tcPr>
            <w:tcW w:w="4585" w:type="pct"/>
          </w:tcPr>
          <w:p w14:paraId="012D2916" w14:textId="0AD484BD" w:rsidR="00F230FD" w:rsidRPr="00B9006C" w:rsidRDefault="00F230FD" w:rsidP="00B9006C">
            <w:pPr>
              <w:spacing w:before="0"/>
              <w:rPr>
                <w:rFonts w:ascii="Arial" w:hAnsi="Arial" w:cs="Arial"/>
                <w:sz w:val="18"/>
                <w:szCs w:val="18"/>
              </w:rPr>
            </w:pPr>
            <w:r w:rsidRPr="00B9006C">
              <w:rPr>
                <w:rFonts w:ascii="Arial" w:hAnsi="Arial" w:cs="Arial"/>
                <w:sz w:val="18"/>
                <w:szCs w:val="18"/>
              </w:rPr>
              <w:t xml:space="preserve">Projekto metu turi būti atliktas </w:t>
            </w:r>
            <w:r w:rsidR="00D266AC">
              <w:rPr>
                <w:rFonts w:ascii="Arial" w:hAnsi="Arial" w:cs="Arial"/>
                <w:sz w:val="18"/>
                <w:szCs w:val="18"/>
              </w:rPr>
              <w:t>likučių perkėlimas</w:t>
            </w:r>
            <w:r w:rsidRPr="00B9006C">
              <w:rPr>
                <w:rFonts w:ascii="Arial" w:hAnsi="Arial" w:cs="Arial"/>
                <w:sz w:val="18"/>
                <w:szCs w:val="18"/>
              </w:rPr>
              <w:t>.</w:t>
            </w:r>
          </w:p>
        </w:tc>
      </w:tr>
    </w:tbl>
    <w:p w14:paraId="5E9F2AB7" w14:textId="778B2BC6" w:rsidR="006350A6" w:rsidRPr="00C80A5D" w:rsidRDefault="006350A6" w:rsidP="006350A6">
      <w:pPr>
        <w:pStyle w:val="Antrat2"/>
        <w:rPr>
          <w:rFonts w:ascii="Arial" w:hAnsi="Arial" w:cs="Arial"/>
        </w:rPr>
      </w:pPr>
      <w:bookmarkStart w:id="50" w:name="_Toc186552322"/>
      <w:r w:rsidRPr="00C80A5D">
        <w:rPr>
          <w:rFonts w:ascii="Arial" w:hAnsi="Arial" w:cs="Arial"/>
        </w:rPr>
        <w:t xml:space="preserve">Reikalavimai </w:t>
      </w:r>
      <w:r w:rsidR="00F230FD" w:rsidRPr="00C80A5D">
        <w:rPr>
          <w:rFonts w:ascii="Arial" w:hAnsi="Arial" w:cs="Arial"/>
        </w:rPr>
        <w:t>Sistemos</w:t>
      </w:r>
      <w:r w:rsidRPr="00C80A5D">
        <w:rPr>
          <w:rFonts w:ascii="Arial" w:hAnsi="Arial" w:cs="Arial"/>
        </w:rPr>
        <w:t xml:space="preserve"> diegimo paslaugų priėmimo tvarkai</w:t>
      </w:r>
      <w:bookmarkEnd w:id="50"/>
    </w:p>
    <w:tbl>
      <w:tblPr>
        <w:tblStyle w:val="CivittaTable2Purple"/>
        <w:tblW w:w="5000" w:type="pct"/>
        <w:tblLook w:val="0620" w:firstRow="1" w:lastRow="0" w:firstColumn="0" w:lastColumn="0" w:noHBand="1" w:noVBand="1"/>
      </w:tblPr>
      <w:tblGrid>
        <w:gridCol w:w="852"/>
        <w:gridCol w:w="9410"/>
      </w:tblGrid>
      <w:tr w:rsidR="006350A6" w:rsidRPr="00E47F66" w14:paraId="2FD1A3EA" w14:textId="77777777" w:rsidTr="00B9006C">
        <w:trPr>
          <w:cnfStyle w:val="100000000000" w:firstRow="1" w:lastRow="0" w:firstColumn="0" w:lastColumn="0" w:oddVBand="0" w:evenVBand="0" w:oddHBand="0" w:evenHBand="0" w:firstRowFirstColumn="0" w:firstRowLastColumn="0" w:lastRowFirstColumn="0" w:lastRowLastColumn="0"/>
          <w:trHeight w:val="20"/>
          <w:tblHeader/>
        </w:trPr>
        <w:tc>
          <w:tcPr>
            <w:tcW w:w="415" w:type="pct"/>
            <w:hideMark/>
          </w:tcPr>
          <w:p w14:paraId="1B3687DF" w14:textId="77777777" w:rsidR="006350A6" w:rsidRPr="00E47F66" w:rsidRDefault="006350A6" w:rsidP="00B9006C">
            <w:pPr>
              <w:spacing w:before="0"/>
              <w:rPr>
                <w:rFonts w:ascii="Arial" w:hAnsi="Arial" w:cs="Arial"/>
                <w:sz w:val="18"/>
                <w:szCs w:val="18"/>
              </w:rPr>
            </w:pPr>
            <w:r w:rsidRPr="00E47F66">
              <w:rPr>
                <w:rFonts w:ascii="Arial" w:hAnsi="Arial" w:cs="Arial"/>
                <w:sz w:val="18"/>
                <w:szCs w:val="18"/>
              </w:rPr>
              <w:t>Nr.</w:t>
            </w:r>
          </w:p>
        </w:tc>
        <w:tc>
          <w:tcPr>
            <w:tcW w:w="4585" w:type="pct"/>
            <w:hideMark/>
          </w:tcPr>
          <w:p w14:paraId="1607443D" w14:textId="4B9A2487" w:rsidR="006350A6" w:rsidRPr="00E47F66" w:rsidRDefault="000349F8" w:rsidP="00B9006C">
            <w:pPr>
              <w:spacing w:before="0"/>
              <w:rPr>
                <w:rFonts w:ascii="Arial" w:hAnsi="Arial" w:cs="Arial"/>
                <w:sz w:val="18"/>
                <w:szCs w:val="18"/>
              </w:rPr>
            </w:pPr>
            <w:r w:rsidRPr="00E47F66">
              <w:rPr>
                <w:rFonts w:ascii="Arial" w:hAnsi="Arial" w:cs="Arial"/>
                <w:sz w:val="18"/>
                <w:szCs w:val="18"/>
              </w:rPr>
              <w:t>Reikalavimas</w:t>
            </w:r>
          </w:p>
        </w:tc>
      </w:tr>
      <w:tr w:rsidR="00B52750" w:rsidRPr="00E47F66" w14:paraId="624ACF7A" w14:textId="77777777" w:rsidTr="00B9006C">
        <w:trPr>
          <w:trHeight w:val="20"/>
        </w:trPr>
        <w:tc>
          <w:tcPr>
            <w:tcW w:w="415" w:type="pct"/>
          </w:tcPr>
          <w:p w14:paraId="188A13FD" w14:textId="2CB9ECD5" w:rsidR="00B52750" w:rsidRPr="00571934" w:rsidRDefault="00B52750" w:rsidP="00B9006C">
            <w:pPr>
              <w:pStyle w:val="Sraopastraipa"/>
              <w:numPr>
                <w:ilvl w:val="0"/>
                <w:numId w:val="19"/>
              </w:numPr>
              <w:spacing w:before="0"/>
              <w:rPr>
                <w:rFonts w:ascii="Arial" w:hAnsi="Arial" w:cs="Arial"/>
                <w:sz w:val="18"/>
                <w:szCs w:val="18"/>
              </w:rPr>
            </w:pPr>
          </w:p>
        </w:tc>
        <w:tc>
          <w:tcPr>
            <w:tcW w:w="4585" w:type="pct"/>
            <w:hideMark/>
          </w:tcPr>
          <w:p w14:paraId="1282D877" w14:textId="77FEDFFE" w:rsidR="00B52750" w:rsidRPr="00E47F66" w:rsidRDefault="00C80A5D" w:rsidP="00B9006C">
            <w:pPr>
              <w:pStyle w:val="Sraassuenkleliais"/>
              <w:numPr>
                <w:ilvl w:val="0"/>
                <w:numId w:val="0"/>
              </w:numPr>
              <w:spacing w:before="0"/>
              <w:rPr>
                <w:rFonts w:ascii="Arial" w:hAnsi="Arial" w:cs="Arial"/>
                <w:sz w:val="18"/>
                <w:szCs w:val="18"/>
              </w:rPr>
            </w:pPr>
            <w:r w:rsidRPr="00E47F66">
              <w:rPr>
                <w:rFonts w:ascii="Arial" w:hAnsi="Arial" w:cs="Arial"/>
                <w:sz w:val="18"/>
                <w:szCs w:val="18"/>
              </w:rPr>
              <w:t>E</w:t>
            </w:r>
            <w:r w:rsidRPr="00571934">
              <w:rPr>
                <w:rFonts w:ascii="Arial" w:hAnsi="Arial" w:cs="Arial"/>
                <w:sz w:val="18"/>
                <w:szCs w:val="18"/>
              </w:rPr>
              <w:t>-1.1 projekto inicijavimo</w:t>
            </w:r>
            <w:r w:rsidRPr="00E47F66">
              <w:rPr>
                <w:rFonts w:ascii="Arial" w:hAnsi="Arial" w:cs="Arial"/>
                <w:sz w:val="18"/>
                <w:szCs w:val="18"/>
              </w:rPr>
              <w:t xml:space="preserve"> etapo priėmimo kriterijai: </w:t>
            </w:r>
          </w:p>
          <w:p w14:paraId="442CBE86" w14:textId="3FD7DC8E" w:rsidR="00C80A5D" w:rsidRPr="00E47F66" w:rsidRDefault="00C80A5D" w:rsidP="00B9006C">
            <w:pPr>
              <w:pStyle w:val="Sraassuenkleliais"/>
              <w:numPr>
                <w:ilvl w:val="0"/>
                <w:numId w:val="21"/>
              </w:numPr>
              <w:spacing w:before="0"/>
              <w:rPr>
                <w:rFonts w:ascii="Arial" w:hAnsi="Arial" w:cs="Arial"/>
                <w:sz w:val="18"/>
                <w:szCs w:val="18"/>
              </w:rPr>
            </w:pPr>
            <w:r w:rsidRPr="00E47F66">
              <w:rPr>
                <w:rFonts w:ascii="Arial" w:hAnsi="Arial" w:cs="Arial"/>
                <w:sz w:val="18"/>
                <w:szCs w:val="18"/>
              </w:rPr>
              <w:t>Parengta ir suderinta visa reikalinga dokumentacija</w:t>
            </w:r>
            <w:r w:rsidR="00E968FD" w:rsidRPr="00E47F66">
              <w:rPr>
                <w:rFonts w:ascii="Arial" w:hAnsi="Arial" w:cs="Arial"/>
                <w:sz w:val="18"/>
                <w:szCs w:val="18"/>
              </w:rPr>
              <w:t>;</w:t>
            </w:r>
          </w:p>
          <w:p w14:paraId="3452B769" w14:textId="1FEC1B16" w:rsidR="00C80A5D" w:rsidRPr="00E47F66" w:rsidRDefault="00C80A5D" w:rsidP="00B9006C">
            <w:pPr>
              <w:pStyle w:val="Sraassuenkleliais"/>
              <w:numPr>
                <w:ilvl w:val="0"/>
                <w:numId w:val="21"/>
              </w:numPr>
              <w:spacing w:before="0"/>
              <w:rPr>
                <w:rFonts w:ascii="Arial" w:hAnsi="Arial" w:cs="Arial"/>
                <w:sz w:val="18"/>
                <w:szCs w:val="18"/>
              </w:rPr>
            </w:pPr>
            <w:r w:rsidRPr="00E47F66">
              <w:rPr>
                <w:rFonts w:ascii="Arial" w:hAnsi="Arial" w:cs="Arial"/>
                <w:sz w:val="18"/>
                <w:szCs w:val="18"/>
              </w:rPr>
              <w:t>Parengta ir suderinta Projektui reikalinga darbo aplinka</w:t>
            </w:r>
            <w:r w:rsidR="00E968FD" w:rsidRPr="00E47F66">
              <w:rPr>
                <w:rFonts w:ascii="Arial" w:hAnsi="Arial" w:cs="Arial"/>
                <w:sz w:val="18"/>
                <w:szCs w:val="18"/>
              </w:rPr>
              <w:t>;</w:t>
            </w:r>
          </w:p>
          <w:p w14:paraId="042D8B6F" w14:textId="22227B97" w:rsidR="00B52750" w:rsidRPr="00E47F66" w:rsidRDefault="00C80A5D" w:rsidP="00B770E2">
            <w:pPr>
              <w:pStyle w:val="Sraassuenkleliais"/>
              <w:numPr>
                <w:ilvl w:val="0"/>
                <w:numId w:val="21"/>
              </w:numPr>
              <w:spacing w:before="0" w:after="0"/>
              <w:rPr>
                <w:rFonts w:ascii="Arial" w:hAnsi="Arial" w:cs="Arial"/>
                <w:sz w:val="18"/>
                <w:szCs w:val="18"/>
              </w:rPr>
            </w:pPr>
            <w:r w:rsidRPr="00E47F66">
              <w:rPr>
                <w:rFonts w:ascii="Arial" w:hAnsi="Arial" w:cs="Arial"/>
                <w:sz w:val="18"/>
                <w:szCs w:val="18"/>
              </w:rPr>
              <w:t>Parengtos ir suderintos matricos (pvz.: reikalavimų atsekamumo, dokumentacijos įgyvendinimo)</w:t>
            </w:r>
            <w:r w:rsidR="00E968FD" w:rsidRPr="00E47F66">
              <w:rPr>
                <w:rFonts w:ascii="Arial" w:hAnsi="Arial" w:cs="Arial"/>
                <w:sz w:val="18"/>
                <w:szCs w:val="18"/>
              </w:rPr>
              <w:t>.</w:t>
            </w:r>
          </w:p>
        </w:tc>
      </w:tr>
      <w:tr w:rsidR="00F230FD" w:rsidRPr="00E47F66" w14:paraId="3E31D3E0" w14:textId="77777777" w:rsidTr="00B9006C">
        <w:trPr>
          <w:trHeight w:val="20"/>
        </w:trPr>
        <w:tc>
          <w:tcPr>
            <w:tcW w:w="415" w:type="pct"/>
          </w:tcPr>
          <w:p w14:paraId="46182E4C" w14:textId="77777777" w:rsidR="00F230FD" w:rsidRPr="00571934" w:rsidRDefault="00F230FD" w:rsidP="00B9006C">
            <w:pPr>
              <w:pStyle w:val="Sraopastraipa"/>
              <w:numPr>
                <w:ilvl w:val="0"/>
                <w:numId w:val="19"/>
              </w:numPr>
              <w:spacing w:before="0"/>
              <w:rPr>
                <w:rFonts w:ascii="Arial" w:hAnsi="Arial" w:cs="Arial"/>
                <w:sz w:val="18"/>
                <w:szCs w:val="18"/>
              </w:rPr>
            </w:pPr>
          </w:p>
        </w:tc>
        <w:tc>
          <w:tcPr>
            <w:tcW w:w="4585" w:type="pct"/>
          </w:tcPr>
          <w:p w14:paraId="7F1B2260" w14:textId="77777777" w:rsidR="00F230FD" w:rsidRPr="00E47F66" w:rsidRDefault="00C80A5D" w:rsidP="00B9006C">
            <w:pPr>
              <w:pStyle w:val="Sraassuenkleliais"/>
              <w:numPr>
                <w:ilvl w:val="0"/>
                <w:numId w:val="0"/>
              </w:numPr>
              <w:spacing w:before="0"/>
              <w:rPr>
                <w:rFonts w:ascii="Arial" w:hAnsi="Arial" w:cs="Arial"/>
                <w:sz w:val="18"/>
                <w:szCs w:val="18"/>
              </w:rPr>
            </w:pPr>
            <w:r w:rsidRPr="00E47F66">
              <w:rPr>
                <w:rFonts w:ascii="Arial" w:hAnsi="Arial" w:cs="Arial"/>
                <w:sz w:val="18"/>
                <w:szCs w:val="18"/>
              </w:rPr>
              <w:t>E-</w:t>
            </w:r>
            <w:r w:rsidRPr="00571934">
              <w:rPr>
                <w:rFonts w:ascii="Arial" w:hAnsi="Arial" w:cs="Arial"/>
                <w:sz w:val="18"/>
                <w:szCs w:val="18"/>
              </w:rPr>
              <w:t>1.2 analiz</w:t>
            </w:r>
            <w:r w:rsidRPr="00E47F66">
              <w:rPr>
                <w:rFonts w:ascii="Arial" w:hAnsi="Arial" w:cs="Arial"/>
                <w:sz w:val="18"/>
                <w:szCs w:val="18"/>
              </w:rPr>
              <w:t>ės etapo priėmimo kriterijai:</w:t>
            </w:r>
          </w:p>
          <w:p w14:paraId="7A7BF4FB" w14:textId="0DFF9C79" w:rsidR="00C80A5D" w:rsidRPr="00E47F66" w:rsidRDefault="00C80A5D" w:rsidP="00B9006C">
            <w:pPr>
              <w:pStyle w:val="Sraassuenkleliais"/>
              <w:numPr>
                <w:ilvl w:val="0"/>
                <w:numId w:val="22"/>
              </w:numPr>
              <w:spacing w:before="0"/>
              <w:rPr>
                <w:rFonts w:ascii="Arial" w:hAnsi="Arial" w:cs="Arial"/>
                <w:sz w:val="18"/>
                <w:szCs w:val="18"/>
              </w:rPr>
            </w:pPr>
            <w:r w:rsidRPr="00E47F66">
              <w:rPr>
                <w:rFonts w:ascii="Arial" w:hAnsi="Arial" w:cs="Arial"/>
                <w:sz w:val="18"/>
                <w:szCs w:val="18"/>
              </w:rPr>
              <w:t>Parengtas ir suderintas analizės dokumentas</w:t>
            </w:r>
            <w:r w:rsidR="00E968FD" w:rsidRPr="00E47F66">
              <w:rPr>
                <w:rFonts w:ascii="Arial" w:hAnsi="Arial" w:cs="Arial"/>
                <w:sz w:val="18"/>
                <w:szCs w:val="18"/>
              </w:rPr>
              <w:t>;</w:t>
            </w:r>
          </w:p>
          <w:p w14:paraId="28B4E13E" w14:textId="26D01CD2" w:rsidR="00BF619F" w:rsidRPr="00E47F66" w:rsidRDefault="00BF619F" w:rsidP="00B770E2">
            <w:pPr>
              <w:pStyle w:val="Sraassuenkleliais"/>
              <w:numPr>
                <w:ilvl w:val="0"/>
                <w:numId w:val="22"/>
              </w:numPr>
              <w:spacing w:before="0" w:after="0"/>
              <w:rPr>
                <w:rFonts w:ascii="Arial" w:hAnsi="Arial" w:cs="Arial"/>
                <w:sz w:val="18"/>
                <w:szCs w:val="18"/>
              </w:rPr>
            </w:pPr>
            <w:r w:rsidRPr="00E47F66">
              <w:rPr>
                <w:rFonts w:ascii="Arial" w:hAnsi="Arial" w:cs="Arial"/>
                <w:sz w:val="18"/>
                <w:szCs w:val="18"/>
              </w:rPr>
              <w:t>Visi analizės etapo metu identifikuoti reikalavimų pakeitimai yra uždaryti (yra priimtas sprendimas dėl pakeitimo (ne)įgyvendinimo). Netaikoma, kai konkretaus reikalavimo analizę būtina atlikti kitų etapų metu</w:t>
            </w:r>
            <w:r w:rsidR="00E968FD" w:rsidRPr="00E47F66">
              <w:rPr>
                <w:rFonts w:ascii="Arial" w:hAnsi="Arial" w:cs="Arial"/>
                <w:sz w:val="18"/>
                <w:szCs w:val="18"/>
              </w:rPr>
              <w:t>.</w:t>
            </w:r>
          </w:p>
        </w:tc>
      </w:tr>
      <w:tr w:rsidR="00F230FD" w:rsidRPr="00E47F66" w14:paraId="7558D8F1" w14:textId="77777777" w:rsidTr="00B9006C">
        <w:trPr>
          <w:trHeight w:val="20"/>
        </w:trPr>
        <w:tc>
          <w:tcPr>
            <w:tcW w:w="415" w:type="pct"/>
          </w:tcPr>
          <w:p w14:paraId="4F35E5EB" w14:textId="77777777" w:rsidR="00F230FD" w:rsidRPr="00571934" w:rsidRDefault="00F230FD" w:rsidP="00B9006C">
            <w:pPr>
              <w:pStyle w:val="Sraopastraipa"/>
              <w:numPr>
                <w:ilvl w:val="0"/>
                <w:numId w:val="19"/>
              </w:numPr>
              <w:spacing w:before="0"/>
              <w:rPr>
                <w:rFonts w:ascii="Arial" w:hAnsi="Arial" w:cs="Arial"/>
                <w:sz w:val="18"/>
                <w:szCs w:val="18"/>
              </w:rPr>
            </w:pPr>
          </w:p>
        </w:tc>
        <w:tc>
          <w:tcPr>
            <w:tcW w:w="4585" w:type="pct"/>
          </w:tcPr>
          <w:p w14:paraId="249F9122" w14:textId="77777777" w:rsidR="00F230FD" w:rsidRPr="00E47F66" w:rsidRDefault="00BF619F" w:rsidP="00B9006C">
            <w:pPr>
              <w:pStyle w:val="Sraassuenkleliais"/>
              <w:numPr>
                <w:ilvl w:val="0"/>
                <w:numId w:val="0"/>
              </w:numPr>
              <w:spacing w:before="0"/>
              <w:rPr>
                <w:rFonts w:ascii="Arial" w:hAnsi="Arial" w:cs="Arial"/>
                <w:sz w:val="18"/>
                <w:szCs w:val="18"/>
              </w:rPr>
            </w:pPr>
            <w:r w:rsidRPr="00E47F66">
              <w:rPr>
                <w:rFonts w:ascii="Arial" w:hAnsi="Arial" w:cs="Arial"/>
                <w:sz w:val="18"/>
                <w:szCs w:val="18"/>
              </w:rPr>
              <w:t>E-</w:t>
            </w:r>
            <w:r w:rsidRPr="00571934">
              <w:rPr>
                <w:rFonts w:ascii="Arial" w:hAnsi="Arial" w:cs="Arial"/>
                <w:sz w:val="18"/>
                <w:szCs w:val="18"/>
              </w:rPr>
              <w:t>1.3 projektavimo etapo pri</w:t>
            </w:r>
            <w:r w:rsidRPr="00E47F66">
              <w:rPr>
                <w:rFonts w:ascii="Arial" w:hAnsi="Arial" w:cs="Arial"/>
                <w:sz w:val="18"/>
                <w:szCs w:val="18"/>
              </w:rPr>
              <w:t>ėmimo kriterijai:</w:t>
            </w:r>
          </w:p>
          <w:p w14:paraId="184DF2DE" w14:textId="02EF0644" w:rsidR="00BF619F" w:rsidRPr="00E47F66" w:rsidRDefault="00BF619F" w:rsidP="00B9006C">
            <w:pPr>
              <w:pStyle w:val="Sraassuenkleliais"/>
              <w:numPr>
                <w:ilvl w:val="0"/>
                <w:numId w:val="23"/>
              </w:numPr>
              <w:spacing w:before="0"/>
              <w:rPr>
                <w:rFonts w:ascii="Arial" w:hAnsi="Arial" w:cs="Arial"/>
                <w:sz w:val="18"/>
                <w:szCs w:val="18"/>
              </w:rPr>
            </w:pPr>
            <w:r w:rsidRPr="00E47F66">
              <w:rPr>
                <w:rFonts w:ascii="Arial" w:hAnsi="Arial" w:cs="Arial"/>
                <w:sz w:val="18"/>
                <w:szCs w:val="18"/>
              </w:rPr>
              <w:t>Parengta ir suderinta projektavimo dokumentacija</w:t>
            </w:r>
            <w:r w:rsidR="00E968FD" w:rsidRPr="00E47F66">
              <w:rPr>
                <w:rFonts w:ascii="Arial" w:hAnsi="Arial" w:cs="Arial"/>
                <w:sz w:val="18"/>
                <w:szCs w:val="18"/>
              </w:rPr>
              <w:t>;</w:t>
            </w:r>
          </w:p>
          <w:p w14:paraId="4DEBA040" w14:textId="34D8F9AC" w:rsidR="00BF619F" w:rsidRPr="00E47F66" w:rsidRDefault="00BF619F" w:rsidP="00B9006C">
            <w:pPr>
              <w:pStyle w:val="Sraassuenkleliais"/>
              <w:numPr>
                <w:ilvl w:val="0"/>
                <w:numId w:val="23"/>
              </w:numPr>
              <w:spacing w:before="0"/>
              <w:rPr>
                <w:rFonts w:ascii="Arial" w:hAnsi="Arial" w:cs="Arial"/>
                <w:sz w:val="18"/>
                <w:szCs w:val="18"/>
              </w:rPr>
            </w:pPr>
            <w:r w:rsidRPr="00E47F66">
              <w:rPr>
                <w:rFonts w:ascii="Arial" w:hAnsi="Arial" w:cs="Arial"/>
                <w:sz w:val="18"/>
                <w:szCs w:val="18"/>
              </w:rPr>
              <w:t>Parengtas ir suderintas duomenų migravimo planas</w:t>
            </w:r>
            <w:r w:rsidR="00E968FD" w:rsidRPr="00E47F66">
              <w:rPr>
                <w:rFonts w:ascii="Arial" w:hAnsi="Arial" w:cs="Arial"/>
                <w:sz w:val="18"/>
                <w:szCs w:val="18"/>
              </w:rPr>
              <w:t>;</w:t>
            </w:r>
          </w:p>
          <w:p w14:paraId="61C24834" w14:textId="4DF7C1F7" w:rsidR="00D25CD0" w:rsidRPr="00E47F66" w:rsidRDefault="00BF619F" w:rsidP="00B770E2">
            <w:pPr>
              <w:pStyle w:val="Sraassuenkleliais"/>
              <w:numPr>
                <w:ilvl w:val="0"/>
                <w:numId w:val="23"/>
              </w:numPr>
              <w:spacing w:before="0" w:after="0"/>
              <w:rPr>
                <w:rFonts w:ascii="Arial" w:hAnsi="Arial" w:cs="Arial"/>
                <w:sz w:val="18"/>
                <w:szCs w:val="18"/>
              </w:rPr>
            </w:pPr>
            <w:r w:rsidRPr="00E47F66">
              <w:rPr>
                <w:rFonts w:ascii="Arial" w:hAnsi="Arial" w:cs="Arial"/>
                <w:sz w:val="18"/>
                <w:szCs w:val="18"/>
              </w:rPr>
              <w:t xml:space="preserve">Visi Projekto metu identifikuoti reikalavimų pakeitimai yra uždaryti (yra priimtas </w:t>
            </w:r>
            <w:r w:rsidR="00E968FD" w:rsidRPr="00E47F66">
              <w:rPr>
                <w:rFonts w:ascii="Arial" w:hAnsi="Arial" w:cs="Arial"/>
                <w:sz w:val="18"/>
                <w:szCs w:val="18"/>
              </w:rPr>
              <w:t>sprendimas</w:t>
            </w:r>
            <w:r w:rsidRPr="00E47F66">
              <w:rPr>
                <w:rFonts w:ascii="Arial" w:hAnsi="Arial" w:cs="Arial"/>
                <w:sz w:val="18"/>
                <w:szCs w:val="18"/>
              </w:rPr>
              <w:t xml:space="preserve"> dėl pakeitimo (ne)įgyvendinimo)</w:t>
            </w:r>
            <w:r w:rsidR="00E968FD" w:rsidRPr="00E47F66">
              <w:rPr>
                <w:rFonts w:ascii="Arial" w:hAnsi="Arial" w:cs="Arial"/>
                <w:sz w:val="18"/>
                <w:szCs w:val="18"/>
              </w:rPr>
              <w:t>.</w:t>
            </w:r>
          </w:p>
        </w:tc>
      </w:tr>
      <w:tr w:rsidR="00F230FD" w:rsidRPr="00E47F66" w14:paraId="63B425F8" w14:textId="77777777" w:rsidTr="00B9006C">
        <w:trPr>
          <w:trHeight w:val="20"/>
        </w:trPr>
        <w:tc>
          <w:tcPr>
            <w:tcW w:w="415" w:type="pct"/>
          </w:tcPr>
          <w:p w14:paraId="1C964440" w14:textId="77777777" w:rsidR="00F230FD" w:rsidRPr="00E47F66" w:rsidRDefault="00F230FD" w:rsidP="00B9006C">
            <w:pPr>
              <w:pStyle w:val="Sraopastraipa"/>
              <w:numPr>
                <w:ilvl w:val="0"/>
                <w:numId w:val="19"/>
              </w:numPr>
              <w:spacing w:before="0"/>
              <w:rPr>
                <w:rFonts w:ascii="Arial" w:hAnsi="Arial" w:cs="Arial"/>
                <w:sz w:val="18"/>
                <w:szCs w:val="18"/>
              </w:rPr>
            </w:pPr>
          </w:p>
        </w:tc>
        <w:tc>
          <w:tcPr>
            <w:tcW w:w="4585" w:type="pct"/>
          </w:tcPr>
          <w:p w14:paraId="23F48106" w14:textId="77777777" w:rsidR="00D25CD0" w:rsidRPr="00E47F66" w:rsidRDefault="00BF619F" w:rsidP="00B9006C">
            <w:pPr>
              <w:pStyle w:val="Sraassuenkleliais"/>
              <w:numPr>
                <w:ilvl w:val="0"/>
                <w:numId w:val="0"/>
              </w:numPr>
              <w:spacing w:before="0"/>
              <w:rPr>
                <w:rFonts w:ascii="Arial" w:hAnsi="Arial" w:cs="Arial"/>
                <w:sz w:val="18"/>
                <w:szCs w:val="18"/>
              </w:rPr>
            </w:pPr>
            <w:r w:rsidRPr="00E47F66">
              <w:rPr>
                <w:rFonts w:ascii="Arial" w:hAnsi="Arial" w:cs="Arial"/>
                <w:sz w:val="18"/>
                <w:szCs w:val="18"/>
              </w:rPr>
              <w:t>E-</w:t>
            </w:r>
            <w:r w:rsidRPr="00571934">
              <w:rPr>
                <w:rFonts w:ascii="Arial" w:hAnsi="Arial" w:cs="Arial"/>
                <w:sz w:val="18"/>
                <w:szCs w:val="18"/>
              </w:rPr>
              <w:t>1.4</w:t>
            </w:r>
            <w:r w:rsidRPr="00E47F66">
              <w:rPr>
                <w:rFonts w:ascii="Arial" w:hAnsi="Arial" w:cs="Arial"/>
                <w:sz w:val="18"/>
                <w:szCs w:val="18"/>
              </w:rPr>
              <w:t xml:space="preserve"> konfigūravimo (programavimo) etapo priėmimo kriterijai:</w:t>
            </w:r>
          </w:p>
          <w:p w14:paraId="54E2B5F7" w14:textId="3C38112D" w:rsidR="00BF619F" w:rsidRPr="00E47F66" w:rsidRDefault="00BF619F" w:rsidP="00B9006C">
            <w:pPr>
              <w:pStyle w:val="Sraassuenkleliais"/>
              <w:numPr>
                <w:ilvl w:val="0"/>
                <w:numId w:val="24"/>
              </w:numPr>
              <w:spacing w:before="0"/>
              <w:rPr>
                <w:rFonts w:ascii="Arial" w:hAnsi="Arial" w:cs="Arial"/>
                <w:sz w:val="18"/>
                <w:szCs w:val="18"/>
              </w:rPr>
            </w:pPr>
            <w:r w:rsidRPr="00E47F66">
              <w:rPr>
                <w:rFonts w:ascii="Arial" w:hAnsi="Arial" w:cs="Arial"/>
                <w:sz w:val="18"/>
                <w:szCs w:val="18"/>
              </w:rPr>
              <w:t>Atlikti sistemos konfigūravimo, programavimo, modifikavimo darbai</w:t>
            </w:r>
            <w:r w:rsidR="00E968FD" w:rsidRPr="00E47F66">
              <w:rPr>
                <w:rFonts w:ascii="Arial" w:hAnsi="Arial" w:cs="Arial"/>
                <w:sz w:val="18"/>
                <w:szCs w:val="18"/>
              </w:rPr>
              <w:t>;</w:t>
            </w:r>
          </w:p>
          <w:p w14:paraId="35E369F2" w14:textId="097794BC" w:rsidR="00E968FD" w:rsidRPr="00E47F66" w:rsidRDefault="00E968FD" w:rsidP="00B9006C">
            <w:pPr>
              <w:numPr>
                <w:ilvl w:val="0"/>
                <w:numId w:val="26"/>
              </w:numPr>
              <w:pBdr>
                <w:top w:val="nil"/>
                <w:left w:val="nil"/>
                <w:bottom w:val="nil"/>
                <w:right w:val="nil"/>
                <w:between w:val="nil"/>
              </w:pBdr>
              <w:spacing w:before="60"/>
              <w:rPr>
                <w:rFonts w:cstheme="minorHAnsi"/>
                <w:b/>
                <w:sz w:val="18"/>
                <w:szCs w:val="18"/>
              </w:rPr>
            </w:pPr>
            <w:r w:rsidRPr="00E47F66">
              <w:rPr>
                <w:rFonts w:eastAsia="Calibri" w:cstheme="minorHAnsi"/>
                <w:color w:val="000000"/>
                <w:sz w:val="18"/>
                <w:szCs w:val="18"/>
              </w:rPr>
              <w:t>Diegėjas pristato pasirašytą tinkamai atlikto vidinio testavimo ataskaitą, patvirtinančią, jog vidinio testavimo metu buvo patikrinta, kad:</w:t>
            </w:r>
          </w:p>
          <w:p w14:paraId="70642AC6" w14:textId="650DCF45" w:rsidR="00E968FD" w:rsidRPr="00E47F66" w:rsidRDefault="00E968FD" w:rsidP="00B9006C">
            <w:pPr>
              <w:numPr>
                <w:ilvl w:val="1"/>
                <w:numId w:val="25"/>
              </w:numPr>
              <w:pBdr>
                <w:top w:val="nil"/>
                <w:left w:val="nil"/>
                <w:bottom w:val="nil"/>
                <w:right w:val="nil"/>
                <w:between w:val="nil"/>
              </w:pBdr>
              <w:spacing w:before="60"/>
              <w:ind w:hanging="338"/>
              <w:rPr>
                <w:rFonts w:cstheme="minorHAnsi"/>
                <w:b/>
                <w:sz w:val="18"/>
                <w:szCs w:val="18"/>
              </w:rPr>
            </w:pPr>
            <w:r w:rsidRPr="00E47F66">
              <w:rPr>
                <w:rFonts w:eastAsia="Calibri" w:cstheme="minorHAnsi"/>
                <w:color w:val="000000"/>
                <w:sz w:val="18"/>
                <w:szCs w:val="18"/>
              </w:rPr>
              <w:t>tinkamai veikia atskiros Sistemos funkcijos bei sąsajos tarp jų;</w:t>
            </w:r>
          </w:p>
          <w:p w14:paraId="4DC9E12B" w14:textId="77777777" w:rsidR="00E968FD" w:rsidRPr="00E47F66" w:rsidRDefault="00E968FD" w:rsidP="00B9006C">
            <w:pPr>
              <w:numPr>
                <w:ilvl w:val="1"/>
                <w:numId w:val="25"/>
              </w:numPr>
              <w:pBdr>
                <w:top w:val="nil"/>
                <w:left w:val="nil"/>
                <w:bottom w:val="nil"/>
                <w:right w:val="nil"/>
                <w:between w:val="nil"/>
              </w:pBdr>
              <w:spacing w:before="60"/>
              <w:ind w:hanging="338"/>
              <w:rPr>
                <w:rFonts w:cstheme="minorHAnsi"/>
                <w:b/>
                <w:sz w:val="18"/>
                <w:szCs w:val="18"/>
              </w:rPr>
            </w:pPr>
            <w:r w:rsidRPr="00E47F66">
              <w:rPr>
                <w:rFonts w:eastAsia="Calibri" w:cstheme="minorHAnsi"/>
                <w:color w:val="000000"/>
                <w:sz w:val="18"/>
                <w:szCs w:val="18"/>
              </w:rPr>
              <w:t>tinkamai veikia naudotojo sąsaja;</w:t>
            </w:r>
          </w:p>
          <w:p w14:paraId="54D0168C" w14:textId="77777777" w:rsidR="00E968FD" w:rsidRPr="00E47F66" w:rsidRDefault="00E968FD" w:rsidP="00B9006C">
            <w:pPr>
              <w:numPr>
                <w:ilvl w:val="1"/>
                <w:numId w:val="25"/>
              </w:numPr>
              <w:pBdr>
                <w:top w:val="nil"/>
                <w:left w:val="nil"/>
                <w:bottom w:val="nil"/>
                <w:right w:val="nil"/>
                <w:between w:val="nil"/>
              </w:pBdr>
              <w:spacing w:before="60"/>
              <w:ind w:hanging="338"/>
              <w:rPr>
                <w:rFonts w:cstheme="minorHAnsi"/>
                <w:b/>
                <w:sz w:val="18"/>
                <w:szCs w:val="18"/>
              </w:rPr>
            </w:pPr>
            <w:r w:rsidRPr="00E47F66">
              <w:rPr>
                <w:rFonts w:eastAsia="Calibri" w:cstheme="minorHAnsi"/>
                <w:color w:val="000000"/>
                <w:sz w:val="18"/>
                <w:szCs w:val="18"/>
              </w:rPr>
              <w:t>tinkamai realizuoti funkciniai ir nefunkciniai reikalavimai;</w:t>
            </w:r>
          </w:p>
          <w:p w14:paraId="4DFDD03A" w14:textId="77777777" w:rsidR="00E968FD" w:rsidRPr="00E47F66" w:rsidRDefault="00E968FD" w:rsidP="00B9006C">
            <w:pPr>
              <w:numPr>
                <w:ilvl w:val="1"/>
                <w:numId w:val="25"/>
              </w:numPr>
              <w:pBdr>
                <w:top w:val="nil"/>
                <w:left w:val="nil"/>
                <w:bottom w:val="nil"/>
                <w:right w:val="nil"/>
                <w:between w:val="nil"/>
              </w:pBdr>
              <w:spacing w:before="60"/>
              <w:ind w:hanging="338"/>
              <w:rPr>
                <w:rFonts w:cstheme="minorHAnsi"/>
                <w:b/>
                <w:sz w:val="18"/>
                <w:szCs w:val="18"/>
              </w:rPr>
            </w:pPr>
            <w:r w:rsidRPr="00E47F66">
              <w:rPr>
                <w:rFonts w:eastAsia="Calibri" w:cstheme="minorHAnsi"/>
                <w:color w:val="000000"/>
                <w:sz w:val="18"/>
                <w:szCs w:val="18"/>
              </w:rPr>
              <w:t>tinkamai sukurtos ataskaitos ir dokumentai;</w:t>
            </w:r>
          </w:p>
          <w:p w14:paraId="1D2A12F8" w14:textId="77777777" w:rsidR="00E968FD" w:rsidRPr="00E47F66" w:rsidRDefault="00E968FD" w:rsidP="00B9006C">
            <w:pPr>
              <w:numPr>
                <w:ilvl w:val="1"/>
                <w:numId w:val="25"/>
              </w:numPr>
              <w:pBdr>
                <w:top w:val="nil"/>
                <w:left w:val="nil"/>
                <w:bottom w:val="nil"/>
                <w:right w:val="nil"/>
                <w:between w:val="nil"/>
              </w:pBdr>
              <w:spacing w:before="60"/>
              <w:ind w:hanging="338"/>
              <w:rPr>
                <w:rFonts w:cstheme="minorHAnsi"/>
                <w:b/>
                <w:sz w:val="18"/>
                <w:szCs w:val="18"/>
              </w:rPr>
            </w:pPr>
            <w:r w:rsidRPr="00E47F66">
              <w:rPr>
                <w:rFonts w:eastAsia="Calibri" w:cstheme="minorHAnsi"/>
                <w:color w:val="000000"/>
                <w:sz w:val="18"/>
                <w:szCs w:val="18"/>
              </w:rPr>
              <w:t>tinkamai veikia integracinės sąsajos su kitomis sistemomis.</w:t>
            </w:r>
          </w:p>
          <w:p w14:paraId="1B36C7F4" w14:textId="285779CE" w:rsidR="00E968FD" w:rsidRPr="00E47F66" w:rsidRDefault="00E968FD" w:rsidP="00B9006C">
            <w:pPr>
              <w:numPr>
                <w:ilvl w:val="0"/>
                <w:numId w:val="27"/>
              </w:numPr>
              <w:pBdr>
                <w:top w:val="nil"/>
                <w:left w:val="nil"/>
                <w:bottom w:val="nil"/>
                <w:right w:val="nil"/>
                <w:between w:val="nil"/>
              </w:pBdr>
              <w:spacing w:before="60"/>
              <w:rPr>
                <w:rFonts w:cstheme="minorHAnsi"/>
                <w:b/>
                <w:sz w:val="18"/>
                <w:szCs w:val="18"/>
              </w:rPr>
            </w:pPr>
            <w:r w:rsidRPr="00E47F66">
              <w:rPr>
                <w:rFonts w:eastAsia="Calibri" w:cstheme="minorHAnsi"/>
                <w:color w:val="000000"/>
                <w:sz w:val="18"/>
                <w:szCs w:val="18"/>
              </w:rPr>
              <w:t>Užsakovas pagal Diegėjo pateiktą atlikto testavimo ataskaitą įsitikina, kad Diegėjo pateikta Sistema atitinka testavimo ataskaitoje nurodytus kokybės kriterijus bei nėra aptinkama aukšto ir / ar vidutinio lygio klaidų;</w:t>
            </w:r>
          </w:p>
          <w:p w14:paraId="4981AD07" w14:textId="719CE421" w:rsidR="00BF619F" w:rsidRPr="00E47F66" w:rsidRDefault="00D25CD0" w:rsidP="00B9006C">
            <w:pPr>
              <w:pStyle w:val="Sraassuenkleliais"/>
              <w:numPr>
                <w:ilvl w:val="0"/>
                <w:numId w:val="24"/>
              </w:numPr>
              <w:spacing w:before="0"/>
              <w:rPr>
                <w:rFonts w:ascii="Arial" w:hAnsi="Arial" w:cs="Arial"/>
                <w:sz w:val="18"/>
                <w:szCs w:val="18"/>
              </w:rPr>
            </w:pPr>
            <w:r w:rsidRPr="00E47F66">
              <w:rPr>
                <w:rFonts w:ascii="Arial" w:hAnsi="Arial" w:cs="Arial"/>
                <w:sz w:val="18"/>
                <w:szCs w:val="18"/>
              </w:rPr>
              <w:t>Parengtos Projektui reikalingos aplinkos bei jų ataskaitos (vystymo, testavimo, mokymų, gamybinė). Detalus rengiamų aplinkų sąrašas turi būti pristatytas Projekto reglamente</w:t>
            </w:r>
            <w:r w:rsidR="006D5F3A" w:rsidRPr="00E47F66">
              <w:rPr>
                <w:rFonts w:ascii="Arial" w:hAnsi="Arial" w:cs="Arial"/>
                <w:sz w:val="18"/>
                <w:szCs w:val="18"/>
              </w:rPr>
              <w:t>. Diegėjas gali pasiūlyti savo aplinkų paruošimo / diegimo planą kiekvienam etapui ne vėliau kaip E-1.1 etapo metu</w:t>
            </w:r>
            <w:r w:rsidR="00E968FD" w:rsidRPr="00E47F66">
              <w:rPr>
                <w:rFonts w:ascii="Arial" w:hAnsi="Arial" w:cs="Arial"/>
                <w:sz w:val="18"/>
                <w:szCs w:val="18"/>
              </w:rPr>
              <w:t>;</w:t>
            </w:r>
          </w:p>
          <w:p w14:paraId="4BC51B46" w14:textId="646532F2" w:rsidR="00D25CD0" w:rsidRPr="00E47F66" w:rsidRDefault="00D25CD0" w:rsidP="00B770E2">
            <w:pPr>
              <w:pStyle w:val="Sraassuenkleliais"/>
              <w:numPr>
                <w:ilvl w:val="0"/>
                <w:numId w:val="24"/>
              </w:numPr>
              <w:spacing w:before="0" w:after="0"/>
              <w:rPr>
                <w:rFonts w:ascii="Arial" w:hAnsi="Arial" w:cs="Arial"/>
                <w:sz w:val="18"/>
                <w:szCs w:val="18"/>
              </w:rPr>
            </w:pPr>
            <w:r w:rsidRPr="00E47F66">
              <w:rPr>
                <w:rFonts w:ascii="Arial" w:hAnsi="Arial" w:cs="Arial"/>
                <w:sz w:val="18"/>
                <w:szCs w:val="18"/>
              </w:rPr>
              <w:t>Parengtas ir suderintas įvedimo į eksploataciją planas</w:t>
            </w:r>
            <w:r w:rsidR="00E968FD" w:rsidRPr="00E47F66">
              <w:rPr>
                <w:rFonts w:ascii="Arial" w:hAnsi="Arial" w:cs="Arial"/>
                <w:sz w:val="18"/>
                <w:szCs w:val="18"/>
              </w:rPr>
              <w:t>.</w:t>
            </w:r>
          </w:p>
        </w:tc>
      </w:tr>
      <w:tr w:rsidR="00F230FD" w:rsidRPr="00E47F66" w14:paraId="5D8B0342" w14:textId="77777777" w:rsidTr="00B9006C">
        <w:trPr>
          <w:trHeight w:val="20"/>
        </w:trPr>
        <w:tc>
          <w:tcPr>
            <w:tcW w:w="415" w:type="pct"/>
          </w:tcPr>
          <w:p w14:paraId="4045A223" w14:textId="77777777" w:rsidR="00F230FD" w:rsidRPr="00571934" w:rsidRDefault="00F230FD" w:rsidP="00B9006C">
            <w:pPr>
              <w:pStyle w:val="Sraopastraipa"/>
              <w:numPr>
                <w:ilvl w:val="0"/>
                <w:numId w:val="19"/>
              </w:numPr>
              <w:spacing w:before="0"/>
              <w:rPr>
                <w:rFonts w:ascii="Arial" w:hAnsi="Arial" w:cs="Arial"/>
                <w:sz w:val="18"/>
                <w:szCs w:val="18"/>
              </w:rPr>
            </w:pPr>
          </w:p>
        </w:tc>
        <w:tc>
          <w:tcPr>
            <w:tcW w:w="4585" w:type="pct"/>
          </w:tcPr>
          <w:p w14:paraId="5B1F7173" w14:textId="77777777" w:rsidR="00F230FD" w:rsidRPr="00E47F66" w:rsidRDefault="00BF619F" w:rsidP="00B9006C">
            <w:pPr>
              <w:pStyle w:val="Sraassuenkleliais"/>
              <w:numPr>
                <w:ilvl w:val="0"/>
                <w:numId w:val="0"/>
              </w:numPr>
              <w:spacing w:before="0"/>
              <w:rPr>
                <w:rFonts w:ascii="Arial" w:hAnsi="Arial" w:cs="Arial"/>
                <w:sz w:val="18"/>
                <w:szCs w:val="18"/>
              </w:rPr>
            </w:pPr>
            <w:r w:rsidRPr="00E47F66">
              <w:rPr>
                <w:rFonts w:ascii="Arial" w:hAnsi="Arial" w:cs="Arial"/>
                <w:sz w:val="18"/>
                <w:szCs w:val="18"/>
              </w:rPr>
              <w:t>E-</w:t>
            </w:r>
            <w:r w:rsidRPr="00571934">
              <w:rPr>
                <w:rFonts w:ascii="Arial" w:hAnsi="Arial" w:cs="Arial"/>
                <w:sz w:val="18"/>
                <w:szCs w:val="18"/>
              </w:rPr>
              <w:t xml:space="preserve">1.5 </w:t>
            </w:r>
            <w:r w:rsidRPr="00E47F66">
              <w:rPr>
                <w:rFonts w:ascii="Arial" w:hAnsi="Arial" w:cs="Arial"/>
                <w:sz w:val="18"/>
                <w:szCs w:val="18"/>
              </w:rPr>
              <w:t>priėmimo testavimo etapo priėmimo kriterijai:</w:t>
            </w:r>
          </w:p>
          <w:p w14:paraId="793EE72B" w14:textId="57D6BEDE" w:rsidR="00BF619F" w:rsidRPr="00E47F66" w:rsidRDefault="00BF619F" w:rsidP="00B9006C">
            <w:pPr>
              <w:pStyle w:val="Sraassuenkleliais"/>
              <w:numPr>
                <w:ilvl w:val="0"/>
                <w:numId w:val="24"/>
              </w:numPr>
              <w:spacing w:before="0"/>
              <w:rPr>
                <w:rFonts w:ascii="Arial" w:hAnsi="Arial" w:cs="Arial"/>
                <w:sz w:val="18"/>
                <w:szCs w:val="18"/>
              </w:rPr>
            </w:pPr>
            <w:r w:rsidRPr="00E47F66">
              <w:rPr>
                <w:rFonts w:ascii="Arial" w:hAnsi="Arial" w:cs="Arial"/>
                <w:sz w:val="18"/>
                <w:szCs w:val="18"/>
              </w:rPr>
              <w:t>Parengta</w:t>
            </w:r>
            <w:r w:rsidR="00D25CD0" w:rsidRPr="00E47F66">
              <w:rPr>
                <w:rFonts w:ascii="Arial" w:hAnsi="Arial" w:cs="Arial"/>
                <w:sz w:val="18"/>
                <w:szCs w:val="18"/>
              </w:rPr>
              <w:t>s ir suderintas priėmimo testavimo planas</w:t>
            </w:r>
            <w:r w:rsidR="00E968FD" w:rsidRPr="00E47F66">
              <w:rPr>
                <w:rFonts w:ascii="Arial" w:hAnsi="Arial" w:cs="Arial"/>
                <w:sz w:val="18"/>
                <w:szCs w:val="18"/>
              </w:rPr>
              <w:t>;</w:t>
            </w:r>
          </w:p>
          <w:p w14:paraId="28625C27" w14:textId="57A6025D" w:rsidR="00E968FD" w:rsidRPr="00E47F66" w:rsidRDefault="00E968FD" w:rsidP="00B9006C">
            <w:pPr>
              <w:pStyle w:val="Sraassuenkleliais"/>
              <w:numPr>
                <w:ilvl w:val="0"/>
                <w:numId w:val="24"/>
              </w:numPr>
              <w:pBdr>
                <w:top w:val="nil"/>
                <w:left w:val="nil"/>
                <w:bottom w:val="nil"/>
                <w:right w:val="nil"/>
                <w:between w:val="nil"/>
              </w:pBdr>
              <w:spacing w:before="60" w:after="0"/>
              <w:rPr>
                <w:rFonts w:cstheme="minorHAnsi"/>
                <w:b/>
                <w:sz w:val="18"/>
                <w:szCs w:val="18"/>
              </w:rPr>
            </w:pPr>
            <w:r w:rsidRPr="00E47F66">
              <w:rPr>
                <w:rFonts w:eastAsia="Calibri" w:cstheme="minorHAnsi"/>
                <w:color w:val="000000"/>
                <w:sz w:val="18"/>
                <w:szCs w:val="18"/>
              </w:rPr>
              <w:lastRenderedPageBreak/>
              <w:t>Atliktas priėmimo testavimas pagal parengtą ir suderintą su Užsakovu priėmimo testavimo planą, testavimo eigos principus ir scenarijų bus laikomas užbaigtu, jei to scenarijaus visi žingsniai įvykdyti sėkmingai ir tenkina nustatytus vertinimo kriterijus, t. y., kiekvieno atlikto scenarijaus žingsnio laukiamas rezultatas atitinka gautą rezultatą;</w:t>
            </w:r>
          </w:p>
          <w:p w14:paraId="66AE24C7" w14:textId="77777777" w:rsidR="00E968FD" w:rsidRPr="00E47F66" w:rsidRDefault="00E968FD" w:rsidP="00B9006C">
            <w:pPr>
              <w:pStyle w:val="Sraassuenkleliais"/>
              <w:numPr>
                <w:ilvl w:val="0"/>
                <w:numId w:val="24"/>
              </w:numPr>
              <w:pBdr>
                <w:top w:val="nil"/>
                <w:left w:val="nil"/>
                <w:bottom w:val="nil"/>
                <w:right w:val="nil"/>
                <w:between w:val="nil"/>
              </w:pBdr>
              <w:spacing w:before="60" w:after="0"/>
              <w:rPr>
                <w:rFonts w:cstheme="minorHAnsi"/>
                <w:sz w:val="18"/>
                <w:szCs w:val="18"/>
              </w:rPr>
            </w:pPr>
            <w:r w:rsidRPr="00E47F66">
              <w:rPr>
                <w:rFonts w:eastAsia="Calibri" w:cstheme="minorHAnsi"/>
                <w:color w:val="000000"/>
                <w:sz w:val="18"/>
                <w:szCs w:val="18"/>
              </w:rPr>
              <w:t>Testavimas yra sėkmingai užbaigiamas per ne daugiau kaip tris priėmimo testavimus (iteracijas);</w:t>
            </w:r>
          </w:p>
          <w:p w14:paraId="0DCBCE91" w14:textId="319EA62A" w:rsidR="00D25CD0" w:rsidRPr="00E47F66" w:rsidRDefault="00E968FD" w:rsidP="00B9006C">
            <w:pPr>
              <w:pStyle w:val="Sraassuenkleliais"/>
              <w:numPr>
                <w:ilvl w:val="0"/>
                <w:numId w:val="24"/>
              </w:numPr>
              <w:pBdr>
                <w:top w:val="nil"/>
                <w:left w:val="nil"/>
                <w:bottom w:val="nil"/>
                <w:right w:val="nil"/>
                <w:between w:val="nil"/>
              </w:pBdr>
              <w:spacing w:before="60" w:after="0"/>
              <w:rPr>
                <w:rFonts w:ascii="Arial" w:hAnsi="Arial" w:cs="Arial"/>
                <w:sz w:val="18"/>
                <w:szCs w:val="18"/>
              </w:rPr>
            </w:pPr>
            <w:r w:rsidRPr="00E47F66">
              <w:rPr>
                <w:rFonts w:cstheme="minorHAnsi"/>
                <w:sz w:val="18"/>
                <w:szCs w:val="18"/>
              </w:rPr>
              <w:t>visos aukšto ir / ar vidutinio lygio klaidos yra išspręstos iki Sistemos stabilizacijos pradžios:</w:t>
            </w:r>
          </w:p>
          <w:p w14:paraId="47EA6A30" w14:textId="5C40C4E4" w:rsidR="00E968FD" w:rsidRPr="00E47F66" w:rsidRDefault="00E968FD" w:rsidP="00B9006C">
            <w:pPr>
              <w:numPr>
                <w:ilvl w:val="1"/>
                <w:numId w:val="24"/>
              </w:numPr>
              <w:pBdr>
                <w:top w:val="nil"/>
                <w:left w:val="nil"/>
                <w:bottom w:val="nil"/>
                <w:right w:val="nil"/>
                <w:between w:val="nil"/>
              </w:pBdr>
              <w:spacing w:before="60"/>
              <w:rPr>
                <w:rFonts w:cstheme="minorHAnsi"/>
                <w:b/>
                <w:sz w:val="18"/>
                <w:szCs w:val="18"/>
              </w:rPr>
            </w:pPr>
            <w:r w:rsidRPr="00E47F66">
              <w:rPr>
                <w:rFonts w:eastAsia="Calibri" w:cstheme="minorHAnsi"/>
                <w:color w:val="000000"/>
                <w:sz w:val="18"/>
                <w:szCs w:val="18"/>
              </w:rPr>
              <w:t>jeigu šio patikrinimo metu yra aptinkama aukšto ir / ar vidutinio lygio klaidų, Diegėjui pateikiama pirminio patikrinimo ataskaita ir suderinamas terminas, kada Diegėjas pakartotinai pateiks Sistemos modulį priėmimo testavimui.</w:t>
            </w:r>
          </w:p>
          <w:p w14:paraId="4A69F28E" w14:textId="38CB6A85" w:rsidR="00E968FD" w:rsidRPr="00E47F66" w:rsidRDefault="00E968FD" w:rsidP="00B9006C">
            <w:pPr>
              <w:pStyle w:val="Sraassuenkleliais"/>
              <w:numPr>
                <w:ilvl w:val="0"/>
                <w:numId w:val="0"/>
              </w:numPr>
              <w:pBdr>
                <w:top w:val="nil"/>
                <w:left w:val="nil"/>
                <w:bottom w:val="nil"/>
                <w:right w:val="nil"/>
                <w:between w:val="nil"/>
              </w:pBdr>
              <w:spacing w:before="60" w:after="0"/>
              <w:rPr>
                <w:rFonts w:ascii="Arial" w:hAnsi="Arial" w:cs="Arial"/>
                <w:sz w:val="18"/>
                <w:szCs w:val="18"/>
              </w:rPr>
            </w:pPr>
            <w:r w:rsidRPr="00E47F66">
              <w:rPr>
                <w:rFonts w:eastAsia="Calibri" w:cstheme="minorHAnsi"/>
                <w:color w:val="000000"/>
                <w:sz w:val="18"/>
                <w:szCs w:val="18"/>
              </w:rPr>
              <w:t>Priėmimo testavimas bus užbaigtas, kai visų testavimo scenarijų rezultatai atitiks aukščiau įvardintas testavimo rezultatų priėmimo sąlygas.</w:t>
            </w:r>
          </w:p>
        </w:tc>
      </w:tr>
      <w:tr w:rsidR="00F230FD" w:rsidRPr="00E47F66" w14:paraId="3105181D" w14:textId="77777777" w:rsidTr="00B9006C">
        <w:trPr>
          <w:trHeight w:val="20"/>
        </w:trPr>
        <w:tc>
          <w:tcPr>
            <w:tcW w:w="415" w:type="pct"/>
          </w:tcPr>
          <w:p w14:paraId="6A2A76A0" w14:textId="77777777" w:rsidR="00F230FD" w:rsidRPr="00E47F66" w:rsidRDefault="00F230FD" w:rsidP="00B9006C">
            <w:pPr>
              <w:pStyle w:val="Sraopastraipa"/>
              <w:numPr>
                <w:ilvl w:val="0"/>
                <w:numId w:val="19"/>
              </w:numPr>
              <w:spacing w:before="0"/>
              <w:rPr>
                <w:rFonts w:ascii="Arial" w:hAnsi="Arial" w:cs="Arial"/>
                <w:sz w:val="18"/>
                <w:szCs w:val="18"/>
              </w:rPr>
            </w:pPr>
          </w:p>
        </w:tc>
        <w:tc>
          <w:tcPr>
            <w:tcW w:w="4585" w:type="pct"/>
          </w:tcPr>
          <w:p w14:paraId="24C8EF44" w14:textId="77777777" w:rsidR="00F230FD" w:rsidRPr="00E47F66" w:rsidRDefault="00BF619F" w:rsidP="00B9006C">
            <w:pPr>
              <w:pStyle w:val="Sraassuenkleliais"/>
              <w:numPr>
                <w:ilvl w:val="0"/>
                <w:numId w:val="0"/>
              </w:numPr>
              <w:spacing w:before="0"/>
              <w:rPr>
                <w:rFonts w:ascii="Arial" w:hAnsi="Arial" w:cs="Arial"/>
                <w:sz w:val="18"/>
                <w:szCs w:val="18"/>
              </w:rPr>
            </w:pPr>
            <w:r w:rsidRPr="00E47F66">
              <w:rPr>
                <w:rFonts w:ascii="Arial" w:hAnsi="Arial" w:cs="Arial"/>
                <w:sz w:val="18"/>
                <w:szCs w:val="18"/>
              </w:rPr>
              <w:t>E-</w:t>
            </w:r>
            <w:r w:rsidRPr="00571934">
              <w:rPr>
                <w:rFonts w:ascii="Arial" w:hAnsi="Arial" w:cs="Arial"/>
                <w:sz w:val="18"/>
                <w:szCs w:val="18"/>
              </w:rPr>
              <w:t>1.6 pasiruo</w:t>
            </w:r>
            <w:r w:rsidRPr="00E47F66">
              <w:rPr>
                <w:rFonts w:ascii="Arial" w:hAnsi="Arial" w:cs="Arial"/>
                <w:sz w:val="18"/>
                <w:szCs w:val="18"/>
              </w:rPr>
              <w:t>šimo paleidimui etapo priėmimo kriterijai:</w:t>
            </w:r>
          </w:p>
          <w:p w14:paraId="4519E66D" w14:textId="22005173" w:rsidR="006D5F3A" w:rsidRPr="00E47F66" w:rsidRDefault="006D5F3A" w:rsidP="00B9006C">
            <w:pPr>
              <w:pStyle w:val="Sraassuenkleliais"/>
              <w:numPr>
                <w:ilvl w:val="0"/>
                <w:numId w:val="24"/>
              </w:numPr>
              <w:spacing w:before="0"/>
              <w:rPr>
                <w:rFonts w:ascii="Arial" w:hAnsi="Arial" w:cs="Arial"/>
                <w:sz w:val="18"/>
                <w:szCs w:val="18"/>
              </w:rPr>
            </w:pPr>
            <w:r w:rsidRPr="00E47F66">
              <w:rPr>
                <w:rFonts w:ascii="Arial" w:hAnsi="Arial" w:cs="Arial"/>
                <w:sz w:val="18"/>
                <w:szCs w:val="18"/>
              </w:rPr>
              <w:t>Atliktas sistemos diegimas gamybinėje (Užsakovo) aplinkoje;</w:t>
            </w:r>
          </w:p>
          <w:p w14:paraId="1798108C" w14:textId="4A2F0C3F" w:rsidR="006D5F3A" w:rsidRPr="00E47F66" w:rsidRDefault="006D5F3A" w:rsidP="00B9006C">
            <w:pPr>
              <w:pStyle w:val="Sraassuenkleliais"/>
              <w:numPr>
                <w:ilvl w:val="0"/>
                <w:numId w:val="24"/>
              </w:numPr>
              <w:spacing w:before="0"/>
              <w:rPr>
                <w:rFonts w:ascii="Arial" w:hAnsi="Arial" w:cs="Arial"/>
                <w:sz w:val="18"/>
                <w:szCs w:val="18"/>
              </w:rPr>
            </w:pPr>
            <w:r w:rsidRPr="00E47F66">
              <w:rPr>
                <w:rFonts w:ascii="Arial" w:hAnsi="Arial" w:cs="Arial"/>
                <w:sz w:val="18"/>
                <w:szCs w:val="18"/>
              </w:rPr>
              <w:t>Atliktas duomenų migravimas ir parengta duomenų migravimo ataskaita;</w:t>
            </w:r>
          </w:p>
          <w:p w14:paraId="0EF1FE6E" w14:textId="15F4F724" w:rsidR="006D5F3A" w:rsidRPr="00E47F66" w:rsidRDefault="006D5F3A" w:rsidP="00B9006C">
            <w:pPr>
              <w:pStyle w:val="Sraassuenkleliais"/>
              <w:numPr>
                <w:ilvl w:val="0"/>
                <w:numId w:val="24"/>
              </w:numPr>
              <w:spacing w:before="0"/>
              <w:rPr>
                <w:rFonts w:ascii="Arial" w:hAnsi="Arial" w:cs="Arial"/>
                <w:sz w:val="18"/>
                <w:szCs w:val="18"/>
              </w:rPr>
            </w:pPr>
            <w:r w:rsidRPr="00E47F66">
              <w:rPr>
                <w:rFonts w:ascii="Arial" w:hAnsi="Arial" w:cs="Arial"/>
                <w:sz w:val="18"/>
                <w:szCs w:val="18"/>
              </w:rPr>
              <w:t xml:space="preserve">Atliktas </w:t>
            </w:r>
            <w:r w:rsidR="00513312" w:rsidRPr="00E47F66">
              <w:rPr>
                <w:rFonts w:ascii="Arial" w:hAnsi="Arial" w:cs="Arial"/>
                <w:sz w:val="18"/>
                <w:szCs w:val="18"/>
              </w:rPr>
              <w:t>likučių perkėlimas</w:t>
            </w:r>
            <w:r w:rsidRPr="00E47F66">
              <w:rPr>
                <w:rFonts w:ascii="Arial" w:hAnsi="Arial" w:cs="Arial"/>
                <w:sz w:val="18"/>
                <w:szCs w:val="18"/>
              </w:rPr>
              <w:t xml:space="preserve">; </w:t>
            </w:r>
          </w:p>
          <w:p w14:paraId="0DD92184" w14:textId="35CCDAC8" w:rsidR="006D5F3A" w:rsidRPr="00E47F66" w:rsidRDefault="006D5F3A" w:rsidP="00B9006C">
            <w:pPr>
              <w:pStyle w:val="Sraassuenkleliais"/>
              <w:numPr>
                <w:ilvl w:val="0"/>
                <w:numId w:val="24"/>
              </w:numPr>
              <w:spacing w:before="0"/>
              <w:rPr>
                <w:rFonts w:ascii="Arial" w:hAnsi="Arial" w:cs="Arial"/>
                <w:sz w:val="18"/>
                <w:szCs w:val="18"/>
              </w:rPr>
            </w:pPr>
            <w:r w:rsidRPr="00E47F66">
              <w:rPr>
                <w:rFonts w:ascii="Arial" w:hAnsi="Arial" w:cs="Arial"/>
                <w:sz w:val="18"/>
                <w:szCs w:val="18"/>
              </w:rPr>
              <w:t>Parengtos ir suderintos naudotojų ir administratorių instrukcijos;</w:t>
            </w:r>
          </w:p>
          <w:p w14:paraId="7A15CA76" w14:textId="18262963" w:rsidR="006D5F3A" w:rsidRPr="00E47F66" w:rsidRDefault="006D5F3A" w:rsidP="00547008">
            <w:pPr>
              <w:pStyle w:val="Sraassuenkleliais"/>
              <w:numPr>
                <w:ilvl w:val="0"/>
                <w:numId w:val="24"/>
              </w:numPr>
              <w:spacing w:before="0" w:after="0"/>
              <w:rPr>
                <w:rFonts w:ascii="Arial" w:hAnsi="Arial" w:cs="Arial"/>
                <w:sz w:val="18"/>
                <w:szCs w:val="18"/>
              </w:rPr>
            </w:pPr>
            <w:r w:rsidRPr="00E47F66">
              <w:rPr>
                <w:rFonts w:ascii="Arial" w:hAnsi="Arial" w:cs="Arial"/>
                <w:sz w:val="18"/>
                <w:szCs w:val="18"/>
              </w:rPr>
              <w:t>Atliktas naudotojų ir administratorių instruktavimas / mokymai.</w:t>
            </w:r>
          </w:p>
        </w:tc>
      </w:tr>
      <w:tr w:rsidR="00BF619F" w:rsidRPr="00E47F66" w14:paraId="27C30526" w14:textId="77777777" w:rsidTr="00B9006C">
        <w:trPr>
          <w:trHeight w:val="20"/>
        </w:trPr>
        <w:tc>
          <w:tcPr>
            <w:tcW w:w="415" w:type="pct"/>
          </w:tcPr>
          <w:p w14:paraId="16FB5DD7" w14:textId="77777777" w:rsidR="00BF619F" w:rsidRPr="00571934" w:rsidRDefault="00BF619F" w:rsidP="00B9006C">
            <w:pPr>
              <w:pStyle w:val="Sraopastraipa"/>
              <w:numPr>
                <w:ilvl w:val="0"/>
                <w:numId w:val="19"/>
              </w:numPr>
              <w:spacing w:before="0"/>
              <w:rPr>
                <w:rFonts w:ascii="Arial" w:hAnsi="Arial" w:cs="Arial"/>
                <w:sz w:val="18"/>
                <w:szCs w:val="18"/>
              </w:rPr>
            </w:pPr>
          </w:p>
        </w:tc>
        <w:tc>
          <w:tcPr>
            <w:tcW w:w="4585" w:type="pct"/>
          </w:tcPr>
          <w:p w14:paraId="32F978D8" w14:textId="77777777" w:rsidR="00BF619F" w:rsidRPr="00E47F66" w:rsidRDefault="00BF619F" w:rsidP="00B9006C">
            <w:pPr>
              <w:pStyle w:val="Sraassuenkleliais"/>
              <w:numPr>
                <w:ilvl w:val="0"/>
                <w:numId w:val="0"/>
              </w:numPr>
              <w:spacing w:before="0"/>
              <w:rPr>
                <w:rFonts w:ascii="Arial" w:hAnsi="Arial" w:cs="Arial"/>
                <w:sz w:val="18"/>
                <w:szCs w:val="18"/>
              </w:rPr>
            </w:pPr>
            <w:r w:rsidRPr="00E47F66">
              <w:rPr>
                <w:rFonts w:ascii="Arial" w:hAnsi="Arial" w:cs="Arial"/>
                <w:sz w:val="18"/>
                <w:szCs w:val="18"/>
              </w:rPr>
              <w:t>E-</w:t>
            </w:r>
            <w:r w:rsidRPr="00571934">
              <w:rPr>
                <w:rFonts w:ascii="Arial" w:hAnsi="Arial" w:cs="Arial"/>
                <w:sz w:val="18"/>
                <w:szCs w:val="18"/>
              </w:rPr>
              <w:t>2 stabilizacijos etapo pri</w:t>
            </w:r>
            <w:r w:rsidRPr="00E47F66">
              <w:rPr>
                <w:rFonts w:ascii="Arial" w:hAnsi="Arial" w:cs="Arial"/>
                <w:sz w:val="18"/>
                <w:szCs w:val="18"/>
              </w:rPr>
              <w:t>ėmimo kriterijai:</w:t>
            </w:r>
          </w:p>
          <w:p w14:paraId="03597CEA" w14:textId="71B9E78F" w:rsidR="006D5F3A" w:rsidRPr="00E47F66" w:rsidRDefault="006D5F3A" w:rsidP="00B9006C">
            <w:pPr>
              <w:numPr>
                <w:ilvl w:val="0"/>
                <w:numId w:val="24"/>
              </w:numPr>
              <w:pBdr>
                <w:top w:val="nil"/>
                <w:left w:val="nil"/>
                <w:bottom w:val="nil"/>
                <w:right w:val="nil"/>
                <w:between w:val="nil"/>
              </w:pBdr>
              <w:spacing w:before="60"/>
              <w:rPr>
                <w:rFonts w:cstheme="minorHAnsi"/>
                <w:b/>
                <w:sz w:val="18"/>
                <w:szCs w:val="18"/>
              </w:rPr>
            </w:pPr>
            <w:r w:rsidRPr="00E47F66">
              <w:rPr>
                <w:rFonts w:eastAsia="Calibri" w:cstheme="minorHAnsi"/>
                <w:color w:val="000000"/>
                <w:sz w:val="18"/>
                <w:szCs w:val="18"/>
              </w:rPr>
              <w:t xml:space="preserve">nėra neišspręstų nustatytų </w:t>
            </w:r>
            <w:r w:rsidR="00BF4306" w:rsidRPr="00E47F66">
              <w:rPr>
                <w:rFonts w:eastAsia="Calibri" w:cstheme="minorHAnsi"/>
                <w:color w:val="000000"/>
                <w:sz w:val="18"/>
                <w:szCs w:val="18"/>
              </w:rPr>
              <w:t>neesminių ir / arba svarbių klaidų;</w:t>
            </w:r>
          </w:p>
          <w:p w14:paraId="1B19CF5D" w14:textId="39706D3C" w:rsidR="006D5F3A" w:rsidRPr="00E47F66" w:rsidRDefault="006D5F3A" w:rsidP="00B9006C">
            <w:pPr>
              <w:numPr>
                <w:ilvl w:val="0"/>
                <w:numId w:val="24"/>
              </w:numPr>
              <w:pBdr>
                <w:top w:val="nil"/>
                <w:left w:val="nil"/>
                <w:bottom w:val="nil"/>
                <w:right w:val="nil"/>
                <w:between w:val="nil"/>
              </w:pBdr>
              <w:spacing w:before="60"/>
              <w:rPr>
                <w:rFonts w:cstheme="minorHAnsi"/>
                <w:b/>
                <w:sz w:val="18"/>
                <w:szCs w:val="18"/>
              </w:rPr>
            </w:pPr>
            <w:r w:rsidRPr="00E47F66">
              <w:rPr>
                <w:rFonts w:eastAsia="Calibri" w:cstheme="minorHAnsi"/>
                <w:color w:val="000000"/>
                <w:sz w:val="18"/>
                <w:szCs w:val="18"/>
              </w:rPr>
              <w:t>Diegėjas įsipareigoja visas kitas esančias klaidas (ne aukšto ir / ar vidutinio lygio) pašalinti ne ilgiau kaip per 1 mėn. nuo E-1.6 etapo priėmimo;</w:t>
            </w:r>
          </w:p>
          <w:p w14:paraId="4834D8A9" w14:textId="24D5A177" w:rsidR="006D5F3A" w:rsidRPr="00E47F66" w:rsidRDefault="006D5F3A" w:rsidP="00B9006C">
            <w:pPr>
              <w:numPr>
                <w:ilvl w:val="0"/>
                <w:numId w:val="24"/>
              </w:numPr>
              <w:pBdr>
                <w:top w:val="nil"/>
                <w:left w:val="nil"/>
                <w:bottom w:val="nil"/>
                <w:right w:val="nil"/>
                <w:between w:val="nil"/>
              </w:pBdr>
              <w:spacing w:before="60"/>
              <w:rPr>
                <w:rFonts w:cstheme="minorHAnsi"/>
                <w:b/>
                <w:sz w:val="18"/>
                <w:szCs w:val="18"/>
              </w:rPr>
            </w:pPr>
            <w:r w:rsidRPr="00E47F66">
              <w:rPr>
                <w:rFonts w:eastAsia="Calibri" w:cstheme="minorHAnsi"/>
                <w:color w:val="000000"/>
                <w:sz w:val="18"/>
                <w:szCs w:val="18"/>
              </w:rPr>
              <w:t>Sistemoje sugeneruojamos visos ataskaitų sąrašo priede numatytos ataskaitos. Korektiškos ataskaitos formuojamos su Sistemos esamais duomenimis;</w:t>
            </w:r>
          </w:p>
          <w:p w14:paraId="444BB747" w14:textId="055A362D" w:rsidR="00BF619F" w:rsidRPr="00E47F66" w:rsidRDefault="006D5F3A" w:rsidP="00547008">
            <w:pPr>
              <w:pStyle w:val="Sraassuenkleliais"/>
              <w:numPr>
                <w:ilvl w:val="0"/>
                <w:numId w:val="24"/>
              </w:numPr>
              <w:spacing w:before="0" w:after="0"/>
              <w:rPr>
                <w:rFonts w:ascii="Arial" w:hAnsi="Arial" w:cs="Arial"/>
                <w:sz w:val="18"/>
                <w:szCs w:val="18"/>
              </w:rPr>
            </w:pPr>
            <w:r w:rsidRPr="00E47F66">
              <w:rPr>
                <w:rFonts w:eastAsia="Calibri" w:cstheme="minorHAnsi"/>
                <w:color w:val="000000"/>
                <w:sz w:val="18"/>
                <w:szCs w:val="18"/>
              </w:rPr>
              <w:t>Tik patvirtintas visos Sistemos perdavimo-priėmimo aktas po stabilizacijos bus laikomas diegimo Projekto užbaigimu ir bus pradėtas skaičiuoti garantinio aptarnavimo terminas.</w:t>
            </w:r>
          </w:p>
        </w:tc>
      </w:tr>
      <w:tr w:rsidR="00BF619F" w:rsidRPr="00E47F66" w14:paraId="3644C05C" w14:textId="77777777" w:rsidTr="00B9006C">
        <w:trPr>
          <w:trHeight w:val="20"/>
        </w:trPr>
        <w:tc>
          <w:tcPr>
            <w:tcW w:w="415" w:type="pct"/>
          </w:tcPr>
          <w:p w14:paraId="1B88F8A1" w14:textId="77777777" w:rsidR="00BF619F" w:rsidRPr="00571934" w:rsidRDefault="00BF619F" w:rsidP="00B9006C">
            <w:pPr>
              <w:pStyle w:val="Sraopastraipa"/>
              <w:numPr>
                <w:ilvl w:val="0"/>
                <w:numId w:val="19"/>
              </w:numPr>
              <w:spacing w:before="0"/>
              <w:rPr>
                <w:rFonts w:ascii="Arial" w:hAnsi="Arial" w:cs="Arial"/>
                <w:sz w:val="18"/>
                <w:szCs w:val="18"/>
              </w:rPr>
            </w:pPr>
          </w:p>
        </w:tc>
        <w:tc>
          <w:tcPr>
            <w:tcW w:w="4585" w:type="pct"/>
          </w:tcPr>
          <w:p w14:paraId="6038EBE5" w14:textId="03C82A83" w:rsidR="00BF619F" w:rsidRPr="00E47F66" w:rsidRDefault="00BF619F" w:rsidP="00B9006C">
            <w:pPr>
              <w:pStyle w:val="Sraassuenkleliais"/>
              <w:numPr>
                <w:ilvl w:val="0"/>
                <w:numId w:val="0"/>
              </w:numPr>
              <w:spacing w:before="0"/>
              <w:rPr>
                <w:rFonts w:ascii="Arial" w:hAnsi="Arial" w:cs="Arial"/>
                <w:sz w:val="18"/>
                <w:szCs w:val="18"/>
              </w:rPr>
            </w:pPr>
            <w:r w:rsidRPr="00E47F66">
              <w:rPr>
                <w:rFonts w:ascii="Arial" w:hAnsi="Arial" w:cs="Arial"/>
                <w:sz w:val="18"/>
                <w:szCs w:val="18"/>
              </w:rPr>
              <w:t>E-</w:t>
            </w:r>
            <w:r w:rsidRPr="00571934">
              <w:rPr>
                <w:rFonts w:ascii="Arial" w:hAnsi="Arial" w:cs="Arial"/>
                <w:sz w:val="18"/>
                <w:szCs w:val="18"/>
              </w:rPr>
              <w:t>3</w:t>
            </w:r>
            <w:r w:rsidRPr="00E47F66">
              <w:rPr>
                <w:rFonts w:ascii="Arial" w:hAnsi="Arial" w:cs="Arial"/>
                <w:sz w:val="18"/>
                <w:szCs w:val="18"/>
              </w:rPr>
              <w:t xml:space="preserve"> </w:t>
            </w:r>
            <w:r w:rsidR="006D5F3A" w:rsidRPr="00E47F66">
              <w:rPr>
                <w:rFonts w:ascii="Arial" w:hAnsi="Arial" w:cs="Arial"/>
                <w:sz w:val="18"/>
                <w:szCs w:val="18"/>
              </w:rPr>
              <w:t>garantinio</w:t>
            </w:r>
            <w:r w:rsidRPr="00E47F66">
              <w:rPr>
                <w:rFonts w:ascii="Arial" w:hAnsi="Arial" w:cs="Arial"/>
                <w:sz w:val="18"/>
                <w:szCs w:val="18"/>
              </w:rPr>
              <w:t xml:space="preserve"> aptarnavimo etapo priėmimo kriterijai: </w:t>
            </w:r>
          </w:p>
          <w:p w14:paraId="0C206425" w14:textId="16C49328" w:rsidR="00C41E26" w:rsidRPr="00E47F66" w:rsidRDefault="00C41E26" w:rsidP="00B9006C">
            <w:pPr>
              <w:pStyle w:val="Sraassuenkleliais"/>
              <w:numPr>
                <w:ilvl w:val="0"/>
                <w:numId w:val="24"/>
              </w:numPr>
              <w:spacing w:before="0"/>
              <w:rPr>
                <w:rFonts w:ascii="Arial" w:hAnsi="Arial" w:cs="Arial"/>
                <w:sz w:val="18"/>
                <w:szCs w:val="18"/>
              </w:rPr>
            </w:pPr>
            <w:r w:rsidRPr="00E47F66">
              <w:rPr>
                <w:rFonts w:ascii="Arial" w:hAnsi="Arial" w:cs="Arial"/>
                <w:sz w:val="18"/>
                <w:szCs w:val="18"/>
              </w:rPr>
              <w:t>Parengtas garantinio aptarnavimo planas;</w:t>
            </w:r>
          </w:p>
          <w:p w14:paraId="164941C0" w14:textId="763FE425" w:rsidR="00BF619F" w:rsidRPr="00E47F66" w:rsidRDefault="006D5F3A" w:rsidP="00B9006C">
            <w:pPr>
              <w:pStyle w:val="Sraassuenkleliais"/>
              <w:numPr>
                <w:ilvl w:val="0"/>
                <w:numId w:val="24"/>
              </w:numPr>
              <w:spacing w:before="0"/>
              <w:rPr>
                <w:rFonts w:ascii="Arial" w:hAnsi="Arial" w:cs="Arial"/>
                <w:sz w:val="18"/>
                <w:szCs w:val="18"/>
              </w:rPr>
            </w:pPr>
            <w:r w:rsidRPr="00E47F66">
              <w:rPr>
                <w:rFonts w:ascii="Arial" w:hAnsi="Arial" w:cs="Arial"/>
                <w:sz w:val="18"/>
                <w:szCs w:val="18"/>
              </w:rPr>
              <w:t>Atliktas Sistemos garantinis aptarnavimas nustatytais terminais;</w:t>
            </w:r>
          </w:p>
          <w:p w14:paraId="70B6F793" w14:textId="317FBBCA" w:rsidR="006D5F3A" w:rsidRPr="00E47F66" w:rsidRDefault="00C41E26" w:rsidP="00547008">
            <w:pPr>
              <w:pStyle w:val="Sraassuenkleliais"/>
              <w:numPr>
                <w:ilvl w:val="0"/>
                <w:numId w:val="24"/>
              </w:numPr>
              <w:spacing w:before="0" w:after="0"/>
              <w:rPr>
                <w:rFonts w:ascii="Arial" w:hAnsi="Arial" w:cs="Arial"/>
                <w:sz w:val="18"/>
                <w:szCs w:val="18"/>
              </w:rPr>
            </w:pPr>
            <w:r w:rsidRPr="00E47F66">
              <w:rPr>
                <w:rFonts w:ascii="Arial" w:hAnsi="Arial" w:cs="Arial"/>
                <w:sz w:val="18"/>
                <w:szCs w:val="18"/>
              </w:rPr>
              <w:t xml:space="preserve">Visos garantinio aptarnavimo metu nustatytos klaidos / defektai yra ištaisyti. </w:t>
            </w:r>
          </w:p>
        </w:tc>
      </w:tr>
    </w:tbl>
    <w:p w14:paraId="58A8DC22" w14:textId="4BABC656" w:rsidR="007412E7" w:rsidRPr="00C80A5D" w:rsidRDefault="007412E7" w:rsidP="007412E7">
      <w:pPr>
        <w:pStyle w:val="Antrat2"/>
        <w:rPr>
          <w:rFonts w:ascii="Arial" w:hAnsi="Arial" w:cs="Arial"/>
        </w:rPr>
      </w:pPr>
      <w:bookmarkStart w:id="51" w:name="_Toc186552323"/>
      <w:r w:rsidRPr="00C80A5D">
        <w:rPr>
          <w:rFonts w:ascii="Arial" w:hAnsi="Arial" w:cs="Arial"/>
        </w:rPr>
        <w:t>Reikalavimai li</w:t>
      </w:r>
      <w:r w:rsidR="00CA76E5" w:rsidRPr="00C80A5D">
        <w:rPr>
          <w:rFonts w:ascii="Arial" w:hAnsi="Arial" w:cs="Arial"/>
        </w:rPr>
        <w:t>cencijų įsigijimo tvarkai</w:t>
      </w:r>
      <w:bookmarkEnd w:id="51"/>
    </w:p>
    <w:tbl>
      <w:tblPr>
        <w:tblStyle w:val="CivittaTable2Purple"/>
        <w:tblW w:w="5000" w:type="pct"/>
        <w:tblLook w:val="0620" w:firstRow="1" w:lastRow="0" w:firstColumn="0" w:lastColumn="0" w:noHBand="1" w:noVBand="1"/>
      </w:tblPr>
      <w:tblGrid>
        <w:gridCol w:w="852"/>
        <w:gridCol w:w="9410"/>
      </w:tblGrid>
      <w:tr w:rsidR="007412E7" w:rsidRPr="00A44861" w14:paraId="24C22509" w14:textId="77777777" w:rsidTr="00547008">
        <w:trPr>
          <w:cnfStyle w:val="100000000000" w:firstRow="1" w:lastRow="0" w:firstColumn="0" w:lastColumn="0" w:oddVBand="0" w:evenVBand="0" w:oddHBand="0" w:evenHBand="0" w:firstRowFirstColumn="0" w:firstRowLastColumn="0" w:lastRowFirstColumn="0" w:lastRowLastColumn="0"/>
          <w:trHeight w:val="20"/>
          <w:tblHeader/>
        </w:trPr>
        <w:tc>
          <w:tcPr>
            <w:tcW w:w="415" w:type="pct"/>
            <w:hideMark/>
          </w:tcPr>
          <w:p w14:paraId="6111DF17" w14:textId="77777777" w:rsidR="007412E7" w:rsidRPr="00A44861" w:rsidRDefault="007412E7" w:rsidP="00A44861">
            <w:pPr>
              <w:spacing w:before="0"/>
              <w:rPr>
                <w:rFonts w:ascii="Arial" w:hAnsi="Arial" w:cs="Arial"/>
                <w:sz w:val="18"/>
                <w:szCs w:val="18"/>
              </w:rPr>
            </w:pPr>
            <w:r w:rsidRPr="00A44861">
              <w:rPr>
                <w:rFonts w:ascii="Arial" w:hAnsi="Arial" w:cs="Arial"/>
                <w:sz w:val="18"/>
                <w:szCs w:val="18"/>
              </w:rPr>
              <w:t>Nr.</w:t>
            </w:r>
          </w:p>
        </w:tc>
        <w:tc>
          <w:tcPr>
            <w:tcW w:w="4585" w:type="pct"/>
            <w:hideMark/>
          </w:tcPr>
          <w:p w14:paraId="05A84DED" w14:textId="77777777" w:rsidR="007412E7" w:rsidRPr="00A44861" w:rsidRDefault="007412E7" w:rsidP="00A44861">
            <w:pPr>
              <w:spacing w:before="0"/>
              <w:rPr>
                <w:rFonts w:ascii="Arial" w:hAnsi="Arial" w:cs="Arial"/>
                <w:sz w:val="18"/>
                <w:szCs w:val="18"/>
              </w:rPr>
            </w:pPr>
            <w:r w:rsidRPr="00A44861">
              <w:rPr>
                <w:rFonts w:ascii="Arial" w:hAnsi="Arial" w:cs="Arial"/>
                <w:sz w:val="18"/>
                <w:szCs w:val="18"/>
              </w:rPr>
              <w:t>Reikalavimas</w:t>
            </w:r>
          </w:p>
        </w:tc>
      </w:tr>
      <w:tr w:rsidR="007412E7" w:rsidRPr="00A44861" w14:paraId="352BC73F" w14:textId="77777777" w:rsidTr="00547008">
        <w:trPr>
          <w:trHeight w:val="20"/>
        </w:trPr>
        <w:tc>
          <w:tcPr>
            <w:tcW w:w="415" w:type="pct"/>
          </w:tcPr>
          <w:p w14:paraId="47139CFE" w14:textId="60E6FFD0" w:rsidR="007412E7" w:rsidRPr="00A44861" w:rsidRDefault="007412E7" w:rsidP="00A44861">
            <w:pPr>
              <w:pStyle w:val="Sraopastraipa"/>
              <w:numPr>
                <w:ilvl w:val="0"/>
                <w:numId w:val="19"/>
              </w:numPr>
              <w:spacing w:before="0"/>
              <w:rPr>
                <w:rFonts w:ascii="Arial" w:hAnsi="Arial" w:cs="Arial"/>
                <w:sz w:val="18"/>
                <w:szCs w:val="18"/>
                <w:lang w:val="en-US"/>
              </w:rPr>
            </w:pPr>
          </w:p>
        </w:tc>
        <w:tc>
          <w:tcPr>
            <w:tcW w:w="4585" w:type="pct"/>
            <w:vAlign w:val="center"/>
            <w:hideMark/>
          </w:tcPr>
          <w:p w14:paraId="567A8421" w14:textId="05E72273" w:rsidR="007412E7" w:rsidRPr="00A44861" w:rsidRDefault="008C4B96" w:rsidP="00A44861">
            <w:pPr>
              <w:pStyle w:val="Sraassuenkleliais"/>
              <w:numPr>
                <w:ilvl w:val="0"/>
                <w:numId w:val="0"/>
              </w:numPr>
              <w:spacing w:before="0" w:after="0"/>
              <w:jc w:val="both"/>
              <w:rPr>
                <w:rFonts w:ascii="Arial" w:hAnsi="Arial" w:cs="Arial"/>
                <w:sz w:val="18"/>
                <w:szCs w:val="18"/>
              </w:rPr>
            </w:pPr>
            <w:r w:rsidRPr="00A44861">
              <w:rPr>
                <w:sz w:val="18"/>
                <w:szCs w:val="18"/>
              </w:rPr>
              <w:t>Licencijos įsigyjamos Užsakymo principu, Užsakovui pateikiant licencijų įsigijimo Užsakymą.</w:t>
            </w:r>
          </w:p>
        </w:tc>
      </w:tr>
      <w:tr w:rsidR="007412E7" w:rsidRPr="00A44861" w14:paraId="60249ED0" w14:textId="77777777" w:rsidTr="00547008">
        <w:trPr>
          <w:trHeight w:val="20"/>
        </w:trPr>
        <w:tc>
          <w:tcPr>
            <w:tcW w:w="415" w:type="pct"/>
          </w:tcPr>
          <w:p w14:paraId="6B878CE2" w14:textId="18F0B37E" w:rsidR="007412E7" w:rsidRPr="00A44861" w:rsidRDefault="007412E7" w:rsidP="00A44861">
            <w:pPr>
              <w:pStyle w:val="Sraopastraipa"/>
              <w:numPr>
                <w:ilvl w:val="0"/>
                <w:numId w:val="19"/>
              </w:numPr>
              <w:spacing w:before="0"/>
              <w:rPr>
                <w:rFonts w:ascii="Arial" w:hAnsi="Arial" w:cs="Arial"/>
                <w:sz w:val="18"/>
                <w:szCs w:val="18"/>
              </w:rPr>
            </w:pPr>
          </w:p>
        </w:tc>
        <w:tc>
          <w:tcPr>
            <w:tcW w:w="4585" w:type="pct"/>
            <w:vAlign w:val="center"/>
            <w:hideMark/>
          </w:tcPr>
          <w:p w14:paraId="4A34A181" w14:textId="6828C272" w:rsidR="007412E7" w:rsidRPr="00A44861" w:rsidRDefault="00965210" w:rsidP="00A44861">
            <w:pPr>
              <w:pStyle w:val="Sraassuenkleliais"/>
              <w:numPr>
                <w:ilvl w:val="0"/>
                <w:numId w:val="0"/>
              </w:numPr>
              <w:spacing w:before="0" w:after="0"/>
              <w:jc w:val="both"/>
              <w:rPr>
                <w:rFonts w:ascii="Arial" w:hAnsi="Arial" w:cs="Arial"/>
                <w:sz w:val="18"/>
                <w:szCs w:val="18"/>
              </w:rPr>
            </w:pPr>
            <w:r w:rsidRPr="00A44861">
              <w:rPr>
                <w:sz w:val="18"/>
                <w:szCs w:val="18"/>
              </w:rPr>
              <w:t>Licencijos įsigijimo metu, Diegėjas turi detalizuoti iš ko susidaro parduodama licencija (pagrindinė sistema, papildomos funkcijos, kitos prieigos ir kita).</w:t>
            </w:r>
          </w:p>
        </w:tc>
      </w:tr>
      <w:tr w:rsidR="007412E7" w:rsidRPr="00A44861" w14:paraId="1B1F5351" w14:textId="77777777" w:rsidTr="00547008">
        <w:trPr>
          <w:trHeight w:val="20"/>
        </w:trPr>
        <w:tc>
          <w:tcPr>
            <w:tcW w:w="415" w:type="pct"/>
          </w:tcPr>
          <w:p w14:paraId="77ED804E" w14:textId="6522B5F3" w:rsidR="007412E7" w:rsidRPr="00A44861" w:rsidRDefault="007412E7" w:rsidP="00A44861">
            <w:pPr>
              <w:pStyle w:val="Sraopastraipa"/>
              <w:numPr>
                <w:ilvl w:val="0"/>
                <w:numId w:val="19"/>
              </w:numPr>
              <w:spacing w:before="0"/>
              <w:rPr>
                <w:rFonts w:ascii="Arial" w:hAnsi="Arial" w:cs="Arial"/>
                <w:sz w:val="18"/>
                <w:szCs w:val="18"/>
              </w:rPr>
            </w:pPr>
          </w:p>
        </w:tc>
        <w:tc>
          <w:tcPr>
            <w:tcW w:w="4585" w:type="pct"/>
            <w:vAlign w:val="center"/>
            <w:hideMark/>
          </w:tcPr>
          <w:p w14:paraId="6D601C01" w14:textId="7EB877A3" w:rsidR="007412E7" w:rsidRPr="00A44861" w:rsidRDefault="00965210" w:rsidP="00A44861">
            <w:pPr>
              <w:pStyle w:val="Sraassuenkleliais"/>
              <w:numPr>
                <w:ilvl w:val="0"/>
                <w:numId w:val="0"/>
              </w:numPr>
              <w:spacing w:before="0" w:after="0"/>
              <w:jc w:val="both"/>
              <w:rPr>
                <w:rFonts w:ascii="Arial" w:hAnsi="Arial" w:cs="Arial"/>
                <w:sz w:val="18"/>
                <w:szCs w:val="18"/>
              </w:rPr>
            </w:pPr>
            <w:r w:rsidRPr="00A44861">
              <w:rPr>
                <w:sz w:val="18"/>
                <w:szCs w:val="18"/>
              </w:rPr>
              <w:t>Užsakovas licencijų įsigijimo laikotarpiu gali keisti įsigytų licencijų kiekį, apmokėjimas turi būti atliekamas už faktinį įsigytų licencijų kiekį.</w:t>
            </w:r>
          </w:p>
        </w:tc>
      </w:tr>
      <w:tr w:rsidR="008F4D6C" w:rsidRPr="00A44861" w14:paraId="71683410" w14:textId="77777777" w:rsidTr="00547008">
        <w:trPr>
          <w:trHeight w:val="20"/>
        </w:trPr>
        <w:tc>
          <w:tcPr>
            <w:tcW w:w="415" w:type="pct"/>
          </w:tcPr>
          <w:p w14:paraId="7874F248" w14:textId="77777777" w:rsidR="008F4D6C" w:rsidRPr="00A44861" w:rsidRDefault="008F4D6C" w:rsidP="00A44861">
            <w:pPr>
              <w:pStyle w:val="Sraopastraipa"/>
              <w:numPr>
                <w:ilvl w:val="0"/>
                <w:numId w:val="19"/>
              </w:numPr>
              <w:spacing w:before="0"/>
              <w:rPr>
                <w:rFonts w:ascii="Arial" w:hAnsi="Arial" w:cs="Arial"/>
                <w:sz w:val="18"/>
                <w:szCs w:val="18"/>
              </w:rPr>
            </w:pPr>
          </w:p>
        </w:tc>
        <w:tc>
          <w:tcPr>
            <w:tcW w:w="4585" w:type="pct"/>
            <w:vAlign w:val="center"/>
          </w:tcPr>
          <w:p w14:paraId="397FA84C" w14:textId="03F53DBB" w:rsidR="008F4D6C" w:rsidRPr="00A44861" w:rsidRDefault="008F4D6C" w:rsidP="00A44861">
            <w:pPr>
              <w:pStyle w:val="Sraassuenkleliais"/>
              <w:numPr>
                <w:ilvl w:val="0"/>
                <w:numId w:val="0"/>
              </w:numPr>
              <w:spacing w:before="0" w:after="0"/>
              <w:jc w:val="both"/>
              <w:rPr>
                <w:sz w:val="18"/>
                <w:szCs w:val="18"/>
              </w:rPr>
            </w:pPr>
            <w:r w:rsidRPr="008F4D6C">
              <w:rPr>
                <w:sz w:val="18"/>
                <w:szCs w:val="18"/>
              </w:rPr>
              <w:t xml:space="preserve">Pasiūlytų licencijų nuomos kaina </w:t>
            </w:r>
            <w:r w:rsidR="00FB6E16">
              <w:rPr>
                <w:sz w:val="18"/>
                <w:szCs w:val="18"/>
              </w:rPr>
              <w:t>12</w:t>
            </w:r>
            <w:r w:rsidRPr="008F4D6C">
              <w:rPr>
                <w:sz w:val="18"/>
                <w:szCs w:val="18"/>
              </w:rPr>
              <w:t xml:space="preserve"> mėnesių laikotarpiui turi būti aiški pasiūlymo pateikimo metu nurodytai funkcinei apimčiai.</w:t>
            </w:r>
          </w:p>
        </w:tc>
      </w:tr>
      <w:tr w:rsidR="006F1D66" w:rsidRPr="00A44861" w14:paraId="79D409BC" w14:textId="77777777" w:rsidTr="00547008">
        <w:trPr>
          <w:trHeight w:val="20"/>
        </w:trPr>
        <w:tc>
          <w:tcPr>
            <w:tcW w:w="415" w:type="pct"/>
          </w:tcPr>
          <w:p w14:paraId="15A57109" w14:textId="77777777" w:rsidR="006F1D66" w:rsidRPr="00A44861" w:rsidRDefault="006F1D66" w:rsidP="00A44861">
            <w:pPr>
              <w:pStyle w:val="Sraopastraipa"/>
              <w:numPr>
                <w:ilvl w:val="0"/>
                <w:numId w:val="19"/>
              </w:numPr>
              <w:spacing w:before="0"/>
              <w:rPr>
                <w:rFonts w:ascii="Arial" w:hAnsi="Arial" w:cs="Arial"/>
                <w:sz w:val="18"/>
                <w:szCs w:val="18"/>
              </w:rPr>
            </w:pPr>
          </w:p>
        </w:tc>
        <w:tc>
          <w:tcPr>
            <w:tcW w:w="4585" w:type="pct"/>
            <w:vAlign w:val="center"/>
          </w:tcPr>
          <w:p w14:paraId="06EE2A29" w14:textId="4CE5265E" w:rsidR="006F1D66" w:rsidRPr="00A44861" w:rsidRDefault="006F1D66" w:rsidP="00A44861">
            <w:pPr>
              <w:pStyle w:val="Sraassuenkleliais"/>
              <w:numPr>
                <w:ilvl w:val="0"/>
                <w:numId w:val="0"/>
              </w:numPr>
              <w:spacing w:before="0" w:after="0"/>
              <w:jc w:val="both"/>
              <w:rPr>
                <w:sz w:val="18"/>
                <w:szCs w:val="18"/>
              </w:rPr>
            </w:pPr>
            <w:r w:rsidRPr="00A44861">
              <w:rPr>
                <w:rFonts w:cstheme="minorHAnsi"/>
                <w:color w:val="000000"/>
                <w:sz w:val="18"/>
                <w:szCs w:val="18"/>
              </w:rPr>
              <w:t xml:space="preserve">Visos reikalingos licencijos turi būti įgyjamos </w:t>
            </w:r>
            <w:r w:rsidR="006956D4">
              <w:rPr>
                <w:rFonts w:cstheme="minorHAnsi"/>
                <w:color w:val="000000"/>
                <w:sz w:val="18"/>
                <w:szCs w:val="18"/>
              </w:rPr>
              <w:t>Užsakovo</w:t>
            </w:r>
            <w:r w:rsidRPr="00A44861">
              <w:rPr>
                <w:rFonts w:cstheme="minorHAnsi"/>
                <w:color w:val="000000"/>
                <w:sz w:val="18"/>
                <w:szCs w:val="18"/>
              </w:rPr>
              <w:t xml:space="preserve"> vardu. Pateikiamų licencijų (ir sertifikatų) galiojimo pradžia turi būti ne ankstesnė nei testavimo pradžia ir ne vėlesnė nei garantinio aptarnavimo etapo pradžia ir turi būti suderintas su </w:t>
            </w:r>
            <w:r w:rsidR="00775832">
              <w:rPr>
                <w:rFonts w:cstheme="minorHAnsi"/>
                <w:color w:val="000000"/>
                <w:sz w:val="18"/>
                <w:szCs w:val="18"/>
              </w:rPr>
              <w:t>Užsakovu</w:t>
            </w:r>
            <w:r w:rsidRPr="00A44861">
              <w:rPr>
                <w:rFonts w:cstheme="minorHAnsi"/>
                <w:color w:val="000000"/>
                <w:sz w:val="18"/>
                <w:szCs w:val="18"/>
              </w:rPr>
              <w:t xml:space="preserve"> (pavyzdžiui jeigu licencijos priklauso nuo naudotojų kiekio licencijų kiekis reikalingas pateikti iki testavimo pradžios ir iki eksploatacijos pradžios turi būti suderintas su </w:t>
            </w:r>
            <w:r w:rsidR="00775832">
              <w:rPr>
                <w:rFonts w:cstheme="minorHAnsi"/>
                <w:color w:val="000000"/>
                <w:sz w:val="18"/>
                <w:szCs w:val="18"/>
              </w:rPr>
              <w:t>Užsakovu</w:t>
            </w:r>
            <w:r w:rsidRPr="00A44861">
              <w:rPr>
                <w:rFonts w:cstheme="minorHAnsi"/>
                <w:color w:val="000000"/>
                <w:sz w:val="18"/>
                <w:szCs w:val="18"/>
              </w:rPr>
              <w:t>).</w:t>
            </w:r>
          </w:p>
        </w:tc>
      </w:tr>
    </w:tbl>
    <w:p w14:paraId="3A3919F7" w14:textId="77777777" w:rsidR="000B05B5" w:rsidRPr="00C80A5D" w:rsidRDefault="000B05B5" w:rsidP="000B05B5">
      <w:pPr>
        <w:rPr>
          <w:rFonts w:ascii="Arial" w:hAnsi="Arial" w:cs="Arial"/>
        </w:rPr>
      </w:pPr>
    </w:p>
    <w:p w14:paraId="5812CEDB" w14:textId="76E8D8AA" w:rsidR="00A05BBC" w:rsidRPr="00C80A5D" w:rsidRDefault="00770FFF" w:rsidP="007412E7">
      <w:pPr>
        <w:pStyle w:val="Antrat2"/>
        <w:rPr>
          <w:rFonts w:ascii="Arial" w:hAnsi="Arial" w:cs="Arial"/>
        </w:rPr>
      </w:pPr>
      <w:bookmarkStart w:id="52" w:name="_Toc186552324"/>
      <w:r w:rsidRPr="00C80A5D">
        <w:rPr>
          <w:rFonts w:ascii="Arial" w:hAnsi="Arial" w:cs="Arial"/>
        </w:rPr>
        <w:lastRenderedPageBreak/>
        <w:t xml:space="preserve">VVS reikalavimai </w:t>
      </w:r>
      <w:r w:rsidR="001B6C60" w:rsidRPr="00C80A5D">
        <w:rPr>
          <w:rFonts w:ascii="Arial" w:hAnsi="Arial" w:cs="Arial"/>
        </w:rPr>
        <w:t>mokymams</w:t>
      </w:r>
      <w:r w:rsidRPr="00C80A5D">
        <w:rPr>
          <w:rFonts w:ascii="Arial" w:hAnsi="Arial" w:cs="Arial"/>
        </w:rPr>
        <w:t xml:space="preserve"> ir konsultavimui</w:t>
      </w:r>
      <w:bookmarkEnd w:id="52"/>
    </w:p>
    <w:p w14:paraId="6AC76435" w14:textId="6E8682BE" w:rsidR="009049D7" w:rsidRPr="00C80A5D" w:rsidRDefault="009049D7" w:rsidP="007412E7">
      <w:pPr>
        <w:pStyle w:val="Antrat3"/>
        <w:rPr>
          <w:rFonts w:ascii="Arial" w:hAnsi="Arial" w:cs="Arial"/>
        </w:rPr>
      </w:pPr>
      <w:bookmarkStart w:id="53" w:name="_Ref182496034"/>
      <w:bookmarkStart w:id="54" w:name="_Ref182496039"/>
      <w:bookmarkStart w:id="55" w:name="_Ref182496044"/>
      <w:bookmarkStart w:id="56" w:name="_Ref182496052"/>
      <w:bookmarkStart w:id="57" w:name="_Toc186552325"/>
      <w:r w:rsidRPr="00C80A5D">
        <w:rPr>
          <w:rFonts w:ascii="Arial" w:hAnsi="Arial" w:cs="Arial"/>
        </w:rPr>
        <w:t xml:space="preserve">Reikalavimai naudotojų </w:t>
      </w:r>
      <w:r w:rsidR="001B6C60" w:rsidRPr="00C80A5D">
        <w:rPr>
          <w:rFonts w:ascii="Arial" w:hAnsi="Arial" w:cs="Arial"/>
        </w:rPr>
        <w:t>mokyma</w:t>
      </w:r>
      <w:bookmarkEnd w:id="53"/>
      <w:bookmarkEnd w:id="54"/>
      <w:bookmarkEnd w:id="55"/>
      <w:bookmarkEnd w:id="56"/>
      <w:r w:rsidR="00B770E2">
        <w:rPr>
          <w:rFonts w:ascii="Arial" w:hAnsi="Arial" w:cs="Arial"/>
        </w:rPr>
        <w:t>ms</w:t>
      </w:r>
      <w:bookmarkEnd w:id="57"/>
    </w:p>
    <w:tbl>
      <w:tblPr>
        <w:tblStyle w:val="CivittaTable2Purple"/>
        <w:tblW w:w="5000" w:type="pct"/>
        <w:tblLook w:val="0620" w:firstRow="1" w:lastRow="0" w:firstColumn="0" w:lastColumn="0" w:noHBand="1" w:noVBand="1"/>
      </w:tblPr>
      <w:tblGrid>
        <w:gridCol w:w="852"/>
        <w:gridCol w:w="9410"/>
      </w:tblGrid>
      <w:tr w:rsidR="00770FFF" w:rsidRPr="00B770E2" w14:paraId="1C02E629" w14:textId="77777777" w:rsidTr="00253B29">
        <w:trPr>
          <w:cnfStyle w:val="100000000000" w:firstRow="1" w:lastRow="0" w:firstColumn="0" w:lastColumn="0" w:oddVBand="0" w:evenVBand="0" w:oddHBand="0" w:evenHBand="0" w:firstRowFirstColumn="0" w:firstRowLastColumn="0" w:lastRowFirstColumn="0" w:lastRowLastColumn="0"/>
          <w:trHeight w:val="20"/>
          <w:tblHeader/>
        </w:trPr>
        <w:tc>
          <w:tcPr>
            <w:tcW w:w="415" w:type="pct"/>
            <w:hideMark/>
          </w:tcPr>
          <w:p w14:paraId="51E9CE5F" w14:textId="77777777" w:rsidR="00770FFF" w:rsidRPr="00B770E2" w:rsidRDefault="00770FFF" w:rsidP="002C373E">
            <w:pPr>
              <w:spacing w:before="0"/>
              <w:rPr>
                <w:rFonts w:cstheme="minorHAnsi"/>
                <w:sz w:val="18"/>
                <w:szCs w:val="18"/>
              </w:rPr>
            </w:pPr>
            <w:r w:rsidRPr="00B770E2">
              <w:rPr>
                <w:rFonts w:cstheme="minorHAnsi"/>
                <w:sz w:val="18"/>
                <w:szCs w:val="18"/>
              </w:rPr>
              <w:t>Nr.</w:t>
            </w:r>
          </w:p>
        </w:tc>
        <w:tc>
          <w:tcPr>
            <w:tcW w:w="4585" w:type="pct"/>
            <w:hideMark/>
          </w:tcPr>
          <w:p w14:paraId="119F0155" w14:textId="77777777" w:rsidR="00770FFF" w:rsidRPr="00B770E2" w:rsidRDefault="00770FFF" w:rsidP="002C373E">
            <w:pPr>
              <w:spacing w:before="0"/>
              <w:rPr>
                <w:rFonts w:cstheme="minorHAnsi"/>
                <w:sz w:val="18"/>
                <w:szCs w:val="18"/>
              </w:rPr>
            </w:pPr>
            <w:r w:rsidRPr="00B770E2">
              <w:rPr>
                <w:rFonts w:cstheme="minorHAnsi"/>
                <w:sz w:val="18"/>
                <w:szCs w:val="18"/>
              </w:rPr>
              <w:t>Reikalavimas</w:t>
            </w:r>
          </w:p>
        </w:tc>
      </w:tr>
      <w:tr w:rsidR="00770FFF" w:rsidRPr="00B770E2" w14:paraId="5C57097E" w14:textId="77777777" w:rsidTr="00B770E2">
        <w:trPr>
          <w:trHeight w:val="20"/>
        </w:trPr>
        <w:tc>
          <w:tcPr>
            <w:tcW w:w="415" w:type="pct"/>
          </w:tcPr>
          <w:p w14:paraId="364462ED" w14:textId="0740D038" w:rsidR="00770FFF" w:rsidRPr="00B770E2" w:rsidRDefault="00770FFF" w:rsidP="00644F49">
            <w:pPr>
              <w:pStyle w:val="Sraopastraipa"/>
              <w:numPr>
                <w:ilvl w:val="0"/>
                <w:numId w:val="19"/>
              </w:numPr>
              <w:spacing w:before="0"/>
              <w:rPr>
                <w:rFonts w:cstheme="minorHAnsi"/>
                <w:sz w:val="18"/>
                <w:szCs w:val="18"/>
                <w:lang w:val="en-US"/>
              </w:rPr>
            </w:pPr>
          </w:p>
        </w:tc>
        <w:tc>
          <w:tcPr>
            <w:tcW w:w="4585" w:type="pct"/>
            <w:vAlign w:val="center"/>
          </w:tcPr>
          <w:p w14:paraId="7893E221" w14:textId="1B124DE9" w:rsidR="00770FFF" w:rsidRPr="00B770E2" w:rsidRDefault="00F1067F" w:rsidP="00BD11D3">
            <w:pPr>
              <w:spacing w:before="0"/>
              <w:rPr>
                <w:rFonts w:cstheme="minorHAnsi"/>
                <w:sz w:val="18"/>
                <w:szCs w:val="18"/>
              </w:rPr>
            </w:pPr>
            <w:r w:rsidRPr="00B770E2">
              <w:rPr>
                <w:rFonts w:cstheme="minorHAnsi"/>
                <w:sz w:val="18"/>
                <w:szCs w:val="18"/>
              </w:rPr>
              <w:t>Diegėjas užtikrina naudotojų instruktavimui reikalingos aplinkos sukūrimą (instruktavimui reikalingų praktinių užduočių suvedimą, reikalingų nustatymų atlikimą) ir parengimą.</w:t>
            </w:r>
            <w:r w:rsidR="00527EE7" w:rsidRPr="00B770E2">
              <w:rPr>
                <w:rFonts w:cstheme="minorHAnsi"/>
                <w:sz w:val="18"/>
                <w:szCs w:val="18"/>
              </w:rPr>
              <w:t xml:space="preserve"> </w:t>
            </w:r>
          </w:p>
        </w:tc>
      </w:tr>
      <w:tr w:rsidR="00770FFF" w:rsidRPr="00B770E2" w14:paraId="7554E325" w14:textId="77777777" w:rsidTr="00B770E2">
        <w:trPr>
          <w:trHeight w:val="20"/>
        </w:trPr>
        <w:tc>
          <w:tcPr>
            <w:tcW w:w="415" w:type="pct"/>
          </w:tcPr>
          <w:p w14:paraId="12140A35" w14:textId="5C80B3BB" w:rsidR="00770FFF" w:rsidRPr="00B770E2" w:rsidRDefault="00770FFF" w:rsidP="00644F49">
            <w:pPr>
              <w:pStyle w:val="Sraopastraipa"/>
              <w:numPr>
                <w:ilvl w:val="0"/>
                <w:numId w:val="19"/>
              </w:numPr>
              <w:spacing w:before="0"/>
              <w:rPr>
                <w:rFonts w:cstheme="minorHAnsi"/>
                <w:sz w:val="18"/>
                <w:szCs w:val="18"/>
              </w:rPr>
            </w:pPr>
          </w:p>
        </w:tc>
        <w:tc>
          <w:tcPr>
            <w:tcW w:w="4585" w:type="pct"/>
            <w:vAlign w:val="center"/>
            <w:hideMark/>
          </w:tcPr>
          <w:p w14:paraId="25D84828" w14:textId="62A041D9" w:rsidR="00770FFF" w:rsidRPr="00B770E2" w:rsidRDefault="00527EE7" w:rsidP="00BD11D3">
            <w:pPr>
              <w:spacing w:before="0"/>
              <w:rPr>
                <w:rFonts w:cstheme="minorHAnsi"/>
                <w:sz w:val="18"/>
                <w:szCs w:val="18"/>
              </w:rPr>
            </w:pPr>
            <w:r w:rsidRPr="00B770E2">
              <w:rPr>
                <w:rFonts w:cstheme="minorHAnsi"/>
                <w:sz w:val="18"/>
                <w:szCs w:val="18"/>
              </w:rPr>
              <w:t xml:space="preserve">Diegėjas užtikrina, kad instruktavimui reikalinga aplinka (instruktavimui naudojama </w:t>
            </w:r>
            <w:r w:rsidR="00891DD4" w:rsidRPr="00B770E2">
              <w:rPr>
                <w:rFonts w:cstheme="minorHAnsi"/>
                <w:sz w:val="18"/>
                <w:szCs w:val="18"/>
              </w:rPr>
              <w:t>Sistemos</w:t>
            </w:r>
            <w:r w:rsidRPr="00B770E2">
              <w:rPr>
                <w:rFonts w:cstheme="minorHAnsi"/>
                <w:sz w:val="18"/>
                <w:szCs w:val="18"/>
              </w:rPr>
              <w:t xml:space="preserve"> versija) galės būti naudojama ir po instruktavimo pabaigos (atlik</w:t>
            </w:r>
            <w:r w:rsidR="00891DD4" w:rsidRPr="00B770E2">
              <w:rPr>
                <w:rFonts w:cstheme="minorHAnsi"/>
                <w:sz w:val="18"/>
                <w:szCs w:val="18"/>
              </w:rPr>
              <w:t>us</w:t>
            </w:r>
            <w:r w:rsidRPr="00B770E2">
              <w:rPr>
                <w:rFonts w:cstheme="minorHAnsi"/>
                <w:sz w:val="18"/>
                <w:szCs w:val="18"/>
              </w:rPr>
              <w:t xml:space="preserve"> </w:t>
            </w:r>
            <w:r w:rsidR="00891DD4" w:rsidRPr="00B770E2">
              <w:rPr>
                <w:rFonts w:cstheme="minorHAnsi"/>
                <w:sz w:val="18"/>
                <w:szCs w:val="18"/>
              </w:rPr>
              <w:t>visų</w:t>
            </w:r>
            <w:r w:rsidRPr="00B770E2">
              <w:rPr>
                <w:rFonts w:cstheme="minorHAnsi"/>
                <w:sz w:val="18"/>
                <w:szCs w:val="18"/>
              </w:rPr>
              <w:t xml:space="preserve"> naudotojų instruktavimą).</w:t>
            </w:r>
          </w:p>
        </w:tc>
      </w:tr>
      <w:tr w:rsidR="00770FFF" w:rsidRPr="00B770E2" w14:paraId="452B4660" w14:textId="77777777" w:rsidTr="00B770E2">
        <w:trPr>
          <w:trHeight w:val="20"/>
        </w:trPr>
        <w:tc>
          <w:tcPr>
            <w:tcW w:w="415" w:type="pct"/>
          </w:tcPr>
          <w:p w14:paraId="549B009F" w14:textId="507C0066" w:rsidR="00770FFF" w:rsidRPr="00B770E2" w:rsidRDefault="00770FFF" w:rsidP="00644F49">
            <w:pPr>
              <w:pStyle w:val="Sraopastraipa"/>
              <w:numPr>
                <w:ilvl w:val="0"/>
                <w:numId w:val="19"/>
              </w:numPr>
              <w:spacing w:before="0"/>
              <w:rPr>
                <w:rFonts w:cstheme="minorHAnsi"/>
                <w:sz w:val="18"/>
                <w:szCs w:val="18"/>
              </w:rPr>
            </w:pPr>
          </w:p>
        </w:tc>
        <w:tc>
          <w:tcPr>
            <w:tcW w:w="4585" w:type="pct"/>
            <w:vAlign w:val="center"/>
            <w:hideMark/>
          </w:tcPr>
          <w:p w14:paraId="5973A91B" w14:textId="390B1692" w:rsidR="00770FFF" w:rsidRPr="00B770E2" w:rsidRDefault="00527EE7" w:rsidP="00BD11D3">
            <w:pPr>
              <w:spacing w:before="0"/>
              <w:rPr>
                <w:rFonts w:cstheme="minorHAnsi"/>
                <w:sz w:val="18"/>
                <w:szCs w:val="18"/>
              </w:rPr>
            </w:pPr>
            <w:r w:rsidRPr="00B770E2">
              <w:rPr>
                <w:rFonts w:cstheme="minorHAnsi"/>
                <w:sz w:val="18"/>
                <w:szCs w:val="18"/>
              </w:rPr>
              <w:t xml:space="preserve">Diegėjas užtikrina naudotojų instruktavimą grupėse ir naudotojų konsultavimą instruktavimo metu. </w:t>
            </w:r>
          </w:p>
        </w:tc>
      </w:tr>
      <w:tr w:rsidR="00770FFF" w:rsidRPr="00B770E2" w14:paraId="152B854A" w14:textId="77777777" w:rsidTr="00B770E2">
        <w:trPr>
          <w:trHeight w:val="20"/>
        </w:trPr>
        <w:tc>
          <w:tcPr>
            <w:tcW w:w="415" w:type="pct"/>
          </w:tcPr>
          <w:p w14:paraId="2837BB5A" w14:textId="40281F5F" w:rsidR="00770FFF" w:rsidRPr="00B770E2" w:rsidRDefault="00770FFF" w:rsidP="00644F49">
            <w:pPr>
              <w:pStyle w:val="Sraopastraipa"/>
              <w:numPr>
                <w:ilvl w:val="0"/>
                <w:numId w:val="19"/>
              </w:numPr>
              <w:spacing w:before="0"/>
              <w:rPr>
                <w:rFonts w:cstheme="minorHAnsi"/>
                <w:sz w:val="18"/>
                <w:szCs w:val="18"/>
              </w:rPr>
            </w:pPr>
          </w:p>
        </w:tc>
        <w:tc>
          <w:tcPr>
            <w:tcW w:w="4585" w:type="pct"/>
            <w:vAlign w:val="center"/>
            <w:hideMark/>
          </w:tcPr>
          <w:p w14:paraId="7D1B2370" w14:textId="787E0FCA" w:rsidR="00770FFF" w:rsidRPr="00B770E2" w:rsidRDefault="00527EE7" w:rsidP="00BD11D3">
            <w:pPr>
              <w:spacing w:before="0"/>
              <w:rPr>
                <w:rFonts w:cstheme="minorHAnsi"/>
                <w:sz w:val="18"/>
                <w:szCs w:val="18"/>
              </w:rPr>
            </w:pPr>
            <w:r w:rsidRPr="00B770E2">
              <w:rPr>
                <w:rFonts w:cstheme="minorHAnsi"/>
                <w:sz w:val="18"/>
                <w:szCs w:val="18"/>
              </w:rPr>
              <w:t>Diegėjas užtikrina vidinių instruktorių apmokymą grupėse ir konsultavimą instruktavimo metu.</w:t>
            </w:r>
          </w:p>
        </w:tc>
      </w:tr>
      <w:tr w:rsidR="00527EE7" w:rsidRPr="00B770E2" w14:paraId="42F48FD9" w14:textId="77777777" w:rsidTr="00B770E2">
        <w:trPr>
          <w:trHeight w:val="20"/>
        </w:trPr>
        <w:tc>
          <w:tcPr>
            <w:tcW w:w="415" w:type="pct"/>
          </w:tcPr>
          <w:p w14:paraId="5A9ACB87" w14:textId="77777777" w:rsidR="00527EE7" w:rsidRPr="00B770E2" w:rsidRDefault="00527EE7" w:rsidP="00644F49">
            <w:pPr>
              <w:pStyle w:val="Sraopastraipa"/>
              <w:numPr>
                <w:ilvl w:val="0"/>
                <w:numId w:val="19"/>
              </w:numPr>
              <w:spacing w:before="0"/>
              <w:rPr>
                <w:rFonts w:cstheme="minorHAnsi"/>
                <w:sz w:val="18"/>
                <w:szCs w:val="18"/>
              </w:rPr>
            </w:pPr>
          </w:p>
        </w:tc>
        <w:tc>
          <w:tcPr>
            <w:tcW w:w="4585" w:type="pct"/>
            <w:vAlign w:val="center"/>
          </w:tcPr>
          <w:p w14:paraId="7F7EEA6F" w14:textId="1FC570BB" w:rsidR="00527EE7" w:rsidRPr="00B770E2" w:rsidRDefault="00527EE7" w:rsidP="00BD11D3">
            <w:pPr>
              <w:spacing w:before="0"/>
              <w:rPr>
                <w:rFonts w:cstheme="minorHAnsi"/>
                <w:sz w:val="18"/>
                <w:szCs w:val="18"/>
              </w:rPr>
            </w:pPr>
            <w:r w:rsidRPr="00B770E2">
              <w:rPr>
                <w:rFonts w:cstheme="minorHAnsi"/>
                <w:sz w:val="18"/>
                <w:szCs w:val="18"/>
              </w:rPr>
              <w:t xml:space="preserve">Diegėjas vadovaudamasis Užsakovo pateiktu instruktuojamų naudotojų sąrašu, suformuoja instruktuojamų naudotojų grupes, nustato darbotvarkę, grupės instruktavimo datą, instruktavimo pradžios, pabaigos ir pertraukų laiką, ir ne mažiau kaip prieš 10 darbo dienų iki grupės instruktavimo dienos apie tai informuoja Užsakovą. </w:t>
            </w:r>
          </w:p>
        </w:tc>
      </w:tr>
      <w:tr w:rsidR="00527EE7" w:rsidRPr="00B770E2" w14:paraId="15CE1F2E" w14:textId="77777777" w:rsidTr="00B770E2">
        <w:trPr>
          <w:trHeight w:val="20"/>
        </w:trPr>
        <w:tc>
          <w:tcPr>
            <w:tcW w:w="415" w:type="pct"/>
          </w:tcPr>
          <w:p w14:paraId="14C2DC2B" w14:textId="77777777" w:rsidR="00527EE7" w:rsidRPr="00B770E2" w:rsidRDefault="00527EE7" w:rsidP="00644F49">
            <w:pPr>
              <w:pStyle w:val="Sraopastraipa"/>
              <w:numPr>
                <w:ilvl w:val="0"/>
                <w:numId w:val="19"/>
              </w:numPr>
              <w:spacing w:before="0"/>
              <w:rPr>
                <w:rFonts w:cstheme="minorHAnsi"/>
                <w:sz w:val="18"/>
                <w:szCs w:val="18"/>
              </w:rPr>
            </w:pPr>
          </w:p>
        </w:tc>
        <w:tc>
          <w:tcPr>
            <w:tcW w:w="4585" w:type="pct"/>
            <w:vAlign w:val="center"/>
          </w:tcPr>
          <w:p w14:paraId="12851047" w14:textId="62B5FC2F" w:rsidR="00527EE7" w:rsidRPr="00B770E2" w:rsidRDefault="00527EE7" w:rsidP="00BD11D3">
            <w:pPr>
              <w:spacing w:before="0"/>
              <w:rPr>
                <w:rFonts w:cstheme="minorHAnsi"/>
                <w:sz w:val="18"/>
                <w:szCs w:val="18"/>
              </w:rPr>
            </w:pPr>
            <w:r w:rsidRPr="00B770E2">
              <w:rPr>
                <w:rFonts w:cstheme="minorHAnsi"/>
                <w:sz w:val="18"/>
                <w:szCs w:val="18"/>
              </w:rPr>
              <w:t>Diegėjas užtikrina Užsakovo naudotojų instruktavimą pagal suderintą instruktavimo grafiką ir temas. Bendras instruktavimo laikas (neskaičiuojant pasiruošimo darbų</w:t>
            </w:r>
            <w:r w:rsidR="002D22C2" w:rsidRPr="00B770E2">
              <w:rPr>
                <w:rFonts w:cstheme="minorHAnsi"/>
                <w:sz w:val="18"/>
                <w:szCs w:val="18"/>
              </w:rPr>
              <w:t>, pvz.: medžiagos ruošimą, keliones</w:t>
            </w:r>
            <w:r w:rsidRPr="00B770E2">
              <w:rPr>
                <w:rFonts w:cstheme="minorHAnsi"/>
                <w:sz w:val="18"/>
                <w:szCs w:val="18"/>
              </w:rPr>
              <w:t xml:space="preserve">) neturi viršyti </w:t>
            </w:r>
            <w:r w:rsidR="00EA4F91" w:rsidRPr="00832936">
              <w:rPr>
                <w:rFonts w:cstheme="minorHAnsi"/>
                <w:sz w:val="18"/>
                <w:szCs w:val="18"/>
              </w:rPr>
              <w:t>16</w:t>
            </w:r>
            <w:r w:rsidRPr="00B770E2">
              <w:rPr>
                <w:rFonts w:cstheme="minorHAnsi"/>
                <w:sz w:val="18"/>
                <w:szCs w:val="18"/>
              </w:rPr>
              <w:t>0 val. Instruktavimas atliekamas gavus Užsakovo užsakymą. Užsakovas neįsipareigoja užsakyti visų numatytų instruktavimo valandų.</w:t>
            </w:r>
          </w:p>
        </w:tc>
      </w:tr>
      <w:tr w:rsidR="00527EE7" w:rsidRPr="00B770E2" w14:paraId="1CCEC1FE" w14:textId="77777777" w:rsidTr="00B770E2">
        <w:trPr>
          <w:trHeight w:val="20"/>
        </w:trPr>
        <w:tc>
          <w:tcPr>
            <w:tcW w:w="415" w:type="pct"/>
          </w:tcPr>
          <w:p w14:paraId="078F120E" w14:textId="77777777" w:rsidR="00527EE7" w:rsidRPr="00B770E2" w:rsidRDefault="00527EE7" w:rsidP="00644F49">
            <w:pPr>
              <w:pStyle w:val="Sraopastraipa"/>
              <w:numPr>
                <w:ilvl w:val="0"/>
                <w:numId w:val="19"/>
              </w:numPr>
              <w:spacing w:before="0"/>
              <w:rPr>
                <w:rFonts w:cstheme="minorHAnsi"/>
                <w:sz w:val="18"/>
                <w:szCs w:val="18"/>
              </w:rPr>
            </w:pPr>
          </w:p>
        </w:tc>
        <w:tc>
          <w:tcPr>
            <w:tcW w:w="4585" w:type="pct"/>
            <w:vAlign w:val="center"/>
          </w:tcPr>
          <w:p w14:paraId="16B4452E" w14:textId="5816E17F" w:rsidR="00527EE7" w:rsidRPr="00B770E2" w:rsidRDefault="00527EE7" w:rsidP="00BD11D3">
            <w:pPr>
              <w:spacing w:before="0"/>
              <w:rPr>
                <w:rFonts w:cstheme="minorHAnsi"/>
                <w:sz w:val="18"/>
                <w:szCs w:val="18"/>
              </w:rPr>
            </w:pPr>
            <w:r w:rsidRPr="00B770E2">
              <w:rPr>
                <w:rFonts w:cstheme="minorHAnsi"/>
                <w:sz w:val="18"/>
                <w:szCs w:val="18"/>
              </w:rPr>
              <w:t xml:space="preserve">Diegėjas užtikrina ne didesnės nei </w:t>
            </w:r>
            <w:r w:rsidR="004A158E" w:rsidRPr="00832936">
              <w:rPr>
                <w:rFonts w:cstheme="minorHAnsi"/>
                <w:sz w:val="18"/>
                <w:szCs w:val="18"/>
              </w:rPr>
              <w:t>20</w:t>
            </w:r>
            <w:r w:rsidRPr="00B770E2">
              <w:rPr>
                <w:rFonts w:cstheme="minorHAnsi"/>
                <w:sz w:val="18"/>
                <w:szCs w:val="18"/>
              </w:rPr>
              <w:t xml:space="preserve"> asmenų grupės naudotojų instruktavimą nebent su Užsakovu yra suderinama kitaip.</w:t>
            </w:r>
          </w:p>
        </w:tc>
      </w:tr>
      <w:tr w:rsidR="00801893" w:rsidRPr="00B770E2" w14:paraId="17C6587A" w14:textId="77777777" w:rsidTr="00B770E2">
        <w:trPr>
          <w:trHeight w:val="20"/>
        </w:trPr>
        <w:tc>
          <w:tcPr>
            <w:tcW w:w="415" w:type="pct"/>
          </w:tcPr>
          <w:p w14:paraId="509FBCA7" w14:textId="77777777" w:rsidR="00801893" w:rsidRPr="00B770E2" w:rsidRDefault="00801893" w:rsidP="00644F49">
            <w:pPr>
              <w:pStyle w:val="Sraopastraipa"/>
              <w:numPr>
                <w:ilvl w:val="0"/>
                <w:numId w:val="19"/>
              </w:numPr>
              <w:spacing w:before="0"/>
              <w:rPr>
                <w:rFonts w:cstheme="minorHAnsi"/>
                <w:sz w:val="18"/>
                <w:szCs w:val="18"/>
              </w:rPr>
            </w:pPr>
          </w:p>
        </w:tc>
        <w:tc>
          <w:tcPr>
            <w:tcW w:w="4585" w:type="pct"/>
            <w:vAlign w:val="center"/>
          </w:tcPr>
          <w:p w14:paraId="7EB4E4C4" w14:textId="3FA3F3E8" w:rsidR="00286767" w:rsidRPr="00B770E2" w:rsidRDefault="00286767" w:rsidP="00C7303C">
            <w:pPr>
              <w:spacing w:before="0"/>
              <w:rPr>
                <w:rFonts w:cstheme="minorHAnsi"/>
                <w:sz w:val="18"/>
                <w:szCs w:val="18"/>
              </w:rPr>
            </w:pPr>
            <w:r w:rsidRPr="00B770E2">
              <w:rPr>
                <w:rFonts w:cstheme="minorHAnsi"/>
                <w:sz w:val="18"/>
                <w:szCs w:val="18"/>
              </w:rPr>
              <w:t>Diegėjas užtikrina, kad naudotojų instruktavimas ir instruktavimo medžiaga apimtų šias sritis (neapsiribojant):</w:t>
            </w:r>
          </w:p>
          <w:p w14:paraId="7CB92252" w14:textId="77777777" w:rsidR="00286767" w:rsidRPr="00B770E2" w:rsidRDefault="00286767" w:rsidP="003F4C52">
            <w:pPr>
              <w:numPr>
                <w:ilvl w:val="0"/>
                <w:numId w:val="80"/>
              </w:numPr>
              <w:spacing w:before="60"/>
              <w:ind w:left="360"/>
              <w:rPr>
                <w:rFonts w:cstheme="minorHAnsi"/>
                <w:sz w:val="18"/>
                <w:szCs w:val="18"/>
              </w:rPr>
            </w:pPr>
            <w:r w:rsidRPr="00B770E2">
              <w:rPr>
                <w:rFonts w:cstheme="minorHAnsi"/>
                <w:sz w:val="18"/>
                <w:szCs w:val="18"/>
              </w:rPr>
              <w:t>įvadas:</w:t>
            </w:r>
          </w:p>
          <w:p w14:paraId="65668C03" w14:textId="77777777" w:rsidR="00286767" w:rsidRPr="00B770E2" w:rsidRDefault="00286767" w:rsidP="003F4C52">
            <w:pPr>
              <w:numPr>
                <w:ilvl w:val="1"/>
                <w:numId w:val="79"/>
              </w:numPr>
              <w:spacing w:before="60"/>
              <w:ind w:left="1058" w:hanging="338"/>
              <w:rPr>
                <w:rFonts w:cstheme="minorHAnsi"/>
                <w:sz w:val="18"/>
                <w:szCs w:val="18"/>
              </w:rPr>
            </w:pPr>
            <w:r w:rsidRPr="00B770E2">
              <w:rPr>
                <w:rFonts w:cstheme="minorHAnsi"/>
                <w:sz w:val="18"/>
                <w:szCs w:val="18"/>
              </w:rPr>
              <w:t>instruktavimo struktūra;</w:t>
            </w:r>
          </w:p>
          <w:p w14:paraId="2A164268" w14:textId="77777777" w:rsidR="00286767" w:rsidRPr="00B770E2" w:rsidRDefault="00286767" w:rsidP="003F4C52">
            <w:pPr>
              <w:numPr>
                <w:ilvl w:val="1"/>
                <w:numId w:val="79"/>
              </w:numPr>
              <w:spacing w:before="60"/>
              <w:ind w:left="1058" w:hanging="338"/>
              <w:rPr>
                <w:rFonts w:cstheme="minorHAnsi"/>
                <w:sz w:val="18"/>
                <w:szCs w:val="18"/>
              </w:rPr>
            </w:pPr>
            <w:r w:rsidRPr="00B770E2">
              <w:rPr>
                <w:rFonts w:cstheme="minorHAnsi"/>
                <w:sz w:val="18"/>
                <w:szCs w:val="18"/>
              </w:rPr>
              <w:t>pagrindinės dalys;</w:t>
            </w:r>
          </w:p>
          <w:p w14:paraId="32FE582A" w14:textId="3B3A7C0A" w:rsidR="00286767" w:rsidRPr="00B770E2" w:rsidRDefault="00286767" w:rsidP="003F4C52">
            <w:pPr>
              <w:numPr>
                <w:ilvl w:val="1"/>
                <w:numId w:val="79"/>
              </w:numPr>
              <w:spacing w:before="60"/>
              <w:ind w:left="1058" w:hanging="338"/>
              <w:rPr>
                <w:rFonts w:cstheme="minorHAnsi"/>
                <w:sz w:val="18"/>
                <w:szCs w:val="18"/>
              </w:rPr>
            </w:pPr>
            <w:r w:rsidRPr="00B770E2">
              <w:rPr>
                <w:rFonts w:cstheme="minorHAnsi"/>
                <w:sz w:val="18"/>
                <w:szCs w:val="18"/>
              </w:rPr>
              <w:t xml:space="preserve">informacija apie </w:t>
            </w:r>
            <w:r w:rsidR="00C7303C" w:rsidRPr="00B770E2">
              <w:rPr>
                <w:rFonts w:cstheme="minorHAnsi"/>
                <w:sz w:val="18"/>
                <w:szCs w:val="18"/>
              </w:rPr>
              <w:t>Sistemą</w:t>
            </w:r>
            <w:r w:rsidRPr="00B770E2">
              <w:rPr>
                <w:rFonts w:cstheme="minorHAnsi"/>
                <w:sz w:val="18"/>
                <w:szCs w:val="18"/>
              </w:rPr>
              <w:t>;</w:t>
            </w:r>
          </w:p>
          <w:p w14:paraId="62890891" w14:textId="77777777" w:rsidR="00286767" w:rsidRPr="00B770E2" w:rsidRDefault="00286767" w:rsidP="003F4C52">
            <w:pPr>
              <w:numPr>
                <w:ilvl w:val="1"/>
                <w:numId w:val="79"/>
              </w:numPr>
              <w:spacing w:before="60"/>
              <w:ind w:left="1058" w:hanging="338"/>
              <w:rPr>
                <w:rFonts w:cstheme="minorHAnsi"/>
                <w:sz w:val="18"/>
                <w:szCs w:val="18"/>
              </w:rPr>
            </w:pPr>
            <w:r w:rsidRPr="00B770E2">
              <w:rPr>
                <w:rFonts w:cstheme="minorHAnsi"/>
                <w:sz w:val="18"/>
                <w:szCs w:val="18"/>
              </w:rPr>
              <w:t>kita.</w:t>
            </w:r>
          </w:p>
          <w:p w14:paraId="3E1A7D31" w14:textId="77777777" w:rsidR="00286767" w:rsidRPr="00B770E2" w:rsidRDefault="00286767" w:rsidP="003F4C52">
            <w:pPr>
              <w:numPr>
                <w:ilvl w:val="0"/>
                <w:numId w:val="80"/>
              </w:numPr>
              <w:spacing w:before="60"/>
              <w:ind w:left="360"/>
              <w:rPr>
                <w:rFonts w:cstheme="minorHAnsi"/>
                <w:sz w:val="18"/>
                <w:szCs w:val="18"/>
              </w:rPr>
            </w:pPr>
            <w:r w:rsidRPr="00B770E2">
              <w:rPr>
                <w:rFonts w:cstheme="minorHAnsi"/>
                <w:sz w:val="18"/>
                <w:szCs w:val="18"/>
              </w:rPr>
              <w:t>teorinė dalis:</w:t>
            </w:r>
          </w:p>
          <w:p w14:paraId="19418477" w14:textId="0DFDCF86" w:rsidR="00286767" w:rsidRPr="00B770E2" w:rsidRDefault="00855693" w:rsidP="003F4C52">
            <w:pPr>
              <w:numPr>
                <w:ilvl w:val="1"/>
                <w:numId w:val="79"/>
              </w:numPr>
              <w:spacing w:before="60"/>
              <w:ind w:left="1058" w:hanging="338"/>
              <w:rPr>
                <w:rFonts w:cstheme="minorHAnsi"/>
                <w:sz w:val="18"/>
                <w:szCs w:val="18"/>
              </w:rPr>
            </w:pPr>
            <w:r>
              <w:rPr>
                <w:rFonts w:cstheme="minorHAnsi"/>
                <w:sz w:val="18"/>
                <w:szCs w:val="18"/>
              </w:rPr>
              <w:t>VV</w:t>
            </w:r>
            <w:r w:rsidR="009736D4">
              <w:rPr>
                <w:rFonts w:cstheme="minorHAnsi"/>
                <w:sz w:val="18"/>
                <w:szCs w:val="18"/>
              </w:rPr>
              <w:t>S</w:t>
            </w:r>
            <w:r w:rsidR="00286767" w:rsidRPr="00B770E2">
              <w:rPr>
                <w:rFonts w:cstheme="minorHAnsi"/>
                <w:sz w:val="18"/>
                <w:szCs w:val="18"/>
              </w:rPr>
              <w:t>.</w:t>
            </w:r>
          </w:p>
          <w:p w14:paraId="01837D89" w14:textId="77777777" w:rsidR="00286767" w:rsidRPr="00B770E2" w:rsidRDefault="00286767" w:rsidP="003F4C52">
            <w:pPr>
              <w:numPr>
                <w:ilvl w:val="0"/>
                <w:numId w:val="80"/>
              </w:numPr>
              <w:spacing w:before="60"/>
              <w:ind w:left="360"/>
              <w:rPr>
                <w:rFonts w:cstheme="minorHAnsi"/>
                <w:sz w:val="18"/>
                <w:szCs w:val="18"/>
              </w:rPr>
            </w:pPr>
            <w:r w:rsidRPr="00B770E2">
              <w:rPr>
                <w:rFonts w:cstheme="minorHAnsi"/>
                <w:sz w:val="18"/>
                <w:szCs w:val="18"/>
              </w:rPr>
              <w:t>praktinė dalis:</w:t>
            </w:r>
          </w:p>
          <w:p w14:paraId="2C739C01" w14:textId="77777777" w:rsidR="00286767" w:rsidRPr="00B770E2" w:rsidRDefault="00286767" w:rsidP="003F4C52">
            <w:pPr>
              <w:numPr>
                <w:ilvl w:val="1"/>
                <w:numId w:val="79"/>
              </w:numPr>
              <w:spacing w:before="60"/>
              <w:ind w:left="1058" w:hanging="338"/>
              <w:rPr>
                <w:rFonts w:cstheme="minorHAnsi"/>
                <w:sz w:val="18"/>
                <w:szCs w:val="18"/>
              </w:rPr>
            </w:pPr>
            <w:r w:rsidRPr="00B770E2">
              <w:rPr>
                <w:rFonts w:cstheme="minorHAnsi"/>
                <w:sz w:val="18"/>
                <w:szCs w:val="18"/>
              </w:rPr>
              <w:t>praktinė dalis – praktinės užduotys (praktinės situacijos), susijusios su kiekviena iš teorinėje dalyje pateiktų dalių;</w:t>
            </w:r>
          </w:p>
          <w:p w14:paraId="6A34A4C9" w14:textId="46BFEB2F" w:rsidR="00286767" w:rsidRPr="00B770E2" w:rsidRDefault="00286767" w:rsidP="003F4C52">
            <w:pPr>
              <w:numPr>
                <w:ilvl w:val="1"/>
                <w:numId w:val="79"/>
              </w:numPr>
              <w:spacing w:before="60"/>
              <w:ind w:left="1058" w:hanging="338"/>
              <w:rPr>
                <w:rFonts w:cstheme="minorHAnsi"/>
                <w:sz w:val="18"/>
                <w:szCs w:val="18"/>
              </w:rPr>
            </w:pPr>
            <w:r w:rsidRPr="00B770E2">
              <w:rPr>
                <w:rFonts w:cstheme="minorHAnsi"/>
                <w:sz w:val="18"/>
                <w:szCs w:val="18"/>
              </w:rPr>
              <w:t xml:space="preserve">kitos praktinės situacijos, Diegėjo požiūriu aktualios naudojant </w:t>
            </w:r>
            <w:r w:rsidR="00336577" w:rsidRPr="00B770E2">
              <w:rPr>
                <w:rFonts w:cstheme="minorHAnsi"/>
                <w:sz w:val="18"/>
                <w:szCs w:val="18"/>
              </w:rPr>
              <w:t>Sistemą</w:t>
            </w:r>
            <w:r w:rsidRPr="00B770E2">
              <w:rPr>
                <w:rFonts w:cstheme="minorHAnsi"/>
                <w:sz w:val="18"/>
                <w:szCs w:val="18"/>
              </w:rPr>
              <w:t>.</w:t>
            </w:r>
          </w:p>
          <w:p w14:paraId="1B153607" w14:textId="00A290DF" w:rsidR="00801893" w:rsidRPr="00B770E2" w:rsidRDefault="00286767" w:rsidP="00964D8B">
            <w:pPr>
              <w:pStyle w:val="Sraassuenkleliais"/>
              <w:numPr>
                <w:ilvl w:val="0"/>
                <w:numId w:val="0"/>
              </w:numPr>
              <w:spacing w:before="0" w:after="0"/>
              <w:jc w:val="both"/>
              <w:rPr>
                <w:rFonts w:cstheme="minorHAnsi"/>
                <w:sz w:val="18"/>
                <w:szCs w:val="18"/>
              </w:rPr>
            </w:pPr>
            <w:r w:rsidRPr="00B770E2">
              <w:rPr>
                <w:rFonts w:cstheme="minorHAnsi"/>
                <w:sz w:val="18"/>
                <w:szCs w:val="18"/>
              </w:rPr>
              <w:t>Instruktavimo temos gali keistis ir būti mažesnės apimties, jei instruktavimo dalyviui tema nėra aktuali. Instruktavimo temos turi būti nurodomas instruktavimo grafike.</w:t>
            </w:r>
          </w:p>
        </w:tc>
      </w:tr>
      <w:tr w:rsidR="00801893" w:rsidRPr="00B770E2" w14:paraId="4BE3548E" w14:textId="77777777" w:rsidTr="00B770E2">
        <w:trPr>
          <w:trHeight w:val="20"/>
        </w:trPr>
        <w:tc>
          <w:tcPr>
            <w:tcW w:w="415" w:type="pct"/>
          </w:tcPr>
          <w:p w14:paraId="0C90CAB2" w14:textId="77777777" w:rsidR="00801893" w:rsidRPr="00B770E2" w:rsidRDefault="00801893" w:rsidP="00644F49">
            <w:pPr>
              <w:pStyle w:val="Sraopastraipa"/>
              <w:numPr>
                <w:ilvl w:val="0"/>
                <w:numId w:val="19"/>
              </w:numPr>
              <w:spacing w:before="0"/>
              <w:rPr>
                <w:rFonts w:cstheme="minorHAnsi"/>
                <w:sz w:val="18"/>
                <w:szCs w:val="18"/>
              </w:rPr>
            </w:pPr>
          </w:p>
        </w:tc>
        <w:tc>
          <w:tcPr>
            <w:tcW w:w="4585" w:type="pct"/>
            <w:vAlign w:val="center"/>
          </w:tcPr>
          <w:p w14:paraId="29BCD27A" w14:textId="5B36889A" w:rsidR="00801893" w:rsidRPr="00B770E2" w:rsidRDefault="00286767" w:rsidP="00964D8B">
            <w:pPr>
              <w:pStyle w:val="Sraassuenkleliais"/>
              <w:numPr>
                <w:ilvl w:val="0"/>
                <w:numId w:val="0"/>
              </w:numPr>
              <w:spacing w:before="0" w:after="0"/>
              <w:jc w:val="both"/>
              <w:rPr>
                <w:rFonts w:cstheme="minorHAnsi"/>
                <w:sz w:val="18"/>
                <w:szCs w:val="18"/>
              </w:rPr>
            </w:pPr>
            <w:r w:rsidRPr="00B770E2">
              <w:rPr>
                <w:rFonts w:cstheme="minorHAnsi"/>
                <w:sz w:val="18"/>
                <w:szCs w:val="18"/>
              </w:rPr>
              <w:t>Diegėjas turi užtikrinti naudotojų instruktavimo medžiagos parengimą skaitmenine forma (tekstiniu ir / arba vaizdiniu formatu).</w:t>
            </w:r>
          </w:p>
        </w:tc>
      </w:tr>
      <w:tr w:rsidR="00801893" w:rsidRPr="00B770E2" w14:paraId="55EBB337" w14:textId="77777777" w:rsidTr="00B770E2">
        <w:trPr>
          <w:trHeight w:val="20"/>
        </w:trPr>
        <w:tc>
          <w:tcPr>
            <w:tcW w:w="415" w:type="pct"/>
          </w:tcPr>
          <w:p w14:paraId="0102B0AF" w14:textId="77777777" w:rsidR="00801893" w:rsidRPr="00B770E2" w:rsidRDefault="00801893" w:rsidP="00644F49">
            <w:pPr>
              <w:pStyle w:val="Sraopastraipa"/>
              <w:numPr>
                <w:ilvl w:val="0"/>
                <w:numId w:val="19"/>
              </w:numPr>
              <w:spacing w:before="0"/>
              <w:rPr>
                <w:rFonts w:cstheme="minorHAnsi"/>
                <w:sz w:val="18"/>
                <w:szCs w:val="18"/>
              </w:rPr>
            </w:pPr>
          </w:p>
        </w:tc>
        <w:tc>
          <w:tcPr>
            <w:tcW w:w="4585" w:type="pct"/>
            <w:vAlign w:val="center"/>
          </w:tcPr>
          <w:p w14:paraId="5F40D9AD" w14:textId="562370E8" w:rsidR="00801893" w:rsidRPr="00B770E2" w:rsidRDefault="00286767" w:rsidP="00964D8B">
            <w:pPr>
              <w:pStyle w:val="Sraassuenkleliais"/>
              <w:numPr>
                <w:ilvl w:val="0"/>
                <w:numId w:val="0"/>
              </w:numPr>
              <w:spacing w:before="0" w:after="0"/>
              <w:jc w:val="both"/>
              <w:rPr>
                <w:rFonts w:cstheme="minorHAnsi"/>
                <w:sz w:val="18"/>
                <w:szCs w:val="18"/>
              </w:rPr>
            </w:pPr>
            <w:r w:rsidRPr="00B770E2">
              <w:rPr>
                <w:rFonts w:cstheme="minorHAnsi"/>
                <w:sz w:val="18"/>
                <w:szCs w:val="18"/>
              </w:rPr>
              <w:t>Diegėjas turi užtikrinti naudotojų testavimo medžiagos parengimą skaitmenine forma (tekstiniu ir / arba vaizdiniu formatu).</w:t>
            </w:r>
          </w:p>
        </w:tc>
      </w:tr>
      <w:tr w:rsidR="00801893" w:rsidRPr="00B770E2" w14:paraId="33FF1F06" w14:textId="77777777" w:rsidTr="00B770E2">
        <w:trPr>
          <w:trHeight w:val="20"/>
        </w:trPr>
        <w:tc>
          <w:tcPr>
            <w:tcW w:w="415" w:type="pct"/>
          </w:tcPr>
          <w:p w14:paraId="1B286EFB" w14:textId="77777777" w:rsidR="00801893" w:rsidRPr="00B770E2" w:rsidRDefault="00801893" w:rsidP="00644F49">
            <w:pPr>
              <w:pStyle w:val="Sraopastraipa"/>
              <w:numPr>
                <w:ilvl w:val="0"/>
                <w:numId w:val="19"/>
              </w:numPr>
              <w:spacing w:before="0"/>
              <w:rPr>
                <w:rFonts w:cstheme="minorHAnsi"/>
                <w:sz w:val="18"/>
                <w:szCs w:val="18"/>
              </w:rPr>
            </w:pPr>
          </w:p>
        </w:tc>
        <w:tc>
          <w:tcPr>
            <w:tcW w:w="4585" w:type="pct"/>
            <w:vAlign w:val="center"/>
          </w:tcPr>
          <w:p w14:paraId="79365245" w14:textId="15CBC3F7" w:rsidR="00801893" w:rsidRPr="00B770E2" w:rsidRDefault="0047377C" w:rsidP="00964D8B">
            <w:pPr>
              <w:pStyle w:val="Sraassuenkleliais"/>
              <w:numPr>
                <w:ilvl w:val="0"/>
                <w:numId w:val="0"/>
              </w:numPr>
              <w:spacing w:before="0" w:after="0"/>
              <w:jc w:val="both"/>
              <w:rPr>
                <w:rFonts w:cstheme="minorHAnsi"/>
                <w:sz w:val="18"/>
                <w:szCs w:val="18"/>
              </w:rPr>
            </w:pPr>
            <w:r w:rsidRPr="00B770E2">
              <w:rPr>
                <w:sz w:val="18"/>
                <w:szCs w:val="18"/>
              </w:rPr>
              <w:t>Instruktavimo medžiagą Diegėjas pateikia Užsakovui likus ne mažiau kaip 2 darbo dienoms iki suformuotos naudotojų grupės instruktavimo pradžios.</w:t>
            </w:r>
          </w:p>
        </w:tc>
      </w:tr>
      <w:tr w:rsidR="00F44590" w:rsidRPr="00B770E2" w14:paraId="4C99A26C" w14:textId="77777777" w:rsidTr="00B770E2">
        <w:trPr>
          <w:trHeight w:val="20"/>
        </w:trPr>
        <w:tc>
          <w:tcPr>
            <w:tcW w:w="415" w:type="pct"/>
          </w:tcPr>
          <w:p w14:paraId="5FC98C59" w14:textId="77777777" w:rsidR="00F44590" w:rsidRPr="00B770E2" w:rsidRDefault="00F44590" w:rsidP="00644F49">
            <w:pPr>
              <w:pStyle w:val="Sraopastraipa"/>
              <w:numPr>
                <w:ilvl w:val="0"/>
                <w:numId w:val="19"/>
              </w:numPr>
              <w:spacing w:before="0"/>
              <w:rPr>
                <w:rFonts w:cstheme="minorHAnsi"/>
                <w:sz w:val="18"/>
                <w:szCs w:val="18"/>
              </w:rPr>
            </w:pPr>
          </w:p>
        </w:tc>
        <w:tc>
          <w:tcPr>
            <w:tcW w:w="4585" w:type="pct"/>
            <w:vAlign w:val="center"/>
          </w:tcPr>
          <w:p w14:paraId="521A0E0B" w14:textId="36F7A341" w:rsidR="00F44590" w:rsidRPr="00B770E2" w:rsidRDefault="0047377C" w:rsidP="00964D8B">
            <w:pPr>
              <w:pStyle w:val="Sraassuenkleliais"/>
              <w:numPr>
                <w:ilvl w:val="0"/>
                <w:numId w:val="0"/>
              </w:numPr>
              <w:spacing w:before="0" w:after="0"/>
              <w:jc w:val="both"/>
              <w:rPr>
                <w:rFonts w:cstheme="minorHAnsi"/>
                <w:sz w:val="18"/>
                <w:szCs w:val="18"/>
              </w:rPr>
            </w:pPr>
            <w:r w:rsidRPr="00B770E2">
              <w:rPr>
                <w:sz w:val="18"/>
                <w:szCs w:val="18"/>
              </w:rPr>
              <w:t>Instruktavimui atlikti reikalingas priemones – kompiuterius, skirtus naudotojų instruktavimo metu atlikti Diegėjo parengtas praktines užduotis, ir patalpas, suteikia Užsakovas.</w:t>
            </w:r>
          </w:p>
        </w:tc>
      </w:tr>
      <w:tr w:rsidR="00F44590" w:rsidRPr="00B770E2" w14:paraId="4224BC67" w14:textId="77777777" w:rsidTr="00B770E2">
        <w:trPr>
          <w:trHeight w:val="20"/>
        </w:trPr>
        <w:tc>
          <w:tcPr>
            <w:tcW w:w="415" w:type="pct"/>
          </w:tcPr>
          <w:p w14:paraId="03B2FAD9" w14:textId="77777777" w:rsidR="00F44590" w:rsidRPr="00B770E2" w:rsidRDefault="00F44590" w:rsidP="00644F49">
            <w:pPr>
              <w:pStyle w:val="Sraopastraipa"/>
              <w:numPr>
                <w:ilvl w:val="0"/>
                <w:numId w:val="19"/>
              </w:numPr>
              <w:spacing w:before="0"/>
              <w:rPr>
                <w:rFonts w:cstheme="minorHAnsi"/>
                <w:sz w:val="18"/>
                <w:szCs w:val="18"/>
              </w:rPr>
            </w:pPr>
          </w:p>
        </w:tc>
        <w:tc>
          <w:tcPr>
            <w:tcW w:w="4585" w:type="pct"/>
            <w:vAlign w:val="center"/>
          </w:tcPr>
          <w:p w14:paraId="044E1267" w14:textId="664E757F" w:rsidR="00F44590" w:rsidRPr="00B770E2" w:rsidRDefault="0047377C" w:rsidP="00964D8B">
            <w:pPr>
              <w:pStyle w:val="Sraassuenkleliais"/>
              <w:numPr>
                <w:ilvl w:val="0"/>
                <w:numId w:val="0"/>
              </w:numPr>
              <w:spacing w:before="0" w:after="0"/>
              <w:jc w:val="both"/>
              <w:rPr>
                <w:rFonts w:cstheme="minorHAnsi"/>
                <w:sz w:val="18"/>
                <w:szCs w:val="18"/>
              </w:rPr>
            </w:pPr>
            <w:r w:rsidRPr="00B770E2">
              <w:rPr>
                <w:sz w:val="18"/>
                <w:szCs w:val="18"/>
              </w:rPr>
              <w:t>Diegėjas, esant poreikiui, užtikrina naudotojų instruktavimo vykdymą nuotoliniu būdu.</w:t>
            </w:r>
          </w:p>
        </w:tc>
      </w:tr>
      <w:tr w:rsidR="00F44590" w:rsidRPr="00B770E2" w14:paraId="3BA12A83" w14:textId="77777777" w:rsidTr="00B770E2">
        <w:trPr>
          <w:trHeight w:val="20"/>
        </w:trPr>
        <w:tc>
          <w:tcPr>
            <w:tcW w:w="415" w:type="pct"/>
          </w:tcPr>
          <w:p w14:paraId="2F6B5E0C" w14:textId="77777777" w:rsidR="00F44590" w:rsidRPr="00B770E2" w:rsidRDefault="00F44590" w:rsidP="00644F49">
            <w:pPr>
              <w:pStyle w:val="Sraopastraipa"/>
              <w:numPr>
                <w:ilvl w:val="0"/>
                <w:numId w:val="19"/>
              </w:numPr>
              <w:spacing w:before="0"/>
              <w:rPr>
                <w:rFonts w:cstheme="minorHAnsi"/>
                <w:sz w:val="18"/>
                <w:szCs w:val="18"/>
              </w:rPr>
            </w:pPr>
          </w:p>
        </w:tc>
        <w:tc>
          <w:tcPr>
            <w:tcW w:w="4585" w:type="pct"/>
            <w:vAlign w:val="center"/>
          </w:tcPr>
          <w:p w14:paraId="4503BE1D" w14:textId="2A5C2278" w:rsidR="00F44590" w:rsidRPr="00B770E2" w:rsidRDefault="0047377C" w:rsidP="00964D8B">
            <w:pPr>
              <w:pStyle w:val="Sraassuenkleliais"/>
              <w:numPr>
                <w:ilvl w:val="0"/>
                <w:numId w:val="0"/>
              </w:numPr>
              <w:spacing w:before="0" w:after="0"/>
              <w:jc w:val="both"/>
              <w:rPr>
                <w:rFonts w:cstheme="minorHAnsi"/>
                <w:sz w:val="18"/>
                <w:szCs w:val="18"/>
              </w:rPr>
            </w:pPr>
            <w:r w:rsidRPr="00B770E2">
              <w:rPr>
                <w:sz w:val="18"/>
                <w:szCs w:val="18"/>
              </w:rPr>
              <w:t>Diegėjas turi užtikrinti naudotojų instruktavimo įrašymą vaizdo formatu ir jo perdavimą Užsakovui.</w:t>
            </w:r>
          </w:p>
        </w:tc>
      </w:tr>
      <w:tr w:rsidR="00F44590" w:rsidRPr="00B770E2" w14:paraId="56602C0F" w14:textId="77777777" w:rsidTr="00B770E2">
        <w:trPr>
          <w:trHeight w:val="20"/>
        </w:trPr>
        <w:tc>
          <w:tcPr>
            <w:tcW w:w="415" w:type="pct"/>
          </w:tcPr>
          <w:p w14:paraId="09585FF8" w14:textId="77777777" w:rsidR="00F44590" w:rsidRPr="00B770E2" w:rsidRDefault="00F44590" w:rsidP="00644F49">
            <w:pPr>
              <w:pStyle w:val="Sraopastraipa"/>
              <w:numPr>
                <w:ilvl w:val="0"/>
                <w:numId w:val="19"/>
              </w:numPr>
              <w:spacing w:before="0"/>
              <w:rPr>
                <w:rFonts w:cstheme="minorHAnsi"/>
                <w:sz w:val="18"/>
                <w:szCs w:val="18"/>
              </w:rPr>
            </w:pPr>
          </w:p>
        </w:tc>
        <w:tc>
          <w:tcPr>
            <w:tcW w:w="4585" w:type="pct"/>
            <w:vAlign w:val="center"/>
          </w:tcPr>
          <w:p w14:paraId="1E6651E3" w14:textId="7FDDF2BC" w:rsidR="00F44590" w:rsidRPr="00B770E2" w:rsidRDefault="0047377C" w:rsidP="00964D8B">
            <w:pPr>
              <w:pStyle w:val="Sraassuenkleliais"/>
              <w:numPr>
                <w:ilvl w:val="0"/>
                <w:numId w:val="0"/>
              </w:numPr>
              <w:spacing w:before="0" w:after="0"/>
              <w:jc w:val="both"/>
              <w:rPr>
                <w:rFonts w:cstheme="minorHAnsi"/>
                <w:sz w:val="18"/>
                <w:szCs w:val="18"/>
              </w:rPr>
            </w:pPr>
            <w:r w:rsidRPr="00B770E2">
              <w:rPr>
                <w:sz w:val="18"/>
                <w:szCs w:val="18"/>
              </w:rPr>
              <w:t xml:space="preserve">Diegėjas turi užtikrinti, jog naudotojai, instruktavimo praktinėje dalyje, atlikdami Diegėjo pagal temas parengtas praktines užduotis, turėtų galimybę patys išbandyti </w:t>
            </w:r>
            <w:r w:rsidR="003F7DFF" w:rsidRPr="00B770E2">
              <w:rPr>
                <w:sz w:val="18"/>
                <w:szCs w:val="18"/>
              </w:rPr>
              <w:t>Sistemos</w:t>
            </w:r>
            <w:r w:rsidRPr="00B770E2">
              <w:rPr>
                <w:sz w:val="18"/>
                <w:szCs w:val="18"/>
              </w:rPr>
              <w:t xml:space="preserve"> funkcijas.</w:t>
            </w:r>
          </w:p>
        </w:tc>
      </w:tr>
      <w:tr w:rsidR="00801893" w:rsidRPr="00B770E2" w14:paraId="09876E10" w14:textId="77777777" w:rsidTr="00B770E2">
        <w:trPr>
          <w:trHeight w:val="20"/>
        </w:trPr>
        <w:tc>
          <w:tcPr>
            <w:tcW w:w="415" w:type="pct"/>
          </w:tcPr>
          <w:p w14:paraId="5F5ACDC1" w14:textId="77777777" w:rsidR="00801893" w:rsidRPr="00B770E2" w:rsidRDefault="00801893" w:rsidP="00644F49">
            <w:pPr>
              <w:pStyle w:val="Sraopastraipa"/>
              <w:numPr>
                <w:ilvl w:val="0"/>
                <w:numId w:val="19"/>
              </w:numPr>
              <w:spacing w:before="0"/>
              <w:rPr>
                <w:rFonts w:cstheme="minorHAnsi"/>
                <w:sz w:val="18"/>
                <w:szCs w:val="18"/>
              </w:rPr>
            </w:pPr>
          </w:p>
        </w:tc>
        <w:tc>
          <w:tcPr>
            <w:tcW w:w="4585" w:type="pct"/>
            <w:vAlign w:val="center"/>
          </w:tcPr>
          <w:p w14:paraId="39944E2A" w14:textId="035B168B" w:rsidR="00801893" w:rsidRPr="00B770E2" w:rsidRDefault="003F7DFF" w:rsidP="00964D8B">
            <w:pPr>
              <w:pStyle w:val="Sraassuenkleliais"/>
              <w:numPr>
                <w:ilvl w:val="0"/>
                <w:numId w:val="0"/>
              </w:numPr>
              <w:spacing w:before="0" w:after="0"/>
              <w:jc w:val="both"/>
              <w:rPr>
                <w:rFonts w:cstheme="minorHAnsi"/>
                <w:sz w:val="18"/>
                <w:szCs w:val="18"/>
              </w:rPr>
            </w:pPr>
            <w:r w:rsidRPr="00B770E2">
              <w:rPr>
                <w:sz w:val="18"/>
                <w:szCs w:val="18"/>
              </w:rPr>
              <w:t>N</w:t>
            </w:r>
            <w:r w:rsidR="0047377C" w:rsidRPr="00B770E2">
              <w:rPr>
                <w:sz w:val="18"/>
                <w:szCs w:val="18"/>
              </w:rPr>
              <w:t>audotojų instruktavimo pabaigoje, Diegėjas turi atlikti įvertinimą, ar instruktuoti asmenys pasirengę darbui bei surinktą naudotojų atsiliepimus apie instruktavimą.</w:t>
            </w:r>
          </w:p>
        </w:tc>
      </w:tr>
    </w:tbl>
    <w:p w14:paraId="66840B7E" w14:textId="77777777" w:rsidR="00770FFF" w:rsidRPr="00C80A5D" w:rsidRDefault="00770FFF" w:rsidP="00770FFF">
      <w:pPr>
        <w:rPr>
          <w:rFonts w:ascii="Arial" w:hAnsi="Arial" w:cs="Arial"/>
        </w:rPr>
      </w:pPr>
    </w:p>
    <w:p w14:paraId="09B7A43F" w14:textId="4074220F" w:rsidR="00770FFF" w:rsidRPr="00C80A5D" w:rsidRDefault="00770FFF" w:rsidP="007412E7">
      <w:pPr>
        <w:pStyle w:val="Antrat3"/>
        <w:rPr>
          <w:rFonts w:ascii="Arial" w:hAnsi="Arial" w:cs="Arial"/>
        </w:rPr>
      </w:pPr>
      <w:bookmarkStart w:id="58" w:name="_Ref182495896"/>
      <w:bookmarkStart w:id="59" w:name="_Ref182495986"/>
      <w:bookmarkStart w:id="60" w:name="_Toc186552326"/>
      <w:r w:rsidRPr="00C80A5D">
        <w:rPr>
          <w:rFonts w:ascii="Arial" w:hAnsi="Arial" w:cs="Arial"/>
        </w:rPr>
        <w:t xml:space="preserve">Reikalavimai </w:t>
      </w:r>
      <w:r w:rsidR="00D5603B" w:rsidRPr="00C80A5D">
        <w:rPr>
          <w:rFonts w:ascii="Arial" w:hAnsi="Arial" w:cs="Arial"/>
        </w:rPr>
        <w:t xml:space="preserve">vidinių </w:t>
      </w:r>
      <w:r w:rsidRPr="00C80A5D">
        <w:rPr>
          <w:rFonts w:ascii="Arial" w:hAnsi="Arial" w:cs="Arial"/>
        </w:rPr>
        <w:t xml:space="preserve">administratorių </w:t>
      </w:r>
      <w:r w:rsidR="00D5603B" w:rsidRPr="00C80A5D">
        <w:rPr>
          <w:rFonts w:ascii="Arial" w:hAnsi="Arial" w:cs="Arial"/>
        </w:rPr>
        <w:t>mokymams</w:t>
      </w:r>
      <w:bookmarkEnd w:id="58"/>
      <w:bookmarkEnd w:id="59"/>
      <w:bookmarkEnd w:id="60"/>
    </w:p>
    <w:tbl>
      <w:tblPr>
        <w:tblStyle w:val="CivittaTable2Purple"/>
        <w:tblW w:w="5000" w:type="pct"/>
        <w:tblLook w:val="0620" w:firstRow="1" w:lastRow="0" w:firstColumn="0" w:lastColumn="0" w:noHBand="1" w:noVBand="1"/>
      </w:tblPr>
      <w:tblGrid>
        <w:gridCol w:w="852"/>
        <w:gridCol w:w="9410"/>
      </w:tblGrid>
      <w:tr w:rsidR="00770FFF" w:rsidRPr="000064B1" w14:paraId="3F5B8928" w14:textId="77777777" w:rsidTr="00253B29">
        <w:trPr>
          <w:cnfStyle w:val="100000000000" w:firstRow="1" w:lastRow="0" w:firstColumn="0" w:lastColumn="0" w:oddVBand="0" w:evenVBand="0" w:oddHBand="0" w:evenHBand="0" w:firstRowFirstColumn="0" w:firstRowLastColumn="0" w:lastRowFirstColumn="0" w:lastRowLastColumn="0"/>
          <w:trHeight w:val="20"/>
          <w:tblHeader/>
        </w:trPr>
        <w:tc>
          <w:tcPr>
            <w:tcW w:w="415" w:type="pct"/>
            <w:hideMark/>
          </w:tcPr>
          <w:p w14:paraId="0C853A15" w14:textId="77777777" w:rsidR="00770FFF" w:rsidRPr="000064B1" w:rsidRDefault="00770FFF" w:rsidP="002C373E">
            <w:pPr>
              <w:spacing w:before="0"/>
              <w:rPr>
                <w:rFonts w:ascii="Arial" w:hAnsi="Arial" w:cs="Arial"/>
                <w:sz w:val="18"/>
                <w:szCs w:val="18"/>
              </w:rPr>
            </w:pPr>
            <w:r w:rsidRPr="000064B1">
              <w:rPr>
                <w:rFonts w:ascii="Arial" w:hAnsi="Arial" w:cs="Arial"/>
                <w:sz w:val="18"/>
                <w:szCs w:val="18"/>
              </w:rPr>
              <w:t>Nr.</w:t>
            </w:r>
          </w:p>
        </w:tc>
        <w:tc>
          <w:tcPr>
            <w:tcW w:w="4585" w:type="pct"/>
            <w:hideMark/>
          </w:tcPr>
          <w:p w14:paraId="6E11E3C2" w14:textId="77777777" w:rsidR="00770FFF" w:rsidRPr="000064B1" w:rsidRDefault="00770FFF" w:rsidP="002C373E">
            <w:pPr>
              <w:spacing w:before="0"/>
              <w:rPr>
                <w:rFonts w:ascii="Arial" w:hAnsi="Arial" w:cs="Arial"/>
                <w:sz w:val="18"/>
                <w:szCs w:val="18"/>
              </w:rPr>
            </w:pPr>
            <w:r w:rsidRPr="000064B1">
              <w:rPr>
                <w:rFonts w:ascii="Arial" w:hAnsi="Arial" w:cs="Arial"/>
                <w:sz w:val="18"/>
                <w:szCs w:val="18"/>
              </w:rPr>
              <w:t>Reikalavimas</w:t>
            </w:r>
          </w:p>
        </w:tc>
      </w:tr>
      <w:tr w:rsidR="00770FFF" w:rsidRPr="000064B1" w14:paraId="21DAAA95" w14:textId="77777777" w:rsidTr="00253B29">
        <w:trPr>
          <w:trHeight w:val="20"/>
        </w:trPr>
        <w:tc>
          <w:tcPr>
            <w:tcW w:w="415" w:type="pct"/>
          </w:tcPr>
          <w:p w14:paraId="35A98ACA" w14:textId="4D286DD4" w:rsidR="00770FFF" w:rsidRPr="000064B1" w:rsidRDefault="00770FFF" w:rsidP="00644F49">
            <w:pPr>
              <w:pStyle w:val="Sraopastraipa"/>
              <w:numPr>
                <w:ilvl w:val="0"/>
                <w:numId w:val="19"/>
              </w:numPr>
              <w:spacing w:before="0"/>
              <w:rPr>
                <w:rFonts w:ascii="Arial" w:hAnsi="Arial" w:cs="Arial"/>
                <w:sz w:val="18"/>
                <w:szCs w:val="18"/>
                <w:lang w:val="en-US"/>
              </w:rPr>
            </w:pPr>
          </w:p>
        </w:tc>
        <w:tc>
          <w:tcPr>
            <w:tcW w:w="4585" w:type="pct"/>
            <w:vAlign w:val="center"/>
          </w:tcPr>
          <w:p w14:paraId="443E3742" w14:textId="02203D37" w:rsidR="00770FFF" w:rsidRPr="000064B1" w:rsidRDefault="002C34CF" w:rsidP="009F0846">
            <w:pPr>
              <w:pStyle w:val="Sraassuenkleliais"/>
              <w:numPr>
                <w:ilvl w:val="0"/>
                <w:numId w:val="0"/>
              </w:numPr>
              <w:spacing w:before="0" w:after="0"/>
              <w:jc w:val="both"/>
              <w:rPr>
                <w:rFonts w:cstheme="minorHAnsi"/>
                <w:sz w:val="18"/>
                <w:szCs w:val="18"/>
              </w:rPr>
            </w:pPr>
            <w:r w:rsidRPr="000064B1">
              <w:rPr>
                <w:rFonts w:cstheme="minorHAnsi"/>
                <w:sz w:val="18"/>
                <w:szCs w:val="18"/>
              </w:rPr>
              <w:t>Diegėjas užtikrina administratorių instruktavimą.</w:t>
            </w:r>
          </w:p>
        </w:tc>
      </w:tr>
      <w:tr w:rsidR="00770FFF" w:rsidRPr="000064B1" w14:paraId="0D759929" w14:textId="77777777" w:rsidTr="00253B29">
        <w:trPr>
          <w:trHeight w:val="20"/>
        </w:trPr>
        <w:tc>
          <w:tcPr>
            <w:tcW w:w="415" w:type="pct"/>
          </w:tcPr>
          <w:p w14:paraId="5CCED42B" w14:textId="230A3070" w:rsidR="00770FFF" w:rsidRPr="000064B1" w:rsidRDefault="00770FFF" w:rsidP="00644F49">
            <w:pPr>
              <w:pStyle w:val="Sraopastraipa"/>
              <w:numPr>
                <w:ilvl w:val="0"/>
                <w:numId w:val="19"/>
              </w:numPr>
              <w:spacing w:before="0"/>
              <w:rPr>
                <w:rFonts w:ascii="Arial" w:hAnsi="Arial" w:cs="Arial"/>
                <w:sz w:val="18"/>
                <w:szCs w:val="18"/>
              </w:rPr>
            </w:pPr>
          </w:p>
        </w:tc>
        <w:tc>
          <w:tcPr>
            <w:tcW w:w="4585" w:type="pct"/>
            <w:vAlign w:val="center"/>
            <w:hideMark/>
          </w:tcPr>
          <w:p w14:paraId="05AE5EC0" w14:textId="3DEDDCF4" w:rsidR="00770FFF" w:rsidRPr="000064B1" w:rsidRDefault="00FA0DC2" w:rsidP="006E7626">
            <w:pPr>
              <w:pStyle w:val="Sraassuenkleliais"/>
              <w:numPr>
                <w:ilvl w:val="0"/>
                <w:numId w:val="0"/>
              </w:numPr>
              <w:spacing w:before="0" w:after="0"/>
              <w:jc w:val="both"/>
              <w:rPr>
                <w:rFonts w:cstheme="minorHAnsi"/>
                <w:sz w:val="18"/>
                <w:szCs w:val="18"/>
              </w:rPr>
            </w:pPr>
            <w:r w:rsidRPr="000064B1">
              <w:rPr>
                <w:rFonts w:cstheme="minorHAnsi"/>
                <w:sz w:val="18"/>
                <w:szCs w:val="18"/>
              </w:rPr>
              <w:t>Diegėjas užtikrina administratorių instruktavimą pagal suderintą instruktavimo grafiką ir temas. Bendras instruktavimo laikas (neskaičiuojant pasiruošimo darbų</w:t>
            </w:r>
            <w:r w:rsidR="003D7594" w:rsidRPr="000064B1">
              <w:rPr>
                <w:rFonts w:cstheme="minorHAnsi"/>
                <w:sz w:val="18"/>
                <w:szCs w:val="18"/>
              </w:rPr>
              <w:t xml:space="preserve">, pvz.: medžiagos ruošimą, </w:t>
            </w:r>
            <w:r w:rsidR="00B46FFF" w:rsidRPr="000064B1">
              <w:rPr>
                <w:rFonts w:cstheme="minorHAnsi"/>
                <w:sz w:val="18"/>
                <w:szCs w:val="18"/>
              </w:rPr>
              <w:t>keliones</w:t>
            </w:r>
            <w:r w:rsidRPr="000064B1">
              <w:rPr>
                <w:rFonts w:cstheme="minorHAnsi"/>
                <w:sz w:val="18"/>
                <w:szCs w:val="18"/>
              </w:rPr>
              <w:t xml:space="preserve">) turi būti ne mažesnis nei </w:t>
            </w:r>
            <w:r w:rsidR="00EA4F91" w:rsidRPr="000064B1">
              <w:rPr>
                <w:rFonts w:cstheme="minorHAnsi"/>
                <w:sz w:val="18"/>
                <w:szCs w:val="18"/>
              </w:rPr>
              <w:t>4</w:t>
            </w:r>
            <w:r w:rsidRPr="000064B1">
              <w:rPr>
                <w:rFonts w:cstheme="minorHAnsi"/>
                <w:sz w:val="18"/>
                <w:szCs w:val="18"/>
              </w:rPr>
              <w:t>0 val. Instruktavimas atliekamas gavus Užsakymą. Užsakovas neįsipareigoja užsakyti visų numatytų instruktavimo valandų.</w:t>
            </w:r>
          </w:p>
        </w:tc>
      </w:tr>
      <w:tr w:rsidR="00770FFF" w:rsidRPr="000064B1" w14:paraId="6787474F" w14:textId="77777777" w:rsidTr="00253B29">
        <w:trPr>
          <w:trHeight w:val="20"/>
        </w:trPr>
        <w:tc>
          <w:tcPr>
            <w:tcW w:w="415" w:type="pct"/>
          </w:tcPr>
          <w:p w14:paraId="73817037" w14:textId="58F10B08" w:rsidR="00770FFF" w:rsidRPr="000064B1" w:rsidRDefault="00770FFF" w:rsidP="00644F49">
            <w:pPr>
              <w:pStyle w:val="Sraopastraipa"/>
              <w:numPr>
                <w:ilvl w:val="0"/>
                <w:numId w:val="19"/>
              </w:numPr>
              <w:spacing w:before="0"/>
              <w:rPr>
                <w:rFonts w:ascii="Arial" w:hAnsi="Arial" w:cs="Arial"/>
                <w:sz w:val="18"/>
                <w:szCs w:val="18"/>
              </w:rPr>
            </w:pPr>
          </w:p>
        </w:tc>
        <w:tc>
          <w:tcPr>
            <w:tcW w:w="4585" w:type="pct"/>
            <w:vAlign w:val="center"/>
            <w:hideMark/>
          </w:tcPr>
          <w:p w14:paraId="47BAE245" w14:textId="0C3F07F4" w:rsidR="00770FFF" w:rsidRPr="000064B1" w:rsidRDefault="00FA0DC2" w:rsidP="00FA0DC2">
            <w:pPr>
              <w:pStyle w:val="Sraassuenkleliais"/>
              <w:numPr>
                <w:ilvl w:val="0"/>
                <w:numId w:val="0"/>
              </w:numPr>
              <w:spacing w:before="0" w:after="0"/>
              <w:jc w:val="both"/>
              <w:rPr>
                <w:rFonts w:cstheme="minorHAnsi"/>
                <w:sz w:val="18"/>
                <w:szCs w:val="18"/>
              </w:rPr>
            </w:pPr>
            <w:r w:rsidRPr="000064B1">
              <w:rPr>
                <w:rFonts w:cstheme="minorHAnsi"/>
                <w:sz w:val="18"/>
                <w:szCs w:val="18"/>
              </w:rPr>
              <w:t xml:space="preserve">Diegėjas užtikrina iki </w:t>
            </w:r>
            <w:r w:rsidR="003D7594" w:rsidRPr="000064B1">
              <w:rPr>
                <w:rFonts w:cstheme="minorHAnsi"/>
                <w:sz w:val="18"/>
                <w:szCs w:val="18"/>
              </w:rPr>
              <w:t xml:space="preserve">5 </w:t>
            </w:r>
            <w:r w:rsidRPr="000064B1">
              <w:rPr>
                <w:rFonts w:cstheme="minorHAnsi"/>
                <w:sz w:val="18"/>
                <w:szCs w:val="18"/>
              </w:rPr>
              <w:t>administratorių grupės instruktavimą ir konsultavimą.</w:t>
            </w:r>
          </w:p>
        </w:tc>
      </w:tr>
      <w:tr w:rsidR="00770FFF" w:rsidRPr="000064B1" w14:paraId="0D3FE867" w14:textId="77777777" w:rsidTr="00253B29">
        <w:trPr>
          <w:trHeight w:val="20"/>
        </w:trPr>
        <w:tc>
          <w:tcPr>
            <w:tcW w:w="415" w:type="pct"/>
          </w:tcPr>
          <w:p w14:paraId="4BC77E29" w14:textId="324123A6" w:rsidR="00770FFF" w:rsidRPr="000064B1" w:rsidRDefault="00770FFF" w:rsidP="00644F49">
            <w:pPr>
              <w:pStyle w:val="Sraopastraipa"/>
              <w:numPr>
                <w:ilvl w:val="0"/>
                <w:numId w:val="19"/>
              </w:numPr>
              <w:spacing w:before="0"/>
              <w:rPr>
                <w:rFonts w:ascii="Arial" w:hAnsi="Arial" w:cs="Arial"/>
                <w:sz w:val="18"/>
                <w:szCs w:val="18"/>
              </w:rPr>
            </w:pPr>
          </w:p>
        </w:tc>
        <w:tc>
          <w:tcPr>
            <w:tcW w:w="4585" w:type="pct"/>
            <w:vAlign w:val="center"/>
            <w:hideMark/>
          </w:tcPr>
          <w:p w14:paraId="332BFCE6" w14:textId="050D79B2" w:rsidR="006E7626" w:rsidRPr="000064B1" w:rsidRDefault="006E7626" w:rsidP="006E7626">
            <w:pPr>
              <w:spacing w:before="0"/>
              <w:rPr>
                <w:sz w:val="18"/>
                <w:szCs w:val="18"/>
              </w:rPr>
            </w:pPr>
            <w:r w:rsidRPr="000064B1">
              <w:rPr>
                <w:sz w:val="18"/>
                <w:szCs w:val="18"/>
              </w:rPr>
              <w:t>Diegėjas užtikrina, kad administratorių instruktavimas ir instruktavimo medžiaga apimtų šias sritis (neapsiribojant):</w:t>
            </w:r>
          </w:p>
          <w:p w14:paraId="3991C5B8" w14:textId="77777777" w:rsidR="006E7626" w:rsidRPr="000064B1" w:rsidRDefault="006E7626" w:rsidP="003F4C52">
            <w:pPr>
              <w:numPr>
                <w:ilvl w:val="0"/>
                <w:numId w:val="81"/>
              </w:numPr>
              <w:spacing w:before="60"/>
              <w:ind w:left="360"/>
              <w:rPr>
                <w:sz w:val="18"/>
                <w:szCs w:val="18"/>
              </w:rPr>
            </w:pPr>
            <w:r w:rsidRPr="000064B1">
              <w:rPr>
                <w:sz w:val="18"/>
                <w:szCs w:val="18"/>
              </w:rPr>
              <w:t>įvadas:</w:t>
            </w:r>
          </w:p>
          <w:p w14:paraId="285AE63B" w14:textId="77777777" w:rsidR="006E7626" w:rsidRPr="000064B1" w:rsidRDefault="006E7626" w:rsidP="003F4C52">
            <w:pPr>
              <w:numPr>
                <w:ilvl w:val="1"/>
                <w:numId w:val="79"/>
              </w:numPr>
              <w:spacing w:before="60"/>
              <w:ind w:left="1058" w:hanging="338"/>
              <w:rPr>
                <w:sz w:val="18"/>
                <w:szCs w:val="18"/>
              </w:rPr>
            </w:pPr>
            <w:r w:rsidRPr="000064B1">
              <w:rPr>
                <w:sz w:val="18"/>
                <w:szCs w:val="18"/>
              </w:rPr>
              <w:t>instruktavimo struktūra;</w:t>
            </w:r>
          </w:p>
          <w:p w14:paraId="423F3CBA" w14:textId="77777777" w:rsidR="006E7626" w:rsidRPr="000064B1" w:rsidRDefault="006E7626" w:rsidP="003F4C52">
            <w:pPr>
              <w:numPr>
                <w:ilvl w:val="1"/>
                <w:numId w:val="79"/>
              </w:numPr>
              <w:spacing w:before="60"/>
              <w:ind w:left="1058" w:hanging="338"/>
              <w:rPr>
                <w:sz w:val="18"/>
                <w:szCs w:val="18"/>
              </w:rPr>
            </w:pPr>
            <w:r w:rsidRPr="000064B1">
              <w:rPr>
                <w:sz w:val="18"/>
                <w:szCs w:val="18"/>
              </w:rPr>
              <w:t>pagrindinės dalys;</w:t>
            </w:r>
          </w:p>
          <w:p w14:paraId="0F097680" w14:textId="1BB31B1C" w:rsidR="006E7626" w:rsidRPr="000064B1" w:rsidRDefault="006E7626" w:rsidP="003F4C52">
            <w:pPr>
              <w:numPr>
                <w:ilvl w:val="1"/>
                <w:numId w:val="79"/>
              </w:numPr>
              <w:spacing w:before="60"/>
              <w:ind w:left="1058" w:hanging="338"/>
              <w:rPr>
                <w:sz w:val="18"/>
                <w:szCs w:val="18"/>
              </w:rPr>
            </w:pPr>
            <w:r w:rsidRPr="000064B1">
              <w:rPr>
                <w:sz w:val="18"/>
                <w:szCs w:val="18"/>
              </w:rPr>
              <w:t xml:space="preserve">informacija apie </w:t>
            </w:r>
            <w:r w:rsidR="00365E62" w:rsidRPr="000064B1">
              <w:rPr>
                <w:sz w:val="18"/>
                <w:szCs w:val="18"/>
              </w:rPr>
              <w:t>Sistemą</w:t>
            </w:r>
            <w:r w:rsidRPr="000064B1">
              <w:rPr>
                <w:sz w:val="18"/>
                <w:szCs w:val="18"/>
              </w:rPr>
              <w:t>;</w:t>
            </w:r>
          </w:p>
          <w:p w14:paraId="7913D88D" w14:textId="77777777" w:rsidR="006E7626" w:rsidRPr="000064B1" w:rsidRDefault="006E7626" w:rsidP="003F4C52">
            <w:pPr>
              <w:numPr>
                <w:ilvl w:val="1"/>
                <w:numId w:val="79"/>
              </w:numPr>
              <w:spacing w:before="60"/>
              <w:ind w:left="1058" w:hanging="338"/>
              <w:rPr>
                <w:sz w:val="18"/>
                <w:szCs w:val="18"/>
              </w:rPr>
            </w:pPr>
            <w:r w:rsidRPr="000064B1">
              <w:rPr>
                <w:sz w:val="18"/>
                <w:szCs w:val="18"/>
              </w:rPr>
              <w:t>kita.</w:t>
            </w:r>
          </w:p>
          <w:p w14:paraId="09678114" w14:textId="77777777" w:rsidR="006E7626" w:rsidRPr="000064B1" w:rsidRDefault="006E7626" w:rsidP="003F4C52">
            <w:pPr>
              <w:numPr>
                <w:ilvl w:val="0"/>
                <w:numId w:val="81"/>
              </w:numPr>
              <w:spacing w:before="60"/>
              <w:ind w:left="360"/>
              <w:rPr>
                <w:sz w:val="18"/>
                <w:szCs w:val="18"/>
              </w:rPr>
            </w:pPr>
            <w:r w:rsidRPr="000064B1">
              <w:rPr>
                <w:sz w:val="18"/>
                <w:szCs w:val="18"/>
              </w:rPr>
              <w:t>teorinė dalis:</w:t>
            </w:r>
          </w:p>
          <w:p w14:paraId="62CF8673" w14:textId="48E58501" w:rsidR="006E7626" w:rsidRPr="000064B1" w:rsidRDefault="00365E62" w:rsidP="003F4C52">
            <w:pPr>
              <w:numPr>
                <w:ilvl w:val="1"/>
                <w:numId w:val="79"/>
              </w:numPr>
              <w:spacing w:before="60"/>
              <w:ind w:left="1058" w:hanging="338"/>
              <w:rPr>
                <w:sz w:val="18"/>
                <w:szCs w:val="18"/>
              </w:rPr>
            </w:pPr>
            <w:r w:rsidRPr="000064B1">
              <w:rPr>
                <w:sz w:val="18"/>
                <w:szCs w:val="18"/>
              </w:rPr>
              <w:t>Sistemos</w:t>
            </w:r>
            <w:r w:rsidR="006E7626" w:rsidRPr="000064B1">
              <w:rPr>
                <w:sz w:val="18"/>
                <w:szCs w:val="18"/>
              </w:rPr>
              <w:t xml:space="preserve"> saugumo reikalavimai;</w:t>
            </w:r>
          </w:p>
          <w:p w14:paraId="4E65CDBB" w14:textId="0A30E09B" w:rsidR="006E7626" w:rsidRPr="000064B1" w:rsidRDefault="00365E62" w:rsidP="003F4C52">
            <w:pPr>
              <w:numPr>
                <w:ilvl w:val="1"/>
                <w:numId w:val="79"/>
              </w:numPr>
              <w:spacing w:before="60"/>
              <w:ind w:left="1058" w:hanging="338"/>
              <w:rPr>
                <w:sz w:val="18"/>
                <w:szCs w:val="18"/>
              </w:rPr>
            </w:pPr>
            <w:r w:rsidRPr="000064B1">
              <w:rPr>
                <w:sz w:val="18"/>
                <w:szCs w:val="18"/>
              </w:rPr>
              <w:t>Sistemos</w:t>
            </w:r>
            <w:r w:rsidR="006E7626" w:rsidRPr="000064B1">
              <w:rPr>
                <w:sz w:val="18"/>
                <w:szCs w:val="18"/>
              </w:rPr>
              <w:t xml:space="preserve"> integracijų nustatymų, konfigūravimo ir valdymo instrukcijos;</w:t>
            </w:r>
          </w:p>
          <w:p w14:paraId="3292649D" w14:textId="0949AAA4" w:rsidR="006E7626" w:rsidRPr="000064B1" w:rsidRDefault="00365E62" w:rsidP="003F4C52">
            <w:pPr>
              <w:numPr>
                <w:ilvl w:val="1"/>
                <w:numId w:val="79"/>
              </w:numPr>
              <w:spacing w:before="60"/>
              <w:ind w:left="1058" w:hanging="338"/>
              <w:rPr>
                <w:sz w:val="18"/>
                <w:szCs w:val="18"/>
              </w:rPr>
            </w:pPr>
            <w:r w:rsidRPr="000064B1">
              <w:rPr>
                <w:sz w:val="18"/>
                <w:szCs w:val="18"/>
              </w:rPr>
              <w:t>Sistemos</w:t>
            </w:r>
            <w:r w:rsidR="006E7626" w:rsidRPr="000064B1">
              <w:rPr>
                <w:sz w:val="18"/>
                <w:szCs w:val="18"/>
              </w:rPr>
              <w:t xml:space="preserve"> įdiegimo instrukcija;</w:t>
            </w:r>
          </w:p>
          <w:p w14:paraId="352AA12B" w14:textId="53B770D8" w:rsidR="006E7626" w:rsidRPr="000064B1" w:rsidRDefault="00365E62" w:rsidP="003F4C52">
            <w:pPr>
              <w:numPr>
                <w:ilvl w:val="1"/>
                <w:numId w:val="79"/>
              </w:numPr>
              <w:spacing w:before="60"/>
              <w:ind w:left="1058" w:hanging="338"/>
              <w:rPr>
                <w:sz w:val="18"/>
                <w:szCs w:val="18"/>
              </w:rPr>
            </w:pPr>
            <w:r w:rsidRPr="000064B1">
              <w:rPr>
                <w:sz w:val="18"/>
                <w:szCs w:val="18"/>
              </w:rPr>
              <w:t>Sistemos</w:t>
            </w:r>
            <w:r w:rsidR="006E7626" w:rsidRPr="000064B1">
              <w:rPr>
                <w:sz w:val="18"/>
                <w:szCs w:val="18"/>
              </w:rPr>
              <w:t xml:space="preserve"> nustatymų valdymas;</w:t>
            </w:r>
          </w:p>
          <w:p w14:paraId="3F75C90F" w14:textId="1BF4D2B3" w:rsidR="006E7626" w:rsidRPr="000064B1" w:rsidRDefault="00365E62" w:rsidP="003F4C52">
            <w:pPr>
              <w:numPr>
                <w:ilvl w:val="1"/>
                <w:numId w:val="79"/>
              </w:numPr>
              <w:spacing w:before="60"/>
              <w:ind w:left="1058" w:hanging="338"/>
              <w:rPr>
                <w:sz w:val="18"/>
                <w:szCs w:val="18"/>
              </w:rPr>
            </w:pPr>
            <w:r w:rsidRPr="000064B1">
              <w:rPr>
                <w:sz w:val="18"/>
                <w:szCs w:val="18"/>
              </w:rPr>
              <w:t>Sistemos</w:t>
            </w:r>
            <w:r w:rsidR="006E7626" w:rsidRPr="000064B1">
              <w:rPr>
                <w:sz w:val="18"/>
                <w:szCs w:val="18"/>
              </w:rPr>
              <w:t xml:space="preserve"> administravimo ir priežiūros valdymas;</w:t>
            </w:r>
          </w:p>
          <w:p w14:paraId="24AF2782" w14:textId="0D6ED4B8" w:rsidR="006E7626" w:rsidRPr="000064B1" w:rsidRDefault="006E7626" w:rsidP="003F4C52">
            <w:pPr>
              <w:numPr>
                <w:ilvl w:val="1"/>
                <w:numId w:val="79"/>
              </w:numPr>
              <w:spacing w:before="60"/>
              <w:ind w:left="1058" w:hanging="338"/>
              <w:rPr>
                <w:sz w:val="18"/>
                <w:szCs w:val="18"/>
              </w:rPr>
            </w:pPr>
            <w:r w:rsidRPr="000064B1">
              <w:rPr>
                <w:sz w:val="18"/>
                <w:szCs w:val="18"/>
              </w:rPr>
              <w:t>atsarginių kopijų darymo ir atstatymo instrukcija;</w:t>
            </w:r>
          </w:p>
          <w:p w14:paraId="6E8B5EA5" w14:textId="77777777" w:rsidR="006E7626" w:rsidRPr="000064B1" w:rsidRDefault="006E7626" w:rsidP="003F4C52">
            <w:pPr>
              <w:numPr>
                <w:ilvl w:val="1"/>
                <w:numId w:val="79"/>
              </w:numPr>
              <w:spacing w:before="60"/>
              <w:ind w:left="1058" w:hanging="338"/>
              <w:rPr>
                <w:sz w:val="18"/>
                <w:szCs w:val="18"/>
              </w:rPr>
            </w:pPr>
            <w:r w:rsidRPr="000064B1">
              <w:rPr>
                <w:sz w:val="18"/>
                <w:szCs w:val="18"/>
              </w:rPr>
              <w:t>naujos darbo vietos paruošimas;</w:t>
            </w:r>
          </w:p>
          <w:p w14:paraId="73BAD786" w14:textId="77777777" w:rsidR="006E7626" w:rsidRPr="000064B1" w:rsidRDefault="006E7626" w:rsidP="003F4C52">
            <w:pPr>
              <w:numPr>
                <w:ilvl w:val="1"/>
                <w:numId w:val="79"/>
              </w:numPr>
              <w:spacing w:before="60"/>
              <w:ind w:left="1058" w:hanging="338"/>
              <w:rPr>
                <w:sz w:val="18"/>
                <w:szCs w:val="18"/>
              </w:rPr>
            </w:pPr>
            <w:r w:rsidRPr="000064B1">
              <w:rPr>
                <w:sz w:val="18"/>
                <w:szCs w:val="18"/>
              </w:rPr>
              <w:t>skirtingų sistemos aplinkų (pavyzdžiui, instruktavimo, testavimo) aprašymas ir valdymas;</w:t>
            </w:r>
          </w:p>
          <w:p w14:paraId="61EB2BFC" w14:textId="6FE358C7" w:rsidR="006E7626" w:rsidRPr="000064B1" w:rsidRDefault="006E7626" w:rsidP="003F4C52">
            <w:pPr>
              <w:numPr>
                <w:ilvl w:val="1"/>
                <w:numId w:val="79"/>
              </w:numPr>
              <w:spacing w:before="60"/>
              <w:ind w:left="1058" w:hanging="338"/>
              <w:rPr>
                <w:sz w:val="18"/>
                <w:szCs w:val="18"/>
              </w:rPr>
            </w:pPr>
            <w:r w:rsidRPr="000064B1">
              <w:rPr>
                <w:sz w:val="18"/>
                <w:szCs w:val="18"/>
              </w:rPr>
              <w:t>stebėjimo ir monitoringo procesai;</w:t>
            </w:r>
          </w:p>
          <w:p w14:paraId="16034993" w14:textId="7FD1C47F" w:rsidR="006E7626" w:rsidRPr="000064B1" w:rsidRDefault="006E7626" w:rsidP="003F4C52">
            <w:pPr>
              <w:numPr>
                <w:ilvl w:val="1"/>
                <w:numId w:val="79"/>
              </w:numPr>
              <w:spacing w:before="60"/>
              <w:ind w:left="1058" w:hanging="338"/>
              <w:rPr>
                <w:sz w:val="18"/>
                <w:szCs w:val="18"/>
              </w:rPr>
            </w:pPr>
            <w:r w:rsidRPr="000064B1">
              <w:rPr>
                <w:sz w:val="18"/>
                <w:szCs w:val="18"/>
              </w:rPr>
              <w:t>reikalingų resursų poreikis (augimas) metams.</w:t>
            </w:r>
          </w:p>
          <w:p w14:paraId="172A5CE1" w14:textId="77777777" w:rsidR="006E7626" w:rsidRPr="000064B1" w:rsidRDefault="006E7626" w:rsidP="003F4C52">
            <w:pPr>
              <w:numPr>
                <w:ilvl w:val="0"/>
                <w:numId w:val="81"/>
              </w:numPr>
              <w:spacing w:before="60"/>
              <w:ind w:left="360"/>
              <w:rPr>
                <w:sz w:val="18"/>
                <w:szCs w:val="18"/>
              </w:rPr>
            </w:pPr>
            <w:r w:rsidRPr="000064B1">
              <w:rPr>
                <w:sz w:val="18"/>
                <w:szCs w:val="18"/>
              </w:rPr>
              <w:t>praktinė dalis:</w:t>
            </w:r>
          </w:p>
          <w:p w14:paraId="4F39DA5C" w14:textId="77777777" w:rsidR="006E7626" w:rsidRPr="000064B1" w:rsidRDefault="006E7626" w:rsidP="003F4C52">
            <w:pPr>
              <w:numPr>
                <w:ilvl w:val="1"/>
                <w:numId w:val="79"/>
              </w:numPr>
              <w:spacing w:before="60"/>
              <w:ind w:left="1058" w:hanging="338"/>
              <w:rPr>
                <w:sz w:val="18"/>
                <w:szCs w:val="18"/>
              </w:rPr>
            </w:pPr>
            <w:r w:rsidRPr="000064B1">
              <w:rPr>
                <w:sz w:val="18"/>
                <w:szCs w:val="18"/>
              </w:rPr>
              <w:t>praktinė dalis – praktinės užduotys (praktinės situacijos), susijusios su kiekviena iš teorinėje dalyje pateiktų dalių;</w:t>
            </w:r>
          </w:p>
          <w:p w14:paraId="797AE538" w14:textId="2D6C463B" w:rsidR="006E7626" w:rsidRPr="000064B1" w:rsidRDefault="006E7626" w:rsidP="003F4C52">
            <w:pPr>
              <w:numPr>
                <w:ilvl w:val="1"/>
                <w:numId w:val="79"/>
              </w:numPr>
              <w:spacing w:before="60"/>
              <w:ind w:left="1058" w:hanging="338"/>
              <w:rPr>
                <w:sz w:val="18"/>
                <w:szCs w:val="18"/>
              </w:rPr>
            </w:pPr>
            <w:r w:rsidRPr="000064B1">
              <w:rPr>
                <w:sz w:val="18"/>
                <w:szCs w:val="18"/>
              </w:rPr>
              <w:t>kitos praktinės situacijos, Diegėjo požiūriu aktualios administruojant.</w:t>
            </w:r>
          </w:p>
          <w:p w14:paraId="3F3FCA47" w14:textId="7AB88176" w:rsidR="00770FFF" w:rsidRPr="000064B1" w:rsidRDefault="006E7626" w:rsidP="006E7626">
            <w:pPr>
              <w:pStyle w:val="Sraassuenkleliais"/>
              <w:numPr>
                <w:ilvl w:val="0"/>
                <w:numId w:val="0"/>
              </w:numPr>
              <w:spacing w:before="0" w:after="0"/>
              <w:jc w:val="both"/>
              <w:rPr>
                <w:rFonts w:ascii="Arial" w:hAnsi="Arial" w:cs="Arial"/>
                <w:sz w:val="18"/>
                <w:szCs w:val="18"/>
              </w:rPr>
            </w:pPr>
            <w:r w:rsidRPr="000064B1">
              <w:rPr>
                <w:sz w:val="18"/>
                <w:szCs w:val="18"/>
              </w:rPr>
              <w:t>Instruktavimo temos gali keistis ir būti mažesnės apimties, jei instruktavimo dalyviui tema nėra aktuali. Instruktavimo temos turi būti nurodomas instruktavimo grafike.</w:t>
            </w:r>
          </w:p>
        </w:tc>
      </w:tr>
      <w:tr w:rsidR="0020264B" w:rsidRPr="000064B1" w14:paraId="0D38576D" w14:textId="77777777" w:rsidTr="00253B29">
        <w:trPr>
          <w:trHeight w:val="20"/>
        </w:trPr>
        <w:tc>
          <w:tcPr>
            <w:tcW w:w="415" w:type="pct"/>
          </w:tcPr>
          <w:p w14:paraId="16C5178E" w14:textId="77777777" w:rsidR="0020264B" w:rsidRPr="000064B1" w:rsidRDefault="0020264B" w:rsidP="00644F49">
            <w:pPr>
              <w:pStyle w:val="Sraopastraipa"/>
              <w:numPr>
                <w:ilvl w:val="0"/>
                <w:numId w:val="19"/>
              </w:numPr>
              <w:spacing w:before="0"/>
              <w:rPr>
                <w:rFonts w:ascii="Arial" w:hAnsi="Arial" w:cs="Arial"/>
                <w:sz w:val="18"/>
                <w:szCs w:val="18"/>
              </w:rPr>
            </w:pPr>
          </w:p>
        </w:tc>
        <w:tc>
          <w:tcPr>
            <w:tcW w:w="4585" w:type="pct"/>
            <w:vAlign w:val="center"/>
          </w:tcPr>
          <w:p w14:paraId="222554F1" w14:textId="7030E5AB" w:rsidR="0020264B" w:rsidRPr="000064B1" w:rsidRDefault="006E7626" w:rsidP="006E7626">
            <w:pPr>
              <w:pStyle w:val="Sraassuenkleliais"/>
              <w:numPr>
                <w:ilvl w:val="0"/>
                <w:numId w:val="0"/>
              </w:numPr>
              <w:spacing w:before="0" w:after="0"/>
              <w:jc w:val="both"/>
              <w:rPr>
                <w:rFonts w:ascii="Arial" w:hAnsi="Arial" w:cs="Arial"/>
                <w:sz w:val="18"/>
                <w:szCs w:val="18"/>
              </w:rPr>
            </w:pPr>
            <w:r w:rsidRPr="000064B1">
              <w:rPr>
                <w:sz w:val="18"/>
                <w:szCs w:val="18"/>
              </w:rPr>
              <w:t>Diegėjas turi užtikrinti administratorių instruktavimo medžiagos parengimą skaitmenine forma (tekstiniu ir / arba vaizdiniu formatu).</w:t>
            </w:r>
          </w:p>
        </w:tc>
      </w:tr>
      <w:tr w:rsidR="0020264B" w:rsidRPr="000064B1" w14:paraId="177E2D92" w14:textId="77777777" w:rsidTr="00253B29">
        <w:trPr>
          <w:trHeight w:val="20"/>
        </w:trPr>
        <w:tc>
          <w:tcPr>
            <w:tcW w:w="415" w:type="pct"/>
          </w:tcPr>
          <w:p w14:paraId="6D036339" w14:textId="77777777" w:rsidR="0020264B" w:rsidRPr="000064B1" w:rsidRDefault="0020264B" w:rsidP="00644F49">
            <w:pPr>
              <w:pStyle w:val="Sraopastraipa"/>
              <w:numPr>
                <w:ilvl w:val="0"/>
                <w:numId w:val="19"/>
              </w:numPr>
              <w:spacing w:before="0"/>
              <w:rPr>
                <w:rFonts w:ascii="Arial" w:hAnsi="Arial" w:cs="Arial"/>
                <w:sz w:val="18"/>
                <w:szCs w:val="18"/>
              </w:rPr>
            </w:pPr>
          </w:p>
        </w:tc>
        <w:tc>
          <w:tcPr>
            <w:tcW w:w="4585" w:type="pct"/>
            <w:vAlign w:val="center"/>
          </w:tcPr>
          <w:p w14:paraId="36027639" w14:textId="2DCF1648" w:rsidR="0020264B" w:rsidRPr="000064B1" w:rsidRDefault="006E7626" w:rsidP="006E7626">
            <w:pPr>
              <w:pStyle w:val="Sraassuenkleliais"/>
              <w:numPr>
                <w:ilvl w:val="0"/>
                <w:numId w:val="0"/>
              </w:numPr>
              <w:spacing w:before="0" w:after="0"/>
              <w:jc w:val="both"/>
              <w:rPr>
                <w:rFonts w:ascii="Arial" w:hAnsi="Arial" w:cs="Arial"/>
                <w:sz w:val="18"/>
                <w:szCs w:val="18"/>
              </w:rPr>
            </w:pPr>
            <w:r w:rsidRPr="000064B1">
              <w:rPr>
                <w:sz w:val="18"/>
                <w:szCs w:val="18"/>
              </w:rPr>
              <w:t>Diegėjas turi užtikrinti administratorių testavimo medžiagos parengimą skaitmenine forma (tekstiniu ir / arba vaizdiniu formatu).</w:t>
            </w:r>
          </w:p>
        </w:tc>
      </w:tr>
      <w:tr w:rsidR="0020264B" w:rsidRPr="000064B1" w14:paraId="6D6D32CF" w14:textId="77777777" w:rsidTr="00253B29">
        <w:trPr>
          <w:trHeight w:val="20"/>
        </w:trPr>
        <w:tc>
          <w:tcPr>
            <w:tcW w:w="415" w:type="pct"/>
          </w:tcPr>
          <w:p w14:paraId="3D8E2F8F" w14:textId="77777777" w:rsidR="0020264B" w:rsidRPr="000064B1" w:rsidRDefault="0020264B" w:rsidP="00644F49">
            <w:pPr>
              <w:pStyle w:val="Sraopastraipa"/>
              <w:numPr>
                <w:ilvl w:val="0"/>
                <w:numId w:val="19"/>
              </w:numPr>
              <w:spacing w:before="0"/>
              <w:rPr>
                <w:rFonts w:ascii="Arial" w:hAnsi="Arial" w:cs="Arial"/>
                <w:sz w:val="18"/>
                <w:szCs w:val="18"/>
              </w:rPr>
            </w:pPr>
          </w:p>
        </w:tc>
        <w:tc>
          <w:tcPr>
            <w:tcW w:w="4585" w:type="pct"/>
            <w:vAlign w:val="center"/>
          </w:tcPr>
          <w:p w14:paraId="12C367AE" w14:textId="70352097" w:rsidR="0020264B" w:rsidRPr="000064B1" w:rsidRDefault="001B57F5" w:rsidP="006E7626">
            <w:pPr>
              <w:pStyle w:val="Sraassuenkleliais"/>
              <w:numPr>
                <w:ilvl w:val="0"/>
                <w:numId w:val="0"/>
              </w:numPr>
              <w:spacing w:before="0" w:after="0"/>
              <w:jc w:val="both"/>
              <w:rPr>
                <w:rFonts w:ascii="Arial" w:hAnsi="Arial" w:cs="Arial"/>
                <w:sz w:val="18"/>
                <w:szCs w:val="18"/>
              </w:rPr>
            </w:pPr>
            <w:r w:rsidRPr="000064B1">
              <w:rPr>
                <w:sz w:val="18"/>
                <w:szCs w:val="18"/>
              </w:rPr>
              <w:t>A</w:t>
            </w:r>
            <w:r w:rsidR="006E7626" w:rsidRPr="000064B1">
              <w:rPr>
                <w:sz w:val="18"/>
                <w:szCs w:val="18"/>
              </w:rPr>
              <w:t>dministratorių instruktavimo medžiagą Diegėjas pateikia Užsakovui likus ne mažiau kaip 2 darbo dienoms iki suformuotos administratorių instruktavimo</w:t>
            </w:r>
            <w:r w:rsidR="002527B2" w:rsidRPr="000064B1">
              <w:rPr>
                <w:sz w:val="18"/>
                <w:szCs w:val="18"/>
              </w:rPr>
              <w:t xml:space="preserve"> pradžios</w:t>
            </w:r>
            <w:r w:rsidR="006E7626" w:rsidRPr="000064B1">
              <w:rPr>
                <w:sz w:val="18"/>
                <w:szCs w:val="18"/>
              </w:rPr>
              <w:t>.</w:t>
            </w:r>
          </w:p>
        </w:tc>
      </w:tr>
      <w:tr w:rsidR="0020264B" w:rsidRPr="000064B1" w14:paraId="12DA70BF" w14:textId="77777777" w:rsidTr="00253B29">
        <w:trPr>
          <w:trHeight w:val="20"/>
        </w:trPr>
        <w:tc>
          <w:tcPr>
            <w:tcW w:w="415" w:type="pct"/>
          </w:tcPr>
          <w:p w14:paraId="2DAC46F4" w14:textId="77777777" w:rsidR="0020264B" w:rsidRPr="000064B1" w:rsidRDefault="0020264B" w:rsidP="00644F49">
            <w:pPr>
              <w:pStyle w:val="Sraopastraipa"/>
              <w:numPr>
                <w:ilvl w:val="0"/>
                <w:numId w:val="19"/>
              </w:numPr>
              <w:spacing w:before="0"/>
              <w:rPr>
                <w:rFonts w:ascii="Arial" w:hAnsi="Arial" w:cs="Arial"/>
                <w:sz w:val="18"/>
                <w:szCs w:val="18"/>
              </w:rPr>
            </w:pPr>
          </w:p>
        </w:tc>
        <w:tc>
          <w:tcPr>
            <w:tcW w:w="4585" w:type="pct"/>
            <w:vAlign w:val="center"/>
          </w:tcPr>
          <w:p w14:paraId="452AB7D0" w14:textId="3EF4F232" w:rsidR="0020264B" w:rsidRPr="000064B1" w:rsidRDefault="006E7626" w:rsidP="006E7626">
            <w:pPr>
              <w:pStyle w:val="Sraassuenkleliais"/>
              <w:numPr>
                <w:ilvl w:val="0"/>
                <w:numId w:val="0"/>
              </w:numPr>
              <w:spacing w:before="0" w:after="0"/>
              <w:jc w:val="both"/>
              <w:rPr>
                <w:rFonts w:ascii="Arial" w:hAnsi="Arial" w:cs="Arial"/>
                <w:sz w:val="18"/>
                <w:szCs w:val="18"/>
              </w:rPr>
            </w:pPr>
            <w:r w:rsidRPr="000064B1">
              <w:rPr>
                <w:sz w:val="18"/>
                <w:szCs w:val="18"/>
              </w:rPr>
              <w:t>Diegėjas, esant poreikiui, užtikrina administratorių instruktavimo vykdymą nuotoliniu būdu.</w:t>
            </w:r>
          </w:p>
        </w:tc>
      </w:tr>
      <w:tr w:rsidR="0020264B" w:rsidRPr="000064B1" w14:paraId="1975D8EB" w14:textId="77777777" w:rsidTr="00253B29">
        <w:trPr>
          <w:trHeight w:val="20"/>
        </w:trPr>
        <w:tc>
          <w:tcPr>
            <w:tcW w:w="415" w:type="pct"/>
          </w:tcPr>
          <w:p w14:paraId="6059BB3B" w14:textId="77777777" w:rsidR="0020264B" w:rsidRPr="000064B1" w:rsidRDefault="0020264B" w:rsidP="00644F49">
            <w:pPr>
              <w:pStyle w:val="Sraopastraipa"/>
              <w:numPr>
                <w:ilvl w:val="0"/>
                <w:numId w:val="19"/>
              </w:numPr>
              <w:spacing w:before="0"/>
              <w:rPr>
                <w:rFonts w:ascii="Arial" w:hAnsi="Arial" w:cs="Arial"/>
                <w:sz w:val="18"/>
                <w:szCs w:val="18"/>
              </w:rPr>
            </w:pPr>
          </w:p>
        </w:tc>
        <w:tc>
          <w:tcPr>
            <w:tcW w:w="4585" w:type="pct"/>
            <w:vAlign w:val="center"/>
          </w:tcPr>
          <w:p w14:paraId="6D70BFAA" w14:textId="55FC3018" w:rsidR="0020264B" w:rsidRPr="000064B1" w:rsidRDefault="006E7626" w:rsidP="006E7626">
            <w:pPr>
              <w:pStyle w:val="Sraassuenkleliais"/>
              <w:numPr>
                <w:ilvl w:val="0"/>
                <w:numId w:val="0"/>
              </w:numPr>
              <w:spacing w:before="0" w:after="0"/>
              <w:jc w:val="both"/>
              <w:rPr>
                <w:rFonts w:ascii="Arial" w:hAnsi="Arial" w:cs="Arial"/>
                <w:sz w:val="18"/>
                <w:szCs w:val="18"/>
              </w:rPr>
            </w:pPr>
            <w:r w:rsidRPr="000064B1">
              <w:rPr>
                <w:sz w:val="18"/>
                <w:szCs w:val="18"/>
              </w:rPr>
              <w:t>Diegėjas turi užtikrinti administratorių instruktavimo įrašymą vaizdo formatu.</w:t>
            </w:r>
          </w:p>
        </w:tc>
      </w:tr>
      <w:tr w:rsidR="0020264B" w:rsidRPr="000064B1" w14:paraId="6400E72B" w14:textId="77777777" w:rsidTr="00253B29">
        <w:trPr>
          <w:trHeight w:val="20"/>
        </w:trPr>
        <w:tc>
          <w:tcPr>
            <w:tcW w:w="415" w:type="pct"/>
          </w:tcPr>
          <w:p w14:paraId="4D0A3B58" w14:textId="77777777" w:rsidR="0020264B" w:rsidRPr="000064B1" w:rsidRDefault="0020264B" w:rsidP="00644F49">
            <w:pPr>
              <w:pStyle w:val="Sraopastraipa"/>
              <w:numPr>
                <w:ilvl w:val="0"/>
                <w:numId w:val="19"/>
              </w:numPr>
              <w:spacing w:before="0"/>
              <w:rPr>
                <w:rFonts w:ascii="Arial" w:hAnsi="Arial" w:cs="Arial"/>
                <w:sz w:val="18"/>
                <w:szCs w:val="18"/>
              </w:rPr>
            </w:pPr>
          </w:p>
        </w:tc>
        <w:tc>
          <w:tcPr>
            <w:tcW w:w="4585" w:type="pct"/>
            <w:vAlign w:val="center"/>
          </w:tcPr>
          <w:p w14:paraId="1C938FD0" w14:textId="3E93554B" w:rsidR="0020264B" w:rsidRPr="000064B1" w:rsidRDefault="002527B2" w:rsidP="006E7626">
            <w:pPr>
              <w:pStyle w:val="Sraassuenkleliais"/>
              <w:numPr>
                <w:ilvl w:val="0"/>
                <w:numId w:val="0"/>
              </w:numPr>
              <w:spacing w:before="0" w:after="0"/>
              <w:jc w:val="both"/>
              <w:rPr>
                <w:rFonts w:ascii="Arial" w:hAnsi="Arial" w:cs="Arial"/>
                <w:sz w:val="18"/>
                <w:szCs w:val="18"/>
              </w:rPr>
            </w:pPr>
            <w:r w:rsidRPr="000064B1">
              <w:rPr>
                <w:sz w:val="18"/>
                <w:szCs w:val="18"/>
              </w:rPr>
              <w:t>A</w:t>
            </w:r>
            <w:r w:rsidR="006E7626" w:rsidRPr="000064B1">
              <w:rPr>
                <w:sz w:val="18"/>
                <w:szCs w:val="18"/>
              </w:rPr>
              <w:t>dministratorių instruktavimo pabaigoje, Diegėjas turi atlikti įvertinimą, ar instruktuoti asmenys pasirengę darbui bei surinktą administratorių atsiliepimus apie instruktavimą.</w:t>
            </w:r>
          </w:p>
        </w:tc>
      </w:tr>
    </w:tbl>
    <w:p w14:paraId="5BCDDF65" w14:textId="1DEF310B" w:rsidR="00D5603B" w:rsidRPr="00C80A5D" w:rsidRDefault="00D5603B" w:rsidP="00640D04"/>
    <w:p w14:paraId="05D550A0" w14:textId="13252B5B" w:rsidR="00770FFF" w:rsidRPr="00C80A5D" w:rsidRDefault="00770FFF" w:rsidP="007412E7">
      <w:pPr>
        <w:pStyle w:val="Antrat3"/>
        <w:rPr>
          <w:rFonts w:ascii="Arial" w:hAnsi="Arial" w:cs="Arial"/>
        </w:rPr>
      </w:pPr>
      <w:bookmarkStart w:id="61" w:name="_Toc184857999"/>
      <w:bookmarkStart w:id="62" w:name="_Toc185340896"/>
      <w:bookmarkStart w:id="63" w:name="_Toc184858002"/>
      <w:bookmarkStart w:id="64" w:name="_Toc185340899"/>
      <w:bookmarkStart w:id="65" w:name="_Toc184858005"/>
      <w:bookmarkStart w:id="66" w:name="_Toc185340902"/>
      <w:bookmarkStart w:id="67" w:name="_Toc184858008"/>
      <w:bookmarkStart w:id="68" w:name="_Toc185340905"/>
      <w:bookmarkStart w:id="69" w:name="_Toc184858011"/>
      <w:bookmarkStart w:id="70" w:name="_Toc185340908"/>
      <w:bookmarkStart w:id="71" w:name="_Toc186552327"/>
      <w:bookmarkEnd w:id="61"/>
      <w:bookmarkEnd w:id="62"/>
      <w:bookmarkEnd w:id="63"/>
      <w:bookmarkEnd w:id="64"/>
      <w:bookmarkEnd w:id="65"/>
      <w:bookmarkEnd w:id="66"/>
      <w:bookmarkEnd w:id="67"/>
      <w:bookmarkEnd w:id="68"/>
      <w:bookmarkEnd w:id="69"/>
      <w:bookmarkEnd w:id="70"/>
      <w:r w:rsidRPr="00C80A5D">
        <w:rPr>
          <w:rFonts w:ascii="Arial" w:hAnsi="Arial" w:cs="Arial"/>
        </w:rPr>
        <w:t>Reikalavimai naudotojų konsultavimui</w:t>
      </w:r>
      <w:bookmarkEnd w:id="71"/>
    </w:p>
    <w:tbl>
      <w:tblPr>
        <w:tblStyle w:val="CivittaTable2Purple"/>
        <w:tblW w:w="5000" w:type="pct"/>
        <w:tblLook w:val="0620" w:firstRow="1" w:lastRow="0" w:firstColumn="0" w:lastColumn="0" w:noHBand="1" w:noVBand="1"/>
      </w:tblPr>
      <w:tblGrid>
        <w:gridCol w:w="852"/>
        <w:gridCol w:w="9410"/>
      </w:tblGrid>
      <w:tr w:rsidR="009049D7" w:rsidRPr="005D2877" w14:paraId="76191279" w14:textId="77777777" w:rsidTr="005D2877">
        <w:trPr>
          <w:cnfStyle w:val="100000000000" w:firstRow="1" w:lastRow="0" w:firstColumn="0" w:lastColumn="0" w:oddVBand="0" w:evenVBand="0" w:oddHBand="0" w:evenHBand="0" w:firstRowFirstColumn="0" w:firstRowLastColumn="0" w:lastRowFirstColumn="0" w:lastRowLastColumn="0"/>
          <w:trHeight w:val="20"/>
        </w:trPr>
        <w:tc>
          <w:tcPr>
            <w:tcW w:w="415" w:type="pct"/>
            <w:hideMark/>
          </w:tcPr>
          <w:p w14:paraId="7E5C46E0" w14:textId="77777777" w:rsidR="009049D7" w:rsidRPr="005D2877" w:rsidRDefault="009049D7" w:rsidP="005D2877">
            <w:pPr>
              <w:spacing w:before="0"/>
              <w:rPr>
                <w:rFonts w:ascii="Arial" w:hAnsi="Arial" w:cs="Arial"/>
                <w:sz w:val="18"/>
                <w:szCs w:val="18"/>
              </w:rPr>
            </w:pPr>
            <w:r w:rsidRPr="005D2877">
              <w:rPr>
                <w:rFonts w:ascii="Arial" w:hAnsi="Arial" w:cs="Arial"/>
                <w:sz w:val="18"/>
                <w:szCs w:val="18"/>
              </w:rPr>
              <w:t>Nr.</w:t>
            </w:r>
          </w:p>
        </w:tc>
        <w:tc>
          <w:tcPr>
            <w:tcW w:w="4585" w:type="pct"/>
            <w:hideMark/>
          </w:tcPr>
          <w:p w14:paraId="351808DF" w14:textId="77777777" w:rsidR="009049D7" w:rsidRPr="005D2877" w:rsidRDefault="009049D7" w:rsidP="005D2877">
            <w:pPr>
              <w:spacing w:before="0"/>
              <w:rPr>
                <w:rFonts w:ascii="Arial" w:hAnsi="Arial" w:cs="Arial"/>
                <w:sz w:val="18"/>
                <w:szCs w:val="18"/>
              </w:rPr>
            </w:pPr>
            <w:r w:rsidRPr="005D2877">
              <w:rPr>
                <w:rFonts w:ascii="Arial" w:hAnsi="Arial" w:cs="Arial"/>
                <w:sz w:val="18"/>
                <w:szCs w:val="18"/>
              </w:rPr>
              <w:t>Reikalavimas</w:t>
            </w:r>
          </w:p>
        </w:tc>
      </w:tr>
      <w:tr w:rsidR="009049D7" w:rsidRPr="005D2877" w14:paraId="767AE439" w14:textId="77777777" w:rsidTr="005D2877">
        <w:trPr>
          <w:trHeight w:val="20"/>
        </w:trPr>
        <w:tc>
          <w:tcPr>
            <w:tcW w:w="415" w:type="pct"/>
          </w:tcPr>
          <w:p w14:paraId="3AE6A664" w14:textId="1640A9C7" w:rsidR="009049D7" w:rsidRPr="005D2877" w:rsidRDefault="009049D7" w:rsidP="005D2877">
            <w:pPr>
              <w:pStyle w:val="Sraopastraipa"/>
              <w:numPr>
                <w:ilvl w:val="0"/>
                <w:numId w:val="19"/>
              </w:numPr>
              <w:spacing w:before="0"/>
              <w:rPr>
                <w:rFonts w:ascii="Arial" w:hAnsi="Arial" w:cs="Arial"/>
                <w:sz w:val="18"/>
                <w:szCs w:val="18"/>
                <w:lang w:val="en-US"/>
              </w:rPr>
            </w:pPr>
          </w:p>
        </w:tc>
        <w:tc>
          <w:tcPr>
            <w:tcW w:w="4585" w:type="pct"/>
            <w:vAlign w:val="center"/>
            <w:hideMark/>
          </w:tcPr>
          <w:p w14:paraId="3D03163C" w14:textId="6F011D7E" w:rsidR="00F079AC" w:rsidRPr="005D2877" w:rsidRDefault="00F079AC" w:rsidP="005D2877">
            <w:pPr>
              <w:spacing w:before="0"/>
              <w:rPr>
                <w:sz w:val="18"/>
                <w:szCs w:val="18"/>
              </w:rPr>
            </w:pPr>
            <w:r w:rsidRPr="005D2877">
              <w:rPr>
                <w:sz w:val="18"/>
                <w:szCs w:val="18"/>
              </w:rPr>
              <w:t xml:space="preserve">Diegėjas konsultuoja naudotojus dėl darbo su </w:t>
            </w:r>
            <w:r w:rsidR="001B57F5" w:rsidRPr="005D2877">
              <w:rPr>
                <w:sz w:val="18"/>
                <w:szCs w:val="18"/>
              </w:rPr>
              <w:t>Sistema</w:t>
            </w:r>
            <w:r w:rsidRPr="005D2877">
              <w:rPr>
                <w:sz w:val="18"/>
                <w:szCs w:val="18"/>
              </w:rPr>
              <w:t xml:space="preserve"> (toliau – individualios konsultacijos). Individualios konsultacijos apima šias konsultacijų rūšis:</w:t>
            </w:r>
          </w:p>
          <w:p w14:paraId="3A78D0FE" w14:textId="1C113C9D" w:rsidR="00F079AC" w:rsidRPr="005D2877" w:rsidRDefault="001B57F5" w:rsidP="005D2877">
            <w:pPr>
              <w:numPr>
                <w:ilvl w:val="0"/>
                <w:numId w:val="80"/>
              </w:numPr>
              <w:spacing w:before="60"/>
              <w:rPr>
                <w:sz w:val="18"/>
                <w:szCs w:val="18"/>
              </w:rPr>
            </w:pPr>
            <w:r w:rsidRPr="005D2877">
              <w:rPr>
                <w:sz w:val="18"/>
                <w:szCs w:val="18"/>
              </w:rPr>
              <w:t>N</w:t>
            </w:r>
            <w:r w:rsidR="00F079AC" w:rsidRPr="005D2877">
              <w:rPr>
                <w:sz w:val="18"/>
                <w:szCs w:val="18"/>
              </w:rPr>
              <w:t xml:space="preserve">audotojų konsultavimas Užsakovo nustatytoje (nustatytose) vietoje (vietose): </w:t>
            </w:r>
          </w:p>
          <w:p w14:paraId="47F667E8" w14:textId="129B3592" w:rsidR="00F079AC" w:rsidRPr="005D2877" w:rsidRDefault="001B57F5" w:rsidP="005D2877">
            <w:pPr>
              <w:numPr>
                <w:ilvl w:val="1"/>
                <w:numId w:val="79"/>
              </w:numPr>
              <w:spacing w:before="60"/>
              <w:ind w:left="1058" w:hanging="338"/>
              <w:rPr>
                <w:sz w:val="18"/>
                <w:szCs w:val="18"/>
              </w:rPr>
            </w:pPr>
            <w:r w:rsidRPr="005D2877">
              <w:rPr>
                <w:sz w:val="18"/>
                <w:szCs w:val="18"/>
              </w:rPr>
              <w:t>N</w:t>
            </w:r>
            <w:r w:rsidR="00F079AC" w:rsidRPr="005D2877">
              <w:rPr>
                <w:sz w:val="18"/>
                <w:szCs w:val="18"/>
              </w:rPr>
              <w:t xml:space="preserve">audotojų darbo vietoje </w:t>
            </w:r>
            <w:r w:rsidRPr="005D2877">
              <w:rPr>
                <w:sz w:val="18"/>
                <w:szCs w:val="18"/>
              </w:rPr>
              <w:t>Kauno mieste</w:t>
            </w:r>
            <w:r w:rsidR="00F079AC" w:rsidRPr="005D2877">
              <w:rPr>
                <w:sz w:val="18"/>
                <w:szCs w:val="18"/>
              </w:rPr>
              <w:t>, jei tokia galimybė yra;</w:t>
            </w:r>
          </w:p>
          <w:p w14:paraId="52FCFBA2" w14:textId="72A779EC" w:rsidR="00F079AC" w:rsidRPr="005D2877" w:rsidRDefault="00F079AC" w:rsidP="005D2877">
            <w:pPr>
              <w:numPr>
                <w:ilvl w:val="1"/>
                <w:numId w:val="82"/>
              </w:numPr>
              <w:spacing w:before="60"/>
              <w:ind w:left="1058" w:hanging="338"/>
              <w:rPr>
                <w:sz w:val="18"/>
                <w:szCs w:val="18"/>
              </w:rPr>
            </w:pPr>
            <w:r w:rsidRPr="005D2877">
              <w:rPr>
                <w:sz w:val="18"/>
                <w:szCs w:val="18"/>
              </w:rPr>
              <w:t xml:space="preserve">nuotoliniu būdu prisijungdamas prie </w:t>
            </w:r>
            <w:r w:rsidR="001B57F5" w:rsidRPr="005D2877">
              <w:rPr>
                <w:sz w:val="18"/>
                <w:szCs w:val="18"/>
              </w:rPr>
              <w:t>Sistemos</w:t>
            </w:r>
            <w:r w:rsidRPr="005D2877">
              <w:rPr>
                <w:sz w:val="18"/>
                <w:szCs w:val="18"/>
              </w:rPr>
              <w:t xml:space="preserve"> aplinkos ir matydamas naudotojo, kuris yra konsultuojamas, aplinką pagal Užsakovo Diegėjui sudarytą nuotolinio prisijungimo galimybę.</w:t>
            </w:r>
          </w:p>
          <w:p w14:paraId="3D8A1CAD" w14:textId="2A37A3AA" w:rsidR="009049D7" w:rsidRPr="005D2877" w:rsidRDefault="00F079AC" w:rsidP="005D2877">
            <w:pPr>
              <w:pStyle w:val="Sraassuenkleliais"/>
              <w:numPr>
                <w:ilvl w:val="0"/>
                <w:numId w:val="0"/>
              </w:numPr>
              <w:spacing w:before="0" w:after="0"/>
              <w:jc w:val="both"/>
              <w:rPr>
                <w:rFonts w:ascii="Arial" w:hAnsi="Arial" w:cs="Arial"/>
                <w:sz w:val="18"/>
                <w:szCs w:val="18"/>
              </w:rPr>
            </w:pPr>
            <w:r w:rsidRPr="005D2877">
              <w:rPr>
                <w:sz w:val="18"/>
                <w:szCs w:val="18"/>
              </w:rPr>
              <w:t>Teikia</w:t>
            </w:r>
            <w:r w:rsidRPr="005D2877">
              <w:rPr>
                <w:color w:val="232323" w:themeColor="text1"/>
                <w:sz w:val="18"/>
                <w:szCs w:val="18"/>
              </w:rPr>
              <w:t xml:space="preserve"> atsakymus į nustatytos (Užsakovo pateiktos) formos naudotojo nurodytus klausimus. Į paklausime pateiktus klausimus Diegėjas atsako ne vėliau kaip per 4 darbo valandas nuo paklausimo gavimo, išskyrus sudėtingus klausimus, kuriems reikalinga atlikti konkrečios situacijos duomenų analizę, duomenis nagrinėjant Užsakovo naudojamoje informacinėje sistemoje arba atlikti veiksmų modeliavimą. Į sudėtingus klausimus turi būti atsakyta ne vėliau kaip per 24 valandas ar kitu su Užsakovu suderintu terminu</w:t>
            </w:r>
            <w:r w:rsidRPr="005D2877">
              <w:rPr>
                <w:sz w:val="18"/>
                <w:szCs w:val="18"/>
              </w:rPr>
              <w:t>.</w:t>
            </w:r>
          </w:p>
        </w:tc>
      </w:tr>
      <w:tr w:rsidR="009049D7" w:rsidRPr="005D2877" w14:paraId="7EB7E1C5" w14:textId="77777777" w:rsidTr="005D2877">
        <w:trPr>
          <w:trHeight w:val="20"/>
        </w:trPr>
        <w:tc>
          <w:tcPr>
            <w:tcW w:w="415" w:type="pct"/>
          </w:tcPr>
          <w:p w14:paraId="63925491" w14:textId="49BDF7BB" w:rsidR="009049D7" w:rsidRPr="005D2877" w:rsidRDefault="009049D7" w:rsidP="005D2877">
            <w:pPr>
              <w:pStyle w:val="Sraopastraipa"/>
              <w:numPr>
                <w:ilvl w:val="0"/>
                <w:numId w:val="19"/>
              </w:numPr>
              <w:spacing w:before="0"/>
              <w:rPr>
                <w:rFonts w:ascii="Arial" w:hAnsi="Arial" w:cs="Arial"/>
                <w:sz w:val="18"/>
                <w:szCs w:val="18"/>
              </w:rPr>
            </w:pPr>
          </w:p>
        </w:tc>
        <w:tc>
          <w:tcPr>
            <w:tcW w:w="4585" w:type="pct"/>
            <w:vAlign w:val="center"/>
            <w:hideMark/>
          </w:tcPr>
          <w:p w14:paraId="7FC3343C" w14:textId="2E7B1F8C" w:rsidR="009049D7" w:rsidRPr="005D2877" w:rsidRDefault="00F079AC" w:rsidP="005D2877">
            <w:pPr>
              <w:pStyle w:val="Sraassuenkleliais"/>
              <w:numPr>
                <w:ilvl w:val="0"/>
                <w:numId w:val="0"/>
              </w:numPr>
              <w:spacing w:before="0" w:after="0"/>
              <w:jc w:val="both"/>
              <w:rPr>
                <w:rFonts w:ascii="Arial" w:hAnsi="Arial" w:cs="Arial"/>
                <w:sz w:val="18"/>
                <w:szCs w:val="18"/>
              </w:rPr>
            </w:pPr>
            <w:r w:rsidRPr="005D2877">
              <w:rPr>
                <w:sz w:val="18"/>
                <w:szCs w:val="18"/>
              </w:rPr>
              <w:t>Diegėjas individualias konsultacijas Užsakovui teikia ne ilgiau negu iki 4 mėnesių po diegimo paslaugų teikimo įvykdymo datos, t.y., kai yra pateiktas patvirtintas diegimo paslaugų suteikimo patvirtinimo aktas.</w:t>
            </w:r>
          </w:p>
        </w:tc>
      </w:tr>
    </w:tbl>
    <w:p w14:paraId="1C3AA41F" w14:textId="30BF08A1" w:rsidR="00A05BBC" w:rsidRPr="00C80A5D" w:rsidRDefault="003C5999" w:rsidP="00A05BBC">
      <w:pPr>
        <w:pStyle w:val="Antrat1"/>
        <w:rPr>
          <w:rFonts w:hint="eastAsia"/>
        </w:rPr>
      </w:pPr>
      <w:bookmarkStart w:id="72" w:name="_Toc186552328"/>
      <w:r w:rsidRPr="00C80A5D">
        <w:lastRenderedPageBreak/>
        <w:t xml:space="preserve">VVS </w:t>
      </w:r>
      <w:r w:rsidR="008010AE" w:rsidRPr="00C80A5D">
        <w:t>plėtros ir priežiūros paslaugos</w:t>
      </w:r>
      <w:bookmarkEnd w:id="72"/>
    </w:p>
    <w:p w14:paraId="59585C25" w14:textId="302AAD7B" w:rsidR="008010AE" w:rsidRPr="00C80A5D" w:rsidRDefault="008010AE" w:rsidP="008010AE">
      <w:pPr>
        <w:pStyle w:val="Antrat2"/>
        <w:rPr>
          <w:rFonts w:ascii="Arial" w:hAnsi="Arial" w:cs="Arial"/>
        </w:rPr>
      </w:pPr>
      <w:bookmarkStart w:id="73" w:name="_Ref181114199"/>
      <w:bookmarkStart w:id="74" w:name="_Toc186552329"/>
      <w:r w:rsidRPr="00C80A5D">
        <w:rPr>
          <w:rFonts w:ascii="Arial" w:hAnsi="Arial" w:cs="Arial"/>
        </w:rPr>
        <w:t xml:space="preserve">Reikalavimai papildomų paslaugų </w:t>
      </w:r>
      <w:r w:rsidR="004570CF" w:rsidRPr="00C80A5D">
        <w:rPr>
          <w:rFonts w:ascii="Arial" w:hAnsi="Arial" w:cs="Arial"/>
        </w:rPr>
        <w:t>teikimui</w:t>
      </w:r>
      <w:bookmarkEnd w:id="73"/>
      <w:bookmarkEnd w:id="74"/>
    </w:p>
    <w:tbl>
      <w:tblPr>
        <w:tblStyle w:val="CivittaTable2Purple"/>
        <w:tblW w:w="5000" w:type="pct"/>
        <w:tblLook w:val="0620" w:firstRow="1" w:lastRow="0" w:firstColumn="0" w:lastColumn="0" w:noHBand="1" w:noVBand="1"/>
      </w:tblPr>
      <w:tblGrid>
        <w:gridCol w:w="907"/>
        <w:gridCol w:w="9355"/>
      </w:tblGrid>
      <w:tr w:rsidR="004570CF" w:rsidRPr="00893E09" w14:paraId="10B43A27" w14:textId="77777777" w:rsidTr="00893E09">
        <w:trPr>
          <w:cnfStyle w:val="100000000000" w:firstRow="1" w:lastRow="0" w:firstColumn="0" w:lastColumn="0" w:oddVBand="0" w:evenVBand="0" w:oddHBand="0" w:evenHBand="0" w:firstRowFirstColumn="0" w:firstRowLastColumn="0" w:lastRowFirstColumn="0" w:lastRowLastColumn="0"/>
          <w:trHeight w:val="20"/>
        </w:trPr>
        <w:tc>
          <w:tcPr>
            <w:tcW w:w="442" w:type="pct"/>
            <w:hideMark/>
          </w:tcPr>
          <w:p w14:paraId="147390DC" w14:textId="77777777" w:rsidR="004570CF" w:rsidRPr="00893E09" w:rsidRDefault="004570CF" w:rsidP="00893E09">
            <w:pPr>
              <w:spacing w:before="0"/>
              <w:rPr>
                <w:rFonts w:cstheme="minorHAnsi"/>
                <w:sz w:val="18"/>
                <w:szCs w:val="18"/>
              </w:rPr>
            </w:pPr>
            <w:r w:rsidRPr="00893E09">
              <w:rPr>
                <w:rFonts w:cstheme="minorHAnsi"/>
                <w:sz w:val="18"/>
                <w:szCs w:val="18"/>
              </w:rPr>
              <w:t>Nr.</w:t>
            </w:r>
          </w:p>
        </w:tc>
        <w:tc>
          <w:tcPr>
            <w:tcW w:w="4558" w:type="pct"/>
            <w:hideMark/>
          </w:tcPr>
          <w:p w14:paraId="3088F1E2" w14:textId="77777777" w:rsidR="004570CF" w:rsidRPr="00893E09" w:rsidRDefault="004570CF" w:rsidP="00893E09">
            <w:pPr>
              <w:spacing w:before="0"/>
              <w:rPr>
                <w:rFonts w:cstheme="minorHAnsi"/>
                <w:sz w:val="18"/>
                <w:szCs w:val="18"/>
              </w:rPr>
            </w:pPr>
            <w:r w:rsidRPr="00893E09">
              <w:rPr>
                <w:rFonts w:cstheme="minorHAnsi"/>
                <w:sz w:val="18"/>
                <w:szCs w:val="18"/>
              </w:rPr>
              <w:t>Reikalavimas</w:t>
            </w:r>
          </w:p>
        </w:tc>
      </w:tr>
      <w:tr w:rsidR="004570CF" w:rsidRPr="00893E09" w14:paraId="4344BF2F" w14:textId="77777777" w:rsidTr="00893E09">
        <w:trPr>
          <w:trHeight w:val="20"/>
        </w:trPr>
        <w:tc>
          <w:tcPr>
            <w:tcW w:w="442" w:type="pct"/>
          </w:tcPr>
          <w:p w14:paraId="6D27B5D8" w14:textId="17EBA612" w:rsidR="004570CF" w:rsidRPr="00893E09" w:rsidRDefault="004570CF" w:rsidP="00893E09">
            <w:pPr>
              <w:pStyle w:val="Sraopastraipa"/>
              <w:numPr>
                <w:ilvl w:val="0"/>
                <w:numId w:val="19"/>
              </w:numPr>
              <w:spacing w:before="0"/>
              <w:rPr>
                <w:rFonts w:cstheme="minorHAnsi"/>
                <w:sz w:val="18"/>
                <w:szCs w:val="18"/>
                <w:lang w:val="en-US"/>
              </w:rPr>
            </w:pPr>
          </w:p>
        </w:tc>
        <w:tc>
          <w:tcPr>
            <w:tcW w:w="4558" w:type="pct"/>
            <w:vAlign w:val="center"/>
            <w:hideMark/>
          </w:tcPr>
          <w:p w14:paraId="27780AD8" w14:textId="64F6B659" w:rsidR="004570CF" w:rsidRPr="00893E09" w:rsidRDefault="000579C9" w:rsidP="00893E09">
            <w:pPr>
              <w:pStyle w:val="Sraassuenkleliais"/>
              <w:numPr>
                <w:ilvl w:val="0"/>
                <w:numId w:val="0"/>
              </w:numPr>
              <w:spacing w:before="0" w:after="0"/>
              <w:jc w:val="both"/>
              <w:rPr>
                <w:rFonts w:cstheme="minorHAnsi"/>
                <w:sz w:val="18"/>
                <w:szCs w:val="18"/>
              </w:rPr>
            </w:pPr>
            <w:r w:rsidRPr="00893E09">
              <w:rPr>
                <w:rFonts w:cstheme="minorHAnsi"/>
                <w:sz w:val="18"/>
                <w:szCs w:val="18"/>
              </w:rPr>
              <w:t xml:space="preserve">Sutarties vykdymo metu (iki garantinio aptarnavimo laikotarpio pabaigos) Užsakovas, esant poreikiui, teikdamas atskirus raštiškus Papildomų paslaugų užsakymus, turi teisę užsakyti Papildomas paslaugas, pagal Diegėjo pasiūlyme nurodytą valandinį įkainį (ne daugiau kaip </w:t>
            </w:r>
            <w:r w:rsidR="00511E73" w:rsidRPr="00893E09">
              <w:rPr>
                <w:rFonts w:cstheme="minorHAnsi"/>
                <w:sz w:val="18"/>
                <w:szCs w:val="18"/>
              </w:rPr>
              <w:t>2500</w:t>
            </w:r>
            <w:r w:rsidRPr="00893E09">
              <w:rPr>
                <w:rFonts w:cstheme="minorHAnsi"/>
                <w:sz w:val="18"/>
                <w:szCs w:val="18"/>
              </w:rPr>
              <w:t xml:space="preserve"> valandų diegimo sutarties galiojimo laikotarpiu, išskyrus įstatyme numatytas išimtis dėl kiekio peržiūros, esant atitinkamoms įstatyme nurodytoms aplinkybėms). Užsakovas neįsipareigoja išpirkti viso nurodyto kiekio.</w:t>
            </w:r>
          </w:p>
        </w:tc>
      </w:tr>
      <w:tr w:rsidR="004570CF" w:rsidRPr="00893E09" w14:paraId="6A46CDBD" w14:textId="77777777" w:rsidTr="00893E09">
        <w:trPr>
          <w:trHeight w:val="20"/>
        </w:trPr>
        <w:tc>
          <w:tcPr>
            <w:tcW w:w="442" w:type="pct"/>
          </w:tcPr>
          <w:p w14:paraId="3F674930" w14:textId="464EC5FF" w:rsidR="004570CF" w:rsidRPr="00893E09" w:rsidRDefault="004570CF" w:rsidP="00893E09">
            <w:pPr>
              <w:pStyle w:val="Sraopastraipa"/>
              <w:numPr>
                <w:ilvl w:val="0"/>
                <w:numId w:val="19"/>
              </w:numPr>
              <w:spacing w:before="0"/>
              <w:rPr>
                <w:rFonts w:cstheme="minorHAnsi"/>
                <w:sz w:val="18"/>
                <w:szCs w:val="18"/>
              </w:rPr>
            </w:pPr>
          </w:p>
        </w:tc>
        <w:tc>
          <w:tcPr>
            <w:tcW w:w="4558" w:type="pct"/>
            <w:vAlign w:val="center"/>
            <w:hideMark/>
          </w:tcPr>
          <w:p w14:paraId="4246883F" w14:textId="77777777" w:rsidR="000579C9" w:rsidRPr="00893E09" w:rsidRDefault="000579C9" w:rsidP="00893E09">
            <w:pPr>
              <w:spacing w:before="0"/>
              <w:rPr>
                <w:rFonts w:cstheme="minorHAnsi"/>
                <w:sz w:val="18"/>
                <w:szCs w:val="18"/>
              </w:rPr>
            </w:pPr>
            <w:r w:rsidRPr="00893E09">
              <w:rPr>
                <w:rFonts w:eastAsia="Calibri" w:cstheme="minorHAnsi"/>
                <w:sz w:val="18"/>
                <w:szCs w:val="18"/>
              </w:rPr>
              <w:t>Papildomų paslaugų užsakymų tipai:</w:t>
            </w:r>
          </w:p>
          <w:p w14:paraId="26E5B32D" w14:textId="1F0FB154" w:rsidR="000579C9" w:rsidRPr="00893E09" w:rsidRDefault="000579C9" w:rsidP="00893E09">
            <w:pPr>
              <w:numPr>
                <w:ilvl w:val="0"/>
                <w:numId w:val="84"/>
              </w:numPr>
              <w:pBdr>
                <w:top w:val="nil"/>
                <w:left w:val="nil"/>
                <w:bottom w:val="nil"/>
                <w:right w:val="nil"/>
                <w:between w:val="nil"/>
              </w:pBdr>
              <w:spacing w:before="0"/>
              <w:rPr>
                <w:rFonts w:cstheme="minorHAnsi"/>
                <w:b/>
                <w:sz w:val="18"/>
                <w:szCs w:val="18"/>
              </w:rPr>
            </w:pPr>
            <w:r w:rsidRPr="00893E09">
              <w:rPr>
                <w:rFonts w:eastAsia="Calibri" w:cstheme="minorHAnsi"/>
                <w:color w:val="000000"/>
                <w:sz w:val="18"/>
                <w:szCs w:val="18"/>
              </w:rPr>
              <w:t xml:space="preserve">papildomi modifikavimo darbai nenumatytoms sritims ar funkcijoms – darbas užsakomas esant poreikiui realizuoti papildomą </w:t>
            </w:r>
            <w:r w:rsidR="00621848" w:rsidRPr="00893E09">
              <w:rPr>
                <w:rFonts w:eastAsia="Calibri" w:cstheme="minorHAnsi"/>
                <w:color w:val="000000"/>
                <w:sz w:val="18"/>
                <w:szCs w:val="18"/>
              </w:rPr>
              <w:t>Sistemos</w:t>
            </w:r>
            <w:r w:rsidRPr="00893E09">
              <w:rPr>
                <w:rFonts w:eastAsia="Calibri" w:cstheme="minorHAnsi"/>
                <w:color w:val="000000"/>
                <w:sz w:val="18"/>
                <w:szCs w:val="18"/>
              </w:rPr>
              <w:t xml:space="preserve"> funkcionalumą, atlikti sukurtų funkcijų pakeitimą, kuris nėra numatytas ar netenkina šios techninės specifikacijos reikalavimų;</w:t>
            </w:r>
          </w:p>
          <w:p w14:paraId="55179A77" w14:textId="77777777" w:rsidR="000579C9" w:rsidRPr="00893E09" w:rsidRDefault="000579C9" w:rsidP="00893E09">
            <w:pPr>
              <w:numPr>
                <w:ilvl w:val="0"/>
                <w:numId w:val="84"/>
              </w:numPr>
              <w:pBdr>
                <w:top w:val="nil"/>
                <w:left w:val="nil"/>
                <w:bottom w:val="nil"/>
                <w:right w:val="nil"/>
                <w:between w:val="nil"/>
              </w:pBdr>
              <w:spacing w:before="0"/>
              <w:rPr>
                <w:rFonts w:cstheme="minorHAnsi"/>
                <w:b/>
                <w:sz w:val="18"/>
                <w:szCs w:val="18"/>
              </w:rPr>
            </w:pPr>
            <w:r w:rsidRPr="00893E09">
              <w:rPr>
                <w:rFonts w:eastAsia="Calibri" w:cstheme="minorHAnsi"/>
                <w:color w:val="000000"/>
                <w:sz w:val="18"/>
                <w:szCs w:val="18"/>
              </w:rPr>
              <w:t>papildomų integracinių sąsajų įgyvendinimas – darbas užsakomas esant poreikiui realizuoti papildomą integracinę sąsają su kita informacine sistema duomenų gavimui ir/arba perdavimui;</w:t>
            </w:r>
          </w:p>
          <w:p w14:paraId="058DAE43" w14:textId="24724BEF" w:rsidR="000579C9" w:rsidRPr="00893E09" w:rsidRDefault="000579C9" w:rsidP="00893E09">
            <w:pPr>
              <w:numPr>
                <w:ilvl w:val="0"/>
                <w:numId w:val="84"/>
              </w:numPr>
              <w:pBdr>
                <w:top w:val="nil"/>
                <w:left w:val="nil"/>
                <w:bottom w:val="nil"/>
                <w:right w:val="nil"/>
                <w:between w:val="nil"/>
              </w:pBdr>
              <w:spacing w:before="0"/>
              <w:rPr>
                <w:rFonts w:cstheme="minorHAnsi"/>
                <w:b/>
                <w:sz w:val="18"/>
                <w:szCs w:val="18"/>
              </w:rPr>
            </w:pPr>
            <w:r w:rsidRPr="00893E09">
              <w:rPr>
                <w:rFonts w:eastAsia="Calibri" w:cstheme="minorHAnsi"/>
                <w:color w:val="000000"/>
                <w:sz w:val="18"/>
                <w:szCs w:val="18"/>
              </w:rPr>
              <w:t>ataskaitos</w:t>
            </w:r>
            <w:r w:rsidR="00ED2F93">
              <w:rPr>
                <w:rFonts w:eastAsia="Calibri" w:cstheme="minorHAnsi"/>
                <w:color w:val="000000"/>
                <w:sz w:val="18"/>
                <w:szCs w:val="18"/>
              </w:rPr>
              <w:t>;</w:t>
            </w:r>
          </w:p>
          <w:p w14:paraId="2762EA74" w14:textId="77777777" w:rsidR="000579C9" w:rsidRPr="00893E09" w:rsidRDefault="000579C9" w:rsidP="00893E09">
            <w:pPr>
              <w:numPr>
                <w:ilvl w:val="0"/>
                <w:numId w:val="84"/>
              </w:numPr>
              <w:pBdr>
                <w:top w:val="nil"/>
                <w:left w:val="nil"/>
                <w:bottom w:val="nil"/>
                <w:right w:val="nil"/>
                <w:between w:val="nil"/>
              </w:pBdr>
              <w:spacing w:before="0"/>
              <w:rPr>
                <w:rFonts w:cstheme="minorHAnsi"/>
                <w:b/>
                <w:sz w:val="18"/>
                <w:szCs w:val="18"/>
              </w:rPr>
            </w:pPr>
            <w:r w:rsidRPr="00893E09">
              <w:rPr>
                <w:rFonts w:eastAsia="Calibri" w:cstheme="minorHAnsi"/>
                <w:color w:val="000000"/>
                <w:sz w:val="18"/>
                <w:szCs w:val="18"/>
              </w:rPr>
              <w:t>papildomi instruktavimai, papildomos konsultacijos;</w:t>
            </w:r>
          </w:p>
          <w:p w14:paraId="18C91AC4" w14:textId="77777777" w:rsidR="000579C9" w:rsidRPr="00893E09" w:rsidRDefault="000579C9" w:rsidP="00893E09">
            <w:pPr>
              <w:numPr>
                <w:ilvl w:val="0"/>
                <w:numId w:val="84"/>
              </w:numPr>
              <w:pBdr>
                <w:top w:val="nil"/>
                <w:left w:val="nil"/>
                <w:bottom w:val="nil"/>
                <w:right w:val="nil"/>
                <w:between w:val="nil"/>
              </w:pBdr>
              <w:spacing w:before="0"/>
              <w:rPr>
                <w:rFonts w:cstheme="minorHAnsi"/>
                <w:b/>
                <w:sz w:val="18"/>
                <w:szCs w:val="18"/>
              </w:rPr>
            </w:pPr>
            <w:r w:rsidRPr="00893E09">
              <w:rPr>
                <w:rFonts w:eastAsia="Calibri" w:cstheme="minorHAnsi"/>
                <w:color w:val="000000"/>
                <w:sz w:val="18"/>
                <w:szCs w:val="18"/>
              </w:rPr>
              <w:t>kiti papildomi su Užsakovu suderinti darbai.</w:t>
            </w:r>
          </w:p>
          <w:p w14:paraId="761494A3" w14:textId="77777777" w:rsidR="000579C9" w:rsidRPr="00893E09" w:rsidRDefault="000579C9" w:rsidP="00893E09">
            <w:pPr>
              <w:pBdr>
                <w:top w:val="nil"/>
                <w:left w:val="nil"/>
                <w:bottom w:val="nil"/>
                <w:right w:val="nil"/>
                <w:between w:val="nil"/>
              </w:pBdr>
              <w:spacing w:before="0"/>
              <w:rPr>
                <w:rFonts w:cstheme="minorHAnsi"/>
                <w:bCs/>
                <w:sz w:val="18"/>
                <w:szCs w:val="18"/>
              </w:rPr>
            </w:pPr>
            <w:r w:rsidRPr="00893E09">
              <w:rPr>
                <w:rFonts w:cstheme="minorHAnsi"/>
                <w:sz w:val="18"/>
                <w:szCs w:val="18"/>
              </w:rPr>
              <w:t>Papildomais užsakymais nėra laikomi:</w:t>
            </w:r>
          </w:p>
          <w:p w14:paraId="786F8B7A" w14:textId="0560CA19" w:rsidR="004570CF" w:rsidRPr="00571934" w:rsidRDefault="000579C9" w:rsidP="00571934">
            <w:pPr>
              <w:pStyle w:val="Sraopastraipa"/>
              <w:numPr>
                <w:ilvl w:val="0"/>
                <w:numId w:val="85"/>
              </w:numPr>
              <w:pBdr>
                <w:top w:val="nil"/>
                <w:left w:val="nil"/>
                <w:bottom w:val="nil"/>
                <w:right w:val="nil"/>
                <w:between w:val="nil"/>
              </w:pBdr>
              <w:spacing w:before="0"/>
              <w:contextualSpacing w:val="0"/>
              <w:rPr>
                <w:rFonts w:cstheme="minorHAnsi"/>
                <w:sz w:val="18"/>
                <w:szCs w:val="18"/>
              </w:rPr>
            </w:pPr>
            <w:r w:rsidRPr="00893E09">
              <w:rPr>
                <w:rFonts w:cstheme="minorHAnsi"/>
                <w:sz w:val="18"/>
                <w:szCs w:val="18"/>
              </w:rPr>
              <w:t>Integracijos, esančios preliminariame integracijų sąraše; nenumatytos integracijos, kurios keičia TS esančią integraciją. T.y. jeigu preliminarių integracijų sąraše esančios konkrečios integracijos atsisakoma, vietoje jos gali būti išpildoma kita, TS nenumatyta integracija, kurios įgyvendinimo apimtis yra lygiavertė keičiamai integracijai. Lygiavertiškumas ir apimtis turi būti suderinta tarp Diegėjo ir Užsakovo abipusiu sutarimu.</w:t>
            </w:r>
          </w:p>
        </w:tc>
      </w:tr>
      <w:tr w:rsidR="004570CF" w:rsidRPr="00893E09" w14:paraId="5F2CA5D4" w14:textId="77777777" w:rsidTr="00893E09">
        <w:trPr>
          <w:trHeight w:val="20"/>
        </w:trPr>
        <w:tc>
          <w:tcPr>
            <w:tcW w:w="442" w:type="pct"/>
          </w:tcPr>
          <w:p w14:paraId="394FC6C5" w14:textId="570EB016" w:rsidR="004570CF" w:rsidRPr="00893E09" w:rsidRDefault="004570CF" w:rsidP="00893E09">
            <w:pPr>
              <w:pStyle w:val="Sraopastraipa"/>
              <w:numPr>
                <w:ilvl w:val="0"/>
                <w:numId w:val="19"/>
              </w:numPr>
              <w:spacing w:before="0"/>
              <w:rPr>
                <w:rFonts w:cstheme="minorHAnsi"/>
                <w:sz w:val="18"/>
                <w:szCs w:val="18"/>
              </w:rPr>
            </w:pPr>
          </w:p>
        </w:tc>
        <w:tc>
          <w:tcPr>
            <w:tcW w:w="4558" w:type="pct"/>
            <w:vAlign w:val="center"/>
            <w:hideMark/>
          </w:tcPr>
          <w:p w14:paraId="448937C0" w14:textId="6E275E0E" w:rsidR="004570CF" w:rsidRPr="00893E09" w:rsidRDefault="000579C9" w:rsidP="00893E09">
            <w:pPr>
              <w:pStyle w:val="Sraassuenkleliais"/>
              <w:numPr>
                <w:ilvl w:val="0"/>
                <w:numId w:val="0"/>
              </w:numPr>
              <w:spacing w:before="0" w:after="0"/>
              <w:jc w:val="both"/>
              <w:rPr>
                <w:rFonts w:cstheme="minorHAnsi"/>
                <w:sz w:val="18"/>
                <w:szCs w:val="18"/>
              </w:rPr>
            </w:pPr>
            <w:r w:rsidRPr="00893E09">
              <w:rPr>
                <w:rFonts w:eastAsia="Calibri" w:cstheme="minorHAnsi"/>
                <w:sz w:val="18"/>
                <w:szCs w:val="18"/>
              </w:rPr>
              <w:t>Atlikus Papildomų paslaugų užsakymą, turi būti atnaujinama, jei jau yra paruošta, Projekto dokumentacija. Papildomų paslaugų užsakymų metu Užsakovas nurodo, kokie konkretūs dokumentai turi būti atnaujinami.</w:t>
            </w:r>
          </w:p>
        </w:tc>
      </w:tr>
      <w:tr w:rsidR="004570CF" w:rsidRPr="00893E09" w14:paraId="77FE36F6" w14:textId="77777777" w:rsidTr="00893E09">
        <w:trPr>
          <w:trHeight w:val="20"/>
        </w:trPr>
        <w:tc>
          <w:tcPr>
            <w:tcW w:w="442" w:type="pct"/>
          </w:tcPr>
          <w:p w14:paraId="4EE29121" w14:textId="69861DC5" w:rsidR="004570CF" w:rsidRPr="00893E09" w:rsidRDefault="004570CF" w:rsidP="00893E09">
            <w:pPr>
              <w:pStyle w:val="Sraopastraipa"/>
              <w:numPr>
                <w:ilvl w:val="0"/>
                <w:numId w:val="19"/>
              </w:numPr>
              <w:spacing w:before="0"/>
              <w:rPr>
                <w:rFonts w:cstheme="minorHAnsi"/>
                <w:sz w:val="18"/>
                <w:szCs w:val="18"/>
              </w:rPr>
            </w:pPr>
          </w:p>
        </w:tc>
        <w:tc>
          <w:tcPr>
            <w:tcW w:w="4558" w:type="pct"/>
            <w:vAlign w:val="center"/>
            <w:hideMark/>
          </w:tcPr>
          <w:p w14:paraId="64E67408" w14:textId="77503E3C" w:rsidR="004570CF" w:rsidRPr="00893E09" w:rsidRDefault="000579C9" w:rsidP="00893E09">
            <w:pPr>
              <w:pStyle w:val="Sraassuenkleliais"/>
              <w:numPr>
                <w:ilvl w:val="0"/>
                <w:numId w:val="0"/>
              </w:numPr>
              <w:spacing w:before="0" w:after="0"/>
              <w:jc w:val="both"/>
              <w:rPr>
                <w:rFonts w:cstheme="minorHAnsi"/>
                <w:sz w:val="18"/>
                <w:szCs w:val="18"/>
              </w:rPr>
            </w:pPr>
            <w:r w:rsidRPr="00893E09">
              <w:rPr>
                <w:rFonts w:eastAsia="Calibri" w:cstheme="minorHAnsi"/>
                <w:sz w:val="18"/>
                <w:szCs w:val="18"/>
              </w:rPr>
              <w:t>Projekto reglamente Diegėjas privalo pateikti ir suderinti su Užsakovu detalią Papildomų paslaugų teikimo tvarką su aiškiomis taisyklėmis kaip bus nustatomos ir apskaitomos Papildomos paslaugos, kaip bus nustatomas Užsakymo įgyvendinimui reikalingas valandų kiekis, kaip bus fiksuojami žodiniai užsakymai ir vystymo paslaugos.</w:t>
            </w:r>
          </w:p>
        </w:tc>
      </w:tr>
      <w:tr w:rsidR="00FE5D51" w:rsidRPr="00893E09" w14:paraId="23C199BE" w14:textId="77777777" w:rsidTr="00893E09">
        <w:trPr>
          <w:trHeight w:val="20"/>
        </w:trPr>
        <w:tc>
          <w:tcPr>
            <w:tcW w:w="442" w:type="pct"/>
          </w:tcPr>
          <w:p w14:paraId="2FD7D342" w14:textId="77777777" w:rsidR="00FE5D51" w:rsidRPr="00893E09" w:rsidRDefault="00FE5D51" w:rsidP="00893E09">
            <w:pPr>
              <w:pStyle w:val="Sraopastraipa"/>
              <w:numPr>
                <w:ilvl w:val="0"/>
                <w:numId w:val="19"/>
              </w:numPr>
              <w:spacing w:before="0"/>
              <w:rPr>
                <w:rFonts w:cstheme="minorHAnsi"/>
                <w:sz w:val="18"/>
                <w:szCs w:val="18"/>
              </w:rPr>
            </w:pPr>
          </w:p>
        </w:tc>
        <w:tc>
          <w:tcPr>
            <w:tcW w:w="4558" w:type="pct"/>
            <w:vAlign w:val="center"/>
          </w:tcPr>
          <w:p w14:paraId="05D0510A" w14:textId="0B36CE3D" w:rsidR="00FE5D51" w:rsidRPr="00893E09" w:rsidRDefault="000579C9" w:rsidP="00893E09">
            <w:pPr>
              <w:pStyle w:val="Sraassuenkleliais"/>
              <w:numPr>
                <w:ilvl w:val="0"/>
                <w:numId w:val="0"/>
              </w:numPr>
              <w:spacing w:before="0" w:after="0"/>
              <w:jc w:val="both"/>
              <w:rPr>
                <w:rFonts w:cstheme="minorHAnsi"/>
                <w:sz w:val="18"/>
                <w:szCs w:val="18"/>
              </w:rPr>
            </w:pPr>
            <w:r w:rsidRPr="00893E09">
              <w:rPr>
                <w:rFonts w:eastAsia="Calibri" w:cstheme="minorHAnsi"/>
                <w:sz w:val="18"/>
                <w:szCs w:val="18"/>
              </w:rPr>
              <w:t xml:space="preserve">Teikiamos Papildomos paslaugos neturi sutrikdyti nepertraukiamo </w:t>
            </w:r>
            <w:r w:rsidR="00621848" w:rsidRPr="00893E09">
              <w:rPr>
                <w:rFonts w:cstheme="minorHAnsi"/>
                <w:sz w:val="18"/>
                <w:szCs w:val="18"/>
              </w:rPr>
              <w:t>Sistemos</w:t>
            </w:r>
            <w:r w:rsidRPr="00893E09">
              <w:rPr>
                <w:rFonts w:cstheme="minorHAnsi"/>
                <w:sz w:val="18"/>
                <w:szCs w:val="18"/>
              </w:rPr>
              <w:t xml:space="preserve"> </w:t>
            </w:r>
            <w:r w:rsidRPr="00893E09">
              <w:rPr>
                <w:rFonts w:eastAsia="Calibri" w:cstheme="minorHAnsi"/>
                <w:sz w:val="18"/>
                <w:szCs w:val="18"/>
              </w:rPr>
              <w:t>veikimo. Priešingu atveju Diegėjas privalo atstatyti veikimą per garantiniame aptarnavime nurodytus klaidų šalinimo terminus savo lėšomis. Turi būti atliekamas visų atliktų papildomų pakeitimų testavimas.</w:t>
            </w:r>
          </w:p>
        </w:tc>
      </w:tr>
      <w:tr w:rsidR="00FE5D51" w:rsidRPr="00893E09" w14:paraId="0E458808" w14:textId="77777777" w:rsidTr="00893E09">
        <w:trPr>
          <w:trHeight w:val="20"/>
        </w:trPr>
        <w:tc>
          <w:tcPr>
            <w:tcW w:w="442" w:type="pct"/>
          </w:tcPr>
          <w:p w14:paraId="7CC89AE9" w14:textId="77777777" w:rsidR="00FE5D51" w:rsidRPr="00893E09" w:rsidRDefault="00FE5D51" w:rsidP="00893E09">
            <w:pPr>
              <w:pStyle w:val="Sraopastraipa"/>
              <w:numPr>
                <w:ilvl w:val="0"/>
                <w:numId w:val="19"/>
              </w:numPr>
              <w:spacing w:before="0"/>
              <w:rPr>
                <w:rFonts w:cstheme="minorHAnsi"/>
                <w:sz w:val="18"/>
                <w:szCs w:val="18"/>
              </w:rPr>
            </w:pPr>
          </w:p>
        </w:tc>
        <w:tc>
          <w:tcPr>
            <w:tcW w:w="4558" w:type="pct"/>
            <w:vAlign w:val="center"/>
          </w:tcPr>
          <w:p w14:paraId="36EBC732" w14:textId="051ED750" w:rsidR="00FE5D51" w:rsidRPr="00893E09" w:rsidRDefault="000579C9" w:rsidP="00893E09">
            <w:pPr>
              <w:pStyle w:val="Sraassuenkleliais"/>
              <w:numPr>
                <w:ilvl w:val="0"/>
                <w:numId w:val="0"/>
              </w:numPr>
              <w:spacing w:before="0" w:after="0"/>
              <w:jc w:val="both"/>
              <w:rPr>
                <w:rFonts w:cstheme="minorHAnsi"/>
                <w:sz w:val="18"/>
                <w:szCs w:val="18"/>
              </w:rPr>
            </w:pPr>
            <w:r w:rsidRPr="00893E09">
              <w:rPr>
                <w:rFonts w:eastAsia="Calibri" w:cstheme="minorHAnsi"/>
                <w:sz w:val="18"/>
                <w:szCs w:val="18"/>
              </w:rPr>
              <w:t>Užsakytoms, suteiktoms ir priimtoms Papildomoms paslaugoms ir jų rezultatams turi būti taikomas viso garantinio laikotarpio terminas arba ne trumpesnis nei 12 (dvylikos) mėnesių garantijos laikotarpis, skaičiuojant nuo priėmimo dienos, jei Papildomų paslaugų rezultatai pateikiami garantinio laikotarpio pabaigoje, t. y., kai pasirašomas garantinio aptarnavimo paslaugų perdavimo – priėmimo aktas.</w:t>
            </w:r>
          </w:p>
        </w:tc>
      </w:tr>
    </w:tbl>
    <w:p w14:paraId="0AF71697" w14:textId="1736F6A2" w:rsidR="008010AE" w:rsidRPr="00C80A5D" w:rsidRDefault="008010AE" w:rsidP="008010AE">
      <w:pPr>
        <w:pStyle w:val="Antrat2"/>
        <w:rPr>
          <w:rFonts w:ascii="Arial" w:hAnsi="Arial" w:cs="Arial"/>
        </w:rPr>
      </w:pPr>
      <w:bookmarkStart w:id="75" w:name="_Ref181114098"/>
      <w:bookmarkStart w:id="76" w:name="_Toc186552330"/>
      <w:r w:rsidRPr="00C80A5D">
        <w:rPr>
          <w:rFonts w:ascii="Arial" w:hAnsi="Arial" w:cs="Arial"/>
        </w:rPr>
        <w:t xml:space="preserve">Reikalavimai </w:t>
      </w:r>
      <w:r w:rsidR="004570CF" w:rsidRPr="00C80A5D">
        <w:rPr>
          <w:rFonts w:ascii="Arial" w:hAnsi="Arial" w:cs="Arial"/>
        </w:rPr>
        <w:t>garantiniam aptarnavimui</w:t>
      </w:r>
      <w:bookmarkEnd w:id="75"/>
      <w:bookmarkEnd w:id="76"/>
    </w:p>
    <w:tbl>
      <w:tblPr>
        <w:tblStyle w:val="CivittaTable2Purple"/>
        <w:tblW w:w="5000" w:type="pct"/>
        <w:tblLook w:val="0620" w:firstRow="1" w:lastRow="0" w:firstColumn="0" w:lastColumn="0" w:noHBand="1" w:noVBand="1"/>
      </w:tblPr>
      <w:tblGrid>
        <w:gridCol w:w="852"/>
        <w:gridCol w:w="9410"/>
      </w:tblGrid>
      <w:tr w:rsidR="004570CF" w:rsidRPr="00893E09" w14:paraId="1D84731F" w14:textId="77777777" w:rsidTr="00893E09">
        <w:trPr>
          <w:cnfStyle w:val="100000000000" w:firstRow="1" w:lastRow="0" w:firstColumn="0" w:lastColumn="0" w:oddVBand="0" w:evenVBand="0" w:oddHBand="0" w:evenHBand="0" w:firstRowFirstColumn="0" w:firstRowLastColumn="0" w:lastRowFirstColumn="0" w:lastRowLastColumn="0"/>
          <w:trHeight w:val="20"/>
        </w:trPr>
        <w:tc>
          <w:tcPr>
            <w:tcW w:w="415" w:type="pct"/>
            <w:hideMark/>
          </w:tcPr>
          <w:p w14:paraId="52CC2C35" w14:textId="77777777" w:rsidR="004570CF" w:rsidRPr="00893E09" w:rsidRDefault="004570CF" w:rsidP="002C373E">
            <w:pPr>
              <w:spacing w:before="0"/>
              <w:rPr>
                <w:rFonts w:cstheme="minorHAnsi"/>
                <w:sz w:val="18"/>
                <w:szCs w:val="18"/>
              </w:rPr>
            </w:pPr>
            <w:r w:rsidRPr="00893E09">
              <w:rPr>
                <w:rFonts w:cstheme="minorHAnsi"/>
                <w:sz w:val="18"/>
                <w:szCs w:val="18"/>
              </w:rPr>
              <w:t>Nr.</w:t>
            </w:r>
          </w:p>
        </w:tc>
        <w:tc>
          <w:tcPr>
            <w:tcW w:w="4585" w:type="pct"/>
            <w:hideMark/>
          </w:tcPr>
          <w:p w14:paraId="7DC8DAF2" w14:textId="77777777" w:rsidR="004570CF" w:rsidRPr="00893E09" w:rsidRDefault="004570CF" w:rsidP="002C373E">
            <w:pPr>
              <w:spacing w:before="0"/>
              <w:rPr>
                <w:rFonts w:cstheme="minorHAnsi"/>
                <w:sz w:val="18"/>
                <w:szCs w:val="18"/>
              </w:rPr>
            </w:pPr>
            <w:r w:rsidRPr="00893E09">
              <w:rPr>
                <w:rFonts w:cstheme="minorHAnsi"/>
                <w:sz w:val="18"/>
                <w:szCs w:val="18"/>
              </w:rPr>
              <w:t>Reikalavimas</w:t>
            </w:r>
          </w:p>
        </w:tc>
      </w:tr>
      <w:tr w:rsidR="004570CF" w:rsidRPr="00893E09" w14:paraId="131EDC1E" w14:textId="77777777" w:rsidTr="00893E09">
        <w:trPr>
          <w:trHeight w:val="20"/>
        </w:trPr>
        <w:tc>
          <w:tcPr>
            <w:tcW w:w="415" w:type="pct"/>
          </w:tcPr>
          <w:p w14:paraId="7D4133D1" w14:textId="59311057" w:rsidR="004570CF" w:rsidRPr="00893E09" w:rsidRDefault="004570CF" w:rsidP="00644F49">
            <w:pPr>
              <w:pStyle w:val="Sraopastraipa"/>
              <w:numPr>
                <w:ilvl w:val="0"/>
                <w:numId w:val="19"/>
              </w:numPr>
              <w:spacing w:before="0"/>
              <w:rPr>
                <w:rFonts w:cstheme="minorHAnsi"/>
                <w:sz w:val="18"/>
                <w:szCs w:val="18"/>
                <w:lang w:val="en-US"/>
              </w:rPr>
            </w:pPr>
          </w:p>
        </w:tc>
        <w:tc>
          <w:tcPr>
            <w:tcW w:w="4585" w:type="pct"/>
            <w:hideMark/>
          </w:tcPr>
          <w:p w14:paraId="496DC4AC" w14:textId="074291E7" w:rsidR="004570CF" w:rsidRPr="00893E09" w:rsidRDefault="00354C52" w:rsidP="000251D2">
            <w:pPr>
              <w:pStyle w:val="Sraassuenkleliais"/>
              <w:numPr>
                <w:ilvl w:val="0"/>
                <w:numId w:val="0"/>
              </w:numPr>
              <w:spacing w:before="0" w:after="0"/>
              <w:jc w:val="both"/>
              <w:rPr>
                <w:rFonts w:cstheme="minorHAnsi"/>
                <w:sz w:val="18"/>
                <w:szCs w:val="18"/>
              </w:rPr>
            </w:pPr>
            <w:r w:rsidRPr="00893E09">
              <w:rPr>
                <w:rFonts w:cstheme="minorHAnsi"/>
                <w:sz w:val="18"/>
                <w:szCs w:val="18"/>
              </w:rPr>
              <w:t xml:space="preserve">Garantinės priežiūros objektas yra pagal šios techninės specifikacijos reikalavimus sukurta ir įdiegta </w:t>
            </w:r>
            <w:r w:rsidR="007C15F4" w:rsidRPr="00893E09">
              <w:rPr>
                <w:rFonts w:cstheme="minorHAnsi"/>
                <w:sz w:val="18"/>
                <w:szCs w:val="18"/>
              </w:rPr>
              <w:t>Sistema</w:t>
            </w:r>
            <w:r w:rsidRPr="00893E09">
              <w:rPr>
                <w:rFonts w:cstheme="minorHAnsi"/>
                <w:sz w:val="18"/>
                <w:szCs w:val="18"/>
              </w:rPr>
              <w:t xml:space="preserve"> su visomis jai priklausančiomis sąsajomis.</w:t>
            </w:r>
          </w:p>
        </w:tc>
      </w:tr>
      <w:tr w:rsidR="004570CF" w:rsidRPr="00893E09" w14:paraId="0711CE50" w14:textId="77777777" w:rsidTr="00893E09">
        <w:trPr>
          <w:trHeight w:val="20"/>
        </w:trPr>
        <w:tc>
          <w:tcPr>
            <w:tcW w:w="415" w:type="pct"/>
          </w:tcPr>
          <w:p w14:paraId="21EF3860" w14:textId="4A4CCA86" w:rsidR="004570CF" w:rsidRPr="00893E09" w:rsidRDefault="004570CF" w:rsidP="00644F49">
            <w:pPr>
              <w:pStyle w:val="Sraopastraipa"/>
              <w:numPr>
                <w:ilvl w:val="0"/>
                <w:numId w:val="19"/>
              </w:numPr>
              <w:spacing w:before="0"/>
              <w:rPr>
                <w:rFonts w:cstheme="minorHAnsi"/>
                <w:sz w:val="18"/>
                <w:szCs w:val="18"/>
              </w:rPr>
            </w:pPr>
          </w:p>
        </w:tc>
        <w:tc>
          <w:tcPr>
            <w:tcW w:w="4585" w:type="pct"/>
            <w:hideMark/>
          </w:tcPr>
          <w:p w14:paraId="71528DAB" w14:textId="1C1BDB0F" w:rsidR="004570CF" w:rsidRPr="00893E09" w:rsidRDefault="0065146B" w:rsidP="00E6731F">
            <w:pPr>
              <w:pStyle w:val="Sraassuenkleliais"/>
              <w:numPr>
                <w:ilvl w:val="0"/>
                <w:numId w:val="0"/>
              </w:numPr>
              <w:spacing w:before="0" w:after="0"/>
              <w:jc w:val="both"/>
              <w:rPr>
                <w:rFonts w:cstheme="minorHAnsi"/>
                <w:sz w:val="18"/>
                <w:szCs w:val="18"/>
              </w:rPr>
            </w:pPr>
            <w:r w:rsidRPr="00893E09">
              <w:rPr>
                <w:rFonts w:cstheme="minorHAnsi"/>
                <w:sz w:val="18"/>
                <w:szCs w:val="18"/>
              </w:rPr>
              <w:t>Sistemos</w:t>
            </w:r>
            <w:r w:rsidR="00354C52" w:rsidRPr="00893E09">
              <w:rPr>
                <w:rFonts w:cstheme="minorHAnsi"/>
                <w:sz w:val="18"/>
                <w:szCs w:val="18"/>
              </w:rPr>
              <w:t xml:space="preserve"> diegimo darbams turi būti suteikiama 12 mėnesių garantija, pradedant skaičiuoti nuo </w:t>
            </w:r>
            <w:r w:rsidR="00F30153" w:rsidRPr="00893E09">
              <w:rPr>
                <w:rFonts w:cstheme="minorHAnsi"/>
                <w:sz w:val="18"/>
                <w:szCs w:val="18"/>
              </w:rPr>
              <w:t>VVS</w:t>
            </w:r>
            <w:r w:rsidR="00354C52" w:rsidRPr="00893E09">
              <w:rPr>
                <w:rFonts w:cstheme="minorHAnsi"/>
                <w:sz w:val="18"/>
                <w:szCs w:val="18"/>
              </w:rPr>
              <w:t xml:space="preserve"> perdavimo–priėmimo akto pasirašymo dienos</w:t>
            </w:r>
            <w:r w:rsidR="00432948">
              <w:rPr>
                <w:rFonts w:cstheme="minorHAnsi"/>
                <w:sz w:val="18"/>
                <w:szCs w:val="18"/>
              </w:rPr>
              <w:t>.</w:t>
            </w:r>
          </w:p>
        </w:tc>
      </w:tr>
      <w:tr w:rsidR="004570CF" w:rsidRPr="00893E09" w14:paraId="09E6446B" w14:textId="77777777" w:rsidTr="00893E09">
        <w:trPr>
          <w:trHeight w:val="20"/>
        </w:trPr>
        <w:tc>
          <w:tcPr>
            <w:tcW w:w="415" w:type="pct"/>
          </w:tcPr>
          <w:p w14:paraId="512489D6" w14:textId="7F024640" w:rsidR="004570CF" w:rsidRPr="00893E09" w:rsidRDefault="004570CF" w:rsidP="00644F49">
            <w:pPr>
              <w:pStyle w:val="Sraopastraipa"/>
              <w:numPr>
                <w:ilvl w:val="0"/>
                <w:numId w:val="19"/>
              </w:numPr>
              <w:spacing w:before="0"/>
              <w:rPr>
                <w:rFonts w:cstheme="minorHAnsi"/>
                <w:sz w:val="18"/>
                <w:szCs w:val="18"/>
              </w:rPr>
            </w:pPr>
          </w:p>
        </w:tc>
        <w:tc>
          <w:tcPr>
            <w:tcW w:w="4585" w:type="pct"/>
            <w:hideMark/>
          </w:tcPr>
          <w:p w14:paraId="5AF4BB85" w14:textId="77777777" w:rsidR="00354C52" w:rsidRPr="00893E09" w:rsidRDefault="00354C52" w:rsidP="00354C52">
            <w:pPr>
              <w:pStyle w:val="Bullet"/>
              <w:spacing w:after="0" w:line="276" w:lineRule="auto"/>
              <w:rPr>
                <w:rFonts w:cstheme="minorHAnsi"/>
                <w:color w:val="auto"/>
                <w:sz w:val="18"/>
                <w:szCs w:val="18"/>
              </w:rPr>
            </w:pPr>
            <w:r w:rsidRPr="00893E09">
              <w:rPr>
                <w:rFonts w:cstheme="minorHAnsi"/>
                <w:color w:val="auto"/>
                <w:sz w:val="18"/>
                <w:szCs w:val="18"/>
              </w:rPr>
              <w:t>Garantinis aptarnavimas apima:</w:t>
            </w:r>
          </w:p>
          <w:p w14:paraId="79CAB8E0" w14:textId="69947599" w:rsidR="00354C52" w:rsidRPr="00893E09" w:rsidRDefault="00354C52" w:rsidP="003F4C52">
            <w:pPr>
              <w:pStyle w:val="Bullet"/>
              <w:numPr>
                <w:ilvl w:val="0"/>
                <w:numId w:val="76"/>
              </w:numPr>
              <w:spacing w:before="60" w:after="0" w:line="276" w:lineRule="auto"/>
              <w:rPr>
                <w:rFonts w:cstheme="minorHAnsi"/>
                <w:color w:val="auto"/>
                <w:sz w:val="18"/>
                <w:szCs w:val="18"/>
              </w:rPr>
            </w:pPr>
            <w:r w:rsidRPr="00893E09">
              <w:rPr>
                <w:rFonts w:cstheme="minorHAnsi"/>
                <w:color w:val="auto"/>
                <w:sz w:val="18"/>
                <w:szCs w:val="18"/>
              </w:rPr>
              <w:t>neatitikimų nustatytiems reikalavimams ir klaidų šalinimą Diegėjo sąskaita;</w:t>
            </w:r>
          </w:p>
          <w:p w14:paraId="7123683A" w14:textId="137EA0D2" w:rsidR="00354C52" w:rsidRPr="00893E09" w:rsidRDefault="00354C52" w:rsidP="003F4C52">
            <w:pPr>
              <w:pStyle w:val="Bullet"/>
              <w:numPr>
                <w:ilvl w:val="0"/>
                <w:numId w:val="76"/>
              </w:numPr>
              <w:spacing w:before="60" w:after="0" w:line="276" w:lineRule="auto"/>
              <w:rPr>
                <w:rFonts w:cstheme="minorHAnsi"/>
                <w:color w:val="auto"/>
                <w:sz w:val="18"/>
                <w:szCs w:val="18"/>
              </w:rPr>
            </w:pPr>
            <w:r w:rsidRPr="00893E09">
              <w:rPr>
                <w:rFonts w:cstheme="minorHAnsi"/>
                <w:color w:val="auto"/>
                <w:sz w:val="18"/>
                <w:szCs w:val="18"/>
              </w:rPr>
              <w:lastRenderedPageBreak/>
              <w:t xml:space="preserve">eksploatuojamos </w:t>
            </w:r>
            <w:r w:rsidR="00F30153" w:rsidRPr="00893E09">
              <w:rPr>
                <w:rFonts w:cstheme="minorHAnsi"/>
                <w:color w:val="auto"/>
                <w:sz w:val="18"/>
                <w:szCs w:val="18"/>
              </w:rPr>
              <w:t>Sistemos</w:t>
            </w:r>
            <w:r w:rsidRPr="00893E09">
              <w:rPr>
                <w:rFonts w:cstheme="minorHAnsi"/>
                <w:color w:val="auto"/>
                <w:sz w:val="18"/>
                <w:szCs w:val="18"/>
              </w:rPr>
              <w:t xml:space="preserve"> darbingumo atstatymą, pavyzdžiui, įvykus duomenų bazės ar atskirų jos komponentų darbų sutrikimams;</w:t>
            </w:r>
          </w:p>
          <w:p w14:paraId="766266D6" w14:textId="77777777" w:rsidR="00354C52" w:rsidRPr="00893E09" w:rsidRDefault="00354C52" w:rsidP="003F4C52">
            <w:pPr>
              <w:pStyle w:val="Bullet"/>
              <w:numPr>
                <w:ilvl w:val="0"/>
                <w:numId w:val="76"/>
              </w:numPr>
              <w:spacing w:before="60" w:after="0" w:line="276" w:lineRule="auto"/>
              <w:rPr>
                <w:rFonts w:cstheme="minorHAnsi"/>
                <w:color w:val="auto"/>
                <w:sz w:val="18"/>
                <w:szCs w:val="18"/>
              </w:rPr>
            </w:pPr>
            <w:r w:rsidRPr="00893E09">
              <w:rPr>
                <w:rFonts w:cstheme="minorHAnsi"/>
                <w:color w:val="auto"/>
                <w:sz w:val="18"/>
                <w:szCs w:val="18"/>
              </w:rPr>
              <w:t>išgadintų / sugadintų / prarastų duomenų atstatymą, kai gedimo priežastis yra Diegėjo pateiktos programinės įrangos netinkamas veikimas ar netinkamai atlikti vystymo / palaikymo / priežiūros darbai;</w:t>
            </w:r>
          </w:p>
          <w:p w14:paraId="381023FE" w14:textId="47CBC53B" w:rsidR="00354C52" w:rsidRPr="00893E09" w:rsidRDefault="00354C52" w:rsidP="003F4C52">
            <w:pPr>
              <w:pStyle w:val="Bullet"/>
              <w:numPr>
                <w:ilvl w:val="0"/>
                <w:numId w:val="76"/>
              </w:numPr>
              <w:spacing w:before="60" w:after="0" w:line="276" w:lineRule="auto"/>
              <w:rPr>
                <w:rFonts w:cstheme="minorHAnsi"/>
                <w:color w:val="auto"/>
                <w:sz w:val="18"/>
                <w:szCs w:val="18"/>
              </w:rPr>
            </w:pPr>
            <w:r w:rsidRPr="00893E09">
              <w:rPr>
                <w:rFonts w:cstheme="minorHAnsi"/>
                <w:color w:val="auto"/>
                <w:sz w:val="18"/>
                <w:szCs w:val="18"/>
              </w:rPr>
              <w:t>konsultacijų telefonu ir elektroniniu paštu ar kitomis elektroninėmis priemonėmis teikimą naudotojams, turintiems išskirtines teises (angl. Key Users), kurių sąrašą Užsakovas pateiks po paslaugų teikimo sutarties pasirašymo.</w:t>
            </w:r>
            <w:r w:rsidRPr="00893E09">
              <w:rPr>
                <w:rFonts w:cstheme="minorHAnsi"/>
                <w:sz w:val="18"/>
                <w:szCs w:val="18"/>
              </w:rPr>
              <w:t xml:space="preserve"> K</w:t>
            </w:r>
            <w:r w:rsidRPr="00893E09">
              <w:rPr>
                <w:rFonts w:cstheme="minorHAnsi"/>
                <w:color w:val="auto"/>
                <w:sz w:val="18"/>
                <w:szCs w:val="18"/>
              </w:rPr>
              <w:t xml:space="preserve">onsultacijos teikiamos tik pagal šią techninę specifikacija ir Papildomus paslaugų užsakymus sukurtos </w:t>
            </w:r>
            <w:r w:rsidR="001D303D" w:rsidRPr="00893E09">
              <w:rPr>
                <w:rFonts w:cstheme="minorHAnsi"/>
                <w:color w:val="auto"/>
                <w:sz w:val="18"/>
                <w:szCs w:val="18"/>
              </w:rPr>
              <w:t>Sistemos</w:t>
            </w:r>
            <w:r w:rsidRPr="00893E09">
              <w:rPr>
                <w:rFonts w:cstheme="minorHAnsi"/>
                <w:color w:val="auto"/>
                <w:sz w:val="18"/>
                <w:szCs w:val="18"/>
              </w:rPr>
              <w:t xml:space="preserve"> klausimais. </w:t>
            </w:r>
            <w:r w:rsidRPr="00893E09">
              <w:rPr>
                <w:rFonts w:cstheme="minorHAnsi"/>
                <w:sz w:val="18"/>
                <w:szCs w:val="18"/>
              </w:rPr>
              <w:t xml:space="preserve">Konsultavimo paslaugos turi būti teikiamos realiu laiku. Numatoma bendra teikiamų konsultacijų trukmė ne daugiau kaip </w:t>
            </w:r>
            <w:r w:rsidR="0079183B">
              <w:rPr>
                <w:rFonts w:cstheme="minorHAnsi"/>
                <w:sz w:val="18"/>
                <w:szCs w:val="18"/>
              </w:rPr>
              <w:t>360</w:t>
            </w:r>
            <w:r w:rsidRPr="00FF46B0">
              <w:rPr>
                <w:rFonts w:cstheme="minorHAnsi"/>
                <w:sz w:val="18"/>
                <w:szCs w:val="18"/>
              </w:rPr>
              <w:t xml:space="preserve"> val.</w:t>
            </w:r>
            <w:r w:rsidRPr="00FF46B0">
              <w:rPr>
                <w:rFonts w:cstheme="minorHAnsi"/>
                <w:color w:val="auto"/>
                <w:sz w:val="18"/>
                <w:szCs w:val="18"/>
              </w:rPr>
              <w:t>;</w:t>
            </w:r>
          </w:p>
          <w:p w14:paraId="5E4191AD" w14:textId="160821D1" w:rsidR="00354C52" w:rsidRPr="00893E09" w:rsidRDefault="001D303D" w:rsidP="003F4C52">
            <w:pPr>
              <w:pStyle w:val="Bullet"/>
              <w:numPr>
                <w:ilvl w:val="0"/>
                <w:numId w:val="76"/>
              </w:numPr>
              <w:spacing w:before="60" w:after="0" w:line="276" w:lineRule="auto"/>
              <w:rPr>
                <w:rFonts w:cstheme="minorHAnsi"/>
                <w:color w:val="auto"/>
                <w:sz w:val="18"/>
                <w:szCs w:val="18"/>
              </w:rPr>
            </w:pPr>
            <w:r w:rsidRPr="00893E09">
              <w:rPr>
                <w:rFonts w:cstheme="minorHAnsi"/>
                <w:color w:val="auto"/>
                <w:sz w:val="18"/>
                <w:szCs w:val="18"/>
              </w:rPr>
              <w:t>Sistemos</w:t>
            </w:r>
            <w:r w:rsidR="00354C52" w:rsidRPr="00893E09">
              <w:rPr>
                <w:rFonts w:cstheme="minorHAnsi"/>
                <w:color w:val="auto"/>
                <w:sz w:val="18"/>
                <w:szCs w:val="18"/>
              </w:rPr>
              <w:t xml:space="preserve"> gamintojo vykdomą programinės įrangos techninių pažeidžiamumų stebėseną, informavimą apie aptiktus pažeidžiamumus ir atnaujintų versijų, ištaisančių pažeidžiamumų spragas, teikimą;</w:t>
            </w:r>
          </w:p>
          <w:p w14:paraId="1101A13F" w14:textId="0523762D" w:rsidR="00967C93" w:rsidRPr="00640D04" w:rsidRDefault="00967C93" w:rsidP="000A6E52">
            <w:pPr>
              <w:pStyle w:val="Bullet"/>
              <w:numPr>
                <w:ilvl w:val="0"/>
                <w:numId w:val="76"/>
              </w:numPr>
              <w:spacing w:before="60" w:after="0" w:line="276" w:lineRule="auto"/>
              <w:rPr>
                <w:rFonts w:cstheme="minorHAnsi"/>
                <w:color w:val="auto"/>
                <w:sz w:val="18"/>
                <w:szCs w:val="18"/>
              </w:rPr>
            </w:pPr>
            <w:r w:rsidRPr="009C0BB0">
              <w:rPr>
                <w:rFonts w:cstheme="minorHAnsi"/>
                <w:sz w:val="18"/>
                <w:szCs w:val="18"/>
              </w:rPr>
              <w:t>Sistemos diegimo metu turi būti atsižvelgta į aktualius ir tuo metu galiojančius teisės aktus. Teisės aktų pokyčiai turi būti suderinti tarp Užsakovo ir Diegėjo ir turi būti realizuoti Papildomų paslaugų užsakymo principu.</w:t>
            </w:r>
          </w:p>
          <w:p w14:paraId="01C8A81E" w14:textId="6905725F" w:rsidR="004570CF" w:rsidRPr="000A6E52" w:rsidRDefault="00354C52" w:rsidP="000A6E52">
            <w:pPr>
              <w:pStyle w:val="Bullet"/>
              <w:numPr>
                <w:ilvl w:val="0"/>
                <w:numId w:val="76"/>
              </w:numPr>
              <w:spacing w:before="60" w:after="0" w:line="276" w:lineRule="auto"/>
              <w:rPr>
                <w:rFonts w:cstheme="minorHAnsi"/>
                <w:color w:val="auto"/>
                <w:sz w:val="18"/>
                <w:szCs w:val="18"/>
              </w:rPr>
            </w:pPr>
            <w:r w:rsidRPr="00893E09">
              <w:rPr>
                <w:rFonts w:cstheme="minorHAnsi"/>
                <w:sz w:val="18"/>
                <w:szCs w:val="18"/>
              </w:rPr>
              <w:t xml:space="preserve">neatitikimų ir klaidų šalinimą, kai </w:t>
            </w:r>
            <w:r w:rsidR="00070660" w:rsidRPr="00893E09">
              <w:rPr>
                <w:rFonts w:cstheme="minorHAnsi"/>
                <w:sz w:val="18"/>
                <w:szCs w:val="18"/>
              </w:rPr>
              <w:t>Sistema</w:t>
            </w:r>
            <w:r w:rsidRPr="00893E09">
              <w:rPr>
                <w:rFonts w:cstheme="minorHAnsi"/>
                <w:sz w:val="18"/>
                <w:szCs w:val="18"/>
              </w:rPr>
              <w:t xml:space="preserve"> neveikia ar funkcionuoja neteisingai ne dėl to, kad netinkamai realizuotas funkcinis reikalavimas ar veikimo logika, o dėl kitų Diegėjo pateiktų sudėtinių sprendimo dalių. Tokių sutrikimų pavyzdžiai: pateiktas </w:t>
            </w:r>
            <w:r w:rsidR="00EC4BA1" w:rsidRPr="00893E09">
              <w:rPr>
                <w:rFonts w:cstheme="minorHAnsi"/>
                <w:sz w:val="18"/>
                <w:szCs w:val="18"/>
              </w:rPr>
              <w:t>Sistemos</w:t>
            </w:r>
            <w:r w:rsidRPr="00893E09">
              <w:rPr>
                <w:rFonts w:cstheme="minorHAnsi"/>
                <w:sz w:val="18"/>
                <w:szCs w:val="18"/>
              </w:rPr>
              <w:t xml:space="preserve"> funkcionalumas daro netinkamą įtaką (nepilnai ar neteisingai saugomi duomenys) funkcinių reikalavimų rezultatams. Diegėjas atsakingas tik už tą programinę įrangą, įskaitant standartinę ir pritaikytą programinę įrangą, kurią jis pateikė, ir už tą, kuriai jis suformavo reikalavimus (pavyzdžiui, jei Diegėjas suformuoja reikalavimą, kad sklandžiam </w:t>
            </w:r>
            <w:r w:rsidR="00B13597" w:rsidRPr="00893E09">
              <w:rPr>
                <w:rFonts w:cstheme="minorHAnsi"/>
                <w:sz w:val="18"/>
                <w:szCs w:val="18"/>
              </w:rPr>
              <w:t>Sistemos</w:t>
            </w:r>
            <w:r w:rsidRPr="00893E09">
              <w:rPr>
                <w:rFonts w:cstheme="minorHAnsi"/>
                <w:sz w:val="18"/>
                <w:szCs w:val="18"/>
              </w:rPr>
              <w:t xml:space="preserve"> veikimui reikalinga ne žemesnė nei tam tikros naršyklės versija, </w:t>
            </w:r>
            <w:r w:rsidR="00874E2E" w:rsidRPr="00893E09">
              <w:rPr>
                <w:rFonts w:cstheme="minorHAnsi"/>
                <w:sz w:val="18"/>
                <w:szCs w:val="18"/>
              </w:rPr>
              <w:t>VVS</w:t>
            </w:r>
            <w:r w:rsidRPr="00893E09">
              <w:rPr>
                <w:rFonts w:cstheme="minorHAnsi"/>
                <w:sz w:val="18"/>
                <w:szCs w:val="18"/>
              </w:rPr>
              <w:t xml:space="preserve"> turi veikti su šia naršyklės versija, o esant nesklandumams Diegėjas atsakingas už susijusių klaidų šalinimą).</w:t>
            </w:r>
          </w:p>
        </w:tc>
      </w:tr>
      <w:tr w:rsidR="004570CF" w:rsidRPr="00893E09" w14:paraId="3FCB76EE" w14:textId="77777777" w:rsidTr="00893E09">
        <w:trPr>
          <w:trHeight w:val="20"/>
        </w:trPr>
        <w:tc>
          <w:tcPr>
            <w:tcW w:w="415" w:type="pct"/>
          </w:tcPr>
          <w:p w14:paraId="61DB7538" w14:textId="154E01B5" w:rsidR="004570CF" w:rsidRPr="00893E09" w:rsidRDefault="004570CF" w:rsidP="00644F49">
            <w:pPr>
              <w:pStyle w:val="Sraopastraipa"/>
              <w:numPr>
                <w:ilvl w:val="0"/>
                <w:numId w:val="19"/>
              </w:numPr>
              <w:spacing w:before="0"/>
              <w:rPr>
                <w:rFonts w:cstheme="minorHAnsi"/>
                <w:sz w:val="18"/>
                <w:szCs w:val="18"/>
              </w:rPr>
            </w:pPr>
          </w:p>
        </w:tc>
        <w:tc>
          <w:tcPr>
            <w:tcW w:w="4585" w:type="pct"/>
            <w:hideMark/>
          </w:tcPr>
          <w:p w14:paraId="3B2CC698" w14:textId="5647A53C" w:rsidR="004570CF" w:rsidRPr="00893E09" w:rsidRDefault="00874E2E" w:rsidP="000251D2">
            <w:pPr>
              <w:pStyle w:val="Sraassuenkleliais"/>
              <w:numPr>
                <w:ilvl w:val="0"/>
                <w:numId w:val="0"/>
              </w:numPr>
              <w:spacing w:before="0" w:after="0"/>
              <w:jc w:val="both"/>
              <w:rPr>
                <w:rFonts w:cstheme="minorHAnsi"/>
                <w:sz w:val="18"/>
                <w:szCs w:val="18"/>
              </w:rPr>
            </w:pPr>
            <w:r w:rsidRPr="00893E09">
              <w:rPr>
                <w:rFonts w:cstheme="minorHAnsi"/>
                <w:sz w:val="18"/>
                <w:szCs w:val="18"/>
              </w:rPr>
              <w:t>Sistema</w:t>
            </w:r>
            <w:r w:rsidR="000F1077" w:rsidRPr="00893E09">
              <w:rPr>
                <w:rFonts w:cstheme="minorHAnsi"/>
                <w:sz w:val="18"/>
                <w:szCs w:val="18"/>
              </w:rPr>
              <w:t xml:space="preserve"> turi veikti patikimai, atitikti informacinių technologijų saugumo reikalavimus ir būti greitai atstatoma įvykus sutrikimui. Visi Diegėjo veiksmai, susiję su palaikymo paslauga, turi būti vykdomi pagal suderintas su Užsakovu procedūras.</w:t>
            </w:r>
          </w:p>
        </w:tc>
      </w:tr>
      <w:tr w:rsidR="000251D2" w:rsidRPr="00893E09" w14:paraId="152DD40E" w14:textId="77777777" w:rsidTr="00893E09">
        <w:trPr>
          <w:trHeight w:val="20"/>
        </w:trPr>
        <w:tc>
          <w:tcPr>
            <w:tcW w:w="415" w:type="pct"/>
          </w:tcPr>
          <w:p w14:paraId="37FE5C10" w14:textId="77777777" w:rsidR="000251D2" w:rsidRPr="00893E09" w:rsidRDefault="000251D2" w:rsidP="00644F49">
            <w:pPr>
              <w:pStyle w:val="Sraopastraipa"/>
              <w:numPr>
                <w:ilvl w:val="0"/>
                <w:numId w:val="19"/>
              </w:numPr>
              <w:spacing w:before="0"/>
              <w:rPr>
                <w:rFonts w:cstheme="minorHAnsi"/>
                <w:sz w:val="18"/>
                <w:szCs w:val="18"/>
              </w:rPr>
            </w:pPr>
          </w:p>
        </w:tc>
        <w:tc>
          <w:tcPr>
            <w:tcW w:w="4585" w:type="pct"/>
          </w:tcPr>
          <w:p w14:paraId="60F2BED4" w14:textId="680B36B3" w:rsidR="000F1077" w:rsidRPr="00893E09" w:rsidRDefault="001A1F86" w:rsidP="000F1077">
            <w:pPr>
              <w:contextualSpacing/>
              <w:rPr>
                <w:rFonts w:cstheme="minorHAnsi"/>
                <w:sz w:val="18"/>
                <w:szCs w:val="18"/>
              </w:rPr>
            </w:pPr>
            <w:r w:rsidRPr="00893E09">
              <w:rPr>
                <w:rFonts w:cstheme="minorHAnsi"/>
                <w:sz w:val="18"/>
                <w:szCs w:val="18"/>
              </w:rPr>
              <w:t>Sistemos</w:t>
            </w:r>
            <w:r w:rsidR="000F1077" w:rsidRPr="00893E09">
              <w:rPr>
                <w:rFonts w:cstheme="minorHAnsi"/>
                <w:sz w:val="18"/>
                <w:szCs w:val="18"/>
              </w:rPr>
              <w:t xml:space="preserve"> palaikymo (garantinio aptarnavimo) paslauga turi būti teikiama:</w:t>
            </w:r>
          </w:p>
          <w:p w14:paraId="4A2DE392" w14:textId="460E0EA1" w:rsidR="000F1077" w:rsidRPr="00B803DB" w:rsidRDefault="000F1077" w:rsidP="003F4C52">
            <w:pPr>
              <w:pStyle w:val="Bullet"/>
              <w:numPr>
                <w:ilvl w:val="0"/>
                <w:numId w:val="76"/>
              </w:numPr>
              <w:spacing w:before="60" w:after="0" w:line="276" w:lineRule="auto"/>
              <w:rPr>
                <w:rFonts w:cstheme="minorHAnsi"/>
                <w:sz w:val="18"/>
                <w:szCs w:val="18"/>
              </w:rPr>
            </w:pPr>
            <w:r w:rsidRPr="00B803DB">
              <w:rPr>
                <w:rFonts w:cstheme="minorHAnsi"/>
                <w:sz w:val="18"/>
                <w:szCs w:val="18"/>
              </w:rPr>
              <w:t xml:space="preserve">Užsakovo darbo valandomis, t. y., darbo dienomis pirmadienį -ketvirtadienį nuo 07.30 val. iki </w:t>
            </w:r>
            <w:r w:rsidR="00B91099" w:rsidRPr="00B803DB">
              <w:rPr>
                <w:rFonts w:cstheme="minorHAnsi"/>
                <w:sz w:val="18"/>
                <w:szCs w:val="18"/>
              </w:rPr>
              <w:t>11</w:t>
            </w:r>
            <w:r w:rsidRPr="00B803DB">
              <w:rPr>
                <w:rFonts w:cstheme="minorHAnsi"/>
                <w:sz w:val="18"/>
                <w:szCs w:val="18"/>
              </w:rPr>
              <w:t>.</w:t>
            </w:r>
            <w:r w:rsidR="00B91099" w:rsidRPr="00B803DB">
              <w:rPr>
                <w:rFonts w:cstheme="minorHAnsi"/>
                <w:sz w:val="18"/>
                <w:szCs w:val="18"/>
              </w:rPr>
              <w:t>30</w:t>
            </w:r>
            <w:r w:rsidRPr="00B803DB">
              <w:rPr>
                <w:rFonts w:cstheme="minorHAnsi"/>
                <w:sz w:val="18"/>
                <w:szCs w:val="18"/>
              </w:rPr>
              <w:t xml:space="preserve"> val.</w:t>
            </w:r>
            <w:r w:rsidR="00B91099" w:rsidRPr="00B803DB">
              <w:rPr>
                <w:rFonts w:cstheme="minorHAnsi"/>
                <w:sz w:val="18"/>
                <w:szCs w:val="18"/>
              </w:rPr>
              <w:t xml:space="preserve"> ir nuo 1</w:t>
            </w:r>
            <w:r w:rsidR="000349E3" w:rsidRPr="00B803DB">
              <w:rPr>
                <w:rFonts w:cstheme="minorHAnsi"/>
                <w:sz w:val="18"/>
                <w:szCs w:val="18"/>
              </w:rPr>
              <w:t xml:space="preserve">2.00 val. </w:t>
            </w:r>
            <w:r w:rsidRPr="00B803DB">
              <w:rPr>
                <w:rFonts w:cstheme="minorHAnsi"/>
                <w:sz w:val="18"/>
                <w:szCs w:val="18"/>
              </w:rPr>
              <w:t>iki 16.</w:t>
            </w:r>
            <w:r w:rsidR="000349E3" w:rsidRPr="00B803DB">
              <w:rPr>
                <w:rFonts w:cstheme="minorHAnsi"/>
                <w:sz w:val="18"/>
                <w:szCs w:val="18"/>
              </w:rPr>
              <w:t xml:space="preserve">30val. </w:t>
            </w:r>
            <w:r w:rsidRPr="00B803DB">
              <w:rPr>
                <w:rFonts w:cstheme="minorHAnsi"/>
                <w:sz w:val="18"/>
                <w:szCs w:val="18"/>
              </w:rPr>
              <w:t>, penktadienį nuo 07.30 val. Iki 1</w:t>
            </w:r>
            <w:r w:rsidR="000349E3" w:rsidRPr="00B803DB">
              <w:rPr>
                <w:rFonts w:cstheme="minorHAnsi"/>
                <w:sz w:val="18"/>
                <w:szCs w:val="18"/>
              </w:rPr>
              <w:t>1</w:t>
            </w:r>
            <w:r w:rsidRPr="00B803DB">
              <w:rPr>
                <w:rFonts w:cstheme="minorHAnsi"/>
                <w:sz w:val="18"/>
                <w:szCs w:val="18"/>
              </w:rPr>
              <w:t>.30 val</w:t>
            </w:r>
            <w:r w:rsidR="003E48E2" w:rsidRPr="00B803DB">
              <w:rPr>
                <w:rFonts w:cstheme="minorHAnsi"/>
                <w:sz w:val="18"/>
                <w:szCs w:val="18"/>
              </w:rPr>
              <w:t xml:space="preserve">. </w:t>
            </w:r>
            <w:r w:rsidR="000349E3" w:rsidRPr="00B803DB">
              <w:rPr>
                <w:rFonts w:cstheme="minorHAnsi"/>
                <w:sz w:val="18"/>
                <w:szCs w:val="18"/>
              </w:rPr>
              <w:t xml:space="preserve">ir </w:t>
            </w:r>
            <w:r w:rsidR="00D408F5" w:rsidRPr="00B803DB">
              <w:rPr>
                <w:rFonts w:cstheme="minorHAnsi"/>
                <w:sz w:val="18"/>
                <w:szCs w:val="18"/>
              </w:rPr>
              <w:t>12.00</w:t>
            </w:r>
            <w:r w:rsidR="00D811C2" w:rsidRPr="00B803DB">
              <w:rPr>
                <w:rFonts w:cstheme="minorHAnsi"/>
                <w:sz w:val="18"/>
                <w:szCs w:val="18"/>
              </w:rPr>
              <w:t xml:space="preserve"> val. iki 14.00 val.</w:t>
            </w:r>
            <w:r w:rsidRPr="00B803DB">
              <w:rPr>
                <w:rFonts w:cstheme="minorHAnsi"/>
                <w:sz w:val="18"/>
                <w:szCs w:val="18"/>
              </w:rPr>
              <w:t xml:space="preserve">.; </w:t>
            </w:r>
          </w:p>
          <w:p w14:paraId="341E9B05" w14:textId="4A1383DB" w:rsidR="000251D2" w:rsidRPr="00893E09" w:rsidRDefault="000F1077" w:rsidP="003F4C52">
            <w:pPr>
              <w:pStyle w:val="Bullet"/>
              <w:numPr>
                <w:ilvl w:val="0"/>
                <w:numId w:val="76"/>
              </w:numPr>
              <w:spacing w:before="60" w:after="0" w:line="276" w:lineRule="auto"/>
              <w:rPr>
                <w:rFonts w:cstheme="minorHAnsi"/>
                <w:sz w:val="18"/>
                <w:szCs w:val="18"/>
              </w:rPr>
            </w:pPr>
            <w:r w:rsidRPr="00893E09">
              <w:rPr>
                <w:rFonts w:cstheme="minorHAnsi"/>
                <w:sz w:val="18"/>
                <w:szCs w:val="18"/>
              </w:rPr>
              <w:t xml:space="preserve">šalių rašytiniu susitarimu, </w:t>
            </w:r>
            <w:r w:rsidR="001A1F86" w:rsidRPr="00893E09">
              <w:rPr>
                <w:rFonts w:cstheme="minorHAnsi"/>
                <w:sz w:val="18"/>
                <w:szCs w:val="18"/>
              </w:rPr>
              <w:t>VVS</w:t>
            </w:r>
            <w:r w:rsidRPr="00893E09">
              <w:rPr>
                <w:rFonts w:cstheme="minorHAnsi"/>
                <w:sz w:val="18"/>
                <w:szCs w:val="18"/>
              </w:rPr>
              <w:t xml:space="preserve"> palaikymo paslaugos gali būti teikiamos Užsakovo nedarbo metu.</w:t>
            </w:r>
          </w:p>
        </w:tc>
      </w:tr>
      <w:tr w:rsidR="000251D2" w:rsidRPr="00893E09" w14:paraId="340DD944" w14:textId="77777777" w:rsidTr="00893E09">
        <w:trPr>
          <w:trHeight w:val="20"/>
        </w:trPr>
        <w:tc>
          <w:tcPr>
            <w:tcW w:w="415" w:type="pct"/>
          </w:tcPr>
          <w:p w14:paraId="3553DF1F" w14:textId="77777777" w:rsidR="000251D2" w:rsidRPr="00893E09" w:rsidRDefault="000251D2" w:rsidP="00644F49">
            <w:pPr>
              <w:pStyle w:val="Sraopastraipa"/>
              <w:numPr>
                <w:ilvl w:val="0"/>
                <w:numId w:val="19"/>
              </w:numPr>
              <w:spacing w:before="0"/>
              <w:rPr>
                <w:rFonts w:cstheme="minorHAnsi"/>
                <w:sz w:val="18"/>
                <w:szCs w:val="18"/>
              </w:rPr>
            </w:pPr>
          </w:p>
        </w:tc>
        <w:tc>
          <w:tcPr>
            <w:tcW w:w="4585" w:type="pct"/>
          </w:tcPr>
          <w:p w14:paraId="6DA37D61" w14:textId="7DF197F3" w:rsidR="000251D2" w:rsidRPr="00893E09" w:rsidRDefault="000F1077" w:rsidP="000251D2">
            <w:pPr>
              <w:pStyle w:val="Sraassuenkleliais"/>
              <w:numPr>
                <w:ilvl w:val="0"/>
                <w:numId w:val="0"/>
              </w:numPr>
              <w:spacing w:before="0" w:after="0"/>
              <w:jc w:val="both"/>
              <w:rPr>
                <w:rFonts w:cstheme="minorHAnsi"/>
                <w:sz w:val="18"/>
                <w:szCs w:val="18"/>
              </w:rPr>
            </w:pPr>
            <w:r w:rsidRPr="00893E09">
              <w:rPr>
                <w:rFonts w:cstheme="minorHAnsi"/>
                <w:sz w:val="18"/>
                <w:szCs w:val="18"/>
              </w:rPr>
              <w:t xml:space="preserve">Visi </w:t>
            </w:r>
            <w:r w:rsidR="001A1F86" w:rsidRPr="00893E09">
              <w:rPr>
                <w:rFonts w:cstheme="minorHAnsi"/>
                <w:sz w:val="18"/>
                <w:szCs w:val="18"/>
              </w:rPr>
              <w:t>Sistemos</w:t>
            </w:r>
            <w:r w:rsidRPr="00893E09">
              <w:rPr>
                <w:rFonts w:cstheme="minorHAnsi"/>
                <w:sz w:val="18"/>
                <w:szCs w:val="18"/>
              </w:rPr>
              <w:t xml:space="preserve"> veikimo sutrikimai turi būti fiksuojami incidentų valdymo informacinėje sistemoje.</w:t>
            </w:r>
          </w:p>
        </w:tc>
      </w:tr>
      <w:tr w:rsidR="000251D2" w:rsidRPr="00893E09" w14:paraId="46876A6C" w14:textId="77777777" w:rsidTr="00893E09">
        <w:trPr>
          <w:trHeight w:val="20"/>
        </w:trPr>
        <w:tc>
          <w:tcPr>
            <w:tcW w:w="415" w:type="pct"/>
          </w:tcPr>
          <w:p w14:paraId="791B6591" w14:textId="77777777" w:rsidR="000251D2" w:rsidRPr="00893E09" w:rsidRDefault="000251D2" w:rsidP="00644F49">
            <w:pPr>
              <w:pStyle w:val="Sraopastraipa"/>
              <w:numPr>
                <w:ilvl w:val="0"/>
                <w:numId w:val="19"/>
              </w:numPr>
              <w:spacing w:before="0"/>
              <w:rPr>
                <w:rFonts w:cstheme="minorHAnsi"/>
                <w:sz w:val="18"/>
                <w:szCs w:val="18"/>
              </w:rPr>
            </w:pPr>
          </w:p>
        </w:tc>
        <w:tc>
          <w:tcPr>
            <w:tcW w:w="4585" w:type="pct"/>
          </w:tcPr>
          <w:p w14:paraId="2A27C6E5" w14:textId="77777777" w:rsidR="000F1316" w:rsidRPr="00640D04" w:rsidRDefault="000F1316" w:rsidP="00640D04">
            <w:pPr>
              <w:spacing w:before="0"/>
              <w:rPr>
                <w:rFonts w:cstheme="minorHAnsi"/>
                <w:sz w:val="18"/>
                <w:szCs w:val="18"/>
              </w:rPr>
            </w:pPr>
            <w:r w:rsidRPr="00640D04">
              <w:rPr>
                <w:rFonts w:cstheme="minorHAnsi"/>
                <w:sz w:val="18"/>
                <w:szCs w:val="18"/>
              </w:rPr>
              <w:t>Suteiktų paslaugų rezultatų klaidos ir (ar) trikdžiai klasifikuojami:</w:t>
            </w:r>
          </w:p>
          <w:p w14:paraId="5305F67D" w14:textId="77777777" w:rsidR="000F1316" w:rsidRPr="00640D04" w:rsidRDefault="000F1316" w:rsidP="000F1316">
            <w:pPr>
              <w:pStyle w:val="Sraopastraipa"/>
              <w:numPr>
                <w:ilvl w:val="0"/>
                <w:numId w:val="130"/>
              </w:numPr>
              <w:spacing w:before="60" w:after="120" w:line="240" w:lineRule="auto"/>
              <w:rPr>
                <w:rFonts w:cstheme="minorHAnsi"/>
                <w:sz w:val="18"/>
                <w:szCs w:val="20"/>
              </w:rPr>
            </w:pPr>
            <w:r w:rsidRPr="00640D04">
              <w:rPr>
                <w:rFonts w:cstheme="minorHAnsi"/>
                <w:sz w:val="18"/>
                <w:szCs w:val="20"/>
              </w:rPr>
              <w:t xml:space="preserve">Kritinė klaida – kai nustatytas trikdis ir / ar problema, dėl kurios Sistemos naudotojas negali vykdyti numatytų būtinų funkcijų ir nežinomas joks kitas priimtinas šios funkcijos vykdymas; </w:t>
            </w:r>
          </w:p>
          <w:p w14:paraId="26CDF533" w14:textId="09F3A846" w:rsidR="000F1316" w:rsidRPr="00640D04" w:rsidRDefault="000F1316" w:rsidP="000F1316">
            <w:pPr>
              <w:pStyle w:val="Sraopastraipa"/>
              <w:numPr>
                <w:ilvl w:val="0"/>
                <w:numId w:val="130"/>
              </w:numPr>
              <w:spacing w:before="60" w:after="120" w:line="240" w:lineRule="auto"/>
              <w:rPr>
                <w:rFonts w:cstheme="minorHAnsi"/>
                <w:sz w:val="18"/>
                <w:szCs w:val="20"/>
              </w:rPr>
            </w:pPr>
            <w:r w:rsidRPr="00640D04">
              <w:rPr>
                <w:rFonts w:cstheme="minorHAnsi"/>
                <w:sz w:val="18"/>
                <w:szCs w:val="20"/>
              </w:rPr>
              <w:t xml:space="preserve">Svarbi klaida - neapibrėžtas funkcijos veikimas, kuris leidžia įvykdyti numatytą </w:t>
            </w:r>
            <w:r w:rsidR="00546083" w:rsidRPr="00640D04">
              <w:rPr>
                <w:rFonts w:cstheme="minorHAnsi"/>
                <w:sz w:val="18"/>
                <w:szCs w:val="20"/>
              </w:rPr>
              <w:t>Sistemos</w:t>
            </w:r>
            <w:r w:rsidRPr="00640D04">
              <w:rPr>
                <w:rFonts w:cstheme="minorHAnsi"/>
                <w:sz w:val="18"/>
                <w:szCs w:val="20"/>
              </w:rPr>
              <w:t xml:space="preserve"> funkciją, tačiau naudotojui reikia atlikti papildomus, nenumatytus ar alternatyvius veiksmus;</w:t>
            </w:r>
          </w:p>
          <w:p w14:paraId="46446C8F" w14:textId="39A7893E" w:rsidR="000F1316" w:rsidRPr="00640D04" w:rsidRDefault="000F1316" w:rsidP="000F1316">
            <w:pPr>
              <w:pStyle w:val="Sraopastraipa"/>
              <w:numPr>
                <w:ilvl w:val="0"/>
                <w:numId w:val="130"/>
              </w:numPr>
              <w:spacing w:before="60" w:after="120" w:line="240" w:lineRule="auto"/>
              <w:rPr>
                <w:rFonts w:cstheme="minorHAnsi"/>
                <w:sz w:val="18"/>
                <w:szCs w:val="20"/>
              </w:rPr>
            </w:pPr>
            <w:r w:rsidRPr="00640D04">
              <w:rPr>
                <w:rFonts w:cstheme="minorHAnsi"/>
                <w:sz w:val="18"/>
                <w:szCs w:val="20"/>
              </w:rPr>
              <w:t xml:space="preserve">Neesminė klaida – kosmetinės ar panašios </w:t>
            </w:r>
            <w:r w:rsidR="00546083" w:rsidRPr="00640D04">
              <w:rPr>
                <w:rFonts w:cstheme="minorHAnsi"/>
                <w:sz w:val="18"/>
                <w:szCs w:val="20"/>
              </w:rPr>
              <w:t xml:space="preserve">Sistemos </w:t>
            </w:r>
            <w:r w:rsidRPr="00640D04">
              <w:rPr>
                <w:rFonts w:cstheme="minorHAnsi"/>
                <w:sz w:val="18"/>
                <w:szCs w:val="20"/>
              </w:rPr>
              <w:t xml:space="preserve"> klaidos, kurios neįtakoja korektiško funkcijų veikimo.</w:t>
            </w:r>
          </w:p>
          <w:p w14:paraId="2B14582C" w14:textId="6F5A3888" w:rsidR="000251D2" w:rsidRPr="00893E09" w:rsidRDefault="000F1316" w:rsidP="000251D2">
            <w:pPr>
              <w:pStyle w:val="Sraassuenkleliais"/>
              <w:numPr>
                <w:ilvl w:val="0"/>
                <w:numId w:val="0"/>
              </w:numPr>
              <w:spacing w:before="0" w:after="0"/>
              <w:jc w:val="both"/>
              <w:rPr>
                <w:rFonts w:cstheme="minorHAnsi"/>
                <w:sz w:val="18"/>
                <w:szCs w:val="18"/>
              </w:rPr>
            </w:pPr>
            <w:r w:rsidRPr="00640D04">
              <w:rPr>
                <w:rFonts w:cstheme="minorHAnsi"/>
                <w:sz w:val="18"/>
                <w:szCs w:val="20"/>
              </w:rPr>
              <w:t xml:space="preserve">Sprendimą, kokio tipo (kritinė klaida, svarbi, neesminė) yra nustatyta klaida, priima </w:t>
            </w:r>
            <w:r w:rsidR="006956D4">
              <w:rPr>
                <w:rFonts w:cstheme="minorHAnsi"/>
                <w:sz w:val="18"/>
                <w:szCs w:val="20"/>
              </w:rPr>
              <w:t>Užsakovo</w:t>
            </w:r>
            <w:r w:rsidRPr="00640D04">
              <w:rPr>
                <w:rFonts w:cstheme="minorHAnsi"/>
                <w:sz w:val="18"/>
                <w:szCs w:val="20"/>
              </w:rPr>
              <w:t xml:space="preserve"> paskirti atsakingi asmenys, informavę Diegėjo paskirtus atsakingus asmenis</w:t>
            </w:r>
            <w:r w:rsidRPr="00E7401F">
              <w:rPr>
                <w:rFonts w:cstheme="minorHAnsi"/>
              </w:rPr>
              <w:t>.</w:t>
            </w:r>
          </w:p>
        </w:tc>
      </w:tr>
      <w:tr w:rsidR="000251D2" w:rsidRPr="00893E09" w14:paraId="5E0BF898" w14:textId="77777777" w:rsidTr="00893E09">
        <w:trPr>
          <w:trHeight w:val="20"/>
        </w:trPr>
        <w:tc>
          <w:tcPr>
            <w:tcW w:w="415" w:type="pct"/>
          </w:tcPr>
          <w:p w14:paraId="38CAA658" w14:textId="77777777" w:rsidR="000251D2" w:rsidRPr="00893E09" w:rsidRDefault="000251D2" w:rsidP="00644F49">
            <w:pPr>
              <w:pStyle w:val="Sraopastraipa"/>
              <w:numPr>
                <w:ilvl w:val="0"/>
                <w:numId w:val="19"/>
              </w:numPr>
              <w:spacing w:before="0"/>
              <w:rPr>
                <w:rFonts w:cstheme="minorHAnsi"/>
                <w:sz w:val="18"/>
                <w:szCs w:val="18"/>
              </w:rPr>
            </w:pPr>
          </w:p>
        </w:tc>
        <w:tc>
          <w:tcPr>
            <w:tcW w:w="4585" w:type="pct"/>
          </w:tcPr>
          <w:p w14:paraId="7E51EB48" w14:textId="77777777" w:rsidR="00102E4C" w:rsidRPr="00102E4C" w:rsidRDefault="00102E4C" w:rsidP="00102E4C">
            <w:pPr>
              <w:rPr>
                <w:rFonts w:cstheme="minorHAnsi"/>
                <w:sz w:val="18"/>
                <w:szCs w:val="18"/>
              </w:rPr>
            </w:pPr>
            <w:r w:rsidRPr="00102E4C">
              <w:rPr>
                <w:rFonts w:cstheme="minorHAnsi"/>
                <w:sz w:val="18"/>
                <w:szCs w:val="18"/>
              </w:rPr>
              <w:t>Diegėjas privalo pradėti analizuoti bei pašalinti trikdžius ir (ar) klaidas tokiu grafiku:</w:t>
            </w:r>
          </w:p>
          <w:p w14:paraId="27BC338D" w14:textId="77777777" w:rsidR="00102E4C" w:rsidRPr="00102E4C" w:rsidRDefault="00102E4C" w:rsidP="00102E4C">
            <w:pPr>
              <w:numPr>
                <w:ilvl w:val="0"/>
                <w:numId w:val="126"/>
              </w:numPr>
              <w:spacing w:before="60" w:line="259" w:lineRule="auto"/>
              <w:rPr>
                <w:rFonts w:eastAsia="MS Gothic" w:cstheme="minorHAnsi"/>
                <w:sz w:val="18"/>
                <w:szCs w:val="18"/>
                <w:lang w:eastAsia="en-GB"/>
              </w:rPr>
            </w:pPr>
            <w:r w:rsidRPr="00102E4C">
              <w:rPr>
                <w:rFonts w:eastAsia="MS Gothic" w:cstheme="minorHAnsi"/>
                <w:sz w:val="18"/>
                <w:szCs w:val="18"/>
                <w:lang w:eastAsia="en-GB"/>
              </w:rPr>
              <w:t>Kritinė klaida:</w:t>
            </w:r>
          </w:p>
          <w:p w14:paraId="7A126E94" w14:textId="37187E0D" w:rsidR="00102E4C" w:rsidRPr="00102E4C" w:rsidRDefault="00102E4C" w:rsidP="00102E4C">
            <w:pPr>
              <w:numPr>
                <w:ilvl w:val="1"/>
                <w:numId w:val="126"/>
              </w:numPr>
              <w:spacing w:before="60" w:line="259" w:lineRule="auto"/>
              <w:rPr>
                <w:rFonts w:eastAsia="MS Gothic" w:cstheme="minorHAnsi"/>
                <w:sz w:val="18"/>
                <w:szCs w:val="18"/>
                <w:lang w:eastAsia="en-GB"/>
              </w:rPr>
            </w:pPr>
            <w:r w:rsidRPr="00102E4C">
              <w:rPr>
                <w:rFonts w:eastAsia="MS Gothic" w:cstheme="minorHAnsi"/>
                <w:b/>
                <w:sz w:val="18"/>
                <w:szCs w:val="18"/>
                <w:lang w:eastAsia="en-GB"/>
              </w:rPr>
              <w:t>Reakcijos trukmė</w:t>
            </w:r>
            <w:r w:rsidRPr="00102E4C">
              <w:rPr>
                <w:rFonts w:eastAsia="MS Gothic" w:cstheme="minorHAnsi"/>
                <w:sz w:val="18"/>
                <w:szCs w:val="18"/>
                <w:lang w:eastAsia="en-GB"/>
              </w:rPr>
              <w:t xml:space="preserve">: ne ilgiau kaip per 1 </w:t>
            </w:r>
            <w:r w:rsidR="006956D4">
              <w:rPr>
                <w:rFonts w:cstheme="minorHAnsi"/>
                <w:sz w:val="18"/>
                <w:szCs w:val="18"/>
              </w:rPr>
              <w:t>Užsakovo</w:t>
            </w:r>
            <w:r w:rsidRPr="00102E4C">
              <w:rPr>
                <w:rFonts w:cstheme="minorHAnsi"/>
                <w:sz w:val="18"/>
                <w:szCs w:val="18"/>
              </w:rPr>
              <w:t xml:space="preserve"> darbo valandas nuo </w:t>
            </w:r>
            <w:r w:rsidRPr="00102E4C">
              <w:rPr>
                <w:rFonts w:eastAsia="MS Gothic" w:cstheme="minorHAnsi"/>
                <w:sz w:val="18"/>
                <w:szCs w:val="18"/>
                <w:lang w:eastAsia="en-GB"/>
              </w:rPr>
              <w:t>pranešimo pateikimo momento;</w:t>
            </w:r>
          </w:p>
          <w:p w14:paraId="3029131C" w14:textId="41A87CAF" w:rsidR="00102E4C" w:rsidRPr="00102E4C" w:rsidRDefault="00102E4C" w:rsidP="00102E4C">
            <w:pPr>
              <w:numPr>
                <w:ilvl w:val="1"/>
                <w:numId w:val="126"/>
              </w:numPr>
              <w:spacing w:before="60" w:line="259" w:lineRule="auto"/>
              <w:rPr>
                <w:rFonts w:eastAsia="MS Gothic" w:cstheme="minorHAnsi"/>
                <w:sz w:val="18"/>
                <w:szCs w:val="18"/>
                <w:lang w:eastAsia="en-GB"/>
              </w:rPr>
            </w:pPr>
            <w:r w:rsidRPr="00102E4C">
              <w:rPr>
                <w:rFonts w:eastAsia="MS Gothic" w:cstheme="minorHAnsi"/>
                <w:b/>
                <w:sz w:val="18"/>
                <w:szCs w:val="18"/>
                <w:lang w:eastAsia="en-GB"/>
              </w:rPr>
              <w:t>Sprendimo trukmė</w:t>
            </w:r>
            <w:r w:rsidRPr="00102E4C">
              <w:rPr>
                <w:rFonts w:eastAsia="MS Gothic" w:cstheme="minorHAnsi"/>
                <w:sz w:val="18"/>
                <w:szCs w:val="18"/>
                <w:lang w:eastAsia="en-GB"/>
              </w:rPr>
              <w:t xml:space="preserve">: ne ilgiau kaip per 4 </w:t>
            </w:r>
            <w:r w:rsidR="006956D4">
              <w:rPr>
                <w:rFonts w:cstheme="minorHAnsi"/>
                <w:sz w:val="18"/>
                <w:szCs w:val="18"/>
              </w:rPr>
              <w:t>Užsakovo</w:t>
            </w:r>
            <w:r w:rsidRPr="00102E4C">
              <w:rPr>
                <w:rFonts w:cstheme="minorHAnsi"/>
                <w:sz w:val="18"/>
                <w:szCs w:val="18"/>
              </w:rPr>
              <w:t xml:space="preserve"> darbo valandas </w:t>
            </w:r>
            <w:r w:rsidRPr="00102E4C">
              <w:rPr>
                <w:rFonts w:eastAsia="MS Gothic" w:cstheme="minorHAnsi"/>
                <w:sz w:val="18"/>
                <w:szCs w:val="18"/>
                <w:lang w:eastAsia="en-GB"/>
              </w:rPr>
              <w:t>nuo pranešimo apie Sistemos klaidą pateikimo momento.</w:t>
            </w:r>
          </w:p>
          <w:p w14:paraId="32CEF004" w14:textId="77777777" w:rsidR="00102E4C" w:rsidRPr="00102E4C" w:rsidRDefault="00102E4C" w:rsidP="00102E4C">
            <w:pPr>
              <w:numPr>
                <w:ilvl w:val="0"/>
                <w:numId w:val="126"/>
              </w:numPr>
              <w:spacing w:before="60" w:line="259" w:lineRule="auto"/>
              <w:rPr>
                <w:rFonts w:eastAsia="MS Gothic" w:cstheme="minorHAnsi"/>
                <w:sz w:val="18"/>
                <w:szCs w:val="18"/>
                <w:lang w:eastAsia="en-GB"/>
              </w:rPr>
            </w:pPr>
            <w:r w:rsidRPr="00102E4C">
              <w:rPr>
                <w:rFonts w:eastAsia="MS Gothic" w:cstheme="minorHAnsi"/>
                <w:sz w:val="18"/>
                <w:szCs w:val="18"/>
                <w:lang w:eastAsia="en-GB"/>
              </w:rPr>
              <w:t>Svarbi klaida:</w:t>
            </w:r>
          </w:p>
          <w:p w14:paraId="47DA90EF" w14:textId="388327DD" w:rsidR="00102E4C" w:rsidRPr="00102E4C" w:rsidRDefault="00102E4C" w:rsidP="00102E4C">
            <w:pPr>
              <w:numPr>
                <w:ilvl w:val="1"/>
                <w:numId w:val="126"/>
              </w:numPr>
              <w:spacing w:before="60" w:line="259" w:lineRule="auto"/>
              <w:rPr>
                <w:rFonts w:eastAsia="MS Gothic" w:cstheme="minorHAnsi"/>
                <w:sz w:val="18"/>
                <w:szCs w:val="18"/>
                <w:lang w:eastAsia="en-GB"/>
              </w:rPr>
            </w:pPr>
            <w:r w:rsidRPr="00102E4C">
              <w:rPr>
                <w:rFonts w:eastAsia="MS Gothic" w:cstheme="minorHAnsi"/>
                <w:b/>
                <w:sz w:val="18"/>
                <w:szCs w:val="18"/>
                <w:lang w:eastAsia="en-GB"/>
              </w:rPr>
              <w:t>Reakcijos trukmė</w:t>
            </w:r>
            <w:r w:rsidRPr="00102E4C">
              <w:rPr>
                <w:rFonts w:eastAsia="MS Gothic" w:cstheme="minorHAnsi"/>
                <w:sz w:val="18"/>
                <w:szCs w:val="18"/>
                <w:lang w:eastAsia="en-GB"/>
              </w:rPr>
              <w:t xml:space="preserve">: ne ilgiau kaip </w:t>
            </w:r>
            <w:r w:rsidR="007E2BA6" w:rsidRPr="00640D04">
              <w:rPr>
                <w:rFonts w:eastAsia="MS Gothic" w:cstheme="minorHAnsi"/>
                <w:sz w:val="18"/>
                <w:szCs w:val="18"/>
                <w:lang w:eastAsia="en-GB"/>
              </w:rPr>
              <w:t>4</w:t>
            </w:r>
            <w:r w:rsidRPr="00102E4C">
              <w:rPr>
                <w:rFonts w:eastAsia="MS Gothic" w:cstheme="minorHAnsi"/>
                <w:sz w:val="18"/>
                <w:szCs w:val="18"/>
                <w:lang w:eastAsia="en-GB"/>
              </w:rPr>
              <w:t xml:space="preserve"> </w:t>
            </w:r>
            <w:r w:rsidR="006956D4">
              <w:rPr>
                <w:rFonts w:cstheme="minorHAnsi"/>
                <w:sz w:val="18"/>
                <w:szCs w:val="18"/>
              </w:rPr>
              <w:t>Užsakovo</w:t>
            </w:r>
            <w:r w:rsidRPr="00102E4C">
              <w:rPr>
                <w:rFonts w:cstheme="minorHAnsi"/>
                <w:sz w:val="18"/>
                <w:szCs w:val="18"/>
              </w:rPr>
              <w:t xml:space="preserve"> darbo valandos </w:t>
            </w:r>
            <w:r w:rsidRPr="00102E4C">
              <w:rPr>
                <w:rFonts w:eastAsia="MS Gothic" w:cstheme="minorHAnsi"/>
                <w:sz w:val="18"/>
                <w:szCs w:val="18"/>
                <w:lang w:eastAsia="en-GB"/>
              </w:rPr>
              <w:t>nuo pranešimo pateikimo momento;</w:t>
            </w:r>
          </w:p>
          <w:p w14:paraId="26F7059B" w14:textId="1A9D1D48" w:rsidR="00102E4C" w:rsidRPr="00102E4C" w:rsidRDefault="00102E4C" w:rsidP="00102E4C">
            <w:pPr>
              <w:numPr>
                <w:ilvl w:val="1"/>
                <w:numId w:val="126"/>
              </w:numPr>
              <w:spacing w:before="60" w:after="160" w:line="259" w:lineRule="auto"/>
              <w:rPr>
                <w:rFonts w:eastAsia="MS Gothic" w:cstheme="minorHAnsi"/>
                <w:sz w:val="18"/>
                <w:szCs w:val="18"/>
                <w:lang w:eastAsia="en-GB"/>
              </w:rPr>
            </w:pPr>
            <w:r w:rsidRPr="00102E4C">
              <w:rPr>
                <w:rFonts w:eastAsia="MS Gothic" w:cstheme="minorHAnsi"/>
                <w:b/>
                <w:sz w:val="18"/>
                <w:szCs w:val="18"/>
                <w:lang w:eastAsia="en-GB"/>
              </w:rPr>
              <w:lastRenderedPageBreak/>
              <w:t>Sprendimo trukmė</w:t>
            </w:r>
            <w:r w:rsidRPr="00102E4C">
              <w:rPr>
                <w:rFonts w:eastAsia="MS Gothic" w:cstheme="minorHAnsi"/>
                <w:sz w:val="18"/>
                <w:szCs w:val="18"/>
                <w:lang w:eastAsia="en-GB"/>
              </w:rPr>
              <w:t xml:space="preserve">: ne ilgiau kaip per </w:t>
            </w:r>
            <w:r w:rsidR="007E2BA6">
              <w:rPr>
                <w:rFonts w:eastAsia="MS Gothic" w:cstheme="minorHAnsi"/>
                <w:sz w:val="18"/>
                <w:szCs w:val="18"/>
                <w:lang w:eastAsia="en-GB"/>
              </w:rPr>
              <w:t>6</w:t>
            </w:r>
            <w:r w:rsidRPr="00102E4C">
              <w:rPr>
                <w:rFonts w:eastAsia="MS Gothic" w:cstheme="minorHAnsi"/>
                <w:sz w:val="18"/>
                <w:szCs w:val="18"/>
                <w:lang w:eastAsia="en-GB"/>
              </w:rPr>
              <w:t xml:space="preserve"> </w:t>
            </w:r>
            <w:r w:rsidR="006956D4">
              <w:rPr>
                <w:rFonts w:cstheme="minorHAnsi"/>
                <w:sz w:val="18"/>
                <w:szCs w:val="18"/>
              </w:rPr>
              <w:t>Užsakovo</w:t>
            </w:r>
            <w:r w:rsidRPr="00102E4C">
              <w:rPr>
                <w:rFonts w:cstheme="minorHAnsi"/>
                <w:sz w:val="18"/>
                <w:szCs w:val="18"/>
              </w:rPr>
              <w:t xml:space="preserve"> darbo valandas </w:t>
            </w:r>
            <w:r w:rsidRPr="00102E4C">
              <w:rPr>
                <w:rFonts w:eastAsia="MS Gothic" w:cstheme="minorHAnsi"/>
                <w:sz w:val="18"/>
                <w:szCs w:val="18"/>
                <w:lang w:eastAsia="en-GB"/>
              </w:rPr>
              <w:t>nuo pranešimo apie Sistemos klaidą pateikimo momento.</w:t>
            </w:r>
          </w:p>
          <w:p w14:paraId="6D9ECA8C" w14:textId="77777777" w:rsidR="00102E4C" w:rsidRPr="00102E4C" w:rsidRDefault="00102E4C" w:rsidP="00102E4C">
            <w:pPr>
              <w:numPr>
                <w:ilvl w:val="0"/>
                <w:numId w:val="126"/>
              </w:numPr>
              <w:spacing w:before="60" w:line="259" w:lineRule="auto"/>
              <w:rPr>
                <w:rFonts w:eastAsia="MS Gothic" w:cstheme="minorHAnsi"/>
                <w:sz w:val="18"/>
                <w:szCs w:val="18"/>
                <w:lang w:eastAsia="en-GB"/>
              </w:rPr>
            </w:pPr>
            <w:r w:rsidRPr="00102E4C">
              <w:rPr>
                <w:rFonts w:eastAsia="MS Gothic" w:cstheme="minorHAnsi"/>
                <w:sz w:val="18"/>
                <w:szCs w:val="18"/>
                <w:lang w:eastAsia="en-GB"/>
              </w:rPr>
              <w:t>Neesminė klaida:</w:t>
            </w:r>
          </w:p>
          <w:p w14:paraId="7FCD4262" w14:textId="798F7D86" w:rsidR="00102E4C" w:rsidRPr="00102E4C" w:rsidRDefault="00102E4C" w:rsidP="00102E4C">
            <w:pPr>
              <w:numPr>
                <w:ilvl w:val="1"/>
                <w:numId w:val="126"/>
              </w:numPr>
              <w:spacing w:before="60" w:after="160" w:line="259" w:lineRule="auto"/>
              <w:rPr>
                <w:rFonts w:eastAsia="MS Gothic" w:cstheme="minorHAnsi"/>
                <w:sz w:val="18"/>
                <w:szCs w:val="18"/>
                <w:lang w:eastAsia="en-GB"/>
              </w:rPr>
            </w:pPr>
            <w:r w:rsidRPr="00102E4C">
              <w:rPr>
                <w:rFonts w:eastAsia="MS Gothic" w:cstheme="minorHAnsi"/>
                <w:b/>
                <w:sz w:val="18"/>
                <w:szCs w:val="18"/>
                <w:lang w:eastAsia="en-GB"/>
              </w:rPr>
              <w:t>Reakcijos trukmė</w:t>
            </w:r>
            <w:r w:rsidRPr="00102E4C">
              <w:rPr>
                <w:rFonts w:eastAsia="MS Gothic" w:cstheme="minorHAnsi"/>
                <w:sz w:val="18"/>
                <w:szCs w:val="18"/>
                <w:lang w:eastAsia="en-GB"/>
              </w:rPr>
              <w:t xml:space="preserve">: ne ilgiau kaip </w:t>
            </w:r>
            <w:r w:rsidR="007E2BA6">
              <w:rPr>
                <w:rFonts w:eastAsia="MS Gothic" w:cstheme="minorHAnsi"/>
                <w:sz w:val="18"/>
                <w:szCs w:val="18"/>
                <w:lang w:val="en-US" w:eastAsia="en-GB"/>
              </w:rPr>
              <w:t>24</w:t>
            </w:r>
            <w:r w:rsidR="007E2BA6" w:rsidRPr="00102E4C">
              <w:rPr>
                <w:rFonts w:eastAsia="MS Gothic" w:cstheme="minorHAnsi"/>
                <w:sz w:val="18"/>
                <w:szCs w:val="18"/>
                <w:lang w:eastAsia="en-GB"/>
              </w:rPr>
              <w:t xml:space="preserve"> </w:t>
            </w:r>
            <w:r w:rsidR="006956D4">
              <w:rPr>
                <w:rFonts w:cstheme="minorHAnsi"/>
                <w:sz w:val="18"/>
                <w:szCs w:val="18"/>
              </w:rPr>
              <w:t>Užsakovo</w:t>
            </w:r>
            <w:r w:rsidRPr="00102E4C">
              <w:rPr>
                <w:rFonts w:cstheme="minorHAnsi"/>
                <w:sz w:val="18"/>
                <w:szCs w:val="18"/>
              </w:rPr>
              <w:t xml:space="preserve"> darbo valandos </w:t>
            </w:r>
            <w:r w:rsidRPr="00102E4C">
              <w:rPr>
                <w:rFonts w:eastAsia="MS Gothic" w:cstheme="minorHAnsi"/>
                <w:sz w:val="18"/>
                <w:szCs w:val="18"/>
                <w:lang w:eastAsia="en-GB"/>
              </w:rPr>
              <w:t>nuo pranešimo pateikimo momento;</w:t>
            </w:r>
          </w:p>
          <w:p w14:paraId="0078AE9A" w14:textId="10CF7B6A" w:rsidR="00102E4C" w:rsidRPr="00102E4C" w:rsidRDefault="00102E4C" w:rsidP="00102E4C">
            <w:pPr>
              <w:numPr>
                <w:ilvl w:val="1"/>
                <w:numId w:val="126"/>
              </w:numPr>
              <w:spacing w:before="60" w:after="160" w:line="259" w:lineRule="auto"/>
              <w:rPr>
                <w:rFonts w:eastAsia="MS Gothic" w:cstheme="minorHAnsi"/>
                <w:sz w:val="18"/>
                <w:szCs w:val="18"/>
                <w:lang w:eastAsia="en-GB"/>
              </w:rPr>
            </w:pPr>
            <w:r w:rsidRPr="00102E4C">
              <w:rPr>
                <w:rFonts w:eastAsia="MS Gothic" w:cstheme="minorHAnsi"/>
                <w:b/>
                <w:sz w:val="18"/>
                <w:szCs w:val="18"/>
                <w:lang w:eastAsia="en-GB"/>
              </w:rPr>
              <w:t>Sprendimo trukmė</w:t>
            </w:r>
            <w:r w:rsidRPr="00102E4C">
              <w:rPr>
                <w:rFonts w:eastAsia="MS Gothic" w:cstheme="minorHAnsi"/>
                <w:sz w:val="18"/>
                <w:szCs w:val="18"/>
                <w:lang w:eastAsia="en-GB"/>
              </w:rPr>
              <w:t xml:space="preserve">: ne ilgiau kaip per </w:t>
            </w:r>
            <w:r w:rsidR="007E2BA6">
              <w:rPr>
                <w:rFonts w:eastAsia="MS Gothic" w:cstheme="minorHAnsi"/>
                <w:sz w:val="18"/>
                <w:szCs w:val="18"/>
                <w:lang w:eastAsia="en-GB"/>
              </w:rPr>
              <w:t>48</w:t>
            </w:r>
            <w:r w:rsidRPr="00102E4C">
              <w:rPr>
                <w:rFonts w:eastAsia="MS Gothic" w:cstheme="minorHAnsi"/>
                <w:sz w:val="18"/>
                <w:szCs w:val="18"/>
                <w:lang w:eastAsia="en-GB"/>
              </w:rPr>
              <w:t xml:space="preserve"> </w:t>
            </w:r>
            <w:r w:rsidR="006956D4">
              <w:rPr>
                <w:rFonts w:cstheme="minorHAnsi"/>
                <w:sz w:val="18"/>
                <w:szCs w:val="18"/>
              </w:rPr>
              <w:t>Užsakovo</w:t>
            </w:r>
            <w:r w:rsidRPr="00102E4C">
              <w:rPr>
                <w:rFonts w:cstheme="minorHAnsi"/>
                <w:sz w:val="18"/>
                <w:szCs w:val="18"/>
              </w:rPr>
              <w:t xml:space="preserve"> darbo valandas </w:t>
            </w:r>
            <w:r w:rsidRPr="00102E4C">
              <w:rPr>
                <w:rFonts w:eastAsia="MS Gothic" w:cstheme="minorHAnsi"/>
                <w:sz w:val="18"/>
                <w:szCs w:val="18"/>
                <w:lang w:eastAsia="en-GB"/>
              </w:rPr>
              <w:t>nuo pranešimo apie Sistemos klaidą pateikimo momento.</w:t>
            </w:r>
          </w:p>
          <w:p w14:paraId="30CF0D4F" w14:textId="77777777" w:rsidR="00102E4C" w:rsidRPr="00102E4C" w:rsidRDefault="00102E4C" w:rsidP="00102E4C">
            <w:pPr>
              <w:spacing w:before="60" w:line="259" w:lineRule="auto"/>
              <w:rPr>
                <w:rFonts w:eastAsia="MS Gothic" w:cstheme="minorHAnsi"/>
                <w:sz w:val="18"/>
                <w:szCs w:val="18"/>
              </w:rPr>
            </w:pPr>
            <w:r w:rsidRPr="00102E4C">
              <w:rPr>
                <w:rFonts w:eastAsia="MS Gothic" w:cstheme="minorHAnsi"/>
                <w:sz w:val="18"/>
                <w:szCs w:val="18"/>
              </w:rPr>
              <w:t>Jei klaidos ar neatitikimo per nurodytą laiką pašalinti negalima, kartu su Užsakovu suderinamas susitarimas dėl klaidos ar neatitikimo pašalinimo laiko.</w:t>
            </w:r>
          </w:p>
          <w:p w14:paraId="123E4E7E" w14:textId="77777777" w:rsidR="00102E4C" w:rsidRPr="00102E4C" w:rsidRDefault="000F1077" w:rsidP="00102E4C">
            <w:pPr>
              <w:spacing w:line="259" w:lineRule="auto"/>
              <w:contextualSpacing/>
              <w:rPr>
                <w:rFonts w:eastAsia="MS Gothic" w:cstheme="minorHAnsi"/>
                <w:sz w:val="18"/>
                <w:szCs w:val="18"/>
                <w:lang w:eastAsia="en-GB"/>
              </w:rPr>
            </w:pPr>
            <w:r w:rsidRPr="00102E4C">
              <w:rPr>
                <w:rFonts w:eastAsia="MS Gothic" w:cstheme="minorHAnsi"/>
                <w:sz w:val="18"/>
                <w:szCs w:val="18"/>
                <w:lang w:eastAsia="en-GB"/>
              </w:rPr>
              <w:t xml:space="preserve">Į sprendimo trukmę įeina testavimo procedūros, </w:t>
            </w:r>
            <w:r w:rsidR="00102E4C" w:rsidRPr="00102E4C">
              <w:rPr>
                <w:rFonts w:eastAsia="MS Gothic" w:cstheme="minorHAnsi"/>
                <w:sz w:val="18"/>
                <w:szCs w:val="18"/>
                <w:lang w:eastAsia="en-GB"/>
              </w:rPr>
              <w:t xml:space="preserve">Sistemos </w:t>
            </w:r>
            <w:r w:rsidRPr="00102E4C">
              <w:rPr>
                <w:rFonts w:eastAsia="MS Gothic" w:cstheme="minorHAnsi"/>
                <w:sz w:val="18"/>
                <w:szCs w:val="18"/>
                <w:lang w:eastAsia="en-GB"/>
              </w:rPr>
              <w:t xml:space="preserve">diegimas į </w:t>
            </w:r>
            <w:r w:rsidR="00102E4C" w:rsidRPr="00102E4C">
              <w:rPr>
                <w:rFonts w:eastAsia="MS Gothic" w:cstheme="minorHAnsi"/>
                <w:sz w:val="18"/>
                <w:szCs w:val="18"/>
                <w:lang w:eastAsia="en-GB"/>
              </w:rPr>
              <w:t>gamybinę</w:t>
            </w:r>
            <w:r w:rsidRPr="00102E4C">
              <w:rPr>
                <w:rFonts w:eastAsia="MS Gothic" w:cstheme="minorHAnsi"/>
                <w:sz w:val="18"/>
                <w:szCs w:val="18"/>
                <w:lang w:eastAsia="en-GB"/>
              </w:rPr>
              <w:t xml:space="preserve"> aplinką, dokumentų atnaujinimas.</w:t>
            </w:r>
          </w:p>
          <w:p w14:paraId="515C53E9" w14:textId="02BE3D32" w:rsidR="000251D2" w:rsidRPr="00893E09" w:rsidRDefault="00102E4C" w:rsidP="000251D2">
            <w:pPr>
              <w:pStyle w:val="Sraassuenkleliais"/>
              <w:numPr>
                <w:ilvl w:val="0"/>
                <w:numId w:val="0"/>
              </w:numPr>
              <w:spacing w:before="0" w:after="0"/>
              <w:jc w:val="both"/>
              <w:rPr>
                <w:rFonts w:cstheme="minorHAnsi"/>
                <w:sz w:val="18"/>
                <w:szCs w:val="18"/>
              </w:rPr>
            </w:pPr>
            <w:r w:rsidRPr="00102E4C">
              <w:rPr>
                <w:rFonts w:eastAsia="MS Gothic" w:cstheme="minorHAnsi"/>
                <w:sz w:val="18"/>
                <w:szCs w:val="18"/>
                <w:lang w:eastAsia="en-GB"/>
              </w:rPr>
              <w:t xml:space="preserve">Gali būti tikslinama ir suderinama su </w:t>
            </w:r>
            <w:r w:rsidR="00775832">
              <w:rPr>
                <w:rFonts w:eastAsia="MS Gothic" w:cstheme="minorHAnsi"/>
                <w:sz w:val="18"/>
                <w:szCs w:val="18"/>
                <w:lang w:eastAsia="en-GB"/>
              </w:rPr>
              <w:t>Užsakovu</w:t>
            </w:r>
            <w:r w:rsidRPr="00102E4C">
              <w:rPr>
                <w:rFonts w:eastAsia="MS Gothic" w:cstheme="minorHAnsi"/>
                <w:sz w:val="18"/>
                <w:szCs w:val="18"/>
                <w:lang w:eastAsia="en-GB"/>
              </w:rPr>
              <w:t xml:space="preserve"> detalios analizės ir projektavimo etapo metu ir kita konkrečios klaidos sprendimo trukmė, jei klaidos pataisymas per numatytą laiką nėra įmanomas. Situacijos, kai gali būti numatyta kita klaidos sprendimo trukmė, turi būti suderinta garantinio aptarnavimo plane.</w:t>
            </w:r>
          </w:p>
        </w:tc>
      </w:tr>
      <w:tr w:rsidR="000251D2" w:rsidRPr="00893E09" w14:paraId="3786A34D" w14:textId="77777777" w:rsidTr="00893E09">
        <w:trPr>
          <w:trHeight w:val="20"/>
        </w:trPr>
        <w:tc>
          <w:tcPr>
            <w:tcW w:w="415" w:type="pct"/>
          </w:tcPr>
          <w:p w14:paraId="24C08882" w14:textId="77777777" w:rsidR="000251D2" w:rsidRPr="00893E09" w:rsidRDefault="000251D2" w:rsidP="00644F49">
            <w:pPr>
              <w:pStyle w:val="Sraopastraipa"/>
              <w:numPr>
                <w:ilvl w:val="0"/>
                <w:numId w:val="19"/>
              </w:numPr>
              <w:spacing w:before="0"/>
              <w:rPr>
                <w:rFonts w:cstheme="minorHAnsi"/>
                <w:sz w:val="18"/>
                <w:szCs w:val="18"/>
              </w:rPr>
            </w:pPr>
          </w:p>
        </w:tc>
        <w:tc>
          <w:tcPr>
            <w:tcW w:w="4585" w:type="pct"/>
          </w:tcPr>
          <w:p w14:paraId="0941AC96" w14:textId="387EAC2D" w:rsidR="000251D2" w:rsidRPr="00893E09" w:rsidRDefault="000668EA" w:rsidP="000251D2">
            <w:pPr>
              <w:pStyle w:val="Sraassuenkleliais"/>
              <w:numPr>
                <w:ilvl w:val="0"/>
                <w:numId w:val="0"/>
              </w:numPr>
              <w:spacing w:before="0" w:after="0"/>
              <w:jc w:val="both"/>
              <w:rPr>
                <w:rFonts w:cstheme="minorHAnsi"/>
                <w:sz w:val="18"/>
                <w:szCs w:val="18"/>
              </w:rPr>
            </w:pPr>
            <w:r w:rsidRPr="00893E09">
              <w:rPr>
                <w:rFonts w:cstheme="minorHAnsi"/>
                <w:sz w:val="18"/>
                <w:szCs w:val="18"/>
              </w:rPr>
              <w:t>Diegėjas su Užsakovu (raštu) gali susiderinti kitus, Užsakovui priimtinus, klaidų pašalinimo terminus.</w:t>
            </w:r>
          </w:p>
        </w:tc>
      </w:tr>
      <w:tr w:rsidR="000251D2" w:rsidRPr="00893E09" w14:paraId="7CDC2CEC" w14:textId="77777777" w:rsidTr="00893E09">
        <w:trPr>
          <w:trHeight w:val="20"/>
        </w:trPr>
        <w:tc>
          <w:tcPr>
            <w:tcW w:w="415" w:type="pct"/>
          </w:tcPr>
          <w:p w14:paraId="32786B66" w14:textId="77777777" w:rsidR="000251D2" w:rsidRPr="00893E09" w:rsidRDefault="000251D2" w:rsidP="00644F49">
            <w:pPr>
              <w:pStyle w:val="Sraopastraipa"/>
              <w:numPr>
                <w:ilvl w:val="0"/>
                <w:numId w:val="19"/>
              </w:numPr>
              <w:spacing w:before="0"/>
              <w:rPr>
                <w:rFonts w:cstheme="minorHAnsi"/>
                <w:sz w:val="18"/>
                <w:szCs w:val="18"/>
              </w:rPr>
            </w:pPr>
          </w:p>
        </w:tc>
        <w:tc>
          <w:tcPr>
            <w:tcW w:w="4585" w:type="pct"/>
          </w:tcPr>
          <w:p w14:paraId="50BCFA53" w14:textId="614395CA" w:rsidR="000251D2" w:rsidRPr="00893E09" w:rsidRDefault="000668EA" w:rsidP="000251D2">
            <w:pPr>
              <w:pStyle w:val="Sraassuenkleliais"/>
              <w:numPr>
                <w:ilvl w:val="0"/>
                <w:numId w:val="0"/>
              </w:numPr>
              <w:spacing w:before="0" w:after="0"/>
              <w:jc w:val="both"/>
              <w:rPr>
                <w:rFonts w:cstheme="minorHAnsi"/>
                <w:sz w:val="18"/>
                <w:szCs w:val="18"/>
              </w:rPr>
            </w:pPr>
            <w:r w:rsidRPr="00893E09">
              <w:rPr>
                <w:rFonts w:cstheme="minorHAnsi"/>
                <w:sz w:val="18"/>
                <w:szCs w:val="18"/>
              </w:rPr>
              <w:t xml:space="preserve">Bet kokie pakeitimai </w:t>
            </w:r>
            <w:r w:rsidR="00F07102" w:rsidRPr="00893E09">
              <w:rPr>
                <w:rFonts w:cstheme="minorHAnsi"/>
                <w:sz w:val="18"/>
                <w:szCs w:val="18"/>
              </w:rPr>
              <w:t>produkcinėje</w:t>
            </w:r>
            <w:r w:rsidRPr="00893E09">
              <w:rPr>
                <w:rFonts w:cstheme="minorHAnsi"/>
                <w:sz w:val="18"/>
                <w:szCs w:val="18"/>
              </w:rPr>
              <w:t xml:space="preserve"> aplinkoje, įskaitant klaidų ištaisymą, gali būti diegiami tik gavus Užsakovo rašytinį leidimą.</w:t>
            </w:r>
          </w:p>
        </w:tc>
      </w:tr>
    </w:tbl>
    <w:p w14:paraId="6A71723D" w14:textId="77777777" w:rsidR="004570CF" w:rsidRPr="00C80A5D" w:rsidRDefault="004570CF" w:rsidP="004570CF">
      <w:pPr>
        <w:rPr>
          <w:rFonts w:ascii="Arial" w:hAnsi="Arial" w:cs="Arial"/>
        </w:rPr>
      </w:pPr>
    </w:p>
    <w:p w14:paraId="23FC15B7" w14:textId="77777777" w:rsidR="008010AE" w:rsidRPr="00C80A5D" w:rsidRDefault="008010AE" w:rsidP="008010AE">
      <w:pPr>
        <w:rPr>
          <w:rFonts w:ascii="Arial" w:hAnsi="Arial" w:cs="Arial"/>
        </w:rPr>
      </w:pPr>
    </w:p>
    <w:p w14:paraId="7EECA68B" w14:textId="3F8D3324" w:rsidR="004F4DBB" w:rsidRPr="00C80A5D" w:rsidRDefault="00DB199D" w:rsidP="004F4DBB">
      <w:pPr>
        <w:pStyle w:val="Antrat1"/>
        <w:rPr>
          <w:rFonts w:ascii="Arial" w:hAnsi="Arial" w:cs="Arial"/>
        </w:rPr>
      </w:pPr>
      <w:r w:rsidRPr="00C80A5D">
        <w:rPr>
          <w:rFonts w:ascii="Arial" w:hAnsi="Arial" w:cs="Arial"/>
        </w:rPr>
        <w:lastRenderedPageBreak/>
        <w:t xml:space="preserve"> </w:t>
      </w:r>
      <w:bookmarkStart w:id="77" w:name="_Toc186552331"/>
      <w:r w:rsidRPr="00C80A5D">
        <w:rPr>
          <w:rFonts w:ascii="Arial" w:hAnsi="Arial" w:cs="Arial"/>
        </w:rPr>
        <w:t>Priedai</w:t>
      </w:r>
      <w:bookmarkEnd w:id="77"/>
    </w:p>
    <w:p w14:paraId="211DE80E" w14:textId="68F84DDB" w:rsidR="00DB199D" w:rsidRPr="00C80A5D" w:rsidRDefault="00E4181C" w:rsidP="003F4C52">
      <w:pPr>
        <w:pStyle w:val="Antrat2"/>
        <w:numPr>
          <w:ilvl w:val="0"/>
          <w:numId w:val="105"/>
        </w:numPr>
        <w:rPr>
          <w:rFonts w:ascii="Arial" w:hAnsi="Arial" w:cs="Arial"/>
        </w:rPr>
      </w:pPr>
      <w:bookmarkStart w:id="78" w:name="_Ref182402431"/>
      <w:bookmarkStart w:id="79" w:name="_Toc186552332"/>
      <w:r w:rsidRPr="00C80A5D">
        <w:rPr>
          <w:rFonts w:ascii="Arial" w:hAnsi="Arial" w:cs="Arial"/>
        </w:rPr>
        <w:t>Preliminar</w:t>
      </w:r>
      <w:r w:rsidR="00D232DB">
        <w:rPr>
          <w:rFonts w:ascii="Arial" w:hAnsi="Arial" w:cs="Arial"/>
        </w:rPr>
        <w:t>u</w:t>
      </w:r>
      <w:r w:rsidRPr="00C80A5D">
        <w:rPr>
          <w:rFonts w:ascii="Arial" w:hAnsi="Arial" w:cs="Arial"/>
        </w:rPr>
        <w:t xml:space="preserve">s naudotojų </w:t>
      </w:r>
      <w:r w:rsidR="00D232DB">
        <w:rPr>
          <w:rFonts w:ascii="Arial" w:hAnsi="Arial" w:cs="Arial"/>
        </w:rPr>
        <w:t xml:space="preserve">sąrašas ir </w:t>
      </w:r>
      <w:r w:rsidRPr="00C80A5D">
        <w:rPr>
          <w:rFonts w:ascii="Arial" w:hAnsi="Arial" w:cs="Arial"/>
        </w:rPr>
        <w:t>tipai</w:t>
      </w:r>
      <w:bookmarkEnd w:id="78"/>
      <w:bookmarkEnd w:id="79"/>
    </w:p>
    <w:tbl>
      <w:tblPr>
        <w:tblStyle w:val="CivittaTable2Purple"/>
        <w:tblW w:w="0" w:type="auto"/>
        <w:tblLayout w:type="fixed"/>
        <w:tblLook w:val="0620" w:firstRow="1" w:lastRow="0" w:firstColumn="0" w:lastColumn="0" w:noHBand="1" w:noVBand="1"/>
      </w:tblPr>
      <w:tblGrid>
        <w:gridCol w:w="567"/>
        <w:gridCol w:w="1965"/>
        <w:gridCol w:w="6540"/>
        <w:gridCol w:w="1190"/>
      </w:tblGrid>
      <w:tr w:rsidR="00023712" w:rsidRPr="007F7952" w14:paraId="09DDCCDB" w14:textId="77777777" w:rsidTr="007F7952">
        <w:trPr>
          <w:cnfStyle w:val="100000000000" w:firstRow="1" w:lastRow="0" w:firstColumn="0" w:lastColumn="0" w:oddVBand="0" w:evenVBand="0" w:oddHBand="0" w:evenHBand="0" w:firstRowFirstColumn="0" w:firstRowLastColumn="0" w:lastRowFirstColumn="0" w:lastRowLastColumn="0"/>
        </w:trPr>
        <w:tc>
          <w:tcPr>
            <w:tcW w:w="567" w:type="dxa"/>
          </w:tcPr>
          <w:p w14:paraId="069649D8" w14:textId="0D39A895" w:rsidR="00023712" w:rsidRPr="007F7952" w:rsidRDefault="00023712" w:rsidP="00023712">
            <w:pPr>
              <w:spacing w:before="0"/>
              <w:rPr>
                <w:sz w:val="18"/>
                <w:szCs w:val="18"/>
              </w:rPr>
            </w:pPr>
            <w:r w:rsidRPr="007F7952">
              <w:rPr>
                <w:sz w:val="18"/>
                <w:szCs w:val="18"/>
              </w:rPr>
              <w:t>Nr.</w:t>
            </w:r>
          </w:p>
        </w:tc>
        <w:tc>
          <w:tcPr>
            <w:tcW w:w="1965" w:type="dxa"/>
          </w:tcPr>
          <w:p w14:paraId="4E9B84A9" w14:textId="7687AFB8" w:rsidR="00023712" w:rsidRPr="007F7952" w:rsidRDefault="00023712" w:rsidP="00023712">
            <w:pPr>
              <w:spacing w:before="0"/>
              <w:rPr>
                <w:sz w:val="18"/>
                <w:szCs w:val="18"/>
              </w:rPr>
            </w:pPr>
            <w:r w:rsidRPr="007F7952">
              <w:rPr>
                <w:sz w:val="18"/>
                <w:szCs w:val="18"/>
              </w:rPr>
              <w:t>Naudotojo rolė</w:t>
            </w:r>
          </w:p>
        </w:tc>
        <w:tc>
          <w:tcPr>
            <w:tcW w:w="6540" w:type="dxa"/>
          </w:tcPr>
          <w:p w14:paraId="3F3D3324" w14:textId="486599A1" w:rsidR="00023712" w:rsidRPr="007F7952" w:rsidRDefault="00023712" w:rsidP="00023712">
            <w:pPr>
              <w:spacing w:before="0"/>
              <w:rPr>
                <w:sz w:val="18"/>
                <w:szCs w:val="18"/>
              </w:rPr>
            </w:pPr>
            <w:r w:rsidRPr="007F7952">
              <w:rPr>
                <w:sz w:val="18"/>
                <w:szCs w:val="18"/>
              </w:rPr>
              <w:t>Rolės aprašymas</w:t>
            </w:r>
          </w:p>
        </w:tc>
        <w:tc>
          <w:tcPr>
            <w:tcW w:w="1190" w:type="dxa"/>
          </w:tcPr>
          <w:p w14:paraId="29DFCD90" w14:textId="70F7493F" w:rsidR="00023712" w:rsidRPr="007F7952" w:rsidRDefault="00023712" w:rsidP="00023712">
            <w:pPr>
              <w:spacing w:before="0"/>
              <w:rPr>
                <w:sz w:val="18"/>
                <w:szCs w:val="18"/>
              </w:rPr>
            </w:pPr>
            <w:r w:rsidRPr="007F7952">
              <w:rPr>
                <w:sz w:val="18"/>
                <w:szCs w:val="18"/>
              </w:rPr>
              <w:t>Kiekis</w:t>
            </w:r>
          </w:p>
        </w:tc>
      </w:tr>
      <w:tr w:rsidR="00023712" w:rsidRPr="007F7952" w14:paraId="34DABBD2" w14:textId="77777777" w:rsidTr="007F7952">
        <w:tc>
          <w:tcPr>
            <w:tcW w:w="567" w:type="dxa"/>
          </w:tcPr>
          <w:p w14:paraId="1D08A23C" w14:textId="561882B1" w:rsidR="00023712" w:rsidRPr="007F7952" w:rsidRDefault="00023712" w:rsidP="003F4C52">
            <w:pPr>
              <w:pStyle w:val="Sraopastraipa"/>
              <w:numPr>
                <w:ilvl w:val="0"/>
                <w:numId w:val="86"/>
              </w:numPr>
              <w:spacing w:before="0"/>
              <w:ind w:hanging="685"/>
              <w:rPr>
                <w:sz w:val="18"/>
                <w:szCs w:val="18"/>
              </w:rPr>
            </w:pPr>
          </w:p>
        </w:tc>
        <w:tc>
          <w:tcPr>
            <w:tcW w:w="1965" w:type="dxa"/>
          </w:tcPr>
          <w:p w14:paraId="6F44A5DF" w14:textId="4AA1C40A" w:rsidR="00023712" w:rsidRPr="007F7952" w:rsidRDefault="00023712" w:rsidP="00023712">
            <w:pPr>
              <w:spacing w:before="0"/>
              <w:rPr>
                <w:sz w:val="18"/>
                <w:szCs w:val="18"/>
              </w:rPr>
            </w:pPr>
            <w:r w:rsidRPr="007F7952">
              <w:rPr>
                <w:sz w:val="18"/>
                <w:szCs w:val="18"/>
              </w:rPr>
              <w:t>Naudotojas</w:t>
            </w:r>
          </w:p>
        </w:tc>
        <w:tc>
          <w:tcPr>
            <w:tcW w:w="6540" w:type="dxa"/>
          </w:tcPr>
          <w:p w14:paraId="379C4031" w14:textId="51C9F21C" w:rsidR="00023712" w:rsidRPr="007F7952" w:rsidRDefault="00023712" w:rsidP="00023712">
            <w:pPr>
              <w:spacing w:before="0"/>
              <w:rPr>
                <w:sz w:val="18"/>
                <w:szCs w:val="18"/>
              </w:rPr>
            </w:pPr>
            <w:r w:rsidRPr="007F7952">
              <w:rPr>
                <w:sz w:val="18"/>
                <w:szCs w:val="18"/>
              </w:rPr>
              <w:t>Naudotojas, kuris gali atlikti visas Sistemos funkcijas.</w:t>
            </w:r>
          </w:p>
        </w:tc>
        <w:tc>
          <w:tcPr>
            <w:tcW w:w="1190" w:type="dxa"/>
          </w:tcPr>
          <w:p w14:paraId="00576C19" w14:textId="30FD68FC" w:rsidR="00023712" w:rsidRPr="007F7952" w:rsidRDefault="0006345D" w:rsidP="00023712">
            <w:pPr>
              <w:spacing w:before="0"/>
              <w:rPr>
                <w:sz w:val="18"/>
                <w:szCs w:val="18"/>
              </w:rPr>
            </w:pPr>
            <w:r w:rsidRPr="007F7952">
              <w:rPr>
                <w:sz w:val="18"/>
                <w:szCs w:val="18"/>
              </w:rPr>
              <w:t>2</w:t>
            </w:r>
            <w:r w:rsidR="004A4D3E">
              <w:rPr>
                <w:sz w:val="18"/>
                <w:szCs w:val="18"/>
              </w:rPr>
              <w:t>5</w:t>
            </w:r>
          </w:p>
        </w:tc>
      </w:tr>
      <w:tr w:rsidR="00023712" w:rsidRPr="007F7952" w14:paraId="6022FCC3" w14:textId="77777777" w:rsidTr="007F7952">
        <w:tc>
          <w:tcPr>
            <w:tcW w:w="567" w:type="dxa"/>
          </w:tcPr>
          <w:p w14:paraId="46643EBB" w14:textId="77777777" w:rsidR="00023712" w:rsidRPr="007F7952" w:rsidRDefault="00023712" w:rsidP="003F4C52">
            <w:pPr>
              <w:pStyle w:val="Sraopastraipa"/>
              <w:numPr>
                <w:ilvl w:val="0"/>
                <w:numId w:val="86"/>
              </w:numPr>
              <w:spacing w:before="0"/>
              <w:ind w:hanging="685"/>
              <w:rPr>
                <w:sz w:val="18"/>
                <w:szCs w:val="18"/>
              </w:rPr>
            </w:pPr>
          </w:p>
        </w:tc>
        <w:tc>
          <w:tcPr>
            <w:tcW w:w="1965" w:type="dxa"/>
          </w:tcPr>
          <w:p w14:paraId="0EC77330" w14:textId="51E333A4" w:rsidR="00023712" w:rsidRPr="007F7952" w:rsidRDefault="00023712" w:rsidP="00023712">
            <w:pPr>
              <w:spacing w:before="0"/>
              <w:rPr>
                <w:sz w:val="18"/>
                <w:szCs w:val="18"/>
              </w:rPr>
            </w:pPr>
            <w:r w:rsidRPr="007F7952">
              <w:rPr>
                <w:sz w:val="18"/>
                <w:szCs w:val="18"/>
              </w:rPr>
              <w:t>Administratorius</w:t>
            </w:r>
          </w:p>
        </w:tc>
        <w:tc>
          <w:tcPr>
            <w:tcW w:w="6540" w:type="dxa"/>
          </w:tcPr>
          <w:p w14:paraId="149AB775" w14:textId="0A6255B5" w:rsidR="00023712" w:rsidRPr="007F7952" w:rsidRDefault="00023712" w:rsidP="00023712">
            <w:pPr>
              <w:spacing w:before="0"/>
              <w:rPr>
                <w:sz w:val="18"/>
                <w:szCs w:val="18"/>
              </w:rPr>
            </w:pPr>
            <w:r w:rsidRPr="007F7952">
              <w:rPr>
                <w:sz w:val="18"/>
                <w:szCs w:val="18"/>
              </w:rPr>
              <w:t>Naudotojas, kuris atlieka Sistemos administravimo funkcijas.</w:t>
            </w:r>
          </w:p>
        </w:tc>
        <w:tc>
          <w:tcPr>
            <w:tcW w:w="1190" w:type="dxa"/>
          </w:tcPr>
          <w:p w14:paraId="0E7CADC4" w14:textId="04B1502F" w:rsidR="00023712" w:rsidRPr="007F7952" w:rsidRDefault="005177EE" w:rsidP="00023712">
            <w:pPr>
              <w:spacing w:before="0"/>
              <w:rPr>
                <w:sz w:val="18"/>
                <w:szCs w:val="18"/>
              </w:rPr>
            </w:pPr>
            <w:r>
              <w:rPr>
                <w:sz w:val="18"/>
                <w:szCs w:val="18"/>
              </w:rPr>
              <w:t>5</w:t>
            </w:r>
          </w:p>
        </w:tc>
      </w:tr>
    </w:tbl>
    <w:p w14:paraId="46C4FFE6" w14:textId="77777777" w:rsidR="001C4046" w:rsidRPr="001C4046" w:rsidRDefault="001C4046" w:rsidP="001C4046"/>
    <w:p w14:paraId="5180E5D3" w14:textId="18CFBE07" w:rsidR="00DB199D" w:rsidRDefault="00E4181C" w:rsidP="003F4C52">
      <w:pPr>
        <w:pStyle w:val="Antrat2"/>
        <w:numPr>
          <w:ilvl w:val="0"/>
          <w:numId w:val="105"/>
        </w:numPr>
        <w:rPr>
          <w:rFonts w:ascii="Arial" w:hAnsi="Arial" w:cs="Arial"/>
        </w:rPr>
      </w:pPr>
      <w:bookmarkStart w:id="80" w:name="_Ref181619456"/>
      <w:bookmarkStart w:id="81" w:name="_Toc186552333"/>
      <w:r w:rsidRPr="00C80A5D">
        <w:rPr>
          <w:rFonts w:ascii="Arial" w:hAnsi="Arial" w:cs="Arial"/>
        </w:rPr>
        <w:t>Preliminarios integracinės sąsajos</w:t>
      </w:r>
      <w:bookmarkEnd w:id="80"/>
      <w:bookmarkEnd w:id="81"/>
    </w:p>
    <w:tbl>
      <w:tblPr>
        <w:tblW w:w="4953" w:type="pct"/>
        <w:tblBorders>
          <w:insideH w:val="single" w:sz="4" w:space="0" w:color="ACAEAC" w:themeColor="accent2"/>
          <w:insideV w:val="single" w:sz="4" w:space="0" w:color="ACAEAC" w:themeColor="accent2"/>
        </w:tblBorders>
        <w:tblCellMar>
          <w:left w:w="57" w:type="dxa"/>
          <w:right w:w="57" w:type="dxa"/>
        </w:tblCellMar>
        <w:tblLook w:val="0420" w:firstRow="1" w:lastRow="0" w:firstColumn="0" w:lastColumn="0" w:noHBand="0" w:noVBand="1"/>
      </w:tblPr>
      <w:tblGrid>
        <w:gridCol w:w="468"/>
        <w:gridCol w:w="1942"/>
        <w:gridCol w:w="2041"/>
        <w:gridCol w:w="1781"/>
        <w:gridCol w:w="3934"/>
      </w:tblGrid>
      <w:tr w:rsidR="0050156E" w:rsidRPr="007F7952" w14:paraId="068A1DB0" w14:textId="77777777" w:rsidTr="00571934">
        <w:trPr>
          <w:trHeight w:val="20"/>
          <w:tblHeader/>
        </w:trPr>
        <w:tc>
          <w:tcPr>
            <w:tcW w:w="230" w:type="pct"/>
            <w:shd w:val="clear" w:color="auto" w:fill="232323"/>
            <w:tcMar>
              <w:top w:w="113" w:type="dxa"/>
              <w:left w:w="113" w:type="dxa"/>
              <w:bottom w:w="113" w:type="dxa"/>
              <w:right w:w="113" w:type="dxa"/>
            </w:tcMar>
            <w:hideMark/>
          </w:tcPr>
          <w:p w14:paraId="5CFA01AD" w14:textId="77777777" w:rsidR="0050156E" w:rsidRPr="007F7952" w:rsidRDefault="0050156E" w:rsidP="002C373E">
            <w:pPr>
              <w:spacing w:before="60" w:after="60"/>
              <w:rPr>
                <w:rFonts w:cstheme="minorHAnsi"/>
                <w:sz w:val="18"/>
                <w:szCs w:val="18"/>
              </w:rPr>
            </w:pPr>
            <w:r w:rsidRPr="007F7952">
              <w:rPr>
                <w:rFonts w:cstheme="minorHAnsi"/>
                <w:b/>
                <w:bCs/>
                <w:sz w:val="18"/>
                <w:szCs w:val="18"/>
              </w:rPr>
              <w:t>Nr.</w:t>
            </w:r>
          </w:p>
        </w:tc>
        <w:tc>
          <w:tcPr>
            <w:tcW w:w="955" w:type="pct"/>
            <w:shd w:val="clear" w:color="auto" w:fill="232323"/>
          </w:tcPr>
          <w:p w14:paraId="7E1F2FBF" w14:textId="573E56AB" w:rsidR="0050156E" w:rsidRPr="007F7952" w:rsidRDefault="0050156E" w:rsidP="002C373E">
            <w:pPr>
              <w:spacing w:before="60" w:after="60"/>
              <w:rPr>
                <w:rFonts w:cstheme="minorHAnsi"/>
                <w:b/>
                <w:bCs/>
                <w:sz w:val="18"/>
                <w:szCs w:val="18"/>
              </w:rPr>
            </w:pPr>
            <w:r w:rsidRPr="007F7952">
              <w:rPr>
                <w:rFonts w:cstheme="minorHAnsi"/>
                <w:b/>
                <w:bCs/>
                <w:sz w:val="18"/>
                <w:szCs w:val="18"/>
              </w:rPr>
              <w:t>Duomenų mainai</w:t>
            </w:r>
          </w:p>
        </w:tc>
        <w:tc>
          <w:tcPr>
            <w:tcW w:w="1004" w:type="pct"/>
            <w:shd w:val="clear" w:color="auto" w:fill="232323"/>
          </w:tcPr>
          <w:p w14:paraId="0D77B3CB" w14:textId="77777777" w:rsidR="0050156E" w:rsidRPr="007F7952" w:rsidRDefault="0050156E" w:rsidP="002C373E">
            <w:pPr>
              <w:spacing w:before="60" w:after="60"/>
              <w:rPr>
                <w:rFonts w:cstheme="minorHAnsi"/>
                <w:b/>
                <w:bCs/>
                <w:sz w:val="18"/>
                <w:szCs w:val="18"/>
              </w:rPr>
            </w:pPr>
            <w:r w:rsidRPr="007F7952">
              <w:rPr>
                <w:rFonts w:cstheme="minorHAnsi"/>
                <w:b/>
                <w:bCs/>
                <w:sz w:val="18"/>
                <w:szCs w:val="18"/>
              </w:rPr>
              <w:t>Iš sistemos</w:t>
            </w:r>
          </w:p>
        </w:tc>
        <w:tc>
          <w:tcPr>
            <w:tcW w:w="876" w:type="pct"/>
            <w:shd w:val="clear" w:color="auto" w:fill="232323"/>
          </w:tcPr>
          <w:p w14:paraId="44391A88" w14:textId="77777777" w:rsidR="0050156E" w:rsidRPr="007F7952" w:rsidRDefault="0050156E" w:rsidP="002C373E">
            <w:pPr>
              <w:spacing w:before="60" w:after="60"/>
              <w:rPr>
                <w:rFonts w:cstheme="minorHAnsi"/>
                <w:b/>
                <w:bCs/>
                <w:sz w:val="18"/>
                <w:szCs w:val="18"/>
              </w:rPr>
            </w:pPr>
            <w:r w:rsidRPr="007F7952">
              <w:rPr>
                <w:rFonts w:cstheme="minorHAnsi"/>
                <w:b/>
                <w:bCs/>
                <w:sz w:val="18"/>
                <w:szCs w:val="18"/>
              </w:rPr>
              <w:t>Į sistemą</w:t>
            </w:r>
          </w:p>
        </w:tc>
        <w:tc>
          <w:tcPr>
            <w:tcW w:w="1935" w:type="pct"/>
            <w:shd w:val="clear" w:color="auto" w:fill="232323"/>
            <w:tcMar>
              <w:top w:w="113" w:type="dxa"/>
              <w:left w:w="113" w:type="dxa"/>
              <w:bottom w:w="113" w:type="dxa"/>
              <w:right w:w="113" w:type="dxa"/>
            </w:tcMar>
            <w:hideMark/>
          </w:tcPr>
          <w:p w14:paraId="5DBBBE8D" w14:textId="77777777" w:rsidR="0050156E" w:rsidRPr="007F7952" w:rsidRDefault="0050156E" w:rsidP="002C373E">
            <w:pPr>
              <w:spacing w:before="60" w:after="60"/>
              <w:rPr>
                <w:rFonts w:cstheme="minorHAnsi"/>
                <w:sz w:val="18"/>
                <w:szCs w:val="18"/>
              </w:rPr>
            </w:pPr>
            <w:r w:rsidRPr="007F7952">
              <w:rPr>
                <w:rFonts w:cstheme="minorHAnsi"/>
                <w:b/>
                <w:bCs/>
                <w:sz w:val="18"/>
                <w:szCs w:val="18"/>
              </w:rPr>
              <w:t>Numatomi integracijos poreikiai</w:t>
            </w:r>
          </w:p>
        </w:tc>
      </w:tr>
      <w:tr w:rsidR="0050156E" w:rsidRPr="007F7952" w14:paraId="068492B7" w14:textId="77777777" w:rsidTr="00571934">
        <w:trPr>
          <w:trHeight w:val="20"/>
        </w:trPr>
        <w:tc>
          <w:tcPr>
            <w:tcW w:w="230" w:type="pct"/>
            <w:shd w:val="clear" w:color="auto" w:fill="auto"/>
            <w:tcMar>
              <w:top w:w="113" w:type="dxa"/>
              <w:left w:w="113" w:type="dxa"/>
              <w:bottom w:w="113" w:type="dxa"/>
              <w:right w:w="113" w:type="dxa"/>
            </w:tcMar>
          </w:tcPr>
          <w:p w14:paraId="7B545D94" w14:textId="77777777" w:rsidR="0050156E" w:rsidRPr="007F7952" w:rsidRDefault="0050156E" w:rsidP="00644F49">
            <w:pPr>
              <w:pStyle w:val="Sraopastraipa"/>
              <w:numPr>
                <w:ilvl w:val="0"/>
                <w:numId w:val="60"/>
              </w:numPr>
              <w:spacing w:before="0" w:after="0"/>
              <w:jc w:val="left"/>
              <w:rPr>
                <w:rFonts w:cstheme="minorHAnsi"/>
                <w:sz w:val="18"/>
                <w:szCs w:val="18"/>
              </w:rPr>
            </w:pPr>
          </w:p>
        </w:tc>
        <w:tc>
          <w:tcPr>
            <w:tcW w:w="955" w:type="pct"/>
          </w:tcPr>
          <w:p w14:paraId="6E96EB32" w14:textId="77777777" w:rsidR="0050156E" w:rsidRPr="007F7952" w:rsidRDefault="0050156E" w:rsidP="002C373E">
            <w:pPr>
              <w:spacing w:before="0" w:after="0" w:line="240" w:lineRule="auto"/>
              <w:rPr>
                <w:rFonts w:cstheme="minorHAnsi"/>
                <w:sz w:val="18"/>
                <w:szCs w:val="18"/>
              </w:rPr>
            </w:pPr>
            <w:r w:rsidRPr="007F7952">
              <w:rPr>
                <w:rFonts w:cstheme="minorHAnsi"/>
                <w:sz w:val="18"/>
                <w:szCs w:val="18"/>
              </w:rPr>
              <w:t>Vidiniai</w:t>
            </w:r>
          </w:p>
        </w:tc>
        <w:tc>
          <w:tcPr>
            <w:tcW w:w="1004" w:type="pct"/>
          </w:tcPr>
          <w:p w14:paraId="2EC9E037" w14:textId="1676AD9D" w:rsidR="0050156E" w:rsidRPr="007F7952" w:rsidRDefault="0050156E" w:rsidP="002C373E">
            <w:pPr>
              <w:spacing w:before="0" w:after="0" w:line="240" w:lineRule="auto"/>
              <w:rPr>
                <w:rFonts w:cstheme="minorHAnsi"/>
                <w:sz w:val="18"/>
                <w:szCs w:val="18"/>
              </w:rPr>
            </w:pPr>
            <w:r w:rsidRPr="007F7952">
              <w:rPr>
                <w:rFonts w:cstheme="minorHAnsi"/>
                <w:sz w:val="18"/>
                <w:szCs w:val="18"/>
              </w:rPr>
              <w:t>Billing sistema</w:t>
            </w:r>
          </w:p>
        </w:tc>
        <w:tc>
          <w:tcPr>
            <w:tcW w:w="876" w:type="pct"/>
          </w:tcPr>
          <w:p w14:paraId="11AB6BFC" w14:textId="77777777" w:rsidR="0050156E" w:rsidRPr="007F7952" w:rsidRDefault="0050156E" w:rsidP="002C373E">
            <w:pPr>
              <w:spacing w:before="0" w:after="0" w:line="240" w:lineRule="auto"/>
              <w:rPr>
                <w:rFonts w:cstheme="minorHAnsi"/>
                <w:sz w:val="18"/>
                <w:szCs w:val="18"/>
              </w:rPr>
            </w:pPr>
            <w:r w:rsidRPr="007F7952">
              <w:rPr>
                <w:rFonts w:cstheme="minorHAnsi"/>
                <w:sz w:val="18"/>
                <w:szCs w:val="18"/>
              </w:rPr>
              <w:t>VVS</w:t>
            </w:r>
          </w:p>
        </w:tc>
        <w:tc>
          <w:tcPr>
            <w:tcW w:w="1935" w:type="pct"/>
            <w:shd w:val="clear" w:color="auto" w:fill="auto"/>
            <w:tcMar>
              <w:top w:w="113" w:type="dxa"/>
              <w:left w:w="113" w:type="dxa"/>
              <w:bottom w:w="113" w:type="dxa"/>
              <w:right w:w="113" w:type="dxa"/>
            </w:tcMar>
          </w:tcPr>
          <w:p w14:paraId="785A5964" w14:textId="77777777" w:rsidR="0050156E" w:rsidRPr="007F7952" w:rsidRDefault="0050156E" w:rsidP="00644F49">
            <w:pPr>
              <w:pStyle w:val="Sraopastraipa"/>
              <w:numPr>
                <w:ilvl w:val="0"/>
                <w:numId w:val="63"/>
              </w:numPr>
              <w:spacing w:before="0" w:after="0" w:line="240" w:lineRule="auto"/>
              <w:rPr>
                <w:rFonts w:cstheme="minorHAnsi"/>
                <w:sz w:val="18"/>
                <w:szCs w:val="18"/>
              </w:rPr>
            </w:pPr>
            <w:r w:rsidRPr="007F7952">
              <w:rPr>
                <w:rFonts w:cstheme="minorHAnsi"/>
                <w:sz w:val="18"/>
                <w:szCs w:val="18"/>
              </w:rPr>
              <w:t>Apmokamų dokumentų informacija</w:t>
            </w:r>
          </w:p>
          <w:p w14:paraId="3D245008" w14:textId="77777777" w:rsidR="0050156E" w:rsidRPr="007F7952" w:rsidRDefault="0050156E" w:rsidP="00644F49">
            <w:pPr>
              <w:pStyle w:val="Sraopastraipa"/>
              <w:numPr>
                <w:ilvl w:val="0"/>
                <w:numId w:val="63"/>
              </w:numPr>
              <w:spacing w:before="0" w:after="0" w:line="240" w:lineRule="auto"/>
              <w:rPr>
                <w:rFonts w:cstheme="minorHAnsi"/>
                <w:sz w:val="18"/>
                <w:szCs w:val="18"/>
              </w:rPr>
            </w:pPr>
            <w:r w:rsidRPr="007F7952">
              <w:rPr>
                <w:rFonts w:cstheme="minorHAnsi"/>
                <w:sz w:val="18"/>
                <w:szCs w:val="18"/>
              </w:rPr>
              <w:t>Delspinigių informacija</w:t>
            </w:r>
          </w:p>
          <w:p w14:paraId="351F22BE" w14:textId="61EF1CBA" w:rsidR="0050156E" w:rsidRPr="007F7952" w:rsidRDefault="0050156E" w:rsidP="00644F49">
            <w:pPr>
              <w:pStyle w:val="Sraopastraipa"/>
              <w:numPr>
                <w:ilvl w:val="0"/>
                <w:numId w:val="63"/>
              </w:numPr>
              <w:spacing w:before="0" w:after="0" w:line="240" w:lineRule="auto"/>
              <w:rPr>
                <w:rFonts w:cstheme="minorHAnsi"/>
                <w:sz w:val="18"/>
                <w:szCs w:val="18"/>
              </w:rPr>
            </w:pPr>
            <w:r w:rsidRPr="007F7952">
              <w:rPr>
                <w:rFonts w:cstheme="minorHAnsi"/>
                <w:sz w:val="18"/>
                <w:szCs w:val="18"/>
              </w:rPr>
              <w:t xml:space="preserve">Informacija apie pirkėjus, </w:t>
            </w:r>
            <w:r w:rsidR="00982C5C">
              <w:rPr>
                <w:rFonts w:cstheme="minorHAnsi"/>
                <w:sz w:val="18"/>
                <w:szCs w:val="18"/>
              </w:rPr>
              <w:t>pardavimą</w:t>
            </w:r>
            <w:r w:rsidR="00982C5C" w:rsidRPr="007F7952">
              <w:rPr>
                <w:rFonts w:cstheme="minorHAnsi"/>
                <w:sz w:val="18"/>
                <w:szCs w:val="18"/>
              </w:rPr>
              <w:t xml:space="preserve"> </w:t>
            </w:r>
            <w:r w:rsidRPr="007F7952">
              <w:rPr>
                <w:rFonts w:cstheme="minorHAnsi"/>
                <w:sz w:val="18"/>
                <w:szCs w:val="18"/>
              </w:rPr>
              <w:t>(SF, PVM)</w:t>
            </w:r>
          </w:p>
        </w:tc>
      </w:tr>
      <w:tr w:rsidR="0050156E" w:rsidRPr="007F7952" w14:paraId="3AC843AA" w14:textId="77777777" w:rsidTr="00571934">
        <w:trPr>
          <w:trHeight w:val="20"/>
        </w:trPr>
        <w:tc>
          <w:tcPr>
            <w:tcW w:w="230" w:type="pct"/>
            <w:shd w:val="clear" w:color="auto" w:fill="auto"/>
            <w:tcMar>
              <w:top w:w="113" w:type="dxa"/>
              <w:left w:w="113" w:type="dxa"/>
              <w:bottom w:w="113" w:type="dxa"/>
              <w:right w:w="113" w:type="dxa"/>
            </w:tcMar>
          </w:tcPr>
          <w:p w14:paraId="26FD3918" w14:textId="77777777" w:rsidR="0050156E" w:rsidRPr="007F7952" w:rsidRDefault="0050156E" w:rsidP="00644F49">
            <w:pPr>
              <w:pStyle w:val="Sraopastraipa"/>
              <w:numPr>
                <w:ilvl w:val="0"/>
                <w:numId w:val="60"/>
              </w:numPr>
              <w:spacing w:before="0" w:after="0"/>
              <w:jc w:val="left"/>
              <w:rPr>
                <w:rFonts w:cstheme="minorHAnsi"/>
                <w:sz w:val="18"/>
                <w:szCs w:val="18"/>
              </w:rPr>
            </w:pPr>
          </w:p>
        </w:tc>
        <w:tc>
          <w:tcPr>
            <w:tcW w:w="955" w:type="pct"/>
            <w:vMerge w:val="restart"/>
          </w:tcPr>
          <w:p w14:paraId="5B84138D" w14:textId="77777777" w:rsidR="0050156E" w:rsidRPr="007F7952" w:rsidRDefault="0050156E" w:rsidP="002C373E">
            <w:pPr>
              <w:spacing w:before="0" w:after="0" w:line="240" w:lineRule="auto"/>
              <w:rPr>
                <w:rFonts w:cstheme="minorHAnsi"/>
                <w:sz w:val="18"/>
                <w:szCs w:val="18"/>
              </w:rPr>
            </w:pPr>
            <w:r w:rsidRPr="007F7952">
              <w:rPr>
                <w:rFonts w:cstheme="minorHAnsi"/>
                <w:sz w:val="18"/>
                <w:szCs w:val="18"/>
              </w:rPr>
              <w:t>Vidiniai</w:t>
            </w:r>
          </w:p>
        </w:tc>
        <w:tc>
          <w:tcPr>
            <w:tcW w:w="1004" w:type="pct"/>
          </w:tcPr>
          <w:p w14:paraId="74EEED26" w14:textId="77777777" w:rsidR="0050156E" w:rsidRPr="007F7952" w:rsidRDefault="0050156E" w:rsidP="002C373E">
            <w:pPr>
              <w:spacing w:before="0" w:after="0" w:line="240" w:lineRule="auto"/>
              <w:rPr>
                <w:rFonts w:cstheme="minorHAnsi"/>
                <w:sz w:val="18"/>
                <w:szCs w:val="18"/>
              </w:rPr>
            </w:pPr>
            <w:r w:rsidRPr="007F7952">
              <w:rPr>
                <w:rFonts w:cstheme="minorHAnsi"/>
                <w:sz w:val="18"/>
                <w:szCs w:val="18"/>
              </w:rPr>
              <w:t>VVS</w:t>
            </w:r>
          </w:p>
        </w:tc>
        <w:tc>
          <w:tcPr>
            <w:tcW w:w="876" w:type="pct"/>
          </w:tcPr>
          <w:p w14:paraId="0D0CBE59" w14:textId="77777777" w:rsidR="0050156E" w:rsidRPr="007F7952" w:rsidRDefault="0050156E" w:rsidP="002C373E">
            <w:pPr>
              <w:spacing w:before="0" w:after="0" w:line="240" w:lineRule="auto"/>
              <w:rPr>
                <w:rFonts w:cstheme="minorHAnsi"/>
                <w:sz w:val="18"/>
                <w:szCs w:val="18"/>
              </w:rPr>
            </w:pPr>
            <w:r w:rsidRPr="007F7952">
              <w:rPr>
                <w:rFonts w:cstheme="minorHAnsi"/>
                <w:sz w:val="18"/>
                <w:szCs w:val="18"/>
              </w:rPr>
              <w:t>Bonus</w:t>
            </w:r>
          </w:p>
        </w:tc>
        <w:tc>
          <w:tcPr>
            <w:tcW w:w="1935" w:type="pct"/>
            <w:shd w:val="clear" w:color="auto" w:fill="auto"/>
            <w:tcMar>
              <w:top w:w="113" w:type="dxa"/>
              <w:left w:w="113" w:type="dxa"/>
              <w:bottom w:w="113" w:type="dxa"/>
              <w:right w:w="113" w:type="dxa"/>
            </w:tcMar>
          </w:tcPr>
          <w:p w14:paraId="0D8EE91C" w14:textId="77777777" w:rsidR="0050156E" w:rsidRPr="007F7952" w:rsidRDefault="0050156E" w:rsidP="00644F49">
            <w:pPr>
              <w:pStyle w:val="Sraopastraipa"/>
              <w:numPr>
                <w:ilvl w:val="0"/>
                <w:numId w:val="63"/>
              </w:numPr>
              <w:spacing w:before="0" w:after="0" w:line="240" w:lineRule="auto"/>
              <w:rPr>
                <w:rFonts w:cstheme="minorHAnsi"/>
                <w:sz w:val="18"/>
                <w:szCs w:val="18"/>
              </w:rPr>
            </w:pPr>
            <w:r w:rsidRPr="007F7952">
              <w:rPr>
                <w:rFonts w:cstheme="minorHAnsi"/>
                <w:sz w:val="18"/>
                <w:szCs w:val="18"/>
              </w:rPr>
              <w:t>Išskaitų iš darbuotojų, atostoginių kaupinių  informacija</w:t>
            </w:r>
          </w:p>
          <w:p w14:paraId="3CEF1368" w14:textId="5D5161E8" w:rsidR="009060E7" w:rsidRPr="007F7952" w:rsidRDefault="009060E7" w:rsidP="00644F49">
            <w:pPr>
              <w:pStyle w:val="Sraopastraipa"/>
              <w:numPr>
                <w:ilvl w:val="0"/>
                <w:numId w:val="63"/>
              </w:numPr>
              <w:spacing w:before="0" w:after="0" w:line="240" w:lineRule="auto"/>
              <w:rPr>
                <w:rFonts w:cstheme="minorHAnsi"/>
                <w:sz w:val="18"/>
                <w:szCs w:val="18"/>
              </w:rPr>
            </w:pPr>
            <w:r w:rsidRPr="007F7952">
              <w:rPr>
                <w:rFonts w:cstheme="minorHAnsi"/>
                <w:sz w:val="18"/>
                <w:szCs w:val="18"/>
              </w:rPr>
              <w:t>Duomenų apie išlaidas ir dienpinigius perdavimui metinės GPM deklaracijos formavimui</w:t>
            </w:r>
            <w:r w:rsidR="005E3BCE">
              <w:rPr>
                <w:rFonts w:cstheme="minorHAnsi"/>
                <w:sz w:val="18"/>
                <w:szCs w:val="18"/>
              </w:rPr>
              <w:t>.</w:t>
            </w:r>
          </w:p>
        </w:tc>
      </w:tr>
      <w:tr w:rsidR="000E490F" w:rsidRPr="007F7952" w14:paraId="7395FD0E" w14:textId="77777777" w:rsidTr="00571934">
        <w:trPr>
          <w:trHeight w:val="20"/>
        </w:trPr>
        <w:tc>
          <w:tcPr>
            <w:tcW w:w="230" w:type="pct"/>
            <w:shd w:val="clear" w:color="auto" w:fill="auto"/>
            <w:tcMar>
              <w:top w:w="113" w:type="dxa"/>
              <w:left w:w="113" w:type="dxa"/>
              <w:bottom w:w="113" w:type="dxa"/>
              <w:right w:w="113" w:type="dxa"/>
            </w:tcMar>
          </w:tcPr>
          <w:p w14:paraId="0096A80E" w14:textId="77777777" w:rsidR="000E490F" w:rsidRPr="007F7952" w:rsidRDefault="000E490F" w:rsidP="00644F49">
            <w:pPr>
              <w:pStyle w:val="Sraopastraipa"/>
              <w:numPr>
                <w:ilvl w:val="0"/>
                <w:numId w:val="60"/>
              </w:numPr>
              <w:spacing w:before="0" w:after="0"/>
              <w:jc w:val="left"/>
              <w:rPr>
                <w:rFonts w:cstheme="minorHAnsi"/>
                <w:sz w:val="18"/>
                <w:szCs w:val="18"/>
              </w:rPr>
            </w:pPr>
          </w:p>
        </w:tc>
        <w:tc>
          <w:tcPr>
            <w:tcW w:w="955" w:type="pct"/>
            <w:vMerge/>
          </w:tcPr>
          <w:p w14:paraId="2EB9CD25" w14:textId="77777777" w:rsidR="000E490F" w:rsidRPr="007F7952" w:rsidRDefault="000E490F" w:rsidP="002C373E">
            <w:pPr>
              <w:spacing w:before="0" w:after="0" w:line="240" w:lineRule="auto"/>
              <w:rPr>
                <w:rFonts w:cstheme="minorHAnsi"/>
                <w:sz w:val="18"/>
                <w:szCs w:val="18"/>
              </w:rPr>
            </w:pPr>
          </w:p>
        </w:tc>
        <w:tc>
          <w:tcPr>
            <w:tcW w:w="1004" w:type="pct"/>
          </w:tcPr>
          <w:p w14:paraId="28FFD6CA" w14:textId="02395D95" w:rsidR="000E490F" w:rsidRPr="007F7952" w:rsidRDefault="000E490F" w:rsidP="002C373E">
            <w:pPr>
              <w:spacing w:before="0" w:after="0" w:line="240" w:lineRule="auto"/>
              <w:rPr>
                <w:rFonts w:cstheme="minorHAnsi"/>
                <w:sz w:val="18"/>
                <w:szCs w:val="18"/>
              </w:rPr>
            </w:pPr>
            <w:r>
              <w:rPr>
                <w:rFonts w:cstheme="minorHAnsi"/>
                <w:sz w:val="18"/>
                <w:szCs w:val="18"/>
              </w:rPr>
              <w:t>Bonus</w:t>
            </w:r>
          </w:p>
        </w:tc>
        <w:tc>
          <w:tcPr>
            <w:tcW w:w="876" w:type="pct"/>
          </w:tcPr>
          <w:p w14:paraId="79DFDA42" w14:textId="5ADFEF13" w:rsidR="000E490F" w:rsidRPr="007F7952" w:rsidRDefault="000E490F" w:rsidP="002C373E">
            <w:pPr>
              <w:spacing w:before="0" w:after="0" w:line="240" w:lineRule="auto"/>
              <w:rPr>
                <w:rFonts w:cstheme="minorHAnsi"/>
                <w:sz w:val="18"/>
                <w:szCs w:val="18"/>
              </w:rPr>
            </w:pPr>
            <w:r>
              <w:rPr>
                <w:rFonts w:cstheme="minorHAnsi"/>
                <w:sz w:val="18"/>
                <w:szCs w:val="18"/>
              </w:rPr>
              <w:t>VVS</w:t>
            </w:r>
          </w:p>
        </w:tc>
        <w:tc>
          <w:tcPr>
            <w:tcW w:w="1935" w:type="pct"/>
            <w:shd w:val="clear" w:color="auto" w:fill="auto"/>
            <w:tcMar>
              <w:top w:w="113" w:type="dxa"/>
              <w:left w:w="113" w:type="dxa"/>
              <w:bottom w:w="113" w:type="dxa"/>
              <w:right w:w="113" w:type="dxa"/>
            </w:tcMar>
          </w:tcPr>
          <w:p w14:paraId="1BC51A7D" w14:textId="3F4A9F2E" w:rsidR="000E490F" w:rsidRPr="007F7952" w:rsidRDefault="000E490F" w:rsidP="00644F49">
            <w:pPr>
              <w:pStyle w:val="Sraopastraipa"/>
              <w:numPr>
                <w:ilvl w:val="0"/>
                <w:numId w:val="63"/>
              </w:numPr>
              <w:spacing w:before="0" w:after="0" w:line="240" w:lineRule="auto"/>
              <w:rPr>
                <w:rFonts w:cstheme="minorHAnsi"/>
                <w:sz w:val="18"/>
                <w:szCs w:val="18"/>
              </w:rPr>
            </w:pPr>
            <w:r>
              <w:rPr>
                <w:rFonts w:cstheme="minorHAnsi"/>
                <w:sz w:val="18"/>
                <w:szCs w:val="18"/>
              </w:rPr>
              <w:t>Priskaitymai atsakingiems asmenims (DU)</w:t>
            </w:r>
          </w:p>
        </w:tc>
      </w:tr>
      <w:tr w:rsidR="0050156E" w:rsidRPr="007F7952" w14:paraId="171C73E8" w14:textId="77777777" w:rsidTr="00571934">
        <w:trPr>
          <w:trHeight w:val="68"/>
        </w:trPr>
        <w:tc>
          <w:tcPr>
            <w:tcW w:w="230" w:type="pct"/>
            <w:shd w:val="clear" w:color="auto" w:fill="auto"/>
            <w:tcMar>
              <w:top w:w="113" w:type="dxa"/>
              <w:left w:w="113" w:type="dxa"/>
              <w:bottom w:w="113" w:type="dxa"/>
              <w:right w:w="113" w:type="dxa"/>
            </w:tcMar>
          </w:tcPr>
          <w:p w14:paraId="2FD8A428" w14:textId="77777777" w:rsidR="0050156E" w:rsidRPr="007F7952" w:rsidRDefault="0050156E" w:rsidP="00644F49">
            <w:pPr>
              <w:pStyle w:val="Sraopastraipa"/>
              <w:numPr>
                <w:ilvl w:val="0"/>
                <w:numId w:val="60"/>
              </w:numPr>
              <w:spacing w:before="0" w:after="0"/>
              <w:jc w:val="left"/>
              <w:rPr>
                <w:rFonts w:cstheme="minorHAnsi"/>
                <w:sz w:val="18"/>
                <w:szCs w:val="18"/>
              </w:rPr>
            </w:pPr>
          </w:p>
        </w:tc>
        <w:tc>
          <w:tcPr>
            <w:tcW w:w="955" w:type="pct"/>
          </w:tcPr>
          <w:p w14:paraId="251E4C61" w14:textId="545F9EAE" w:rsidR="0050156E" w:rsidRPr="007F7952" w:rsidRDefault="0050156E" w:rsidP="00640D04">
            <w:pPr>
              <w:spacing w:before="0" w:after="0" w:line="240" w:lineRule="auto"/>
              <w:jc w:val="left"/>
              <w:rPr>
                <w:rFonts w:cstheme="minorHAnsi"/>
                <w:sz w:val="18"/>
                <w:szCs w:val="18"/>
              </w:rPr>
            </w:pPr>
            <w:r w:rsidRPr="007F7952">
              <w:rPr>
                <w:rFonts w:cstheme="minorHAnsi"/>
                <w:sz w:val="18"/>
                <w:szCs w:val="18"/>
              </w:rPr>
              <w:t>Išoriniai</w:t>
            </w:r>
          </w:p>
        </w:tc>
        <w:tc>
          <w:tcPr>
            <w:tcW w:w="1004" w:type="pct"/>
          </w:tcPr>
          <w:p w14:paraId="1664E169" w14:textId="171059E2" w:rsidR="0050156E" w:rsidRPr="007F7952" w:rsidRDefault="005D1BC1" w:rsidP="00640D04">
            <w:pPr>
              <w:spacing w:before="0" w:after="0" w:line="240" w:lineRule="auto"/>
              <w:jc w:val="left"/>
              <w:rPr>
                <w:rFonts w:cstheme="minorHAnsi"/>
                <w:sz w:val="18"/>
                <w:szCs w:val="18"/>
              </w:rPr>
            </w:pPr>
            <w:r w:rsidRPr="007F7952">
              <w:rPr>
                <w:rFonts w:cstheme="minorHAnsi"/>
                <w:sz w:val="18"/>
                <w:szCs w:val="18"/>
              </w:rPr>
              <w:t>VVS</w:t>
            </w:r>
          </w:p>
        </w:tc>
        <w:tc>
          <w:tcPr>
            <w:tcW w:w="876" w:type="pct"/>
          </w:tcPr>
          <w:p w14:paraId="37282727" w14:textId="2555C7CB" w:rsidR="0050156E" w:rsidRPr="007F7952" w:rsidRDefault="005D1BC1" w:rsidP="00640D04">
            <w:pPr>
              <w:spacing w:before="0" w:after="0" w:line="240" w:lineRule="auto"/>
              <w:jc w:val="left"/>
              <w:rPr>
                <w:rFonts w:cstheme="minorHAnsi"/>
                <w:sz w:val="18"/>
                <w:szCs w:val="18"/>
              </w:rPr>
            </w:pPr>
            <w:r w:rsidRPr="007F7952">
              <w:rPr>
                <w:rFonts w:cstheme="minorHAnsi"/>
                <w:sz w:val="18"/>
                <w:szCs w:val="18"/>
              </w:rPr>
              <w:t>SABIS</w:t>
            </w:r>
          </w:p>
        </w:tc>
        <w:tc>
          <w:tcPr>
            <w:tcW w:w="1935" w:type="pct"/>
            <w:shd w:val="clear" w:color="auto" w:fill="auto"/>
            <w:tcMar>
              <w:top w:w="113" w:type="dxa"/>
              <w:left w:w="113" w:type="dxa"/>
              <w:bottom w:w="113" w:type="dxa"/>
              <w:right w:w="113" w:type="dxa"/>
            </w:tcMar>
          </w:tcPr>
          <w:p w14:paraId="40DDC6B2" w14:textId="44295D88" w:rsidR="0050156E" w:rsidRPr="007F7952" w:rsidRDefault="005D1BC1" w:rsidP="00640D04">
            <w:pPr>
              <w:pStyle w:val="Sraopastraipa"/>
              <w:numPr>
                <w:ilvl w:val="0"/>
                <w:numId w:val="63"/>
              </w:numPr>
              <w:spacing w:before="0" w:after="0"/>
              <w:jc w:val="left"/>
            </w:pPr>
            <w:r w:rsidRPr="00640D04">
              <w:rPr>
                <w:rFonts w:cstheme="minorHAnsi"/>
                <w:sz w:val="18"/>
                <w:szCs w:val="18"/>
              </w:rPr>
              <w:t>Buhalterinės sąskaitos</w:t>
            </w:r>
          </w:p>
        </w:tc>
      </w:tr>
      <w:tr w:rsidR="0050156E" w:rsidRPr="007F7952" w14:paraId="563B32EC" w14:textId="77777777" w:rsidTr="00571934">
        <w:trPr>
          <w:trHeight w:val="20"/>
        </w:trPr>
        <w:tc>
          <w:tcPr>
            <w:tcW w:w="230" w:type="pct"/>
            <w:shd w:val="clear" w:color="auto" w:fill="auto"/>
            <w:tcMar>
              <w:top w:w="113" w:type="dxa"/>
              <w:left w:w="113" w:type="dxa"/>
              <w:bottom w:w="113" w:type="dxa"/>
              <w:right w:w="113" w:type="dxa"/>
            </w:tcMar>
          </w:tcPr>
          <w:p w14:paraId="597B035F" w14:textId="77777777" w:rsidR="0050156E" w:rsidRPr="007F7952" w:rsidRDefault="0050156E" w:rsidP="00644F49">
            <w:pPr>
              <w:pStyle w:val="Sraopastraipa"/>
              <w:numPr>
                <w:ilvl w:val="0"/>
                <w:numId w:val="60"/>
              </w:numPr>
              <w:spacing w:before="0" w:after="0"/>
              <w:jc w:val="left"/>
              <w:rPr>
                <w:rFonts w:cstheme="minorHAnsi"/>
                <w:sz w:val="18"/>
                <w:szCs w:val="18"/>
              </w:rPr>
            </w:pPr>
          </w:p>
        </w:tc>
        <w:tc>
          <w:tcPr>
            <w:tcW w:w="955" w:type="pct"/>
          </w:tcPr>
          <w:p w14:paraId="5F3D433A" w14:textId="77777777" w:rsidR="0050156E" w:rsidRPr="007F7952" w:rsidRDefault="0050156E" w:rsidP="002C373E">
            <w:pPr>
              <w:spacing w:before="0" w:after="0" w:line="240" w:lineRule="auto"/>
              <w:rPr>
                <w:rFonts w:cstheme="minorHAnsi"/>
                <w:sz w:val="18"/>
                <w:szCs w:val="18"/>
              </w:rPr>
            </w:pPr>
            <w:r w:rsidRPr="007F7952">
              <w:rPr>
                <w:rFonts w:cstheme="minorHAnsi"/>
                <w:sz w:val="18"/>
                <w:szCs w:val="18"/>
              </w:rPr>
              <w:t>Vidiniai</w:t>
            </w:r>
          </w:p>
        </w:tc>
        <w:tc>
          <w:tcPr>
            <w:tcW w:w="1004" w:type="pct"/>
          </w:tcPr>
          <w:p w14:paraId="4C49019B" w14:textId="77777777" w:rsidR="0050156E" w:rsidRPr="007F7952" w:rsidRDefault="0050156E" w:rsidP="002C373E">
            <w:pPr>
              <w:spacing w:before="0" w:after="0" w:line="240" w:lineRule="auto"/>
              <w:rPr>
                <w:rFonts w:cstheme="minorHAnsi"/>
                <w:sz w:val="18"/>
                <w:szCs w:val="18"/>
              </w:rPr>
            </w:pPr>
            <w:r w:rsidRPr="007F7952">
              <w:rPr>
                <w:rFonts w:cstheme="minorHAnsi"/>
                <w:sz w:val="18"/>
                <w:szCs w:val="18"/>
              </w:rPr>
              <w:t>Savitarna</w:t>
            </w:r>
          </w:p>
        </w:tc>
        <w:tc>
          <w:tcPr>
            <w:tcW w:w="876" w:type="pct"/>
          </w:tcPr>
          <w:p w14:paraId="27CF629D" w14:textId="38F63DE7" w:rsidR="0050156E" w:rsidRPr="007F7952" w:rsidRDefault="0050156E" w:rsidP="002C373E">
            <w:pPr>
              <w:spacing w:before="0" w:after="0" w:line="240" w:lineRule="auto"/>
              <w:rPr>
                <w:rFonts w:cstheme="minorHAnsi"/>
                <w:sz w:val="18"/>
                <w:szCs w:val="18"/>
              </w:rPr>
            </w:pPr>
            <w:r w:rsidRPr="007F7952">
              <w:rPr>
                <w:rFonts w:cstheme="minorHAnsi"/>
                <w:sz w:val="18"/>
                <w:szCs w:val="18"/>
              </w:rPr>
              <w:t>VVS</w:t>
            </w:r>
          </w:p>
        </w:tc>
        <w:tc>
          <w:tcPr>
            <w:tcW w:w="1935" w:type="pct"/>
            <w:shd w:val="clear" w:color="auto" w:fill="auto"/>
            <w:tcMar>
              <w:top w:w="113" w:type="dxa"/>
              <w:left w:w="113" w:type="dxa"/>
              <w:bottom w:w="113" w:type="dxa"/>
              <w:right w:w="113" w:type="dxa"/>
            </w:tcMar>
          </w:tcPr>
          <w:p w14:paraId="5A06E991" w14:textId="77777777" w:rsidR="0050156E" w:rsidRPr="007F7952" w:rsidRDefault="0050156E" w:rsidP="00644F49">
            <w:pPr>
              <w:pStyle w:val="Bullet"/>
              <w:numPr>
                <w:ilvl w:val="0"/>
                <w:numId w:val="65"/>
              </w:numPr>
              <w:spacing w:after="0"/>
              <w:contextualSpacing/>
              <w:rPr>
                <w:rFonts w:cstheme="minorHAnsi"/>
                <w:sz w:val="18"/>
                <w:szCs w:val="18"/>
              </w:rPr>
            </w:pPr>
            <w:r w:rsidRPr="007F7952">
              <w:rPr>
                <w:rFonts w:cstheme="minorHAnsi"/>
                <w:sz w:val="18"/>
                <w:szCs w:val="18"/>
              </w:rPr>
              <w:t xml:space="preserve">Tarpusavio skolų suderinimo aktai </w:t>
            </w:r>
          </w:p>
        </w:tc>
      </w:tr>
      <w:tr w:rsidR="0050156E" w:rsidRPr="007F7952" w14:paraId="1F4D804C" w14:textId="77777777" w:rsidTr="00571934">
        <w:trPr>
          <w:trHeight w:val="20"/>
        </w:trPr>
        <w:tc>
          <w:tcPr>
            <w:tcW w:w="230" w:type="pct"/>
            <w:vMerge w:val="restart"/>
            <w:shd w:val="clear" w:color="auto" w:fill="auto"/>
            <w:tcMar>
              <w:top w:w="113" w:type="dxa"/>
              <w:left w:w="113" w:type="dxa"/>
              <w:bottom w:w="113" w:type="dxa"/>
              <w:right w:w="113" w:type="dxa"/>
            </w:tcMar>
          </w:tcPr>
          <w:p w14:paraId="381D5A02" w14:textId="77777777" w:rsidR="0050156E" w:rsidRPr="007F7952" w:rsidRDefault="0050156E" w:rsidP="00644F49">
            <w:pPr>
              <w:pStyle w:val="Sraopastraipa"/>
              <w:numPr>
                <w:ilvl w:val="0"/>
                <w:numId w:val="60"/>
              </w:numPr>
              <w:spacing w:before="0" w:after="0"/>
              <w:jc w:val="left"/>
              <w:rPr>
                <w:rFonts w:cstheme="minorHAnsi"/>
                <w:sz w:val="18"/>
                <w:szCs w:val="18"/>
              </w:rPr>
            </w:pPr>
          </w:p>
        </w:tc>
        <w:tc>
          <w:tcPr>
            <w:tcW w:w="955" w:type="pct"/>
            <w:vMerge w:val="restart"/>
          </w:tcPr>
          <w:p w14:paraId="5912C323" w14:textId="77777777" w:rsidR="0050156E" w:rsidRPr="007F7952" w:rsidRDefault="0050156E" w:rsidP="002C373E">
            <w:pPr>
              <w:spacing w:before="0" w:after="0" w:line="240" w:lineRule="auto"/>
              <w:rPr>
                <w:rFonts w:cstheme="minorHAnsi"/>
                <w:sz w:val="18"/>
                <w:szCs w:val="18"/>
              </w:rPr>
            </w:pPr>
            <w:r w:rsidRPr="007F7952">
              <w:rPr>
                <w:rFonts w:cstheme="minorHAnsi"/>
                <w:sz w:val="18"/>
                <w:szCs w:val="18"/>
              </w:rPr>
              <w:t>Vidiniai</w:t>
            </w:r>
          </w:p>
        </w:tc>
        <w:tc>
          <w:tcPr>
            <w:tcW w:w="1004" w:type="pct"/>
          </w:tcPr>
          <w:p w14:paraId="3FD4E956" w14:textId="77777777" w:rsidR="0050156E" w:rsidRPr="007F7952" w:rsidRDefault="0050156E" w:rsidP="002C373E">
            <w:pPr>
              <w:spacing w:before="0" w:after="0" w:line="240" w:lineRule="auto"/>
              <w:rPr>
                <w:rFonts w:cstheme="minorHAnsi"/>
                <w:sz w:val="18"/>
                <w:szCs w:val="18"/>
              </w:rPr>
            </w:pPr>
            <w:r w:rsidRPr="007F7952">
              <w:rPr>
                <w:rFonts w:cstheme="minorHAnsi"/>
                <w:sz w:val="18"/>
                <w:szCs w:val="18"/>
              </w:rPr>
              <w:t>VVS</w:t>
            </w:r>
          </w:p>
        </w:tc>
        <w:tc>
          <w:tcPr>
            <w:tcW w:w="876" w:type="pct"/>
          </w:tcPr>
          <w:p w14:paraId="660856FD" w14:textId="63321966" w:rsidR="0050156E" w:rsidRPr="007F7952" w:rsidRDefault="00FB023E" w:rsidP="002C373E">
            <w:pPr>
              <w:spacing w:before="0" w:after="0" w:line="240" w:lineRule="auto"/>
              <w:rPr>
                <w:rFonts w:cstheme="minorHAnsi"/>
                <w:sz w:val="18"/>
                <w:szCs w:val="18"/>
              </w:rPr>
            </w:pPr>
            <w:r>
              <w:rPr>
                <w:rFonts w:cstheme="minorHAnsi"/>
                <w:sz w:val="18"/>
                <w:szCs w:val="18"/>
              </w:rPr>
              <w:t>DVS</w:t>
            </w:r>
          </w:p>
        </w:tc>
        <w:tc>
          <w:tcPr>
            <w:tcW w:w="1935" w:type="pct"/>
            <w:shd w:val="clear" w:color="auto" w:fill="auto"/>
            <w:tcMar>
              <w:top w:w="113" w:type="dxa"/>
              <w:left w:w="113" w:type="dxa"/>
              <w:bottom w:w="113" w:type="dxa"/>
              <w:right w:w="113" w:type="dxa"/>
            </w:tcMar>
          </w:tcPr>
          <w:p w14:paraId="68FE2470" w14:textId="77777777" w:rsidR="0050156E" w:rsidRPr="00ED7F1A" w:rsidRDefault="0050156E" w:rsidP="00644F49">
            <w:pPr>
              <w:pStyle w:val="Sraopastraipa"/>
              <w:numPr>
                <w:ilvl w:val="0"/>
                <w:numId w:val="67"/>
              </w:numPr>
              <w:spacing w:before="0" w:after="0" w:line="240" w:lineRule="auto"/>
              <w:rPr>
                <w:rFonts w:cstheme="minorHAnsi"/>
                <w:sz w:val="18"/>
                <w:szCs w:val="18"/>
              </w:rPr>
            </w:pPr>
            <w:r w:rsidRPr="00ED7F1A">
              <w:rPr>
                <w:rFonts w:cstheme="minorHAnsi"/>
                <w:sz w:val="18"/>
                <w:szCs w:val="18"/>
              </w:rPr>
              <w:t>Registruotų pardavimo SF duomenys</w:t>
            </w:r>
          </w:p>
          <w:p w14:paraId="78C8D88A" w14:textId="77777777" w:rsidR="0050156E" w:rsidRPr="00ED7F1A" w:rsidRDefault="0050156E" w:rsidP="00644F49">
            <w:pPr>
              <w:pStyle w:val="Sraopastraipa"/>
              <w:numPr>
                <w:ilvl w:val="0"/>
                <w:numId w:val="67"/>
              </w:numPr>
              <w:spacing w:before="0" w:after="0" w:line="240" w:lineRule="auto"/>
              <w:rPr>
                <w:rFonts w:cstheme="minorHAnsi"/>
                <w:sz w:val="18"/>
                <w:szCs w:val="18"/>
              </w:rPr>
            </w:pPr>
            <w:r w:rsidRPr="00ED7F1A">
              <w:rPr>
                <w:rFonts w:cstheme="minorHAnsi"/>
                <w:sz w:val="18"/>
                <w:szCs w:val="18"/>
              </w:rPr>
              <w:t>Dokumentai derinimui ir pasirašymui / tvirtinimui</w:t>
            </w:r>
          </w:p>
          <w:p w14:paraId="4C283000" w14:textId="77777777" w:rsidR="0050156E" w:rsidRPr="00ED7F1A" w:rsidRDefault="0050156E" w:rsidP="00644F49">
            <w:pPr>
              <w:pStyle w:val="Sraopastraipa"/>
              <w:numPr>
                <w:ilvl w:val="0"/>
                <w:numId w:val="67"/>
              </w:numPr>
              <w:spacing w:before="0" w:after="0" w:line="240" w:lineRule="auto"/>
              <w:rPr>
                <w:rFonts w:cstheme="minorHAnsi"/>
                <w:sz w:val="18"/>
                <w:szCs w:val="18"/>
              </w:rPr>
            </w:pPr>
            <w:r w:rsidRPr="00ED7F1A">
              <w:rPr>
                <w:rFonts w:cstheme="minorHAnsi"/>
                <w:sz w:val="18"/>
                <w:szCs w:val="18"/>
              </w:rPr>
              <w:t>Nurašymo aktas</w:t>
            </w:r>
          </w:p>
          <w:p w14:paraId="3CC6523B" w14:textId="77777777" w:rsidR="0050156E" w:rsidRPr="007F7952" w:rsidRDefault="0050156E" w:rsidP="00644F49">
            <w:pPr>
              <w:pStyle w:val="Sraopastraipa"/>
              <w:numPr>
                <w:ilvl w:val="0"/>
                <w:numId w:val="67"/>
              </w:numPr>
              <w:spacing w:before="0" w:after="0" w:line="240" w:lineRule="auto"/>
              <w:rPr>
                <w:rFonts w:cstheme="minorHAnsi"/>
                <w:sz w:val="18"/>
                <w:szCs w:val="18"/>
              </w:rPr>
            </w:pPr>
            <w:r w:rsidRPr="00ED7F1A">
              <w:rPr>
                <w:rFonts w:cstheme="minorHAnsi"/>
                <w:sz w:val="18"/>
                <w:szCs w:val="18"/>
              </w:rPr>
              <w:t>Perdavimo aktas</w:t>
            </w:r>
          </w:p>
        </w:tc>
      </w:tr>
      <w:tr w:rsidR="0050156E" w:rsidRPr="007F7952" w14:paraId="336E7FE7" w14:textId="77777777" w:rsidTr="00571934">
        <w:trPr>
          <w:trHeight w:val="20"/>
        </w:trPr>
        <w:tc>
          <w:tcPr>
            <w:tcW w:w="230" w:type="pct"/>
            <w:vMerge/>
            <w:shd w:val="clear" w:color="auto" w:fill="auto"/>
            <w:tcMar>
              <w:top w:w="113" w:type="dxa"/>
              <w:left w:w="113" w:type="dxa"/>
              <w:bottom w:w="113" w:type="dxa"/>
              <w:right w:w="113" w:type="dxa"/>
            </w:tcMar>
          </w:tcPr>
          <w:p w14:paraId="7B3F956F" w14:textId="77777777" w:rsidR="0050156E" w:rsidRPr="007F7952" w:rsidRDefault="0050156E" w:rsidP="002C373E">
            <w:pPr>
              <w:pStyle w:val="Sraopastraipa"/>
              <w:spacing w:before="0" w:after="0"/>
              <w:ind w:left="360"/>
              <w:rPr>
                <w:rFonts w:cstheme="minorHAnsi"/>
                <w:b/>
                <w:sz w:val="18"/>
                <w:szCs w:val="18"/>
              </w:rPr>
            </w:pPr>
          </w:p>
        </w:tc>
        <w:tc>
          <w:tcPr>
            <w:tcW w:w="955" w:type="pct"/>
            <w:vMerge/>
          </w:tcPr>
          <w:p w14:paraId="5154BB82" w14:textId="77777777" w:rsidR="0050156E" w:rsidRPr="007F7952" w:rsidRDefault="0050156E" w:rsidP="002C373E">
            <w:pPr>
              <w:spacing w:before="0" w:after="0" w:line="240" w:lineRule="auto"/>
              <w:rPr>
                <w:rFonts w:cstheme="minorHAnsi"/>
                <w:sz w:val="18"/>
                <w:szCs w:val="18"/>
              </w:rPr>
            </w:pPr>
          </w:p>
        </w:tc>
        <w:tc>
          <w:tcPr>
            <w:tcW w:w="1004" w:type="pct"/>
          </w:tcPr>
          <w:p w14:paraId="3AAA518E" w14:textId="14053E6A" w:rsidR="0050156E" w:rsidRPr="007F7952" w:rsidRDefault="0050156E" w:rsidP="002C373E">
            <w:pPr>
              <w:spacing w:before="0" w:after="0" w:line="240" w:lineRule="auto"/>
              <w:rPr>
                <w:rFonts w:cstheme="minorHAnsi"/>
                <w:sz w:val="18"/>
                <w:szCs w:val="18"/>
              </w:rPr>
            </w:pPr>
            <w:r w:rsidRPr="007F7952">
              <w:rPr>
                <w:rFonts w:cstheme="minorHAnsi"/>
                <w:sz w:val="18"/>
                <w:szCs w:val="18"/>
              </w:rPr>
              <w:t>D</w:t>
            </w:r>
            <w:r w:rsidR="00387959">
              <w:rPr>
                <w:rFonts w:cstheme="minorHAnsi"/>
                <w:sz w:val="18"/>
                <w:szCs w:val="18"/>
              </w:rPr>
              <w:t>VS</w:t>
            </w:r>
          </w:p>
        </w:tc>
        <w:tc>
          <w:tcPr>
            <w:tcW w:w="876" w:type="pct"/>
          </w:tcPr>
          <w:p w14:paraId="33077A92" w14:textId="77777777" w:rsidR="0050156E" w:rsidRPr="007F7952" w:rsidRDefault="0050156E" w:rsidP="002C373E">
            <w:pPr>
              <w:spacing w:before="0" w:after="0" w:line="240" w:lineRule="auto"/>
              <w:rPr>
                <w:rFonts w:cstheme="minorHAnsi"/>
                <w:sz w:val="18"/>
                <w:szCs w:val="18"/>
              </w:rPr>
            </w:pPr>
            <w:r w:rsidRPr="007F7952">
              <w:rPr>
                <w:rFonts w:cstheme="minorHAnsi"/>
                <w:sz w:val="18"/>
                <w:szCs w:val="18"/>
              </w:rPr>
              <w:t>VVS</w:t>
            </w:r>
          </w:p>
        </w:tc>
        <w:tc>
          <w:tcPr>
            <w:tcW w:w="1935" w:type="pct"/>
            <w:shd w:val="clear" w:color="auto" w:fill="auto"/>
            <w:tcMar>
              <w:top w:w="113" w:type="dxa"/>
              <w:left w:w="113" w:type="dxa"/>
              <w:bottom w:w="113" w:type="dxa"/>
              <w:right w:w="113" w:type="dxa"/>
            </w:tcMar>
          </w:tcPr>
          <w:p w14:paraId="1EF64C4E" w14:textId="77777777" w:rsidR="0050156E" w:rsidRDefault="0050156E" w:rsidP="00240A00">
            <w:pPr>
              <w:pStyle w:val="Sraopastraipa"/>
              <w:numPr>
                <w:ilvl w:val="0"/>
                <w:numId w:val="66"/>
              </w:numPr>
              <w:spacing w:before="0" w:after="0" w:line="240" w:lineRule="auto"/>
              <w:rPr>
                <w:rFonts w:cstheme="minorHAnsi"/>
                <w:sz w:val="18"/>
                <w:szCs w:val="18"/>
              </w:rPr>
            </w:pPr>
            <w:r w:rsidRPr="007F7952">
              <w:rPr>
                <w:rFonts w:cstheme="minorHAnsi"/>
                <w:sz w:val="18"/>
                <w:szCs w:val="18"/>
              </w:rPr>
              <w:t>Pirkimo sutartys</w:t>
            </w:r>
          </w:p>
          <w:p w14:paraId="527025FF" w14:textId="77AE3816" w:rsidR="007035D9" w:rsidRPr="00240A00" w:rsidRDefault="003941BE" w:rsidP="00240A00">
            <w:pPr>
              <w:pStyle w:val="Sraopastraipa"/>
              <w:numPr>
                <w:ilvl w:val="0"/>
                <w:numId w:val="66"/>
              </w:numPr>
              <w:spacing w:before="0" w:after="0" w:line="240" w:lineRule="auto"/>
              <w:rPr>
                <w:rFonts w:cstheme="minorHAnsi"/>
                <w:sz w:val="18"/>
                <w:szCs w:val="18"/>
              </w:rPr>
            </w:pPr>
            <w:r>
              <w:rPr>
                <w:rFonts w:cstheme="minorHAnsi"/>
                <w:sz w:val="18"/>
                <w:szCs w:val="18"/>
              </w:rPr>
              <w:t>Pirkimo SF</w:t>
            </w:r>
          </w:p>
        </w:tc>
      </w:tr>
      <w:tr w:rsidR="0050156E" w:rsidRPr="007F7952" w14:paraId="3E9F0C52" w14:textId="77777777" w:rsidTr="00571934">
        <w:trPr>
          <w:trHeight w:val="20"/>
        </w:trPr>
        <w:tc>
          <w:tcPr>
            <w:tcW w:w="230" w:type="pct"/>
            <w:shd w:val="clear" w:color="auto" w:fill="auto"/>
            <w:tcMar>
              <w:top w:w="113" w:type="dxa"/>
              <w:left w:w="113" w:type="dxa"/>
              <w:bottom w:w="113" w:type="dxa"/>
              <w:right w:w="113" w:type="dxa"/>
            </w:tcMar>
          </w:tcPr>
          <w:p w14:paraId="312D99B6" w14:textId="77777777" w:rsidR="0050156E" w:rsidRPr="007F7952" w:rsidRDefault="0050156E" w:rsidP="00644F49">
            <w:pPr>
              <w:pStyle w:val="Sraopastraipa"/>
              <w:numPr>
                <w:ilvl w:val="0"/>
                <w:numId w:val="60"/>
              </w:numPr>
              <w:spacing w:before="0" w:after="0"/>
              <w:jc w:val="left"/>
              <w:rPr>
                <w:rFonts w:cstheme="minorHAnsi"/>
                <w:sz w:val="18"/>
                <w:szCs w:val="18"/>
              </w:rPr>
            </w:pPr>
          </w:p>
        </w:tc>
        <w:tc>
          <w:tcPr>
            <w:tcW w:w="955" w:type="pct"/>
          </w:tcPr>
          <w:p w14:paraId="3D6E97F6" w14:textId="77777777" w:rsidR="0050156E" w:rsidRPr="007F7952" w:rsidRDefault="0050156E" w:rsidP="002C373E">
            <w:pPr>
              <w:spacing w:before="0" w:after="0" w:line="240" w:lineRule="auto"/>
              <w:rPr>
                <w:rFonts w:cstheme="minorHAnsi"/>
                <w:sz w:val="18"/>
                <w:szCs w:val="18"/>
              </w:rPr>
            </w:pPr>
            <w:r w:rsidRPr="007F7952">
              <w:rPr>
                <w:rFonts w:cstheme="minorHAnsi"/>
                <w:sz w:val="18"/>
                <w:szCs w:val="18"/>
              </w:rPr>
              <w:t>Vidiniai</w:t>
            </w:r>
          </w:p>
        </w:tc>
        <w:tc>
          <w:tcPr>
            <w:tcW w:w="1004" w:type="pct"/>
          </w:tcPr>
          <w:p w14:paraId="56C87EB9" w14:textId="453E4692" w:rsidR="0050156E" w:rsidRPr="007F7952" w:rsidRDefault="004560F5" w:rsidP="002C373E">
            <w:pPr>
              <w:spacing w:before="0" w:after="0" w:line="240" w:lineRule="auto"/>
              <w:rPr>
                <w:rFonts w:cstheme="minorHAnsi"/>
                <w:sz w:val="18"/>
                <w:szCs w:val="18"/>
              </w:rPr>
            </w:pPr>
            <w:r w:rsidRPr="007F7952">
              <w:rPr>
                <w:rFonts w:cstheme="minorHAnsi"/>
                <w:sz w:val="18"/>
                <w:szCs w:val="18"/>
              </w:rPr>
              <w:t>VVS</w:t>
            </w:r>
          </w:p>
        </w:tc>
        <w:tc>
          <w:tcPr>
            <w:tcW w:w="876" w:type="pct"/>
          </w:tcPr>
          <w:p w14:paraId="64B26E8C" w14:textId="2838329D" w:rsidR="0050156E" w:rsidRPr="007F7952" w:rsidRDefault="00194266" w:rsidP="002C373E">
            <w:pPr>
              <w:spacing w:before="0" w:after="0" w:line="240" w:lineRule="auto"/>
              <w:rPr>
                <w:rFonts w:cstheme="minorHAnsi"/>
                <w:sz w:val="18"/>
                <w:szCs w:val="18"/>
              </w:rPr>
            </w:pPr>
            <w:r>
              <w:rPr>
                <w:rFonts w:cstheme="minorHAnsi"/>
                <w:sz w:val="18"/>
                <w:szCs w:val="18"/>
              </w:rPr>
              <w:t>SMTP servisas</w:t>
            </w:r>
          </w:p>
        </w:tc>
        <w:tc>
          <w:tcPr>
            <w:tcW w:w="1935" w:type="pct"/>
            <w:shd w:val="clear" w:color="auto" w:fill="auto"/>
            <w:tcMar>
              <w:top w:w="113" w:type="dxa"/>
              <w:left w:w="113" w:type="dxa"/>
              <w:bottom w:w="113" w:type="dxa"/>
              <w:right w:w="113" w:type="dxa"/>
            </w:tcMar>
          </w:tcPr>
          <w:p w14:paraId="2C47EDEB" w14:textId="77777777" w:rsidR="0050156E" w:rsidRPr="007F7952" w:rsidRDefault="0050156E" w:rsidP="00644F49">
            <w:pPr>
              <w:pStyle w:val="Bullet"/>
              <w:numPr>
                <w:ilvl w:val="0"/>
                <w:numId w:val="66"/>
              </w:numPr>
              <w:spacing w:after="0"/>
              <w:contextualSpacing/>
              <w:rPr>
                <w:rFonts w:cstheme="minorHAnsi"/>
                <w:sz w:val="18"/>
                <w:szCs w:val="18"/>
              </w:rPr>
            </w:pPr>
            <w:r w:rsidRPr="007F7952">
              <w:rPr>
                <w:rFonts w:cstheme="minorHAnsi"/>
                <w:sz w:val="18"/>
                <w:szCs w:val="18"/>
              </w:rPr>
              <w:t>Pardavimo sąskaitos faktūros</w:t>
            </w:r>
          </w:p>
          <w:p w14:paraId="5E7F09EA" w14:textId="77777777" w:rsidR="0050156E" w:rsidRPr="007F7952" w:rsidRDefault="0050156E" w:rsidP="00644F49">
            <w:pPr>
              <w:pStyle w:val="Bullet"/>
              <w:numPr>
                <w:ilvl w:val="0"/>
                <w:numId w:val="66"/>
              </w:numPr>
              <w:spacing w:after="0"/>
              <w:contextualSpacing/>
              <w:rPr>
                <w:rFonts w:cstheme="minorHAnsi"/>
                <w:sz w:val="18"/>
                <w:szCs w:val="18"/>
              </w:rPr>
            </w:pPr>
            <w:r w:rsidRPr="007F7952">
              <w:rPr>
                <w:rFonts w:cstheme="minorHAnsi"/>
                <w:sz w:val="18"/>
                <w:szCs w:val="18"/>
              </w:rPr>
              <w:t xml:space="preserve">Pranešimų siuntimas pagal numatytus šablonus </w:t>
            </w:r>
          </w:p>
          <w:p w14:paraId="4AAC4307" w14:textId="77777777" w:rsidR="0050156E" w:rsidRPr="007F7952" w:rsidRDefault="0050156E" w:rsidP="00644F49">
            <w:pPr>
              <w:pStyle w:val="Bullet"/>
              <w:numPr>
                <w:ilvl w:val="0"/>
                <w:numId w:val="66"/>
              </w:numPr>
              <w:spacing w:after="0"/>
              <w:contextualSpacing/>
              <w:rPr>
                <w:rFonts w:cstheme="minorHAnsi"/>
                <w:sz w:val="18"/>
                <w:szCs w:val="18"/>
              </w:rPr>
            </w:pPr>
            <w:r w:rsidRPr="007F7952">
              <w:rPr>
                <w:rFonts w:cstheme="minorHAnsi"/>
                <w:sz w:val="18"/>
                <w:szCs w:val="18"/>
              </w:rPr>
              <w:t>Skolų suderinimo aktai</w:t>
            </w:r>
          </w:p>
          <w:p w14:paraId="4D944865" w14:textId="77777777" w:rsidR="0050156E" w:rsidRPr="007F7952" w:rsidRDefault="0050156E" w:rsidP="00644F49">
            <w:pPr>
              <w:pStyle w:val="Bullet"/>
              <w:numPr>
                <w:ilvl w:val="0"/>
                <w:numId w:val="66"/>
              </w:numPr>
              <w:spacing w:after="0"/>
              <w:contextualSpacing/>
              <w:rPr>
                <w:rFonts w:cstheme="minorHAnsi"/>
                <w:sz w:val="18"/>
                <w:szCs w:val="18"/>
              </w:rPr>
            </w:pPr>
            <w:r w:rsidRPr="007F7952">
              <w:rPr>
                <w:rFonts w:cstheme="minorHAnsi"/>
                <w:sz w:val="18"/>
                <w:szCs w:val="18"/>
              </w:rPr>
              <w:t>Inventorizacijos protokolas</w:t>
            </w:r>
          </w:p>
          <w:p w14:paraId="4CAA3743" w14:textId="77777777" w:rsidR="0050156E" w:rsidRPr="007F7952" w:rsidRDefault="0050156E" w:rsidP="00644F49">
            <w:pPr>
              <w:pStyle w:val="Bullet"/>
              <w:numPr>
                <w:ilvl w:val="0"/>
                <w:numId w:val="66"/>
              </w:numPr>
              <w:spacing w:after="0"/>
              <w:contextualSpacing/>
              <w:rPr>
                <w:rFonts w:cstheme="minorHAnsi"/>
                <w:sz w:val="18"/>
                <w:szCs w:val="18"/>
              </w:rPr>
            </w:pPr>
            <w:r w:rsidRPr="007F7952">
              <w:rPr>
                <w:rFonts w:cstheme="minorHAnsi"/>
                <w:sz w:val="18"/>
                <w:szCs w:val="18"/>
              </w:rPr>
              <w:t>Suderinimo aktų</w:t>
            </w:r>
          </w:p>
          <w:p w14:paraId="3916E6BF" w14:textId="77777777" w:rsidR="0050156E" w:rsidRPr="007F7952" w:rsidRDefault="0050156E" w:rsidP="00644F49">
            <w:pPr>
              <w:pStyle w:val="Bullet"/>
              <w:numPr>
                <w:ilvl w:val="0"/>
                <w:numId w:val="66"/>
              </w:numPr>
              <w:spacing w:after="0"/>
              <w:contextualSpacing/>
              <w:rPr>
                <w:rFonts w:cstheme="minorHAnsi"/>
                <w:sz w:val="18"/>
                <w:szCs w:val="18"/>
              </w:rPr>
            </w:pPr>
            <w:r w:rsidRPr="007F7952">
              <w:rPr>
                <w:rFonts w:cstheme="minorHAnsi"/>
                <w:sz w:val="18"/>
                <w:szCs w:val="18"/>
              </w:rPr>
              <w:t>Visų kitų neįvardintų dokumentų</w:t>
            </w:r>
          </w:p>
        </w:tc>
      </w:tr>
    </w:tbl>
    <w:p w14:paraId="6380F435" w14:textId="0B113070" w:rsidR="00B82C87" w:rsidRDefault="00B82C87" w:rsidP="00B82C87">
      <w:pPr>
        <w:pStyle w:val="Antrat2"/>
        <w:numPr>
          <w:ilvl w:val="0"/>
          <w:numId w:val="105"/>
        </w:numPr>
        <w:ind w:left="700"/>
        <w:rPr>
          <w:rFonts w:ascii="Arial" w:hAnsi="Arial" w:cs="Arial"/>
        </w:rPr>
      </w:pPr>
      <w:bookmarkStart w:id="82" w:name="_Toc184858025"/>
      <w:bookmarkStart w:id="83" w:name="_Toc185340922"/>
      <w:bookmarkStart w:id="84" w:name="_Toc184858029"/>
      <w:bookmarkStart w:id="85" w:name="_Toc185340926"/>
      <w:bookmarkStart w:id="86" w:name="_Toc184858033"/>
      <w:bookmarkStart w:id="87" w:name="_Toc185340930"/>
      <w:bookmarkStart w:id="88" w:name="_Toc184858037"/>
      <w:bookmarkStart w:id="89" w:name="_Toc185340934"/>
      <w:bookmarkStart w:id="90" w:name="_Toc184858041"/>
      <w:bookmarkStart w:id="91" w:name="_Toc185340938"/>
      <w:bookmarkStart w:id="92" w:name="_Toc184858045"/>
      <w:bookmarkStart w:id="93" w:name="_Toc185340942"/>
      <w:bookmarkStart w:id="94" w:name="_Toc184858049"/>
      <w:bookmarkStart w:id="95" w:name="_Toc185340946"/>
      <w:bookmarkStart w:id="96" w:name="_Ref186547957"/>
      <w:bookmarkStart w:id="97" w:name="_Toc186552334"/>
      <w:bookmarkEnd w:id="82"/>
      <w:bookmarkEnd w:id="83"/>
      <w:bookmarkEnd w:id="84"/>
      <w:bookmarkEnd w:id="85"/>
      <w:bookmarkEnd w:id="86"/>
      <w:bookmarkEnd w:id="87"/>
      <w:bookmarkEnd w:id="88"/>
      <w:bookmarkEnd w:id="89"/>
      <w:bookmarkEnd w:id="90"/>
      <w:bookmarkEnd w:id="91"/>
      <w:bookmarkEnd w:id="92"/>
      <w:bookmarkEnd w:id="93"/>
      <w:bookmarkEnd w:id="94"/>
      <w:bookmarkEnd w:id="95"/>
      <w:r>
        <w:rPr>
          <w:rFonts w:ascii="Arial" w:hAnsi="Arial" w:cs="Arial"/>
        </w:rPr>
        <w:t>Reg</w:t>
      </w:r>
      <w:r w:rsidR="00DF05BA">
        <w:rPr>
          <w:rFonts w:ascii="Arial" w:hAnsi="Arial" w:cs="Arial"/>
        </w:rPr>
        <w:t>ulia</w:t>
      </w:r>
      <w:r w:rsidR="00E7028E">
        <w:rPr>
          <w:rFonts w:ascii="Arial" w:hAnsi="Arial" w:cs="Arial"/>
        </w:rPr>
        <w:t>cinės</w:t>
      </w:r>
      <w:r w:rsidR="00DF05BA">
        <w:rPr>
          <w:rFonts w:ascii="Arial" w:hAnsi="Arial" w:cs="Arial"/>
        </w:rPr>
        <w:t xml:space="preserve"> apskaitos sistemos aprašas</w:t>
      </w:r>
      <w:bookmarkEnd w:id="96"/>
      <w:bookmarkEnd w:id="97"/>
    </w:p>
    <w:p w14:paraId="715D119C" w14:textId="569FFF36" w:rsidR="00F9474D" w:rsidRPr="00C80A5D" w:rsidRDefault="00880B6D" w:rsidP="00392C8E">
      <w:pPr>
        <w:spacing w:before="0" w:line="259" w:lineRule="auto"/>
        <w:rPr>
          <w:rFonts w:ascii="Arial" w:hAnsi="Arial" w:cs="Arial"/>
        </w:rPr>
      </w:pPr>
      <w:r>
        <w:object w:dxaOrig="1499" w:dyaOrig="970" w14:anchorId="353DD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15pt;height:48.85pt" o:ole="">
            <v:imagedata r:id="rId18" o:title=""/>
          </v:shape>
          <o:OLEObject Type="Embed" ProgID="Acrobat.Document.DC" ShapeID="_x0000_i1025" DrawAspect="Icon" ObjectID="_1797415493" r:id="rId19"/>
        </w:object>
      </w:r>
      <w:bookmarkEnd w:id="0"/>
    </w:p>
    <w:sectPr w:rsidR="00F9474D" w:rsidRPr="00C80A5D" w:rsidSect="000B05B5">
      <w:pgSz w:w="11906" w:h="16838"/>
      <w:pgMar w:top="1474" w:right="822" w:bottom="1474" w:left="82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668DFD" w14:textId="77777777" w:rsidR="00AA2CE3" w:rsidRPr="00A90D51" w:rsidRDefault="00AA2CE3" w:rsidP="00BA2BE6">
      <w:pPr>
        <w:spacing w:before="0" w:after="0" w:line="240" w:lineRule="auto"/>
      </w:pPr>
      <w:r w:rsidRPr="00A90D51">
        <w:separator/>
      </w:r>
    </w:p>
  </w:endnote>
  <w:endnote w:type="continuationSeparator" w:id="0">
    <w:p w14:paraId="152FE32B" w14:textId="77777777" w:rsidR="00AA2CE3" w:rsidRPr="00A90D51" w:rsidRDefault="00AA2CE3" w:rsidP="00BA2BE6">
      <w:pPr>
        <w:spacing w:before="0" w:after="0" w:line="240" w:lineRule="auto"/>
      </w:pPr>
      <w:r w:rsidRPr="00A90D51">
        <w:continuationSeparator/>
      </w:r>
    </w:p>
  </w:endnote>
  <w:endnote w:type="continuationNotice" w:id="1">
    <w:p w14:paraId="2165CBC2" w14:textId="77777777" w:rsidR="00AA2CE3" w:rsidRDefault="00AA2CE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Black">
    <w:panose1 w:val="020B0A04020102020204"/>
    <w:charset w:val="00"/>
    <w:family w:val="swiss"/>
    <w:pitch w:val="variable"/>
    <w:sig w:usb0="A00002AF" w:usb1="400078FB" w:usb2="00000000" w:usb3="00000000" w:csb0="0000009F" w:csb1="00000000"/>
    <w:embedRegular r:id="rId1" w:fontKey="{B84F81BA-2B34-421A-AE58-7E8781A8F06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2" w:fontKey="{2CB24CB0-78F7-4FD1-8941-8B9DD63C8011}"/>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variable"/>
    <w:sig w:usb0="00000003" w:usb1="0200E4B4" w:usb2="00000000" w:usb3="00000000" w:csb0="00000001" w:csb1="00000000"/>
  </w:font>
  <w:font w:name="Calibri">
    <w:panose1 w:val="020F0502020204030204"/>
    <w:charset w:val="00"/>
    <w:family w:val="swiss"/>
    <w:pitch w:val="variable"/>
    <w:sig w:usb0="E4002EFF" w:usb1="C200247B" w:usb2="00000009" w:usb3="00000000" w:csb0="000001FF" w:csb1="00000000"/>
    <w:embedRegular r:id="rId3" w:fontKey="{50CC7186-C177-4E0F-B47E-A469E9D31E67}"/>
    <w:embedBold r:id="rId4" w:fontKey="{BB12EF6B-7D38-435A-B58C-5661EA5122D5}"/>
  </w:font>
  <w:font w:name="Arial Bold">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0218500E-D060-4CA3-98FE-31E83FAEB2E4}"/>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101FC3" w14:textId="77777777" w:rsidR="00372C26" w:rsidRPr="00A90D51" w:rsidRDefault="00DC6A03">
    <w:pPr>
      <w:pStyle w:val="Porat"/>
    </w:pPr>
    <w:r w:rsidRPr="00A90D51">
      <w:rPr>
        <w:noProof/>
      </w:rPr>
      <mc:AlternateContent>
        <mc:Choice Requires="wps">
          <w:drawing>
            <wp:anchor distT="0" distB="0" distL="114300" distR="114300" simplePos="0" relativeHeight="251658244" behindDoc="0" locked="0" layoutInCell="1" allowOverlap="1" wp14:anchorId="6AA2DB2C" wp14:editId="04BF283D">
              <wp:simplePos x="0" y="0"/>
              <wp:positionH relativeFrom="rightMargin">
                <wp:posOffset>-323850</wp:posOffset>
              </wp:positionH>
              <wp:positionV relativeFrom="paragraph">
                <wp:posOffset>189906</wp:posOffset>
              </wp:positionV>
              <wp:extent cx="324000" cy="198000"/>
              <wp:effectExtent l="0" t="0" r="0" b="12065"/>
              <wp:wrapNone/>
              <wp:docPr id="1994033937" name="Text Box 9"/>
              <wp:cNvGraphicFramePr/>
              <a:graphic xmlns:a="http://schemas.openxmlformats.org/drawingml/2006/main">
                <a:graphicData uri="http://schemas.microsoft.com/office/word/2010/wordprocessingShape">
                  <wps:wsp>
                    <wps:cNvSpPr txBox="1"/>
                    <wps:spPr>
                      <a:xfrm>
                        <a:off x="0" y="0"/>
                        <a:ext cx="324000" cy="198000"/>
                      </a:xfrm>
                      <a:prstGeom prst="rect">
                        <a:avLst/>
                      </a:prstGeom>
                      <a:noFill/>
                      <a:ln w="6350">
                        <a:noFill/>
                      </a:ln>
                    </wps:spPr>
                    <wps:txbx>
                      <w:txbxContent>
                        <w:p w14:paraId="19B37CCE" w14:textId="77777777" w:rsidR="00372C26" w:rsidRPr="00A90D51" w:rsidRDefault="00372C26" w:rsidP="00DC6A03">
                          <w:pPr>
                            <w:pStyle w:val="Antrats"/>
                            <w:jc w:val="left"/>
                          </w:pPr>
                          <w:r w:rsidRPr="00A90D51">
                            <w:fldChar w:fldCharType="begin"/>
                          </w:r>
                          <w:r w:rsidRPr="00A90D51">
                            <w:instrText xml:space="preserve"> PAGE   \* MERGEFORMAT </w:instrText>
                          </w:r>
                          <w:r w:rsidRPr="00A90D51">
                            <w:fldChar w:fldCharType="separate"/>
                          </w:r>
                          <w:r w:rsidRPr="00A90D51">
                            <w:t>1</w:t>
                          </w:r>
                          <w:r w:rsidRPr="00A90D51">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A2DB2C" id="_x0000_t202" coordsize="21600,21600" o:spt="202" path="m,l,21600r21600,l21600,xe">
              <v:stroke joinstyle="miter"/>
              <v:path gradientshapeok="t" o:connecttype="rect"/>
            </v:shapetype>
            <v:shape id="_x0000_s1028" type="#_x0000_t202" style="position:absolute;left:0;text-align:left;margin-left:-25.5pt;margin-top:14.95pt;width:25.5pt;height:15.6pt;z-index:2516582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" filled="f" stroked="f" strokeweight=".5pt">
              <v:textbox inset="0,0,0,0">
                <w:txbxContent>
                  <w:p w14:paraId="19B37CCE" w14:textId="77777777" w:rsidR="00372C26" w:rsidRPr="00A90D51" w:rsidRDefault="00372C26" w:rsidP="00DC6A03">
                    <w:pPr>
                      <w:pStyle w:val="Antrats"/>
                      <w:jc w:val="left"/>
                    </w:pPr>
                    <w:r w:rsidRPr="00A90D51">
                      <w:fldChar w:fldCharType="begin"/>
                    </w:r>
                    <w:r w:rsidRPr="00A90D51">
                      <w:instrText xml:space="preserve"> PAGE   \* MERGEFORMAT </w:instrText>
                    </w:r>
                    <w:r w:rsidRPr="00A90D51">
                      <w:fldChar w:fldCharType="separate"/>
                    </w:r>
                    <w:r w:rsidRPr="00A90D51">
                      <w:t>1</w:t>
                    </w:r>
                    <w:r w:rsidRPr="00A90D51">
                      <w:fldChar w:fldCharType="end"/>
                    </w:r>
                  </w:p>
                </w:txbxContent>
              </v:textbox>
              <w10:wrap anchorx="margin"/>
            </v:shape>
          </w:pict>
        </mc:Fallback>
      </mc:AlternateContent>
    </w:r>
    <w:r w:rsidR="00372C26" w:rsidRPr="00A90D51">
      <w:rPr>
        <w:noProof/>
      </w:rPr>
      <mc:AlternateContent>
        <mc:Choice Requires="wps">
          <w:drawing>
            <wp:anchor distT="0" distB="0" distL="114300" distR="114300" simplePos="0" relativeHeight="251658245" behindDoc="0" locked="0" layoutInCell="1" allowOverlap="1" wp14:anchorId="34776C4D" wp14:editId="64828C07">
              <wp:simplePos x="0" y="0"/>
              <wp:positionH relativeFrom="rightMargin">
                <wp:posOffset>-377825</wp:posOffset>
              </wp:positionH>
              <wp:positionV relativeFrom="paragraph">
                <wp:posOffset>201197</wp:posOffset>
              </wp:positionV>
              <wp:extent cx="0" cy="162000"/>
              <wp:effectExtent l="0" t="0" r="38100" b="28575"/>
              <wp:wrapNone/>
              <wp:docPr id="557382857" name="Straight Connector 10"/>
              <wp:cNvGraphicFramePr/>
              <a:graphic xmlns:a="http://schemas.openxmlformats.org/drawingml/2006/main">
                <a:graphicData uri="http://schemas.microsoft.com/office/word/2010/wordprocessingShape">
                  <wps:wsp>
                    <wps:cNvCnPr/>
                    <wps:spPr>
                      <a:xfrm>
                        <a:off x="0" y="0"/>
                        <a:ext cx="0" cy="16200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60C057" id="Straight Connector 10" o:spid="_x0000_s1026" style="position:absolute;z-index:251658245;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29.75pt,15.85pt" to="-29.7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" strokecolor="#e6e6e6 [3206]" strokeweight="1pt">
              <v:stroke joinstyle="miter"/>
              <w10:wrap anchorx="margin"/>
            </v:line>
          </w:pict>
        </mc:Fallback>
      </mc:AlternateContent>
    </w:r>
    <w:r w:rsidR="00372C26" w:rsidRPr="00A90D51">
      <w:rPr>
        <w:noProof/>
      </w:rPr>
      <mc:AlternateContent>
        <mc:Choice Requires="wps">
          <w:drawing>
            <wp:anchor distT="0" distB="0" distL="114300" distR="114300" simplePos="0" relativeHeight="251658243" behindDoc="0" locked="0" layoutInCell="1" allowOverlap="1" wp14:anchorId="7F42E25F" wp14:editId="43F3640D">
              <wp:simplePos x="0" y="0"/>
              <wp:positionH relativeFrom="rightMargin">
                <wp:posOffset>-4860925</wp:posOffset>
              </wp:positionH>
              <wp:positionV relativeFrom="paragraph">
                <wp:posOffset>6985</wp:posOffset>
              </wp:positionV>
              <wp:extent cx="4381200" cy="378000"/>
              <wp:effectExtent l="0" t="0" r="635" b="3175"/>
              <wp:wrapNone/>
              <wp:docPr id="768170244" name="Text Box 9"/>
              <wp:cNvGraphicFramePr/>
              <a:graphic xmlns:a="http://schemas.openxmlformats.org/drawingml/2006/main">
                <a:graphicData uri="http://schemas.microsoft.com/office/word/2010/wordprocessingShape">
                  <wps:wsp>
                    <wps:cNvSpPr txBox="1"/>
                    <wps:spPr>
                      <a:xfrm>
                        <a:off x="0" y="0"/>
                        <a:ext cx="4381200" cy="378000"/>
                      </a:xfrm>
                      <a:prstGeom prst="rect">
                        <a:avLst/>
                      </a:prstGeom>
                      <a:noFill/>
                      <a:ln w="6350">
                        <a:noFill/>
                      </a:ln>
                    </wps:spPr>
                    <wps:txbx>
                      <w:txbxContent>
                        <w:sdt>
                          <w:sdtPr>
                            <w:alias w:val="Title"/>
                            <w:tag w:val=""/>
                            <w:id w:val="-1443305023"/>
                            <w:dataBinding w:prefixMappings="xmlns:ns0='http://purl.org/dc/elements/1.1/' xmlns:ns1='http://schemas.openxmlformats.org/package/2006/metadata/core-properties' " w:xpath="/ns1:coreProperties[1]/ns0:title[1]" w:storeItemID="{6C3C8BC8-F283-45AE-878A-BAB7291924A1}"/>
                            <w:text/>
                          </w:sdtPr>
                          <w:sdtContent>
                            <w:p w14:paraId="26701078" w14:textId="40478E41" w:rsidR="00372C26" w:rsidRPr="00A90D51" w:rsidRDefault="008A0367" w:rsidP="00892D67">
                              <w:pPr>
                                <w:pStyle w:val="Antrats"/>
                              </w:pPr>
                              <w:r>
                                <w:t>AB „KAUNO ENERGIJA“ TECHNINĖ SPECIFIKACIJA</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2E25F" id="_x0000_s1029" type="#_x0000_t202" style="position:absolute;left:0;text-align:left;margin-left:-382.75pt;margin-top:.55pt;width:345pt;height:29.75pt;z-index:25165824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" filled="f" stroked="f" strokeweight=".5pt">
              <v:textbox inset="0,0,0,0">
                <w:txbxContent>
                  <w:sdt>
                    <w:sdtPr>
                      <w:alias w:val="Title"/>
                      <w:tag w:val=""/>
                      <w:id w:val="-1443305023"/>
                      <w:dataBinding w:prefixMappings="xmlns:ns0='http://purl.org/dc/elements/1.1/' xmlns:ns1='http://schemas.openxmlformats.org/package/2006/metadata/core-properties' " w:xpath="/ns1:coreProperties[1]/ns0:title[1]" w:storeItemID="{6C3C8BC8-F283-45AE-878A-BAB7291924A1}"/>
                      <w:text/>
                    </w:sdtPr>
                    <w:sdtContent>
                      <w:p w14:paraId="26701078" w14:textId="40478E41" w:rsidR="00372C26" w:rsidRPr="00A90D51" w:rsidRDefault="008A0367" w:rsidP="00892D67">
                        <w:pPr>
                          <w:pStyle w:val="Antrats"/>
                        </w:pPr>
                        <w:r>
                          <w:t>AB „KAUNO ENERGIJA“ TECHNINĖ SPECIFIKACIJA</w:t>
                        </w:r>
                      </w:p>
                    </w:sdtContent>
                  </w:sdt>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9074DA" w14:textId="77777777" w:rsidR="00AA2CE3" w:rsidRPr="00A90D51" w:rsidRDefault="00AA2CE3" w:rsidP="00BA2BE6">
      <w:pPr>
        <w:spacing w:before="0" w:after="0" w:line="240" w:lineRule="auto"/>
      </w:pPr>
      <w:r w:rsidRPr="00A90D51">
        <w:separator/>
      </w:r>
    </w:p>
  </w:footnote>
  <w:footnote w:type="continuationSeparator" w:id="0">
    <w:p w14:paraId="58DFFEDF" w14:textId="77777777" w:rsidR="00AA2CE3" w:rsidRPr="00A90D51" w:rsidRDefault="00AA2CE3" w:rsidP="00BA2BE6">
      <w:pPr>
        <w:spacing w:before="0" w:after="0" w:line="240" w:lineRule="auto"/>
      </w:pPr>
      <w:r w:rsidRPr="00A90D51">
        <w:continuationSeparator/>
      </w:r>
    </w:p>
  </w:footnote>
  <w:footnote w:type="continuationNotice" w:id="1">
    <w:p w14:paraId="005EEB8C" w14:textId="77777777" w:rsidR="00AA2CE3" w:rsidRDefault="00AA2CE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2CDF4" w14:textId="774FCE58" w:rsidR="000E315E" w:rsidRDefault="000E315E">
    <w:pPr>
      <w:pStyle w:val="Antrats"/>
    </w:pPr>
    <w:r>
      <w:ptab w:relativeTo="margin" w:alignment="lef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02F24D" w14:textId="119AFC24" w:rsidR="009F264E" w:rsidRDefault="009F264E">
    <w:pPr>
      <w:pStyle w:val="Antrats"/>
    </w:pPr>
  </w:p>
  <w:p w14:paraId="5693F1FE" w14:textId="33035775" w:rsidR="009F264E" w:rsidRDefault="009F264E" w:rsidP="009F264E">
    <w:pPr>
      <w:pStyle w:val="Antrats"/>
      <w:jc w:val="left"/>
    </w:pPr>
    <w:r w:rsidRPr="00165BF3">
      <w:rPr>
        <w:noProof/>
      </w:rPr>
      <w:drawing>
        <wp:anchor distT="0" distB="0" distL="114300" distR="114300" simplePos="0" relativeHeight="251660293" behindDoc="0" locked="0" layoutInCell="1" allowOverlap="1" wp14:anchorId="223EF1BB" wp14:editId="67791067">
          <wp:simplePos x="0" y="0"/>
          <wp:positionH relativeFrom="margin">
            <wp:posOffset>0</wp:posOffset>
          </wp:positionH>
          <wp:positionV relativeFrom="page">
            <wp:posOffset>353060</wp:posOffset>
          </wp:positionV>
          <wp:extent cx="1521460" cy="350520"/>
          <wp:effectExtent l="0" t="0" r="2540" b="0"/>
          <wp:wrapTopAndBottom/>
          <wp:docPr id="6" name="Picture 6" descr="Paveikslėlis, kuriame yra Astronominis objektas, Gintaras, mėnulis, Astronominis reiškiny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aveikslėlis, kuriame yra Astronominis objektas, Gintaras, mėnulis, Astronominis reiškinys&#10;&#10;Automatiškai sugeneruotas aprašym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1460" cy="3505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4388C" w14:textId="68E25DA8" w:rsidR="00E237E0" w:rsidRPr="00A90D51" w:rsidRDefault="00A05BBC">
    <w:pPr>
      <w:pStyle w:val="Antrats"/>
    </w:pPr>
    <w:r w:rsidRPr="00A90D51">
      <w:rPr>
        <w:noProof/>
      </w:rPr>
      <mc:AlternateContent>
        <mc:Choice Requires="wps">
          <w:drawing>
            <wp:anchor distT="0" distB="0" distL="114300" distR="114300" simplePos="0" relativeHeight="251658240" behindDoc="0" locked="0" layoutInCell="1" allowOverlap="1" wp14:anchorId="4438B2E0" wp14:editId="5CB63DCA">
              <wp:simplePos x="0" y="0"/>
              <wp:positionH relativeFrom="rightMargin">
                <wp:posOffset>-5466715</wp:posOffset>
              </wp:positionH>
              <wp:positionV relativeFrom="margin">
                <wp:posOffset>-421640</wp:posOffset>
              </wp:positionV>
              <wp:extent cx="4990465" cy="311150"/>
              <wp:effectExtent l="0" t="0" r="635" b="12700"/>
              <wp:wrapNone/>
              <wp:docPr id="1026583046" name="Text Box 9"/>
              <wp:cNvGraphicFramePr/>
              <a:graphic xmlns:a="http://schemas.openxmlformats.org/drawingml/2006/main">
                <a:graphicData uri="http://schemas.microsoft.com/office/word/2010/wordprocessingShape">
                  <wps:wsp>
                    <wps:cNvSpPr txBox="1"/>
                    <wps:spPr>
                      <a:xfrm>
                        <a:off x="0" y="0"/>
                        <a:ext cx="4990465" cy="311150"/>
                      </a:xfrm>
                      <a:prstGeom prst="rect">
                        <a:avLst/>
                      </a:prstGeom>
                      <a:noFill/>
                      <a:ln w="6350">
                        <a:noFill/>
                      </a:ln>
                    </wps:spPr>
                    <wps:txbx>
                      <w:txbxContent>
                        <w:p w14:paraId="5C8F17D3" w14:textId="20E0BE54" w:rsidR="00867450" w:rsidRDefault="00000000" w:rsidP="0096234A">
                          <w:pPr>
                            <w:pStyle w:val="Antrats"/>
                          </w:pPr>
                          <w:sdt>
                            <w:sdtPr>
                              <w:alias w:val="Title"/>
                              <w:tag w:val=""/>
                              <w:id w:val="-1950625257"/>
                              <w:dataBinding w:prefixMappings="xmlns:ns0='http://purl.org/dc/elements/1.1/' xmlns:ns1='http://schemas.openxmlformats.org/package/2006/metadata/core-properties' " w:xpath="/ns1:coreProperties[1]/ns0:title[1]" w:storeItemID="{6C3C8BC8-F283-45AE-878A-BAB7291924A1}"/>
                              <w:text/>
                            </w:sdtPr>
                            <w:sdtContent>
                              <w:r w:rsidR="008A0367">
                                <w:t>AB „KAUNO ENERGIJA“ TECHNINĖ SPECIFIKACIJA</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8B2E0" id="_x0000_t202" coordsize="21600,21600" o:spt="202" path="m,l,21600r21600,l21600,xe">
              <v:stroke joinstyle="miter"/>
              <v:path gradientshapeok="t" o:connecttype="rect"/>
            </v:shapetype>
            <v:shape id="Text Box 9" o:spid="_x0000_s1026" type="#_x0000_t202" style="position:absolute;left:0;text-align:left;margin-left:-430.45pt;margin-top:-33.2pt;width:392.95pt;height:24.5pt;z-index:25165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" filled="f" stroked="f" strokeweight=".5pt">
              <v:textbox inset="0,0,0,0">
                <w:txbxContent>
                  <w:p w14:paraId="5C8F17D3" w14:textId="20E0BE54" w:rsidR="00867450" w:rsidRDefault="001567D8" w:rsidP="0096234A">
                    <w:pPr>
                      <w:pStyle w:val="Antrats"/>
                    </w:pPr>
                    <w:sdt>
                      <w:sdtPr>
                        <w:alias w:val="Title"/>
                        <w:tag w:val=""/>
                        <w:id w:val="-1950625257"/>
                        <w:dataBinding w:prefixMappings="xmlns:ns0='http://purl.org/dc/elements/1.1/' xmlns:ns1='http://schemas.openxmlformats.org/package/2006/metadata/core-properties' " w:xpath="/ns1:coreProperties[1]/ns0:title[1]" w:storeItemID="{6C3C8BC8-F283-45AE-878A-BAB7291924A1}"/>
                        <w:text/>
                      </w:sdtPr>
                      <w:sdtContent>
                        <w:r w:rsidR="008A0367">
                          <w:t>AB „KAUNO ENERGIJA“ TECHNINĖ SPECIFIKACIJA</w:t>
                        </w:r>
                      </w:sdtContent>
                    </w:sdt>
                  </w:p>
                </w:txbxContent>
              </v:textbox>
              <w10:wrap anchorx="margin" anchory="margin"/>
            </v:shape>
          </w:pict>
        </mc:Fallback>
      </mc:AlternateContent>
    </w:r>
    <w:r w:rsidR="00DC6A03" w:rsidRPr="00A90D51">
      <w:rPr>
        <w:noProof/>
      </w:rPr>
      <mc:AlternateContent>
        <mc:Choice Requires="wps">
          <w:drawing>
            <wp:anchor distT="0" distB="0" distL="114300" distR="114300" simplePos="0" relativeHeight="251658241" behindDoc="0" locked="0" layoutInCell="1" allowOverlap="1" wp14:anchorId="55A54E83" wp14:editId="51BF22F2">
              <wp:simplePos x="0" y="0"/>
              <wp:positionH relativeFrom="rightMargin">
                <wp:posOffset>-306070</wp:posOffset>
              </wp:positionH>
              <wp:positionV relativeFrom="margin">
                <wp:posOffset>-431800</wp:posOffset>
              </wp:positionV>
              <wp:extent cx="291600" cy="306000"/>
              <wp:effectExtent l="0" t="0" r="13335" b="0"/>
              <wp:wrapNone/>
              <wp:docPr id="2023490423" name="Text Box 9"/>
              <wp:cNvGraphicFramePr/>
              <a:graphic xmlns:a="http://schemas.openxmlformats.org/drawingml/2006/main">
                <a:graphicData uri="http://schemas.microsoft.com/office/word/2010/wordprocessingShape">
                  <wps:wsp>
                    <wps:cNvSpPr txBox="1"/>
                    <wps:spPr>
                      <a:xfrm>
                        <a:off x="0" y="0"/>
                        <a:ext cx="291600" cy="306000"/>
                      </a:xfrm>
                      <a:prstGeom prst="rect">
                        <a:avLst/>
                      </a:prstGeom>
                      <a:noFill/>
                      <a:ln w="6350">
                        <a:noFill/>
                      </a:ln>
                    </wps:spPr>
                    <wps:txbx>
                      <w:txbxContent>
                        <w:p w14:paraId="3B9BD738" w14:textId="77777777" w:rsidR="00E7686F" w:rsidRPr="00A90D51" w:rsidRDefault="00E7686F" w:rsidP="00DC6A03">
                          <w:pPr>
                            <w:pStyle w:val="Antrats"/>
                            <w:jc w:val="left"/>
                          </w:pPr>
                          <w:r w:rsidRPr="00A90D51">
                            <w:fldChar w:fldCharType="begin"/>
                          </w:r>
                          <w:r w:rsidRPr="00A90D51">
                            <w:instrText xml:space="preserve"> PAGE   \* MERGEFORMAT </w:instrText>
                          </w:r>
                          <w:r w:rsidRPr="00A90D51">
                            <w:fldChar w:fldCharType="separate"/>
                          </w:r>
                          <w:r w:rsidRPr="00A90D51">
                            <w:t>1</w:t>
                          </w:r>
                          <w:r w:rsidRPr="00A90D51">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54E83" id="_x0000_s1027" type="#_x0000_t202" style="position:absolute;left:0;text-align:left;margin-left:-24.1pt;margin-top:-34pt;width:22.95pt;height:24.1pt;z-index:251658241;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" filled="f" stroked="f" strokeweight=".5pt">
              <v:textbox inset="0,0,0,0">
                <w:txbxContent>
                  <w:p w14:paraId="3B9BD738" w14:textId="77777777" w:rsidR="00E7686F" w:rsidRPr="00A90D51" w:rsidRDefault="00E7686F" w:rsidP="00DC6A03">
                    <w:pPr>
                      <w:pStyle w:val="Antrats"/>
                      <w:jc w:val="left"/>
                    </w:pPr>
                    <w:r w:rsidRPr="00A90D51">
                      <w:fldChar w:fldCharType="begin"/>
                    </w:r>
                    <w:r w:rsidRPr="00A90D51">
                      <w:instrText xml:space="preserve"> PAGE   \* MERGEFORMAT </w:instrText>
                    </w:r>
                    <w:r w:rsidRPr="00A90D51">
                      <w:fldChar w:fldCharType="separate"/>
                    </w:r>
                    <w:r w:rsidRPr="00A90D51">
                      <w:t>1</w:t>
                    </w:r>
                    <w:r w:rsidRPr="00A90D51">
                      <w:fldChar w:fldCharType="end"/>
                    </w:r>
                  </w:p>
                </w:txbxContent>
              </v:textbox>
              <w10:wrap anchorx="margin" anchory="margin"/>
            </v:shape>
          </w:pict>
        </mc:Fallback>
      </mc:AlternateContent>
    </w:r>
    <w:r w:rsidR="00892D67" w:rsidRPr="00A90D51">
      <w:rPr>
        <w:noProof/>
      </w:rPr>
      <mc:AlternateContent>
        <mc:Choice Requires="wps">
          <w:drawing>
            <wp:anchor distT="0" distB="0" distL="114300" distR="114300" simplePos="0" relativeHeight="251658242" behindDoc="0" locked="0" layoutInCell="1" allowOverlap="1" wp14:anchorId="16210EEB" wp14:editId="0D4605A5">
              <wp:simplePos x="0" y="0"/>
              <wp:positionH relativeFrom="rightMargin">
                <wp:posOffset>-377825</wp:posOffset>
              </wp:positionH>
              <wp:positionV relativeFrom="margin">
                <wp:posOffset>-424815</wp:posOffset>
              </wp:positionV>
              <wp:extent cx="0" cy="295200"/>
              <wp:effectExtent l="0" t="0" r="38100" b="29210"/>
              <wp:wrapNone/>
              <wp:docPr id="747135681" name="Straight Connector 10"/>
              <wp:cNvGraphicFramePr/>
              <a:graphic xmlns:a="http://schemas.openxmlformats.org/drawingml/2006/main">
                <a:graphicData uri="http://schemas.microsoft.com/office/word/2010/wordprocessingShape">
                  <wps:wsp>
                    <wps:cNvCnPr/>
                    <wps:spPr>
                      <a:xfrm>
                        <a:off x="0" y="0"/>
                        <a:ext cx="0" cy="29520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74A0C1" id="Straight Connector 10" o:spid="_x0000_s1026" style="position:absolute;z-index:25165824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 from="-29.75pt,-33.45pt" to="-29.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" strokecolor="#e6e6e6 [3206]" strokeweight="1pt">
              <v:stroke joinstyle="miter"/>
              <w10:wrap anchorx="margin" anchory="margin"/>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834599" w14:textId="465E8D31" w:rsidR="006209AD" w:rsidRPr="00A90D51" w:rsidRDefault="006209AD">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9948D60E"/>
    <w:lvl w:ilvl="0">
      <w:start w:val="1"/>
      <w:numFmt w:val="bullet"/>
      <w:pStyle w:val="Sraassuenkleliais5"/>
      <w:lvlText w:val="–"/>
      <w:lvlJc w:val="left"/>
      <w:pPr>
        <w:ind w:left="2147" w:hanging="360"/>
      </w:pPr>
      <w:rPr>
        <w:rFonts w:ascii="Arial Black" w:hAnsi="Arial Black" w:hint="default"/>
        <w:color w:val="auto"/>
      </w:rPr>
    </w:lvl>
  </w:abstractNum>
  <w:abstractNum w:abstractNumId="1" w15:restartNumberingAfterBreak="0">
    <w:nsid w:val="FFFFFF81"/>
    <w:multiLevelType w:val="singleLevel"/>
    <w:tmpl w:val="8EF4C65C"/>
    <w:lvl w:ilvl="0">
      <w:start w:val="1"/>
      <w:numFmt w:val="bullet"/>
      <w:pStyle w:val="Sraassuenkleliais4"/>
      <w:lvlText w:val="–"/>
      <w:lvlJc w:val="left"/>
      <w:pPr>
        <w:ind w:left="1381" w:hanging="360"/>
      </w:pPr>
      <w:rPr>
        <w:rFonts w:ascii="Arial Black" w:hAnsi="Arial Black" w:hint="default"/>
        <w:color w:val="auto"/>
      </w:rPr>
    </w:lvl>
  </w:abstractNum>
  <w:abstractNum w:abstractNumId="2" w15:restartNumberingAfterBreak="0">
    <w:nsid w:val="FFFFFF82"/>
    <w:multiLevelType w:val="singleLevel"/>
    <w:tmpl w:val="394CA79A"/>
    <w:lvl w:ilvl="0">
      <w:start w:val="1"/>
      <w:numFmt w:val="bullet"/>
      <w:pStyle w:val="Sraassuenkleliais3"/>
      <w:lvlText w:val="–"/>
      <w:lvlJc w:val="left"/>
      <w:pPr>
        <w:ind w:left="1040" w:hanging="360"/>
      </w:pPr>
      <w:rPr>
        <w:rFonts w:ascii="Arial Black" w:hAnsi="Arial Black" w:hint="default"/>
        <w:color w:val="auto"/>
      </w:rPr>
    </w:lvl>
  </w:abstractNum>
  <w:abstractNum w:abstractNumId="3" w15:restartNumberingAfterBreak="0">
    <w:nsid w:val="FFFFFF83"/>
    <w:multiLevelType w:val="singleLevel"/>
    <w:tmpl w:val="9F4E0FCA"/>
    <w:lvl w:ilvl="0">
      <w:start w:val="1"/>
      <w:numFmt w:val="bullet"/>
      <w:pStyle w:val="Sraassuenkleliais2"/>
      <w:lvlText w:val="⁄"/>
      <w:lvlJc w:val="left"/>
      <w:pPr>
        <w:ind w:left="700" w:hanging="360"/>
      </w:pPr>
      <w:rPr>
        <w:rFonts w:asciiTheme="minorHAnsi" w:hAnsiTheme="minorHAnsi" w:hint="default"/>
        <w:color w:val="auto"/>
        <w:sz w:val="20"/>
      </w:rPr>
    </w:lvl>
  </w:abstractNum>
  <w:abstractNum w:abstractNumId="4" w15:restartNumberingAfterBreak="0">
    <w:nsid w:val="FFFFFF89"/>
    <w:multiLevelType w:val="singleLevel"/>
    <w:tmpl w:val="10F4A308"/>
    <w:lvl w:ilvl="0">
      <w:start w:val="1"/>
      <w:numFmt w:val="bullet"/>
      <w:pStyle w:val="Sraassuenkleliais"/>
      <w:lvlText w:val="¡"/>
      <w:lvlJc w:val="left"/>
      <w:pPr>
        <w:ind w:left="360" w:hanging="360"/>
      </w:pPr>
      <w:rPr>
        <w:rFonts w:ascii="Wingdings 2" w:hAnsi="Wingdings 2" w:hint="default"/>
        <w:color w:val="auto"/>
        <w:sz w:val="20"/>
      </w:rPr>
    </w:lvl>
  </w:abstractNum>
  <w:abstractNum w:abstractNumId="5" w15:restartNumberingAfterBreak="0">
    <w:nsid w:val="00875CA3"/>
    <w:multiLevelType w:val="multilevel"/>
    <w:tmpl w:val="2E9EB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2861051"/>
    <w:multiLevelType w:val="hybridMultilevel"/>
    <w:tmpl w:val="1E249D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2AA5147"/>
    <w:multiLevelType w:val="multilevel"/>
    <w:tmpl w:val="554EEA8C"/>
    <w:lvl w:ilvl="0">
      <w:start w:val="1"/>
      <w:numFmt w:val="bullet"/>
      <w:lvlText w:val=""/>
      <w:lvlJc w:val="left"/>
      <w:pPr>
        <w:ind w:left="720" w:hanging="360"/>
      </w:pPr>
      <w:rPr>
        <w:rFonts w:ascii="Symbol" w:hAnsi="Symbol" w:hint="default"/>
        <w:color w:val="134753"/>
        <w:sz w:val="18"/>
        <w:szCs w:val="18"/>
      </w:rPr>
    </w:lvl>
    <w:lvl w:ilvl="1">
      <w:start w:val="1"/>
      <w:numFmt w:val="bullet"/>
      <w:lvlText w:val="‒"/>
      <w:lvlJc w:val="left"/>
      <w:pPr>
        <w:ind w:left="1418" w:hanging="337"/>
      </w:pPr>
      <w:rPr>
        <w:rFonts w:ascii="Times New Roman" w:eastAsia="Times New Roman" w:hAnsi="Times New Roman" w:cs="Times New Roman"/>
        <w:color w:val="134753"/>
      </w:rPr>
    </w:lvl>
    <w:lvl w:ilvl="2">
      <w:start w:val="1"/>
      <w:numFmt w:val="bullet"/>
      <w:lvlText w:val="‒"/>
      <w:lvlJc w:val="left"/>
      <w:pPr>
        <w:ind w:left="2155" w:hanging="355"/>
      </w:pPr>
      <w:rPr>
        <w:rFonts w:ascii="Times New Roman" w:eastAsia="Times New Roman" w:hAnsi="Times New Roman" w:cs="Times New Roman"/>
        <w:color w:val="134753"/>
      </w:rPr>
    </w:lvl>
    <w:lvl w:ilvl="3">
      <w:start w:val="1"/>
      <w:numFmt w:val="bullet"/>
      <w:lvlText w:val="‒"/>
      <w:lvlJc w:val="left"/>
      <w:pPr>
        <w:ind w:left="2835" w:hanging="315"/>
      </w:pPr>
      <w:rPr>
        <w:rFonts w:ascii="Times New Roman" w:eastAsia="Times New Roman" w:hAnsi="Times New Roman" w:cs="Times New Roman"/>
        <w:color w:val="134753"/>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2B621C2"/>
    <w:multiLevelType w:val="hybridMultilevel"/>
    <w:tmpl w:val="A8A0A9AA"/>
    <w:lvl w:ilvl="0" w:tplc="04270001">
      <w:start w:val="1"/>
      <w:numFmt w:val="bullet"/>
      <w:lvlText w:val=""/>
      <w:lvlJc w:val="left"/>
      <w:pPr>
        <w:ind w:left="743" w:hanging="360"/>
      </w:pPr>
      <w:rPr>
        <w:rFonts w:ascii="Symbol" w:hAnsi="Symbol" w:hint="default"/>
      </w:rPr>
    </w:lvl>
    <w:lvl w:ilvl="1" w:tplc="04270003" w:tentative="1">
      <w:start w:val="1"/>
      <w:numFmt w:val="bullet"/>
      <w:lvlText w:val="o"/>
      <w:lvlJc w:val="left"/>
      <w:pPr>
        <w:ind w:left="1463" w:hanging="360"/>
      </w:pPr>
      <w:rPr>
        <w:rFonts w:ascii="Courier New" w:hAnsi="Courier New" w:cs="Courier New" w:hint="default"/>
      </w:rPr>
    </w:lvl>
    <w:lvl w:ilvl="2" w:tplc="04270005" w:tentative="1">
      <w:start w:val="1"/>
      <w:numFmt w:val="bullet"/>
      <w:lvlText w:val=""/>
      <w:lvlJc w:val="left"/>
      <w:pPr>
        <w:ind w:left="2183" w:hanging="360"/>
      </w:pPr>
      <w:rPr>
        <w:rFonts w:ascii="Wingdings" w:hAnsi="Wingdings" w:hint="default"/>
      </w:rPr>
    </w:lvl>
    <w:lvl w:ilvl="3" w:tplc="04270001" w:tentative="1">
      <w:start w:val="1"/>
      <w:numFmt w:val="bullet"/>
      <w:lvlText w:val=""/>
      <w:lvlJc w:val="left"/>
      <w:pPr>
        <w:ind w:left="2903" w:hanging="360"/>
      </w:pPr>
      <w:rPr>
        <w:rFonts w:ascii="Symbol" w:hAnsi="Symbol" w:hint="default"/>
      </w:rPr>
    </w:lvl>
    <w:lvl w:ilvl="4" w:tplc="04270003" w:tentative="1">
      <w:start w:val="1"/>
      <w:numFmt w:val="bullet"/>
      <w:lvlText w:val="o"/>
      <w:lvlJc w:val="left"/>
      <w:pPr>
        <w:ind w:left="3623" w:hanging="360"/>
      </w:pPr>
      <w:rPr>
        <w:rFonts w:ascii="Courier New" w:hAnsi="Courier New" w:cs="Courier New" w:hint="default"/>
      </w:rPr>
    </w:lvl>
    <w:lvl w:ilvl="5" w:tplc="04270005" w:tentative="1">
      <w:start w:val="1"/>
      <w:numFmt w:val="bullet"/>
      <w:lvlText w:val=""/>
      <w:lvlJc w:val="left"/>
      <w:pPr>
        <w:ind w:left="4343" w:hanging="360"/>
      </w:pPr>
      <w:rPr>
        <w:rFonts w:ascii="Wingdings" w:hAnsi="Wingdings" w:hint="default"/>
      </w:rPr>
    </w:lvl>
    <w:lvl w:ilvl="6" w:tplc="04270001" w:tentative="1">
      <w:start w:val="1"/>
      <w:numFmt w:val="bullet"/>
      <w:lvlText w:val=""/>
      <w:lvlJc w:val="left"/>
      <w:pPr>
        <w:ind w:left="5063" w:hanging="360"/>
      </w:pPr>
      <w:rPr>
        <w:rFonts w:ascii="Symbol" w:hAnsi="Symbol" w:hint="default"/>
      </w:rPr>
    </w:lvl>
    <w:lvl w:ilvl="7" w:tplc="04270003" w:tentative="1">
      <w:start w:val="1"/>
      <w:numFmt w:val="bullet"/>
      <w:lvlText w:val="o"/>
      <w:lvlJc w:val="left"/>
      <w:pPr>
        <w:ind w:left="5783" w:hanging="360"/>
      </w:pPr>
      <w:rPr>
        <w:rFonts w:ascii="Courier New" w:hAnsi="Courier New" w:cs="Courier New" w:hint="default"/>
      </w:rPr>
    </w:lvl>
    <w:lvl w:ilvl="8" w:tplc="04270005" w:tentative="1">
      <w:start w:val="1"/>
      <w:numFmt w:val="bullet"/>
      <w:lvlText w:val=""/>
      <w:lvlJc w:val="left"/>
      <w:pPr>
        <w:ind w:left="6503" w:hanging="360"/>
      </w:pPr>
      <w:rPr>
        <w:rFonts w:ascii="Wingdings" w:hAnsi="Wingdings" w:hint="default"/>
      </w:rPr>
    </w:lvl>
  </w:abstractNum>
  <w:abstractNum w:abstractNumId="9" w15:restartNumberingAfterBreak="0">
    <w:nsid w:val="02D607A0"/>
    <w:multiLevelType w:val="multilevel"/>
    <w:tmpl w:val="DAE87F48"/>
    <w:lvl w:ilvl="0">
      <w:start w:val="1"/>
      <w:numFmt w:val="bullet"/>
      <w:lvlText w:val="●"/>
      <w:lvlJc w:val="left"/>
      <w:pPr>
        <w:ind w:left="720" w:hanging="360"/>
      </w:pPr>
      <w:rPr>
        <w:rFonts w:ascii="Noto Sans Symbols" w:eastAsia="Noto Sans Symbols" w:hAnsi="Noto Sans Symbols" w:cs="Noto Sans Symbols"/>
        <w:color w:val="134753"/>
        <w:sz w:val="22"/>
        <w:szCs w:val="22"/>
      </w:rPr>
    </w:lvl>
    <w:lvl w:ilvl="1">
      <w:start w:val="1"/>
      <w:numFmt w:val="bullet"/>
      <w:lvlText w:val=""/>
      <w:lvlJc w:val="left"/>
      <w:pPr>
        <w:ind w:left="720" w:hanging="360"/>
      </w:pPr>
      <w:rPr>
        <w:rFonts w:ascii="Symbol" w:hAnsi="Symbol" w:hint="default"/>
      </w:rPr>
    </w:lvl>
    <w:lvl w:ilvl="2">
      <w:start w:val="1"/>
      <w:numFmt w:val="bullet"/>
      <w:lvlText w:val="‒"/>
      <w:lvlJc w:val="left"/>
      <w:pPr>
        <w:ind w:left="2155" w:hanging="355"/>
      </w:pPr>
      <w:rPr>
        <w:rFonts w:ascii="Times New Roman" w:eastAsia="Times New Roman" w:hAnsi="Times New Roman" w:cs="Times New Roman"/>
        <w:color w:val="134753"/>
      </w:rPr>
    </w:lvl>
    <w:lvl w:ilvl="3">
      <w:start w:val="1"/>
      <w:numFmt w:val="bullet"/>
      <w:lvlText w:val="‒"/>
      <w:lvlJc w:val="left"/>
      <w:pPr>
        <w:ind w:left="2835" w:hanging="315"/>
      </w:pPr>
      <w:rPr>
        <w:rFonts w:ascii="Times New Roman" w:eastAsia="Times New Roman" w:hAnsi="Times New Roman" w:cs="Times New Roman"/>
        <w:color w:val="134753"/>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455677B"/>
    <w:multiLevelType w:val="hybridMultilevel"/>
    <w:tmpl w:val="6B5C3E1A"/>
    <w:lvl w:ilvl="0" w:tplc="66E6048E">
      <w:start w:val="1"/>
      <w:numFmt w:val="bullet"/>
      <w:lvlText w:val=""/>
      <w:lvlJc w:val="left"/>
      <w:pPr>
        <w:ind w:left="1080" w:hanging="360"/>
      </w:pPr>
      <w:rPr>
        <w:rFonts w:ascii="Symbol" w:hAnsi="Symbol" w:hint="default"/>
        <w:color w:val="auto"/>
        <w:sz w:val="22"/>
        <w:szCs w:val="22"/>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1" w15:restartNumberingAfterBreak="0">
    <w:nsid w:val="04636D55"/>
    <w:multiLevelType w:val="hybridMultilevel"/>
    <w:tmpl w:val="2FBA42EC"/>
    <w:lvl w:ilvl="0" w:tplc="74BA91A4">
      <w:start w:val="1"/>
      <w:numFmt w:val="bullet"/>
      <w:lvlText w:val=""/>
      <w:lvlJc w:val="left"/>
      <w:pPr>
        <w:ind w:left="726" w:hanging="360"/>
      </w:pPr>
      <w:rPr>
        <w:rFonts w:ascii="Symbol" w:hAnsi="Symbol" w:hint="default"/>
        <w:color w:val="232323" w:themeColor="text2"/>
      </w:rPr>
    </w:lvl>
    <w:lvl w:ilvl="1" w:tplc="04090003" w:tentative="1">
      <w:start w:val="1"/>
      <w:numFmt w:val="bullet"/>
      <w:lvlText w:val="o"/>
      <w:lvlJc w:val="left"/>
      <w:pPr>
        <w:ind w:left="1446" w:hanging="360"/>
      </w:pPr>
      <w:rPr>
        <w:rFonts w:ascii="Courier New" w:hAnsi="Courier New" w:cs="Courier New" w:hint="default"/>
      </w:rPr>
    </w:lvl>
    <w:lvl w:ilvl="2" w:tplc="04090005" w:tentative="1">
      <w:start w:val="1"/>
      <w:numFmt w:val="bullet"/>
      <w:lvlText w:val=""/>
      <w:lvlJc w:val="left"/>
      <w:pPr>
        <w:ind w:left="2166" w:hanging="360"/>
      </w:pPr>
      <w:rPr>
        <w:rFonts w:ascii="Wingdings" w:hAnsi="Wingdings" w:hint="default"/>
      </w:rPr>
    </w:lvl>
    <w:lvl w:ilvl="3" w:tplc="04090001" w:tentative="1">
      <w:start w:val="1"/>
      <w:numFmt w:val="bullet"/>
      <w:lvlText w:val=""/>
      <w:lvlJc w:val="left"/>
      <w:pPr>
        <w:ind w:left="2886" w:hanging="360"/>
      </w:pPr>
      <w:rPr>
        <w:rFonts w:ascii="Symbol" w:hAnsi="Symbol" w:hint="default"/>
      </w:rPr>
    </w:lvl>
    <w:lvl w:ilvl="4" w:tplc="04090003" w:tentative="1">
      <w:start w:val="1"/>
      <w:numFmt w:val="bullet"/>
      <w:lvlText w:val="o"/>
      <w:lvlJc w:val="left"/>
      <w:pPr>
        <w:ind w:left="3606" w:hanging="360"/>
      </w:pPr>
      <w:rPr>
        <w:rFonts w:ascii="Courier New" w:hAnsi="Courier New" w:cs="Courier New" w:hint="default"/>
      </w:rPr>
    </w:lvl>
    <w:lvl w:ilvl="5" w:tplc="04090005" w:tentative="1">
      <w:start w:val="1"/>
      <w:numFmt w:val="bullet"/>
      <w:lvlText w:val=""/>
      <w:lvlJc w:val="left"/>
      <w:pPr>
        <w:ind w:left="4326" w:hanging="360"/>
      </w:pPr>
      <w:rPr>
        <w:rFonts w:ascii="Wingdings" w:hAnsi="Wingdings" w:hint="default"/>
      </w:rPr>
    </w:lvl>
    <w:lvl w:ilvl="6" w:tplc="04090001" w:tentative="1">
      <w:start w:val="1"/>
      <w:numFmt w:val="bullet"/>
      <w:lvlText w:val=""/>
      <w:lvlJc w:val="left"/>
      <w:pPr>
        <w:ind w:left="5046" w:hanging="360"/>
      </w:pPr>
      <w:rPr>
        <w:rFonts w:ascii="Symbol" w:hAnsi="Symbol" w:hint="default"/>
      </w:rPr>
    </w:lvl>
    <w:lvl w:ilvl="7" w:tplc="04090003" w:tentative="1">
      <w:start w:val="1"/>
      <w:numFmt w:val="bullet"/>
      <w:lvlText w:val="o"/>
      <w:lvlJc w:val="left"/>
      <w:pPr>
        <w:ind w:left="5766" w:hanging="360"/>
      </w:pPr>
      <w:rPr>
        <w:rFonts w:ascii="Courier New" w:hAnsi="Courier New" w:cs="Courier New" w:hint="default"/>
      </w:rPr>
    </w:lvl>
    <w:lvl w:ilvl="8" w:tplc="04090005" w:tentative="1">
      <w:start w:val="1"/>
      <w:numFmt w:val="bullet"/>
      <w:lvlText w:val=""/>
      <w:lvlJc w:val="left"/>
      <w:pPr>
        <w:ind w:left="6486" w:hanging="360"/>
      </w:pPr>
      <w:rPr>
        <w:rFonts w:ascii="Wingdings" w:hAnsi="Wingdings" w:hint="default"/>
      </w:rPr>
    </w:lvl>
  </w:abstractNum>
  <w:abstractNum w:abstractNumId="12" w15:restartNumberingAfterBreak="0">
    <w:nsid w:val="04A31273"/>
    <w:multiLevelType w:val="multilevel"/>
    <w:tmpl w:val="09B4BA30"/>
    <w:lvl w:ilvl="0">
      <w:start w:val="1"/>
      <w:numFmt w:val="bullet"/>
      <w:lvlText w:val=""/>
      <w:lvlJc w:val="left"/>
      <w:pPr>
        <w:ind w:left="360" w:hanging="360"/>
      </w:pPr>
      <w:rPr>
        <w:rFonts w:ascii="Symbol" w:hAnsi="Symbol" w:hint="default"/>
        <w:color w:val="232323" w:themeColor="text2"/>
        <w:sz w:val="18"/>
        <w:szCs w:val="18"/>
      </w:rPr>
    </w:lvl>
    <w:lvl w:ilvl="1">
      <w:start w:val="1"/>
      <w:numFmt w:val="bullet"/>
      <w:lvlText w:val="‒"/>
      <w:lvlJc w:val="left"/>
      <w:pPr>
        <w:ind w:left="1058" w:hanging="337"/>
      </w:pPr>
      <w:rPr>
        <w:rFonts w:ascii="Times New Roman" w:eastAsia="Times New Roman" w:hAnsi="Times New Roman" w:cs="Times New Roman"/>
        <w:color w:val="134753"/>
      </w:rPr>
    </w:lvl>
    <w:lvl w:ilvl="2">
      <w:start w:val="1"/>
      <w:numFmt w:val="bullet"/>
      <w:lvlText w:val="‒"/>
      <w:lvlJc w:val="left"/>
      <w:pPr>
        <w:ind w:left="1795" w:hanging="355"/>
      </w:pPr>
      <w:rPr>
        <w:rFonts w:ascii="Times New Roman" w:eastAsia="Times New Roman" w:hAnsi="Times New Roman" w:cs="Times New Roman"/>
        <w:color w:val="134753"/>
      </w:rPr>
    </w:lvl>
    <w:lvl w:ilvl="3">
      <w:start w:val="1"/>
      <w:numFmt w:val="bullet"/>
      <w:lvlText w:val="‒"/>
      <w:lvlJc w:val="left"/>
      <w:pPr>
        <w:ind w:left="2475" w:hanging="315"/>
      </w:pPr>
      <w:rPr>
        <w:rFonts w:ascii="Times New Roman" w:eastAsia="Times New Roman" w:hAnsi="Times New Roman" w:cs="Times New Roman"/>
        <w:color w:val="134753"/>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04B23DEE"/>
    <w:multiLevelType w:val="multilevel"/>
    <w:tmpl w:val="3D78B2AA"/>
    <w:lvl w:ilvl="0">
      <w:start w:val="1"/>
      <w:numFmt w:val="bullet"/>
      <w:lvlText w:val=""/>
      <w:lvlJc w:val="left"/>
      <w:pPr>
        <w:ind w:left="360" w:hanging="360"/>
      </w:pPr>
      <w:rPr>
        <w:rFonts w:ascii="Symbol" w:hAnsi="Symbol" w:hint="default"/>
        <w:color w:val="232323" w:themeColor="text2"/>
        <w:sz w:val="18"/>
        <w:szCs w:val="18"/>
      </w:rPr>
    </w:lvl>
    <w:lvl w:ilvl="1">
      <w:start w:val="1"/>
      <w:numFmt w:val="bullet"/>
      <w:lvlText w:val="‒"/>
      <w:lvlJc w:val="left"/>
      <w:pPr>
        <w:ind w:left="1058" w:hanging="337"/>
      </w:pPr>
      <w:rPr>
        <w:rFonts w:ascii="Times New Roman" w:eastAsia="Times New Roman" w:hAnsi="Times New Roman" w:cs="Times New Roman"/>
        <w:color w:val="134753"/>
      </w:rPr>
    </w:lvl>
    <w:lvl w:ilvl="2">
      <w:start w:val="1"/>
      <w:numFmt w:val="bullet"/>
      <w:lvlText w:val="‒"/>
      <w:lvlJc w:val="left"/>
      <w:pPr>
        <w:ind w:left="1795" w:hanging="355"/>
      </w:pPr>
      <w:rPr>
        <w:rFonts w:ascii="Times New Roman" w:eastAsia="Times New Roman" w:hAnsi="Times New Roman" w:cs="Times New Roman"/>
        <w:color w:val="134753"/>
      </w:rPr>
    </w:lvl>
    <w:lvl w:ilvl="3">
      <w:start w:val="1"/>
      <w:numFmt w:val="bullet"/>
      <w:lvlText w:val="‒"/>
      <w:lvlJc w:val="left"/>
      <w:pPr>
        <w:ind w:left="2475" w:hanging="315"/>
      </w:pPr>
      <w:rPr>
        <w:rFonts w:ascii="Times New Roman" w:eastAsia="Times New Roman" w:hAnsi="Times New Roman" w:cs="Times New Roman"/>
        <w:color w:val="134753"/>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064A7E2A"/>
    <w:multiLevelType w:val="hybridMultilevel"/>
    <w:tmpl w:val="5A9EF23C"/>
    <w:lvl w:ilvl="0" w:tplc="49164908">
      <w:start w:val="1"/>
      <w:numFmt w:val="decimal"/>
      <w:lvlText w:val="REZ – %1."/>
      <w:lvlJc w:val="left"/>
      <w:pPr>
        <w:ind w:left="360" w:hanging="360"/>
      </w:pPr>
      <w:rPr>
        <w:rFonts w:hint="default"/>
        <w:b w:val="0"/>
        <w:bCs w:val="0"/>
        <w:color w:val="auto"/>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06B21B62"/>
    <w:multiLevelType w:val="multilevel"/>
    <w:tmpl w:val="4BD6A688"/>
    <w:lvl w:ilvl="0">
      <w:start w:val="1"/>
      <w:numFmt w:val="bullet"/>
      <w:lvlText w:val="●"/>
      <w:lvlJc w:val="left"/>
      <w:pPr>
        <w:ind w:left="720" w:hanging="360"/>
      </w:pPr>
      <w:rPr>
        <w:rFonts w:ascii="Noto Sans Symbols" w:eastAsia="Noto Sans Symbols" w:hAnsi="Noto Sans Symbols" w:cs="Noto Sans Symbols"/>
        <w:color w:val="134753"/>
        <w:sz w:val="22"/>
        <w:szCs w:val="22"/>
      </w:rPr>
    </w:lvl>
    <w:lvl w:ilvl="1">
      <w:start w:val="1"/>
      <w:numFmt w:val="bullet"/>
      <w:lvlText w:val="‒"/>
      <w:lvlJc w:val="left"/>
      <w:pPr>
        <w:ind w:left="1418" w:hanging="337"/>
      </w:pPr>
      <w:rPr>
        <w:rFonts w:ascii="Times New Roman" w:eastAsia="Times New Roman" w:hAnsi="Times New Roman" w:cs="Times New Roman"/>
        <w:color w:val="134753"/>
      </w:rPr>
    </w:lvl>
    <w:lvl w:ilvl="2">
      <w:start w:val="1"/>
      <w:numFmt w:val="bullet"/>
      <w:lvlText w:val="‒"/>
      <w:lvlJc w:val="left"/>
      <w:pPr>
        <w:ind w:left="2155" w:hanging="355"/>
      </w:pPr>
      <w:rPr>
        <w:rFonts w:ascii="Times New Roman" w:eastAsia="Times New Roman" w:hAnsi="Times New Roman" w:cs="Times New Roman"/>
        <w:color w:val="134753"/>
      </w:rPr>
    </w:lvl>
    <w:lvl w:ilvl="3">
      <w:start w:val="1"/>
      <w:numFmt w:val="bullet"/>
      <w:lvlText w:val="‒"/>
      <w:lvlJc w:val="left"/>
      <w:pPr>
        <w:ind w:left="2835" w:hanging="315"/>
      </w:pPr>
      <w:rPr>
        <w:rFonts w:ascii="Times New Roman" w:eastAsia="Times New Roman" w:hAnsi="Times New Roman" w:cs="Times New Roman"/>
        <w:color w:val="134753"/>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9662CA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B11302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E4F2176"/>
    <w:multiLevelType w:val="multilevel"/>
    <w:tmpl w:val="5EE4DBA6"/>
    <w:lvl w:ilvl="0">
      <w:start w:val="1"/>
      <w:numFmt w:val="bullet"/>
      <w:lvlText w:val=""/>
      <w:lvlJc w:val="left"/>
      <w:pPr>
        <w:ind w:left="360" w:hanging="360"/>
      </w:pPr>
      <w:rPr>
        <w:rFonts w:ascii="Symbol" w:hAnsi="Symbol" w:hint="default"/>
        <w:color w:val="232323" w:themeColor="text2"/>
        <w:sz w:val="18"/>
        <w:szCs w:val="18"/>
      </w:rPr>
    </w:lvl>
    <w:lvl w:ilvl="1">
      <w:start w:val="1"/>
      <w:numFmt w:val="bullet"/>
      <w:lvlText w:val="‒"/>
      <w:lvlJc w:val="left"/>
      <w:pPr>
        <w:ind w:left="1058" w:hanging="337"/>
      </w:pPr>
      <w:rPr>
        <w:rFonts w:ascii="Times New Roman" w:eastAsia="Times New Roman" w:hAnsi="Times New Roman" w:cs="Times New Roman"/>
        <w:color w:val="134753"/>
      </w:rPr>
    </w:lvl>
    <w:lvl w:ilvl="2">
      <w:start w:val="1"/>
      <w:numFmt w:val="bullet"/>
      <w:lvlText w:val="‒"/>
      <w:lvlJc w:val="left"/>
      <w:pPr>
        <w:ind w:left="1795" w:hanging="355"/>
      </w:pPr>
      <w:rPr>
        <w:rFonts w:ascii="Times New Roman" w:eastAsia="Times New Roman" w:hAnsi="Times New Roman" w:cs="Times New Roman"/>
        <w:color w:val="134753"/>
      </w:rPr>
    </w:lvl>
    <w:lvl w:ilvl="3">
      <w:start w:val="1"/>
      <w:numFmt w:val="bullet"/>
      <w:lvlText w:val="‒"/>
      <w:lvlJc w:val="left"/>
      <w:pPr>
        <w:ind w:left="2475" w:hanging="315"/>
      </w:pPr>
      <w:rPr>
        <w:rFonts w:ascii="Times New Roman" w:eastAsia="Times New Roman" w:hAnsi="Times New Roman" w:cs="Times New Roman"/>
        <w:color w:val="134753"/>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0F643155"/>
    <w:multiLevelType w:val="hybridMultilevel"/>
    <w:tmpl w:val="75D86B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09433C7"/>
    <w:multiLevelType w:val="hybridMultilevel"/>
    <w:tmpl w:val="014E5AC4"/>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1" w15:restartNumberingAfterBreak="0">
    <w:nsid w:val="10D20A3F"/>
    <w:multiLevelType w:val="multilevel"/>
    <w:tmpl w:val="B1081EDA"/>
    <w:lvl w:ilvl="0">
      <w:start w:val="1"/>
      <w:numFmt w:val="bullet"/>
      <w:lvlText w:val=""/>
      <w:lvlJc w:val="left"/>
      <w:pPr>
        <w:ind w:left="720" w:hanging="360"/>
      </w:pPr>
      <w:rPr>
        <w:rFonts w:ascii="Symbol" w:hAnsi="Symbol" w:hint="default"/>
        <w:color w:val="232323" w:themeColor="text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19B1DC3"/>
    <w:multiLevelType w:val="hybridMultilevel"/>
    <w:tmpl w:val="08561220"/>
    <w:lvl w:ilvl="0" w:tplc="CD0A7AD8">
      <w:start w:val="1"/>
      <w:numFmt w:val="decimal"/>
      <w:lvlText w:val="%1 PRIEDAS."/>
      <w:lvlJc w:val="left"/>
      <w:pPr>
        <w:ind w:left="720" w:hanging="360"/>
      </w:pPr>
      <w:rPr>
        <w:rFonts w:ascii="Calibri" w:hAnsi="Calibri" w:hint="default"/>
        <w:b/>
        <w:bCs w:val="0"/>
        <w:i w:val="0"/>
        <w:color w:val="232323" w:themeColor="accent1"/>
        <w:sz w:val="40"/>
        <w:szCs w:val="4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11AC215A"/>
    <w:multiLevelType w:val="multilevel"/>
    <w:tmpl w:val="E458BED4"/>
    <w:lvl w:ilvl="0">
      <w:start w:val="1"/>
      <w:numFmt w:val="bullet"/>
      <w:lvlText w:val=""/>
      <w:lvlJc w:val="left"/>
      <w:pPr>
        <w:ind w:left="720" w:hanging="360"/>
      </w:pPr>
      <w:rPr>
        <w:rFonts w:ascii="Symbol" w:hAnsi="Symbol" w:hint="default"/>
        <w:color w:val="232323" w:themeColor="text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1B90DD5"/>
    <w:multiLevelType w:val="hybridMultilevel"/>
    <w:tmpl w:val="9A8C53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20D1FB0"/>
    <w:multiLevelType w:val="hybridMultilevel"/>
    <w:tmpl w:val="D234B84A"/>
    <w:lvl w:ilvl="0" w:tplc="F6AA6E7E">
      <w:start w:val="1"/>
      <w:numFmt w:val="bullet"/>
      <w:lvlText w:val=""/>
      <w:lvlJc w:val="left"/>
      <w:pPr>
        <w:ind w:left="720" w:hanging="360"/>
      </w:pPr>
      <w:rPr>
        <w:rFonts w:ascii="Symbol" w:hAnsi="Symbol" w:hint="default"/>
        <w:color w:val="232323"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12254433"/>
    <w:multiLevelType w:val="multilevel"/>
    <w:tmpl w:val="04270025"/>
    <w:lvl w:ilvl="0">
      <w:start w:val="1"/>
      <w:numFmt w:val="decimal"/>
      <w:pStyle w:val="Antrat1"/>
      <w:lvlText w:val="%1"/>
      <w:lvlJc w:val="left"/>
      <w:pPr>
        <w:ind w:left="432" w:hanging="432"/>
      </w:pPr>
    </w:lvl>
    <w:lvl w:ilvl="1">
      <w:start w:val="1"/>
      <w:numFmt w:val="decimal"/>
      <w:pStyle w:val="Antrat2"/>
      <w:lvlText w:val="%1.%2"/>
      <w:lvlJc w:val="left"/>
      <w:pPr>
        <w:ind w:left="576" w:hanging="576"/>
      </w:pPr>
    </w:lvl>
    <w:lvl w:ilvl="2">
      <w:start w:val="1"/>
      <w:numFmt w:val="decimal"/>
      <w:pStyle w:val="Antrat3"/>
      <w:lvlText w:val="%1.%2.%3"/>
      <w:lvlJc w:val="left"/>
      <w:pPr>
        <w:ind w:left="720" w:hanging="720"/>
      </w:pPr>
    </w:lvl>
    <w:lvl w:ilvl="3">
      <w:start w:val="1"/>
      <w:numFmt w:val="decimal"/>
      <w:pStyle w:val="Antrat4"/>
      <w:lvlText w:val="%1.%2.%3.%4"/>
      <w:lvlJc w:val="left"/>
      <w:pPr>
        <w:ind w:left="864" w:hanging="864"/>
      </w:pPr>
    </w:lvl>
    <w:lvl w:ilvl="4">
      <w:start w:val="1"/>
      <w:numFmt w:val="decimal"/>
      <w:pStyle w:val="Antrat5"/>
      <w:lvlText w:val="%1.%2.%3.%4.%5"/>
      <w:lvlJc w:val="left"/>
      <w:pPr>
        <w:ind w:left="1008" w:hanging="1008"/>
      </w:pPr>
    </w:lvl>
    <w:lvl w:ilvl="5">
      <w:start w:val="1"/>
      <w:numFmt w:val="decimal"/>
      <w:pStyle w:val="Antrat6"/>
      <w:lvlText w:val="%1.%2.%3.%4.%5.%6"/>
      <w:lvlJc w:val="left"/>
      <w:pPr>
        <w:ind w:left="1152" w:hanging="1152"/>
      </w:pPr>
    </w:lvl>
    <w:lvl w:ilvl="6">
      <w:start w:val="1"/>
      <w:numFmt w:val="decimal"/>
      <w:pStyle w:val="Antrat7"/>
      <w:lvlText w:val="%1.%2.%3.%4.%5.%6.%7"/>
      <w:lvlJc w:val="left"/>
      <w:pPr>
        <w:ind w:left="1296" w:hanging="1296"/>
      </w:pPr>
    </w:lvl>
    <w:lvl w:ilvl="7">
      <w:start w:val="1"/>
      <w:numFmt w:val="decimal"/>
      <w:pStyle w:val="Antrat8"/>
      <w:lvlText w:val="%1.%2.%3.%4.%5.%6.%7.%8"/>
      <w:lvlJc w:val="left"/>
      <w:pPr>
        <w:ind w:left="1440" w:hanging="1440"/>
      </w:pPr>
    </w:lvl>
    <w:lvl w:ilvl="8">
      <w:start w:val="1"/>
      <w:numFmt w:val="decimal"/>
      <w:pStyle w:val="Antrat9"/>
      <w:lvlText w:val="%1.%2.%3.%4.%5.%6.%7.%8.%9"/>
      <w:lvlJc w:val="left"/>
      <w:pPr>
        <w:ind w:left="1584" w:hanging="1584"/>
      </w:pPr>
    </w:lvl>
  </w:abstractNum>
  <w:abstractNum w:abstractNumId="27" w15:restartNumberingAfterBreak="0">
    <w:nsid w:val="126F6476"/>
    <w:multiLevelType w:val="multilevel"/>
    <w:tmpl w:val="B7FE0AC6"/>
    <w:lvl w:ilvl="0">
      <w:start w:val="1"/>
      <w:numFmt w:val="decimal"/>
      <w:lvlText w:val="%1."/>
      <w:lvlJc w:val="left"/>
      <w:pPr>
        <w:ind w:left="810" w:hanging="360"/>
      </w:pPr>
      <w:rPr>
        <w:rFonts w:hint="default"/>
        <w:color w:val="auto"/>
      </w:rPr>
    </w:lvl>
    <w:lvl w:ilvl="1">
      <w:start w:val="1"/>
      <w:numFmt w:val="bullet"/>
      <w:lvlText w:val=""/>
      <w:lvlJc w:val="left"/>
      <w:pPr>
        <w:ind w:left="1530" w:hanging="360"/>
      </w:pPr>
      <w:rPr>
        <w:rFonts w:ascii="Symbol" w:hAnsi="Symbol" w:hint="default"/>
        <w:color w:val="232323" w:themeColor="text2"/>
      </w:rPr>
    </w:lvl>
    <w:lvl w:ilvl="2">
      <w:start w:val="1"/>
      <w:numFmt w:val="lowerRoman"/>
      <w:lvlText w:val="%3."/>
      <w:lvlJc w:val="right"/>
      <w:pPr>
        <w:ind w:left="2250" w:hanging="180"/>
      </w:pPr>
      <w:rPr>
        <w:rFonts w:hint="default"/>
      </w:rPr>
    </w:lvl>
    <w:lvl w:ilvl="3">
      <w:start w:val="1"/>
      <w:numFmt w:val="decimal"/>
      <w:lvlText w:val="%4."/>
      <w:lvlJc w:val="left"/>
      <w:pPr>
        <w:ind w:left="2970" w:hanging="360"/>
      </w:pPr>
      <w:rPr>
        <w:rFonts w:hint="default"/>
      </w:rPr>
    </w:lvl>
    <w:lvl w:ilvl="4">
      <w:start w:val="1"/>
      <w:numFmt w:val="lowerLetter"/>
      <w:lvlText w:val="%5."/>
      <w:lvlJc w:val="left"/>
      <w:pPr>
        <w:ind w:left="3690" w:hanging="360"/>
      </w:pPr>
      <w:rPr>
        <w:rFonts w:hint="default"/>
      </w:rPr>
    </w:lvl>
    <w:lvl w:ilvl="5">
      <w:start w:val="1"/>
      <w:numFmt w:val="lowerRoman"/>
      <w:lvlText w:val="%6."/>
      <w:lvlJc w:val="right"/>
      <w:pPr>
        <w:ind w:left="4410" w:hanging="180"/>
      </w:pPr>
      <w:rPr>
        <w:rFonts w:hint="default"/>
      </w:rPr>
    </w:lvl>
    <w:lvl w:ilvl="6">
      <w:start w:val="1"/>
      <w:numFmt w:val="decimal"/>
      <w:lvlText w:val="%7."/>
      <w:lvlJc w:val="left"/>
      <w:pPr>
        <w:ind w:left="5130" w:hanging="360"/>
      </w:pPr>
      <w:rPr>
        <w:rFonts w:hint="default"/>
      </w:rPr>
    </w:lvl>
    <w:lvl w:ilvl="7">
      <w:start w:val="1"/>
      <w:numFmt w:val="lowerLetter"/>
      <w:lvlText w:val="%8."/>
      <w:lvlJc w:val="left"/>
      <w:pPr>
        <w:ind w:left="5850" w:hanging="360"/>
      </w:pPr>
      <w:rPr>
        <w:rFonts w:hint="default"/>
      </w:rPr>
    </w:lvl>
    <w:lvl w:ilvl="8">
      <w:start w:val="1"/>
      <w:numFmt w:val="lowerRoman"/>
      <w:lvlText w:val="%9."/>
      <w:lvlJc w:val="right"/>
      <w:pPr>
        <w:ind w:left="6570" w:hanging="180"/>
      </w:pPr>
      <w:rPr>
        <w:rFonts w:hint="default"/>
      </w:rPr>
    </w:lvl>
  </w:abstractNum>
  <w:abstractNum w:abstractNumId="28" w15:restartNumberingAfterBreak="0">
    <w:nsid w:val="1362489C"/>
    <w:multiLevelType w:val="multilevel"/>
    <w:tmpl w:val="1C2ABDB8"/>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lowerLetter"/>
      <w:lvlText w:val="%2."/>
      <w:lvlJc w:val="left"/>
      <w:pPr>
        <w:ind w:left="1440" w:hanging="360"/>
      </w:pPr>
    </w:lvl>
    <w:lvl w:ilvl="2">
      <w:start w:val="1"/>
      <w:numFmt w:val="bullet"/>
      <w:lvlText w:val="●"/>
      <w:lvlJc w:val="left"/>
      <w:pPr>
        <w:ind w:left="2700" w:hanging="720"/>
      </w:pPr>
      <w:rPr>
        <w:rFonts w:ascii="Noto Sans Symbols" w:eastAsia="Noto Sans Symbols" w:hAnsi="Noto Sans Symbols" w:cs="Noto Sans Symbols"/>
        <w:color w:val="134753"/>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142B5A3A"/>
    <w:multiLevelType w:val="multilevel"/>
    <w:tmpl w:val="66AADFEC"/>
    <w:lvl w:ilvl="0">
      <w:start w:val="183"/>
      <w:numFmt w:val="decimal"/>
      <w:lvlText w:val="FR-%1."/>
      <w:lvlJc w:val="left"/>
      <w:pPr>
        <w:ind w:left="360" w:hanging="360"/>
      </w:pPr>
      <w:rPr>
        <w:rFonts w:hint="default"/>
        <w:sz w:val="18"/>
        <w:szCs w:val="2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15436C17"/>
    <w:multiLevelType w:val="hybridMultilevel"/>
    <w:tmpl w:val="1CAA101A"/>
    <w:lvl w:ilvl="0" w:tplc="1B84E44C">
      <w:start w:val="1"/>
      <w:numFmt w:val="decimal"/>
      <w:lvlText w:val="%1)"/>
      <w:lvlJc w:val="left"/>
      <w:pPr>
        <w:ind w:left="1020" w:hanging="360"/>
      </w:pPr>
    </w:lvl>
    <w:lvl w:ilvl="1" w:tplc="E8BC0B02">
      <w:start w:val="1"/>
      <w:numFmt w:val="decimal"/>
      <w:lvlText w:val="%2)"/>
      <w:lvlJc w:val="left"/>
      <w:pPr>
        <w:ind w:left="1020" w:hanging="360"/>
      </w:pPr>
    </w:lvl>
    <w:lvl w:ilvl="2" w:tplc="86EA3598">
      <w:start w:val="1"/>
      <w:numFmt w:val="decimal"/>
      <w:lvlText w:val="%3)"/>
      <w:lvlJc w:val="left"/>
      <w:pPr>
        <w:ind w:left="1020" w:hanging="360"/>
      </w:pPr>
    </w:lvl>
    <w:lvl w:ilvl="3" w:tplc="8E0CC4E0">
      <w:start w:val="1"/>
      <w:numFmt w:val="decimal"/>
      <w:lvlText w:val="%4)"/>
      <w:lvlJc w:val="left"/>
      <w:pPr>
        <w:ind w:left="1020" w:hanging="360"/>
      </w:pPr>
    </w:lvl>
    <w:lvl w:ilvl="4" w:tplc="4E72BB72">
      <w:start w:val="1"/>
      <w:numFmt w:val="decimal"/>
      <w:lvlText w:val="%5)"/>
      <w:lvlJc w:val="left"/>
      <w:pPr>
        <w:ind w:left="1020" w:hanging="360"/>
      </w:pPr>
    </w:lvl>
    <w:lvl w:ilvl="5" w:tplc="841A5C92">
      <w:start w:val="1"/>
      <w:numFmt w:val="decimal"/>
      <w:lvlText w:val="%6)"/>
      <w:lvlJc w:val="left"/>
      <w:pPr>
        <w:ind w:left="1020" w:hanging="360"/>
      </w:pPr>
    </w:lvl>
    <w:lvl w:ilvl="6" w:tplc="A7FAD076">
      <w:start w:val="1"/>
      <w:numFmt w:val="decimal"/>
      <w:lvlText w:val="%7)"/>
      <w:lvlJc w:val="left"/>
      <w:pPr>
        <w:ind w:left="1020" w:hanging="360"/>
      </w:pPr>
    </w:lvl>
    <w:lvl w:ilvl="7" w:tplc="DB40AD4C">
      <w:start w:val="1"/>
      <w:numFmt w:val="decimal"/>
      <w:lvlText w:val="%8)"/>
      <w:lvlJc w:val="left"/>
      <w:pPr>
        <w:ind w:left="1020" w:hanging="360"/>
      </w:pPr>
    </w:lvl>
    <w:lvl w:ilvl="8" w:tplc="D74C0FD2">
      <w:start w:val="1"/>
      <w:numFmt w:val="decimal"/>
      <w:lvlText w:val="%9)"/>
      <w:lvlJc w:val="left"/>
      <w:pPr>
        <w:ind w:left="1020" w:hanging="360"/>
      </w:pPr>
    </w:lvl>
  </w:abstractNum>
  <w:abstractNum w:abstractNumId="31" w15:restartNumberingAfterBreak="0">
    <w:nsid w:val="15870C05"/>
    <w:multiLevelType w:val="hybridMultilevel"/>
    <w:tmpl w:val="82F6A2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17E446C7"/>
    <w:multiLevelType w:val="multilevel"/>
    <w:tmpl w:val="1228C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88279C9"/>
    <w:multiLevelType w:val="multilevel"/>
    <w:tmpl w:val="346EC5B2"/>
    <w:lvl w:ilvl="0">
      <w:start w:val="1"/>
      <w:numFmt w:val="bullet"/>
      <w:lvlText w:val=""/>
      <w:lvlJc w:val="left"/>
      <w:pPr>
        <w:ind w:left="720" w:hanging="360"/>
      </w:pPr>
      <w:rPr>
        <w:rFonts w:ascii="Symbol" w:hAnsi="Symbol" w:hint="default"/>
        <w:color w:val="232323" w:themeColor="text2"/>
        <w:sz w:val="18"/>
        <w:szCs w:val="18"/>
      </w:rPr>
    </w:lvl>
    <w:lvl w:ilvl="1">
      <w:start w:val="1"/>
      <w:numFmt w:val="bullet"/>
      <w:lvlText w:val="‒"/>
      <w:lvlJc w:val="left"/>
      <w:pPr>
        <w:ind w:left="1418" w:hanging="337"/>
      </w:pPr>
      <w:rPr>
        <w:rFonts w:ascii="Times New Roman" w:eastAsia="Times New Roman" w:hAnsi="Times New Roman" w:cs="Times New Roman"/>
        <w:color w:val="134753"/>
      </w:rPr>
    </w:lvl>
    <w:lvl w:ilvl="2">
      <w:start w:val="1"/>
      <w:numFmt w:val="bullet"/>
      <w:lvlText w:val="‒"/>
      <w:lvlJc w:val="left"/>
      <w:pPr>
        <w:ind w:left="2155" w:hanging="355"/>
      </w:pPr>
      <w:rPr>
        <w:rFonts w:ascii="Times New Roman" w:eastAsia="Times New Roman" w:hAnsi="Times New Roman" w:cs="Times New Roman"/>
        <w:color w:val="134753"/>
      </w:rPr>
    </w:lvl>
    <w:lvl w:ilvl="3">
      <w:start w:val="1"/>
      <w:numFmt w:val="bullet"/>
      <w:lvlText w:val="‒"/>
      <w:lvlJc w:val="left"/>
      <w:pPr>
        <w:ind w:left="2835" w:hanging="315"/>
      </w:pPr>
      <w:rPr>
        <w:rFonts w:ascii="Times New Roman" w:eastAsia="Times New Roman" w:hAnsi="Times New Roman" w:cs="Times New Roman"/>
        <w:color w:val="134753"/>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1B997742"/>
    <w:multiLevelType w:val="multilevel"/>
    <w:tmpl w:val="0636B462"/>
    <w:lvl w:ilvl="0">
      <w:start w:val="1"/>
      <w:numFmt w:val="bullet"/>
      <w:lvlText w:val=""/>
      <w:lvlJc w:val="left"/>
      <w:pPr>
        <w:ind w:left="720" w:hanging="360"/>
      </w:pPr>
      <w:rPr>
        <w:rFonts w:ascii="Symbol" w:hAnsi="Symbol" w:hint="default"/>
        <w:color w:val="134753"/>
        <w:sz w:val="18"/>
        <w:szCs w:val="18"/>
      </w:rPr>
    </w:lvl>
    <w:lvl w:ilvl="1">
      <w:start w:val="1"/>
      <w:numFmt w:val="bullet"/>
      <w:lvlText w:val=""/>
      <w:lvlJc w:val="left"/>
      <w:pPr>
        <w:ind w:left="720" w:hanging="360"/>
      </w:pPr>
      <w:rPr>
        <w:rFonts w:ascii="Symbol" w:hAnsi="Symbol" w:hint="default"/>
      </w:rPr>
    </w:lvl>
    <w:lvl w:ilvl="2">
      <w:start w:val="1"/>
      <w:numFmt w:val="bullet"/>
      <w:lvlText w:val="‒"/>
      <w:lvlJc w:val="left"/>
      <w:pPr>
        <w:ind w:left="2155" w:hanging="355"/>
      </w:pPr>
      <w:rPr>
        <w:rFonts w:ascii="Times New Roman" w:eastAsia="Times New Roman" w:hAnsi="Times New Roman" w:cs="Times New Roman"/>
        <w:color w:val="134753"/>
      </w:rPr>
    </w:lvl>
    <w:lvl w:ilvl="3">
      <w:start w:val="1"/>
      <w:numFmt w:val="bullet"/>
      <w:lvlText w:val="‒"/>
      <w:lvlJc w:val="left"/>
      <w:pPr>
        <w:ind w:left="2835" w:hanging="315"/>
      </w:pPr>
      <w:rPr>
        <w:rFonts w:ascii="Times New Roman" w:eastAsia="Times New Roman" w:hAnsi="Times New Roman" w:cs="Times New Roman"/>
        <w:color w:val="134753"/>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1E5716B0"/>
    <w:multiLevelType w:val="hybridMultilevel"/>
    <w:tmpl w:val="43C0868C"/>
    <w:lvl w:ilvl="0" w:tplc="04270001">
      <w:start w:val="1"/>
      <w:numFmt w:val="bullet"/>
      <w:lvlText w:val=""/>
      <w:lvlJc w:val="left"/>
      <w:pPr>
        <w:ind w:left="736" w:hanging="360"/>
      </w:pPr>
      <w:rPr>
        <w:rFonts w:ascii="Symbol" w:hAnsi="Symbol" w:hint="default"/>
      </w:rPr>
    </w:lvl>
    <w:lvl w:ilvl="1" w:tplc="04270003" w:tentative="1">
      <w:start w:val="1"/>
      <w:numFmt w:val="bullet"/>
      <w:lvlText w:val="o"/>
      <w:lvlJc w:val="left"/>
      <w:pPr>
        <w:ind w:left="1456" w:hanging="360"/>
      </w:pPr>
      <w:rPr>
        <w:rFonts w:ascii="Courier New" w:hAnsi="Courier New" w:cs="Courier New" w:hint="default"/>
      </w:rPr>
    </w:lvl>
    <w:lvl w:ilvl="2" w:tplc="04270005" w:tentative="1">
      <w:start w:val="1"/>
      <w:numFmt w:val="bullet"/>
      <w:lvlText w:val=""/>
      <w:lvlJc w:val="left"/>
      <w:pPr>
        <w:ind w:left="2176" w:hanging="360"/>
      </w:pPr>
      <w:rPr>
        <w:rFonts w:ascii="Wingdings" w:hAnsi="Wingdings" w:hint="default"/>
      </w:rPr>
    </w:lvl>
    <w:lvl w:ilvl="3" w:tplc="04270001" w:tentative="1">
      <w:start w:val="1"/>
      <w:numFmt w:val="bullet"/>
      <w:lvlText w:val=""/>
      <w:lvlJc w:val="left"/>
      <w:pPr>
        <w:ind w:left="2896" w:hanging="360"/>
      </w:pPr>
      <w:rPr>
        <w:rFonts w:ascii="Symbol" w:hAnsi="Symbol" w:hint="default"/>
      </w:rPr>
    </w:lvl>
    <w:lvl w:ilvl="4" w:tplc="04270003" w:tentative="1">
      <w:start w:val="1"/>
      <w:numFmt w:val="bullet"/>
      <w:lvlText w:val="o"/>
      <w:lvlJc w:val="left"/>
      <w:pPr>
        <w:ind w:left="3616" w:hanging="360"/>
      </w:pPr>
      <w:rPr>
        <w:rFonts w:ascii="Courier New" w:hAnsi="Courier New" w:cs="Courier New" w:hint="default"/>
      </w:rPr>
    </w:lvl>
    <w:lvl w:ilvl="5" w:tplc="04270005" w:tentative="1">
      <w:start w:val="1"/>
      <w:numFmt w:val="bullet"/>
      <w:lvlText w:val=""/>
      <w:lvlJc w:val="left"/>
      <w:pPr>
        <w:ind w:left="4336" w:hanging="360"/>
      </w:pPr>
      <w:rPr>
        <w:rFonts w:ascii="Wingdings" w:hAnsi="Wingdings" w:hint="default"/>
      </w:rPr>
    </w:lvl>
    <w:lvl w:ilvl="6" w:tplc="04270001" w:tentative="1">
      <w:start w:val="1"/>
      <w:numFmt w:val="bullet"/>
      <w:lvlText w:val=""/>
      <w:lvlJc w:val="left"/>
      <w:pPr>
        <w:ind w:left="5056" w:hanging="360"/>
      </w:pPr>
      <w:rPr>
        <w:rFonts w:ascii="Symbol" w:hAnsi="Symbol" w:hint="default"/>
      </w:rPr>
    </w:lvl>
    <w:lvl w:ilvl="7" w:tplc="04270003" w:tentative="1">
      <w:start w:val="1"/>
      <w:numFmt w:val="bullet"/>
      <w:lvlText w:val="o"/>
      <w:lvlJc w:val="left"/>
      <w:pPr>
        <w:ind w:left="5776" w:hanging="360"/>
      </w:pPr>
      <w:rPr>
        <w:rFonts w:ascii="Courier New" w:hAnsi="Courier New" w:cs="Courier New" w:hint="default"/>
      </w:rPr>
    </w:lvl>
    <w:lvl w:ilvl="8" w:tplc="04270005" w:tentative="1">
      <w:start w:val="1"/>
      <w:numFmt w:val="bullet"/>
      <w:lvlText w:val=""/>
      <w:lvlJc w:val="left"/>
      <w:pPr>
        <w:ind w:left="6496" w:hanging="360"/>
      </w:pPr>
      <w:rPr>
        <w:rFonts w:ascii="Wingdings" w:hAnsi="Wingdings" w:hint="default"/>
      </w:rPr>
    </w:lvl>
  </w:abstractNum>
  <w:abstractNum w:abstractNumId="36" w15:restartNumberingAfterBreak="0">
    <w:nsid w:val="1E927202"/>
    <w:multiLevelType w:val="hybridMultilevel"/>
    <w:tmpl w:val="EB92D130"/>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7" w15:restartNumberingAfterBreak="0">
    <w:nsid w:val="1F25735B"/>
    <w:multiLevelType w:val="multilevel"/>
    <w:tmpl w:val="6B7C1452"/>
    <w:lvl w:ilvl="0">
      <w:start w:val="1"/>
      <w:numFmt w:val="bullet"/>
      <w:lvlText w:val=""/>
      <w:lvlJc w:val="left"/>
      <w:pPr>
        <w:ind w:left="720" w:hanging="360"/>
      </w:pPr>
      <w:rPr>
        <w:rFonts w:ascii="Symbol" w:hAnsi="Symbol" w:hint="default"/>
        <w:color w:val="134753"/>
        <w:sz w:val="18"/>
        <w:szCs w:val="18"/>
      </w:rPr>
    </w:lvl>
    <w:lvl w:ilvl="1">
      <w:start w:val="1"/>
      <w:numFmt w:val="bullet"/>
      <w:lvlText w:val="‒"/>
      <w:lvlJc w:val="left"/>
      <w:pPr>
        <w:ind w:left="1418" w:hanging="337"/>
      </w:pPr>
      <w:rPr>
        <w:rFonts w:ascii="Times New Roman" w:eastAsia="Times New Roman" w:hAnsi="Times New Roman" w:cs="Times New Roman"/>
        <w:color w:val="134753"/>
      </w:rPr>
    </w:lvl>
    <w:lvl w:ilvl="2">
      <w:start w:val="1"/>
      <w:numFmt w:val="bullet"/>
      <w:lvlText w:val="‒"/>
      <w:lvlJc w:val="left"/>
      <w:pPr>
        <w:ind w:left="2155" w:hanging="355"/>
      </w:pPr>
      <w:rPr>
        <w:rFonts w:ascii="Times New Roman" w:eastAsia="Times New Roman" w:hAnsi="Times New Roman" w:cs="Times New Roman"/>
        <w:color w:val="134753"/>
      </w:rPr>
    </w:lvl>
    <w:lvl w:ilvl="3">
      <w:start w:val="1"/>
      <w:numFmt w:val="bullet"/>
      <w:lvlText w:val="‒"/>
      <w:lvlJc w:val="left"/>
      <w:pPr>
        <w:ind w:left="2835" w:hanging="315"/>
      </w:pPr>
      <w:rPr>
        <w:rFonts w:ascii="Times New Roman" w:eastAsia="Times New Roman" w:hAnsi="Times New Roman" w:cs="Times New Roman"/>
        <w:color w:val="134753"/>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21590C7F"/>
    <w:multiLevelType w:val="hybridMultilevel"/>
    <w:tmpl w:val="75ACC2B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219A430B"/>
    <w:multiLevelType w:val="multilevel"/>
    <w:tmpl w:val="3E8C143A"/>
    <w:lvl w:ilvl="0">
      <w:start w:val="1"/>
      <w:numFmt w:val="bullet"/>
      <w:lvlText w:val=""/>
      <w:lvlJc w:val="left"/>
      <w:pPr>
        <w:ind w:left="720" w:hanging="360"/>
      </w:pPr>
      <w:rPr>
        <w:rFonts w:ascii="Symbol" w:hAnsi="Symbol" w:hint="default"/>
        <w:color w:val="232323" w:themeColor="text2"/>
        <w:sz w:val="20"/>
        <w:szCs w:val="20"/>
      </w:rPr>
    </w:lvl>
    <w:lvl w:ilvl="1">
      <w:start w:val="1"/>
      <w:numFmt w:val="bullet"/>
      <w:lvlText w:val="‒"/>
      <w:lvlJc w:val="left"/>
      <w:pPr>
        <w:ind w:left="1418" w:hanging="337"/>
      </w:pPr>
      <w:rPr>
        <w:rFonts w:ascii="Times New Roman" w:eastAsia="Times New Roman" w:hAnsi="Times New Roman" w:cs="Times New Roman"/>
        <w:color w:val="auto"/>
      </w:rPr>
    </w:lvl>
    <w:lvl w:ilvl="2">
      <w:start w:val="1"/>
      <w:numFmt w:val="bullet"/>
      <w:lvlText w:val="‒"/>
      <w:lvlJc w:val="left"/>
      <w:pPr>
        <w:ind w:left="2155" w:hanging="355"/>
      </w:pPr>
      <w:rPr>
        <w:rFonts w:ascii="Times New Roman" w:eastAsia="Times New Roman" w:hAnsi="Times New Roman" w:cs="Times New Roman"/>
        <w:color w:val="134753"/>
      </w:rPr>
    </w:lvl>
    <w:lvl w:ilvl="3">
      <w:start w:val="1"/>
      <w:numFmt w:val="bullet"/>
      <w:lvlText w:val="‒"/>
      <w:lvlJc w:val="left"/>
      <w:pPr>
        <w:ind w:left="2835" w:hanging="315"/>
      </w:pPr>
      <w:rPr>
        <w:rFonts w:ascii="Times New Roman" w:eastAsia="Times New Roman" w:hAnsi="Times New Roman" w:cs="Times New Roman"/>
        <w:color w:val="134753"/>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21DE79A0"/>
    <w:multiLevelType w:val="multilevel"/>
    <w:tmpl w:val="C5DE7996"/>
    <w:lvl w:ilvl="0">
      <w:start w:val="1"/>
      <w:numFmt w:val="bullet"/>
      <w:lvlText w:val=""/>
      <w:lvlJc w:val="left"/>
      <w:pPr>
        <w:ind w:left="720" w:hanging="360"/>
      </w:pPr>
      <w:rPr>
        <w:rFonts w:ascii="Symbol" w:hAnsi="Symbol" w:hint="default"/>
        <w:color w:val="232323" w:themeColor="text2"/>
        <w:sz w:val="18"/>
        <w:szCs w:val="18"/>
      </w:rPr>
    </w:lvl>
    <w:lvl w:ilvl="1">
      <w:start w:val="1"/>
      <w:numFmt w:val="bullet"/>
      <w:lvlText w:val="‒"/>
      <w:lvlJc w:val="left"/>
      <w:pPr>
        <w:ind w:left="1418" w:hanging="337"/>
      </w:pPr>
      <w:rPr>
        <w:rFonts w:ascii="Times New Roman" w:eastAsia="Times New Roman" w:hAnsi="Times New Roman" w:cs="Times New Roman"/>
        <w:color w:val="134753"/>
      </w:rPr>
    </w:lvl>
    <w:lvl w:ilvl="2">
      <w:start w:val="1"/>
      <w:numFmt w:val="bullet"/>
      <w:lvlText w:val="‒"/>
      <w:lvlJc w:val="left"/>
      <w:pPr>
        <w:ind w:left="2155" w:hanging="355"/>
      </w:pPr>
      <w:rPr>
        <w:rFonts w:ascii="Times New Roman" w:eastAsia="Times New Roman" w:hAnsi="Times New Roman" w:cs="Times New Roman"/>
        <w:color w:val="134753"/>
      </w:rPr>
    </w:lvl>
    <w:lvl w:ilvl="3">
      <w:start w:val="1"/>
      <w:numFmt w:val="bullet"/>
      <w:lvlText w:val="‒"/>
      <w:lvlJc w:val="left"/>
      <w:pPr>
        <w:ind w:left="2835" w:hanging="315"/>
      </w:pPr>
      <w:rPr>
        <w:rFonts w:ascii="Times New Roman" w:eastAsia="Times New Roman" w:hAnsi="Times New Roman" w:cs="Times New Roman"/>
        <w:color w:val="134753"/>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230B0B20"/>
    <w:multiLevelType w:val="hybridMultilevel"/>
    <w:tmpl w:val="2982C064"/>
    <w:lvl w:ilvl="0" w:tplc="FFFFFFF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243B1EA2"/>
    <w:multiLevelType w:val="hybridMultilevel"/>
    <w:tmpl w:val="AFB0A8F6"/>
    <w:lvl w:ilvl="0" w:tplc="BD501B30">
      <w:start w:val="1"/>
      <w:numFmt w:val="decimal"/>
      <w:pStyle w:val="GraphTitle"/>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447686C"/>
    <w:multiLevelType w:val="hybridMultilevel"/>
    <w:tmpl w:val="8270A096"/>
    <w:lvl w:ilvl="0" w:tplc="74BA91A4">
      <w:start w:val="1"/>
      <w:numFmt w:val="bullet"/>
      <w:lvlText w:val=""/>
      <w:lvlJc w:val="left"/>
      <w:pPr>
        <w:ind w:left="360" w:hanging="360"/>
      </w:pPr>
      <w:rPr>
        <w:rFonts w:ascii="Symbol" w:hAnsi="Symbol" w:hint="default"/>
        <w:color w:val="232323" w:themeColor="tex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53641CB"/>
    <w:multiLevelType w:val="hybridMultilevel"/>
    <w:tmpl w:val="97647274"/>
    <w:lvl w:ilvl="0" w:tplc="042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27701F1D"/>
    <w:multiLevelType w:val="hybridMultilevel"/>
    <w:tmpl w:val="BF326DC8"/>
    <w:lvl w:ilvl="0" w:tplc="23B6511E">
      <w:start w:val="1"/>
      <w:numFmt w:val="decimal"/>
      <w:lvlText w:val="BPR-%1."/>
      <w:lvlJc w:val="center"/>
      <w:pPr>
        <w:ind w:left="720" w:hanging="436"/>
      </w:pPr>
      <w:rPr>
        <w:rFonts w:asciiTheme="minorHAnsi" w:hAnsiTheme="minorHAnsi" w:cstheme="minorHAnsi" w:hint="default"/>
        <w:color w:val="auto"/>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7C86D89"/>
    <w:multiLevelType w:val="multilevel"/>
    <w:tmpl w:val="F836BC9A"/>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292A5CD1"/>
    <w:multiLevelType w:val="multilevel"/>
    <w:tmpl w:val="1F5463E8"/>
    <w:lvl w:ilvl="0">
      <w:start w:val="1"/>
      <w:numFmt w:val="bullet"/>
      <w:lvlText w:val=""/>
      <w:lvlJc w:val="left"/>
      <w:pPr>
        <w:ind w:left="720" w:hanging="360"/>
      </w:pPr>
      <w:rPr>
        <w:rFonts w:ascii="Symbol" w:hAnsi="Symbol" w:hint="default"/>
        <w:color w:val="232323" w:themeColor="text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29741057"/>
    <w:multiLevelType w:val="hybridMultilevel"/>
    <w:tmpl w:val="2CAE8D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298B7EB6"/>
    <w:multiLevelType w:val="hybridMultilevel"/>
    <w:tmpl w:val="A68CF0E0"/>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50" w15:restartNumberingAfterBreak="0">
    <w:nsid w:val="2B0107E2"/>
    <w:multiLevelType w:val="multilevel"/>
    <w:tmpl w:val="2690ECD4"/>
    <w:lvl w:ilvl="0">
      <w:start w:val="1"/>
      <w:numFmt w:val="decimal"/>
      <w:lvlText w:val="Priedas %1."/>
      <w:lvlJc w:val="left"/>
      <w:pPr>
        <w:ind w:left="432" w:hanging="432"/>
      </w:pPr>
      <w:rPr>
        <w:rFonts w:ascii="Calibri" w:eastAsia="Calibri" w:hAnsi="Calibri" w:cs="Calibri"/>
        <w:b/>
        <w:sz w:val="40"/>
        <w:szCs w:val="40"/>
        <w:u w:val="none"/>
      </w:rPr>
    </w:lvl>
    <w:lvl w:ilvl="1">
      <w:start w:val="1"/>
      <w:numFmt w:val="decimal"/>
      <w:pStyle w:val="0Numeruotas"/>
      <w:lvlText w:val="%1.%2"/>
      <w:lvlJc w:val="left"/>
      <w:pPr>
        <w:ind w:left="576" w:hanging="576"/>
      </w:pPr>
      <w:rPr>
        <w:b w:val="0"/>
        <w:i w:val="0"/>
        <w:smallCaps w:val="0"/>
        <w:strike w:val="0"/>
        <w:u w:val="none"/>
        <w:vertAlign w:val="baseline"/>
      </w:rPr>
    </w:lvl>
    <w:lvl w:ilvl="2">
      <w:start w:val="1"/>
      <w:numFmt w:val="decimal"/>
      <w:pStyle w:val="00Numertuotas"/>
      <w:lvlText w:val="%1.%2.%3"/>
      <w:lvlJc w:val="left"/>
      <w:pPr>
        <w:ind w:left="720" w:hanging="720"/>
      </w:pPr>
    </w:lvl>
    <w:lvl w:ilvl="3">
      <w:start w:val="1"/>
      <w:numFmt w:val="decimal"/>
      <w:pStyle w:val="000Numeruotas"/>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15:restartNumberingAfterBreak="0">
    <w:nsid w:val="2C212319"/>
    <w:multiLevelType w:val="multilevel"/>
    <w:tmpl w:val="244269B4"/>
    <w:lvl w:ilvl="0">
      <w:start w:val="1"/>
      <w:numFmt w:val="bullet"/>
      <w:lvlText w:val=""/>
      <w:lvlJc w:val="left"/>
      <w:pPr>
        <w:ind w:left="720" w:hanging="360"/>
      </w:pPr>
      <w:rPr>
        <w:rFonts w:ascii="Symbol" w:hAnsi="Symbol" w:hint="default"/>
        <w:color w:val="232323" w:themeColor="text2"/>
        <w:sz w:val="18"/>
        <w:szCs w:val="18"/>
      </w:rPr>
    </w:lvl>
    <w:lvl w:ilvl="1">
      <w:start w:val="1"/>
      <w:numFmt w:val="bullet"/>
      <w:lvlText w:val="‒"/>
      <w:lvlJc w:val="left"/>
      <w:pPr>
        <w:ind w:left="1418" w:hanging="337"/>
      </w:pPr>
      <w:rPr>
        <w:rFonts w:ascii="Times New Roman" w:eastAsia="Times New Roman" w:hAnsi="Times New Roman" w:cs="Times New Roman"/>
        <w:color w:val="134753"/>
      </w:rPr>
    </w:lvl>
    <w:lvl w:ilvl="2">
      <w:start w:val="1"/>
      <w:numFmt w:val="bullet"/>
      <w:lvlText w:val="‒"/>
      <w:lvlJc w:val="left"/>
      <w:pPr>
        <w:ind w:left="2155" w:hanging="355"/>
      </w:pPr>
      <w:rPr>
        <w:rFonts w:ascii="Times New Roman" w:eastAsia="Times New Roman" w:hAnsi="Times New Roman" w:cs="Times New Roman"/>
        <w:color w:val="134753"/>
      </w:rPr>
    </w:lvl>
    <w:lvl w:ilvl="3">
      <w:start w:val="1"/>
      <w:numFmt w:val="bullet"/>
      <w:lvlText w:val="‒"/>
      <w:lvlJc w:val="left"/>
      <w:pPr>
        <w:ind w:left="2835" w:hanging="315"/>
      </w:pPr>
      <w:rPr>
        <w:rFonts w:ascii="Times New Roman" w:eastAsia="Times New Roman" w:hAnsi="Times New Roman" w:cs="Times New Roman"/>
        <w:color w:val="134753"/>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2E2F003D"/>
    <w:multiLevelType w:val="hybridMultilevel"/>
    <w:tmpl w:val="7E9495D8"/>
    <w:lvl w:ilvl="0" w:tplc="74BA91A4">
      <w:start w:val="1"/>
      <w:numFmt w:val="bullet"/>
      <w:lvlText w:val=""/>
      <w:lvlJc w:val="left"/>
      <w:pPr>
        <w:ind w:left="360" w:hanging="360"/>
      </w:pPr>
      <w:rPr>
        <w:rFonts w:ascii="Symbol" w:hAnsi="Symbol" w:hint="default"/>
        <w:color w:val="232323" w:themeColor="tex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F371A2F"/>
    <w:multiLevelType w:val="multilevel"/>
    <w:tmpl w:val="3474BA18"/>
    <w:styleLink w:val="CurrentList2"/>
    <w:lvl w:ilvl="0">
      <w:start w:val="1"/>
      <w:numFmt w:val="decimal"/>
      <w:lvlText w:val="BPR-%1."/>
      <w:lvlJc w:val="center"/>
      <w:pPr>
        <w:ind w:left="720" w:hanging="360"/>
      </w:pPr>
      <w:rPr>
        <w:rFonts w:asciiTheme="minorHAnsi" w:hAnsiTheme="minorHAnsi" w:cstheme="minorHAnsi" w:hint="default"/>
        <w:color w:val="auto"/>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308D47DB"/>
    <w:multiLevelType w:val="hybridMultilevel"/>
    <w:tmpl w:val="2C1A34E2"/>
    <w:lvl w:ilvl="0" w:tplc="F6AA6E7E">
      <w:start w:val="1"/>
      <w:numFmt w:val="bullet"/>
      <w:lvlText w:val=""/>
      <w:lvlJc w:val="left"/>
      <w:pPr>
        <w:ind w:left="720" w:hanging="360"/>
      </w:pPr>
      <w:rPr>
        <w:rFonts w:ascii="Symbol" w:hAnsi="Symbol" w:hint="default"/>
        <w:color w:val="232323"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31623EFF"/>
    <w:multiLevelType w:val="multilevel"/>
    <w:tmpl w:val="DC1E0052"/>
    <w:lvl w:ilvl="0">
      <w:start w:val="1"/>
      <w:numFmt w:val="bullet"/>
      <w:lvlText w:val=""/>
      <w:lvlJc w:val="left"/>
      <w:pPr>
        <w:ind w:left="360" w:hanging="360"/>
      </w:pPr>
      <w:rPr>
        <w:rFonts w:ascii="Symbol" w:hAnsi="Symbol" w:hint="default"/>
        <w:color w:val="auto"/>
        <w:sz w:val="18"/>
        <w:szCs w:val="18"/>
      </w:rPr>
    </w:lvl>
    <w:lvl w:ilvl="1">
      <w:start w:val="1"/>
      <w:numFmt w:val="bullet"/>
      <w:lvlText w:val="‒"/>
      <w:lvlJc w:val="left"/>
      <w:pPr>
        <w:ind w:left="1058" w:hanging="337"/>
      </w:pPr>
      <w:rPr>
        <w:rFonts w:ascii="Times New Roman" w:eastAsia="Times New Roman" w:hAnsi="Times New Roman" w:cs="Times New Roman"/>
        <w:color w:val="134753"/>
      </w:rPr>
    </w:lvl>
    <w:lvl w:ilvl="2">
      <w:start w:val="1"/>
      <w:numFmt w:val="bullet"/>
      <w:lvlText w:val="‒"/>
      <w:lvlJc w:val="left"/>
      <w:pPr>
        <w:ind w:left="1795" w:hanging="355"/>
      </w:pPr>
      <w:rPr>
        <w:rFonts w:ascii="Times New Roman" w:eastAsia="Times New Roman" w:hAnsi="Times New Roman" w:cs="Times New Roman"/>
        <w:color w:val="134753"/>
      </w:rPr>
    </w:lvl>
    <w:lvl w:ilvl="3">
      <w:start w:val="1"/>
      <w:numFmt w:val="bullet"/>
      <w:lvlText w:val="‒"/>
      <w:lvlJc w:val="left"/>
      <w:pPr>
        <w:ind w:left="2475" w:hanging="315"/>
      </w:pPr>
      <w:rPr>
        <w:rFonts w:ascii="Times New Roman" w:eastAsia="Times New Roman" w:hAnsi="Times New Roman" w:cs="Times New Roman"/>
        <w:color w:val="134753"/>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6" w15:restartNumberingAfterBreak="0">
    <w:nsid w:val="32866C9A"/>
    <w:multiLevelType w:val="multilevel"/>
    <w:tmpl w:val="10EC6C88"/>
    <w:lvl w:ilvl="0">
      <w:start w:val="1"/>
      <w:numFmt w:val="bullet"/>
      <w:lvlText w:val=""/>
      <w:lvlJc w:val="left"/>
      <w:pPr>
        <w:ind w:left="720" w:hanging="360"/>
      </w:pPr>
      <w:rPr>
        <w:rFonts w:ascii="Symbol" w:hAnsi="Symbol" w:hint="default"/>
        <w:color w:val="232323" w:themeColor="text2"/>
        <w:sz w:val="18"/>
        <w:szCs w:val="18"/>
      </w:rPr>
    </w:lvl>
    <w:lvl w:ilvl="1">
      <w:start w:val="1"/>
      <w:numFmt w:val="bullet"/>
      <w:lvlText w:val="‒"/>
      <w:lvlJc w:val="left"/>
      <w:pPr>
        <w:ind w:left="1418" w:hanging="337"/>
      </w:pPr>
      <w:rPr>
        <w:rFonts w:ascii="Times New Roman" w:eastAsia="Times New Roman" w:hAnsi="Times New Roman" w:cs="Times New Roman"/>
        <w:color w:val="134753"/>
      </w:rPr>
    </w:lvl>
    <w:lvl w:ilvl="2">
      <w:start w:val="1"/>
      <w:numFmt w:val="bullet"/>
      <w:lvlText w:val="‒"/>
      <w:lvlJc w:val="left"/>
      <w:pPr>
        <w:ind w:left="2155" w:hanging="355"/>
      </w:pPr>
      <w:rPr>
        <w:rFonts w:ascii="Times New Roman" w:eastAsia="Times New Roman" w:hAnsi="Times New Roman" w:cs="Times New Roman"/>
        <w:color w:val="134753"/>
      </w:rPr>
    </w:lvl>
    <w:lvl w:ilvl="3">
      <w:start w:val="1"/>
      <w:numFmt w:val="bullet"/>
      <w:lvlText w:val="‒"/>
      <w:lvlJc w:val="left"/>
      <w:pPr>
        <w:ind w:left="2835" w:hanging="315"/>
      </w:pPr>
      <w:rPr>
        <w:rFonts w:ascii="Times New Roman" w:eastAsia="Times New Roman" w:hAnsi="Times New Roman" w:cs="Times New Roman"/>
        <w:color w:val="134753"/>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33CA180C"/>
    <w:multiLevelType w:val="hybridMultilevel"/>
    <w:tmpl w:val="215E94AC"/>
    <w:lvl w:ilvl="0" w:tplc="74BA91A4">
      <w:start w:val="1"/>
      <w:numFmt w:val="bullet"/>
      <w:lvlText w:val=""/>
      <w:lvlJc w:val="left"/>
      <w:pPr>
        <w:ind w:left="720" w:hanging="360"/>
      </w:pPr>
      <w:rPr>
        <w:rFonts w:ascii="Symbol" w:hAnsi="Symbol" w:hint="default"/>
        <w:color w:val="232323"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33F16B8E"/>
    <w:multiLevelType w:val="multilevel"/>
    <w:tmpl w:val="48846536"/>
    <w:lvl w:ilvl="0">
      <w:start w:val="1"/>
      <w:numFmt w:val="bullet"/>
      <w:lvlText w:val=""/>
      <w:lvlJc w:val="left"/>
      <w:pPr>
        <w:ind w:left="720" w:hanging="360"/>
      </w:pPr>
      <w:rPr>
        <w:rFonts w:ascii="Symbol" w:hAnsi="Symbol" w:hint="default"/>
        <w:color w:val="232323" w:themeColor="text2"/>
        <w:sz w:val="20"/>
        <w:szCs w:val="20"/>
      </w:rPr>
    </w:lvl>
    <w:lvl w:ilvl="1">
      <w:start w:val="1"/>
      <w:numFmt w:val="bullet"/>
      <w:lvlText w:val="‒"/>
      <w:lvlJc w:val="left"/>
      <w:pPr>
        <w:ind w:left="1418" w:hanging="337"/>
      </w:pPr>
      <w:rPr>
        <w:rFonts w:ascii="Times New Roman" w:eastAsia="Times New Roman" w:hAnsi="Times New Roman" w:cs="Times New Roman"/>
        <w:color w:val="auto"/>
      </w:rPr>
    </w:lvl>
    <w:lvl w:ilvl="2">
      <w:start w:val="1"/>
      <w:numFmt w:val="bullet"/>
      <w:lvlText w:val="‒"/>
      <w:lvlJc w:val="left"/>
      <w:pPr>
        <w:ind w:left="2155" w:hanging="355"/>
      </w:pPr>
      <w:rPr>
        <w:rFonts w:ascii="Times New Roman" w:eastAsia="Times New Roman" w:hAnsi="Times New Roman" w:cs="Times New Roman"/>
        <w:color w:val="134753"/>
      </w:rPr>
    </w:lvl>
    <w:lvl w:ilvl="3">
      <w:start w:val="1"/>
      <w:numFmt w:val="bullet"/>
      <w:lvlText w:val="‒"/>
      <w:lvlJc w:val="left"/>
      <w:pPr>
        <w:ind w:left="2835" w:hanging="315"/>
      </w:pPr>
      <w:rPr>
        <w:rFonts w:ascii="Times New Roman" w:eastAsia="Times New Roman" w:hAnsi="Times New Roman" w:cs="Times New Roman"/>
        <w:color w:val="134753"/>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357453D9"/>
    <w:multiLevelType w:val="multilevel"/>
    <w:tmpl w:val="E8CC6EDA"/>
    <w:lvl w:ilvl="0">
      <w:start w:val="1"/>
      <w:numFmt w:val="decimal"/>
      <w:lvlText w:val="%1."/>
      <w:lvlJc w:val="left"/>
      <w:pPr>
        <w:ind w:left="0" w:firstLine="0"/>
      </w:pPr>
      <w:rPr>
        <w:rFonts w:hint="default"/>
        <w:color w:val="000000"/>
        <w:sz w:val="20"/>
        <w:szCs w:val="20"/>
      </w:rPr>
    </w:lvl>
    <w:lvl w:ilvl="1">
      <w:start w:val="1"/>
      <w:numFmt w:val="decimal"/>
      <w:lvlText w:val="FR-%1.%2."/>
      <w:lvlJc w:val="left"/>
      <w:pPr>
        <w:ind w:left="0" w:firstLine="0"/>
      </w:pPr>
      <w:rPr>
        <w:rFonts w:hint="default"/>
        <w:color w:val="000000"/>
        <w:sz w:val="20"/>
        <w:szCs w:val="20"/>
      </w:rPr>
    </w:lvl>
    <w:lvl w:ilvl="2">
      <w:start w:val="1"/>
      <w:numFmt w:val="decimal"/>
      <w:lvlText w:val="R-%1.%2.%3."/>
      <w:lvlJc w:val="left"/>
      <w:pPr>
        <w:ind w:left="1224" w:hanging="1224"/>
      </w:pPr>
      <w:rPr>
        <w:rFonts w:hint="default"/>
      </w:rPr>
    </w:lvl>
    <w:lvl w:ilvl="3">
      <w:start w:val="1"/>
      <w:numFmt w:val="decimal"/>
      <w:lvlText w:val="R-%1.%2.%3.%4."/>
      <w:lvlJc w:val="left"/>
      <w:pPr>
        <w:ind w:left="1728" w:hanging="1728"/>
      </w:pPr>
      <w:rPr>
        <w:rFonts w:hint="default"/>
      </w:rPr>
    </w:lvl>
    <w:lvl w:ilvl="4">
      <w:start w:val="1"/>
      <w:numFmt w:val="decimal"/>
      <w:lvlText w:val="R-%1.%2.%3.%4.%5."/>
      <w:lvlJc w:val="left"/>
      <w:pPr>
        <w:ind w:left="2232" w:hanging="223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35E674C2"/>
    <w:multiLevelType w:val="multilevel"/>
    <w:tmpl w:val="9D4E692C"/>
    <w:lvl w:ilvl="0">
      <w:start w:val="1"/>
      <w:numFmt w:val="bullet"/>
      <w:lvlText w:val=""/>
      <w:lvlJc w:val="left"/>
      <w:pPr>
        <w:ind w:left="360" w:hanging="360"/>
      </w:pPr>
      <w:rPr>
        <w:rFonts w:ascii="Symbol" w:hAnsi="Symbol" w:hint="default"/>
        <w:color w:val="232323" w:themeColor="text2"/>
        <w:sz w:val="18"/>
        <w:szCs w:val="18"/>
      </w:rPr>
    </w:lvl>
    <w:lvl w:ilvl="1">
      <w:start w:val="1"/>
      <w:numFmt w:val="bullet"/>
      <w:lvlText w:val="‒"/>
      <w:lvlJc w:val="left"/>
      <w:pPr>
        <w:ind w:left="1058" w:hanging="337"/>
      </w:pPr>
      <w:rPr>
        <w:rFonts w:ascii="Times New Roman" w:eastAsia="Times New Roman" w:hAnsi="Times New Roman" w:cs="Times New Roman"/>
        <w:color w:val="134753"/>
      </w:rPr>
    </w:lvl>
    <w:lvl w:ilvl="2">
      <w:start w:val="1"/>
      <w:numFmt w:val="bullet"/>
      <w:lvlText w:val="‒"/>
      <w:lvlJc w:val="left"/>
      <w:pPr>
        <w:ind w:left="1795" w:hanging="355"/>
      </w:pPr>
      <w:rPr>
        <w:rFonts w:ascii="Times New Roman" w:eastAsia="Times New Roman" w:hAnsi="Times New Roman" w:cs="Times New Roman"/>
        <w:color w:val="134753"/>
      </w:rPr>
    </w:lvl>
    <w:lvl w:ilvl="3">
      <w:start w:val="1"/>
      <w:numFmt w:val="bullet"/>
      <w:lvlText w:val="‒"/>
      <w:lvlJc w:val="left"/>
      <w:pPr>
        <w:ind w:left="2475" w:hanging="315"/>
      </w:pPr>
      <w:rPr>
        <w:rFonts w:ascii="Times New Roman" w:eastAsia="Times New Roman" w:hAnsi="Times New Roman" w:cs="Times New Roman"/>
        <w:color w:val="134753"/>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1" w15:restartNumberingAfterBreak="0">
    <w:nsid w:val="36174621"/>
    <w:multiLevelType w:val="multilevel"/>
    <w:tmpl w:val="83A83812"/>
    <w:styleLink w:val="CurrentList3"/>
    <w:lvl w:ilvl="0">
      <w:start w:val="1"/>
      <w:numFmt w:val="decimal"/>
      <w:lvlText w:val="BPR-%1."/>
      <w:lvlJc w:val="center"/>
      <w:pPr>
        <w:ind w:left="720" w:hanging="493"/>
      </w:pPr>
      <w:rPr>
        <w:rFonts w:asciiTheme="minorHAnsi" w:hAnsiTheme="minorHAnsi" w:cstheme="minorHAnsi" w:hint="default"/>
        <w:color w:val="auto"/>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390D64EA"/>
    <w:multiLevelType w:val="multilevel"/>
    <w:tmpl w:val="97B43BD6"/>
    <w:lvl w:ilvl="0">
      <w:start w:val="1"/>
      <w:numFmt w:val="bullet"/>
      <w:lvlText w:val=""/>
      <w:lvlJc w:val="left"/>
      <w:pPr>
        <w:ind w:left="720" w:hanging="360"/>
      </w:pPr>
      <w:rPr>
        <w:rFonts w:ascii="Symbol" w:hAnsi="Symbol" w:hint="default"/>
        <w:color w:val="232323" w:themeColor="text2"/>
        <w:sz w:val="18"/>
        <w:szCs w:val="18"/>
      </w:rPr>
    </w:lvl>
    <w:lvl w:ilvl="1">
      <w:start w:val="1"/>
      <w:numFmt w:val="bullet"/>
      <w:lvlText w:val="‒"/>
      <w:lvlJc w:val="left"/>
      <w:pPr>
        <w:ind w:left="1418" w:hanging="337"/>
      </w:pPr>
      <w:rPr>
        <w:rFonts w:ascii="Times New Roman" w:eastAsia="Times New Roman" w:hAnsi="Times New Roman" w:cs="Times New Roman"/>
        <w:color w:val="134753"/>
      </w:rPr>
    </w:lvl>
    <w:lvl w:ilvl="2">
      <w:start w:val="1"/>
      <w:numFmt w:val="bullet"/>
      <w:lvlText w:val="‒"/>
      <w:lvlJc w:val="left"/>
      <w:pPr>
        <w:ind w:left="2155" w:hanging="355"/>
      </w:pPr>
      <w:rPr>
        <w:rFonts w:ascii="Times New Roman" w:eastAsia="Times New Roman" w:hAnsi="Times New Roman" w:cs="Times New Roman"/>
        <w:color w:val="134753"/>
      </w:rPr>
    </w:lvl>
    <w:lvl w:ilvl="3">
      <w:start w:val="1"/>
      <w:numFmt w:val="bullet"/>
      <w:lvlText w:val="‒"/>
      <w:lvlJc w:val="left"/>
      <w:pPr>
        <w:ind w:left="2835" w:hanging="315"/>
      </w:pPr>
      <w:rPr>
        <w:rFonts w:ascii="Times New Roman" w:eastAsia="Times New Roman" w:hAnsi="Times New Roman" w:cs="Times New Roman"/>
        <w:color w:val="134753"/>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395531FF"/>
    <w:multiLevelType w:val="multilevel"/>
    <w:tmpl w:val="CB68D926"/>
    <w:lvl w:ilvl="0">
      <w:start w:val="1"/>
      <w:numFmt w:val="bullet"/>
      <w:lvlText w:val=""/>
      <w:lvlJc w:val="left"/>
      <w:pPr>
        <w:ind w:left="360" w:hanging="360"/>
      </w:pPr>
      <w:rPr>
        <w:rFonts w:ascii="Symbol" w:hAnsi="Symbol" w:hint="default"/>
        <w:color w:val="232323" w:themeColor="text2"/>
        <w:sz w:val="18"/>
        <w:szCs w:val="18"/>
      </w:rPr>
    </w:lvl>
    <w:lvl w:ilvl="1">
      <w:start w:val="1"/>
      <w:numFmt w:val="bullet"/>
      <w:lvlText w:val="‒"/>
      <w:lvlJc w:val="left"/>
      <w:pPr>
        <w:ind w:left="1058" w:hanging="337"/>
      </w:pPr>
      <w:rPr>
        <w:rFonts w:ascii="Times New Roman" w:eastAsia="Times New Roman" w:hAnsi="Times New Roman" w:cs="Times New Roman"/>
        <w:color w:val="134753"/>
      </w:rPr>
    </w:lvl>
    <w:lvl w:ilvl="2">
      <w:start w:val="1"/>
      <w:numFmt w:val="bullet"/>
      <w:lvlText w:val="‒"/>
      <w:lvlJc w:val="left"/>
      <w:pPr>
        <w:ind w:left="1795" w:hanging="355"/>
      </w:pPr>
      <w:rPr>
        <w:rFonts w:ascii="Times New Roman" w:eastAsia="Times New Roman" w:hAnsi="Times New Roman" w:cs="Times New Roman"/>
        <w:color w:val="134753"/>
      </w:rPr>
    </w:lvl>
    <w:lvl w:ilvl="3">
      <w:start w:val="1"/>
      <w:numFmt w:val="bullet"/>
      <w:lvlText w:val="‒"/>
      <w:lvlJc w:val="left"/>
      <w:pPr>
        <w:ind w:left="2475" w:hanging="315"/>
      </w:pPr>
      <w:rPr>
        <w:rFonts w:ascii="Times New Roman" w:eastAsia="Times New Roman" w:hAnsi="Times New Roman" w:cs="Times New Roman"/>
        <w:color w:val="134753"/>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4" w15:restartNumberingAfterBreak="0">
    <w:nsid w:val="399542A8"/>
    <w:multiLevelType w:val="multilevel"/>
    <w:tmpl w:val="0A16540C"/>
    <w:styleLink w:val="CurrentList1"/>
    <w:lvl w:ilvl="0">
      <w:start w:val="50"/>
      <w:numFmt w:val="decimal"/>
      <w:lvlText w:val="FR-%1"/>
      <w:lvlJc w:val="left"/>
      <w:pPr>
        <w:ind w:left="360" w:hanging="360"/>
      </w:pPr>
      <w:rPr>
        <w:rFonts w:hint="default"/>
        <w:sz w:val="18"/>
        <w:szCs w:val="2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3AF21F49"/>
    <w:multiLevelType w:val="hybridMultilevel"/>
    <w:tmpl w:val="7E1A29AC"/>
    <w:lvl w:ilvl="0" w:tplc="1FD0ED7A">
      <w:start w:val="1"/>
      <w:numFmt w:val="bullet"/>
      <w:lvlText w:val=""/>
      <w:lvlJc w:val="left"/>
      <w:pPr>
        <w:ind w:left="720" w:hanging="360"/>
      </w:pPr>
      <w:rPr>
        <w:rFonts w:ascii="Symbol" w:hAnsi="Symbol" w:hint="default"/>
        <w:color w:val="232323" w:themeColor="text1"/>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6" w15:restartNumberingAfterBreak="0">
    <w:nsid w:val="3E3E0C74"/>
    <w:multiLevelType w:val="hybridMultilevel"/>
    <w:tmpl w:val="FF24B5B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7" w15:restartNumberingAfterBreak="0">
    <w:nsid w:val="3EB271DA"/>
    <w:multiLevelType w:val="multilevel"/>
    <w:tmpl w:val="F962C3A0"/>
    <w:lvl w:ilvl="0">
      <w:start w:val="1"/>
      <w:numFmt w:val="decimal"/>
      <w:lvlText w:val="FR-%1."/>
      <w:lvlJc w:val="left"/>
      <w:pPr>
        <w:ind w:left="0" w:firstLine="0"/>
      </w:pPr>
      <w:rPr>
        <w:rFonts w:hint="default"/>
        <w:color w:val="000000"/>
        <w:sz w:val="18"/>
        <w:szCs w:val="18"/>
      </w:rPr>
    </w:lvl>
    <w:lvl w:ilvl="1">
      <w:start w:val="1"/>
      <w:numFmt w:val="decimal"/>
      <w:lvlText w:val="FR-%1.%2."/>
      <w:lvlJc w:val="left"/>
      <w:pPr>
        <w:ind w:left="0" w:firstLine="0"/>
      </w:pPr>
      <w:rPr>
        <w:rFonts w:hint="default"/>
        <w:color w:val="000000"/>
        <w:sz w:val="20"/>
        <w:szCs w:val="20"/>
      </w:rPr>
    </w:lvl>
    <w:lvl w:ilvl="2">
      <w:start w:val="1"/>
      <w:numFmt w:val="decimal"/>
      <w:lvlText w:val="R-%1.%2.%3."/>
      <w:lvlJc w:val="left"/>
      <w:pPr>
        <w:ind w:left="1224" w:hanging="1224"/>
      </w:pPr>
      <w:rPr>
        <w:rFonts w:hint="default"/>
      </w:rPr>
    </w:lvl>
    <w:lvl w:ilvl="3">
      <w:start w:val="1"/>
      <w:numFmt w:val="decimal"/>
      <w:lvlText w:val="R-%1.%2.%3.%4."/>
      <w:lvlJc w:val="left"/>
      <w:pPr>
        <w:ind w:left="1728" w:hanging="1728"/>
      </w:pPr>
      <w:rPr>
        <w:rFonts w:hint="default"/>
      </w:rPr>
    </w:lvl>
    <w:lvl w:ilvl="4">
      <w:start w:val="1"/>
      <w:numFmt w:val="decimal"/>
      <w:lvlText w:val="R-%1.%2.%3.%4.%5."/>
      <w:lvlJc w:val="left"/>
      <w:pPr>
        <w:ind w:left="2232" w:hanging="223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40151DC7"/>
    <w:multiLevelType w:val="hybridMultilevel"/>
    <w:tmpl w:val="41CA35F8"/>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69" w15:restartNumberingAfterBreak="0">
    <w:nsid w:val="424064DB"/>
    <w:multiLevelType w:val="hybridMultilevel"/>
    <w:tmpl w:val="CC020F9E"/>
    <w:lvl w:ilvl="0" w:tplc="74BA91A4">
      <w:start w:val="1"/>
      <w:numFmt w:val="bullet"/>
      <w:lvlText w:val=""/>
      <w:lvlJc w:val="left"/>
      <w:pPr>
        <w:ind w:left="360" w:hanging="360"/>
      </w:pPr>
      <w:rPr>
        <w:rFonts w:ascii="Symbol" w:hAnsi="Symbol" w:hint="default"/>
        <w:color w:val="232323" w:themeColor="tex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42987BE5"/>
    <w:multiLevelType w:val="hybridMultilevel"/>
    <w:tmpl w:val="F2A8C100"/>
    <w:lvl w:ilvl="0" w:tplc="8DFA19E4">
      <w:start w:val="1"/>
      <w:numFmt w:val="decimal"/>
      <w:pStyle w:val="TableTitle"/>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42DB04E2"/>
    <w:multiLevelType w:val="hybridMultilevel"/>
    <w:tmpl w:val="1AB4E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2FD1F18"/>
    <w:multiLevelType w:val="hybridMultilevel"/>
    <w:tmpl w:val="67C8DF7E"/>
    <w:lvl w:ilvl="0" w:tplc="E738EF4C">
      <w:start w:val="1"/>
      <w:numFmt w:val="bullet"/>
      <w:lvlText w:val=""/>
      <w:lvlJc w:val="left"/>
      <w:pPr>
        <w:ind w:left="720" w:hanging="360"/>
      </w:pPr>
      <w:rPr>
        <w:rFonts w:ascii="Symbol" w:hAnsi="Symbol" w:hint="default"/>
        <w:color w:val="ACAEAC"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440660FF"/>
    <w:multiLevelType w:val="hybridMultilevel"/>
    <w:tmpl w:val="80943AEA"/>
    <w:lvl w:ilvl="0" w:tplc="04090001">
      <w:start w:val="1"/>
      <w:numFmt w:val="bullet"/>
      <w:lvlText w:val=""/>
      <w:lvlJc w:val="left"/>
      <w:pPr>
        <w:ind w:left="720" w:hanging="360"/>
      </w:pPr>
      <w:rPr>
        <w:rFonts w:ascii="Symbol" w:hAnsi="Symbol" w:hint="default"/>
        <w:color w:val="232323"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456506F2"/>
    <w:multiLevelType w:val="multilevel"/>
    <w:tmpl w:val="BA2241AC"/>
    <w:lvl w:ilvl="0">
      <w:start w:val="1"/>
      <w:numFmt w:val="bullet"/>
      <w:lvlText w:val=""/>
      <w:lvlJc w:val="left"/>
      <w:pPr>
        <w:ind w:left="720" w:hanging="360"/>
      </w:pPr>
      <w:rPr>
        <w:rFonts w:ascii="Symbol" w:hAnsi="Symbol" w:hint="default"/>
        <w:color w:val="134753"/>
        <w:sz w:val="22"/>
        <w:szCs w:val="22"/>
      </w:rPr>
    </w:lvl>
    <w:lvl w:ilvl="1">
      <w:start w:val="1"/>
      <w:numFmt w:val="bullet"/>
      <w:lvlText w:val=""/>
      <w:lvlJc w:val="left"/>
      <w:pPr>
        <w:ind w:left="1441" w:hanging="360"/>
      </w:pPr>
      <w:rPr>
        <w:rFonts w:ascii="Symbol" w:hAnsi="Symbol" w:hint="default"/>
      </w:rPr>
    </w:lvl>
    <w:lvl w:ilvl="2">
      <w:start w:val="1"/>
      <w:numFmt w:val="bullet"/>
      <w:lvlText w:val="‒"/>
      <w:lvlJc w:val="left"/>
      <w:pPr>
        <w:ind w:left="2155" w:hanging="355"/>
      </w:pPr>
      <w:rPr>
        <w:rFonts w:ascii="Times New Roman" w:eastAsia="Times New Roman" w:hAnsi="Times New Roman" w:cs="Times New Roman"/>
        <w:color w:val="134753"/>
      </w:rPr>
    </w:lvl>
    <w:lvl w:ilvl="3">
      <w:start w:val="1"/>
      <w:numFmt w:val="bullet"/>
      <w:lvlText w:val="‒"/>
      <w:lvlJc w:val="left"/>
      <w:pPr>
        <w:ind w:left="2835" w:hanging="315"/>
      </w:pPr>
      <w:rPr>
        <w:rFonts w:ascii="Times New Roman" w:eastAsia="Times New Roman" w:hAnsi="Times New Roman" w:cs="Times New Roman"/>
        <w:color w:val="134753"/>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46FF78EE"/>
    <w:multiLevelType w:val="hybridMultilevel"/>
    <w:tmpl w:val="3B6886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495871D7"/>
    <w:multiLevelType w:val="multilevel"/>
    <w:tmpl w:val="11FA1326"/>
    <w:lvl w:ilvl="0">
      <w:start w:val="58"/>
      <w:numFmt w:val="decimal"/>
      <w:lvlText w:val="FR-%1."/>
      <w:lvlJc w:val="left"/>
      <w:pPr>
        <w:ind w:left="710" w:firstLine="0"/>
      </w:pPr>
      <w:rPr>
        <w:rFonts w:hint="default"/>
        <w:color w:val="000000"/>
        <w:sz w:val="18"/>
        <w:szCs w:val="18"/>
      </w:rPr>
    </w:lvl>
    <w:lvl w:ilvl="1">
      <w:start w:val="1"/>
      <w:numFmt w:val="decimal"/>
      <w:lvlText w:val="FR-%1.%2."/>
      <w:lvlJc w:val="left"/>
      <w:pPr>
        <w:ind w:left="0" w:firstLine="0"/>
      </w:pPr>
      <w:rPr>
        <w:rFonts w:hint="default"/>
        <w:color w:val="000000"/>
        <w:sz w:val="20"/>
        <w:szCs w:val="20"/>
      </w:rPr>
    </w:lvl>
    <w:lvl w:ilvl="2">
      <w:start w:val="1"/>
      <w:numFmt w:val="decimal"/>
      <w:lvlText w:val="R-%1.%2.%3."/>
      <w:lvlJc w:val="left"/>
      <w:pPr>
        <w:ind w:left="1224" w:hanging="1224"/>
      </w:pPr>
      <w:rPr>
        <w:rFonts w:hint="default"/>
      </w:rPr>
    </w:lvl>
    <w:lvl w:ilvl="3">
      <w:start w:val="1"/>
      <w:numFmt w:val="decimal"/>
      <w:lvlText w:val="R-%1.%2.%3.%4."/>
      <w:lvlJc w:val="left"/>
      <w:pPr>
        <w:ind w:left="1728" w:hanging="1728"/>
      </w:pPr>
      <w:rPr>
        <w:rFonts w:hint="default"/>
      </w:rPr>
    </w:lvl>
    <w:lvl w:ilvl="4">
      <w:start w:val="1"/>
      <w:numFmt w:val="decimal"/>
      <w:lvlText w:val="R-%1.%2.%3.%4.%5."/>
      <w:lvlJc w:val="left"/>
      <w:pPr>
        <w:ind w:left="2232" w:hanging="223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49CB3796"/>
    <w:multiLevelType w:val="hybridMultilevel"/>
    <w:tmpl w:val="89D0716A"/>
    <w:lvl w:ilvl="0" w:tplc="82BE3B2C">
      <w:start w:val="1"/>
      <w:numFmt w:val="bullet"/>
      <w:lvlText w:val=""/>
      <w:lvlJc w:val="left"/>
      <w:pPr>
        <w:ind w:left="720" w:hanging="360"/>
      </w:pPr>
      <w:rPr>
        <w:rFonts w:ascii="Symbol" w:hAnsi="Symbol"/>
      </w:rPr>
    </w:lvl>
    <w:lvl w:ilvl="1" w:tplc="9760B1A4">
      <w:start w:val="1"/>
      <w:numFmt w:val="bullet"/>
      <w:lvlText w:val=""/>
      <w:lvlJc w:val="left"/>
      <w:pPr>
        <w:ind w:left="720" w:hanging="360"/>
      </w:pPr>
      <w:rPr>
        <w:rFonts w:ascii="Symbol" w:hAnsi="Symbol"/>
      </w:rPr>
    </w:lvl>
    <w:lvl w:ilvl="2" w:tplc="9516E550">
      <w:start w:val="1"/>
      <w:numFmt w:val="bullet"/>
      <w:lvlText w:val=""/>
      <w:lvlJc w:val="left"/>
      <w:pPr>
        <w:ind w:left="720" w:hanging="360"/>
      </w:pPr>
      <w:rPr>
        <w:rFonts w:ascii="Symbol" w:hAnsi="Symbol"/>
      </w:rPr>
    </w:lvl>
    <w:lvl w:ilvl="3" w:tplc="B254E552">
      <w:start w:val="1"/>
      <w:numFmt w:val="bullet"/>
      <w:lvlText w:val=""/>
      <w:lvlJc w:val="left"/>
      <w:pPr>
        <w:ind w:left="720" w:hanging="360"/>
      </w:pPr>
      <w:rPr>
        <w:rFonts w:ascii="Symbol" w:hAnsi="Symbol"/>
      </w:rPr>
    </w:lvl>
    <w:lvl w:ilvl="4" w:tplc="3A2E7374">
      <w:start w:val="1"/>
      <w:numFmt w:val="bullet"/>
      <w:lvlText w:val=""/>
      <w:lvlJc w:val="left"/>
      <w:pPr>
        <w:ind w:left="720" w:hanging="360"/>
      </w:pPr>
      <w:rPr>
        <w:rFonts w:ascii="Symbol" w:hAnsi="Symbol"/>
      </w:rPr>
    </w:lvl>
    <w:lvl w:ilvl="5" w:tplc="844CCD5A">
      <w:start w:val="1"/>
      <w:numFmt w:val="bullet"/>
      <w:lvlText w:val=""/>
      <w:lvlJc w:val="left"/>
      <w:pPr>
        <w:ind w:left="720" w:hanging="360"/>
      </w:pPr>
      <w:rPr>
        <w:rFonts w:ascii="Symbol" w:hAnsi="Symbol"/>
      </w:rPr>
    </w:lvl>
    <w:lvl w:ilvl="6" w:tplc="71A2F048">
      <w:start w:val="1"/>
      <w:numFmt w:val="bullet"/>
      <w:lvlText w:val=""/>
      <w:lvlJc w:val="left"/>
      <w:pPr>
        <w:ind w:left="720" w:hanging="360"/>
      </w:pPr>
      <w:rPr>
        <w:rFonts w:ascii="Symbol" w:hAnsi="Symbol"/>
      </w:rPr>
    </w:lvl>
    <w:lvl w:ilvl="7" w:tplc="A462BFCE">
      <w:start w:val="1"/>
      <w:numFmt w:val="bullet"/>
      <w:lvlText w:val=""/>
      <w:lvlJc w:val="left"/>
      <w:pPr>
        <w:ind w:left="720" w:hanging="360"/>
      </w:pPr>
      <w:rPr>
        <w:rFonts w:ascii="Symbol" w:hAnsi="Symbol"/>
      </w:rPr>
    </w:lvl>
    <w:lvl w:ilvl="8" w:tplc="E87A246A">
      <w:start w:val="1"/>
      <w:numFmt w:val="bullet"/>
      <w:lvlText w:val=""/>
      <w:lvlJc w:val="left"/>
      <w:pPr>
        <w:ind w:left="720" w:hanging="360"/>
      </w:pPr>
      <w:rPr>
        <w:rFonts w:ascii="Symbol" w:hAnsi="Symbol"/>
      </w:rPr>
    </w:lvl>
  </w:abstractNum>
  <w:abstractNum w:abstractNumId="78" w15:restartNumberingAfterBreak="0">
    <w:nsid w:val="4A333E9C"/>
    <w:multiLevelType w:val="multilevel"/>
    <w:tmpl w:val="6B6A21F0"/>
    <w:lvl w:ilvl="0">
      <w:start w:val="1"/>
      <w:numFmt w:val="bullet"/>
      <w:lvlText w:val="●"/>
      <w:lvlJc w:val="left"/>
      <w:pPr>
        <w:ind w:left="720" w:hanging="360"/>
      </w:pPr>
      <w:rPr>
        <w:rFonts w:ascii="Noto Sans Symbols" w:eastAsia="Noto Sans Symbols" w:hAnsi="Noto Sans Symbols" w:cs="Noto Sans Symbols"/>
        <w:color w:val="13475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4A4D2E44"/>
    <w:multiLevelType w:val="hybridMultilevel"/>
    <w:tmpl w:val="FC981254"/>
    <w:lvl w:ilvl="0" w:tplc="74BA91A4">
      <w:start w:val="1"/>
      <w:numFmt w:val="bullet"/>
      <w:lvlText w:val=""/>
      <w:lvlJc w:val="left"/>
      <w:pPr>
        <w:ind w:left="720" w:hanging="360"/>
      </w:pPr>
      <w:rPr>
        <w:rFonts w:ascii="Symbol" w:hAnsi="Symbol" w:hint="default"/>
        <w:color w:val="232323"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4D31156F"/>
    <w:multiLevelType w:val="multilevel"/>
    <w:tmpl w:val="E6C82DD2"/>
    <w:lvl w:ilvl="0">
      <w:start w:val="1"/>
      <w:numFmt w:val="bullet"/>
      <w:lvlText w:val=""/>
      <w:lvlJc w:val="left"/>
      <w:pPr>
        <w:ind w:left="720" w:hanging="360"/>
      </w:pPr>
      <w:rPr>
        <w:rFonts w:ascii="Symbol" w:hAnsi="Symbol" w:hint="default"/>
        <w:color w:val="134753"/>
        <w:sz w:val="22"/>
        <w:szCs w:val="22"/>
      </w:rPr>
    </w:lvl>
    <w:lvl w:ilvl="1">
      <w:start w:val="1"/>
      <w:numFmt w:val="bullet"/>
      <w:lvlText w:val=""/>
      <w:lvlJc w:val="left"/>
      <w:pPr>
        <w:ind w:left="1441" w:hanging="360"/>
      </w:pPr>
      <w:rPr>
        <w:rFonts w:ascii="Symbol" w:hAnsi="Symbol" w:hint="default"/>
      </w:rPr>
    </w:lvl>
    <w:lvl w:ilvl="2">
      <w:start w:val="1"/>
      <w:numFmt w:val="bullet"/>
      <w:lvlText w:val="‒"/>
      <w:lvlJc w:val="left"/>
      <w:pPr>
        <w:ind w:left="2155" w:hanging="355"/>
      </w:pPr>
      <w:rPr>
        <w:rFonts w:ascii="Times New Roman" w:eastAsia="Times New Roman" w:hAnsi="Times New Roman" w:cs="Times New Roman"/>
        <w:color w:val="134753"/>
      </w:rPr>
    </w:lvl>
    <w:lvl w:ilvl="3">
      <w:start w:val="1"/>
      <w:numFmt w:val="bullet"/>
      <w:lvlText w:val="‒"/>
      <w:lvlJc w:val="left"/>
      <w:pPr>
        <w:ind w:left="2835" w:hanging="315"/>
      </w:pPr>
      <w:rPr>
        <w:rFonts w:ascii="Times New Roman" w:eastAsia="Times New Roman" w:hAnsi="Times New Roman" w:cs="Times New Roman"/>
        <w:color w:val="134753"/>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4E15380B"/>
    <w:multiLevelType w:val="hybridMultilevel"/>
    <w:tmpl w:val="55144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E34704F"/>
    <w:multiLevelType w:val="multilevel"/>
    <w:tmpl w:val="B658E84C"/>
    <w:lvl w:ilvl="0">
      <w:start w:val="259"/>
      <w:numFmt w:val="decimal"/>
      <w:lvlText w:val="FR-%1."/>
      <w:lvlJc w:val="left"/>
      <w:pPr>
        <w:ind w:left="710" w:firstLine="0"/>
      </w:pPr>
      <w:rPr>
        <w:rFonts w:hint="default"/>
        <w:color w:val="000000"/>
        <w:sz w:val="18"/>
        <w:szCs w:val="18"/>
      </w:rPr>
    </w:lvl>
    <w:lvl w:ilvl="1">
      <w:start w:val="1"/>
      <w:numFmt w:val="decimal"/>
      <w:lvlText w:val="FR-%1.%2."/>
      <w:lvlJc w:val="left"/>
      <w:pPr>
        <w:ind w:left="0" w:firstLine="0"/>
      </w:pPr>
      <w:rPr>
        <w:rFonts w:hint="default"/>
        <w:color w:val="000000"/>
        <w:sz w:val="20"/>
        <w:szCs w:val="20"/>
      </w:rPr>
    </w:lvl>
    <w:lvl w:ilvl="2">
      <w:start w:val="1"/>
      <w:numFmt w:val="decimal"/>
      <w:lvlText w:val="R-%1.%2.%3."/>
      <w:lvlJc w:val="left"/>
      <w:pPr>
        <w:ind w:left="1224" w:hanging="1224"/>
      </w:pPr>
      <w:rPr>
        <w:rFonts w:hint="default"/>
      </w:rPr>
    </w:lvl>
    <w:lvl w:ilvl="3">
      <w:start w:val="1"/>
      <w:numFmt w:val="decimal"/>
      <w:lvlText w:val="R-%1.%2.%3.%4."/>
      <w:lvlJc w:val="left"/>
      <w:pPr>
        <w:ind w:left="1728" w:hanging="1728"/>
      </w:pPr>
      <w:rPr>
        <w:rFonts w:hint="default"/>
      </w:rPr>
    </w:lvl>
    <w:lvl w:ilvl="4">
      <w:start w:val="1"/>
      <w:numFmt w:val="decimal"/>
      <w:lvlText w:val="R-%1.%2.%3.%4.%5."/>
      <w:lvlJc w:val="left"/>
      <w:pPr>
        <w:ind w:left="2232" w:hanging="223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4E8D3D28"/>
    <w:multiLevelType w:val="hybridMultilevel"/>
    <w:tmpl w:val="300A648A"/>
    <w:lvl w:ilvl="0" w:tplc="0809000F">
      <w:start w:val="1"/>
      <w:numFmt w:val="decimal"/>
      <w:lvlText w:val="%1."/>
      <w:lvlJc w:val="left"/>
      <w:pPr>
        <w:ind w:left="360" w:hanging="360"/>
      </w:pPr>
      <w:rPr>
        <w:rFonts w:hint="default"/>
      </w:rPr>
    </w:lvl>
    <w:lvl w:ilvl="1" w:tplc="FFFFFFFF">
      <w:start w:val="1"/>
      <w:numFmt w:val="bullet"/>
      <w:lvlText w:val="•"/>
      <w:lvlJc w:val="left"/>
      <w:pPr>
        <w:ind w:left="1440" w:hanging="360"/>
      </w:pPr>
      <w:rPr>
        <w:rFonts w:ascii="Arial" w:eastAsiaTheme="minorHAnsi" w:hAnsi="Arial" w:cs="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4F9D02AB"/>
    <w:multiLevelType w:val="multilevel"/>
    <w:tmpl w:val="91CCB51C"/>
    <w:lvl w:ilvl="0">
      <w:start w:val="1"/>
      <w:numFmt w:val="bullet"/>
      <w:lvlText w:val=""/>
      <w:lvlJc w:val="left"/>
      <w:pPr>
        <w:ind w:left="720" w:hanging="360"/>
      </w:pPr>
      <w:rPr>
        <w:rFonts w:ascii="Symbol" w:hAnsi="Symbol" w:hint="default"/>
        <w:color w:val="232323" w:themeColor="text2"/>
        <w:sz w:val="18"/>
        <w:szCs w:val="18"/>
      </w:rPr>
    </w:lvl>
    <w:lvl w:ilvl="1">
      <w:start w:val="1"/>
      <w:numFmt w:val="bullet"/>
      <w:lvlText w:val="‒"/>
      <w:lvlJc w:val="left"/>
      <w:pPr>
        <w:ind w:left="1418" w:hanging="337"/>
      </w:pPr>
      <w:rPr>
        <w:rFonts w:ascii="Times New Roman" w:eastAsia="Times New Roman" w:hAnsi="Times New Roman" w:cs="Times New Roman"/>
        <w:color w:val="134753"/>
      </w:rPr>
    </w:lvl>
    <w:lvl w:ilvl="2">
      <w:start w:val="1"/>
      <w:numFmt w:val="bullet"/>
      <w:lvlText w:val="‒"/>
      <w:lvlJc w:val="left"/>
      <w:pPr>
        <w:ind w:left="2155" w:hanging="355"/>
      </w:pPr>
      <w:rPr>
        <w:rFonts w:ascii="Times New Roman" w:eastAsia="Times New Roman" w:hAnsi="Times New Roman" w:cs="Times New Roman"/>
        <w:color w:val="134753"/>
      </w:rPr>
    </w:lvl>
    <w:lvl w:ilvl="3">
      <w:start w:val="1"/>
      <w:numFmt w:val="bullet"/>
      <w:lvlText w:val="‒"/>
      <w:lvlJc w:val="left"/>
      <w:pPr>
        <w:ind w:left="2835" w:hanging="315"/>
      </w:pPr>
      <w:rPr>
        <w:rFonts w:ascii="Times New Roman" w:eastAsia="Times New Roman" w:hAnsi="Times New Roman" w:cs="Times New Roman"/>
        <w:color w:val="134753"/>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4FA06AB4"/>
    <w:multiLevelType w:val="hybridMultilevel"/>
    <w:tmpl w:val="D962194C"/>
    <w:lvl w:ilvl="0" w:tplc="F6AA6E7E">
      <w:start w:val="1"/>
      <w:numFmt w:val="bullet"/>
      <w:lvlText w:val=""/>
      <w:lvlJc w:val="left"/>
      <w:pPr>
        <w:ind w:left="720" w:hanging="360"/>
      </w:pPr>
      <w:rPr>
        <w:rFonts w:ascii="Symbol" w:hAnsi="Symbol" w:hint="default"/>
        <w:color w:val="232323"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4FFD71B1"/>
    <w:multiLevelType w:val="multilevel"/>
    <w:tmpl w:val="A17CB624"/>
    <w:lvl w:ilvl="0">
      <w:start w:val="1"/>
      <w:numFmt w:val="bullet"/>
      <w:lvlText w:val=""/>
      <w:lvlJc w:val="left"/>
      <w:pPr>
        <w:ind w:left="360" w:hanging="360"/>
      </w:pPr>
      <w:rPr>
        <w:rFonts w:ascii="Symbol" w:hAnsi="Symbol" w:hint="default"/>
        <w:color w:val="232323" w:themeColor="text2"/>
        <w:sz w:val="18"/>
        <w:szCs w:val="18"/>
      </w:rPr>
    </w:lvl>
    <w:lvl w:ilvl="1">
      <w:start w:val="1"/>
      <w:numFmt w:val="bullet"/>
      <w:lvlText w:val="‒"/>
      <w:lvlJc w:val="left"/>
      <w:pPr>
        <w:ind w:left="1058" w:hanging="337"/>
      </w:pPr>
      <w:rPr>
        <w:rFonts w:ascii="Times New Roman" w:eastAsia="Times New Roman" w:hAnsi="Times New Roman" w:cs="Times New Roman"/>
        <w:color w:val="134753"/>
      </w:rPr>
    </w:lvl>
    <w:lvl w:ilvl="2">
      <w:start w:val="1"/>
      <w:numFmt w:val="bullet"/>
      <w:lvlText w:val="‒"/>
      <w:lvlJc w:val="left"/>
      <w:pPr>
        <w:ind w:left="1795" w:hanging="355"/>
      </w:pPr>
      <w:rPr>
        <w:rFonts w:ascii="Times New Roman" w:eastAsia="Times New Roman" w:hAnsi="Times New Roman" w:cs="Times New Roman"/>
        <w:color w:val="134753"/>
      </w:rPr>
    </w:lvl>
    <w:lvl w:ilvl="3">
      <w:start w:val="1"/>
      <w:numFmt w:val="bullet"/>
      <w:lvlText w:val="‒"/>
      <w:lvlJc w:val="left"/>
      <w:pPr>
        <w:ind w:left="2475" w:hanging="315"/>
      </w:pPr>
      <w:rPr>
        <w:rFonts w:ascii="Times New Roman" w:eastAsia="Times New Roman" w:hAnsi="Times New Roman" w:cs="Times New Roman"/>
        <w:color w:val="134753"/>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7" w15:restartNumberingAfterBreak="0">
    <w:nsid w:val="50BD353A"/>
    <w:multiLevelType w:val="multilevel"/>
    <w:tmpl w:val="361EA61A"/>
    <w:lvl w:ilvl="0">
      <w:start w:val="1"/>
      <w:numFmt w:val="bullet"/>
      <w:lvlText w:val=""/>
      <w:lvlJc w:val="left"/>
      <w:pPr>
        <w:ind w:left="360" w:hanging="360"/>
      </w:pPr>
      <w:rPr>
        <w:rFonts w:ascii="Symbol" w:hAnsi="Symbol" w:hint="default"/>
        <w:color w:val="232323" w:themeColor="text2"/>
        <w:sz w:val="18"/>
        <w:szCs w:val="18"/>
      </w:rPr>
    </w:lvl>
    <w:lvl w:ilvl="1">
      <w:start w:val="1"/>
      <w:numFmt w:val="bullet"/>
      <w:lvlText w:val="‒"/>
      <w:lvlJc w:val="left"/>
      <w:pPr>
        <w:ind w:left="1058" w:hanging="337"/>
      </w:pPr>
      <w:rPr>
        <w:rFonts w:ascii="Times New Roman" w:eastAsia="Times New Roman" w:hAnsi="Times New Roman" w:cs="Times New Roman"/>
        <w:color w:val="134753"/>
      </w:rPr>
    </w:lvl>
    <w:lvl w:ilvl="2">
      <w:start w:val="1"/>
      <w:numFmt w:val="bullet"/>
      <w:lvlText w:val="‒"/>
      <w:lvlJc w:val="left"/>
      <w:pPr>
        <w:ind w:left="1795" w:hanging="355"/>
      </w:pPr>
      <w:rPr>
        <w:rFonts w:ascii="Times New Roman" w:eastAsia="Times New Roman" w:hAnsi="Times New Roman" w:cs="Times New Roman"/>
        <w:color w:val="134753"/>
      </w:rPr>
    </w:lvl>
    <w:lvl w:ilvl="3">
      <w:start w:val="1"/>
      <w:numFmt w:val="bullet"/>
      <w:lvlText w:val="‒"/>
      <w:lvlJc w:val="left"/>
      <w:pPr>
        <w:ind w:left="2475" w:hanging="315"/>
      </w:pPr>
      <w:rPr>
        <w:rFonts w:ascii="Times New Roman" w:eastAsia="Times New Roman" w:hAnsi="Times New Roman" w:cs="Times New Roman"/>
        <w:color w:val="134753"/>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8" w15:restartNumberingAfterBreak="0">
    <w:nsid w:val="514160BF"/>
    <w:multiLevelType w:val="multilevel"/>
    <w:tmpl w:val="AACCEAD6"/>
    <w:lvl w:ilvl="0">
      <w:start w:val="1"/>
      <w:numFmt w:val="decimal"/>
      <w:lvlText w:val="%1."/>
      <w:lvlJc w:val="left"/>
      <w:pPr>
        <w:ind w:left="360" w:hanging="360"/>
      </w:pPr>
      <w:rPr>
        <w:color w:val="0D0D0D"/>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9" w15:restartNumberingAfterBreak="0">
    <w:nsid w:val="51BB4BF6"/>
    <w:multiLevelType w:val="hybridMultilevel"/>
    <w:tmpl w:val="6E60F856"/>
    <w:lvl w:ilvl="0" w:tplc="AD88C0C6">
      <w:start w:val="1"/>
      <w:numFmt w:val="bullet"/>
      <w:lvlText w:val=""/>
      <w:lvlJc w:val="left"/>
      <w:pPr>
        <w:ind w:left="720" w:hanging="360"/>
      </w:pPr>
      <w:rPr>
        <w:rFonts w:ascii="Symbol" w:hAnsi="Symbol" w:hint="default"/>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0" w15:restartNumberingAfterBreak="0">
    <w:nsid w:val="5211118C"/>
    <w:multiLevelType w:val="multilevel"/>
    <w:tmpl w:val="92E4B2C0"/>
    <w:lvl w:ilvl="0">
      <w:start w:val="1"/>
      <w:numFmt w:val="bullet"/>
      <w:lvlText w:val=""/>
      <w:lvlJc w:val="left"/>
      <w:pPr>
        <w:ind w:left="720" w:hanging="360"/>
      </w:pPr>
      <w:rPr>
        <w:rFonts w:ascii="Symbol" w:hAnsi="Symbol" w:hint="default"/>
        <w:color w:val="auto"/>
        <w:sz w:val="22"/>
        <w:szCs w:val="22"/>
      </w:rPr>
    </w:lvl>
    <w:lvl w:ilvl="1">
      <w:start w:val="1"/>
      <w:numFmt w:val="bullet"/>
      <w:lvlText w:val="‒"/>
      <w:lvlJc w:val="left"/>
      <w:pPr>
        <w:ind w:left="1418" w:hanging="337"/>
      </w:pPr>
      <w:rPr>
        <w:rFonts w:ascii="Times New Roman" w:eastAsia="Times New Roman" w:hAnsi="Times New Roman" w:cs="Times New Roman"/>
        <w:color w:val="134753"/>
      </w:rPr>
    </w:lvl>
    <w:lvl w:ilvl="2">
      <w:start w:val="1"/>
      <w:numFmt w:val="bullet"/>
      <w:lvlText w:val="‒"/>
      <w:lvlJc w:val="left"/>
      <w:pPr>
        <w:ind w:left="2155" w:hanging="355"/>
      </w:pPr>
      <w:rPr>
        <w:rFonts w:ascii="Times New Roman" w:eastAsia="Times New Roman" w:hAnsi="Times New Roman" w:cs="Times New Roman"/>
        <w:color w:val="134753"/>
      </w:rPr>
    </w:lvl>
    <w:lvl w:ilvl="3">
      <w:start w:val="1"/>
      <w:numFmt w:val="bullet"/>
      <w:lvlText w:val="‒"/>
      <w:lvlJc w:val="left"/>
      <w:pPr>
        <w:ind w:left="2835" w:hanging="315"/>
      </w:pPr>
      <w:rPr>
        <w:rFonts w:ascii="Times New Roman" w:eastAsia="Times New Roman" w:hAnsi="Times New Roman" w:cs="Times New Roman"/>
        <w:color w:val="134753"/>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547319FC"/>
    <w:multiLevelType w:val="multilevel"/>
    <w:tmpl w:val="C6B838AA"/>
    <w:lvl w:ilvl="0">
      <w:start w:val="29"/>
      <w:numFmt w:val="decimal"/>
      <w:lvlText w:val="FR-%1."/>
      <w:lvlJc w:val="left"/>
      <w:pPr>
        <w:ind w:left="360" w:hanging="360"/>
      </w:pPr>
      <w:rPr>
        <w:rFonts w:hint="default"/>
        <w:sz w:val="18"/>
        <w:szCs w:val="2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15:restartNumberingAfterBreak="0">
    <w:nsid w:val="558B0346"/>
    <w:multiLevelType w:val="multilevel"/>
    <w:tmpl w:val="90E04FCA"/>
    <w:lvl w:ilvl="0">
      <w:start w:val="1"/>
      <w:numFmt w:val="decimal"/>
      <w:lvlText w:val="NFR-%1."/>
      <w:lvlJc w:val="left"/>
      <w:pPr>
        <w:ind w:left="0" w:firstLine="0"/>
      </w:pPr>
      <w:rPr>
        <w:rFonts w:hint="default"/>
        <w:color w:val="000000"/>
        <w:sz w:val="18"/>
        <w:szCs w:val="18"/>
      </w:rPr>
    </w:lvl>
    <w:lvl w:ilvl="1">
      <w:start w:val="1"/>
      <w:numFmt w:val="decimal"/>
      <w:lvlText w:val="FR-%1.%2."/>
      <w:lvlJc w:val="left"/>
      <w:pPr>
        <w:ind w:left="0" w:firstLine="0"/>
      </w:pPr>
      <w:rPr>
        <w:rFonts w:hint="default"/>
        <w:color w:val="000000"/>
        <w:sz w:val="20"/>
        <w:szCs w:val="20"/>
      </w:rPr>
    </w:lvl>
    <w:lvl w:ilvl="2">
      <w:start w:val="1"/>
      <w:numFmt w:val="decimal"/>
      <w:lvlText w:val="R-%1.%2.%3."/>
      <w:lvlJc w:val="left"/>
      <w:pPr>
        <w:ind w:left="1224" w:hanging="1224"/>
      </w:pPr>
      <w:rPr>
        <w:rFonts w:hint="default"/>
      </w:rPr>
    </w:lvl>
    <w:lvl w:ilvl="3">
      <w:start w:val="1"/>
      <w:numFmt w:val="decimal"/>
      <w:lvlText w:val="R-%1.%2.%3.%4."/>
      <w:lvlJc w:val="left"/>
      <w:pPr>
        <w:ind w:left="1728" w:hanging="1728"/>
      </w:pPr>
      <w:rPr>
        <w:rFonts w:hint="default"/>
      </w:rPr>
    </w:lvl>
    <w:lvl w:ilvl="4">
      <w:start w:val="1"/>
      <w:numFmt w:val="decimal"/>
      <w:lvlText w:val="R-%1.%2.%3.%4.%5."/>
      <w:lvlJc w:val="left"/>
      <w:pPr>
        <w:ind w:left="2232" w:hanging="223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55BD6D27"/>
    <w:multiLevelType w:val="hybridMultilevel"/>
    <w:tmpl w:val="2FB48744"/>
    <w:lvl w:ilvl="0" w:tplc="F6AA6E7E">
      <w:start w:val="1"/>
      <w:numFmt w:val="bullet"/>
      <w:lvlText w:val=""/>
      <w:lvlJc w:val="left"/>
      <w:pPr>
        <w:ind w:left="720" w:hanging="360"/>
      </w:pPr>
      <w:rPr>
        <w:rFonts w:ascii="Symbol" w:hAnsi="Symbol" w:hint="default"/>
        <w:color w:val="232323"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55F02E3A"/>
    <w:multiLevelType w:val="multilevel"/>
    <w:tmpl w:val="21E00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65B1A96"/>
    <w:multiLevelType w:val="multilevel"/>
    <w:tmpl w:val="08A4DB3A"/>
    <w:lvl w:ilvl="0">
      <w:start w:val="1"/>
      <w:numFmt w:val="bullet"/>
      <w:lvlText w:val=""/>
      <w:lvlJc w:val="left"/>
      <w:pPr>
        <w:ind w:left="360" w:hanging="360"/>
      </w:pPr>
      <w:rPr>
        <w:rFonts w:ascii="Symbol" w:hAnsi="Symbol" w:hint="default"/>
        <w:color w:val="232323" w:themeColor="text2"/>
      </w:rPr>
    </w:lvl>
    <w:lvl w:ilvl="1">
      <w:start w:val="1"/>
      <w:numFmt w:val="lowerLetter"/>
      <w:lvlText w:val="%2."/>
      <w:lvlJc w:val="left"/>
      <w:pPr>
        <w:ind w:left="1080" w:hanging="360"/>
      </w:pPr>
    </w:lvl>
    <w:lvl w:ilvl="2">
      <w:start w:val="1"/>
      <w:numFmt w:val="bullet"/>
      <w:lvlText w:val="●"/>
      <w:lvlJc w:val="left"/>
      <w:pPr>
        <w:ind w:left="2340" w:hanging="720"/>
      </w:pPr>
      <w:rPr>
        <w:rFonts w:ascii="Noto Sans Symbols" w:eastAsia="Noto Sans Symbols" w:hAnsi="Noto Sans Symbols" w:cs="Noto Sans Symbols"/>
        <w:color w:val="134753"/>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6" w15:restartNumberingAfterBreak="0">
    <w:nsid w:val="56A5496B"/>
    <w:multiLevelType w:val="multilevel"/>
    <w:tmpl w:val="A98AA036"/>
    <w:lvl w:ilvl="0">
      <w:start w:val="1"/>
      <w:numFmt w:val="bullet"/>
      <w:lvlText w:val=""/>
      <w:lvlJc w:val="left"/>
      <w:pPr>
        <w:ind w:left="720" w:hanging="360"/>
      </w:pPr>
      <w:rPr>
        <w:rFonts w:ascii="Symbol" w:hAnsi="Symbol" w:hint="default"/>
        <w:color w:val="232323" w:themeColor="text2"/>
        <w:sz w:val="18"/>
        <w:szCs w:val="18"/>
      </w:rPr>
    </w:lvl>
    <w:lvl w:ilvl="1">
      <w:start w:val="1"/>
      <w:numFmt w:val="bullet"/>
      <w:lvlText w:val="‒"/>
      <w:lvlJc w:val="left"/>
      <w:pPr>
        <w:ind w:left="1418" w:hanging="337"/>
      </w:pPr>
      <w:rPr>
        <w:rFonts w:ascii="Times New Roman" w:eastAsia="Times New Roman" w:hAnsi="Times New Roman" w:cs="Times New Roman"/>
        <w:color w:val="134753"/>
      </w:rPr>
    </w:lvl>
    <w:lvl w:ilvl="2">
      <w:start w:val="1"/>
      <w:numFmt w:val="bullet"/>
      <w:lvlText w:val="‒"/>
      <w:lvlJc w:val="left"/>
      <w:pPr>
        <w:ind w:left="2155" w:hanging="355"/>
      </w:pPr>
      <w:rPr>
        <w:rFonts w:ascii="Times New Roman" w:eastAsia="Times New Roman" w:hAnsi="Times New Roman" w:cs="Times New Roman"/>
        <w:color w:val="134753"/>
      </w:rPr>
    </w:lvl>
    <w:lvl w:ilvl="3">
      <w:start w:val="1"/>
      <w:numFmt w:val="bullet"/>
      <w:lvlText w:val="‒"/>
      <w:lvlJc w:val="left"/>
      <w:pPr>
        <w:ind w:left="2835" w:hanging="315"/>
      </w:pPr>
      <w:rPr>
        <w:rFonts w:ascii="Times New Roman" w:eastAsia="Times New Roman" w:hAnsi="Times New Roman" w:cs="Times New Roman"/>
        <w:color w:val="134753"/>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58753882"/>
    <w:multiLevelType w:val="hybridMultilevel"/>
    <w:tmpl w:val="12CC7C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596E258C"/>
    <w:multiLevelType w:val="multilevel"/>
    <w:tmpl w:val="D0D647E6"/>
    <w:lvl w:ilvl="0">
      <w:start w:val="1"/>
      <w:numFmt w:val="bullet"/>
      <w:lvlText w:val=""/>
      <w:lvlJc w:val="left"/>
      <w:pPr>
        <w:ind w:left="360" w:hanging="360"/>
      </w:pPr>
      <w:rPr>
        <w:rFonts w:ascii="Symbol" w:hAnsi="Symbol" w:hint="default"/>
        <w:color w:val="232323" w:themeColor="text2"/>
        <w:sz w:val="18"/>
        <w:szCs w:val="18"/>
      </w:rPr>
    </w:lvl>
    <w:lvl w:ilvl="1">
      <w:start w:val="1"/>
      <w:numFmt w:val="bullet"/>
      <w:lvlText w:val="‒"/>
      <w:lvlJc w:val="left"/>
      <w:pPr>
        <w:ind w:left="1058" w:hanging="337"/>
      </w:pPr>
      <w:rPr>
        <w:rFonts w:ascii="Times New Roman" w:eastAsia="Times New Roman" w:hAnsi="Times New Roman" w:cs="Times New Roman"/>
        <w:color w:val="134753"/>
      </w:rPr>
    </w:lvl>
    <w:lvl w:ilvl="2">
      <w:start w:val="1"/>
      <w:numFmt w:val="bullet"/>
      <w:lvlText w:val="‒"/>
      <w:lvlJc w:val="left"/>
      <w:pPr>
        <w:ind w:left="1795" w:hanging="355"/>
      </w:pPr>
      <w:rPr>
        <w:rFonts w:ascii="Times New Roman" w:eastAsia="Times New Roman" w:hAnsi="Times New Roman" w:cs="Times New Roman"/>
        <w:color w:val="134753"/>
      </w:rPr>
    </w:lvl>
    <w:lvl w:ilvl="3">
      <w:start w:val="1"/>
      <w:numFmt w:val="bullet"/>
      <w:lvlText w:val="‒"/>
      <w:lvlJc w:val="left"/>
      <w:pPr>
        <w:ind w:left="2475" w:hanging="315"/>
      </w:pPr>
      <w:rPr>
        <w:rFonts w:ascii="Times New Roman" w:eastAsia="Times New Roman" w:hAnsi="Times New Roman" w:cs="Times New Roman"/>
        <w:color w:val="134753"/>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9" w15:restartNumberingAfterBreak="0">
    <w:nsid w:val="5A4E2FCF"/>
    <w:multiLevelType w:val="hybridMultilevel"/>
    <w:tmpl w:val="408E10C0"/>
    <w:lvl w:ilvl="0" w:tplc="19B4542A">
      <w:start w:val="1"/>
      <w:numFmt w:val="decimal"/>
      <w:pStyle w:val="SectionHead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0" w15:restartNumberingAfterBreak="0">
    <w:nsid w:val="5A541574"/>
    <w:multiLevelType w:val="multilevel"/>
    <w:tmpl w:val="BE4A9376"/>
    <w:lvl w:ilvl="0">
      <w:start w:val="1"/>
      <w:numFmt w:val="bullet"/>
      <w:lvlText w:val="●"/>
      <w:lvlJc w:val="left"/>
      <w:pPr>
        <w:ind w:left="720" w:hanging="360"/>
      </w:pPr>
      <w:rPr>
        <w:rFonts w:asciiTheme="minorHAnsi" w:eastAsia="Noto Sans Symbols" w:hAnsiTheme="minorHAnsi" w:cstheme="minorHAnsi" w:hint="default"/>
        <w:color w:val="134753"/>
        <w:sz w:val="20"/>
        <w:szCs w:val="20"/>
      </w:rPr>
    </w:lvl>
    <w:lvl w:ilvl="1">
      <w:start w:val="1"/>
      <w:numFmt w:val="bullet"/>
      <w:lvlText w:val="‒"/>
      <w:lvlJc w:val="left"/>
      <w:pPr>
        <w:ind w:left="1418" w:hanging="337"/>
      </w:pPr>
      <w:rPr>
        <w:rFonts w:ascii="Times New Roman" w:eastAsia="Times New Roman" w:hAnsi="Times New Roman" w:cs="Times New Roman"/>
        <w:color w:val="134753"/>
      </w:rPr>
    </w:lvl>
    <w:lvl w:ilvl="2">
      <w:start w:val="1"/>
      <w:numFmt w:val="bullet"/>
      <w:lvlText w:val="‒"/>
      <w:lvlJc w:val="left"/>
      <w:pPr>
        <w:ind w:left="2155" w:hanging="355"/>
      </w:pPr>
      <w:rPr>
        <w:rFonts w:ascii="Times New Roman" w:eastAsia="Times New Roman" w:hAnsi="Times New Roman" w:cs="Times New Roman"/>
        <w:color w:val="134753"/>
      </w:rPr>
    </w:lvl>
    <w:lvl w:ilvl="3">
      <w:start w:val="1"/>
      <w:numFmt w:val="bullet"/>
      <w:lvlText w:val="‒"/>
      <w:lvlJc w:val="left"/>
      <w:pPr>
        <w:ind w:left="2835" w:hanging="315"/>
      </w:pPr>
      <w:rPr>
        <w:rFonts w:ascii="Times New Roman" w:eastAsia="Times New Roman" w:hAnsi="Times New Roman" w:cs="Times New Roman"/>
        <w:color w:val="134753"/>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5A88521B"/>
    <w:multiLevelType w:val="hybridMultilevel"/>
    <w:tmpl w:val="E0FEF4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2" w15:restartNumberingAfterBreak="0">
    <w:nsid w:val="5B9B1D83"/>
    <w:multiLevelType w:val="hybridMultilevel"/>
    <w:tmpl w:val="A84C0258"/>
    <w:lvl w:ilvl="0" w:tplc="F6AA6E7E">
      <w:start w:val="1"/>
      <w:numFmt w:val="bullet"/>
      <w:lvlText w:val=""/>
      <w:lvlJc w:val="left"/>
      <w:pPr>
        <w:ind w:left="720" w:hanging="360"/>
      </w:pPr>
      <w:rPr>
        <w:rFonts w:ascii="Symbol" w:hAnsi="Symbol" w:hint="default"/>
        <w:color w:val="232323"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5BCC7C50"/>
    <w:multiLevelType w:val="multilevel"/>
    <w:tmpl w:val="DFA6A842"/>
    <w:lvl w:ilvl="0">
      <w:start w:val="1"/>
      <w:numFmt w:val="bullet"/>
      <w:lvlText w:val=""/>
      <w:lvlJc w:val="left"/>
      <w:pPr>
        <w:ind w:left="720" w:hanging="360"/>
      </w:pPr>
      <w:rPr>
        <w:rFonts w:ascii="Symbol" w:hAnsi="Symbol" w:hint="default"/>
        <w:color w:val="232323" w:themeColor="text2"/>
      </w:rPr>
    </w:lvl>
    <w:lvl w:ilvl="1">
      <w:start w:val="1"/>
      <w:numFmt w:val="lowerLetter"/>
      <w:lvlText w:val="%2."/>
      <w:lvlJc w:val="left"/>
      <w:pPr>
        <w:ind w:left="1440" w:hanging="360"/>
      </w:pPr>
    </w:lvl>
    <w:lvl w:ilvl="2">
      <w:start w:val="1"/>
      <w:numFmt w:val="bullet"/>
      <w:lvlText w:val="●"/>
      <w:lvlJc w:val="left"/>
      <w:pPr>
        <w:ind w:left="2700" w:hanging="720"/>
      </w:pPr>
      <w:rPr>
        <w:rFonts w:ascii="Noto Sans Symbols" w:eastAsia="Noto Sans Symbols" w:hAnsi="Noto Sans Symbols" w:cs="Noto Sans Symbols"/>
        <w:color w:val="134753"/>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5D6D7837"/>
    <w:multiLevelType w:val="hybridMultilevel"/>
    <w:tmpl w:val="2BC44B0C"/>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05" w15:restartNumberingAfterBreak="0">
    <w:nsid w:val="5DBA6C5A"/>
    <w:multiLevelType w:val="multilevel"/>
    <w:tmpl w:val="F8F8FFCE"/>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lowerLetter"/>
      <w:lvlText w:val="%2."/>
      <w:lvlJc w:val="left"/>
      <w:pPr>
        <w:ind w:left="1440" w:hanging="360"/>
      </w:pPr>
    </w:lvl>
    <w:lvl w:ilvl="2">
      <w:start w:val="1"/>
      <w:numFmt w:val="bullet"/>
      <w:lvlText w:val="●"/>
      <w:lvlJc w:val="left"/>
      <w:pPr>
        <w:ind w:left="2700" w:hanging="720"/>
      </w:pPr>
      <w:rPr>
        <w:rFonts w:ascii="Noto Sans Symbols" w:eastAsia="Noto Sans Symbols" w:hAnsi="Noto Sans Symbols" w:cs="Noto Sans Symbols"/>
        <w:color w:val="134753"/>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61AA713E"/>
    <w:multiLevelType w:val="multilevel"/>
    <w:tmpl w:val="BF247998"/>
    <w:lvl w:ilvl="0">
      <w:start w:val="1"/>
      <w:numFmt w:val="decimal"/>
      <w:lvlText w:val="%1."/>
      <w:lvlJc w:val="left"/>
      <w:pPr>
        <w:ind w:left="0" w:firstLine="0"/>
      </w:pPr>
      <w:rPr>
        <w:rFonts w:hint="default"/>
        <w:color w:val="000000"/>
        <w:sz w:val="18"/>
        <w:szCs w:val="18"/>
      </w:rPr>
    </w:lvl>
    <w:lvl w:ilvl="1">
      <w:start w:val="1"/>
      <w:numFmt w:val="decimal"/>
      <w:lvlText w:val="FR-%1.%2."/>
      <w:lvlJc w:val="left"/>
      <w:pPr>
        <w:ind w:left="0" w:firstLine="0"/>
      </w:pPr>
      <w:rPr>
        <w:rFonts w:hint="default"/>
        <w:color w:val="000000"/>
        <w:sz w:val="20"/>
        <w:szCs w:val="20"/>
      </w:rPr>
    </w:lvl>
    <w:lvl w:ilvl="2">
      <w:start w:val="1"/>
      <w:numFmt w:val="decimal"/>
      <w:lvlText w:val="R-%1.%2.%3."/>
      <w:lvlJc w:val="left"/>
      <w:pPr>
        <w:ind w:left="1224" w:hanging="1224"/>
      </w:pPr>
      <w:rPr>
        <w:rFonts w:hint="default"/>
      </w:rPr>
    </w:lvl>
    <w:lvl w:ilvl="3">
      <w:start w:val="1"/>
      <w:numFmt w:val="decimal"/>
      <w:lvlText w:val="R-%1.%2.%3.%4."/>
      <w:lvlJc w:val="left"/>
      <w:pPr>
        <w:ind w:left="1728" w:hanging="1728"/>
      </w:pPr>
      <w:rPr>
        <w:rFonts w:hint="default"/>
      </w:rPr>
    </w:lvl>
    <w:lvl w:ilvl="4">
      <w:start w:val="1"/>
      <w:numFmt w:val="decimal"/>
      <w:lvlText w:val="R-%1.%2.%3.%4.%5."/>
      <w:lvlJc w:val="left"/>
      <w:pPr>
        <w:ind w:left="2232" w:hanging="223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7" w15:restartNumberingAfterBreak="0">
    <w:nsid w:val="61CF20B8"/>
    <w:multiLevelType w:val="multilevel"/>
    <w:tmpl w:val="F8F8FFCE"/>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lowerLetter"/>
      <w:lvlText w:val="%2."/>
      <w:lvlJc w:val="left"/>
      <w:pPr>
        <w:ind w:left="1440" w:hanging="360"/>
      </w:pPr>
    </w:lvl>
    <w:lvl w:ilvl="2">
      <w:start w:val="1"/>
      <w:numFmt w:val="bullet"/>
      <w:lvlText w:val="●"/>
      <w:lvlJc w:val="left"/>
      <w:pPr>
        <w:ind w:left="2700" w:hanging="720"/>
      </w:pPr>
      <w:rPr>
        <w:rFonts w:ascii="Noto Sans Symbols" w:eastAsia="Noto Sans Symbols" w:hAnsi="Noto Sans Symbols" w:cs="Noto Sans Symbols"/>
        <w:color w:val="134753"/>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62B0580D"/>
    <w:multiLevelType w:val="multilevel"/>
    <w:tmpl w:val="69E0300A"/>
    <w:lvl w:ilvl="0">
      <w:start w:val="1"/>
      <w:numFmt w:val="bullet"/>
      <w:lvlText w:val=""/>
      <w:lvlJc w:val="left"/>
      <w:pPr>
        <w:ind w:left="360" w:hanging="360"/>
      </w:pPr>
      <w:rPr>
        <w:rFonts w:ascii="Symbol" w:hAnsi="Symbol" w:hint="default"/>
        <w:color w:val="232323" w:themeColor="text2"/>
        <w:sz w:val="18"/>
        <w:szCs w:val="18"/>
      </w:rPr>
    </w:lvl>
    <w:lvl w:ilvl="1">
      <w:start w:val="1"/>
      <w:numFmt w:val="bullet"/>
      <w:lvlText w:val="‒"/>
      <w:lvlJc w:val="left"/>
      <w:pPr>
        <w:ind w:left="1058" w:hanging="337"/>
      </w:pPr>
      <w:rPr>
        <w:rFonts w:ascii="Times New Roman" w:eastAsia="Times New Roman" w:hAnsi="Times New Roman" w:cs="Times New Roman"/>
        <w:color w:val="134753"/>
      </w:rPr>
    </w:lvl>
    <w:lvl w:ilvl="2">
      <w:start w:val="1"/>
      <w:numFmt w:val="bullet"/>
      <w:lvlText w:val="‒"/>
      <w:lvlJc w:val="left"/>
      <w:pPr>
        <w:ind w:left="1795" w:hanging="355"/>
      </w:pPr>
      <w:rPr>
        <w:rFonts w:ascii="Times New Roman" w:eastAsia="Times New Roman" w:hAnsi="Times New Roman" w:cs="Times New Roman"/>
        <w:color w:val="134753"/>
      </w:rPr>
    </w:lvl>
    <w:lvl w:ilvl="3">
      <w:start w:val="1"/>
      <w:numFmt w:val="bullet"/>
      <w:lvlText w:val="‒"/>
      <w:lvlJc w:val="left"/>
      <w:pPr>
        <w:ind w:left="2475" w:hanging="315"/>
      </w:pPr>
      <w:rPr>
        <w:rFonts w:ascii="Times New Roman" w:eastAsia="Times New Roman" w:hAnsi="Times New Roman" w:cs="Times New Roman"/>
        <w:color w:val="134753"/>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9" w15:restartNumberingAfterBreak="0">
    <w:nsid w:val="64FC52E4"/>
    <w:multiLevelType w:val="hybridMultilevel"/>
    <w:tmpl w:val="9B4C4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651A6E35"/>
    <w:multiLevelType w:val="hybridMultilevel"/>
    <w:tmpl w:val="709A2B16"/>
    <w:lvl w:ilvl="0" w:tplc="042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15:restartNumberingAfterBreak="0">
    <w:nsid w:val="65D15786"/>
    <w:multiLevelType w:val="multilevel"/>
    <w:tmpl w:val="08342352"/>
    <w:lvl w:ilvl="0">
      <w:start w:val="1"/>
      <w:numFmt w:val="bullet"/>
      <w:lvlText w:val=""/>
      <w:lvlJc w:val="left"/>
      <w:pPr>
        <w:ind w:left="720" w:hanging="360"/>
      </w:pPr>
      <w:rPr>
        <w:rFonts w:ascii="Symbol" w:hAnsi="Symbol" w:hint="default"/>
        <w:color w:val="232323" w:themeColor="text2"/>
        <w:sz w:val="18"/>
        <w:szCs w:val="18"/>
      </w:rPr>
    </w:lvl>
    <w:lvl w:ilvl="1">
      <w:start w:val="1"/>
      <w:numFmt w:val="bullet"/>
      <w:lvlText w:val="‒"/>
      <w:lvlJc w:val="left"/>
      <w:pPr>
        <w:ind w:left="1418" w:hanging="338"/>
      </w:pPr>
      <w:rPr>
        <w:rFonts w:ascii="Times New Roman" w:hAnsi="Times New Roman" w:cs="Times New Roman" w:hint="default"/>
        <w:color w:val="232323" w:themeColor="text2"/>
      </w:rPr>
    </w:lvl>
    <w:lvl w:ilvl="2">
      <w:start w:val="1"/>
      <w:numFmt w:val="bullet"/>
      <w:lvlText w:val="‒"/>
      <w:lvlJc w:val="left"/>
      <w:pPr>
        <w:ind w:left="2155" w:hanging="355"/>
      </w:pPr>
      <w:rPr>
        <w:rFonts w:ascii="Times New Roman" w:hAnsi="Times New Roman" w:cs="Times New Roman" w:hint="default"/>
        <w:color w:val="232323" w:themeColor="text2"/>
      </w:rPr>
    </w:lvl>
    <w:lvl w:ilvl="3">
      <w:start w:val="1"/>
      <w:numFmt w:val="bullet"/>
      <w:lvlText w:val="‒"/>
      <w:lvlJc w:val="left"/>
      <w:pPr>
        <w:ind w:left="2835" w:hanging="315"/>
      </w:pPr>
      <w:rPr>
        <w:rFonts w:ascii="Times New Roman" w:hAnsi="Times New Roman" w:cs="Times New Roman" w:hint="default"/>
        <w:color w:val="232323" w:themeColor="text2"/>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66232035"/>
    <w:multiLevelType w:val="hybridMultilevel"/>
    <w:tmpl w:val="2C38E5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15:restartNumberingAfterBreak="0">
    <w:nsid w:val="66ED70B8"/>
    <w:multiLevelType w:val="hybridMultilevel"/>
    <w:tmpl w:val="20E2E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673478CF"/>
    <w:multiLevelType w:val="multilevel"/>
    <w:tmpl w:val="C910228E"/>
    <w:lvl w:ilvl="0">
      <w:start w:val="1"/>
      <w:numFmt w:val="bullet"/>
      <w:lvlText w:val="●"/>
      <w:lvlJc w:val="left"/>
      <w:pPr>
        <w:ind w:left="720" w:hanging="360"/>
      </w:pPr>
      <w:rPr>
        <w:rFonts w:ascii="Noto Sans Symbols" w:eastAsia="Noto Sans Symbols" w:hAnsi="Noto Sans Symbols" w:cs="Noto Sans Symbols"/>
        <w:color w:val="134753"/>
        <w:sz w:val="22"/>
        <w:szCs w:val="22"/>
      </w:rPr>
    </w:lvl>
    <w:lvl w:ilvl="1">
      <w:start w:val="1"/>
      <w:numFmt w:val="bullet"/>
      <w:lvlText w:val=""/>
      <w:lvlJc w:val="left"/>
      <w:pPr>
        <w:ind w:left="720" w:hanging="360"/>
      </w:pPr>
      <w:rPr>
        <w:rFonts w:ascii="Symbol" w:hAnsi="Symbol" w:hint="default"/>
      </w:rPr>
    </w:lvl>
    <w:lvl w:ilvl="2">
      <w:start w:val="1"/>
      <w:numFmt w:val="bullet"/>
      <w:lvlText w:val="‒"/>
      <w:lvlJc w:val="left"/>
      <w:pPr>
        <w:ind w:left="2155" w:hanging="355"/>
      </w:pPr>
      <w:rPr>
        <w:rFonts w:ascii="Times New Roman" w:eastAsia="Times New Roman" w:hAnsi="Times New Roman" w:cs="Times New Roman"/>
        <w:color w:val="134753"/>
      </w:rPr>
    </w:lvl>
    <w:lvl w:ilvl="3">
      <w:start w:val="1"/>
      <w:numFmt w:val="bullet"/>
      <w:lvlText w:val="‒"/>
      <w:lvlJc w:val="left"/>
      <w:pPr>
        <w:ind w:left="2835" w:hanging="315"/>
      </w:pPr>
      <w:rPr>
        <w:rFonts w:ascii="Times New Roman" w:eastAsia="Times New Roman" w:hAnsi="Times New Roman" w:cs="Times New Roman"/>
        <w:color w:val="134753"/>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15:restartNumberingAfterBreak="0">
    <w:nsid w:val="68140773"/>
    <w:multiLevelType w:val="multilevel"/>
    <w:tmpl w:val="A328B056"/>
    <w:lvl w:ilvl="0">
      <w:start w:val="1"/>
      <w:numFmt w:val="decimal"/>
      <w:lvlText w:val="E-%1."/>
      <w:lvlJc w:val="left"/>
      <w:pPr>
        <w:ind w:left="360" w:hanging="360"/>
      </w:pPr>
      <w:rPr>
        <w:rFonts w:hint="default"/>
        <w:color w:val="auto"/>
        <w:sz w:val="18"/>
        <w:szCs w:val="18"/>
      </w:rPr>
    </w:lvl>
    <w:lvl w:ilvl="1">
      <w:start w:val="1"/>
      <w:numFmt w:val="decimal"/>
      <w:lvlText w:val="E-%1.%2."/>
      <w:lvlJc w:val="left"/>
      <w:pPr>
        <w:ind w:left="792" w:hanging="432"/>
      </w:pPr>
      <w:rPr>
        <w:rFonts w:hint="default"/>
        <w:color w:val="auto"/>
        <w:sz w:val="18"/>
        <w:szCs w:val="18"/>
      </w:rPr>
    </w:lvl>
    <w:lvl w:ilvl="2">
      <w:start w:val="1"/>
      <w:numFmt w:val="decimal"/>
      <w:lvlText w:val="E-%1.%2.%3."/>
      <w:lvlJc w:val="left"/>
      <w:pPr>
        <w:ind w:left="1224" w:hanging="504"/>
      </w:pPr>
      <w:rPr>
        <w:rFonts w:hint="default"/>
      </w:rPr>
    </w:lvl>
    <w:lvl w:ilvl="3">
      <w:start w:val="1"/>
      <w:numFmt w:val="decimal"/>
      <w:lvlText w:val="E-%1.%2.%3.%4."/>
      <w:lvlJc w:val="left"/>
      <w:pPr>
        <w:ind w:left="1728" w:hanging="648"/>
      </w:pPr>
      <w:rPr>
        <w:rFonts w:hint="default"/>
      </w:rPr>
    </w:lvl>
    <w:lvl w:ilvl="4">
      <w:start w:val="1"/>
      <w:numFmt w:val="decimal"/>
      <w:lvlText w:val="E-%1.%2.%3.%4.%5."/>
      <w:lvlJc w:val="left"/>
      <w:pPr>
        <w:ind w:left="2232" w:hanging="792"/>
      </w:pPr>
      <w:rPr>
        <w:rFonts w:hint="default"/>
      </w:rPr>
    </w:lvl>
    <w:lvl w:ilvl="5">
      <w:start w:val="1"/>
      <w:numFmt w:val="decimal"/>
      <w:lvlText w:val="E-%1.%2.%3.%4.%5.%6."/>
      <w:lvlJc w:val="left"/>
      <w:pPr>
        <w:ind w:left="2736" w:hanging="936"/>
      </w:pPr>
      <w:rPr>
        <w:rFonts w:hint="default"/>
      </w:rPr>
    </w:lvl>
    <w:lvl w:ilvl="6">
      <w:start w:val="1"/>
      <w:numFmt w:val="decimal"/>
      <w:lvlText w:val="E-%1.%2.%3.%4.%5.%6.%7."/>
      <w:lvlJc w:val="left"/>
      <w:pPr>
        <w:ind w:left="3240" w:hanging="1080"/>
      </w:pPr>
      <w:rPr>
        <w:rFonts w:hint="default"/>
      </w:rPr>
    </w:lvl>
    <w:lvl w:ilvl="7">
      <w:start w:val="1"/>
      <w:numFmt w:val="decimal"/>
      <w:lvlText w:val="E-%1.%2.%3.%4.%5.%6.%7.%8."/>
      <w:lvlJc w:val="left"/>
      <w:pPr>
        <w:ind w:left="3744" w:hanging="1224"/>
      </w:pPr>
      <w:rPr>
        <w:rFonts w:hint="default"/>
      </w:rPr>
    </w:lvl>
    <w:lvl w:ilvl="8">
      <w:start w:val="1"/>
      <w:numFmt w:val="decimal"/>
      <w:lvlText w:val="E-%1.%2.%3.%4.%5.%6.%7.%8.%9."/>
      <w:lvlJc w:val="left"/>
      <w:pPr>
        <w:ind w:left="4320" w:hanging="1440"/>
      </w:pPr>
      <w:rPr>
        <w:rFonts w:hint="default"/>
      </w:rPr>
    </w:lvl>
  </w:abstractNum>
  <w:abstractNum w:abstractNumId="116" w15:restartNumberingAfterBreak="0">
    <w:nsid w:val="690F3218"/>
    <w:multiLevelType w:val="multilevel"/>
    <w:tmpl w:val="288C10BC"/>
    <w:lvl w:ilvl="0">
      <w:start w:val="1"/>
      <w:numFmt w:val="bullet"/>
      <w:lvlText w:val=""/>
      <w:lvlJc w:val="left"/>
      <w:pPr>
        <w:ind w:left="720" w:hanging="360"/>
      </w:pPr>
      <w:rPr>
        <w:rFonts w:ascii="Symbol" w:hAnsi="Symbol" w:hint="default"/>
        <w:color w:val="auto"/>
        <w:sz w:val="20"/>
        <w:szCs w:val="20"/>
      </w:rPr>
    </w:lvl>
    <w:lvl w:ilvl="1">
      <w:start w:val="1"/>
      <w:numFmt w:val="bullet"/>
      <w:lvlText w:val="‒"/>
      <w:lvlJc w:val="left"/>
      <w:pPr>
        <w:ind w:left="1418" w:hanging="337"/>
      </w:pPr>
      <w:rPr>
        <w:rFonts w:ascii="Times New Roman" w:eastAsia="Times New Roman" w:hAnsi="Times New Roman" w:cs="Times New Roman"/>
        <w:color w:val="134753"/>
      </w:rPr>
    </w:lvl>
    <w:lvl w:ilvl="2">
      <w:start w:val="1"/>
      <w:numFmt w:val="bullet"/>
      <w:lvlText w:val="‒"/>
      <w:lvlJc w:val="left"/>
      <w:pPr>
        <w:ind w:left="2155" w:hanging="355"/>
      </w:pPr>
      <w:rPr>
        <w:rFonts w:ascii="Times New Roman" w:eastAsia="Times New Roman" w:hAnsi="Times New Roman" w:cs="Times New Roman"/>
        <w:color w:val="134753"/>
      </w:rPr>
    </w:lvl>
    <w:lvl w:ilvl="3">
      <w:start w:val="1"/>
      <w:numFmt w:val="bullet"/>
      <w:lvlText w:val="‒"/>
      <w:lvlJc w:val="left"/>
      <w:pPr>
        <w:ind w:left="2835" w:hanging="315"/>
      </w:pPr>
      <w:rPr>
        <w:rFonts w:ascii="Times New Roman" w:eastAsia="Times New Roman" w:hAnsi="Times New Roman" w:cs="Times New Roman"/>
        <w:color w:val="134753"/>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15:restartNumberingAfterBreak="0">
    <w:nsid w:val="6A836D01"/>
    <w:multiLevelType w:val="hybridMultilevel"/>
    <w:tmpl w:val="850EE8D8"/>
    <w:styleLink w:val="Style2"/>
    <w:lvl w:ilvl="0" w:tplc="5BC60D68">
      <w:start w:val="1"/>
      <w:numFmt w:val="bullet"/>
      <w:lvlText w:val="▪"/>
      <w:lvlJc w:val="left"/>
      <w:pPr>
        <w:tabs>
          <w:tab w:val="num" w:pos="720"/>
        </w:tabs>
        <w:ind w:left="720" w:hanging="360"/>
      </w:pPr>
      <w:rPr>
        <w:rFonts w:ascii="Noto Sans Symbols" w:hAnsi="Noto Sans Symbols" w:hint="default"/>
      </w:rPr>
    </w:lvl>
    <w:lvl w:ilvl="1" w:tplc="C3B6BD6C" w:tentative="1">
      <w:start w:val="1"/>
      <w:numFmt w:val="bullet"/>
      <w:lvlText w:val="▪"/>
      <w:lvlJc w:val="left"/>
      <w:pPr>
        <w:tabs>
          <w:tab w:val="num" w:pos="1440"/>
        </w:tabs>
        <w:ind w:left="1440" w:hanging="360"/>
      </w:pPr>
      <w:rPr>
        <w:rFonts w:ascii="Noto Sans Symbols" w:hAnsi="Noto Sans Symbols" w:hint="default"/>
      </w:rPr>
    </w:lvl>
    <w:lvl w:ilvl="2" w:tplc="794E16FC" w:tentative="1">
      <w:start w:val="1"/>
      <w:numFmt w:val="bullet"/>
      <w:lvlText w:val="▪"/>
      <w:lvlJc w:val="left"/>
      <w:pPr>
        <w:tabs>
          <w:tab w:val="num" w:pos="2160"/>
        </w:tabs>
        <w:ind w:left="2160" w:hanging="360"/>
      </w:pPr>
      <w:rPr>
        <w:rFonts w:ascii="Noto Sans Symbols" w:hAnsi="Noto Sans Symbols" w:hint="default"/>
      </w:rPr>
    </w:lvl>
    <w:lvl w:ilvl="3" w:tplc="103A05B2" w:tentative="1">
      <w:start w:val="1"/>
      <w:numFmt w:val="bullet"/>
      <w:lvlText w:val="▪"/>
      <w:lvlJc w:val="left"/>
      <w:pPr>
        <w:tabs>
          <w:tab w:val="num" w:pos="2880"/>
        </w:tabs>
        <w:ind w:left="2880" w:hanging="360"/>
      </w:pPr>
      <w:rPr>
        <w:rFonts w:ascii="Noto Sans Symbols" w:hAnsi="Noto Sans Symbols" w:hint="default"/>
      </w:rPr>
    </w:lvl>
    <w:lvl w:ilvl="4" w:tplc="FFB8C61A" w:tentative="1">
      <w:start w:val="1"/>
      <w:numFmt w:val="bullet"/>
      <w:lvlText w:val="▪"/>
      <w:lvlJc w:val="left"/>
      <w:pPr>
        <w:tabs>
          <w:tab w:val="num" w:pos="3600"/>
        </w:tabs>
        <w:ind w:left="3600" w:hanging="360"/>
      </w:pPr>
      <w:rPr>
        <w:rFonts w:ascii="Noto Sans Symbols" w:hAnsi="Noto Sans Symbols" w:hint="default"/>
      </w:rPr>
    </w:lvl>
    <w:lvl w:ilvl="5" w:tplc="6FD26E04" w:tentative="1">
      <w:start w:val="1"/>
      <w:numFmt w:val="bullet"/>
      <w:lvlText w:val="▪"/>
      <w:lvlJc w:val="left"/>
      <w:pPr>
        <w:tabs>
          <w:tab w:val="num" w:pos="4320"/>
        </w:tabs>
        <w:ind w:left="4320" w:hanging="360"/>
      </w:pPr>
      <w:rPr>
        <w:rFonts w:ascii="Noto Sans Symbols" w:hAnsi="Noto Sans Symbols" w:hint="default"/>
      </w:rPr>
    </w:lvl>
    <w:lvl w:ilvl="6" w:tplc="3212509C" w:tentative="1">
      <w:start w:val="1"/>
      <w:numFmt w:val="bullet"/>
      <w:lvlText w:val="▪"/>
      <w:lvlJc w:val="left"/>
      <w:pPr>
        <w:tabs>
          <w:tab w:val="num" w:pos="5040"/>
        </w:tabs>
        <w:ind w:left="5040" w:hanging="360"/>
      </w:pPr>
      <w:rPr>
        <w:rFonts w:ascii="Noto Sans Symbols" w:hAnsi="Noto Sans Symbols" w:hint="default"/>
      </w:rPr>
    </w:lvl>
    <w:lvl w:ilvl="7" w:tplc="FE84C41A" w:tentative="1">
      <w:start w:val="1"/>
      <w:numFmt w:val="bullet"/>
      <w:lvlText w:val="▪"/>
      <w:lvlJc w:val="left"/>
      <w:pPr>
        <w:tabs>
          <w:tab w:val="num" w:pos="5760"/>
        </w:tabs>
        <w:ind w:left="5760" w:hanging="360"/>
      </w:pPr>
      <w:rPr>
        <w:rFonts w:ascii="Noto Sans Symbols" w:hAnsi="Noto Sans Symbols" w:hint="default"/>
      </w:rPr>
    </w:lvl>
    <w:lvl w:ilvl="8" w:tplc="8F22B412" w:tentative="1">
      <w:start w:val="1"/>
      <w:numFmt w:val="bullet"/>
      <w:lvlText w:val="▪"/>
      <w:lvlJc w:val="left"/>
      <w:pPr>
        <w:tabs>
          <w:tab w:val="num" w:pos="6480"/>
        </w:tabs>
        <w:ind w:left="6480" w:hanging="360"/>
      </w:pPr>
      <w:rPr>
        <w:rFonts w:ascii="Noto Sans Symbols" w:hAnsi="Noto Sans Symbols" w:hint="default"/>
      </w:rPr>
    </w:lvl>
  </w:abstractNum>
  <w:abstractNum w:abstractNumId="118" w15:restartNumberingAfterBreak="0">
    <w:nsid w:val="6ADD79E8"/>
    <w:multiLevelType w:val="hybridMultilevel"/>
    <w:tmpl w:val="B42A30D2"/>
    <w:lvl w:ilvl="0" w:tplc="04270001">
      <w:start w:val="1"/>
      <w:numFmt w:val="bullet"/>
      <w:lvlText w:val=""/>
      <w:lvlJc w:val="left"/>
      <w:pPr>
        <w:ind w:left="736" w:hanging="360"/>
      </w:pPr>
      <w:rPr>
        <w:rFonts w:ascii="Symbol" w:hAnsi="Symbol" w:hint="default"/>
      </w:rPr>
    </w:lvl>
    <w:lvl w:ilvl="1" w:tplc="04270003" w:tentative="1">
      <w:start w:val="1"/>
      <w:numFmt w:val="bullet"/>
      <w:lvlText w:val="o"/>
      <w:lvlJc w:val="left"/>
      <w:pPr>
        <w:ind w:left="1456" w:hanging="360"/>
      </w:pPr>
      <w:rPr>
        <w:rFonts w:ascii="Courier New" w:hAnsi="Courier New" w:cs="Courier New" w:hint="default"/>
      </w:rPr>
    </w:lvl>
    <w:lvl w:ilvl="2" w:tplc="04270005" w:tentative="1">
      <w:start w:val="1"/>
      <w:numFmt w:val="bullet"/>
      <w:lvlText w:val=""/>
      <w:lvlJc w:val="left"/>
      <w:pPr>
        <w:ind w:left="2176" w:hanging="360"/>
      </w:pPr>
      <w:rPr>
        <w:rFonts w:ascii="Wingdings" w:hAnsi="Wingdings" w:hint="default"/>
      </w:rPr>
    </w:lvl>
    <w:lvl w:ilvl="3" w:tplc="04270001" w:tentative="1">
      <w:start w:val="1"/>
      <w:numFmt w:val="bullet"/>
      <w:lvlText w:val=""/>
      <w:lvlJc w:val="left"/>
      <w:pPr>
        <w:ind w:left="2896" w:hanging="360"/>
      </w:pPr>
      <w:rPr>
        <w:rFonts w:ascii="Symbol" w:hAnsi="Symbol" w:hint="default"/>
      </w:rPr>
    </w:lvl>
    <w:lvl w:ilvl="4" w:tplc="04270003" w:tentative="1">
      <w:start w:val="1"/>
      <w:numFmt w:val="bullet"/>
      <w:lvlText w:val="o"/>
      <w:lvlJc w:val="left"/>
      <w:pPr>
        <w:ind w:left="3616" w:hanging="360"/>
      </w:pPr>
      <w:rPr>
        <w:rFonts w:ascii="Courier New" w:hAnsi="Courier New" w:cs="Courier New" w:hint="default"/>
      </w:rPr>
    </w:lvl>
    <w:lvl w:ilvl="5" w:tplc="04270005" w:tentative="1">
      <w:start w:val="1"/>
      <w:numFmt w:val="bullet"/>
      <w:lvlText w:val=""/>
      <w:lvlJc w:val="left"/>
      <w:pPr>
        <w:ind w:left="4336" w:hanging="360"/>
      </w:pPr>
      <w:rPr>
        <w:rFonts w:ascii="Wingdings" w:hAnsi="Wingdings" w:hint="default"/>
      </w:rPr>
    </w:lvl>
    <w:lvl w:ilvl="6" w:tplc="04270001" w:tentative="1">
      <w:start w:val="1"/>
      <w:numFmt w:val="bullet"/>
      <w:lvlText w:val=""/>
      <w:lvlJc w:val="left"/>
      <w:pPr>
        <w:ind w:left="5056" w:hanging="360"/>
      </w:pPr>
      <w:rPr>
        <w:rFonts w:ascii="Symbol" w:hAnsi="Symbol" w:hint="default"/>
      </w:rPr>
    </w:lvl>
    <w:lvl w:ilvl="7" w:tplc="04270003" w:tentative="1">
      <w:start w:val="1"/>
      <w:numFmt w:val="bullet"/>
      <w:lvlText w:val="o"/>
      <w:lvlJc w:val="left"/>
      <w:pPr>
        <w:ind w:left="5776" w:hanging="360"/>
      </w:pPr>
      <w:rPr>
        <w:rFonts w:ascii="Courier New" w:hAnsi="Courier New" w:cs="Courier New" w:hint="default"/>
      </w:rPr>
    </w:lvl>
    <w:lvl w:ilvl="8" w:tplc="04270005" w:tentative="1">
      <w:start w:val="1"/>
      <w:numFmt w:val="bullet"/>
      <w:lvlText w:val=""/>
      <w:lvlJc w:val="left"/>
      <w:pPr>
        <w:ind w:left="6496" w:hanging="360"/>
      </w:pPr>
      <w:rPr>
        <w:rFonts w:ascii="Wingdings" w:hAnsi="Wingdings" w:hint="default"/>
      </w:rPr>
    </w:lvl>
  </w:abstractNum>
  <w:abstractNum w:abstractNumId="119" w15:restartNumberingAfterBreak="0">
    <w:nsid w:val="6C3873E7"/>
    <w:multiLevelType w:val="multilevel"/>
    <w:tmpl w:val="7532A300"/>
    <w:lvl w:ilvl="0">
      <w:start w:val="1"/>
      <w:numFmt w:val="bullet"/>
      <w:lvlText w:val=""/>
      <w:lvlJc w:val="left"/>
      <w:pPr>
        <w:ind w:left="720" w:hanging="360"/>
      </w:pPr>
      <w:rPr>
        <w:rFonts w:ascii="Symbol" w:hAnsi="Symbol" w:hint="default"/>
        <w:color w:val="232323" w:themeColor="text2"/>
        <w:sz w:val="18"/>
        <w:szCs w:val="18"/>
      </w:rPr>
    </w:lvl>
    <w:lvl w:ilvl="1">
      <w:start w:val="1"/>
      <w:numFmt w:val="bullet"/>
      <w:lvlText w:val="‒"/>
      <w:lvlJc w:val="left"/>
      <w:pPr>
        <w:ind w:left="1418" w:hanging="337"/>
      </w:pPr>
      <w:rPr>
        <w:rFonts w:ascii="Times New Roman" w:eastAsia="Times New Roman" w:hAnsi="Times New Roman" w:cs="Times New Roman"/>
        <w:color w:val="134753"/>
      </w:rPr>
    </w:lvl>
    <w:lvl w:ilvl="2">
      <w:start w:val="1"/>
      <w:numFmt w:val="bullet"/>
      <w:lvlText w:val="‒"/>
      <w:lvlJc w:val="left"/>
      <w:pPr>
        <w:ind w:left="2155" w:hanging="355"/>
      </w:pPr>
      <w:rPr>
        <w:rFonts w:ascii="Times New Roman" w:eastAsia="Times New Roman" w:hAnsi="Times New Roman" w:cs="Times New Roman"/>
        <w:color w:val="134753"/>
      </w:rPr>
    </w:lvl>
    <w:lvl w:ilvl="3">
      <w:start w:val="1"/>
      <w:numFmt w:val="bullet"/>
      <w:lvlText w:val="‒"/>
      <w:lvlJc w:val="left"/>
      <w:pPr>
        <w:ind w:left="2835" w:hanging="315"/>
      </w:pPr>
      <w:rPr>
        <w:rFonts w:ascii="Times New Roman" w:eastAsia="Times New Roman" w:hAnsi="Times New Roman" w:cs="Times New Roman"/>
        <w:color w:val="134753"/>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15:restartNumberingAfterBreak="0">
    <w:nsid w:val="6C3C1349"/>
    <w:multiLevelType w:val="hybridMultilevel"/>
    <w:tmpl w:val="C1CAFF64"/>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21" w15:restartNumberingAfterBreak="0">
    <w:nsid w:val="6C427DA2"/>
    <w:multiLevelType w:val="multilevel"/>
    <w:tmpl w:val="550C2964"/>
    <w:lvl w:ilvl="0">
      <w:start w:val="1"/>
      <w:numFmt w:val="decimal"/>
      <w:lvlText w:val="E-%1."/>
      <w:lvlJc w:val="left"/>
      <w:pPr>
        <w:ind w:left="360" w:hanging="360"/>
      </w:pPr>
      <w:rPr>
        <w:b/>
        <w:bCs/>
        <w:sz w:val="18"/>
        <w:szCs w:val="18"/>
      </w:rPr>
    </w:lvl>
    <w:lvl w:ilvl="1">
      <w:start w:val="1"/>
      <w:numFmt w:val="decimal"/>
      <w:lvlText w:val="E-%1.%2."/>
      <w:lvlJc w:val="left"/>
      <w:pPr>
        <w:ind w:left="792" w:hanging="432"/>
      </w:pPr>
      <w:rPr>
        <w:b/>
        <w:bCs/>
        <w:sz w:val="18"/>
        <w:szCs w:val="18"/>
      </w:rPr>
    </w:lvl>
    <w:lvl w:ilvl="2">
      <w:start w:val="1"/>
      <w:numFmt w:val="decimal"/>
      <w:lvlText w:val="E-%1.%2.%3."/>
      <w:lvlJc w:val="left"/>
      <w:pPr>
        <w:ind w:left="1224" w:hanging="504"/>
      </w:pPr>
      <w:rPr>
        <w:rFonts w:hint="default"/>
      </w:rPr>
    </w:lvl>
    <w:lvl w:ilvl="3">
      <w:start w:val="1"/>
      <w:numFmt w:val="decimal"/>
      <w:lvlText w:val="E-%1.%2.%3.%4."/>
      <w:lvlJc w:val="left"/>
      <w:pPr>
        <w:ind w:left="1728" w:hanging="648"/>
      </w:pPr>
      <w:rPr>
        <w:rFonts w:hint="default"/>
      </w:rPr>
    </w:lvl>
    <w:lvl w:ilvl="4">
      <w:start w:val="1"/>
      <w:numFmt w:val="decimal"/>
      <w:lvlText w:val="E-%1.%2.%3.%4.%5."/>
      <w:lvlJc w:val="left"/>
      <w:pPr>
        <w:ind w:left="2232" w:hanging="792"/>
      </w:pPr>
      <w:rPr>
        <w:rFonts w:hint="default"/>
      </w:rPr>
    </w:lvl>
    <w:lvl w:ilvl="5">
      <w:start w:val="1"/>
      <w:numFmt w:val="decimal"/>
      <w:lvlText w:val="E-%1.%2.%3.%4.%5.%6."/>
      <w:lvlJc w:val="left"/>
      <w:pPr>
        <w:ind w:left="2736" w:hanging="936"/>
      </w:pPr>
      <w:rPr>
        <w:rFonts w:hint="default"/>
      </w:rPr>
    </w:lvl>
    <w:lvl w:ilvl="6">
      <w:start w:val="1"/>
      <w:numFmt w:val="decimal"/>
      <w:lvlText w:val="E-%1.%2.%3.%4.%5.%6.%7."/>
      <w:lvlJc w:val="left"/>
      <w:pPr>
        <w:ind w:left="3240" w:hanging="1080"/>
      </w:pPr>
      <w:rPr>
        <w:rFonts w:hint="default"/>
      </w:rPr>
    </w:lvl>
    <w:lvl w:ilvl="7">
      <w:start w:val="1"/>
      <w:numFmt w:val="decimal"/>
      <w:lvlText w:val="E-%1.%2.%3.%4.%5.%6.%7.%8."/>
      <w:lvlJc w:val="left"/>
      <w:pPr>
        <w:ind w:left="3744" w:hanging="1224"/>
      </w:pPr>
      <w:rPr>
        <w:rFonts w:hint="default"/>
      </w:rPr>
    </w:lvl>
    <w:lvl w:ilvl="8">
      <w:start w:val="1"/>
      <w:numFmt w:val="decimal"/>
      <w:lvlText w:val="E-%1.%2.%3.%4.%5.%6.%7.%8.%9."/>
      <w:lvlJc w:val="left"/>
      <w:pPr>
        <w:ind w:left="4320" w:hanging="1440"/>
      </w:pPr>
      <w:rPr>
        <w:rFonts w:hint="default"/>
      </w:rPr>
    </w:lvl>
  </w:abstractNum>
  <w:abstractNum w:abstractNumId="122" w15:restartNumberingAfterBreak="0">
    <w:nsid w:val="6CE43249"/>
    <w:multiLevelType w:val="hybridMultilevel"/>
    <w:tmpl w:val="B44C75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3" w15:restartNumberingAfterBreak="0">
    <w:nsid w:val="6D523E05"/>
    <w:multiLevelType w:val="multilevel"/>
    <w:tmpl w:val="615A447C"/>
    <w:lvl w:ilvl="0">
      <w:start w:val="1"/>
      <w:numFmt w:val="bullet"/>
      <w:lvlText w:val=""/>
      <w:lvlJc w:val="left"/>
      <w:pPr>
        <w:ind w:left="360" w:hanging="360"/>
      </w:pPr>
      <w:rPr>
        <w:rFonts w:ascii="Symbol" w:hAnsi="Symbol" w:hint="default"/>
        <w:color w:val="232323" w:themeColor="text2"/>
        <w:sz w:val="18"/>
        <w:szCs w:val="18"/>
      </w:rPr>
    </w:lvl>
    <w:lvl w:ilvl="1">
      <w:start w:val="1"/>
      <w:numFmt w:val="bullet"/>
      <w:lvlText w:val="‒"/>
      <w:lvlJc w:val="left"/>
      <w:pPr>
        <w:ind w:left="1058" w:hanging="337"/>
      </w:pPr>
      <w:rPr>
        <w:rFonts w:ascii="Times New Roman" w:eastAsia="Times New Roman" w:hAnsi="Times New Roman" w:cs="Times New Roman"/>
        <w:color w:val="134753"/>
      </w:rPr>
    </w:lvl>
    <w:lvl w:ilvl="2">
      <w:start w:val="1"/>
      <w:numFmt w:val="bullet"/>
      <w:lvlText w:val="‒"/>
      <w:lvlJc w:val="left"/>
      <w:pPr>
        <w:ind w:left="1795" w:hanging="355"/>
      </w:pPr>
      <w:rPr>
        <w:rFonts w:ascii="Times New Roman" w:eastAsia="Times New Roman" w:hAnsi="Times New Roman" w:cs="Times New Roman"/>
        <w:color w:val="134753"/>
      </w:rPr>
    </w:lvl>
    <w:lvl w:ilvl="3">
      <w:start w:val="1"/>
      <w:numFmt w:val="bullet"/>
      <w:lvlText w:val="‒"/>
      <w:lvlJc w:val="left"/>
      <w:pPr>
        <w:ind w:left="2475" w:hanging="315"/>
      </w:pPr>
      <w:rPr>
        <w:rFonts w:ascii="Times New Roman" w:eastAsia="Times New Roman" w:hAnsi="Times New Roman" w:cs="Times New Roman"/>
        <w:color w:val="134753"/>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4" w15:restartNumberingAfterBreak="0">
    <w:nsid w:val="6FF2731A"/>
    <w:multiLevelType w:val="multilevel"/>
    <w:tmpl w:val="C414C90C"/>
    <w:lvl w:ilvl="0">
      <w:start w:val="98"/>
      <w:numFmt w:val="decimal"/>
      <w:lvlText w:val="FR-%1."/>
      <w:lvlJc w:val="left"/>
      <w:pPr>
        <w:ind w:left="0" w:firstLine="0"/>
      </w:pPr>
      <w:rPr>
        <w:rFonts w:hint="default"/>
        <w:color w:val="000000"/>
        <w:sz w:val="18"/>
        <w:szCs w:val="18"/>
      </w:rPr>
    </w:lvl>
    <w:lvl w:ilvl="1">
      <w:start w:val="1"/>
      <w:numFmt w:val="decimal"/>
      <w:lvlText w:val="FR-%1.%2."/>
      <w:lvlJc w:val="left"/>
      <w:pPr>
        <w:ind w:left="0" w:firstLine="0"/>
      </w:pPr>
      <w:rPr>
        <w:rFonts w:hint="default"/>
        <w:color w:val="000000"/>
        <w:sz w:val="20"/>
        <w:szCs w:val="20"/>
      </w:rPr>
    </w:lvl>
    <w:lvl w:ilvl="2">
      <w:start w:val="1"/>
      <w:numFmt w:val="decimal"/>
      <w:lvlText w:val="R-%1.%2.%3."/>
      <w:lvlJc w:val="left"/>
      <w:pPr>
        <w:ind w:left="1224" w:hanging="1224"/>
      </w:pPr>
      <w:rPr>
        <w:rFonts w:hint="default"/>
      </w:rPr>
    </w:lvl>
    <w:lvl w:ilvl="3">
      <w:start w:val="1"/>
      <w:numFmt w:val="decimal"/>
      <w:lvlText w:val="R-%1.%2.%3.%4."/>
      <w:lvlJc w:val="left"/>
      <w:pPr>
        <w:ind w:left="1728" w:hanging="1728"/>
      </w:pPr>
      <w:rPr>
        <w:rFonts w:hint="default"/>
      </w:rPr>
    </w:lvl>
    <w:lvl w:ilvl="4">
      <w:start w:val="1"/>
      <w:numFmt w:val="decimal"/>
      <w:lvlText w:val="R-%1.%2.%3.%4.%5."/>
      <w:lvlJc w:val="left"/>
      <w:pPr>
        <w:ind w:left="2232" w:hanging="223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5" w15:restartNumberingAfterBreak="0">
    <w:nsid w:val="714E0B52"/>
    <w:multiLevelType w:val="hybridMultilevel"/>
    <w:tmpl w:val="08365EA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6" w15:restartNumberingAfterBreak="0">
    <w:nsid w:val="72655BFA"/>
    <w:multiLevelType w:val="hybridMultilevel"/>
    <w:tmpl w:val="C2AE02E0"/>
    <w:lvl w:ilvl="0" w:tplc="66E6048E">
      <w:start w:val="1"/>
      <w:numFmt w:val="bullet"/>
      <w:lvlText w:val=""/>
      <w:lvlJc w:val="left"/>
      <w:pPr>
        <w:ind w:left="720" w:hanging="360"/>
      </w:pPr>
      <w:rPr>
        <w:rFonts w:ascii="Symbol" w:hAnsi="Symbol" w:hint="default"/>
        <w:color w:val="auto"/>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7" w15:restartNumberingAfterBreak="0">
    <w:nsid w:val="7279613A"/>
    <w:multiLevelType w:val="hybridMultilevel"/>
    <w:tmpl w:val="027240EC"/>
    <w:lvl w:ilvl="0" w:tplc="0427000F">
      <w:start w:val="1"/>
      <w:numFmt w:val="decimal"/>
      <w:lvlText w:val="%1."/>
      <w:lvlJc w:val="left"/>
      <w:pPr>
        <w:ind w:left="681" w:hanging="360"/>
      </w:pPr>
    </w:lvl>
    <w:lvl w:ilvl="1" w:tplc="04270019" w:tentative="1">
      <w:start w:val="1"/>
      <w:numFmt w:val="lowerLetter"/>
      <w:lvlText w:val="%2."/>
      <w:lvlJc w:val="left"/>
      <w:pPr>
        <w:ind w:left="1401" w:hanging="360"/>
      </w:pPr>
    </w:lvl>
    <w:lvl w:ilvl="2" w:tplc="0427001B" w:tentative="1">
      <w:start w:val="1"/>
      <w:numFmt w:val="lowerRoman"/>
      <w:lvlText w:val="%3."/>
      <w:lvlJc w:val="right"/>
      <w:pPr>
        <w:ind w:left="2121" w:hanging="180"/>
      </w:pPr>
    </w:lvl>
    <w:lvl w:ilvl="3" w:tplc="0427000F">
      <w:start w:val="1"/>
      <w:numFmt w:val="decimal"/>
      <w:lvlText w:val="%4."/>
      <w:lvlJc w:val="left"/>
      <w:pPr>
        <w:ind w:left="2841" w:hanging="360"/>
      </w:pPr>
    </w:lvl>
    <w:lvl w:ilvl="4" w:tplc="04270019">
      <w:start w:val="1"/>
      <w:numFmt w:val="lowerLetter"/>
      <w:lvlText w:val="%5."/>
      <w:lvlJc w:val="left"/>
      <w:pPr>
        <w:ind w:left="3561" w:hanging="360"/>
      </w:pPr>
    </w:lvl>
    <w:lvl w:ilvl="5" w:tplc="0427001B" w:tentative="1">
      <w:start w:val="1"/>
      <w:numFmt w:val="lowerRoman"/>
      <w:lvlText w:val="%6."/>
      <w:lvlJc w:val="right"/>
      <w:pPr>
        <w:ind w:left="4281" w:hanging="180"/>
      </w:pPr>
    </w:lvl>
    <w:lvl w:ilvl="6" w:tplc="0427000F" w:tentative="1">
      <w:start w:val="1"/>
      <w:numFmt w:val="decimal"/>
      <w:lvlText w:val="%7."/>
      <w:lvlJc w:val="left"/>
      <w:pPr>
        <w:ind w:left="5001" w:hanging="360"/>
      </w:pPr>
    </w:lvl>
    <w:lvl w:ilvl="7" w:tplc="04270019" w:tentative="1">
      <w:start w:val="1"/>
      <w:numFmt w:val="lowerLetter"/>
      <w:lvlText w:val="%8."/>
      <w:lvlJc w:val="left"/>
      <w:pPr>
        <w:ind w:left="5721" w:hanging="360"/>
      </w:pPr>
    </w:lvl>
    <w:lvl w:ilvl="8" w:tplc="0427001B" w:tentative="1">
      <w:start w:val="1"/>
      <w:numFmt w:val="lowerRoman"/>
      <w:lvlText w:val="%9."/>
      <w:lvlJc w:val="right"/>
      <w:pPr>
        <w:ind w:left="6441" w:hanging="180"/>
      </w:pPr>
    </w:lvl>
  </w:abstractNum>
  <w:abstractNum w:abstractNumId="128" w15:restartNumberingAfterBreak="0">
    <w:nsid w:val="72CA032F"/>
    <w:multiLevelType w:val="multilevel"/>
    <w:tmpl w:val="F4865AAE"/>
    <w:lvl w:ilvl="0">
      <w:start w:val="1"/>
      <w:numFmt w:val="bullet"/>
      <w:lvlText w:val=""/>
      <w:lvlJc w:val="left"/>
      <w:pPr>
        <w:ind w:left="720" w:hanging="360"/>
      </w:pPr>
      <w:rPr>
        <w:rFonts w:ascii="Symbol" w:hAnsi="Symbol" w:hint="default"/>
        <w:color w:val="232323" w:themeColor="text2"/>
      </w:rPr>
    </w:lvl>
    <w:lvl w:ilvl="1">
      <w:start w:val="1"/>
      <w:numFmt w:val="lowerLetter"/>
      <w:lvlText w:val="%2."/>
      <w:lvlJc w:val="left"/>
      <w:pPr>
        <w:ind w:left="1440" w:hanging="360"/>
      </w:pPr>
    </w:lvl>
    <w:lvl w:ilvl="2">
      <w:start w:val="1"/>
      <w:numFmt w:val="bullet"/>
      <w:lvlText w:val="●"/>
      <w:lvlJc w:val="left"/>
      <w:pPr>
        <w:ind w:left="2700" w:hanging="720"/>
      </w:pPr>
      <w:rPr>
        <w:rFonts w:ascii="Noto Sans Symbols" w:eastAsia="Noto Sans Symbols" w:hAnsi="Noto Sans Symbols" w:cs="Noto Sans Symbols"/>
        <w:color w:val="134753"/>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15:restartNumberingAfterBreak="0">
    <w:nsid w:val="73C64888"/>
    <w:multiLevelType w:val="hybridMultilevel"/>
    <w:tmpl w:val="D06099C4"/>
    <w:lvl w:ilvl="0" w:tplc="74BA91A4">
      <w:start w:val="1"/>
      <w:numFmt w:val="bullet"/>
      <w:lvlText w:val=""/>
      <w:lvlJc w:val="left"/>
      <w:pPr>
        <w:ind w:left="720" w:hanging="360"/>
      </w:pPr>
      <w:rPr>
        <w:rFonts w:ascii="Symbol" w:hAnsi="Symbol" w:hint="default"/>
        <w:color w:val="232323"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0" w15:restartNumberingAfterBreak="0">
    <w:nsid w:val="73F55F1A"/>
    <w:multiLevelType w:val="hybridMultilevel"/>
    <w:tmpl w:val="41245F40"/>
    <w:lvl w:ilvl="0" w:tplc="AFA85746">
      <w:start w:val="1"/>
      <w:numFmt w:val="decimal"/>
      <w:lvlText w:val="PVR-%1."/>
      <w:lvlJc w:val="center"/>
      <w:pPr>
        <w:ind w:left="720" w:hanging="360"/>
      </w:pPr>
      <w:rPr>
        <w:rFonts w:ascii="Arial" w:hAnsi="Arial" w:cs="Arial" w:hint="default"/>
        <w:color w:val="auto"/>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760D0FC2"/>
    <w:multiLevelType w:val="hybridMultilevel"/>
    <w:tmpl w:val="52B44DA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2" w15:restartNumberingAfterBreak="0">
    <w:nsid w:val="76C3742E"/>
    <w:multiLevelType w:val="multilevel"/>
    <w:tmpl w:val="7AEAC390"/>
    <w:lvl w:ilvl="0">
      <w:start w:val="1"/>
      <w:numFmt w:val="bullet"/>
      <w:lvlText w:val=""/>
      <w:lvlJc w:val="left"/>
      <w:pPr>
        <w:ind w:left="720" w:hanging="360"/>
      </w:pPr>
      <w:rPr>
        <w:rFonts w:ascii="Symbol" w:hAnsi="Symbol" w:hint="default"/>
        <w:color w:val="134753"/>
        <w:sz w:val="22"/>
        <w:szCs w:val="22"/>
      </w:rPr>
    </w:lvl>
    <w:lvl w:ilvl="1">
      <w:start w:val="1"/>
      <w:numFmt w:val="bullet"/>
      <w:lvlText w:val="‒"/>
      <w:lvlJc w:val="left"/>
      <w:pPr>
        <w:ind w:left="1418" w:hanging="337"/>
      </w:pPr>
      <w:rPr>
        <w:rFonts w:ascii="Times New Roman" w:eastAsia="Times New Roman" w:hAnsi="Times New Roman" w:cs="Times New Roman"/>
        <w:color w:val="134753"/>
      </w:rPr>
    </w:lvl>
    <w:lvl w:ilvl="2">
      <w:start w:val="1"/>
      <w:numFmt w:val="bullet"/>
      <w:lvlText w:val=""/>
      <w:lvlJc w:val="left"/>
      <w:pPr>
        <w:ind w:left="2160" w:hanging="360"/>
      </w:pPr>
      <w:rPr>
        <w:rFonts w:ascii="Symbol" w:hAnsi="Symbol" w:hint="default"/>
      </w:rPr>
    </w:lvl>
    <w:lvl w:ilvl="3">
      <w:start w:val="1"/>
      <w:numFmt w:val="bullet"/>
      <w:lvlText w:val="‒"/>
      <w:lvlJc w:val="left"/>
      <w:pPr>
        <w:ind w:left="2835" w:hanging="315"/>
      </w:pPr>
      <w:rPr>
        <w:rFonts w:ascii="Times New Roman" w:eastAsia="Times New Roman" w:hAnsi="Times New Roman" w:cs="Times New Roman"/>
        <w:color w:val="134753"/>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3" w15:restartNumberingAfterBreak="0">
    <w:nsid w:val="77926E26"/>
    <w:multiLevelType w:val="multilevel"/>
    <w:tmpl w:val="251E316E"/>
    <w:lvl w:ilvl="0">
      <w:start w:val="1"/>
      <w:numFmt w:val="bullet"/>
      <w:lvlText w:val=""/>
      <w:lvlJc w:val="left"/>
      <w:pPr>
        <w:ind w:left="720" w:hanging="360"/>
      </w:pPr>
      <w:rPr>
        <w:rFonts w:ascii="Symbol" w:hAnsi="Symbol" w:hint="default"/>
        <w:color w:val="232323" w:themeColor="text2"/>
        <w:sz w:val="18"/>
        <w:szCs w:val="18"/>
      </w:rPr>
    </w:lvl>
    <w:lvl w:ilvl="1">
      <w:start w:val="1"/>
      <w:numFmt w:val="bullet"/>
      <w:lvlText w:val="‒"/>
      <w:lvlJc w:val="left"/>
      <w:pPr>
        <w:ind w:left="1418" w:hanging="337"/>
      </w:pPr>
      <w:rPr>
        <w:rFonts w:ascii="Times New Roman" w:eastAsia="Times New Roman" w:hAnsi="Times New Roman" w:cs="Times New Roman"/>
        <w:color w:val="134753"/>
      </w:rPr>
    </w:lvl>
    <w:lvl w:ilvl="2">
      <w:start w:val="1"/>
      <w:numFmt w:val="bullet"/>
      <w:lvlText w:val="‒"/>
      <w:lvlJc w:val="left"/>
      <w:pPr>
        <w:ind w:left="2155" w:hanging="355"/>
      </w:pPr>
      <w:rPr>
        <w:rFonts w:ascii="Times New Roman" w:eastAsia="Times New Roman" w:hAnsi="Times New Roman" w:cs="Times New Roman"/>
        <w:color w:val="134753"/>
      </w:rPr>
    </w:lvl>
    <w:lvl w:ilvl="3">
      <w:start w:val="1"/>
      <w:numFmt w:val="bullet"/>
      <w:lvlText w:val="‒"/>
      <w:lvlJc w:val="left"/>
      <w:pPr>
        <w:ind w:left="2835" w:hanging="315"/>
      </w:pPr>
      <w:rPr>
        <w:rFonts w:ascii="Times New Roman" w:eastAsia="Times New Roman" w:hAnsi="Times New Roman" w:cs="Times New Roman"/>
        <w:color w:val="134753"/>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4" w15:restartNumberingAfterBreak="0">
    <w:nsid w:val="78D37FD8"/>
    <w:multiLevelType w:val="multilevel"/>
    <w:tmpl w:val="1D50D850"/>
    <w:lvl w:ilvl="0">
      <w:start w:val="149"/>
      <w:numFmt w:val="decimal"/>
      <w:lvlText w:val="FR-%1."/>
      <w:lvlJc w:val="left"/>
      <w:pPr>
        <w:ind w:left="710" w:firstLine="0"/>
      </w:pPr>
      <w:rPr>
        <w:rFonts w:hint="default"/>
        <w:color w:val="000000"/>
        <w:sz w:val="18"/>
        <w:szCs w:val="18"/>
      </w:rPr>
    </w:lvl>
    <w:lvl w:ilvl="1">
      <w:start w:val="1"/>
      <w:numFmt w:val="decimal"/>
      <w:lvlText w:val="FR-%1.%2."/>
      <w:lvlJc w:val="left"/>
      <w:pPr>
        <w:ind w:left="0" w:firstLine="0"/>
      </w:pPr>
      <w:rPr>
        <w:rFonts w:hint="default"/>
        <w:color w:val="000000"/>
        <w:sz w:val="20"/>
        <w:szCs w:val="20"/>
      </w:rPr>
    </w:lvl>
    <w:lvl w:ilvl="2">
      <w:start w:val="1"/>
      <w:numFmt w:val="decimal"/>
      <w:lvlText w:val="R-%1.%2.%3."/>
      <w:lvlJc w:val="left"/>
      <w:pPr>
        <w:ind w:left="1224" w:hanging="1224"/>
      </w:pPr>
      <w:rPr>
        <w:rFonts w:hint="default"/>
      </w:rPr>
    </w:lvl>
    <w:lvl w:ilvl="3">
      <w:start w:val="1"/>
      <w:numFmt w:val="decimal"/>
      <w:lvlText w:val="R-%1.%2.%3.%4."/>
      <w:lvlJc w:val="left"/>
      <w:pPr>
        <w:ind w:left="1728" w:hanging="1728"/>
      </w:pPr>
      <w:rPr>
        <w:rFonts w:hint="default"/>
      </w:rPr>
    </w:lvl>
    <w:lvl w:ilvl="4">
      <w:start w:val="1"/>
      <w:numFmt w:val="decimal"/>
      <w:lvlText w:val="R-%1.%2.%3.%4.%5."/>
      <w:lvlJc w:val="left"/>
      <w:pPr>
        <w:ind w:left="2232" w:hanging="223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5" w15:restartNumberingAfterBreak="0">
    <w:nsid w:val="793B2832"/>
    <w:multiLevelType w:val="hybridMultilevel"/>
    <w:tmpl w:val="78CCB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9C84D92"/>
    <w:multiLevelType w:val="hybridMultilevel"/>
    <w:tmpl w:val="32B01912"/>
    <w:lvl w:ilvl="0" w:tplc="E738EF4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7" w15:restartNumberingAfterBreak="0">
    <w:nsid w:val="79D36BEA"/>
    <w:multiLevelType w:val="hybridMultilevel"/>
    <w:tmpl w:val="F9C48370"/>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38" w15:restartNumberingAfterBreak="0">
    <w:nsid w:val="7B496210"/>
    <w:multiLevelType w:val="hybridMultilevel"/>
    <w:tmpl w:val="2E0CCE88"/>
    <w:lvl w:ilvl="0" w:tplc="74BA91A4">
      <w:start w:val="1"/>
      <w:numFmt w:val="bullet"/>
      <w:lvlText w:val=""/>
      <w:lvlJc w:val="left"/>
      <w:pPr>
        <w:ind w:left="720" w:hanging="360"/>
      </w:pPr>
      <w:rPr>
        <w:rFonts w:ascii="Symbol" w:hAnsi="Symbol" w:hint="default"/>
        <w:color w:val="232323"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 w15:restartNumberingAfterBreak="0">
    <w:nsid w:val="7D66038A"/>
    <w:multiLevelType w:val="hybridMultilevel"/>
    <w:tmpl w:val="CBB446B0"/>
    <w:lvl w:ilvl="0" w:tplc="F6AA6E7E">
      <w:start w:val="1"/>
      <w:numFmt w:val="bullet"/>
      <w:lvlText w:val=""/>
      <w:lvlJc w:val="left"/>
      <w:pPr>
        <w:ind w:left="720" w:hanging="360"/>
      </w:pPr>
      <w:rPr>
        <w:rFonts w:ascii="Symbol" w:hAnsi="Symbol" w:hint="default"/>
        <w:color w:val="232323"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60392203">
    <w:abstractNumId w:val="4"/>
  </w:num>
  <w:num w:numId="2" w16cid:durableId="1955668203">
    <w:abstractNumId w:val="3"/>
  </w:num>
  <w:num w:numId="3" w16cid:durableId="1646155475">
    <w:abstractNumId w:val="2"/>
  </w:num>
  <w:num w:numId="4" w16cid:durableId="1964313312">
    <w:abstractNumId w:val="1"/>
  </w:num>
  <w:num w:numId="5" w16cid:durableId="1769620172">
    <w:abstractNumId w:val="0"/>
  </w:num>
  <w:num w:numId="6" w16cid:durableId="1739355926">
    <w:abstractNumId w:val="99"/>
  </w:num>
  <w:num w:numId="7" w16cid:durableId="997924199">
    <w:abstractNumId w:val="70"/>
  </w:num>
  <w:num w:numId="8" w16cid:durableId="642199275">
    <w:abstractNumId w:val="42"/>
  </w:num>
  <w:num w:numId="9" w16cid:durableId="1802307664">
    <w:abstractNumId w:val="26"/>
  </w:num>
  <w:num w:numId="10" w16cid:durableId="1051612084">
    <w:abstractNumId w:val="117"/>
  </w:num>
  <w:num w:numId="11" w16cid:durableId="1640455098">
    <w:abstractNumId w:val="67"/>
  </w:num>
  <w:num w:numId="12" w16cid:durableId="118452135">
    <w:abstractNumId w:val="91"/>
  </w:num>
  <w:num w:numId="13" w16cid:durableId="2005158766">
    <w:abstractNumId w:val="126"/>
  </w:num>
  <w:num w:numId="14" w16cid:durableId="1590850090">
    <w:abstractNumId w:val="10"/>
  </w:num>
  <w:num w:numId="15" w16cid:durableId="102307483">
    <w:abstractNumId w:val="125"/>
  </w:num>
  <w:num w:numId="16" w16cid:durableId="620460381">
    <w:abstractNumId w:val="76"/>
  </w:num>
  <w:num w:numId="17" w16cid:durableId="466316482">
    <w:abstractNumId w:val="45"/>
  </w:num>
  <w:num w:numId="18" w16cid:durableId="1499954907">
    <w:abstractNumId w:val="113"/>
  </w:num>
  <w:num w:numId="19" w16cid:durableId="154995808">
    <w:abstractNumId w:val="130"/>
  </w:num>
  <w:num w:numId="20" w16cid:durableId="587689206">
    <w:abstractNumId w:val="109"/>
  </w:num>
  <w:num w:numId="21" w16cid:durableId="1033189024">
    <w:abstractNumId w:val="81"/>
  </w:num>
  <w:num w:numId="22" w16cid:durableId="866984716">
    <w:abstractNumId w:val="71"/>
  </w:num>
  <w:num w:numId="23" w16cid:durableId="1402368023">
    <w:abstractNumId w:val="135"/>
  </w:num>
  <w:num w:numId="24" w16cid:durableId="144247247">
    <w:abstractNumId w:val="6"/>
  </w:num>
  <w:num w:numId="25" w16cid:durableId="844787394">
    <w:abstractNumId w:val="100"/>
  </w:num>
  <w:num w:numId="26" w16cid:durableId="1240167469">
    <w:abstractNumId w:val="40"/>
  </w:num>
  <w:num w:numId="27" w16cid:durableId="603877798">
    <w:abstractNumId w:val="51"/>
  </w:num>
  <w:num w:numId="28" w16cid:durableId="1160654112">
    <w:abstractNumId w:val="115"/>
  </w:num>
  <w:num w:numId="29" w16cid:durableId="148399253">
    <w:abstractNumId w:val="14"/>
  </w:num>
  <w:num w:numId="30" w16cid:durableId="12078925">
    <w:abstractNumId w:val="121"/>
  </w:num>
  <w:num w:numId="31" w16cid:durableId="1203707957">
    <w:abstractNumId w:val="138"/>
  </w:num>
  <w:num w:numId="32" w16cid:durableId="1269312452">
    <w:abstractNumId w:val="57"/>
  </w:num>
  <w:num w:numId="33" w16cid:durableId="861285449">
    <w:abstractNumId w:val="48"/>
  </w:num>
  <w:num w:numId="34" w16cid:durableId="2088964357">
    <w:abstractNumId w:val="24"/>
  </w:num>
  <w:num w:numId="35" w16cid:durableId="2027561649">
    <w:abstractNumId w:val="31"/>
  </w:num>
  <w:num w:numId="36" w16cid:durableId="324090868">
    <w:abstractNumId w:val="75"/>
  </w:num>
  <w:num w:numId="37" w16cid:durableId="905652510">
    <w:abstractNumId w:val="62"/>
  </w:num>
  <w:num w:numId="38" w16cid:durableId="538393509">
    <w:abstractNumId w:val="74"/>
  </w:num>
  <w:num w:numId="39" w16cid:durableId="1625233493">
    <w:abstractNumId w:val="132"/>
  </w:num>
  <w:num w:numId="40" w16cid:durableId="873930138">
    <w:abstractNumId w:val="80"/>
  </w:num>
  <w:num w:numId="41" w16cid:durableId="1396856070">
    <w:abstractNumId w:val="96"/>
  </w:num>
  <w:num w:numId="42" w16cid:durableId="241990188">
    <w:abstractNumId w:val="129"/>
  </w:num>
  <w:num w:numId="43" w16cid:durableId="977732242">
    <w:abstractNumId w:val="136"/>
  </w:num>
  <w:num w:numId="44" w16cid:durableId="1508787183">
    <w:abstractNumId w:val="79"/>
  </w:num>
  <w:num w:numId="45" w16cid:durableId="2001736188">
    <w:abstractNumId w:val="72"/>
  </w:num>
  <w:num w:numId="46" w16cid:durableId="1669401052">
    <w:abstractNumId w:val="112"/>
  </w:num>
  <w:num w:numId="47" w16cid:durableId="2111117293">
    <w:abstractNumId w:val="133"/>
  </w:num>
  <w:num w:numId="48" w16cid:durableId="44911135">
    <w:abstractNumId w:val="11"/>
  </w:num>
  <w:num w:numId="49" w16cid:durableId="1577015138">
    <w:abstractNumId w:val="43"/>
  </w:num>
  <w:num w:numId="50" w16cid:durableId="516505057">
    <w:abstractNumId w:val="52"/>
  </w:num>
  <w:num w:numId="51" w16cid:durableId="1137601220">
    <w:abstractNumId w:val="86"/>
  </w:num>
  <w:num w:numId="52" w16cid:durableId="405104825">
    <w:abstractNumId w:val="95"/>
  </w:num>
  <w:num w:numId="53" w16cid:durableId="1590693278">
    <w:abstractNumId w:val="60"/>
  </w:num>
  <w:num w:numId="54" w16cid:durableId="1878155500">
    <w:abstractNumId w:val="98"/>
  </w:num>
  <w:num w:numId="55" w16cid:durableId="543716290">
    <w:abstractNumId w:val="84"/>
  </w:num>
  <w:num w:numId="56" w16cid:durableId="630326861">
    <w:abstractNumId w:val="9"/>
  </w:num>
  <w:num w:numId="57" w16cid:durableId="464930533">
    <w:abstractNumId w:val="63"/>
  </w:num>
  <w:num w:numId="58" w16cid:durableId="2121223171">
    <w:abstractNumId w:val="123"/>
  </w:num>
  <w:num w:numId="59" w16cid:durableId="2050107276">
    <w:abstractNumId w:val="122"/>
  </w:num>
  <w:num w:numId="60" w16cid:durableId="680818993">
    <w:abstractNumId w:val="38"/>
  </w:num>
  <w:num w:numId="61" w16cid:durableId="102582345">
    <w:abstractNumId w:val="120"/>
  </w:num>
  <w:num w:numId="62" w16cid:durableId="957250815">
    <w:abstractNumId w:val="20"/>
  </w:num>
  <w:num w:numId="63" w16cid:durableId="1248224934">
    <w:abstractNumId w:val="68"/>
  </w:num>
  <w:num w:numId="64" w16cid:durableId="106778652">
    <w:abstractNumId w:val="137"/>
  </w:num>
  <w:num w:numId="65" w16cid:durableId="808404954">
    <w:abstractNumId w:val="49"/>
  </w:num>
  <w:num w:numId="66" w16cid:durableId="1472712">
    <w:abstractNumId w:val="104"/>
  </w:num>
  <w:num w:numId="67" w16cid:durableId="2099251090">
    <w:abstractNumId w:val="36"/>
  </w:num>
  <w:num w:numId="68" w16cid:durableId="1107773186">
    <w:abstractNumId w:val="118"/>
  </w:num>
  <w:num w:numId="69" w16cid:durableId="778305939">
    <w:abstractNumId w:val="35"/>
  </w:num>
  <w:num w:numId="70" w16cid:durableId="125122443">
    <w:abstractNumId w:val="17"/>
  </w:num>
  <w:num w:numId="71" w16cid:durableId="659430316">
    <w:abstractNumId w:val="92"/>
  </w:num>
  <w:num w:numId="72" w16cid:durableId="1575891418">
    <w:abstractNumId w:val="21"/>
  </w:num>
  <w:num w:numId="73" w16cid:durableId="1150904124">
    <w:abstractNumId w:val="107"/>
  </w:num>
  <w:num w:numId="74" w16cid:durableId="1630354729">
    <w:abstractNumId w:val="23"/>
  </w:num>
  <w:num w:numId="75" w16cid:durableId="81797766">
    <w:abstractNumId w:val="47"/>
  </w:num>
  <w:num w:numId="76" w16cid:durableId="1579828252">
    <w:abstractNumId w:val="111"/>
  </w:num>
  <w:num w:numId="77" w16cid:durableId="824123332">
    <w:abstractNumId w:val="102"/>
  </w:num>
  <w:num w:numId="78" w16cid:durableId="1652370761">
    <w:abstractNumId w:val="85"/>
  </w:num>
  <w:num w:numId="79" w16cid:durableId="136652495">
    <w:abstractNumId w:val="90"/>
  </w:num>
  <w:num w:numId="80" w16cid:durableId="2053068462">
    <w:abstractNumId w:val="33"/>
  </w:num>
  <w:num w:numId="81" w16cid:durableId="156113996">
    <w:abstractNumId w:val="119"/>
  </w:num>
  <w:num w:numId="82" w16cid:durableId="1113281042">
    <w:abstractNumId w:val="116"/>
  </w:num>
  <w:num w:numId="83" w16cid:durableId="2050178643">
    <w:abstractNumId w:val="139"/>
  </w:num>
  <w:num w:numId="84" w16cid:durableId="699629242">
    <w:abstractNumId w:val="56"/>
  </w:num>
  <w:num w:numId="85" w16cid:durableId="336885288">
    <w:abstractNumId w:val="65"/>
  </w:num>
  <w:num w:numId="86" w16cid:durableId="2126189292">
    <w:abstractNumId w:val="19"/>
  </w:num>
  <w:num w:numId="87" w16cid:durableId="1182234819">
    <w:abstractNumId w:val="93"/>
  </w:num>
  <w:num w:numId="88" w16cid:durableId="772866850">
    <w:abstractNumId w:val="54"/>
  </w:num>
  <w:num w:numId="89" w16cid:durableId="1776560561">
    <w:abstractNumId w:val="25"/>
  </w:num>
  <w:num w:numId="90" w16cid:durableId="1034309038">
    <w:abstractNumId w:val="39"/>
  </w:num>
  <w:num w:numId="91" w16cid:durableId="1656255325">
    <w:abstractNumId w:val="58"/>
  </w:num>
  <w:num w:numId="92" w16cid:durableId="330330860">
    <w:abstractNumId w:val="103"/>
  </w:num>
  <w:num w:numId="93" w16cid:durableId="1914772521">
    <w:abstractNumId w:val="128"/>
  </w:num>
  <w:num w:numId="94" w16cid:durableId="1217593767">
    <w:abstractNumId w:val="16"/>
  </w:num>
  <w:num w:numId="95" w16cid:durableId="47802015">
    <w:abstractNumId w:val="15"/>
  </w:num>
  <w:num w:numId="96" w16cid:durableId="1462185715">
    <w:abstractNumId w:val="55"/>
  </w:num>
  <w:num w:numId="97" w16cid:durableId="1245149073">
    <w:abstractNumId w:val="114"/>
  </w:num>
  <w:num w:numId="98" w16cid:durableId="1243444111">
    <w:abstractNumId w:val="12"/>
  </w:num>
  <w:num w:numId="99" w16cid:durableId="348339354">
    <w:abstractNumId w:val="13"/>
  </w:num>
  <w:num w:numId="100" w16cid:durableId="489562751">
    <w:abstractNumId w:val="69"/>
  </w:num>
  <w:num w:numId="101" w16cid:durableId="404229249">
    <w:abstractNumId w:val="108"/>
  </w:num>
  <w:num w:numId="102" w16cid:durableId="1380130513">
    <w:abstractNumId w:val="18"/>
  </w:num>
  <w:num w:numId="103" w16cid:durableId="207031573">
    <w:abstractNumId w:val="87"/>
  </w:num>
  <w:num w:numId="104" w16cid:durableId="683823992">
    <w:abstractNumId w:val="73"/>
  </w:num>
  <w:num w:numId="105" w16cid:durableId="86775392">
    <w:abstractNumId w:val="22"/>
  </w:num>
  <w:num w:numId="106" w16cid:durableId="470053351">
    <w:abstractNumId w:val="8"/>
  </w:num>
  <w:num w:numId="107" w16cid:durableId="2062053214">
    <w:abstractNumId w:val="46"/>
  </w:num>
  <w:num w:numId="108" w16cid:durableId="520514555">
    <w:abstractNumId w:val="30"/>
  </w:num>
  <w:num w:numId="109" w16cid:durableId="1428841261">
    <w:abstractNumId w:val="28"/>
  </w:num>
  <w:num w:numId="110" w16cid:durableId="430200105">
    <w:abstractNumId w:val="89"/>
  </w:num>
  <w:num w:numId="111" w16cid:durableId="355542660">
    <w:abstractNumId w:val="78"/>
  </w:num>
  <w:num w:numId="112" w16cid:durableId="623119880">
    <w:abstractNumId w:val="106"/>
  </w:num>
  <w:num w:numId="113" w16cid:durableId="1198271211">
    <w:abstractNumId w:val="59"/>
  </w:num>
  <w:num w:numId="114" w16cid:durableId="682825322">
    <w:abstractNumId w:val="88"/>
  </w:num>
  <w:num w:numId="115" w16cid:durableId="971980319">
    <w:abstractNumId w:val="131"/>
  </w:num>
  <w:num w:numId="116" w16cid:durableId="1641425959">
    <w:abstractNumId w:val="83"/>
  </w:num>
  <w:num w:numId="117" w16cid:durableId="737628974">
    <w:abstractNumId w:val="110"/>
  </w:num>
  <w:num w:numId="118" w16cid:durableId="901865976">
    <w:abstractNumId w:val="50"/>
  </w:num>
  <w:num w:numId="119" w16cid:durableId="880018033">
    <w:abstractNumId w:val="44"/>
  </w:num>
  <w:num w:numId="120" w16cid:durableId="1481382170">
    <w:abstractNumId w:val="64"/>
  </w:num>
  <w:num w:numId="121" w16cid:durableId="1130824761">
    <w:abstractNumId w:val="53"/>
  </w:num>
  <w:num w:numId="122" w16cid:durableId="384641429">
    <w:abstractNumId w:val="61"/>
  </w:num>
  <w:num w:numId="123" w16cid:durableId="63378221">
    <w:abstractNumId w:val="34"/>
  </w:num>
  <w:num w:numId="124" w16cid:durableId="1398475700">
    <w:abstractNumId w:val="7"/>
  </w:num>
  <w:num w:numId="125" w16cid:durableId="1223255122">
    <w:abstractNumId w:val="37"/>
  </w:num>
  <w:num w:numId="126" w16cid:durableId="1173303322">
    <w:abstractNumId w:val="27"/>
  </w:num>
  <w:num w:numId="127" w16cid:durableId="1030685291">
    <w:abstractNumId w:val="127"/>
  </w:num>
  <w:num w:numId="128" w16cid:durableId="1095520409">
    <w:abstractNumId w:val="66"/>
  </w:num>
  <w:num w:numId="129" w16cid:durableId="799499660">
    <w:abstractNumId w:val="77"/>
  </w:num>
  <w:num w:numId="130" w16cid:durableId="199173341">
    <w:abstractNumId w:val="97"/>
  </w:num>
  <w:num w:numId="131" w16cid:durableId="848715961">
    <w:abstractNumId w:val="124"/>
  </w:num>
  <w:num w:numId="132" w16cid:durableId="1722630491">
    <w:abstractNumId w:val="134"/>
  </w:num>
  <w:num w:numId="133" w16cid:durableId="1568566069">
    <w:abstractNumId w:val="29"/>
  </w:num>
  <w:num w:numId="134" w16cid:durableId="1573543446">
    <w:abstractNumId w:val="82"/>
  </w:num>
  <w:num w:numId="135" w16cid:durableId="482546560">
    <w:abstractNumId w:val="94"/>
  </w:num>
  <w:num w:numId="136" w16cid:durableId="1718695768">
    <w:abstractNumId w:val="101"/>
  </w:num>
  <w:num w:numId="137" w16cid:durableId="941960745">
    <w:abstractNumId w:val="32"/>
  </w:num>
  <w:num w:numId="138" w16cid:durableId="409936389">
    <w:abstractNumId w:val="5"/>
  </w:num>
  <w:num w:numId="139" w16cid:durableId="1105271493">
    <w:abstractNumId w:val="41"/>
  </w:num>
  <w:num w:numId="140" w16cid:durableId="1316684942">
    <w:abstractNumId w:val="105"/>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attachedTemplate r:id="rId1"/>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2FE"/>
    <w:rsid w:val="0000089F"/>
    <w:rsid w:val="00000EF3"/>
    <w:rsid w:val="00000F21"/>
    <w:rsid w:val="00000FB5"/>
    <w:rsid w:val="000011CC"/>
    <w:rsid w:val="000017BE"/>
    <w:rsid w:val="00003A06"/>
    <w:rsid w:val="00005C34"/>
    <w:rsid w:val="000064B1"/>
    <w:rsid w:val="000068AC"/>
    <w:rsid w:val="000068D2"/>
    <w:rsid w:val="00006DAE"/>
    <w:rsid w:val="0000750C"/>
    <w:rsid w:val="00010790"/>
    <w:rsid w:val="00010B85"/>
    <w:rsid w:val="00010CEB"/>
    <w:rsid w:val="00010E81"/>
    <w:rsid w:val="00011192"/>
    <w:rsid w:val="000121B7"/>
    <w:rsid w:val="000123A1"/>
    <w:rsid w:val="00014156"/>
    <w:rsid w:val="0001435F"/>
    <w:rsid w:val="000146F3"/>
    <w:rsid w:val="00015D36"/>
    <w:rsid w:val="000163CC"/>
    <w:rsid w:val="00017C3B"/>
    <w:rsid w:val="00017EC4"/>
    <w:rsid w:val="00021770"/>
    <w:rsid w:val="000218F1"/>
    <w:rsid w:val="0002193D"/>
    <w:rsid w:val="00021D37"/>
    <w:rsid w:val="000226C5"/>
    <w:rsid w:val="00022FAA"/>
    <w:rsid w:val="000235F7"/>
    <w:rsid w:val="00023712"/>
    <w:rsid w:val="00024625"/>
    <w:rsid w:val="000251D2"/>
    <w:rsid w:val="0002536E"/>
    <w:rsid w:val="0002567B"/>
    <w:rsid w:val="00026C06"/>
    <w:rsid w:val="000270E0"/>
    <w:rsid w:val="000276A5"/>
    <w:rsid w:val="000278D6"/>
    <w:rsid w:val="00030779"/>
    <w:rsid w:val="00030F21"/>
    <w:rsid w:val="00031327"/>
    <w:rsid w:val="00031360"/>
    <w:rsid w:val="00031CF0"/>
    <w:rsid w:val="00032AEF"/>
    <w:rsid w:val="00032C37"/>
    <w:rsid w:val="00033955"/>
    <w:rsid w:val="00033DC1"/>
    <w:rsid w:val="00033E22"/>
    <w:rsid w:val="00034300"/>
    <w:rsid w:val="000349E3"/>
    <w:rsid w:val="000349F8"/>
    <w:rsid w:val="00034D66"/>
    <w:rsid w:val="0003540E"/>
    <w:rsid w:val="00035B38"/>
    <w:rsid w:val="0003662C"/>
    <w:rsid w:val="00036812"/>
    <w:rsid w:val="00036D42"/>
    <w:rsid w:val="00036FFD"/>
    <w:rsid w:val="00037412"/>
    <w:rsid w:val="00040CB9"/>
    <w:rsid w:val="00042B3F"/>
    <w:rsid w:val="00044413"/>
    <w:rsid w:val="00044B63"/>
    <w:rsid w:val="000453BA"/>
    <w:rsid w:val="00046218"/>
    <w:rsid w:val="000464E9"/>
    <w:rsid w:val="00046E99"/>
    <w:rsid w:val="00047B23"/>
    <w:rsid w:val="00050130"/>
    <w:rsid w:val="00050781"/>
    <w:rsid w:val="000509F6"/>
    <w:rsid w:val="00050CC8"/>
    <w:rsid w:val="000518A6"/>
    <w:rsid w:val="0005206A"/>
    <w:rsid w:val="00052AB0"/>
    <w:rsid w:val="00052C96"/>
    <w:rsid w:val="00052D27"/>
    <w:rsid w:val="00052EBC"/>
    <w:rsid w:val="00053973"/>
    <w:rsid w:val="00053BEB"/>
    <w:rsid w:val="0005410F"/>
    <w:rsid w:val="00054227"/>
    <w:rsid w:val="0005582D"/>
    <w:rsid w:val="00055A32"/>
    <w:rsid w:val="00055A54"/>
    <w:rsid w:val="000579C9"/>
    <w:rsid w:val="0006015A"/>
    <w:rsid w:val="000616B0"/>
    <w:rsid w:val="000619DE"/>
    <w:rsid w:val="00062425"/>
    <w:rsid w:val="000624EB"/>
    <w:rsid w:val="00062A2D"/>
    <w:rsid w:val="0006345D"/>
    <w:rsid w:val="00063BF4"/>
    <w:rsid w:val="000644C0"/>
    <w:rsid w:val="000648CC"/>
    <w:rsid w:val="00064BCA"/>
    <w:rsid w:val="000667A8"/>
    <w:rsid w:val="000668EA"/>
    <w:rsid w:val="00066D26"/>
    <w:rsid w:val="00067334"/>
    <w:rsid w:val="0006774D"/>
    <w:rsid w:val="00067D5E"/>
    <w:rsid w:val="0007005A"/>
    <w:rsid w:val="000702E4"/>
    <w:rsid w:val="000702FC"/>
    <w:rsid w:val="00070380"/>
    <w:rsid w:val="00070660"/>
    <w:rsid w:val="00070BC3"/>
    <w:rsid w:val="00070DE7"/>
    <w:rsid w:val="00071164"/>
    <w:rsid w:val="00071348"/>
    <w:rsid w:val="00071550"/>
    <w:rsid w:val="0007194D"/>
    <w:rsid w:val="00071DD5"/>
    <w:rsid w:val="00073DE0"/>
    <w:rsid w:val="000740F2"/>
    <w:rsid w:val="0007483D"/>
    <w:rsid w:val="000749AA"/>
    <w:rsid w:val="00074E36"/>
    <w:rsid w:val="000765E9"/>
    <w:rsid w:val="00076711"/>
    <w:rsid w:val="00076809"/>
    <w:rsid w:val="000774F0"/>
    <w:rsid w:val="000803F7"/>
    <w:rsid w:val="00080A04"/>
    <w:rsid w:val="00080DC9"/>
    <w:rsid w:val="00080DE3"/>
    <w:rsid w:val="0008142D"/>
    <w:rsid w:val="000827E8"/>
    <w:rsid w:val="00082A3F"/>
    <w:rsid w:val="00082F59"/>
    <w:rsid w:val="00083174"/>
    <w:rsid w:val="000834C8"/>
    <w:rsid w:val="00083885"/>
    <w:rsid w:val="00084565"/>
    <w:rsid w:val="00084CD8"/>
    <w:rsid w:val="00084D6A"/>
    <w:rsid w:val="000858F6"/>
    <w:rsid w:val="0008612A"/>
    <w:rsid w:val="000863A4"/>
    <w:rsid w:val="00086672"/>
    <w:rsid w:val="000866B0"/>
    <w:rsid w:val="000868DE"/>
    <w:rsid w:val="00086B14"/>
    <w:rsid w:val="0008726D"/>
    <w:rsid w:val="00090324"/>
    <w:rsid w:val="000905A1"/>
    <w:rsid w:val="00090994"/>
    <w:rsid w:val="00090BF3"/>
    <w:rsid w:val="000917CB"/>
    <w:rsid w:val="00091813"/>
    <w:rsid w:val="00091BD9"/>
    <w:rsid w:val="000925A4"/>
    <w:rsid w:val="00092830"/>
    <w:rsid w:val="00092E3B"/>
    <w:rsid w:val="00093308"/>
    <w:rsid w:val="00093AB7"/>
    <w:rsid w:val="00093B1A"/>
    <w:rsid w:val="00093DDB"/>
    <w:rsid w:val="000941FB"/>
    <w:rsid w:val="00094AFF"/>
    <w:rsid w:val="00094C0C"/>
    <w:rsid w:val="00094D63"/>
    <w:rsid w:val="00094DCC"/>
    <w:rsid w:val="00094E4D"/>
    <w:rsid w:val="00094F2B"/>
    <w:rsid w:val="0009517E"/>
    <w:rsid w:val="0009595F"/>
    <w:rsid w:val="00096795"/>
    <w:rsid w:val="00097130"/>
    <w:rsid w:val="000972D6"/>
    <w:rsid w:val="000977C3"/>
    <w:rsid w:val="00097982"/>
    <w:rsid w:val="000A075E"/>
    <w:rsid w:val="000A0765"/>
    <w:rsid w:val="000A22BF"/>
    <w:rsid w:val="000A3C58"/>
    <w:rsid w:val="000A3EB8"/>
    <w:rsid w:val="000A3FA9"/>
    <w:rsid w:val="000A44E9"/>
    <w:rsid w:val="000A48B4"/>
    <w:rsid w:val="000A5031"/>
    <w:rsid w:val="000A53CE"/>
    <w:rsid w:val="000A59AB"/>
    <w:rsid w:val="000A6297"/>
    <w:rsid w:val="000A6527"/>
    <w:rsid w:val="000A6636"/>
    <w:rsid w:val="000A69A9"/>
    <w:rsid w:val="000A6C18"/>
    <w:rsid w:val="000A6CD1"/>
    <w:rsid w:val="000A6E52"/>
    <w:rsid w:val="000A7BD5"/>
    <w:rsid w:val="000A7EA8"/>
    <w:rsid w:val="000A7F54"/>
    <w:rsid w:val="000B0008"/>
    <w:rsid w:val="000B02B9"/>
    <w:rsid w:val="000B05B5"/>
    <w:rsid w:val="000B065B"/>
    <w:rsid w:val="000B0A85"/>
    <w:rsid w:val="000B0FA6"/>
    <w:rsid w:val="000B10DA"/>
    <w:rsid w:val="000B10F4"/>
    <w:rsid w:val="000B2135"/>
    <w:rsid w:val="000B3079"/>
    <w:rsid w:val="000B3878"/>
    <w:rsid w:val="000B39C5"/>
    <w:rsid w:val="000B4E7D"/>
    <w:rsid w:val="000B5853"/>
    <w:rsid w:val="000B61C2"/>
    <w:rsid w:val="000B6C44"/>
    <w:rsid w:val="000B707E"/>
    <w:rsid w:val="000B7586"/>
    <w:rsid w:val="000B7E41"/>
    <w:rsid w:val="000B7FF8"/>
    <w:rsid w:val="000C0139"/>
    <w:rsid w:val="000C0B1A"/>
    <w:rsid w:val="000C1CF5"/>
    <w:rsid w:val="000C25A1"/>
    <w:rsid w:val="000C2870"/>
    <w:rsid w:val="000C2AF9"/>
    <w:rsid w:val="000C2CBA"/>
    <w:rsid w:val="000C2F1E"/>
    <w:rsid w:val="000C356D"/>
    <w:rsid w:val="000C36F9"/>
    <w:rsid w:val="000C4374"/>
    <w:rsid w:val="000C46F9"/>
    <w:rsid w:val="000C4D55"/>
    <w:rsid w:val="000C5FFF"/>
    <w:rsid w:val="000C6620"/>
    <w:rsid w:val="000C69D5"/>
    <w:rsid w:val="000C7E6E"/>
    <w:rsid w:val="000D0BBC"/>
    <w:rsid w:val="000D0E67"/>
    <w:rsid w:val="000D0F46"/>
    <w:rsid w:val="000D1331"/>
    <w:rsid w:val="000D1B7F"/>
    <w:rsid w:val="000D2931"/>
    <w:rsid w:val="000D2BFC"/>
    <w:rsid w:val="000D3451"/>
    <w:rsid w:val="000D364C"/>
    <w:rsid w:val="000D39B2"/>
    <w:rsid w:val="000D3CDC"/>
    <w:rsid w:val="000D4228"/>
    <w:rsid w:val="000D4CB1"/>
    <w:rsid w:val="000D521D"/>
    <w:rsid w:val="000D541D"/>
    <w:rsid w:val="000D5897"/>
    <w:rsid w:val="000D5EB8"/>
    <w:rsid w:val="000D6E6A"/>
    <w:rsid w:val="000D776F"/>
    <w:rsid w:val="000D78EA"/>
    <w:rsid w:val="000D79B7"/>
    <w:rsid w:val="000D7C44"/>
    <w:rsid w:val="000E0025"/>
    <w:rsid w:val="000E016B"/>
    <w:rsid w:val="000E0250"/>
    <w:rsid w:val="000E0341"/>
    <w:rsid w:val="000E085D"/>
    <w:rsid w:val="000E1276"/>
    <w:rsid w:val="000E1F10"/>
    <w:rsid w:val="000E2E32"/>
    <w:rsid w:val="000E315E"/>
    <w:rsid w:val="000E3290"/>
    <w:rsid w:val="000E33E7"/>
    <w:rsid w:val="000E3480"/>
    <w:rsid w:val="000E46AE"/>
    <w:rsid w:val="000E490F"/>
    <w:rsid w:val="000E51DA"/>
    <w:rsid w:val="000E5311"/>
    <w:rsid w:val="000E5E0A"/>
    <w:rsid w:val="000E5EF5"/>
    <w:rsid w:val="000E7E2A"/>
    <w:rsid w:val="000F0199"/>
    <w:rsid w:val="000F03F2"/>
    <w:rsid w:val="000F1077"/>
    <w:rsid w:val="000F1316"/>
    <w:rsid w:val="000F1B39"/>
    <w:rsid w:val="000F2075"/>
    <w:rsid w:val="000F228B"/>
    <w:rsid w:val="000F29D8"/>
    <w:rsid w:val="000F2BEE"/>
    <w:rsid w:val="000F33D8"/>
    <w:rsid w:val="000F3DB9"/>
    <w:rsid w:val="000F41FF"/>
    <w:rsid w:val="000F4622"/>
    <w:rsid w:val="000F519B"/>
    <w:rsid w:val="000F5474"/>
    <w:rsid w:val="000F5F46"/>
    <w:rsid w:val="000F607D"/>
    <w:rsid w:val="000F62A0"/>
    <w:rsid w:val="000F6DEB"/>
    <w:rsid w:val="000F6F26"/>
    <w:rsid w:val="000F6FDC"/>
    <w:rsid w:val="000F72B2"/>
    <w:rsid w:val="000F7E35"/>
    <w:rsid w:val="001004F8"/>
    <w:rsid w:val="001006AB"/>
    <w:rsid w:val="001008F7"/>
    <w:rsid w:val="00100DEF"/>
    <w:rsid w:val="0010100A"/>
    <w:rsid w:val="001013CC"/>
    <w:rsid w:val="001017BD"/>
    <w:rsid w:val="001017BE"/>
    <w:rsid w:val="00101A91"/>
    <w:rsid w:val="00101EA1"/>
    <w:rsid w:val="00101FD8"/>
    <w:rsid w:val="00102368"/>
    <w:rsid w:val="00102C51"/>
    <w:rsid w:val="00102E4C"/>
    <w:rsid w:val="00103028"/>
    <w:rsid w:val="0010322B"/>
    <w:rsid w:val="001032A5"/>
    <w:rsid w:val="00103A26"/>
    <w:rsid w:val="00103C69"/>
    <w:rsid w:val="00103D2D"/>
    <w:rsid w:val="00104864"/>
    <w:rsid w:val="00104CBE"/>
    <w:rsid w:val="00104ECE"/>
    <w:rsid w:val="001054E8"/>
    <w:rsid w:val="00105B60"/>
    <w:rsid w:val="00106318"/>
    <w:rsid w:val="00106B50"/>
    <w:rsid w:val="00106B9D"/>
    <w:rsid w:val="00107051"/>
    <w:rsid w:val="00107075"/>
    <w:rsid w:val="00107728"/>
    <w:rsid w:val="00107E17"/>
    <w:rsid w:val="00107F64"/>
    <w:rsid w:val="00107FC4"/>
    <w:rsid w:val="001108BA"/>
    <w:rsid w:val="00111112"/>
    <w:rsid w:val="00111128"/>
    <w:rsid w:val="00111162"/>
    <w:rsid w:val="001115F9"/>
    <w:rsid w:val="00112012"/>
    <w:rsid w:val="0011347D"/>
    <w:rsid w:val="00113681"/>
    <w:rsid w:val="00113C42"/>
    <w:rsid w:val="0011444B"/>
    <w:rsid w:val="0011498E"/>
    <w:rsid w:val="00115398"/>
    <w:rsid w:val="00115C40"/>
    <w:rsid w:val="00115E8B"/>
    <w:rsid w:val="0011640D"/>
    <w:rsid w:val="0012074B"/>
    <w:rsid w:val="0012147E"/>
    <w:rsid w:val="00121FA6"/>
    <w:rsid w:val="00122072"/>
    <w:rsid w:val="00122580"/>
    <w:rsid w:val="001234F6"/>
    <w:rsid w:val="001235F3"/>
    <w:rsid w:val="00123C72"/>
    <w:rsid w:val="00124064"/>
    <w:rsid w:val="001242BE"/>
    <w:rsid w:val="0012468D"/>
    <w:rsid w:val="00124B3C"/>
    <w:rsid w:val="00124BA0"/>
    <w:rsid w:val="001250DD"/>
    <w:rsid w:val="001255F7"/>
    <w:rsid w:val="00126488"/>
    <w:rsid w:val="00126835"/>
    <w:rsid w:val="00126841"/>
    <w:rsid w:val="00126BAE"/>
    <w:rsid w:val="00126C7E"/>
    <w:rsid w:val="00130836"/>
    <w:rsid w:val="00130E16"/>
    <w:rsid w:val="00131AC3"/>
    <w:rsid w:val="00132536"/>
    <w:rsid w:val="00133359"/>
    <w:rsid w:val="001334DF"/>
    <w:rsid w:val="001349BA"/>
    <w:rsid w:val="00134BEB"/>
    <w:rsid w:val="0013522A"/>
    <w:rsid w:val="001359AE"/>
    <w:rsid w:val="00136099"/>
    <w:rsid w:val="001361D0"/>
    <w:rsid w:val="001361F3"/>
    <w:rsid w:val="00140000"/>
    <w:rsid w:val="00140C63"/>
    <w:rsid w:val="00140F77"/>
    <w:rsid w:val="00141090"/>
    <w:rsid w:val="001410B3"/>
    <w:rsid w:val="00142434"/>
    <w:rsid w:val="0014414E"/>
    <w:rsid w:val="001448CE"/>
    <w:rsid w:val="001458AE"/>
    <w:rsid w:val="001458CE"/>
    <w:rsid w:val="00145D0F"/>
    <w:rsid w:val="00145E7B"/>
    <w:rsid w:val="00146DC5"/>
    <w:rsid w:val="00146F51"/>
    <w:rsid w:val="0014739A"/>
    <w:rsid w:val="00150548"/>
    <w:rsid w:val="00150924"/>
    <w:rsid w:val="00151120"/>
    <w:rsid w:val="00151179"/>
    <w:rsid w:val="00152454"/>
    <w:rsid w:val="00152539"/>
    <w:rsid w:val="00152F6F"/>
    <w:rsid w:val="001531AE"/>
    <w:rsid w:val="00153616"/>
    <w:rsid w:val="00153C22"/>
    <w:rsid w:val="00153EF5"/>
    <w:rsid w:val="001555D2"/>
    <w:rsid w:val="00155768"/>
    <w:rsid w:val="00155821"/>
    <w:rsid w:val="00155E0A"/>
    <w:rsid w:val="00155E89"/>
    <w:rsid w:val="001567D8"/>
    <w:rsid w:val="0015707D"/>
    <w:rsid w:val="0015741D"/>
    <w:rsid w:val="00157422"/>
    <w:rsid w:val="0015761F"/>
    <w:rsid w:val="0015772D"/>
    <w:rsid w:val="001578B6"/>
    <w:rsid w:val="00157989"/>
    <w:rsid w:val="00160927"/>
    <w:rsid w:val="001612AC"/>
    <w:rsid w:val="0016155D"/>
    <w:rsid w:val="001617B7"/>
    <w:rsid w:val="00161802"/>
    <w:rsid w:val="00162E99"/>
    <w:rsid w:val="0016373B"/>
    <w:rsid w:val="0016384D"/>
    <w:rsid w:val="00163A18"/>
    <w:rsid w:val="00163E07"/>
    <w:rsid w:val="001647A6"/>
    <w:rsid w:val="001648D7"/>
    <w:rsid w:val="00164CCC"/>
    <w:rsid w:val="001652E5"/>
    <w:rsid w:val="001654F6"/>
    <w:rsid w:val="0016594D"/>
    <w:rsid w:val="00165EA7"/>
    <w:rsid w:val="00167B6B"/>
    <w:rsid w:val="00167C82"/>
    <w:rsid w:val="0017068F"/>
    <w:rsid w:val="00170AEA"/>
    <w:rsid w:val="00170E6E"/>
    <w:rsid w:val="001711D7"/>
    <w:rsid w:val="0017149A"/>
    <w:rsid w:val="0017210D"/>
    <w:rsid w:val="001721C1"/>
    <w:rsid w:val="00172928"/>
    <w:rsid w:val="00172A8B"/>
    <w:rsid w:val="00174537"/>
    <w:rsid w:val="00175333"/>
    <w:rsid w:val="00175350"/>
    <w:rsid w:val="00175707"/>
    <w:rsid w:val="0017626B"/>
    <w:rsid w:val="001774A2"/>
    <w:rsid w:val="001812DD"/>
    <w:rsid w:val="001814F9"/>
    <w:rsid w:val="00182385"/>
    <w:rsid w:val="001834B1"/>
    <w:rsid w:val="001834C0"/>
    <w:rsid w:val="001835E8"/>
    <w:rsid w:val="00183776"/>
    <w:rsid w:val="00184333"/>
    <w:rsid w:val="00184A01"/>
    <w:rsid w:val="0018579E"/>
    <w:rsid w:val="0018594B"/>
    <w:rsid w:val="00185EBE"/>
    <w:rsid w:val="00187C00"/>
    <w:rsid w:val="001909BD"/>
    <w:rsid w:val="00190B94"/>
    <w:rsid w:val="00190C6C"/>
    <w:rsid w:val="001913C4"/>
    <w:rsid w:val="00191639"/>
    <w:rsid w:val="001920D0"/>
    <w:rsid w:val="00192582"/>
    <w:rsid w:val="00192B04"/>
    <w:rsid w:val="00192DDF"/>
    <w:rsid w:val="0019391B"/>
    <w:rsid w:val="00193A00"/>
    <w:rsid w:val="00194198"/>
    <w:rsid w:val="00194266"/>
    <w:rsid w:val="00194424"/>
    <w:rsid w:val="00194682"/>
    <w:rsid w:val="00194D23"/>
    <w:rsid w:val="00195C93"/>
    <w:rsid w:val="001964F4"/>
    <w:rsid w:val="0019681F"/>
    <w:rsid w:val="00197454"/>
    <w:rsid w:val="001A03C2"/>
    <w:rsid w:val="001A0D1E"/>
    <w:rsid w:val="001A0E71"/>
    <w:rsid w:val="001A14D7"/>
    <w:rsid w:val="001A1C4A"/>
    <w:rsid w:val="001A1C52"/>
    <w:rsid w:val="001A1DF4"/>
    <w:rsid w:val="001A1F86"/>
    <w:rsid w:val="001A1F9E"/>
    <w:rsid w:val="001A2087"/>
    <w:rsid w:val="001A2E87"/>
    <w:rsid w:val="001A3055"/>
    <w:rsid w:val="001A30CC"/>
    <w:rsid w:val="001A33C2"/>
    <w:rsid w:val="001A3426"/>
    <w:rsid w:val="001A3C27"/>
    <w:rsid w:val="001A429C"/>
    <w:rsid w:val="001A4C11"/>
    <w:rsid w:val="001A4E95"/>
    <w:rsid w:val="001A5ACD"/>
    <w:rsid w:val="001A6A6A"/>
    <w:rsid w:val="001A7553"/>
    <w:rsid w:val="001A7FA0"/>
    <w:rsid w:val="001B0BFA"/>
    <w:rsid w:val="001B1904"/>
    <w:rsid w:val="001B190E"/>
    <w:rsid w:val="001B2532"/>
    <w:rsid w:val="001B29EC"/>
    <w:rsid w:val="001B2B59"/>
    <w:rsid w:val="001B2DFC"/>
    <w:rsid w:val="001B2EB9"/>
    <w:rsid w:val="001B412A"/>
    <w:rsid w:val="001B48A6"/>
    <w:rsid w:val="001B4E00"/>
    <w:rsid w:val="001B5269"/>
    <w:rsid w:val="001B52EE"/>
    <w:rsid w:val="001B5489"/>
    <w:rsid w:val="001B55C9"/>
    <w:rsid w:val="001B57F5"/>
    <w:rsid w:val="001B5A54"/>
    <w:rsid w:val="001B669E"/>
    <w:rsid w:val="001B6817"/>
    <w:rsid w:val="001B6A4D"/>
    <w:rsid w:val="001B6C60"/>
    <w:rsid w:val="001B71D8"/>
    <w:rsid w:val="001C0C0E"/>
    <w:rsid w:val="001C0C7F"/>
    <w:rsid w:val="001C0D6F"/>
    <w:rsid w:val="001C0F1D"/>
    <w:rsid w:val="001C18E6"/>
    <w:rsid w:val="001C1DD3"/>
    <w:rsid w:val="001C33AE"/>
    <w:rsid w:val="001C371A"/>
    <w:rsid w:val="001C3F2E"/>
    <w:rsid w:val="001C3F6A"/>
    <w:rsid w:val="001C4046"/>
    <w:rsid w:val="001C4848"/>
    <w:rsid w:val="001C4A3C"/>
    <w:rsid w:val="001C5169"/>
    <w:rsid w:val="001C64D5"/>
    <w:rsid w:val="001C7349"/>
    <w:rsid w:val="001C77B8"/>
    <w:rsid w:val="001C77E1"/>
    <w:rsid w:val="001C78F5"/>
    <w:rsid w:val="001C794D"/>
    <w:rsid w:val="001C7E37"/>
    <w:rsid w:val="001D0095"/>
    <w:rsid w:val="001D0206"/>
    <w:rsid w:val="001D057E"/>
    <w:rsid w:val="001D0EAF"/>
    <w:rsid w:val="001D17D1"/>
    <w:rsid w:val="001D2BB8"/>
    <w:rsid w:val="001D303D"/>
    <w:rsid w:val="001D3B61"/>
    <w:rsid w:val="001D3FBF"/>
    <w:rsid w:val="001D41DE"/>
    <w:rsid w:val="001D4325"/>
    <w:rsid w:val="001D4870"/>
    <w:rsid w:val="001D4933"/>
    <w:rsid w:val="001D4F75"/>
    <w:rsid w:val="001D51DC"/>
    <w:rsid w:val="001D52EA"/>
    <w:rsid w:val="001D5B49"/>
    <w:rsid w:val="001D687B"/>
    <w:rsid w:val="001D694B"/>
    <w:rsid w:val="001D694F"/>
    <w:rsid w:val="001D6BB2"/>
    <w:rsid w:val="001D6F1E"/>
    <w:rsid w:val="001D774C"/>
    <w:rsid w:val="001D7C2E"/>
    <w:rsid w:val="001D7D18"/>
    <w:rsid w:val="001E006B"/>
    <w:rsid w:val="001E0345"/>
    <w:rsid w:val="001E0867"/>
    <w:rsid w:val="001E0CF3"/>
    <w:rsid w:val="001E106A"/>
    <w:rsid w:val="001E13BD"/>
    <w:rsid w:val="001E160B"/>
    <w:rsid w:val="001E1955"/>
    <w:rsid w:val="001E2E0D"/>
    <w:rsid w:val="001E304C"/>
    <w:rsid w:val="001E38C0"/>
    <w:rsid w:val="001E3CB0"/>
    <w:rsid w:val="001E46F3"/>
    <w:rsid w:val="001E49D3"/>
    <w:rsid w:val="001E5A47"/>
    <w:rsid w:val="001E5ADD"/>
    <w:rsid w:val="001E63F3"/>
    <w:rsid w:val="001E64C6"/>
    <w:rsid w:val="001E65F2"/>
    <w:rsid w:val="001E69F8"/>
    <w:rsid w:val="001E6A1B"/>
    <w:rsid w:val="001E727B"/>
    <w:rsid w:val="001F0275"/>
    <w:rsid w:val="001F027E"/>
    <w:rsid w:val="001F0A7B"/>
    <w:rsid w:val="001F11BD"/>
    <w:rsid w:val="001F17F5"/>
    <w:rsid w:val="001F1879"/>
    <w:rsid w:val="001F1989"/>
    <w:rsid w:val="001F1D08"/>
    <w:rsid w:val="001F209C"/>
    <w:rsid w:val="001F2410"/>
    <w:rsid w:val="001F2E03"/>
    <w:rsid w:val="001F3056"/>
    <w:rsid w:val="001F3646"/>
    <w:rsid w:val="001F3E56"/>
    <w:rsid w:val="001F3F69"/>
    <w:rsid w:val="001F40FC"/>
    <w:rsid w:val="001F4E9F"/>
    <w:rsid w:val="001F5485"/>
    <w:rsid w:val="001F5AB0"/>
    <w:rsid w:val="001F5AB9"/>
    <w:rsid w:val="001F5B83"/>
    <w:rsid w:val="001F5D0B"/>
    <w:rsid w:val="001F60DC"/>
    <w:rsid w:val="001F69C6"/>
    <w:rsid w:val="001F6C30"/>
    <w:rsid w:val="001F7E98"/>
    <w:rsid w:val="00200C02"/>
    <w:rsid w:val="0020154B"/>
    <w:rsid w:val="0020189B"/>
    <w:rsid w:val="00201C26"/>
    <w:rsid w:val="0020246A"/>
    <w:rsid w:val="0020264B"/>
    <w:rsid w:val="00202B44"/>
    <w:rsid w:val="00203029"/>
    <w:rsid w:val="002031FA"/>
    <w:rsid w:val="002035E5"/>
    <w:rsid w:val="002036FB"/>
    <w:rsid w:val="0020383F"/>
    <w:rsid w:val="00203CCF"/>
    <w:rsid w:val="0020467B"/>
    <w:rsid w:val="0020488B"/>
    <w:rsid w:val="00204C12"/>
    <w:rsid w:val="00204CB1"/>
    <w:rsid w:val="00205470"/>
    <w:rsid w:val="00205AEE"/>
    <w:rsid w:val="00206520"/>
    <w:rsid w:val="00206B7F"/>
    <w:rsid w:val="00206D84"/>
    <w:rsid w:val="0020722C"/>
    <w:rsid w:val="00207F3F"/>
    <w:rsid w:val="0021020B"/>
    <w:rsid w:val="0021066E"/>
    <w:rsid w:val="00210693"/>
    <w:rsid w:val="0021162F"/>
    <w:rsid w:val="00211CAB"/>
    <w:rsid w:val="00211EE8"/>
    <w:rsid w:val="00212B4C"/>
    <w:rsid w:val="00212B7E"/>
    <w:rsid w:val="00212C46"/>
    <w:rsid w:val="00213B49"/>
    <w:rsid w:val="002147B0"/>
    <w:rsid w:val="00214C7E"/>
    <w:rsid w:val="0021551C"/>
    <w:rsid w:val="00215EC1"/>
    <w:rsid w:val="00215F55"/>
    <w:rsid w:val="002160EC"/>
    <w:rsid w:val="00216383"/>
    <w:rsid w:val="00216C04"/>
    <w:rsid w:val="00216CCB"/>
    <w:rsid w:val="00216F56"/>
    <w:rsid w:val="0021739E"/>
    <w:rsid w:val="0021748D"/>
    <w:rsid w:val="00217696"/>
    <w:rsid w:val="00217ADA"/>
    <w:rsid w:val="0022019D"/>
    <w:rsid w:val="00220396"/>
    <w:rsid w:val="00220CF8"/>
    <w:rsid w:val="002219A7"/>
    <w:rsid w:val="00221B02"/>
    <w:rsid w:val="00222862"/>
    <w:rsid w:val="00222AC5"/>
    <w:rsid w:val="00223D90"/>
    <w:rsid w:val="002240FF"/>
    <w:rsid w:val="002245DD"/>
    <w:rsid w:val="00224AAB"/>
    <w:rsid w:val="002253EE"/>
    <w:rsid w:val="002254E4"/>
    <w:rsid w:val="00226723"/>
    <w:rsid w:val="00226F51"/>
    <w:rsid w:val="002273AE"/>
    <w:rsid w:val="002275DA"/>
    <w:rsid w:val="002304C6"/>
    <w:rsid w:val="00230B9A"/>
    <w:rsid w:val="00231727"/>
    <w:rsid w:val="00231E2D"/>
    <w:rsid w:val="00232012"/>
    <w:rsid w:val="002322A4"/>
    <w:rsid w:val="002323B8"/>
    <w:rsid w:val="00232449"/>
    <w:rsid w:val="002324BF"/>
    <w:rsid w:val="00232864"/>
    <w:rsid w:val="002330A5"/>
    <w:rsid w:val="002348EA"/>
    <w:rsid w:val="002354CB"/>
    <w:rsid w:val="00235DA6"/>
    <w:rsid w:val="00237724"/>
    <w:rsid w:val="00240A00"/>
    <w:rsid w:val="00240E61"/>
    <w:rsid w:val="002417D9"/>
    <w:rsid w:val="002421FB"/>
    <w:rsid w:val="0024339C"/>
    <w:rsid w:val="0024371C"/>
    <w:rsid w:val="00243BEB"/>
    <w:rsid w:val="0024641E"/>
    <w:rsid w:val="00246D4F"/>
    <w:rsid w:val="00246F13"/>
    <w:rsid w:val="00247210"/>
    <w:rsid w:val="00251388"/>
    <w:rsid w:val="0025156C"/>
    <w:rsid w:val="00251CE1"/>
    <w:rsid w:val="0025265B"/>
    <w:rsid w:val="002527B2"/>
    <w:rsid w:val="00252BF1"/>
    <w:rsid w:val="00252DAD"/>
    <w:rsid w:val="00252FFF"/>
    <w:rsid w:val="002535DE"/>
    <w:rsid w:val="00253B29"/>
    <w:rsid w:val="00253C8A"/>
    <w:rsid w:val="00253D48"/>
    <w:rsid w:val="002544FC"/>
    <w:rsid w:val="0025470A"/>
    <w:rsid w:val="00254A2F"/>
    <w:rsid w:val="00255757"/>
    <w:rsid w:val="00255B16"/>
    <w:rsid w:val="00256C6A"/>
    <w:rsid w:val="00260903"/>
    <w:rsid w:val="00260B4B"/>
    <w:rsid w:val="00262FB3"/>
    <w:rsid w:val="002635CD"/>
    <w:rsid w:val="00263658"/>
    <w:rsid w:val="00263F32"/>
    <w:rsid w:val="00263FDF"/>
    <w:rsid w:val="0026420E"/>
    <w:rsid w:val="00264A3A"/>
    <w:rsid w:val="002657A8"/>
    <w:rsid w:val="002659C3"/>
    <w:rsid w:val="00265CDA"/>
    <w:rsid w:val="0026616B"/>
    <w:rsid w:val="00266C3A"/>
    <w:rsid w:val="00266D97"/>
    <w:rsid w:val="002703D2"/>
    <w:rsid w:val="002713A5"/>
    <w:rsid w:val="00271510"/>
    <w:rsid w:val="0027161A"/>
    <w:rsid w:val="002718F0"/>
    <w:rsid w:val="00271A72"/>
    <w:rsid w:val="00271EC7"/>
    <w:rsid w:val="002729C5"/>
    <w:rsid w:val="00272A45"/>
    <w:rsid w:val="00273B4F"/>
    <w:rsid w:val="00274377"/>
    <w:rsid w:val="00274667"/>
    <w:rsid w:val="00274AFB"/>
    <w:rsid w:val="00275FC8"/>
    <w:rsid w:val="00276F77"/>
    <w:rsid w:val="002773C7"/>
    <w:rsid w:val="00277A3A"/>
    <w:rsid w:val="00277CC2"/>
    <w:rsid w:val="00277D85"/>
    <w:rsid w:val="00280073"/>
    <w:rsid w:val="002809CF"/>
    <w:rsid w:val="00281503"/>
    <w:rsid w:val="00281679"/>
    <w:rsid w:val="002824C1"/>
    <w:rsid w:val="0028280F"/>
    <w:rsid w:val="002829AE"/>
    <w:rsid w:val="00282C5C"/>
    <w:rsid w:val="00283367"/>
    <w:rsid w:val="0028345A"/>
    <w:rsid w:val="00283493"/>
    <w:rsid w:val="0028527A"/>
    <w:rsid w:val="00286767"/>
    <w:rsid w:val="00287F09"/>
    <w:rsid w:val="0029025D"/>
    <w:rsid w:val="00290983"/>
    <w:rsid w:val="00290AAA"/>
    <w:rsid w:val="00290E52"/>
    <w:rsid w:val="00291031"/>
    <w:rsid w:val="002912ED"/>
    <w:rsid w:val="00291327"/>
    <w:rsid w:val="00291EA1"/>
    <w:rsid w:val="0029275C"/>
    <w:rsid w:val="0029306C"/>
    <w:rsid w:val="00293997"/>
    <w:rsid w:val="00293B9E"/>
    <w:rsid w:val="00294100"/>
    <w:rsid w:val="00294AA6"/>
    <w:rsid w:val="00294D28"/>
    <w:rsid w:val="00294D6F"/>
    <w:rsid w:val="00295AE8"/>
    <w:rsid w:val="002970E5"/>
    <w:rsid w:val="00297813"/>
    <w:rsid w:val="0029788D"/>
    <w:rsid w:val="0029798E"/>
    <w:rsid w:val="002A0DEA"/>
    <w:rsid w:val="002A0EBB"/>
    <w:rsid w:val="002A1B2B"/>
    <w:rsid w:val="002A2176"/>
    <w:rsid w:val="002A2186"/>
    <w:rsid w:val="002A2275"/>
    <w:rsid w:val="002A238E"/>
    <w:rsid w:val="002A37CB"/>
    <w:rsid w:val="002A3B98"/>
    <w:rsid w:val="002A3D16"/>
    <w:rsid w:val="002A4006"/>
    <w:rsid w:val="002A4312"/>
    <w:rsid w:val="002A49F4"/>
    <w:rsid w:val="002A4D39"/>
    <w:rsid w:val="002A4D65"/>
    <w:rsid w:val="002A5CED"/>
    <w:rsid w:val="002A5E44"/>
    <w:rsid w:val="002A608C"/>
    <w:rsid w:val="002A6B32"/>
    <w:rsid w:val="002A6E4C"/>
    <w:rsid w:val="002B06A8"/>
    <w:rsid w:val="002B1698"/>
    <w:rsid w:val="002B180B"/>
    <w:rsid w:val="002B2A7F"/>
    <w:rsid w:val="002B2E1A"/>
    <w:rsid w:val="002B2E9D"/>
    <w:rsid w:val="002B3EA4"/>
    <w:rsid w:val="002B3EE9"/>
    <w:rsid w:val="002B4698"/>
    <w:rsid w:val="002B491F"/>
    <w:rsid w:val="002B4923"/>
    <w:rsid w:val="002B4B03"/>
    <w:rsid w:val="002B4FAF"/>
    <w:rsid w:val="002B52E9"/>
    <w:rsid w:val="002B6812"/>
    <w:rsid w:val="002B690C"/>
    <w:rsid w:val="002B6C02"/>
    <w:rsid w:val="002B700F"/>
    <w:rsid w:val="002B7791"/>
    <w:rsid w:val="002B7BAD"/>
    <w:rsid w:val="002C0053"/>
    <w:rsid w:val="002C1430"/>
    <w:rsid w:val="002C22A0"/>
    <w:rsid w:val="002C2495"/>
    <w:rsid w:val="002C2770"/>
    <w:rsid w:val="002C32A0"/>
    <w:rsid w:val="002C34CF"/>
    <w:rsid w:val="002C373E"/>
    <w:rsid w:val="002C4130"/>
    <w:rsid w:val="002C4245"/>
    <w:rsid w:val="002C46E9"/>
    <w:rsid w:val="002C4736"/>
    <w:rsid w:val="002C50CC"/>
    <w:rsid w:val="002C5260"/>
    <w:rsid w:val="002C5CDC"/>
    <w:rsid w:val="002C5D38"/>
    <w:rsid w:val="002C6752"/>
    <w:rsid w:val="002C6AAF"/>
    <w:rsid w:val="002C6C54"/>
    <w:rsid w:val="002D04B0"/>
    <w:rsid w:val="002D070A"/>
    <w:rsid w:val="002D1036"/>
    <w:rsid w:val="002D17E7"/>
    <w:rsid w:val="002D1DB8"/>
    <w:rsid w:val="002D2067"/>
    <w:rsid w:val="002D22C2"/>
    <w:rsid w:val="002D25D5"/>
    <w:rsid w:val="002D2E1D"/>
    <w:rsid w:val="002D31BC"/>
    <w:rsid w:val="002D3A56"/>
    <w:rsid w:val="002D3AE3"/>
    <w:rsid w:val="002D3E10"/>
    <w:rsid w:val="002D3EE2"/>
    <w:rsid w:val="002D3FEA"/>
    <w:rsid w:val="002D4FB9"/>
    <w:rsid w:val="002D542A"/>
    <w:rsid w:val="002D5A36"/>
    <w:rsid w:val="002D5E71"/>
    <w:rsid w:val="002D649F"/>
    <w:rsid w:val="002D6721"/>
    <w:rsid w:val="002D69DA"/>
    <w:rsid w:val="002D6DF4"/>
    <w:rsid w:val="002D6F34"/>
    <w:rsid w:val="002D6F50"/>
    <w:rsid w:val="002D7048"/>
    <w:rsid w:val="002D70FD"/>
    <w:rsid w:val="002E046C"/>
    <w:rsid w:val="002E0919"/>
    <w:rsid w:val="002E0FD9"/>
    <w:rsid w:val="002E14D8"/>
    <w:rsid w:val="002E14F9"/>
    <w:rsid w:val="002E1CB6"/>
    <w:rsid w:val="002E2F43"/>
    <w:rsid w:val="002E31E9"/>
    <w:rsid w:val="002E33B8"/>
    <w:rsid w:val="002E3837"/>
    <w:rsid w:val="002E41B2"/>
    <w:rsid w:val="002E4F49"/>
    <w:rsid w:val="002E5233"/>
    <w:rsid w:val="002E5663"/>
    <w:rsid w:val="002E5E82"/>
    <w:rsid w:val="002E66A0"/>
    <w:rsid w:val="002E689B"/>
    <w:rsid w:val="002E6BD9"/>
    <w:rsid w:val="002E7BB7"/>
    <w:rsid w:val="002E7D63"/>
    <w:rsid w:val="002F0BD8"/>
    <w:rsid w:val="002F0F2F"/>
    <w:rsid w:val="002F12E5"/>
    <w:rsid w:val="002F15D4"/>
    <w:rsid w:val="002F1675"/>
    <w:rsid w:val="002F1A5F"/>
    <w:rsid w:val="002F1DF1"/>
    <w:rsid w:val="002F1F7A"/>
    <w:rsid w:val="002F203B"/>
    <w:rsid w:val="002F2330"/>
    <w:rsid w:val="002F2565"/>
    <w:rsid w:val="002F29BD"/>
    <w:rsid w:val="002F2D82"/>
    <w:rsid w:val="002F3768"/>
    <w:rsid w:val="002F3AC0"/>
    <w:rsid w:val="002F3F01"/>
    <w:rsid w:val="002F4B11"/>
    <w:rsid w:val="002F5D4C"/>
    <w:rsid w:val="002F6ECA"/>
    <w:rsid w:val="002F7073"/>
    <w:rsid w:val="002F76A1"/>
    <w:rsid w:val="002F7A9E"/>
    <w:rsid w:val="00300615"/>
    <w:rsid w:val="00300855"/>
    <w:rsid w:val="00301714"/>
    <w:rsid w:val="003018CE"/>
    <w:rsid w:val="003029F8"/>
    <w:rsid w:val="00302C15"/>
    <w:rsid w:val="00303DFC"/>
    <w:rsid w:val="0030421B"/>
    <w:rsid w:val="00304AFC"/>
    <w:rsid w:val="00305EEF"/>
    <w:rsid w:val="003061C5"/>
    <w:rsid w:val="00306434"/>
    <w:rsid w:val="00306769"/>
    <w:rsid w:val="00306BD4"/>
    <w:rsid w:val="003073EE"/>
    <w:rsid w:val="003078FF"/>
    <w:rsid w:val="0030793A"/>
    <w:rsid w:val="0031077E"/>
    <w:rsid w:val="003108A5"/>
    <w:rsid w:val="0031090C"/>
    <w:rsid w:val="00311E91"/>
    <w:rsid w:val="00311F6F"/>
    <w:rsid w:val="003121F6"/>
    <w:rsid w:val="003122C4"/>
    <w:rsid w:val="003123CA"/>
    <w:rsid w:val="00312C6A"/>
    <w:rsid w:val="00312F44"/>
    <w:rsid w:val="003134A2"/>
    <w:rsid w:val="00313C6C"/>
    <w:rsid w:val="003140E8"/>
    <w:rsid w:val="00314820"/>
    <w:rsid w:val="00314FA3"/>
    <w:rsid w:val="00315927"/>
    <w:rsid w:val="00315C99"/>
    <w:rsid w:val="00315FA2"/>
    <w:rsid w:val="00316A55"/>
    <w:rsid w:val="0031705F"/>
    <w:rsid w:val="00317232"/>
    <w:rsid w:val="00317773"/>
    <w:rsid w:val="00317DB5"/>
    <w:rsid w:val="00317E96"/>
    <w:rsid w:val="003200E4"/>
    <w:rsid w:val="00320267"/>
    <w:rsid w:val="003204D9"/>
    <w:rsid w:val="0032074D"/>
    <w:rsid w:val="00320B62"/>
    <w:rsid w:val="00321F57"/>
    <w:rsid w:val="003223CD"/>
    <w:rsid w:val="00322BBE"/>
    <w:rsid w:val="003235FF"/>
    <w:rsid w:val="00323A6B"/>
    <w:rsid w:val="00323F39"/>
    <w:rsid w:val="00324901"/>
    <w:rsid w:val="00325437"/>
    <w:rsid w:val="00325FBB"/>
    <w:rsid w:val="00326D2B"/>
    <w:rsid w:val="003273A1"/>
    <w:rsid w:val="0032762F"/>
    <w:rsid w:val="00327762"/>
    <w:rsid w:val="003277B0"/>
    <w:rsid w:val="00327BC5"/>
    <w:rsid w:val="00327CD9"/>
    <w:rsid w:val="00330000"/>
    <w:rsid w:val="00330271"/>
    <w:rsid w:val="0033145C"/>
    <w:rsid w:val="00331CB4"/>
    <w:rsid w:val="00331E1E"/>
    <w:rsid w:val="003323AA"/>
    <w:rsid w:val="00332A0F"/>
    <w:rsid w:val="00332B8A"/>
    <w:rsid w:val="00333302"/>
    <w:rsid w:val="0033332C"/>
    <w:rsid w:val="003333FD"/>
    <w:rsid w:val="00333CA1"/>
    <w:rsid w:val="00333CD5"/>
    <w:rsid w:val="00333DC2"/>
    <w:rsid w:val="00333F66"/>
    <w:rsid w:val="00334E0A"/>
    <w:rsid w:val="00335E18"/>
    <w:rsid w:val="00336577"/>
    <w:rsid w:val="003369D6"/>
    <w:rsid w:val="00337EA7"/>
    <w:rsid w:val="00340369"/>
    <w:rsid w:val="00340A98"/>
    <w:rsid w:val="00341154"/>
    <w:rsid w:val="00341A20"/>
    <w:rsid w:val="00341C4A"/>
    <w:rsid w:val="0034258F"/>
    <w:rsid w:val="00342828"/>
    <w:rsid w:val="00343961"/>
    <w:rsid w:val="00343A97"/>
    <w:rsid w:val="003440EC"/>
    <w:rsid w:val="00344635"/>
    <w:rsid w:val="00344851"/>
    <w:rsid w:val="00344D08"/>
    <w:rsid w:val="00344D24"/>
    <w:rsid w:val="0034594D"/>
    <w:rsid w:val="00345F19"/>
    <w:rsid w:val="0034608E"/>
    <w:rsid w:val="00346CD3"/>
    <w:rsid w:val="00346F38"/>
    <w:rsid w:val="00347299"/>
    <w:rsid w:val="00347759"/>
    <w:rsid w:val="0034782C"/>
    <w:rsid w:val="00347C48"/>
    <w:rsid w:val="0035044B"/>
    <w:rsid w:val="00350930"/>
    <w:rsid w:val="00350A26"/>
    <w:rsid w:val="00350AD8"/>
    <w:rsid w:val="003519AD"/>
    <w:rsid w:val="00352040"/>
    <w:rsid w:val="00352319"/>
    <w:rsid w:val="00352541"/>
    <w:rsid w:val="00352EFF"/>
    <w:rsid w:val="003530CD"/>
    <w:rsid w:val="003534FC"/>
    <w:rsid w:val="00353DB9"/>
    <w:rsid w:val="003540A4"/>
    <w:rsid w:val="003542BD"/>
    <w:rsid w:val="003544DB"/>
    <w:rsid w:val="00354C52"/>
    <w:rsid w:val="003553BC"/>
    <w:rsid w:val="00355D8C"/>
    <w:rsid w:val="00355FD1"/>
    <w:rsid w:val="00356412"/>
    <w:rsid w:val="00357DF7"/>
    <w:rsid w:val="00357ECD"/>
    <w:rsid w:val="00357FAC"/>
    <w:rsid w:val="003603B0"/>
    <w:rsid w:val="00360484"/>
    <w:rsid w:val="00360A29"/>
    <w:rsid w:val="00360C81"/>
    <w:rsid w:val="00361014"/>
    <w:rsid w:val="003613F0"/>
    <w:rsid w:val="00361720"/>
    <w:rsid w:val="003619A6"/>
    <w:rsid w:val="00361DA4"/>
    <w:rsid w:val="003622C4"/>
    <w:rsid w:val="00362445"/>
    <w:rsid w:val="00362485"/>
    <w:rsid w:val="00362FBF"/>
    <w:rsid w:val="00364860"/>
    <w:rsid w:val="00364A79"/>
    <w:rsid w:val="00364A98"/>
    <w:rsid w:val="003654C1"/>
    <w:rsid w:val="00365874"/>
    <w:rsid w:val="00365CF4"/>
    <w:rsid w:val="00365E62"/>
    <w:rsid w:val="00366976"/>
    <w:rsid w:val="00366ECB"/>
    <w:rsid w:val="0036763B"/>
    <w:rsid w:val="00370865"/>
    <w:rsid w:val="00370AA9"/>
    <w:rsid w:val="0037158B"/>
    <w:rsid w:val="00371AF6"/>
    <w:rsid w:val="00371C91"/>
    <w:rsid w:val="003720BD"/>
    <w:rsid w:val="003727F0"/>
    <w:rsid w:val="00372C26"/>
    <w:rsid w:val="003732A6"/>
    <w:rsid w:val="00373819"/>
    <w:rsid w:val="00374314"/>
    <w:rsid w:val="0037485D"/>
    <w:rsid w:val="00374BBC"/>
    <w:rsid w:val="00374D63"/>
    <w:rsid w:val="00374D94"/>
    <w:rsid w:val="00374D97"/>
    <w:rsid w:val="00375A84"/>
    <w:rsid w:val="00375C8C"/>
    <w:rsid w:val="00377690"/>
    <w:rsid w:val="00377715"/>
    <w:rsid w:val="003777FB"/>
    <w:rsid w:val="00377A30"/>
    <w:rsid w:val="00377DF5"/>
    <w:rsid w:val="003805C0"/>
    <w:rsid w:val="00380CFB"/>
    <w:rsid w:val="00380EBE"/>
    <w:rsid w:val="00381061"/>
    <w:rsid w:val="00381B79"/>
    <w:rsid w:val="00381F09"/>
    <w:rsid w:val="00382529"/>
    <w:rsid w:val="0038270A"/>
    <w:rsid w:val="00383469"/>
    <w:rsid w:val="00383538"/>
    <w:rsid w:val="00383611"/>
    <w:rsid w:val="00384A61"/>
    <w:rsid w:val="00384C42"/>
    <w:rsid w:val="0038506A"/>
    <w:rsid w:val="003854BB"/>
    <w:rsid w:val="00385852"/>
    <w:rsid w:val="00385994"/>
    <w:rsid w:val="003868B8"/>
    <w:rsid w:val="00387959"/>
    <w:rsid w:val="00387F5C"/>
    <w:rsid w:val="00387FED"/>
    <w:rsid w:val="003908C2"/>
    <w:rsid w:val="00390F68"/>
    <w:rsid w:val="003915AF"/>
    <w:rsid w:val="00391F40"/>
    <w:rsid w:val="0039219C"/>
    <w:rsid w:val="003921B9"/>
    <w:rsid w:val="003924EC"/>
    <w:rsid w:val="00392C8E"/>
    <w:rsid w:val="00392CC9"/>
    <w:rsid w:val="00393491"/>
    <w:rsid w:val="00393E10"/>
    <w:rsid w:val="00393E45"/>
    <w:rsid w:val="0039408E"/>
    <w:rsid w:val="003941BE"/>
    <w:rsid w:val="003950B1"/>
    <w:rsid w:val="00395D99"/>
    <w:rsid w:val="00395EED"/>
    <w:rsid w:val="00396ACF"/>
    <w:rsid w:val="00396DB2"/>
    <w:rsid w:val="003970EA"/>
    <w:rsid w:val="003A0360"/>
    <w:rsid w:val="003A0655"/>
    <w:rsid w:val="003A0773"/>
    <w:rsid w:val="003A0AE6"/>
    <w:rsid w:val="003A0C8F"/>
    <w:rsid w:val="003A0F4F"/>
    <w:rsid w:val="003A1405"/>
    <w:rsid w:val="003A1736"/>
    <w:rsid w:val="003A189A"/>
    <w:rsid w:val="003A1DB1"/>
    <w:rsid w:val="003A25AD"/>
    <w:rsid w:val="003A2E95"/>
    <w:rsid w:val="003A32D7"/>
    <w:rsid w:val="003A4677"/>
    <w:rsid w:val="003A4711"/>
    <w:rsid w:val="003A4F8A"/>
    <w:rsid w:val="003A5198"/>
    <w:rsid w:val="003A53C0"/>
    <w:rsid w:val="003A5A1F"/>
    <w:rsid w:val="003A5BEB"/>
    <w:rsid w:val="003A5ED2"/>
    <w:rsid w:val="003A61F9"/>
    <w:rsid w:val="003A63E8"/>
    <w:rsid w:val="003A6BF1"/>
    <w:rsid w:val="003A76B4"/>
    <w:rsid w:val="003A7BB2"/>
    <w:rsid w:val="003A7BE5"/>
    <w:rsid w:val="003B0238"/>
    <w:rsid w:val="003B0825"/>
    <w:rsid w:val="003B0D5F"/>
    <w:rsid w:val="003B0EF3"/>
    <w:rsid w:val="003B101E"/>
    <w:rsid w:val="003B1625"/>
    <w:rsid w:val="003B1A18"/>
    <w:rsid w:val="003B22D6"/>
    <w:rsid w:val="003B2BE6"/>
    <w:rsid w:val="003B3044"/>
    <w:rsid w:val="003B31C5"/>
    <w:rsid w:val="003B3DE6"/>
    <w:rsid w:val="003B3E58"/>
    <w:rsid w:val="003B3EDF"/>
    <w:rsid w:val="003B407B"/>
    <w:rsid w:val="003B4363"/>
    <w:rsid w:val="003B444C"/>
    <w:rsid w:val="003B45EF"/>
    <w:rsid w:val="003B4C24"/>
    <w:rsid w:val="003B4DB5"/>
    <w:rsid w:val="003B4F63"/>
    <w:rsid w:val="003B5170"/>
    <w:rsid w:val="003B5A10"/>
    <w:rsid w:val="003B5C84"/>
    <w:rsid w:val="003B5C96"/>
    <w:rsid w:val="003B5F66"/>
    <w:rsid w:val="003B6376"/>
    <w:rsid w:val="003B65E8"/>
    <w:rsid w:val="003B751F"/>
    <w:rsid w:val="003B7A05"/>
    <w:rsid w:val="003B7EC7"/>
    <w:rsid w:val="003C0452"/>
    <w:rsid w:val="003C0669"/>
    <w:rsid w:val="003C1438"/>
    <w:rsid w:val="003C1ACC"/>
    <w:rsid w:val="003C1FB5"/>
    <w:rsid w:val="003C2018"/>
    <w:rsid w:val="003C2164"/>
    <w:rsid w:val="003C2EA2"/>
    <w:rsid w:val="003C4467"/>
    <w:rsid w:val="003C4AFD"/>
    <w:rsid w:val="003C4EBD"/>
    <w:rsid w:val="003C5999"/>
    <w:rsid w:val="003C5DDF"/>
    <w:rsid w:val="003C7E6C"/>
    <w:rsid w:val="003D05C8"/>
    <w:rsid w:val="003D0723"/>
    <w:rsid w:val="003D0E8D"/>
    <w:rsid w:val="003D0F1D"/>
    <w:rsid w:val="003D1055"/>
    <w:rsid w:val="003D21AF"/>
    <w:rsid w:val="003D2E06"/>
    <w:rsid w:val="003D32C1"/>
    <w:rsid w:val="003D3A49"/>
    <w:rsid w:val="003D3E9C"/>
    <w:rsid w:val="003D4FEA"/>
    <w:rsid w:val="003D5887"/>
    <w:rsid w:val="003D5B73"/>
    <w:rsid w:val="003D62D6"/>
    <w:rsid w:val="003D6947"/>
    <w:rsid w:val="003D6CF5"/>
    <w:rsid w:val="003D7536"/>
    <w:rsid w:val="003D7594"/>
    <w:rsid w:val="003D76DE"/>
    <w:rsid w:val="003D7B29"/>
    <w:rsid w:val="003E02AD"/>
    <w:rsid w:val="003E04B9"/>
    <w:rsid w:val="003E0AE5"/>
    <w:rsid w:val="003E0FC7"/>
    <w:rsid w:val="003E1005"/>
    <w:rsid w:val="003E110E"/>
    <w:rsid w:val="003E19D7"/>
    <w:rsid w:val="003E22D7"/>
    <w:rsid w:val="003E23C7"/>
    <w:rsid w:val="003E258C"/>
    <w:rsid w:val="003E2E52"/>
    <w:rsid w:val="003E36D7"/>
    <w:rsid w:val="003E3762"/>
    <w:rsid w:val="003E3D52"/>
    <w:rsid w:val="003E48E2"/>
    <w:rsid w:val="003E4C44"/>
    <w:rsid w:val="003E4CFC"/>
    <w:rsid w:val="003E4D7D"/>
    <w:rsid w:val="003E56E8"/>
    <w:rsid w:val="003E5B90"/>
    <w:rsid w:val="003E6558"/>
    <w:rsid w:val="003E6E2F"/>
    <w:rsid w:val="003E70EC"/>
    <w:rsid w:val="003E7CB3"/>
    <w:rsid w:val="003F02CD"/>
    <w:rsid w:val="003F0C35"/>
    <w:rsid w:val="003F0F31"/>
    <w:rsid w:val="003F1260"/>
    <w:rsid w:val="003F132C"/>
    <w:rsid w:val="003F1A1C"/>
    <w:rsid w:val="003F2041"/>
    <w:rsid w:val="003F2677"/>
    <w:rsid w:val="003F307C"/>
    <w:rsid w:val="003F3271"/>
    <w:rsid w:val="003F39CE"/>
    <w:rsid w:val="003F4396"/>
    <w:rsid w:val="003F4762"/>
    <w:rsid w:val="003F4C52"/>
    <w:rsid w:val="003F4D30"/>
    <w:rsid w:val="003F4E52"/>
    <w:rsid w:val="003F61A2"/>
    <w:rsid w:val="003F6E51"/>
    <w:rsid w:val="003F744C"/>
    <w:rsid w:val="003F79DA"/>
    <w:rsid w:val="003F7AF1"/>
    <w:rsid w:val="003F7CC9"/>
    <w:rsid w:val="003F7DFF"/>
    <w:rsid w:val="00400F12"/>
    <w:rsid w:val="0040134F"/>
    <w:rsid w:val="00401600"/>
    <w:rsid w:val="00404225"/>
    <w:rsid w:val="004045C1"/>
    <w:rsid w:val="00405590"/>
    <w:rsid w:val="00406247"/>
    <w:rsid w:val="004064B0"/>
    <w:rsid w:val="004069B3"/>
    <w:rsid w:val="004069C1"/>
    <w:rsid w:val="00406EB2"/>
    <w:rsid w:val="00407237"/>
    <w:rsid w:val="00407C43"/>
    <w:rsid w:val="004101C4"/>
    <w:rsid w:val="00410310"/>
    <w:rsid w:val="0041065D"/>
    <w:rsid w:val="004109F7"/>
    <w:rsid w:val="00410CF7"/>
    <w:rsid w:val="00411915"/>
    <w:rsid w:val="00412170"/>
    <w:rsid w:val="0041235B"/>
    <w:rsid w:val="00412C90"/>
    <w:rsid w:val="00412F1F"/>
    <w:rsid w:val="00413BD3"/>
    <w:rsid w:val="00413C5A"/>
    <w:rsid w:val="004157DE"/>
    <w:rsid w:val="00415A78"/>
    <w:rsid w:val="00415DCF"/>
    <w:rsid w:val="0041629E"/>
    <w:rsid w:val="00416AD9"/>
    <w:rsid w:val="004171BB"/>
    <w:rsid w:val="00417484"/>
    <w:rsid w:val="004174B4"/>
    <w:rsid w:val="00421064"/>
    <w:rsid w:val="0042279C"/>
    <w:rsid w:val="00422C83"/>
    <w:rsid w:val="004231CD"/>
    <w:rsid w:val="00423642"/>
    <w:rsid w:val="004249D8"/>
    <w:rsid w:val="00424F51"/>
    <w:rsid w:val="004253FF"/>
    <w:rsid w:val="00425466"/>
    <w:rsid w:val="00425502"/>
    <w:rsid w:val="00425C60"/>
    <w:rsid w:val="00426DAA"/>
    <w:rsid w:val="0043097F"/>
    <w:rsid w:val="004309C4"/>
    <w:rsid w:val="00430C29"/>
    <w:rsid w:val="0043112C"/>
    <w:rsid w:val="00431AAE"/>
    <w:rsid w:val="00432146"/>
    <w:rsid w:val="0043235F"/>
    <w:rsid w:val="0043266D"/>
    <w:rsid w:val="00432948"/>
    <w:rsid w:val="00432A40"/>
    <w:rsid w:val="0043397C"/>
    <w:rsid w:val="00433EA9"/>
    <w:rsid w:val="00434451"/>
    <w:rsid w:val="004350FF"/>
    <w:rsid w:val="00435B4F"/>
    <w:rsid w:val="00436270"/>
    <w:rsid w:val="0043634D"/>
    <w:rsid w:val="00436655"/>
    <w:rsid w:val="00436AE7"/>
    <w:rsid w:val="00437044"/>
    <w:rsid w:val="00437CE7"/>
    <w:rsid w:val="00440152"/>
    <w:rsid w:val="004401B1"/>
    <w:rsid w:val="0044073D"/>
    <w:rsid w:val="00440AD2"/>
    <w:rsid w:val="00441837"/>
    <w:rsid w:val="00441A77"/>
    <w:rsid w:val="0044422F"/>
    <w:rsid w:val="0044547F"/>
    <w:rsid w:val="00445FFA"/>
    <w:rsid w:val="00446514"/>
    <w:rsid w:val="00446521"/>
    <w:rsid w:val="004465C9"/>
    <w:rsid w:val="00446CCB"/>
    <w:rsid w:val="00447502"/>
    <w:rsid w:val="00447D5C"/>
    <w:rsid w:val="0045070F"/>
    <w:rsid w:val="00450A63"/>
    <w:rsid w:val="00450ED5"/>
    <w:rsid w:val="00451A77"/>
    <w:rsid w:val="0045265C"/>
    <w:rsid w:val="00452A2F"/>
    <w:rsid w:val="00452A30"/>
    <w:rsid w:val="00452EF8"/>
    <w:rsid w:val="004542BA"/>
    <w:rsid w:val="004555B3"/>
    <w:rsid w:val="00455CFE"/>
    <w:rsid w:val="00455D8F"/>
    <w:rsid w:val="004560F5"/>
    <w:rsid w:val="004565E6"/>
    <w:rsid w:val="0045671A"/>
    <w:rsid w:val="004570CF"/>
    <w:rsid w:val="00457400"/>
    <w:rsid w:val="004574D1"/>
    <w:rsid w:val="004575ED"/>
    <w:rsid w:val="00457A24"/>
    <w:rsid w:val="00460199"/>
    <w:rsid w:val="00460CB3"/>
    <w:rsid w:val="00461115"/>
    <w:rsid w:val="00461B55"/>
    <w:rsid w:val="00462F03"/>
    <w:rsid w:val="00463306"/>
    <w:rsid w:val="00463854"/>
    <w:rsid w:val="00463863"/>
    <w:rsid w:val="00465045"/>
    <w:rsid w:val="00465324"/>
    <w:rsid w:val="004657A0"/>
    <w:rsid w:val="00465AC2"/>
    <w:rsid w:val="0046659D"/>
    <w:rsid w:val="004667A1"/>
    <w:rsid w:val="004667CA"/>
    <w:rsid w:val="00466EB3"/>
    <w:rsid w:val="004672DE"/>
    <w:rsid w:val="0046767C"/>
    <w:rsid w:val="004677A1"/>
    <w:rsid w:val="004677C6"/>
    <w:rsid w:val="00467FFE"/>
    <w:rsid w:val="00470C8C"/>
    <w:rsid w:val="00471982"/>
    <w:rsid w:val="0047229A"/>
    <w:rsid w:val="004726F4"/>
    <w:rsid w:val="0047377C"/>
    <w:rsid w:val="0047397D"/>
    <w:rsid w:val="00473983"/>
    <w:rsid w:val="00473D57"/>
    <w:rsid w:val="00473D60"/>
    <w:rsid w:val="00473DFA"/>
    <w:rsid w:val="00474493"/>
    <w:rsid w:val="00474735"/>
    <w:rsid w:val="00474D32"/>
    <w:rsid w:val="0047502F"/>
    <w:rsid w:val="00475074"/>
    <w:rsid w:val="0047521C"/>
    <w:rsid w:val="004759FB"/>
    <w:rsid w:val="004768E4"/>
    <w:rsid w:val="00476B79"/>
    <w:rsid w:val="00476D8E"/>
    <w:rsid w:val="00476ECD"/>
    <w:rsid w:val="00480C3C"/>
    <w:rsid w:val="00481380"/>
    <w:rsid w:val="004820CE"/>
    <w:rsid w:val="004826DD"/>
    <w:rsid w:val="00482DCC"/>
    <w:rsid w:val="00483BFB"/>
    <w:rsid w:val="00483D84"/>
    <w:rsid w:val="0048477C"/>
    <w:rsid w:val="00484C8F"/>
    <w:rsid w:val="00484E0C"/>
    <w:rsid w:val="00485179"/>
    <w:rsid w:val="00485233"/>
    <w:rsid w:val="0048538C"/>
    <w:rsid w:val="004854C8"/>
    <w:rsid w:val="00485BAC"/>
    <w:rsid w:val="00485EBB"/>
    <w:rsid w:val="004864D7"/>
    <w:rsid w:val="00487383"/>
    <w:rsid w:val="0048754F"/>
    <w:rsid w:val="004878DF"/>
    <w:rsid w:val="004879F8"/>
    <w:rsid w:val="00490C47"/>
    <w:rsid w:val="00490DF4"/>
    <w:rsid w:val="00491466"/>
    <w:rsid w:val="00491672"/>
    <w:rsid w:val="00492C2E"/>
    <w:rsid w:val="00492EF5"/>
    <w:rsid w:val="004931BE"/>
    <w:rsid w:val="0049393B"/>
    <w:rsid w:val="00493994"/>
    <w:rsid w:val="00494005"/>
    <w:rsid w:val="004942A9"/>
    <w:rsid w:val="00494485"/>
    <w:rsid w:val="00494C3C"/>
    <w:rsid w:val="00494CBC"/>
    <w:rsid w:val="0049520B"/>
    <w:rsid w:val="0049557D"/>
    <w:rsid w:val="0049567F"/>
    <w:rsid w:val="004960F2"/>
    <w:rsid w:val="00497182"/>
    <w:rsid w:val="004974E8"/>
    <w:rsid w:val="004974F2"/>
    <w:rsid w:val="004A05CE"/>
    <w:rsid w:val="004A06F6"/>
    <w:rsid w:val="004A0F18"/>
    <w:rsid w:val="004A103F"/>
    <w:rsid w:val="004A111B"/>
    <w:rsid w:val="004A158E"/>
    <w:rsid w:val="004A24C3"/>
    <w:rsid w:val="004A3559"/>
    <w:rsid w:val="004A4BFC"/>
    <w:rsid w:val="004A4D3E"/>
    <w:rsid w:val="004A4F5B"/>
    <w:rsid w:val="004A4FFF"/>
    <w:rsid w:val="004A6350"/>
    <w:rsid w:val="004A63CB"/>
    <w:rsid w:val="004A6584"/>
    <w:rsid w:val="004A691E"/>
    <w:rsid w:val="004A7152"/>
    <w:rsid w:val="004A72F8"/>
    <w:rsid w:val="004A762D"/>
    <w:rsid w:val="004A7A9B"/>
    <w:rsid w:val="004B022F"/>
    <w:rsid w:val="004B027E"/>
    <w:rsid w:val="004B05C2"/>
    <w:rsid w:val="004B0B2E"/>
    <w:rsid w:val="004B1C22"/>
    <w:rsid w:val="004B1E15"/>
    <w:rsid w:val="004B23CE"/>
    <w:rsid w:val="004B2489"/>
    <w:rsid w:val="004B3903"/>
    <w:rsid w:val="004B39B3"/>
    <w:rsid w:val="004B3EF8"/>
    <w:rsid w:val="004B417C"/>
    <w:rsid w:val="004B437F"/>
    <w:rsid w:val="004B57D2"/>
    <w:rsid w:val="004B6133"/>
    <w:rsid w:val="004B6487"/>
    <w:rsid w:val="004B6542"/>
    <w:rsid w:val="004B6814"/>
    <w:rsid w:val="004B6AA6"/>
    <w:rsid w:val="004B6B93"/>
    <w:rsid w:val="004B7A42"/>
    <w:rsid w:val="004B7B17"/>
    <w:rsid w:val="004B7F90"/>
    <w:rsid w:val="004C1733"/>
    <w:rsid w:val="004C188D"/>
    <w:rsid w:val="004C1A83"/>
    <w:rsid w:val="004C2BAA"/>
    <w:rsid w:val="004C2E78"/>
    <w:rsid w:val="004C3240"/>
    <w:rsid w:val="004C40B1"/>
    <w:rsid w:val="004C412A"/>
    <w:rsid w:val="004C4132"/>
    <w:rsid w:val="004C4260"/>
    <w:rsid w:val="004C47BD"/>
    <w:rsid w:val="004C4806"/>
    <w:rsid w:val="004C5A5A"/>
    <w:rsid w:val="004C6311"/>
    <w:rsid w:val="004C6783"/>
    <w:rsid w:val="004C6B3E"/>
    <w:rsid w:val="004C6C35"/>
    <w:rsid w:val="004C7609"/>
    <w:rsid w:val="004D0567"/>
    <w:rsid w:val="004D0C5F"/>
    <w:rsid w:val="004D0FF9"/>
    <w:rsid w:val="004D10D9"/>
    <w:rsid w:val="004D143D"/>
    <w:rsid w:val="004D1FDA"/>
    <w:rsid w:val="004D2C46"/>
    <w:rsid w:val="004D3F23"/>
    <w:rsid w:val="004D46A6"/>
    <w:rsid w:val="004D4EB2"/>
    <w:rsid w:val="004D582B"/>
    <w:rsid w:val="004D5930"/>
    <w:rsid w:val="004D663C"/>
    <w:rsid w:val="004D679A"/>
    <w:rsid w:val="004D6C72"/>
    <w:rsid w:val="004D748F"/>
    <w:rsid w:val="004D7789"/>
    <w:rsid w:val="004D7D1E"/>
    <w:rsid w:val="004D7E40"/>
    <w:rsid w:val="004E0213"/>
    <w:rsid w:val="004E0925"/>
    <w:rsid w:val="004E1258"/>
    <w:rsid w:val="004E1552"/>
    <w:rsid w:val="004E1560"/>
    <w:rsid w:val="004E184C"/>
    <w:rsid w:val="004E19E1"/>
    <w:rsid w:val="004E203C"/>
    <w:rsid w:val="004E23A9"/>
    <w:rsid w:val="004E3290"/>
    <w:rsid w:val="004E32BB"/>
    <w:rsid w:val="004E3460"/>
    <w:rsid w:val="004E4003"/>
    <w:rsid w:val="004E42A4"/>
    <w:rsid w:val="004E48DB"/>
    <w:rsid w:val="004E4A0A"/>
    <w:rsid w:val="004E4D06"/>
    <w:rsid w:val="004E5220"/>
    <w:rsid w:val="004E56FB"/>
    <w:rsid w:val="004E5A6E"/>
    <w:rsid w:val="004E64F2"/>
    <w:rsid w:val="004E6663"/>
    <w:rsid w:val="004E6981"/>
    <w:rsid w:val="004E7554"/>
    <w:rsid w:val="004E7CBF"/>
    <w:rsid w:val="004F04ED"/>
    <w:rsid w:val="004F0696"/>
    <w:rsid w:val="004F0A49"/>
    <w:rsid w:val="004F2379"/>
    <w:rsid w:val="004F31A3"/>
    <w:rsid w:val="004F3468"/>
    <w:rsid w:val="004F4333"/>
    <w:rsid w:val="004F4470"/>
    <w:rsid w:val="004F483E"/>
    <w:rsid w:val="004F4DBB"/>
    <w:rsid w:val="004F4EB6"/>
    <w:rsid w:val="004F5A28"/>
    <w:rsid w:val="004F647A"/>
    <w:rsid w:val="004F7305"/>
    <w:rsid w:val="004F7A0D"/>
    <w:rsid w:val="004F7ADA"/>
    <w:rsid w:val="004F7D0F"/>
    <w:rsid w:val="004F7D64"/>
    <w:rsid w:val="00500389"/>
    <w:rsid w:val="005003AE"/>
    <w:rsid w:val="005004FD"/>
    <w:rsid w:val="00501295"/>
    <w:rsid w:val="0050156E"/>
    <w:rsid w:val="00503A27"/>
    <w:rsid w:val="00503AB9"/>
    <w:rsid w:val="00503D0A"/>
    <w:rsid w:val="00503E80"/>
    <w:rsid w:val="0050449B"/>
    <w:rsid w:val="005044D3"/>
    <w:rsid w:val="00504944"/>
    <w:rsid w:val="00504A7B"/>
    <w:rsid w:val="0050514C"/>
    <w:rsid w:val="00505314"/>
    <w:rsid w:val="0050551F"/>
    <w:rsid w:val="00505DC9"/>
    <w:rsid w:val="00506704"/>
    <w:rsid w:val="00507D3E"/>
    <w:rsid w:val="00507FAA"/>
    <w:rsid w:val="005104DB"/>
    <w:rsid w:val="0051076C"/>
    <w:rsid w:val="00510844"/>
    <w:rsid w:val="00511119"/>
    <w:rsid w:val="00511E73"/>
    <w:rsid w:val="005128A7"/>
    <w:rsid w:val="00513038"/>
    <w:rsid w:val="00513312"/>
    <w:rsid w:val="0051355B"/>
    <w:rsid w:val="00513948"/>
    <w:rsid w:val="0051399B"/>
    <w:rsid w:val="00514921"/>
    <w:rsid w:val="005149DE"/>
    <w:rsid w:val="005149FA"/>
    <w:rsid w:val="00515065"/>
    <w:rsid w:val="005154BD"/>
    <w:rsid w:val="005155EE"/>
    <w:rsid w:val="005156CF"/>
    <w:rsid w:val="0051614E"/>
    <w:rsid w:val="00516B5E"/>
    <w:rsid w:val="0051705C"/>
    <w:rsid w:val="00517253"/>
    <w:rsid w:val="00517278"/>
    <w:rsid w:val="005177EE"/>
    <w:rsid w:val="00517AB6"/>
    <w:rsid w:val="00517C19"/>
    <w:rsid w:val="005208EF"/>
    <w:rsid w:val="0052149A"/>
    <w:rsid w:val="005217BB"/>
    <w:rsid w:val="00521AC7"/>
    <w:rsid w:val="00521E69"/>
    <w:rsid w:val="00522237"/>
    <w:rsid w:val="005232C8"/>
    <w:rsid w:val="00523C51"/>
    <w:rsid w:val="005243BC"/>
    <w:rsid w:val="005246A5"/>
    <w:rsid w:val="005247C8"/>
    <w:rsid w:val="00524994"/>
    <w:rsid w:val="005249D0"/>
    <w:rsid w:val="005257EF"/>
    <w:rsid w:val="00525868"/>
    <w:rsid w:val="00525896"/>
    <w:rsid w:val="00525CD0"/>
    <w:rsid w:val="00525D20"/>
    <w:rsid w:val="00525ED4"/>
    <w:rsid w:val="005262FC"/>
    <w:rsid w:val="00526688"/>
    <w:rsid w:val="005273BF"/>
    <w:rsid w:val="00527D88"/>
    <w:rsid w:val="00527EE7"/>
    <w:rsid w:val="005314C8"/>
    <w:rsid w:val="00531DF3"/>
    <w:rsid w:val="00531F8E"/>
    <w:rsid w:val="005335E2"/>
    <w:rsid w:val="00533CD9"/>
    <w:rsid w:val="00534393"/>
    <w:rsid w:val="00534C24"/>
    <w:rsid w:val="005363B2"/>
    <w:rsid w:val="00536C7D"/>
    <w:rsid w:val="00537022"/>
    <w:rsid w:val="0054025D"/>
    <w:rsid w:val="00540526"/>
    <w:rsid w:val="005405C9"/>
    <w:rsid w:val="00540BF7"/>
    <w:rsid w:val="00541132"/>
    <w:rsid w:val="00541509"/>
    <w:rsid w:val="00541984"/>
    <w:rsid w:val="00541A4C"/>
    <w:rsid w:val="00541D06"/>
    <w:rsid w:val="00542095"/>
    <w:rsid w:val="005423D1"/>
    <w:rsid w:val="00542681"/>
    <w:rsid w:val="00543E4B"/>
    <w:rsid w:val="00544700"/>
    <w:rsid w:val="00544BE1"/>
    <w:rsid w:val="00544C0A"/>
    <w:rsid w:val="00545318"/>
    <w:rsid w:val="00545406"/>
    <w:rsid w:val="0054601A"/>
    <w:rsid w:val="00546083"/>
    <w:rsid w:val="005465D2"/>
    <w:rsid w:val="00546792"/>
    <w:rsid w:val="00547008"/>
    <w:rsid w:val="00547F45"/>
    <w:rsid w:val="005500E1"/>
    <w:rsid w:val="00550496"/>
    <w:rsid w:val="005505BF"/>
    <w:rsid w:val="0055095A"/>
    <w:rsid w:val="00550B1B"/>
    <w:rsid w:val="0055199B"/>
    <w:rsid w:val="00552A06"/>
    <w:rsid w:val="00552A41"/>
    <w:rsid w:val="00552E71"/>
    <w:rsid w:val="00553E90"/>
    <w:rsid w:val="00553F63"/>
    <w:rsid w:val="00555206"/>
    <w:rsid w:val="00556994"/>
    <w:rsid w:val="005569D9"/>
    <w:rsid w:val="00556AC9"/>
    <w:rsid w:val="00556B5D"/>
    <w:rsid w:val="00556B99"/>
    <w:rsid w:val="00556BBF"/>
    <w:rsid w:val="00557275"/>
    <w:rsid w:val="0055748E"/>
    <w:rsid w:val="005579EA"/>
    <w:rsid w:val="00557CE8"/>
    <w:rsid w:val="0056013F"/>
    <w:rsid w:val="005608D4"/>
    <w:rsid w:val="00560F9E"/>
    <w:rsid w:val="00561196"/>
    <w:rsid w:val="00561DAB"/>
    <w:rsid w:val="00562A11"/>
    <w:rsid w:val="00562EFC"/>
    <w:rsid w:val="00563167"/>
    <w:rsid w:val="00564DD4"/>
    <w:rsid w:val="00564F5A"/>
    <w:rsid w:val="005653D5"/>
    <w:rsid w:val="005658E2"/>
    <w:rsid w:val="00565CBF"/>
    <w:rsid w:val="00566F7D"/>
    <w:rsid w:val="00567146"/>
    <w:rsid w:val="00567854"/>
    <w:rsid w:val="0056786E"/>
    <w:rsid w:val="00567DCC"/>
    <w:rsid w:val="0057003F"/>
    <w:rsid w:val="005706CE"/>
    <w:rsid w:val="00570E96"/>
    <w:rsid w:val="00571059"/>
    <w:rsid w:val="00571934"/>
    <w:rsid w:val="005723CD"/>
    <w:rsid w:val="0057241A"/>
    <w:rsid w:val="00572605"/>
    <w:rsid w:val="005727C5"/>
    <w:rsid w:val="00572AC1"/>
    <w:rsid w:val="005731F5"/>
    <w:rsid w:val="005737D3"/>
    <w:rsid w:val="00574E66"/>
    <w:rsid w:val="00575369"/>
    <w:rsid w:val="00575A27"/>
    <w:rsid w:val="00575BDC"/>
    <w:rsid w:val="0057613D"/>
    <w:rsid w:val="00576489"/>
    <w:rsid w:val="00576DAB"/>
    <w:rsid w:val="00576F54"/>
    <w:rsid w:val="00580256"/>
    <w:rsid w:val="005802A8"/>
    <w:rsid w:val="005806C3"/>
    <w:rsid w:val="00580C00"/>
    <w:rsid w:val="00580E47"/>
    <w:rsid w:val="00581227"/>
    <w:rsid w:val="005816F7"/>
    <w:rsid w:val="0058285A"/>
    <w:rsid w:val="0058373F"/>
    <w:rsid w:val="005839F1"/>
    <w:rsid w:val="00583BC2"/>
    <w:rsid w:val="00583C64"/>
    <w:rsid w:val="0058444F"/>
    <w:rsid w:val="00584B62"/>
    <w:rsid w:val="00584D41"/>
    <w:rsid w:val="00585747"/>
    <w:rsid w:val="00586BF5"/>
    <w:rsid w:val="00587CED"/>
    <w:rsid w:val="0059008D"/>
    <w:rsid w:val="00590D3F"/>
    <w:rsid w:val="00591883"/>
    <w:rsid w:val="00591E63"/>
    <w:rsid w:val="005922CA"/>
    <w:rsid w:val="0059339C"/>
    <w:rsid w:val="00593BA3"/>
    <w:rsid w:val="00594273"/>
    <w:rsid w:val="00594500"/>
    <w:rsid w:val="0059599E"/>
    <w:rsid w:val="0059608A"/>
    <w:rsid w:val="005A0234"/>
    <w:rsid w:val="005A02B9"/>
    <w:rsid w:val="005A044B"/>
    <w:rsid w:val="005A0BF3"/>
    <w:rsid w:val="005A10BC"/>
    <w:rsid w:val="005A1D79"/>
    <w:rsid w:val="005A1E08"/>
    <w:rsid w:val="005A3207"/>
    <w:rsid w:val="005A3772"/>
    <w:rsid w:val="005A3B0F"/>
    <w:rsid w:val="005A3F29"/>
    <w:rsid w:val="005A4BF6"/>
    <w:rsid w:val="005A5140"/>
    <w:rsid w:val="005A5768"/>
    <w:rsid w:val="005A5B1A"/>
    <w:rsid w:val="005A62A0"/>
    <w:rsid w:val="005A7111"/>
    <w:rsid w:val="005A76E3"/>
    <w:rsid w:val="005A7723"/>
    <w:rsid w:val="005A7BAD"/>
    <w:rsid w:val="005B0195"/>
    <w:rsid w:val="005B0412"/>
    <w:rsid w:val="005B09AA"/>
    <w:rsid w:val="005B0A89"/>
    <w:rsid w:val="005B2829"/>
    <w:rsid w:val="005B2D7B"/>
    <w:rsid w:val="005B2FB6"/>
    <w:rsid w:val="005B300D"/>
    <w:rsid w:val="005B3087"/>
    <w:rsid w:val="005B3615"/>
    <w:rsid w:val="005B3763"/>
    <w:rsid w:val="005B3CAB"/>
    <w:rsid w:val="005B3E92"/>
    <w:rsid w:val="005B48A6"/>
    <w:rsid w:val="005B49ED"/>
    <w:rsid w:val="005B4FB8"/>
    <w:rsid w:val="005B5211"/>
    <w:rsid w:val="005B5A24"/>
    <w:rsid w:val="005B616C"/>
    <w:rsid w:val="005B6568"/>
    <w:rsid w:val="005B6ADD"/>
    <w:rsid w:val="005B703F"/>
    <w:rsid w:val="005B7A13"/>
    <w:rsid w:val="005B7FA9"/>
    <w:rsid w:val="005C04FF"/>
    <w:rsid w:val="005C0825"/>
    <w:rsid w:val="005C12A5"/>
    <w:rsid w:val="005C15DC"/>
    <w:rsid w:val="005C1D9E"/>
    <w:rsid w:val="005C25E3"/>
    <w:rsid w:val="005C2ECC"/>
    <w:rsid w:val="005C46A9"/>
    <w:rsid w:val="005C5580"/>
    <w:rsid w:val="005C5A55"/>
    <w:rsid w:val="005C6154"/>
    <w:rsid w:val="005C68E4"/>
    <w:rsid w:val="005C6DFA"/>
    <w:rsid w:val="005D0267"/>
    <w:rsid w:val="005D0CF3"/>
    <w:rsid w:val="005D155D"/>
    <w:rsid w:val="005D17E4"/>
    <w:rsid w:val="005D1BC1"/>
    <w:rsid w:val="005D2877"/>
    <w:rsid w:val="005D29EA"/>
    <w:rsid w:val="005D2D6F"/>
    <w:rsid w:val="005D2DF5"/>
    <w:rsid w:val="005D2F12"/>
    <w:rsid w:val="005D337D"/>
    <w:rsid w:val="005D34A4"/>
    <w:rsid w:val="005D4F4A"/>
    <w:rsid w:val="005D5367"/>
    <w:rsid w:val="005D774F"/>
    <w:rsid w:val="005D7ACD"/>
    <w:rsid w:val="005E01D6"/>
    <w:rsid w:val="005E034F"/>
    <w:rsid w:val="005E0425"/>
    <w:rsid w:val="005E0E22"/>
    <w:rsid w:val="005E1085"/>
    <w:rsid w:val="005E1088"/>
    <w:rsid w:val="005E18D9"/>
    <w:rsid w:val="005E2DB1"/>
    <w:rsid w:val="005E2DB3"/>
    <w:rsid w:val="005E34B0"/>
    <w:rsid w:val="005E37BC"/>
    <w:rsid w:val="005E38CB"/>
    <w:rsid w:val="005E3BCE"/>
    <w:rsid w:val="005E44EC"/>
    <w:rsid w:val="005E4687"/>
    <w:rsid w:val="005E46B5"/>
    <w:rsid w:val="005E4735"/>
    <w:rsid w:val="005E476B"/>
    <w:rsid w:val="005E561B"/>
    <w:rsid w:val="005E60E0"/>
    <w:rsid w:val="005E6C2B"/>
    <w:rsid w:val="005E6EB1"/>
    <w:rsid w:val="005E6F33"/>
    <w:rsid w:val="005E6FE3"/>
    <w:rsid w:val="005E726A"/>
    <w:rsid w:val="005E7645"/>
    <w:rsid w:val="005E7669"/>
    <w:rsid w:val="005E774B"/>
    <w:rsid w:val="005F044B"/>
    <w:rsid w:val="005F070C"/>
    <w:rsid w:val="005F0B5C"/>
    <w:rsid w:val="005F0D4C"/>
    <w:rsid w:val="005F0F54"/>
    <w:rsid w:val="005F2307"/>
    <w:rsid w:val="005F2752"/>
    <w:rsid w:val="005F2BB9"/>
    <w:rsid w:val="005F2C6E"/>
    <w:rsid w:val="005F3C42"/>
    <w:rsid w:val="005F4184"/>
    <w:rsid w:val="005F4E17"/>
    <w:rsid w:val="005F5160"/>
    <w:rsid w:val="005F5835"/>
    <w:rsid w:val="005F5B15"/>
    <w:rsid w:val="005F5B84"/>
    <w:rsid w:val="005F5DCC"/>
    <w:rsid w:val="005F600C"/>
    <w:rsid w:val="005F65B6"/>
    <w:rsid w:val="005F65D2"/>
    <w:rsid w:val="005F6C19"/>
    <w:rsid w:val="005F6CE2"/>
    <w:rsid w:val="006002B4"/>
    <w:rsid w:val="00600611"/>
    <w:rsid w:val="006006E0"/>
    <w:rsid w:val="0060095A"/>
    <w:rsid w:val="00600C5E"/>
    <w:rsid w:val="006011E7"/>
    <w:rsid w:val="0060128C"/>
    <w:rsid w:val="00601827"/>
    <w:rsid w:val="00601B64"/>
    <w:rsid w:val="00601DB0"/>
    <w:rsid w:val="00602C47"/>
    <w:rsid w:val="00602E02"/>
    <w:rsid w:val="00603146"/>
    <w:rsid w:val="00603640"/>
    <w:rsid w:val="00604317"/>
    <w:rsid w:val="00604491"/>
    <w:rsid w:val="00604B6A"/>
    <w:rsid w:val="00605222"/>
    <w:rsid w:val="006055CC"/>
    <w:rsid w:val="006062FC"/>
    <w:rsid w:val="0060639D"/>
    <w:rsid w:val="00606717"/>
    <w:rsid w:val="006068F1"/>
    <w:rsid w:val="00607092"/>
    <w:rsid w:val="00607199"/>
    <w:rsid w:val="00607AAD"/>
    <w:rsid w:val="00607DDE"/>
    <w:rsid w:val="006100A7"/>
    <w:rsid w:val="00610B64"/>
    <w:rsid w:val="00610BE6"/>
    <w:rsid w:val="00610E16"/>
    <w:rsid w:val="00610ED9"/>
    <w:rsid w:val="0061124A"/>
    <w:rsid w:val="0061185C"/>
    <w:rsid w:val="00611E97"/>
    <w:rsid w:val="006120EB"/>
    <w:rsid w:val="00612649"/>
    <w:rsid w:val="00612EE8"/>
    <w:rsid w:val="0061344C"/>
    <w:rsid w:val="00613537"/>
    <w:rsid w:val="006143BB"/>
    <w:rsid w:val="006145AB"/>
    <w:rsid w:val="00614798"/>
    <w:rsid w:val="0061560B"/>
    <w:rsid w:val="006158BC"/>
    <w:rsid w:val="006159C8"/>
    <w:rsid w:val="00615B3A"/>
    <w:rsid w:val="00615B9C"/>
    <w:rsid w:val="0061679E"/>
    <w:rsid w:val="00616F0E"/>
    <w:rsid w:val="00617382"/>
    <w:rsid w:val="00617746"/>
    <w:rsid w:val="006178E4"/>
    <w:rsid w:val="00617ABC"/>
    <w:rsid w:val="00617CB3"/>
    <w:rsid w:val="006209AD"/>
    <w:rsid w:val="006216A6"/>
    <w:rsid w:val="00621848"/>
    <w:rsid w:val="00621E0F"/>
    <w:rsid w:val="00622329"/>
    <w:rsid w:val="00622F27"/>
    <w:rsid w:val="0062350F"/>
    <w:rsid w:val="0062453D"/>
    <w:rsid w:val="00624740"/>
    <w:rsid w:val="006247E4"/>
    <w:rsid w:val="00624EF0"/>
    <w:rsid w:val="00625461"/>
    <w:rsid w:val="00625F2B"/>
    <w:rsid w:val="00626B78"/>
    <w:rsid w:val="00626DC0"/>
    <w:rsid w:val="00627011"/>
    <w:rsid w:val="00627167"/>
    <w:rsid w:val="0063009E"/>
    <w:rsid w:val="006301DE"/>
    <w:rsid w:val="00630380"/>
    <w:rsid w:val="006310C9"/>
    <w:rsid w:val="00631B64"/>
    <w:rsid w:val="006323B0"/>
    <w:rsid w:val="00632572"/>
    <w:rsid w:val="00632700"/>
    <w:rsid w:val="00632A6F"/>
    <w:rsid w:val="00633465"/>
    <w:rsid w:val="00633678"/>
    <w:rsid w:val="00633F57"/>
    <w:rsid w:val="00634237"/>
    <w:rsid w:val="006344E1"/>
    <w:rsid w:val="00634B25"/>
    <w:rsid w:val="006350A6"/>
    <w:rsid w:val="00635691"/>
    <w:rsid w:val="006357CE"/>
    <w:rsid w:val="00635812"/>
    <w:rsid w:val="006359FF"/>
    <w:rsid w:val="00635D30"/>
    <w:rsid w:val="00635EE5"/>
    <w:rsid w:val="00636250"/>
    <w:rsid w:val="0063647C"/>
    <w:rsid w:val="006364F0"/>
    <w:rsid w:val="006367A2"/>
    <w:rsid w:val="006368A9"/>
    <w:rsid w:val="0063750E"/>
    <w:rsid w:val="00637A8D"/>
    <w:rsid w:val="00637C0B"/>
    <w:rsid w:val="00637E8E"/>
    <w:rsid w:val="0064015A"/>
    <w:rsid w:val="00640198"/>
    <w:rsid w:val="00640D04"/>
    <w:rsid w:val="006410D9"/>
    <w:rsid w:val="00641804"/>
    <w:rsid w:val="006419E6"/>
    <w:rsid w:val="00641B30"/>
    <w:rsid w:val="00641B8E"/>
    <w:rsid w:val="00642573"/>
    <w:rsid w:val="006427E2"/>
    <w:rsid w:val="00643DF6"/>
    <w:rsid w:val="006443D9"/>
    <w:rsid w:val="006448BB"/>
    <w:rsid w:val="00644CAD"/>
    <w:rsid w:val="00644CD8"/>
    <w:rsid w:val="00644DC1"/>
    <w:rsid w:val="00644E5C"/>
    <w:rsid w:val="00644F49"/>
    <w:rsid w:val="00645867"/>
    <w:rsid w:val="00645C67"/>
    <w:rsid w:val="00647214"/>
    <w:rsid w:val="00647BFB"/>
    <w:rsid w:val="00647D04"/>
    <w:rsid w:val="00647E6E"/>
    <w:rsid w:val="00651274"/>
    <w:rsid w:val="0065146B"/>
    <w:rsid w:val="0065213D"/>
    <w:rsid w:val="00652EAC"/>
    <w:rsid w:val="00652FF5"/>
    <w:rsid w:val="006537F6"/>
    <w:rsid w:val="00653C23"/>
    <w:rsid w:val="006542DD"/>
    <w:rsid w:val="0065457B"/>
    <w:rsid w:val="00654600"/>
    <w:rsid w:val="006547D3"/>
    <w:rsid w:val="00654B90"/>
    <w:rsid w:val="00654C54"/>
    <w:rsid w:val="0065514D"/>
    <w:rsid w:val="00655367"/>
    <w:rsid w:val="00655371"/>
    <w:rsid w:val="0065590D"/>
    <w:rsid w:val="00655B61"/>
    <w:rsid w:val="00655C95"/>
    <w:rsid w:val="006562DC"/>
    <w:rsid w:val="006566EE"/>
    <w:rsid w:val="00656CD6"/>
    <w:rsid w:val="006570FB"/>
    <w:rsid w:val="00657190"/>
    <w:rsid w:val="006579D8"/>
    <w:rsid w:val="00657A48"/>
    <w:rsid w:val="006606D4"/>
    <w:rsid w:val="00660C82"/>
    <w:rsid w:val="00661206"/>
    <w:rsid w:val="0066127C"/>
    <w:rsid w:val="006612CA"/>
    <w:rsid w:val="00661A67"/>
    <w:rsid w:val="00662269"/>
    <w:rsid w:val="0066244A"/>
    <w:rsid w:val="006624EB"/>
    <w:rsid w:val="00662A47"/>
    <w:rsid w:val="00663055"/>
    <w:rsid w:val="0066305B"/>
    <w:rsid w:val="00663072"/>
    <w:rsid w:val="00663284"/>
    <w:rsid w:val="006638CB"/>
    <w:rsid w:val="00663C1D"/>
    <w:rsid w:val="00663DCF"/>
    <w:rsid w:val="00663E34"/>
    <w:rsid w:val="00663F2B"/>
    <w:rsid w:val="0066440D"/>
    <w:rsid w:val="00664653"/>
    <w:rsid w:val="00664BE9"/>
    <w:rsid w:val="0066508D"/>
    <w:rsid w:val="00665534"/>
    <w:rsid w:val="006657B2"/>
    <w:rsid w:val="006668D2"/>
    <w:rsid w:val="00666B2B"/>
    <w:rsid w:val="00667412"/>
    <w:rsid w:val="00667A67"/>
    <w:rsid w:val="00670136"/>
    <w:rsid w:val="00671075"/>
    <w:rsid w:val="0067114C"/>
    <w:rsid w:val="00671502"/>
    <w:rsid w:val="00671872"/>
    <w:rsid w:val="00671BBC"/>
    <w:rsid w:val="00672265"/>
    <w:rsid w:val="0067259D"/>
    <w:rsid w:val="006725C3"/>
    <w:rsid w:val="006728E9"/>
    <w:rsid w:val="0067300C"/>
    <w:rsid w:val="00673DB3"/>
    <w:rsid w:val="0067459F"/>
    <w:rsid w:val="0067490D"/>
    <w:rsid w:val="00674A2C"/>
    <w:rsid w:val="00674DF5"/>
    <w:rsid w:val="00675466"/>
    <w:rsid w:val="00675B44"/>
    <w:rsid w:val="00675F5C"/>
    <w:rsid w:val="0067616A"/>
    <w:rsid w:val="006769BB"/>
    <w:rsid w:val="00676F04"/>
    <w:rsid w:val="0067714D"/>
    <w:rsid w:val="00677317"/>
    <w:rsid w:val="006774A8"/>
    <w:rsid w:val="00680526"/>
    <w:rsid w:val="006819B2"/>
    <w:rsid w:val="00682112"/>
    <w:rsid w:val="006839E4"/>
    <w:rsid w:val="00683E73"/>
    <w:rsid w:val="00684729"/>
    <w:rsid w:val="00684EC4"/>
    <w:rsid w:val="00685218"/>
    <w:rsid w:val="00685279"/>
    <w:rsid w:val="0068594A"/>
    <w:rsid w:val="00685CD6"/>
    <w:rsid w:val="00685E88"/>
    <w:rsid w:val="00686344"/>
    <w:rsid w:val="0068761C"/>
    <w:rsid w:val="00687CB3"/>
    <w:rsid w:val="00690039"/>
    <w:rsid w:val="00691047"/>
    <w:rsid w:val="00691173"/>
    <w:rsid w:val="00691458"/>
    <w:rsid w:val="00691A1A"/>
    <w:rsid w:val="006920D7"/>
    <w:rsid w:val="0069227D"/>
    <w:rsid w:val="006927D6"/>
    <w:rsid w:val="0069292B"/>
    <w:rsid w:val="00692BFD"/>
    <w:rsid w:val="00692FFA"/>
    <w:rsid w:val="006932EE"/>
    <w:rsid w:val="00693DC8"/>
    <w:rsid w:val="00694249"/>
    <w:rsid w:val="00694F35"/>
    <w:rsid w:val="00695174"/>
    <w:rsid w:val="006956D4"/>
    <w:rsid w:val="00695909"/>
    <w:rsid w:val="00696982"/>
    <w:rsid w:val="00697151"/>
    <w:rsid w:val="00697937"/>
    <w:rsid w:val="006A0E3D"/>
    <w:rsid w:val="006A0EDB"/>
    <w:rsid w:val="006A0F63"/>
    <w:rsid w:val="006A22DC"/>
    <w:rsid w:val="006A243B"/>
    <w:rsid w:val="006A24C9"/>
    <w:rsid w:val="006A3376"/>
    <w:rsid w:val="006A3601"/>
    <w:rsid w:val="006A3F0D"/>
    <w:rsid w:val="006A43A2"/>
    <w:rsid w:val="006A4532"/>
    <w:rsid w:val="006A467B"/>
    <w:rsid w:val="006A498C"/>
    <w:rsid w:val="006A4AA4"/>
    <w:rsid w:val="006A519E"/>
    <w:rsid w:val="006A5AA7"/>
    <w:rsid w:val="006A639C"/>
    <w:rsid w:val="006A6F3D"/>
    <w:rsid w:val="006A7A4D"/>
    <w:rsid w:val="006A7FB5"/>
    <w:rsid w:val="006A7FBB"/>
    <w:rsid w:val="006B0E60"/>
    <w:rsid w:val="006B137C"/>
    <w:rsid w:val="006B16AC"/>
    <w:rsid w:val="006B1A54"/>
    <w:rsid w:val="006B1D1D"/>
    <w:rsid w:val="006B1DB8"/>
    <w:rsid w:val="006B373B"/>
    <w:rsid w:val="006B4260"/>
    <w:rsid w:val="006B52AD"/>
    <w:rsid w:val="006B5452"/>
    <w:rsid w:val="006B65FD"/>
    <w:rsid w:val="006B6AD3"/>
    <w:rsid w:val="006B6B8F"/>
    <w:rsid w:val="006B6C14"/>
    <w:rsid w:val="006B6E8F"/>
    <w:rsid w:val="006B73F2"/>
    <w:rsid w:val="006B7EEC"/>
    <w:rsid w:val="006C0EC1"/>
    <w:rsid w:val="006C181D"/>
    <w:rsid w:val="006C186E"/>
    <w:rsid w:val="006C288B"/>
    <w:rsid w:val="006C28E5"/>
    <w:rsid w:val="006C3598"/>
    <w:rsid w:val="006C35D6"/>
    <w:rsid w:val="006C3861"/>
    <w:rsid w:val="006C3CC8"/>
    <w:rsid w:val="006C3CE2"/>
    <w:rsid w:val="006C42CB"/>
    <w:rsid w:val="006C4C03"/>
    <w:rsid w:val="006C5063"/>
    <w:rsid w:val="006C5202"/>
    <w:rsid w:val="006C5258"/>
    <w:rsid w:val="006C537D"/>
    <w:rsid w:val="006C5503"/>
    <w:rsid w:val="006C55B1"/>
    <w:rsid w:val="006C590F"/>
    <w:rsid w:val="006C5CEE"/>
    <w:rsid w:val="006C5F6A"/>
    <w:rsid w:val="006C6175"/>
    <w:rsid w:val="006C6341"/>
    <w:rsid w:val="006C6522"/>
    <w:rsid w:val="006C6553"/>
    <w:rsid w:val="006C6612"/>
    <w:rsid w:val="006C69BC"/>
    <w:rsid w:val="006C6A71"/>
    <w:rsid w:val="006C6AC4"/>
    <w:rsid w:val="006C702A"/>
    <w:rsid w:val="006C7075"/>
    <w:rsid w:val="006C7372"/>
    <w:rsid w:val="006C7E3A"/>
    <w:rsid w:val="006C7F67"/>
    <w:rsid w:val="006D0E76"/>
    <w:rsid w:val="006D10B5"/>
    <w:rsid w:val="006D1764"/>
    <w:rsid w:val="006D20F5"/>
    <w:rsid w:val="006D2931"/>
    <w:rsid w:val="006D38CF"/>
    <w:rsid w:val="006D40C7"/>
    <w:rsid w:val="006D4A20"/>
    <w:rsid w:val="006D511C"/>
    <w:rsid w:val="006D5329"/>
    <w:rsid w:val="006D54A1"/>
    <w:rsid w:val="006D5F3A"/>
    <w:rsid w:val="006D74CD"/>
    <w:rsid w:val="006E0373"/>
    <w:rsid w:val="006E1328"/>
    <w:rsid w:val="006E149A"/>
    <w:rsid w:val="006E20B2"/>
    <w:rsid w:val="006E2D1E"/>
    <w:rsid w:val="006E3745"/>
    <w:rsid w:val="006E3EB3"/>
    <w:rsid w:val="006E422C"/>
    <w:rsid w:val="006E4663"/>
    <w:rsid w:val="006E4675"/>
    <w:rsid w:val="006E4E90"/>
    <w:rsid w:val="006E51CB"/>
    <w:rsid w:val="006E5C75"/>
    <w:rsid w:val="006E6087"/>
    <w:rsid w:val="006E6435"/>
    <w:rsid w:val="006E6879"/>
    <w:rsid w:val="006E68F9"/>
    <w:rsid w:val="006E6B4E"/>
    <w:rsid w:val="006E6FB0"/>
    <w:rsid w:val="006E7626"/>
    <w:rsid w:val="006E7C0B"/>
    <w:rsid w:val="006F0921"/>
    <w:rsid w:val="006F1111"/>
    <w:rsid w:val="006F11A0"/>
    <w:rsid w:val="006F1D0B"/>
    <w:rsid w:val="006F1D66"/>
    <w:rsid w:val="006F1D80"/>
    <w:rsid w:val="006F2458"/>
    <w:rsid w:val="006F2551"/>
    <w:rsid w:val="006F3D6F"/>
    <w:rsid w:val="006F3FF0"/>
    <w:rsid w:val="006F47D3"/>
    <w:rsid w:val="006F4A7F"/>
    <w:rsid w:val="006F53E8"/>
    <w:rsid w:val="006F6149"/>
    <w:rsid w:val="006F62DC"/>
    <w:rsid w:val="006F6D02"/>
    <w:rsid w:val="006F74A0"/>
    <w:rsid w:val="006F7821"/>
    <w:rsid w:val="006F7BF1"/>
    <w:rsid w:val="00700547"/>
    <w:rsid w:val="0070064A"/>
    <w:rsid w:val="007013D8"/>
    <w:rsid w:val="0070147F"/>
    <w:rsid w:val="0070166A"/>
    <w:rsid w:val="00701F5B"/>
    <w:rsid w:val="00702676"/>
    <w:rsid w:val="00702EA2"/>
    <w:rsid w:val="0070311A"/>
    <w:rsid w:val="007035D9"/>
    <w:rsid w:val="00703A57"/>
    <w:rsid w:val="00703BE0"/>
    <w:rsid w:val="00703C77"/>
    <w:rsid w:val="00703CA7"/>
    <w:rsid w:val="007041D8"/>
    <w:rsid w:val="007052C4"/>
    <w:rsid w:val="007054A2"/>
    <w:rsid w:val="007056E1"/>
    <w:rsid w:val="00705E2C"/>
    <w:rsid w:val="007067B7"/>
    <w:rsid w:val="00706A29"/>
    <w:rsid w:val="0070758F"/>
    <w:rsid w:val="00707FA1"/>
    <w:rsid w:val="00710008"/>
    <w:rsid w:val="007100B2"/>
    <w:rsid w:val="00710179"/>
    <w:rsid w:val="00710334"/>
    <w:rsid w:val="00711890"/>
    <w:rsid w:val="00711A7C"/>
    <w:rsid w:val="00711D72"/>
    <w:rsid w:val="00712069"/>
    <w:rsid w:val="00712396"/>
    <w:rsid w:val="00712941"/>
    <w:rsid w:val="0071345C"/>
    <w:rsid w:val="00713629"/>
    <w:rsid w:val="00713673"/>
    <w:rsid w:val="00713D69"/>
    <w:rsid w:val="00713DA2"/>
    <w:rsid w:val="00714401"/>
    <w:rsid w:val="00714483"/>
    <w:rsid w:val="00714EBA"/>
    <w:rsid w:val="007156B7"/>
    <w:rsid w:val="00715F33"/>
    <w:rsid w:val="00716C77"/>
    <w:rsid w:val="00716D2F"/>
    <w:rsid w:val="0071791D"/>
    <w:rsid w:val="00717B02"/>
    <w:rsid w:val="00721E0A"/>
    <w:rsid w:val="00721E46"/>
    <w:rsid w:val="0072245C"/>
    <w:rsid w:val="00722D66"/>
    <w:rsid w:val="00722DD7"/>
    <w:rsid w:val="00723CA0"/>
    <w:rsid w:val="0072439A"/>
    <w:rsid w:val="00724487"/>
    <w:rsid w:val="00724959"/>
    <w:rsid w:val="00725AD2"/>
    <w:rsid w:val="00725B4B"/>
    <w:rsid w:val="00725D92"/>
    <w:rsid w:val="00726E48"/>
    <w:rsid w:val="007274D3"/>
    <w:rsid w:val="00727A12"/>
    <w:rsid w:val="00727D23"/>
    <w:rsid w:val="0073015E"/>
    <w:rsid w:val="00730840"/>
    <w:rsid w:val="00730D3D"/>
    <w:rsid w:val="007316E2"/>
    <w:rsid w:val="007319A2"/>
    <w:rsid w:val="00731CDA"/>
    <w:rsid w:val="0073249C"/>
    <w:rsid w:val="00732549"/>
    <w:rsid w:val="00733383"/>
    <w:rsid w:val="00733819"/>
    <w:rsid w:val="007339C9"/>
    <w:rsid w:val="00734253"/>
    <w:rsid w:val="007351C7"/>
    <w:rsid w:val="00735F7A"/>
    <w:rsid w:val="00735FF5"/>
    <w:rsid w:val="0073676A"/>
    <w:rsid w:val="00737101"/>
    <w:rsid w:val="00737292"/>
    <w:rsid w:val="0074018C"/>
    <w:rsid w:val="00740537"/>
    <w:rsid w:val="0074078A"/>
    <w:rsid w:val="007411E0"/>
    <w:rsid w:val="007412E7"/>
    <w:rsid w:val="007414E1"/>
    <w:rsid w:val="00742905"/>
    <w:rsid w:val="0074353E"/>
    <w:rsid w:val="00743951"/>
    <w:rsid w:val="007446D7"/>
    <w:rsid w:val="0074541B"/>
    <w:rsid w:val="00745552"/>
    <w:rsid w:val="00745AB1"/>
    <w:rsid w:val="00745D7A"/>
    <w:rsid w:val="00745E12"/>
    <w:rsid w:val="00746D5F"/>
    <w:rsid w:val="00747375"/>
    <w:rsid w:val="00747755"/>
    <w:rsid w:val="00750885"/>
    <w:rsid w:val="00750D09"/>
    <w:rsid w:val="00752517"/>
    <w:rsid w:val="00752682"/>
    <w:rsid w:val="00753267"/>
    <w:rsid w:val="00753FC9"/>
    <w:rsid w:val="0075406E"/>
    <w:rsid w:val="00754E2B"/>
    <w:rsid w:val="00755337"/>
    <w:rsid w:val="00755921"/>
    <w:rsid w:val="00755A11"/>
    <w:rsid w:val="00755B30"/>
    <w:rsid w:val="00755E0E"/>
    <w:rsid w:val="00756EF5"/>
    <w:rsid w:val="00756F55"/>
    <w:rsid w:val="007578C1"/>
    <w:rsid w:val="00757C51"/>
    <w:rsid w:val="0076034E"/>
    <w:rsid w:val="007604FF"/>
    <w:rsid w:val="00760E71"/>
    <w:rsid w:val="00761599"/>
    <w:rsid w:val="007622A5"/>
    <w:rsid w:val="0076232F"/>
    <w:rsid w:val="007627C6"/>
    <w:rsid w:val="0076294B"/>
    <w:rsid w:val="00762EE0"/>
    <w:rsid w:val="007633D4"/>
    <w:rsid w:val="007642C9"/>
    <w:rsid w:val="0076598B"/>
    <w:rsid w:val="00765A00"/>
    <w:rsid w:val="00765A69"/>
    <w:rsid w:val="00765C8F"/>
    <w:rsid w:val="00765D01"/>
    <w:rsid w:val="00765E51"/>
    <w:rsid w:val="00765F1F"/>
    <w:rsid w:val="0076600B"/>
    <w:rsid w:val="00766101"/>
    <w:rsid w:val="00766120"/>
    <w:rsid w:val="007673F6"/>
    <w:rsid w:val="0076786B"/>
    <w:rsid w:val="007703C2"/>
    <w:rsid w:val="00770FFF"/>
    <w:rsid w:val="007712A3"/>
    <w:rsid w:val="00771302"/>
    <w:rsid w:val="00771310"/>
    <w:rsid w:val="007714E3"/>
    <w:rsid w:val="00771FCE"/>
    <w:rsid w:val="00772755"/>
    <w:rsid w:val="00772C2F"/>
    <w:rsid w:val="00772CA1"/>
    <w:rsid w:val="00772DBF"/>
    <w:rsid w:val="007731AF"/>
    <w:rsid w:val="00773862"/>
    <w:rsid w:val="00774046"/>
    <w:rsid w:val="0077435D"/>
    <w:rsid w:val="0077443E"/>
    <w:rsid w:val="00774DFE"/>
    <w:rsid w:val="00774E13"/>
    <w:rsid w:val="0077511C"/>
    <w:rsid w:val="00775774"/>
    <w:rsid w:val="00775832"/>
    <w:rsid w:val="00776340"/>
    <w:rsid w:val="007764F4"/>
    <w:rsid w:val="007800E8"/>
    <w:rsid w:val="007800FD"/>
    <w:rsid w:val="00780943"/>
    <w:rsid w:val="00781214"/>
    <w:rsid w:val="00783780"/>
    <w:rsid w:val="00783DC6"/>
    <w:rsid w:val="007844A1"/>
    <w:rsid w:val="00784D10"/>
    <w:rsid w:val="00785DF1"/>
    <w:rsid w:val="00785E43"/>
    <w:rsid w:val="00786446"/>
    <w:rsid w:val="00786962"/>
    <w:rsid w:val="0078770E"/>
    <w:rsid w:val="0078789B"/>
    <w:rsid w:val="00787B63"/>
    <w:rsid w:val="007906C7"/>
    <w:rsid w:val="007916F6"/>
    <w:rsid w:val="0079178E"/>
    <w:rsid w:val="0079183B"/>
    <w:rsid w:val="00791F2D"/>
    <w:rsid w:val="00791FE5"/>
    <w:rsid w:val="00792323"/>
    <w:rsid w:val="00792473"/>
    <w:rsid w:val="007924A0"/>
    <w:rsid w:val="007930EE"/>
    <w:rsid w:val="00793528"/>
    <w:rsid w:val="007939C7"/>
    <w:rsid w:val="00793C1E"/>
    <w:rsid w:val="00793C89"/>
    <w:rsid w:val="00794517"/>
    <w:rsid w:val="007946B5"/>
    <w:rsid w:val="00794844"/>
    <w:rsid w:val="007950B1"/>
    <w:rsid w:val="0079574A"/>
    <w:rsid w:val="00795F67"/>
    <w:rsid w:val="0079604A"/>
    <w:rsid w:val="007967F4"/>
    <w:rsid w:val="007A0813"/>
    <w:rsid w:val="007A2179"/>
    <w:rsid w:val="007A2730"/>
    <w:rsid w:val="007A27E2"/>
    <w:rsid w:val="007A2BE8"/>
    <w:rsid w:val="007A481E"/>
    <w:rsid w:val="007A5100"/>
    <w:rsid w:val="007A5312"/>
    <w:rsid w:val="007A591D"/>
    <w:rsid w:val="007A6331"/>
    <w:rsid w:val="007A69A2"/>
    <w:rsid w:val="007B0865"/>
    <w:rsid w:val="007B0B52"/>
    <w:rsid w:val="007B0F30"/>
    <w:rsid w:val="007B0F5E"/>
    <w:rsid w:val="007B12D9"/>
    <w:rsid w:val="007B197E"/>
    <w:rsid w:val="007B3127"/>
    <w:rsid w:val="007B3E22"/>
    <w:rsid w:val="007B4540"/>
    <w:rsid w:val="007B4E54"/>
    <w:rsid w:val="007B52C4"/>
    <w:rsid w:val="007B5BAD"/>
    <w:rsid w:val="007B62E6"/>
    <w:rsid w:val="007B6677"/>
    <w:rsid w:val="007B6B18"/>
    <w:rsid w:val="007B6F3F"/>
    <w:rsid w:val="007B71E0"/>
    <w:rsid w:val="007B7587"/>
    <w:rsid w:val="007B759E"/>
    <w:rsid w:val="007B7BC3"/>
    <w:rsid w:val="007C0885"/>
    <w:rsid w:val="007C1281"/>
    <w:rsid w:val="007C1345"/>
    <w:rsid w:val="007C15F4"/>
    <w:rsid w:val="007C17EB"/>
    <w:rsid w:val="007C18D4"/>
    <w:rsid w:val="007C1ADC"/>
    <w:rsid w:val="007C1B24"/>
    <w:rsid w:val="007C2464"/>
    <w:rsid w:val="007C3687"/>
    <w:rsid w:val="007C3C74"/>
    <w:rsid w:val="007C3F1C"/>
    <w:rsid w:val="007C43D4"/>
    <w:rsid w:val="007C469C"/>
    <w:rsid w:val="007C5196"/>
    <w:rsid w:val="007C5E1B"/>
    <w:rsid w:val="007C69D0"/>
    <w:rsid w:val="007C7992"/>
    <w:rsid w:val="007C7BED"/>
    <w:rsid w:val="007C7C92"/>
    <w:rsid w:val="007D0432"/>
    <w:rsid w:val="007D0E28"/>
    <w:rsid w:val="007D113E"/>
    <w:rsid w:val="007D2414"/>
    <w:rsid w:val="007D29D6"/>
    <w:rsid w:val="007D33C8"/>
    <w:rsid w:val="007D33EE"/>
    <w:rsid w:val="007D3CFF"/>
    <w:rsid w:val="007D3D55"/>
    <w:rsid w:val="007D3E22"/>
    <w:rsid w:val="007D468A"/>
    <w:rsid w:val="007D4702"/>
    <w:rsid w:val="007D5E9D"/>
    <w:rsid w:val="007D5FC7"/>
    <w:rsid w:val="007D712C"/>
    <w:rsid w:val="007D7400"/>
    <w:rsid w:val="007D745F"/>
    <w:rsid w:val="007D7574"/>
    <w:rsid w:val="007D7E6C"/>
    <w:rsid w:val="007E0C30"/>
    <w:rsid w:val="007E16E5"/>
    <w:rsid w:val="007E1995"/>
    <w:rsid w:val="007E1C05"/>
    <w:rsid w:val="007E1DF3"/>
    <w:rsid w:val="007E2BA6"/>
    <w:rsid w:val="007E3271"/>
    <w:rsid w:val="007E36C7"/>
    <w:rsid w:val="007E36E8"/>
    <w:rsid w:val="007E3CAE"/>
    <w:rsid w:val="007E4469"/>
    <w:rsid w:val="007E4CA0"/>
    <w:rsid w:val="007E4E48"/>
    <w:rsid w:val="007E4F55"/>
    <w:rsid w:val="007E5266"/>
    <w:rsid w:val="007E587D"/>
    <w:rsid w:val="007E5AB7"/>
    <w:rsid w:val="007E7556"/>
    <w:rsid w:val="007E77F8"/>
    <w:rsid w:val="007E7E28"/>
    <w:rsid w:val="007F01BC"/>
    <w:rsid w:val="007F0253"/>
    <w:rsid w:val="007F0287"/>
    <w:rsid w:val="007F057F"/>
    <w:rsid w:val="007F058C"/>
    <w:rsid w:val="007F0FFA"/>
    <w:rsid w:val="007F1AA9"/>
    <w:rsid w:val="007F1B43"/>
    <w:rsid w:val="007F24F7"/>
    <w:rsid w:val="007F354C"/>
    <w:rsid w:val="007F3589"/>
    <w:rsid w:val="007F48A6"/>
    <w:rsid w:val="007F54FC"/>
    <w:rsid w:val="007F55AD"/>
    <w:rsid w:val="007F57C3"/>
    <w:rsid w:val="007F59A2"/>
    <w:rsid w:val="007F5E70"/>
    <w:rsid w:val="007F639E"/>
    <w:rsid w:val="007F6539"/>
    <w:rsid w:val="007F6BD3"/>
    <w:rsid w:val="007F6F87"/>
    <w:rsid w:val="007F6F93"/>
    <w:rsid w:val="007F7529"/>
    <w:rsid w:val="007F7952"/>
    <w:rsid w:val="00800279"/>
    <w:rsid w:val="008007B2"/>
    <w:rsid w:val="008010AE"/>
    <w:rsid w:val="00801893"/>
    <w:rsid w:val="00801D28"/>
    <w:rsid w:val="00801DFA"/>
    <w:rsid w:val="00801F68"/>
    <w:rsid w:val="0080300C"/>
    <w:rsid w:val="00803AC1"/>
    <w:rsid w:val="008046DE"/>
    <w:rsid w:val="00804BE3"/>
    <w:rsid w:val="00804F5D"/>
    <w:rsid w:val="008050BD"/>
    <w:rsid w:val="008052DB"/>
    <w:rsid w:val="00805360"/>
    <w:rsid w:val="00805C96"/>
    <w:rsid w:val="00805CAC"/>
    <w:rsid w:val="008062BB"/>
    <w:rsid w:val="008062C1"/>
    <w:rsid w:val="00806985"/>
    <w:rsid w:val="00806E3A"/>
    <w:rsid w:val="008100FA"/>
    <w:rsid w:val="0081044E"/>
    <w:rsid w:val="0081091F"/>
    <w:rsid w:val="00810BC5"/>
    <w:rsid w:val="00811BE1"/>
    <w:rsid w:val="00812490"/>
    <w:rsid w:val="008125F3"/>
    <w:rsid w:val="00812944"/>
    <w:rsid w:val="00812F34"/>
    <w:rsid w:val="00813882"/>
    <w:rsid w:val="00815732"/>
    <w:rsid w:val="008158DA"/>
    <w:rsid w:val="0081625D"/>
    <w:rsid w:val="008162E3"/>
    <w:rsid w:val="00816302"/>
    <w:rsid w:val="008167BD"/>
    <w:rsid w:val="0081687B"/>
    <w:rsid w:val="008168B3"/>
    <w:rsid w:val="00816D29"/>
    <w:rsid w:val="0082042C"/>
    <w:rsid w:val="008204AD"/>
    <w:rsid w:val="008208AB"/>
    <w:rsid w:val="00820D87"/>
    <w:rsid w:val="0082139A"/>
    <w:rsid w:val="008214CF"/>
    <w:rsid w:val="00821795"/>
    <w:rsid w:val="0082188B"/>
    <w:rsid w:val="008223FB"/>
    <w:rsid w:val="00822A12"/>
    <w:rsid w:val="00823478"/>
    <w:rsid w:val="00823636"/>
    <w:rsid w:val="00823661"/>
    <w:rsid w:val="00823769"/>
    <w:rsid w:val="00823E06"/>
    <w:rsid w:val="00824423"/>
    <w:rsid w:val="00825C46"/>
    <w:rsid w:val="00826092"/>
    <w:rsid w:val="00827933"/>
    <w:rsid w:val="008279D3"/>
    <w:rsid w:val="00827CC9"/>
    <w:rsid w:val="00827D1A"/>
    <w:rsid w:val="008302D8"/>
    <w:rsid w:val="00830B1B"/>
    <w:rsid w:val="00831781"/>
    <w:rsid w:val="00832936"/>
    <w:rsid w:val="00832A94"/>
    <w:rsid w:val="00832B7F"/>
    <w:rsid w:val="00833034"/>
    <w:rsid w:val="0083359D"/>
    <w:rsid w:val="00833BFE"/>
    <w:rsid w:val="00834577"/>
    <w:rsid w:val="0083558A"/>
    <w:rsid w:val="008367D8"/>
    <w:rsid w:val="00836B6F"/>
    <w:rsid w:val="00836C26"/>
    <w:rsid w:val="00837061"/>
    <w:rsid w:val="0083731E"/>
    <w:rsid w:val="0083737E"/>
    <w:rsid w:val="00837B53"/>
    <w:rsid w:val="00837E4F"/>
    <w:rsid w:val="00840A4C"/>
    <w:rsid w:val="00840CE9"/>
    <w:rsid w:val="00842052"/>
    <w:rsid w:val="008428BF"/>
    <w:rsid w:val="00842C0B"/>
    <w:rsid w:val="00842E4B"/>
    <w:rsid w:val="0084310A"/>
    <w:rsid w:val="008436FF"/>
    <w:rsid w:val="00843F3A"/>
    <w:rsid w:val="00844C9A"/>
    <w:rsid w:val="00844D3D"/>
    <w:rsid w:val="00844D80"/>
    <w:rsid w:val="00845590"/>
    <w:rsid w:val="008457BE"/>
    <w:rsid w:val="00846499"/>
    <w:rsid w:val="008469C2"/>
    <w:rsid w:val="00846D2D"/>
    <w:rsid w:val="008476E3"/>
    <w:rsid w:val="00847BBC"/>
    <w:rsid w:val="00847DEC"/>
    <w:rsid w:val="00847ED3"/>
    <w:rsid w:val="00847F2E"/>
    <w:rsid w:val="0085009F"/>
    <w:rsid w:val="00850E2B"/>
    <w:rsid w:val="0085112C"/>
    <w:rsid w:val="0085135D"/>
    <w:rsid w:val="00851AC3"/>
    <w:rsid w:val="00852671"/>
    <w:rsid w:val="00852BDC"/>
    <w:rsid w:val="00852DD0"/>
    <w:rsid w:val="00852F55"/>
    <w:rsid w:val="00854552"/>
    <w:rsid w:val="00854FC2"/>
    <w:rsid w:val="00855124"/>
    <w:rsid w:val="00855693"/>
    <w:rsid w:val="00855876"/>
    <w:rsid w:val="00855D2E"/>
    <w:rsid w:val="00855E0A"/>
    <w:rsid w:val="00855E3E"/>
    <w:rsid w:val="008561EB"/>
    <w:rsid w:val="00856695"/>
    <w:rsid w:val="00860EBF"/>
    <w:rsid w:val="0086184C"/>
    <w:rsid w:val="00861950"/>
    <w:rsid w:val="0086219D"/>
    <w:rsid w:val="00862410"/>
    <w:rsid w:val="00862449"/>
    <w:rsid w:val="00862BD6"/>
    <w:rsid w:val="00862EFC"/>
    <w:rsid w:val="008631E0"/>
    <w:rsid w:val="008633A5"/>
    <w:rsid w:val="008638DF"/>
    <w:rsid w:val="00865F54"/>
    <w:rsid w:val="00866040"/>
    <w:rsid w:val="00866339"/>
    <w:rsid w:val="00867166"/>
    <w:rsid w:val="0086742B"/>
    <w:rsid w:val="00867450"/>
    <w:rsid w:val="0087008C"/>
    <w:rsid w:val="00870D09"/>
    <w:rsid w:val="0087107A"/>
    <w:rsid w:val="00871791"/>
    <w:rsid w:val="008719D5"/>
    <w:rsid w:val="00871C0E"/>
    <w:rsid w:val="00871DFB"/>
    <w:rsid w:val="008725B1"/>
    <w:rsid w:val="0087262D"/>
    <w:rsid w:val="008726DC"/>
    <w:rsid w:val="00872D32"/>
    <w:rsid w:val="008742E0"/>
    <w:rsid w:val="00874645"/>
    <w:rsid w:val="00874DE9"/>
    <w:rsid w:val="00874E2E"/>
    <w:rsid w:val="00876064"/>
    <w:rsid w:val="008760C4"/>
    <w:rsid w:val="008763D2"/>
    <w:rsid w:val="0087726E"/>
    <w:rsid w:val="00877BCE"/>
    <w:rsid w:val="00877E2C"/>
    <w:rsid w:val="00877F83"/>
    <w:rsid w:val="0087EEBC"/>
    <w:rsid w:val="00880055"/>
    <w:rsid w:val="008806B3"/>
    <w:rsid w:val="008808F4"/>
    <w:rsid w:val="00880906"/>
    <w:rsid w:val="00880B6D"/>
    <w:rsid w:val="00880E3C"/>
    <w:rsid w:val="00882390"/>
    <w:rsid w:val="00882DA0"/>
    <w:rsid w:val="00883C44"/>
    <w:rsid w:val="0088446C"/>
    <w:rsid w:val="00884FB3"/>
    <w:rsid w:val="008852AD"/>
    <w:rsid w:val="00885958"/>
    <w:rsid w:val="008859EF"/>
    <w:rsid w:val="008865DE"/>
    <w:rsid w:val="00886C98"/>
    <w:rsid w:val="00887443"/>
    <w:rsid w:val="008876E6"/>
    <w:rsid w:val="008878B5"/>
    <w:rsid w:val="00887994"/>
    <w:rsid w:val="00887DEB"/>
    <w:rsid w:val="00887F0D"/>
    <w:rsid w:val="0089080A"/>
    <w:rsid w:val="00890D46"/>
    <w:rsid w:val="00890F5A"/>
    <w:rsid w:val="0089116C"/>
    <w:rsid w:val="00891B82"/>
    <w:rsid w:val="00891C8C"/>
    <w:rsid w:val="00891DD4"/>
    <w:rsid w:val="00891DFD"/>
    <w:rsid w:val="00892D67"/>
    <w:rsid w:val="00892E52"/>
    <w:rsid w:val="0089302E"/>
    <w:rsid w:val="0089315F"/>
    <w:rsid w:val="00893952"/>
    <w:rsid w:val="00893A7A"/>
    <w:rsid w:val="00893E09"/>
    <w:rsid w:val="0089449B"/>
    <w:rsid w:val="00894AC8"/>
    <w:rsid w:val="00894ACE"/>
    <w:rsid w:val="0089524D"/>
    <w:rsid w:val="008952B4"/>
    <w:rsid w:val="00895595"/>
    <w:rsid w:val="00895D52"/>
    <w:rsid w:val="00895E38"/>
    <w:rsid w:val="0089712F"/>
    <w:rsid w:val="008A0226"/>
    <w:rsid w:val="008A0367"/>
    <w:rsid w:val="008A03A1"/>
    <w:rsid w:val="008A07A9"/>
    <w:rsid w:val="008A16E1"/>
    <w:rsid w:val="008A1885"/>
    <w:rsid w:val="008A1AA1"/>
    <w:rsid w:val="008A2467"/>
    <w:rsid w:val="008A366F"/>
    <w:rsid w:val="008A3D1E"/>
    <w:rsid w:val="008A4235"/>
    <w:rsid w:val="008A4B31"/>
    <w:rsid w:val="008A4D06"/>
    <w:rsid w:val="008A5C69"/>
    <w:rsid w:val="008A625C"/>
    <w:rsid w:val="008A6436"/>
    <w:rsid w:val="008A6647"/>
    <w:rsid w:val="008A6B1A"/>
    <w:rsid w:val="008A7CE5"/>
    <w:rsid w:val="008A7FE8"/>
    <w:rsid w:val="008B0834"/>
    <w:rsid w:val="008B1D95"/>
    <w:rsid w:val="008B2982"/>
    <w:rsid w:val="008B2A2D"/>
    <w:rsid w:val="008B2CC8"/>
    <w:rsid w:val="008B3165"/>
    <w:rsid w:val="008B3AA1"/>
    <w:rsid w:val="008B4380"/>
    <w:rsid w:val="008B4CC9"/>
    <w:rsid w:val="008B6322"/>
    <w:rsid w:val="008B6ACC"/>
    <w:rsid w:val="008B750A"/>
    <w:rsid w:val="008B776D"/>
    <w:rsid w:val="008B7A64"/>
    <w:rsid w:val="008B7B38"/>
    <w:rsid w:val="008B7BA0"/>
    <w:rsid w:val="008C0AD8"/>
    <w:rsid w:val="008C0E75"/>
    <w:rsid w:val="008C10D4"/>
    <w:rsid w:val="008C1D60"/>
    <w:rsid w:val="008C2E75"/>
    <w:rsid w:val="008C2FCC"/>
    <w:rsid w:val="008C3070"/>
    <w:rsid w:val="008C31CF"/>
    <w:rsid w:val="008C4425"/>
    <w:rsid w:val="008C45AF"/>
    <w:rsid w:val="008C4B96"/>
    <w:rsid w:val="008C4E4D"/>
    <w:rsid w:val="008C542E"/>
    <w:rsid w:val="008C57D5"/>
    <w:rsid w:val="008C5854"/>
    <w:rsid w:val="008C59A2"/>
    <w:rsid w:val="008C5D1F"/>
    <w:rsid w:val="008C5E9A"/>
    <w:rsid w:val="008C6D4A"/>
    <w:rsid w:val="008C7030"/>
    <w:rsid w:val="008C7D2D"/>
    <w:rsid w:val="008D0149"/>
    <w:rsid w:val="008D0455"/>
    <w:rsid w:val="008D0E77"/>
    <w:rsid w:val="008D14CD"/>
    <w:rsid w:val="008D1AEC"/>
    <w:rsid w:val="008D2145"/>
    <w:rsid w:val="008D25B9"/>
    <w:rsid w:val="008D2686"/>
    <w:rsid w:val="008D290A"/>
    <w:rsid w:val="008D3192"/>
    <w:rsid w:val="008D35FB"/>
    <w:rsid w:val="008D3C61"/>
    <w:rsid w:val="008D406C"/>
    <w:rsid w:val="008D43A7"/>
    <w:rsid w:val="008D510B"/>
    <w:rsid w:val="008D5210"/>
    <w:rsid w:val="008D5849"/>
    <w:rsid w:val="008D5F08"/>
    <w:rsid w:val="008D61D9"/>
    <w:rsid w:val="008D625D"/>
    <w:rsid w:val="008D6751"/>
    <w:rsid w:val="008D6985"/>
    <w:rsid w:val="008D6EC0"/>
    <w:rsid w:val="008D7279"/>
    <w:rsid w:val="008E052E"/>
    <w:rsid w:val="008E09CE"/>
    <w:rsid w:val="008E0D3D"/>
    <w:rsid w:val="008E0E18"/>
    <w:rsid w:val="008E11AE"/>
    <w:rsid w:val="008E1A0A"/>
    <w:rsid w:val="008E1E8A"/>
    <w:rsid w:val="008E209F"/>
    <w:rsid w:val="008E2A22"/>
    <w:rsid w:val="008E2E1B"/>
    <w:rsid w:val="008E2FB6"/>
    <w:rsid w:val="008E33FD"/>
    <w:rsid w:val="008E37EE"/>
    <w:rsid w:val="008E5845"/>
    <w:rsid w:val="008E5BF7"/>
    <w:rsid w:val="008E6324"/>
    <w:rsid w:val="008E6AE3"/>
    <w:rsid w:val="008E6ED9"/>
    <w:rsid w:val="008E739E"/>
    <w:rsid w:val="008F0488"/>
    <w:rsid w:val="008F05D6"/>
    <w:rsid w:val="008F0E58"/>
    <w:rsid w:val="008F10D8"/>
    <w:rsid w:val="008F1C11"/>
    <w:rsid w:val="008F1DED"/>
    <w:rsid w:val="008F1F02"/>
    <w:rsid w:val="008F356E"/>
    <w:rsid w:val="008F4BD3"/>
    <w:rsid w:val="008F4D6C"/>
    <w:rsid w:val="008F5449"/>
    <w:rsid w:val="008F5519"/>
    <w:rsid w:val="008F5D29"/>
    <w:rsid w:val="008F6208"/>
    <w:rsid w:val="008F67CA"/>
    <w:rsid w:val="008F69C9"/>
    <w:rsid w:val="008F7010"/>
    <w:rsid w:val="008F71EE"/>
    <w:rsid w:val="008F7444"/>
    <w:rsid w:val="008F75C0"/>
    <w:rsid w:val="008F760A"/>
    <w:rsid w:val="008F77AB"/>
    <w:rsid w:val="008F797A"/>
    <w:rsid w:val="009000B3"/>
    <w:rsid w:val="009008AA"/>
    <w:rsid w:val="0090128B"/>
    <w:rsid w:val="009013EA"/>
    <w:rsid w:val="0090176D"/>
    <w:rsid w:val="00901ABF"/>
    <w:rsid w:val="0090255B"/>
    <w:rsid w:val="00903A97"/>
    <w:rsid w:val="009042A7"/>
    <w:rsid w:val="009049D7"/>
    <w:rsid w:val="00904FFF"/>
    <w:rsid w:val="00905389"/>
    <w:rsid w:val="009058A4"/>
    <w:rsid w:val="00905E62"/>
    <w:rsid w:val="009060E7"/>
    <w:rsid w:val="0090664E"/>
    <w:rsid w:val="00907930"/>
    <w:rsid w:val="00907B59"/>
    <w:rsid w:val="00907DE0"/>
    <w:rsid w:val="009101F4"/>
    <w:rsid w:val="0091047F"/>
    <w:rsid w:val="00910B74"/>
    <w:rsid w:val="00910E60"/>
    <w:rsid w:val="00911E48"/>
    <w:rsid w:val="0091240F"/>
    <w:rsid w:val="00912AD9"/>
    <w:rsid w:val="00912EEC"/>
    <w:rsid w:val="00912F37"/>
    <w:rsid w:val="009137F7"/>
    <w:rsid w:val="00913F61"/>
    <w:rsid w:val="0091433E"/>
    <w:rsid w:val="0091441F"/>
    <w:rsid w:val="00914C35"/>
    <w:rsid w:val="00914CF4"/>
    <w:rsid w:val="00914FEB"/>
    <w:rsid w:val="00915B31"/>
    <w:rsid w:val="009174DF"/>
    <w:rsid w:val="00917BED"/>
    <w:rsid w:val="00920C33"/>
    <w:rsid w:val="00920D35"/>
    <w:rsid w:val="00921245"/>
    <w:rsid w:val="00922846"/>
    <w:rsid w:val="00922A35"/>
    <w:rsid w:val="00922A9D"/>
    <w:rsid w:val="00922F84"/>
    <w:rsid w:val="009249B0"/>
    <w:rsid w:val="00926FB3"/>
    <w:rsid w:val="0093059D"/>
    <w:rsid w:val="009308A4"/>
    <w:rsid w:val="00930B7D"/>
    <w:rsid w:val="00930FAD"/>
    <w:rsid w:val="009316E6"/>
    <w:rsid w:val="00931BE7"/>
    <w:rsid w:val="00931FB7"/>
    <w:rsid w:val="009322C5"/>
    <w:rsid w:val="009325E8"/>
    <w:rsid w:val="00933739"/>
    <w:rsid w:val="009341E7"/>
    <w:rsid w:val="00934A83"/>
    <w:rsid w:val="00935173"/>
    <w:rsid w:val="0093582A"/>
    <w:rsid w:val="00935AC0"/>
    <w:rsid w:val="00935D2C"/>
    <w:rsid w:val="00935F86"/>
    <w:rsid w:val="00936172"/>
    <w:rsid w:val="0093639F"/>
    <w:rsid w:val="009364E0"/>
    <w:rsid w:val="00936A40"/>
    <w:rsid w:val="00936B7C"/>
    <w:rsid w:val="00936E0C"/>
    <w:rsid w:val="00937297"/>
    <w:rsid w:val="0094002E"/>
    <w:rsid w:val="009405CE"/>
    <w:rsid w:val="009405E5"/>
    <w:rsid w:val="00941A80"/>
    <w:rsid w:val="00942335"/>
    <w:rsid w:val="00943141"/>
    <w:rsid w:val="00943242"/>
    <w:rsid w:val="0094369C"/>
    <w:rsid w:val="00943713"/>
    <w:rsid w:val="0094479D"/>
    <w:rsid w:val="00944A29"/>
    <w:rsid w:val="00944B42"/>
    <w:rsid w:val="00944F71"/>
    <w:rsid w:val="0094516D"/>
    <w:rsid w:val="009451D0"/>
    <w:rsid w:val="00945E9D"/>
    <w:rsid w:val="00946CB9"/>
    <w:rsid w:val="009473EC"/>
    <w:rsid w:val="00947710"/>
    <w:rsid w:val="00947ED3"/>
    <w:rsid w:val="00950008"/>
    <w:rsid w:val="00950ABE"/>
    <w:rsid w:val="00951E9F"/>
    <w:rsid w:val="00951F13"/>
    <w:rsid w:val="00952114"/>
    <w:rsid w:val="009522DD"/>
    <w:rsid w:val="00952363"/>
    <w:rsid w:val="00952FA3"/>
    <w:rsid w:val="009530B7"/>
    <w:rsid w:val="0095332F"/>
    <w:rsid w:val="00953650"/>
    <w:rsid w:val="00954F01"/>
    <w:rsid w:val="00955D13"/>
    <w:rsid w:val="00956459"/>
    <w:rsid w:val="0095659D"/>
    <w:rsid w:val="009565A4"/>
    <w:rsid w:val="00956D1A"/>
    <w:rsid w:val="009576B3"/>
    <w:rsid w:val="00957EB7"/>
    <w:rsid w:val="00960047"/>
    <w:rsid w:val="0096078D"/>
    <w:rsid w:val="009610F4"/>
    <w:rsid w:val="0096159C"/>
    <w:rsid w:val="0096234A"/>
    <w:rsid w:val="00963076"/>
    <w:rsid w:val="009639FF"/>
    <w:rsid w:val="009644BA"/>
    <w:rsid w:val="00964676"/>
    <w:rsid w:val="00964D8B"/>
    <w:rsid w:val="0096508D"/>
    <w:rsid w:val="00965210"/>
    <w:rsid w:val="00965313"/>
    <w:rsid w:val="009653D3"/>
    <w:rsid w:val="00965562"/>
    <w:rsid w:val="009666EE"/>
    <w:rsid w:val="0096715B"/>
    <w:rsid w:val="00967247"/>
    <w:rsid w:val="0096732C"/>
    <w:rsid w:val="009675E3"/>
    <w:rsid w:val="00967C93"/>
    <w:rsid w:val="00967F7F"/>
    <w:rsid w:val="009703BB"/>
    <w:rsid w:val="0097043F"/>
    <w:rsid w:val="0097054D"/>
    <w:rsid w:val="009707D8"/>
    <w:rsid w:val="00970C60"/>
    <w:rsid w:val="00970DD8"/>
    <w:rsid w:val="009713DA"/>
    <w:rsid w:val="00971F91"/>
    <w:rsid w:val="00972206"/>
    <w:rsid w:val="00972412"/>
    <w:rsid w:val="00972969"/>
    <w:rsid w:val="009736D4"/>
    <w:rsid w:val="00973ED1"/>
    <w:rsid w:val="00974117"/>
    <w:rsid w:val="0097458A"/>
    <w:rsid w:val="0097473F"/>
    <w:rsid w:val="00974A17"/>
    <w:rsid w:val="00974A63"/>
    <w:rsid w:val="00974CDF"/>
    <w:rsid w:val="00974FA2"/>
    <w:rsid w:val="009752DD"/>
    <w:rsid w:val="009759C5"/>
    <w:rsid w:val="00975C2C"/>
    <w:rsid w:val="00976A69"/>
    <w:rsid w:val="009779E4"/>
    <w:rsid w:val="00977A3F"/>
    <w:rsid w:val="00980743"/>
    <w:rsid w:val="00981330"/>
    <w:rsid w:val="009816B2"/>
    <w:rsid w:val="00982C5C"/>
    <w:rsid w:val="00983C99"/>
    <w:rsid w:val="0098467C"/>
    <w:rsid w:val="00984F08"/>
    <w:rsid w:val="00985514"/>
    <w:rsid w:val="00985E15"/>
    <w:rsid w:val="00986136"/>
    <w:rsid w:val="00986440"/>
    <w:rsid w:val="00986604"/>
    <w:rsid w:val="00986BF1"/>
    <w:rsid w:val="00986F22"/>
    <w:rsid w:val="009870A9"/>
    <w:rsid w:val="009877B7"/>
    <w:rsid w:val="0099032D"/>
    <w:rsid w:val="00990652"/>
    <w:rsid w:val="00990B01"/>
    <w:rsid w:val="00990BA0"/>
    <w:rsid w:val="00992C9C"/>
    <w:rsid w:val="00992D9E"/>
    <w:rsid w:val="00993515"/>
    <w:rsid w:val="009937DE"/>
    <w:rsid w:val="00993BEA"/>
    <w:rsid w:val="00993C78"/>
    <w:rsid w:val="00994287"/>
    <w:rsid w:val="00994A22"/>
    <w:rsid w:val="00994CCC"/>
    <w:rsid w:val="009959BC"/>
    <w:rsid w:val="0099606F"/>
    <w:rsid w:val="009960B2"/>
    <w:rsid w:val="00996550"/>
    <w:rsid w:val="00997AA9"/>
    <w:rsid w:val="009A0027"/>
    <w:rsid w:val="009A0D79"/>
    <w:rsid w:val="009A0EB5"/>
    <w:rsid w:val="009A12C0"/>
    <w:rsid w:val="009A18E1"/>
    <w:rsid w:val="009A1D36"/>
    <w:rsid w:val="009A2411"/>
    <w:rsid w:val="009A32F0"/>
    <w:rsid w:val="009A3482"/>
    <w:rsid w:val="009A348C"/>
    <w:rsid w:val="009A37D6"/>
    <w:rsid w:val="009A3923"/>
    <w:rsid w:val="009A3D9A"/>
    <w:rsid w:val="009A412B"/>
    <w:rsid w:val="009A4240"/>
    <w:rsid w:val="009A4253"/>
    <w:rsid w:val="009A4CC8"/>
    <w:rsid w:val="009A520C"/>
    <w:rsid w:val="009A5AA3"/>
    <w:rsid w:val="009A667C"/>
    <w:rsid w:val="009A767C"/>
    <w:rsid w:val="009A7DBB"/>
    <w:rsid w:val="009B0EEF"/>
    <w:rsid w:val="009B1364"/>
    <w:rsid w:val="009B1C99"/>
    <w:rsid w:val="009B230F"/>
    <w:rsid w:val="009B239F"/>
    <w:rsid w:val="009B2804"/>
    <w:rsid w:val="009B2811"/>
    <w:rsid w:val="009B2EB5"/>
    <w:rsid w:val="009B3775"/>
    <w:rsid w:val="009B4721"/>
    <w:rsid w:val="009B53D0"/>
    <w:rsid w:val="009B55DC"/>
    <w:rsid w:val="009B5943"/>
    <w:rsid w:val="009B5C59"/>
    <w:rsid w:val="009B6AEB"/>
    <w:rsid w:val="009C02A7"/>
    <w:rsid w:val="009C02FD"/>
    <w:rsid w:val="009C0322"/>
    <w:rsid w:val="009C09F1"/>
    <w:rsid w:val="009C0AFC"/>
    <w:rsid w:val="009C0BB0"/>
    <w:rsid w:val="009C0C55"/>
    <w:rsid w:val="009C0E72"/>
    <w:rsid w:val="009C10A7"/>
    <w:rsid w:val="009C1F2B"/>
    <w:rsid w:val="009C21E5"/>
    <w:rsid w:val="009C2988"/>
    <w:rsid w:val="009C3388"/>
    <w:rsid w:val="009C37B6"/>
    <w:rsid w:val="009C3A91"/>
    <w:rsid w:val="009C3F1B"/>
    <w:rsid w:val="009C4044"/>
    <w:rsid w:val="009C4285"/>
    <w:rsid w:val="009C43D0"/>
    <w:rsid w:val="009C4603"/>
    <w:rsid w:val="009C468D"/>
    <w:rsid w:val="009C470A"/>
    <w:rsid w:val="009C4E25"/>
    <w:rsid w:val="009C50EB"/>
    <w:rsid w:val="009C519C"/>
    <w:rsid w:val="009C5376"/>
    <w:rsid w:val="009C53EB"/>
    <w:rsid w:val="009C5F68"/>
    <w:rsid w:val="009C71E6"/>
    <w:rsid w:val="009C7C19"/>
    <w:rsid w:val="009C7D4C"/>
    <w:rsid w:val="009D0137"/>
    <w:rsid w:val="009D02A2"/>
    <w:rsid w:val="009D09E0"/>
    <w:rsid w:val="009D0D4B"/>
    <w:rsid w:val="009D0EB7"/>
    <w:rsid w:val="009D0FDF"/>
    <w:rsid w:val="009D1076"/>
    <w:rsid w:val="009D2197"/>
    <w:rsid w:val="009D24DC"/>
    <w:rsid w:val="009D2531"/>
    <w:rsid w:val="009D2E5D"/>
    <w:rsid w:val="009D323E"/>
    <w:rsid w:val="009D4A00"/>
    <w:rsid w:val="009D4BDA"/>
    <w:rsid w:val="009D4C85"/>
    <w:rsid w:val="009D5080"/>
    <w:rsid w:val="009D5630"/>
    <w:rsid w:val="009D5777"/>
    <w:rsid w:val="009D6AA2"/>
    <w:rsid w:val="009D6C81"/>
    <w:rsid w:val="009D6F39"/>
    <w:rsid w:val="009D7B04"/>
    <w:rsid w:val="009E0C62"/>
    <w:rsid w:val="009E1225"/>
    <w:rsid w:val="009E13CC"/>
    <w:rsid w:val="009E1ABB"/>
    <w:rsid w:val="009E1C2C"/>
    <w:rsid w:val="009E230F"/>
    <w:rsid w:val="009E259E"/>
    <w:rsid w:val="009E2D7A"/>
    <w:rsid w:val="009E2EF8"/>
    <w:rsid w:val="009E34F0"/>
    <w:rsid w:val="009E3586"/>
    <w:rsid w:val="009E4080"/>
    <w:rsid w:val="009E4324"/>
    <w:rsid w:val="009E4783"/>
    <w:rsid w:val="009E4817"/>
    <w:rsid w:val="009E4FD7"/>
    <w:rsid w:val="009E527E"/>
    <w:rsid w:val="009E5376"/>
    <w:rsid w:val="009E58A2"/>
    <w:rsid w:val="009E637C"/>
    <w:rsid w:val="009E72A6"/>
    <w:rsid w:val="009E7F9C"/>
    <w:rsid w:val="009F0666"/>
    <w:rsid w:val="009F0846"/>
    <w:rsid w:val="009F0856"/>
    <w:rsid w:val="009F0C57"/>
    <w:rsid w:val="009F1AD4"/>
    <w:rsid w:val="009F1F24"/>
    <w:rsid w:val="009F22D5"/>
    <w:rsid w:val="009F264E"/>
    <w:rsid w:val="009F286A"/>
    <w:rsid w:val="009F2AB4"/>
    <w:rsid w:val="009F2B31"/>
    <w:rsid w:val="009F2E14"/>
    <w:rsid w:val="009F2EFE"/>
    <w:rsid w:val="009F390F"/>
    <w:rsid w:val="009F3E32"/>
    <w:rsid w:val="009F4268"/>
    <w:rsid w:val="009F48D5"/>
    <w:rsid w:val="009F4909"/>
    <w:rsid w:val="009F534C"/>
    <w:rsid w:val="009F5E0D"/>
    <w:rsid w:val="009F5E25"/>
    <w:rsid w:val="009F6488"/>
    <w:rsid w:val="009F66D9"/>
    <w:rsid w:val="009F6DC7"/>
    <w:rsid w:val="009F7540"/>
    <w:rsid w:val="009F76C4"/>
    <w:rsid w:val="00A004B8"/>
    <w:rsid w:val="00A00551"/>
    <w:rsid w:val="00A00646"/>
    <w:rsid w:val="00A00C7B"/>
    <w:rsid w:val="00A00E67"/>
    <w:rsid w:val="00A010A1"/>
    <w:rsid w:val="00A018DF"/>
    <w:rsid w:val="00A019FA"/>
    <w:rsid w:val="00A01FFE"/>
    <w:rsid w:val="00A024CF"/>
    <w:rsid w:val="00A02929"/>
    <w:rsid w:val="00A02F6A"/>
    <w:rsid w:val="00A032FE"/>
    <w:rsid w:val="00A035E1"/>
    <w:rsid w:val="00A03A0E"/>
    <w:rsid w:val="00A0510F"/>
    <w:rsid w:val="00A056BD"/>
    <w:rsid w:val="00A05BBC"/>
    <w:rsid w:val="00A060F7"/>
    <w:rsid w:val="00A06EDF"/>
    <w:rsid w:val="00A06FA8"/>
    <w:rsid w:val="00A0771E"/>
    <w:rsid w:val="00A0789F"/>
    <w:rsid w:val="00A10419"/>
    <w:rsid w:val="00A10918"/>
    <w:rsid w:val="00A109F9"/>
    <w:rsid w:val="00A10A76"/>
    <w:rsid w:val="00A10BB9"/>
    <w:rsid w:val="00A10DDE"/>
    <w:rsid w:val="00A11D77"/>
    <w:rsid w:val="00A12362"/>
    <w:rsid w:val="00A12678"/>
    <w:rsid w:val="00A12974"/>
    <w:rsid w:val="00A13176"/>
    <w:rsid w:val="00A13826"/>
    <w:rsid w:val="00A140B6"/>
    <w:rsid w:val="00A14121"/>
    <w:rsid w:val="00A1436F"/>
    <w:rsid w:val="00A14CB6"/>
    <w:rsid w:val="00A14D4F"/>
    <w:rsid w:val="00A14E74"/>
    <w:rsid w:val="00A14FBD"/>
    <w:rsid w:val="00A15861"/>
    <w:rsid w:val="00A15C5A"/>
    <w:rsid w:val="00A15DE1"/>
    <w:rsid w:val="00A16198"/>
    <w:rsid w:val="00A16B88"/>
    <w:rsid w:val="00A16F2B"/>
    <w:rsid w:val="00A171DB"/>
    <w:rsid w:val="00A172F7"/>
    <w:rsid w:val="00A17BF4"/>
    <w:rsid w:val="00A20123"/>
    <w:rsid w:val="00A20488"/>
    <w:rsid w:val="00A21078"/>
    <w:rsid w:val="00A21587"/>
    <w:rsid w:val="00A215EC"/>
    <w:rsid w:val="00A21A2F"/>
    <w:rsid w:val="00A22402"/>
    <w:rsid w:val="00A22C47"/>
    <w:rsid w:val="00A22D1E"/>
    <w:rsid w:val="00A22E7F"/>
    <w:rsid w:val="00A235B0"/>
    <w:rsid w:val="00A236C7"/>
    <w:rsid w:val="00A23BDD"/>
    <w:rsid w:val="00A24261"/>
    <w:rsid w:val="00A24B30"/>
    <w:rsid w:val="00A25053"/>
    <w:rsid w:val="00A265A7"/>
    <w:rsid w:val="00A26915"/>
    <w:rsid w:val="00A27561"/>
    <w:rsid w:val="00A3005D"/>
    <w:rsid w:val="00A30780"/>
    <w:rsid w:val="00A3087E"/>
    <w:rsid w:val="00A308A9"/>
    <w:rsid w:val="00A30DB7"/>
    <w:rsid w:val="00A311C8"/>
    <w:rsid w:val="00A32134"/>
    <w:rsid w:val="00A32F1F"/>
    <w:rsid w:val="00A32FBC"/>
    <w:rsid w:val="00A330EB"/>
    <w:rsid w:val="00A33816"/>
    <w:rsid w:val="00A339DA"/>
    <w:rsid w:val="00A33A85"/>
    <w:rsid w:val="00A34273"/>
    <w:rsid w:val="00A348C1"/>
    <w:rsid w:val="00A34AA1"/>
    <w:rsid w:val="00A3529C"/>
    <w:rsid w:val="00A35A19"/>
    <w:rsid w:val="00A36760"/>
    <w:rsid w:val="00A36818"/>
    <w:rsid w:val="00A37926"/>
    <w:rsid w:val="00A404D7"/>
    <w:rsid w:val="00A412ED"/>
    <w:rsid w:val="00A41F8F"/>
    <w:rsid w:val="00A43056"/>
    <w:rsid w:val="00A4312B"/>
    <w:rsid w:val="00A43226"/>
    <w:rsid w:val="00A43D87"/>
    <w:rsid w:val="00A43FC1"/>
    <w:rsid w:val="00A44042"/>
    <w:rsid w:val="00A44861"/>
    <w:rsid w:val="00A44D5F"/>
    <w:rsid w:val="00A45114"/>
    <w:rsid w:val="00A45662"/>
    <w:rsid w:val="00A461C3"/>
    <w:rsid w:val="00A461EC"/>
    <w:rsid w:val="00A46564"/>
    <w:rsid w:val="00A46FE5"/>
    <w:rsid w:val="00A4705F"/>
    <w:rsid w:val="00A472E6"/>
    <w:rsid w:val="00A474E5"/>
    <w:rsid w:val="00A475F8"/>
    <w:rsid w:val="00A47727"/>
    <w:rsid w:val="00A507D6"/>
    <w:rsid w:val="00A50B5C"/>
    <w:rsid w:val="00A51BEB"/>
    <w:rsid w:val="00A51E20"/>
    <w:rsid w:val="00A52157"/>
    <w:rsid w:val="00A52581"/>
    <w:rsid w:val="00A527D1"/>
    <w:rsid w:val="00A52D3E"/>
    <w:rsid w:val="00A530BC"/>
    <w:rsid w:val="00A53381"/>
    <w:rsid w:val="00A546CC"/>
    <w:rsid w:val="00A54759"/>
    <w:rsid w:val="00A54DFF"/>
    <w:rsid w:val="00A55115"/>
    <w:rsid w:val="00A55E9A"/>
    <w:rsid w:val="00A560F0"/>
    <w:rsid w:val="00A57CBA"/>
    <w:rsid w:val="00A57EB5"/>
    <w:rsid w:val="00A60025"/>
    <w:rsid w:val="00A6032A"/>
    <w:rsid w:val="00A610B6"/>
    <w:rsid w:val="00A615EE"/>
    <w:rsid w:val="00A6182F"/>
    <w:rsid w:val="00A61ABB"/>
    <w:rsid w:val="00A61BC8"/>
    <w:rsid w:val="00A620D6"/>
    <w:rsid w:val="00A621DF"/>
    <w:rsid w:val="00A62EC5"/>
    <w:rsid w:val="00A637C7"/>
    <w:rsid w:val="00A63988"/>
    <w:rsid w:val="00A642E4"/>
    <w:rsid w:val="00A64B83"/>
    <w:rsid w:val="00A64CBA"/>
    <w:rsid w:val="00A64FE0"/>
    <w:rsid w:val="00A66064"/>
    <w:rsid w:val="00A6622D"/>
    <w:rsid w:val="00A6629E"/>
    <w:rsid w:val="00A663F7"/>
    <w:rsid w:val="00A67018"/>
    <w:rsid w:val="00A70121"/>
    <w:rsid w:val="00A70A0C"/>
    <w:rsid w:val="00A71DDA"/>
    <w:rsid w:val="00A7243C"/>
    <w:rsid w:val="00A72519"/>
    <w:rsid w:val="00A737EF"/>
    <w:rsid w:val="00A74601"/>
    <w:rsid w:val="00A746D3"/>
    <w:rsid w:val="00A74764"/>
    <w:rsid w:val="00A747EA"/>
    <w:rsid w:val="00A74962"/>
    <w:rsid w:val="00A74FDD"/>
    <w:rsid w:val="00A753BC"/>
    <w:rsid w:val="00A753C1"/>
    <w:rsid w:val="00A76732"/>
    <w:rsid w:val="00A773F1"/>
    <w:rsid w:val="00A77553"/>
    <w:rsid w:val="00A7773F"/>
    <w:rsid w:val="00A7777D"/>
    <w:rsid w:val="00A77CEF"/>
    <w:rsid w:val="00A804D1"/>
    <w:rsid w:val="00A8067B"/>
    <w:rsid w:val="00A80E7C"/>
    <w:rsid w:val="00A80FAB"/>
    <w:rsid w:val="00A813AF"/>
    <w:rsid w:val="00A8252B"/>
    <w:rsid w:val="00A82955"/>
    <w:rsid w:val="00A83318"/>
    <w:rsid w:val="00A833F9"/>
    <w:rsid w:val="00A83D46"/>
    <w:rsid w:val="00A844FA"/>
    <w:rsid w:val="00A84A88"/>
    <w:rsid w:val="00A85C11"/>
    <w:rsid w:val="00A85FCB"/>
    <w:rsid w:val="00A86059"/>
    <w:rsid w:val="00A86FC0"/>
    <w:rsid w:val="00A86FEB"/>
    <w:rsid w:val="00A87AAD"/>
    <w:rsid w:val="00A87B59"/>
    <w:rsid w:val="00A87D5C"/>
    <w:rsid w:val="00A908AA"/>
    <w:rsid w:val="00A90D51"/>
    <w:rsid w:val="00A91060"/>
    <w:rsid w:val="00A91214"/>
    <w:rsid w:val="00A91A9A"/>
    <w:rsid w:val="00A91BA4"/>
    <w:rsid w:val="00A920E6"/>
    <w:rsid w:val="00A9234C"/>
    <w:rsid w:val="00A92588"/>
    <w:rsid w:val="00A9289D"/>
    <w:rsid w:val="00A931CB"/>
    <w:rsid w:val="00A9332D"/>
    <w:rsid w:val="00A937D9"/>
    <w:rsid w:val="00A93C69"/>
    <w:rsid w:val="00A93F2E"/>
    <w:rsid w:val="00A9448C"/>
    <w:rsid w:val="00A94BA7"/>
    <w:rsid w:val="00A96640"/>
    <w:rsid w:val="00A96746"/>
    <w:rsid w:val="00A97199"/>
    <w:rsid w:val="00AA030F"/>
    <w:rsid w:val="00AA0A8B"/>
    <w:rsid w:val="00AA1786"/>
    <w:rsid w:val="00AA19F0"/>
    <w:rsid w:val="00AA2C21"/>
    <w:rsid w:val="00AA2CE3"/>
    <w:rsid w:val="00AA3069"/>
    <w:rsid w:val="00AA332F"/>
    <w:rsid w:val="00AA345C"/>
    <w:rsid w:val="00AA38AF"/>
    <w:rsid w:val="00AA39A6"/>
    <w:rsid w:val="00AA3A75"/>
    <w:rsid w:val="00AA4350"/>
    <w:rsid w:val="00AA43E4"/>
    <w:rsid w:val="00AA469A"/>
    <w:rsid w:val="00AA4D4F"/>
    <w:rsid w:val="00AA533F"/>
    <w:rsid w:val="00AA5410"/>
    <w:rsid w:val="00AA5557"/>
    <w:rsid w:val="00AA60A9"/>
    <w:rsid w:val="00AA622F"/>
    <w:rsid w:val="00AA6308"/>
    <w:rsid w:val="00AA6F4A"/>
    <w:rsid w:val="00AA6FC1"/>
    <w:rsid w:val="00AA7174"/>
    <w:rsid w:val="00AA74A3"/>
    <w:rsid w:val="00AA74F9"/>
    <w:rsid w:val="00AA7A11"/>
    <w:rsid w:val="00AB08E9"/>
    <w:rsid w:val="00AB16C4"/>
    <w:rsid w:val="00AB1798"/>
    <w:rsid w:val="00AB2070"/>
    <w:rsid w:val="00AB256F"/>
    <w:rsid w:val="00AB2BDD"/>
    <w:rsid w:val="00AB2BF8"/>
    <w:rsid w:val="00AB3367"/>
    <w:rsid w:val="00AB3A53"/>
    <w:rsid w:val="00AB4312"/>
    <w:rsid w:val="00AB4880"/>
    <w:rsid w:val="00AB48FD"/>
    <w:rsid w:val="00AB518C"/>
    <w:rsid w:val="00AB66EC"/>
    <w:rsid w:val="00AB67E8"/>
    <w:rsid w:val="00AB6BC8"/>
    <w:rsid w:val="00AB6C8D"/>
    <w:rsid w:val="00AB6F1C"/>
    <w:rsid w:val="00AB7183"/>
    <w:rsid w:val="00AB73A8"/>
    <w:rsid w:val="00AB7C89"/>
    <w:rsid w:val="00AB7E7A"/>
    <w:rsid w:val="00AB7FF2"/>
    <w:rsid w:val="00AC032C"/>
    <w:rsid w:val="00AC0886"/>
    <w:rsid w:val="00AC0F64"/>
    <w:rsid w:val="00AC12A3"/>
    <w:rsid w:val="00AC1944"/>
    <w:rsid w:val="00AC2E83"/>
    <w:rsid w:val="00AC2F63"/>
    <w:rsid w:val="00AC313D"/>
    <w:rsid w:val="00AC4181"/>
    <w:rsid w:val="00AC461A"/>
    <w:rsid w:val="00AC4EF7"/>
    <w:rsid w:val="00AC53DA"/>
    <w:rsid w:val="00AC5473"/>
    <w:rsid w:val="00AC580C"/>
    <w:rsid w:val="00AC5D0F"/>
    <w:rsid w:val="00AC6469"/>
    <w:rsid w:val="00AC64BD"/>
    <w:rsid w:val="00AC678A"/>
    <w:rsid w:val="00AC726E"/>
    <w:rsid w:val="00AC778E"/>
    <w:rsid w:val="00AC7B6D"/>
    <w:rsid w:val="00AC7C42"/>
    <w:rsid w:val="00AD0C15"/>
    <w:rsid w:val="00AD1112"/>
    <w:rsid w:val="00AD123C"/>
    <w:rsid w:val="00AD163D"/>
    <w:rsid w:val="00AD2620"/>
    <w:rsid w:val="00AD2830"/>
    <w:rsid w:val="00AD29B0"/>
    <w:rsid w:val="00AD29EF"/>
    <w:rsid w:val="00AD2AF0"/>
    <w:rsid w:val="00AD36E4"/>
    <w:rsid w:val="00AD4472"/>
    <w:rsid w:val="00AD475C"/>
    <w:rsid w:val="00AD490B"/>
    <w:rsid w:val="00AD4B87"/>
    <w:rsid w:val="00AD4C2B"/>
    <w:rsid w:val="00AD5173"/>
    <w:rsid w:val="00AD56DF"/>
    <w:rsid w:val="00AD5BD2"/>
    <w:rsid w:val="00AD5FE9"/>
    <w:rsid w:val="00AD6040"/>
    <w:rsid w:val="00AD6799"/>
    <w:rsid w:val="00AD698F"/>
    <w:rsid w:val="00AD6A5B"/>
    <w:rsid w:val="00AD6CEA"/>
    <w:rsid w:val="00AD762B"/>
    <w:rsid w:val="00AD7B12"/>
    <w:rsid w:val="00AD7CD6"/>
    <w:rsid w:val="00AE0D8C"/>
    <w:rsid w:val="00AE1122"/>
    <w:rsid w:val="00AE13F5"/>
    <w:rsid w:val="00AE1908"/>
    <w:rsid w:val="00AE1E63"/>
    <w:rsid w:val="00AE255A"/>
    <w:rsid w:val="00AE2714"/>
    <w:rsid w:val="00AE33CD"/>
    <w:rsid w:val="00AE3D41"/>
    <w:rsid w:val="00AE4FB6"/>
    <w:rsid w:val="00AE5250"/>
    <w:rsid w:val="00AE52FC"/>
    <w:rsid w:val="00AE573F"/>
    <w:rsid w:val="00AE6D24"/>
    <w:rsid w:val="00AE6FEE"/>
    <w:rsid w:val="00AE71D3"/>
    <w:rsid w:val="00AE7CC8"/>
    <w:rsid w:val="00AF03DE"/>
    <w:rsid w:val="00AF0F7F"/>
    <w:rsid w:val="00AF1389"/>
    <w:rsid w:val="00AF24FD"/>
    <w:rsid w:val="00AF27CE"/>
    <w:rsid w:val="00AF28EC"/>
    <w:rsid w:val="00AF331B"/>
    <w:rsid w:val="00AF38D9"/>
    <w:rsid w:val="00AF3A9D"/>
    <w:rsid w:val="00AF4904"/>
    <w:rsid w:val="00AF4C4B"/>
    <w:rsid w:val="00AF4D22"/>
    <w:rsid w:val="00AF55D8"/>
    <w:rsid w:val="00AF5A18"/>
    <w:rsid w:val="00AF5CC4"/>
    <w:rsid w:val="00AF629D"/>
    <w:rsid w:val="00AF63FB"/>
    <w:rsid w:val="00AF69A3"/>
    <w:rsid w:val="00AF6A8E"/>
    <w:rsid w:val="00AF6AF1"/>
    <w:rsid w:val="00AF6C48"/>
    <w:rsid w:val="00AF74B6"/>
    <w:rsid w:val="00B006AD"/>
    <w:rsid w:val="00B00765"/>
    <w:rsid w:val="00B014FF"/>
    <w:rsid w:val="00B016E7"/>
    <w:rsid w:val="00B01743"/>
    <w:rsid w:val="00B01EDA"/>
    <w:rsid w:val="00B0214D"/>
    <w:rsid w:val="00B0227A"/>
    <w:rsid w:val="00B0279F"/>
    <w:rsid w:val="00B02ECE"/>
    <w:rsid w:val="00B02F1B"/>
    <w:rsid w:val="00B03764"/>
    <w:rsid w:val="00B03776"/>
    <w:rsid w:val="00B04113"/>
    <w:rsid w:val="00B04B27"/>
    <w:rsid w:val="00B051C1"/>
    <w:rsid w:val="00B057A7"/>
    <w:rsid w:val="00B06068"/>
    <w:rsid w:val="00B0610A"/>
    <w:rsid w:val="00B065F8"/>
    <w:rsid w:val="00B06B24"/>
    <w:rsid w:val="00B06C37"/>
    <w:rsid w:val="00B074B9"/>
    <w:rsid w:val="00B0761D"/>
    <w:rsid w:val="00B079C8"/>
    <w:rsid w:val="00B107AF"/>
    <w:rsid w:val="00B10933"/>
    <w:rsid w:val="00B11E9C"/>
    <w:rsid w:val="00B11F1E"/>
    <w:rsid w:val="00B12324"/>
    <w:rsid w:val="00B1275D"/>
    <w:rsid w:val="00B12CA5"/>
    <w:rsid w:val="00B13597"/>
    <w:rsid w:val="00B1376E"/>
    <w:rsid w:val="00B13D2E"/>
    <w:rsid w:val="00B13E83"/>
    <w:rsid w:val="00B14172"/>
    <w:rsid w:val="00B14FE1"/>
    <w:rsid w:val="00B1537A"/>
    <w:rsid w:val="00B154A0"/>
    <w:rsid w:val="00B15723"/>
    <w:rsid w:val="00B15DA4"/>
    <w:rsid w:val="00B161CE"/>
    <w:rsid w:val="00B16ABC"/>
    <w:rsid w:val="00B16B1E"/>
    <w:rsid w:val="00B16C5C"/>
    <w:rsid w:val="00B16D92"/>
    <w:rsid w:val="00B178D0"/>
    <w:rsid w:val="00B20B8D"/>
    <w:rsid w:val="00B20FED"/>
    <w:rsid w:val="00B21155"/>
    <w:rsid w:val="00B21C8C"/>
    <w:rsid w:val="00B22311"/>
    <w:rsid w:val="00B227D5"/>
    <w:rsid w:val="00B22F5A"/>
    <w:rsid w:val="00B23101"/>
    <w:rsid w:val="00B2311D"/>
    <w:rsid w:val="00B23449"/>
    <w:rsid w:val="00B23E4F"/>
    <w:rsid w:val="00B2406A"/>
    <w:rsid w:val="00B24135"/>
    <w:rsid w:val="00B25234"/>
    <w:rsid w:val="00B252B7"/>
    <w:rsid w:val="00B259D0"/>
    <w:rsid w:val="00B25DEE"/>
    <w:rsid w:val="00B27A2D"/>
    <w:rsid w:val="00B27E95"/>
    <w:rsid w:val="00B30162"/>
    <w:rsid w:val="00B30520"/>
    <w:rsid w:val="00B30C6D"/>
    <w:rsid w:val="00B31175"/>
    <w:rsid w:val="00B313FC"/>
    <w:rsid w:val="00B31835"/>
    <w:rsid w:val="00B31984"/>
    <w:rsid w:val="00B32164"/>
    <w:rsid w:val="00B332D8"/>
    <w:rsid w:val="00B334BB"/>
    <w:rsid w:val="00B34721"/>
    <w:rsid w:val="00B34EC8"/>
    <w:rsid w:val="00B35901"/>
    <w:rsid w:val="00B35C7D"/>
    <w:rsid w:val="00B35CDE"/>
    <w:rsid w:val="00B36652"/>
    <w:rsid w:val="00B373CB"/>
    <w:rsid w:val="00B3744D"/>
    <w:rsid w:val="00B37465"/>
    <w:rsid w:val="00B37BC6"/>
    <w:rsid w:val="00B37F64"/>
    <w:rsid w:val="00B4029F"/>
    <w:rsid w:val="00B402D4"/>
    <w:rsid w:val="00B4031A"/>
    <w:rsid w:val="00B40A1A"/>
    <w:rsid w:val="00B41067"/>
    <w:rsid w:val="00B41395"/>
    <w:rsid w:val="00B419C4"/>
    <w:rsid w:val="00B41CB5"/>
    <w:rsid w:val="00B41DF1"/>
    <w:rsid w:val="00B41EEE"/>
    <w:rsid w:val="00B433A4"/>
    <w:rsid w:val="00B436F6"/>
    <w:rsid w:val="00B43C8D"/>
    <w:rsid w:val="00B445FE"/>
    <w:rsid w:val="00B44A44"/>
    <w:rsid w:val="00B453EF"/>
    <w:rsid w:val="00B456D0"/>
    <w:rsid w:val="00B45A52"/>
    <w:rsid w:val="00B45BF6"/>
    <w:rsid w:val="00B45ED6"/>
    <w:rsid w:val="00B45FF7"/>
    <w:rsid w:val="00B4673D"/>
    <w:rsid w:val="00B46C1B"/>
    <w:rsid w:val="00B46D0D"/>
    <w:rsid w:val="00B46FFF"/>
    <w:rsid w:val="00B47936"/>
    <w:rsid w:val="00B50661"/>
    <w:rsid w:val="00B50CBD"/>
    <w:rsid w:val="00B51194"/>
    <w:rsid w:val="00B519B5"/>
    <w:rsid w:val="00B51EE4"/>
    <w:rsid w:val="00B52750"/>
    <w:rsid w:val="00B52817"/>
    <w:rsid w:val="00B52DE9"/>
    <w:rsid w:val="00B53353"/>
    <w:rsid w:val="00B534B2"/>
    <w:rsid w:val="00B535CB"/>
    <w:rsid w:val="00B53A92"/>
    <w:rsid w:val="00B547AE"/>
    <w:rsid w:val="00B5490A"/>
    <w:rsid w:val="00B56559"/>
    <w:rsid w:val="00B5703C"/>
    <w:rsid w:val="00B57215"/>
    <w:rsid w:val="00B57782"/>
    <w:rsid w:val="00B57A1C"/>
    <w:rsid w:val="00B57E2F"/>
    <w:rsid w:val="00B60B0F"/>
    <w:rsid w:val="00B60F6D"/>
    <w:rsid w:val="00B6103D"/>
    <w:rsid w:val="00B61975"/>
    <w:rsid w:val="00B61A27"/>
    <w:rsid w:val="00B61B22"/>
    <w:rsid w:val="00B63107"/>
    <w:rsid w:val="00B635A2"/>
    <w:rsid w:val="00B635E0"/>
    <w:rsid w:val="00B63612"/>
    <w:rsid w:val="00B64587"/>
    <w:rsid w:val="00B65387"/>
    <w:rsid w:val="00B666B4"/>
    <w:rsid w:val="00B66AD0"/>
    <w:rsid w:val="00B66CE8"/>
    <w:rsid w:val="00B66F67"/>
    <w:rsid w:val="00B6772C"/>
    <w:rsid w:val="00B67F5E"/>
    <w:rsid w:val="00B708D4"/>
    <w:rsid w:val="00B70CC7"/>
    <w:rsid w:val="00B71080"/>
    <w:rsid w:val="00B714D8"/>
    <w:rsid w:val="00B71FA7"/>
    <w:rsid w:val="00B73ED3"/>
    <w:rsid w:val="00B7434A"/>
    <w:rsid w:val="00B74EA7"/>
    <w:rsid w:val="00B7572F"/>
    <w:rsid w:val="00B760BE"/>
    <w:rsid w:val="00B770E2"/>
    <w:rsid w:val="00B772F6"/>
    <w:rsid w:val="00B77E1D"/>
    <w:rsid w:val="00B80270"/>
    <w:rsid w:val="00B803DB"/>
    <w:rsid w:val="00B82717"/>
    <w:rsid w:val="00B82991"/>
    <w:rsid w:val="00B82C87"/>
    <w:rsid w:val="00B8363B"/>
    <w:rsid w:val="00B83AD8"/>
    <w:rsid w:val="00B83DA6"/>
    <w:rsid w:val="00B845EB"/>
    <w:rsid w:val="00B84DC9"/>
    <w:rsid w:val="00B85638"/>
    <w:rsid w:val="00B85AAB"/>
    <w:rsid w:val="00B85EA0"/>
    <w:rsid w:val="00B86C1B"/>
    <w:rsid w:val="00B8709D"/>
    <w:rsid w:val="00B87B42"/>
    <w:rsid w:val="00B87BED"/>
    <w:rsid w:val="00B87CC5"/>
    <w:rsid w:val="00B87F18"/>
    <w:rsid w:val="00B9006C"/>
    <w:rsid w:val="00B9028B"/>
    <w:rsid w:val="00B906B1"/>
    <w:rsid w:val="00B90786"/>
    <w:rsid w:val="00B90842"/>
    <w:rsid w:val="00B91099"/>
    <w:rsid w:val="00B911EA"/>
    <w:rsid w:val="00B918CE"/>
    <w:rsid w:val="00B91D52"/>
    <w:rsid w:val="00B92310"/>
    <w:rsid w:val="00B929FB"/>
    <w:rsid w:val="00B92A17"/>
    <w:rsid w:val="00B92B4D"/>
    <w:rsid w:val="00B94A1E"/>
    <w:rsid w:val="00B950CA"/>
    <w:rsid w:val="00B950EC"/>
    <w:rsid w:val="00B9516F"/>
    <w:rsid w:val="00B96141"/>
    <w:rsid w:val="00B96364"/>
    <w:rsid w:val="00B968F5"/>
    <w:rsid w:val="00B96922"/>
    <w:rsid w:val="00B97E70"/>
    <w:rsid w:val="00BA0633"/>
    <w:rsid w:val="00BA1ACE"/>
    <w:rsid w:val="00BA24F5"/>
    <w:rsid w:val="00BA258A"/>
    <w:rsid w:val="00BA2858"/>
    <w:rsid w:val="00BA2BE6"/>
    <w:rsid w:val="00BA2C45"/>
    <w:rsid w:val="00BA3144"/>
    <w:rsid w:val="00BA31D5"/>
    <w:rsid w:val="00BA3D71"/>
    <w:rsid w:val="00BA47DB"/>
    <w:rsid w:val="00BA4CBA"/>
    <w:rsid w:val="00BA54EC"/>
    <w:rsid w:val="00BA603F"/>
    <w:rsid w:val="00BA6189"/>
    <w:rsid w:val="00BA69B6"/>
    <w:rsid w:val="00BA6B23"/>
    <w:rsid w:val="00BA6BE7"/>
    <w:rsid w:val="00BA70CD"/>
    <w:rsid w:val="00BA70E2"/>
    <w:rsid w:val="00BA7E6A"/>
    <w:rsid w:val="00BA7FFB"/>
    <w:rsid w:val="00BB0201"/>
    <w:rsid w:val="00BB06DB"/>
    <w:rsid w:val="00BB074D"/>
    <w:rsid w:val="00BB0B7C"/>
    <w:rsid w:val="00BB1623"/>
    <w:rsid w:val="00BB24D9"/>
    <w:rsid w:val="00BB35BA"/>
    <w:rsid w:val="00BB3B2D"/>
    <w:rsid w:val="00BB3EE1"/>
    <w:rsid w:val="00BB4092"/>
    <w:rsid w:val="00BB42FB"/>
    <w:rsid w:val="00BB4E31"/>
    <w:rsid w:val="00BB5A43"/>
    <w:rsid w:val="00BB5B8A"/>
    <w:rsid w:val="00BB61F5"/>
    <w:rsid w:val="00BB6B35"/>
    <w:rsid w:val="00BB6D94"/>
    <w:rsid w:val="00BB6DD1"/>
    <w:rsid w:val="00BB6F1E"/>
    <w:rsid w:val="00BB7960"/>
    <w:rsid w:val="00BC005F"/>
    <w:rsid w:val="00BC03FA"/>
    <w:rsid w:val="00BC0CE1"/>
    <w:rsid w:val="00BC0D12"/>
    <w:rsid w:val="00BC1164"/>
    <w:rsid w:val="00BC1177"/>
    <w:rsid w:val="00BC1A6F"/>
    <w:rsid w:val="00BC1E86"/>
    <w:rsid w:val="00BC239D"/>
    <w:rsid w:val="00BC23A1"/>
    <w:rsid w:val="00BC2F5A"/>
    <w:rsid w:val="00BC306F"/>
    <w:rsid w:val="00BC4A92"/>
    <w:rsid w:val="00BC5C1C"/>
    <w:rsid w:val="00BC6217"/>
    <w:rsid w:val="00BC7414"/>
    <w:rsid w:val="00BD045C"/>
    <w:rsid w:val="00BD11D3"/>
    <w:rsid w:val="00BD1812"/>
    <w:rsid w:val="00BD1C02"/>
    <w:rsid w:val="00BD2319"/>
    <w:rsid w:val="00BD24B6"/>
    <w:rsid w:val="00BD25BA"/>
    <w:rsid w:val="00BD39D7"/>
    <w:rsid w:val="00BD47C7"/>
    <w:rsid w:val="00BD4DD2"/>
    <w:rsid w:val="00BD4EC8"/>
    <w:rsid w:val="00BD50A0"/>
    <w:rsid w:val="00BD5164"/>
    <w:rsid w:val="00BD53C4"/>
    <w:rsid w:val="00BD6513"/>
    <w:rsid w:val="00BD6E79"/>
    <w:rsid w:val="00BD6F6A"/>
    <w:rsid w:val="00BD71AF"/>
    <w:rsid w:val="00BD7327"/>
    <w:rsid w:val="00BD7367"/>
    <w:rsid w:val="00BD77B1"/>
    <w:rsid w:val="00BD7E86"/>
    <w:rsid w:val="00BE022C"/>
    <w:rsid w:val="00BE143E"/>
    <w:rsid w:val="00BE151B"/>
    <w:rsid w:val="00BE1A9D"/>
    <w:rsid w:val="00BE1E36"/>
    <w:rsid w:val="00BE3315"/>
    <w:rsid w:val="00BE37EE"/>
    <w:rsid w:val="00BE451A"/>
    <w:rsid w:val="00BE4886"/>
    <w:rsid w:val="00BE49F5"/>
    <w:rsid w:val="00BE4A85"/>
    <w:rsid w:val="00BE4DBC"/>
    <w:rsid w:val="00BE4E0D"/>
    <w:rsid w:val="00BE4FD7"/>
    <w:rsid w:val="00BE5014"/>
    <w:rsid w:val="00BE577A"/>
    <w:rsid w:val="00BE5F6C"/>
    <w:rsid w:val="00BE66BC"/>
    <w:rsid w:val="00BE6D7D"/>
    <w:rsid w:val="00BE790A"/>
    <w:rsid w:val="00BF0334"/>
    <w:rsid w:val="00BF0778"/>
    <w:rsid w:val="00BF07EB"/>
    <w:rsid w:val="00BF0BC5"/>
    <w:rsid w:val="00BF1D9D"/>
    <w:rsid w:val="00BF369D"/>
    <w:rsid w:val="00BF3A07"/>
    <w:rsid w:val="00BF3CD6"/>
    <w:rsid w:val="00BF3CEB"/>
    <w:rsid w:val="00BF3DA2"/>
    <w:rsid w:val="00BF4306"/>
    <w:rsid w:val="00BF466F"/>
    <w:rsid w:val="00BF47B8"/>
    <w:rsid w:val="00BF47EE"/>
    <w:rsid w:val="00BF4806"/>
    <w:rsid w:val="00BF5068"/>
    <w:rsid w:val="00BF5B86"/>
    <w:rsid w:val="00BF5BCD"/>
    <w:rsid w:val="00BF5CCF"/>
    <w:rsid w:val="00BF5D2A"/>
    <w:rsid w:val="00BF609F"/>
    <w:rsid w:val="00BF619F"/>
    <w:rsid w:val="00BF679E"/>
    <w:rsid w:val="00BF7780"/>
    <w:rsid w:val="00BF7D53"/>
    <w:rsid w:val="00BF7D7A"/>
    <w:rsid w:val="00C000B4"/>
    <w:rsid w:val="00C0043B"/>
    <w:rsid w:val="00C00F96"/>
    <w:rsid w:val="00C025C0"/>
    <w:rsid w:val="00C02BCE"/>
    <w:rsid w:val="00C03E33"/>
    <w:rsid w:val="00C04447"/>
    <w:rsid w:val="00C04716"/>
    <w:rsid w:val="00C05AEC"/>
    <w:rsid w:val="00C06101"/>
    <w:rsid w:val="00C06DB8"/>
    <w:rsid w:val="00C071F1"/>
    <w:rsid w:val="00C07F73"/>
    <w:rsid w:val="00C10374"/>
    <w:rsid w:val="00C106FD"/>
    <w:rsid w:val="00C10889"/>
    <w:rsid w:val="00C10AE6"/>
    <w:rsid w:val="00C10B6F"/>
    <w:rsid w:val="00C10BC1"/>
    <w:rsid w:val="00C11A45"/>
    <w:rsid w:val="00C11C6A"/>
    <w:rsid w:val="00C125E2"/>
    <w:rsid w:val="00C12667"/>
    <w:rsid w:val="00C12713"/>
    <w:rsid w:val="00C1276B"/>
    <w:rsid w:val="00C12A40"/>
    <w:rsid w:val="00C12DC7"/>
    <w:rsid w:val="00C133A4"/>
    <w:rsid w:val="00C13B0B"/>
    <w:rsid w:val="00C14139"/>
    <w:rsid w:val="00C14A56"/>
    <w:rsid w:val="00C150AD"/>
    <w:rsid w:val="00C15867"/>
    <w:rsid w:val="00C16061"/>
    <w:rsid w:val="00C16272"/>
    <w:rsid w:val="00C16694"/>
    <w:rsid w:val="00C16B7B"/>
    <w:rsid w:val="00C16D2E"/>
    <w:rsid w:val="00C17C41"/>
    <w:rsid w:val="00C17E7A"/>
    <w:rsid w:val="00C205B1"/>
    <w:rsid w:val="00C2113F"/>
    <w:rsid w:val="00C217B6"/>
    <w:rsid w:val="00C2188B"/>
    <w:rsid w:val="00C218A9"/>
    <w:rsid w:val="00C21C10"/>
    <w:rsid w:val="00C21E0C"/>
    <w:rsid w:val="00C22BA0"/>
    <w:rsid w:val="00C231FF"/>
    <w:rsid w:val="00C23950"/>
    <w:rsid w:val="00C239E7"/>
    <w:rsid w:val="00C23C70"/>
    <w:rsid w:val="00C23DB7"/>
    <w:rsid w:val="00C23E58"/>
    <w:rsid w:val="00C24375"/>
    <w:rsid w:val="00C245E4"/>
    <w:rsid w:val="00C25426"/>
    <w:rsid w:val="00C26422"/>
    <w:rsid w:val="00C264D2"/>
    <w:rsid w:val="00C26CE6"/>
    <w:rsid w:val="00C301F1"/>
    <w:rsid w:val="00C302DC"/>
    <w:rsid w:val="00C308CD"/>
    <w:rsid w:val="00C317E3"/>
    <w:rsid w:val="00C31AFB"/>
    <w:rsid w:val="00C31EA8"/>
    <w:rsid w:val="00C3215B"/>
    <w:rsid w:val="00C323CF"/>
    <w:rsid w:val="00C32490"/>
    <w:rsid w:val="00C32CC9"/>
    <w:rsid w:val="00C32E18"/>
    <w:rsid w:val="00C33229"/>
    <w:rsid w:val="00C3338C"/>
    <w:rsid w:val="00C33547"/>
    <w:rsid w:val="00C3393B"/>
    <w:rsid w:val="00C33C31"/>
    <w:rsid w:val="00C33C39"/>
    <w:rsid w:val="00C3407A"/>
    <w:rsid w:val="00C346CC"/>
    <w:rsid w:val="00C347E2"/>
    <w:rsid w:val="00C34D0D"/>
    <w:rsid w:val="00C34D80"/>
    <w:rsid w:val="00C35136"/>
    <w:rsid w:val="00C35AD6"/>
    <w:rsid w:val="00C35CD5"/>
    <w:rsid w:val="00C36814"/>
    <w:rsid w:val="00C36874"/>
    <w:rsid w:val="00C37B54"/>
    <w:rsid w:val="00C37DEE"/>
    <w:rsid w:val="00C37FFD"/>
    <w:rsid w:val="00C400A5"/>
    <w:rsid w:val="00C400F9"/>
    <w:rsid w:val="00C400FA"/>
    <w:rsid w:val="00C40389"/>
    <w:rsid w:val="00C404BF"/>
    <w:rsid w:val="00C40931"/>
    <w:rsid w:val="00C40CA8"/>
    <w:rsid w:val="00C40E7B"/>
    <w:rsid w:val="00C41301"/>
    <w:rsid w:val="00C41E26"/>
    <w:rsid w:val="00C42256"/>
    <w:rsid w:val="00C42484"/>
    <w:rsid w:val="00C42878"/>
    <w:rsid w:val="00C42BAC"/>
    <w:rsid w:val="00C42D72"/>
    <w:rsid w:val="00C43358"/>
    <w:rsid w:val="00C434DC"/>
    <w:rsid w:val="00C43779"/>
    <w:rsid w:val="00C43817"/>
    <w:rsid w:val="00C43C79"/>
    <w:rsid w:val="00C44081"/>
    <w:rsid w:val="00C441E3"/>
    <w:rsid w:val="00C44CF5"/>
    <w:rsid w:val="00C47A14"/>
    <w:rsid w:val="00C47F52"/>
    <w:rsid w:val="00C47FF3"/>
    <w:rsid w:val="00C5066F"/>
    <w:rsid w:val="00C5107A"/>
    <w:rsid w:val="00C519CF"/>
    <w:rsid w:val="00C51A97"/>
    <w:rsid w:val="00C51B2C"/>
    <w:rsid w:val="00C52316"/>
    <w:rsid w:val="00C523C3"/>
    <w:rsid w:val="00C52DCF"/>
    <w:rsid w:val="00C54B19"/>
    <w:rsid w:val="00C55177"/>
    <w:rsid w:val="00C556A2"/>
    <w:rsid w:val="00C55DA0"/>
    <w:rsid w:val="00C56A2C"/>
    <w:rsid w:val="00C56D19"/>
    <w:rsid w:val="00C56E55"/>
    <w:rsid w:val="00C601BC"/>
    <w:rsid w:val="00C604C9"/>
    <w:rsid w:val="00C611F7"/>
    <w:rsid w:val="00C61738"/>
    <w:rsid w:val="00C61C4E"/>
    <w:rsid w:val="00C61F43"/>
    <w:rsid w:val="00C62947"/>
    <w:rsid w:val="00C62CFE"/>
    <w:rsid w:val="00C62E25"/>
    <w:rsid w:val="00C6356D"/>
    <w:rsid w:val="00C63875"/>
    <w:rsid w:val="00C6388E"/>
    <w:rsid w:val="00C63CD2"/>
    <w:rsid w:val="00C63D40"/>
    <w:rsid w:val="00C63E5A"/>
    <w:rsid w:val="00C64211"/>
    <w:rsid w:val="00C6593B"/>
    <w:rsid w:val="00C65EAF"/>
    <w:rsid w:val="00C66265"/>
    <w:rsid w:val="00C6722F"/>
    <w:rsid w:val="00C70440"/>
    <w:rsid w:val="00C70656"/>
    <w:rsid w:val="00C70BCA"/>
    <w:rsid w:val="00C7139B"/>
    <w:rsid w:val="00C71656"/>
    <w:rsid w:val="00C71B8F"/>
    <w:rsid w:val="00C7303C"/>
    <w:rsid w:val="00C73825"/>
    <w:rsid w:val="00C73858"/>
    <w:rsid w:val="00C73952"/>
    <w:rsid w:val="00C73BEE"/>
    <w:rsid w:val="00C73CA4"/>
    <w:rsid w:val="00C74718"/>
    <w:rsid w:val="00C75D84"/>
    <w:rsid w:val="00C75DE0"/>
    <w:rsid w:val="00C766B2"/>
    <w:rsid w:val="00C76825"/>
    <w:rsid w:val="00C76E4F"/>
    <w:rsid w:val="00C771DB"/>
    <w:rsid w:val="00C773C7"/>
    <w:rsid w:val="00C778D2"/>
    <w:rsid w:val="00C77D75"/>
    <w:rsid w:val="00C80A5D"/>
    <w:rsid w:val="00C80D32"/>
    <w:rsid w:val="00C810A0"/>
    <w:rsid w:val="00C813D5"/>
    <w:rsid w:val="00C816DA"/>
    <w:rsid w:val="00C838D6"/>
    <w:rsid w:val="00C83FD2"/>
    <w:rsid w:val="00C84946"/>
    <w:rsid w:val="00C84A5B"/>
    <w:rsid w:val="00C84FC1"/>
    <w:rsid w:val="00C857DF"/>
    <w:rsid w:val="00C859BC"/>
    <w:rsid w:val="00C85BCE"/>
    <w:rsid w:val="00C85E55"/>
    <w:rsid w:val="00C85F9E"/>
    <w:rsid w:val="00C865C2"/>
    <w:rsid w:val="00C86B55"/>
    <w:rsid w:val="00C8707E"/>
    <w:rsid w:val="00C87294"/>
    <w:rsid w:val="00C87494"/>
    <w:rsid w:val="00C8758E"/>
    <w:rsid w:val="00C87A0A"/>
    <w:rsid w:val="00C87CC1"/>
    <w:rsid w:val="00C9095E"/>
    <w:rsid w:val="00C90DC0"/>
    <w:rsid w:val="00C916DA"/>
    <w:rsid w:val="00C9182A"/>
    <w:rsid w:val="00C918AE"/>
    <w:rsid w:val="00C91B78"/>
    <w:rsid w:val="00C924E4"/>
    <w:rsid w:val="00C928C7"/>
    <w:rsid w:val="00C92975"/>
    <w:rsid w:val="00C92D98"/>
    <w:rsid w:val="00C92FBB"/>
    <w:rsid w:val="00C9340E"/>
    <w:rsid w:val="00C93FBD"/>
    <w:rsid w:val="00C93FCD"/>
    <w:rsid w:val="00C94749"/>
    <w:rsid w:val="00C953D1"/>
    <w:rsid w:val="00C961CE"/>
    <w:rsid w:val="00C96DD4"/>
    <w:rsid w:val="00C97483"/>
    <w:rsid w:val="00C9780B"/>
    <w:rsid w:val="00C97A99"/>
    <w:rsid w:val="00C97E54"/>
    <w:rsid w:val="00CA0CED"/>
    <w:rsid w:val="00CA1B81"/>
    <w:rsid w:val="00CA1FDD"/>
    <w:rsid w:val="00CA2359"/>
    <w:rsid w:val="00CA279F"/>
    <w:rsid w:val="00CA3599"/>
    <w:rsid w:val="00CA3E2C"/>
    <w:rsid w:val="00CA3F25"/>
    <w:rsid w:val="00CA4383"/>
    <w:rsid w:val="00CA49C3"/>
    <w:rsid w:val="00CA5A1A"/>
    <w:rsid w:val="00CA5AFB"/>
    <w:rsid w:val="00CA5E3A"/>
    <w:rsid w:val="00CA6202"/>
    <w:rsid w:val="00CA6405"/>
    <w:rsid w:val="00CA65B3"/>
    <w:rsid w:val="00CA7326"/>
    <w:rsid w:val="00CA7350"/>
    <w:rsid w:val="00CA74B4"/>
    <w:rsid w:val="00CA769A"/>
    <w:rsid w:val="00CA76E5"/>
    <w:rsid w:val="00CB0622"/>
    <w:rsid w:val="00CB0C38"/>
    <w:rsid w:val="00CB1208"/>
    <w:rsid w:val="00CB1724"/>
    <w:rsid w:val="00CB29FC"/>
    <w:rsid w:val="00CB2B8D"/>
    <w:rsid w:val="00CB2DEC"/>
    <w:rsid w:val="00CB2DF1"/>
    <w:rsid w:val="00CB3725"/>
    <w:rsid w:val="00CB4392"/>
    <w:rsid w:val="00CB596B"/>
    <w:rsid w:val="00CB69C9"/>
    <w:rsid w:val="00CB6E9E"/>
    <w:rsid w:val="00CC00EE"/>
    <w:rsid w:val="00CC0D10"/>
    <w:rsid w:val="00CC16BE"/>
    <w:rsid w:val="00CC187B"/>
    <w:rsid w:val="00CC20FD"/>
    <w:rsid w:val="00CC2541"/>
    <w:rsid w:val="00CC28BD"/>
    <w:rsid w:val="00CC2972"/>
    <w:rsid w:val="00CC2CD8"/>
    <w:rsid w:val="00CC3245"/>
    <w:rsid w:val="00CC3E07"/>
    <w:rsid w:val="00CC45C3"/>
    <w:rsid w:val="00CC47FD"/>
    <w:rsid w:val="00CC486E"/>
    <w:rsid w:val="00CC4920"/>
    <w:rsid w:val="00CC4ABB"/>
    <w:rsid w:val="00CC4DA3"/>
    <w:rsid w:val="00CC55F7"/>
    <w:rsid w:val="00CC5639"/>
    <w:rsid w:val="00CC60D7"/>
    <w:rsid w:val="00CC6A91"/>
    <w:rsid w:val="00CC7265"/>
    <w:rsid w:val="00CC776E"/>
    <w:rsid w:val="00CC777F"/>
    <w:rsid w:val="00CC7F8E"/>
    <w:rsid w:val="00CD009E"/>
    <w:rsid w:val="00CD0941"/>
    <w:rsid w:val="00CD0983"/>
    <w:rsid w:val="00CD2147"/>
    <w:rsid w:val="00CD27DF"/>
    <w:rsid w:val="00CD2EC4"/>
    <w:rsid w:val="00CD2FCE"/>
    <w:rsid w:val="00CD4B30"/>
    <w:rsid w:val="00CD7E4A"/>
    <w:rsid w:val="00CE01C7"/>
    <w:rsid w:val="00CE0314"/>
    <w:rsid w:val="00CE06FB"/>
    <w:rsid w:val="00CE0865"/>
    <w:rsid w:val="00CE0BEB"/>
    <w:rsid w:val="00CE0D87"/>
    <w:rsid w:val="00CE106B"/>
    <w:rsid w:val="00CE1BB5"/>
    <w:rsid w:val="00CE1D8C"/>
    <w:rsid w:val="00CE1F44"/>
    <w:rsid w:val="00CE2379"/>
    <w:rsid w:val="00CE279C"/>
    <w:rsid w:val="00CE3061"/>
    <w:rsid w:val="00CE3434"/>
    <w:rsid w:val="00CE3B4D"/>
    <w:rsid w:val="00CE409B"/>
    <w:rsid w:val="00CE42E7"/>
    <w:rsid w:val="00CE4A9D"/>
    <w:rsid w:val="00CE4F98"/>
    <w:rsid w:val="00CE6C29"/>
    <w:rsid w:val="00CE6DC7"/>
    <w:rsid w:val="00CE70D1"/>
    <w:rsid w:val="00CE7203"/>
    <w:rsid w:val="00CE7237"/>
    <w:rsid w:val="00CE7399"/>
    <w:rsid w:val="00CE7BE1"/>
    <w:rsid w:val="00CF00ED"/>
    <w:rsid w:val="00CF0EAF"/>
    <w:rsid w:val="00CF1394"/>
    <w:rsid w:val="00CF1548"/>
    <w:rsid w:val="00CF156D"/>
    <w:rsid w:val="00CF2253"/>
    <w:rsid w:val="00CF2770"/>
    <w:rsid w:val="00CF3330"/>
    <w:rsid w:val="00CF3E42"/>
    <w:rsid w:val="00CF40CF"/>
    <w:rsid w:val="00CF47B6"/>
    <w:rsid w:val="00CF526C"/>
    <w:rsid w:val="00CF5346"/>
    <w:rsid w:val="00CF652C"/>
    <w:rsid w:val="00CF662F"/>
    <w:rsid w:val="00CF66B9"/>
    <w:rsid w:val="00CF6B01"/>
    <w:rsid w:val="00CF6DD0"/>
    <w:rsid w:val="00CF6F26"/>
    <w:rsid w:val="00CF7222"/>
    <w:rsid w:val="00CF79E4"/>
    <w:rsid w:val="00CF7E1C"/>
    <w:rsid w:val="00CF7FC3"/>
    <w:rsid w:val="00D0070D"/>
    <w:rsid w:val="00D01423"/>
    <w:rsid w:val="00D01BE2"/>
    <w:rsid w:val="00D024BC"/>
    <w:rsid w:val="00D02895"/>
    <w:rsid w:val="00D02E21"/>
    <w:rsid w:val="00D0459D"/>
    <w:rsid w:val="00D047D5"/>
    <w:rsid w:val="00D06933"/>
    <w:rsid w:val="00D06A5C"/>
    <w:rsid w:val="00D0760B"/>
    <w:rsid w:val="00D107FD"/>
    <w:rsid w:val="00D115A0"/>
    <w:rsid w:val="00D11C5F"/>
    <w:rsid w:val="00D11DD2"/>
    <w:rsid w:val="00D1218F"/>
    <w:rsid w:val="00D125DD"/>
    <w:rsid w:val="00D12C07"/>
    <w:rsid w:val="00D12DE4"/>
    <w:rsid w:val="00D12DFA"/>
    <w:rsid w:val="00D131CF"/>
    <w:rsid w:val="00D15531"/>
    <w:rsid w:val="00D15564"/>
    <w:rsid w:val="00D15B17"/>
    <w:rsid w:val="00D16665"/>
    <w:rsid w:val="00D2018B"/>
    <w:rsid w:val="00D20270"/>
    <w:rsid w:val="00D20499"/>
    <w:rsid w:val="00D20749"/>
    <w:rsid w:val="00D20AF2"/>
    <w:rsid w:val="00D210A7"/>
    <w:rsid w:val="00D214DF"/>
    <w:rsid w:val="00D21887"/>
    <w:rsid w:val="00D21946"/>
    <w:rsid w:val="00D21A03"/>
    <w:rsid w:val="00D22472"/>
    <w:rsid w:val="00D228BA"/>
    <w:rsid w:val="00D22B4C"/>
    <w:rsid w:val="00D23039"/>
    <w:rsid w:val="00D232DB"/>
    <w:rsid w:val="00D233A3"/>
    <w:rsid w:val="00D24CEF"/>
    <w:rsid w:val="00D25CD0"/>
    <w:rsid w:val="00D266AC"/>
    <w:rsid w:val="00D268A7"/>
    <w:rsid w:val="00D26BB5"/>
    <w:rsid w:val="00D26BEF"/>
    <w:rsid w:val="00D2799F"/>
    <w:rsid w:val="00D27CB2"/>
    <w:rsid w:val="00D3005F"/>
    <w:rsid w:val="00D3056F"/>
    <w:rsid w:val="00D30707"/>
    <w:rsid w:val="00D30725"/>
    <w:rsid w:val="00D3101D"/>
    <w:rsid w:val="00D310AD"/>
    <w:rsid w:val="00D31339"/>
    <w:rsid w:val="00D3149C"/>
    <w:rsid w:val="00D315BF"/>
    <w:rsid w:val="00D319CD"/>
    <w:rsid w:val="00D3238F"/>
    <w:rsid w:val="00D3275F"/>
    <w:rsid w:val="00D328F6"/>
    <w:rsid w:val="00D33139"/>
    <w:rsid w:val="00D334FC"/>
    <w:rsid w:val="00D33A24"/>
    <w:rsid w:val="00D341E2"/>
    <w:rsid w:val="00D34344"/>
    <w:rsid w:val="00D34913"/>
    <w:rsid w:val="00D34B4B"/>
    <w:rsid w:val="00D34D3E"/>
    <w:rsid w:val="00D35FD1"/>
    <w:rsid w:val="00D35FD3"/>
    <w:rsid w:val="00D360B4"/>
    <w:rsid w:val="00D3613C"/>
    <w:rsid w:val="00D36698"/>
    <w:rsid w:val="00D370E1"/>
    <w:rsid w:val="00D372BF"/>
    <w:rsid w:val="00D37D2E"/>
    <w:rsid w:val="00D401CE"/>
    <w:rsid w:val="00D408F5"/>
    <w:rsid w:val="00D40DD1"/>
    <w:rsid w:val="00D41ECA"/>
    <w:rsid w:val="00D426A8"/>
    <w:rsid w:val="00D42E65"/>
    <w:rsid w:val="00D435F3"/>
    <w:rsid w:val="00D43654"/>
    <w:rsid w:val="00D4368A"/>
    <w:rsid w:val="00D43C68"/>
    <w:rsid w:val="00D44548"/>
    <w:rsid w:val="00D44699"/>
    <w:rsid w:val="00D4589E"/>
    <w:rsid w:val="00D45CD9"/>
    <w:rsid w:val="00D46050"/>
    <w:rsid w:val="00D467D8"/>
    <w:rsid w:val="00D4681C"/>
    <w:rsid w:val="00D46A41"/>
    <w:rsid w:val="00D47029"/>
    <w:rsid w:val="00D47EB4"/>
    <w:rsid w:val="00D50026"/>
    <w:rsid w:val="00D509D9"/>
    <w:rsid w:val="00D509F6"/>
    <w:rsid w:val="00D50E7D"/>
    <w:rsid w:val="00D51AD7"/>
    <w:rsid w:val="00D51F9E"/>
    <w:rsid w:val="00D5228F"/>
    <w:rsid w:val="00D529FA"/>
    <w:rsid w:val="00D52ADD"/>
    <w:rsid w:val="00D52D28"/>
    <w:rsid w:val="00D52F63"/>
    <w:rsid w:val="00D53510"/>
    <w:rsid w:val="00D54523"/>
    <w:rsid w:val="00D54A5F"/>
    <w:rsid w:val="00D54B47"/>
    <w:rsid w:val="00D550AF"/>
    <w:rsid w:val="00D55D4D"/>
    <w:rsid w:val="00D5603B"/>
    <w:rsid w:val="00D566CF"/>
    <w:rsid w:val="00D57313"/>
    <w:rsid w:val="00D57F7D"/>
    <w:rsid w:val="00D624B1"/>
    <w:rsid w:val="00D62E48"/>
    <w:rsid w:val="00D62EF9"/>
    <w:rsid w:val="00D63097"/>
    <w:rsid w:val="00D630AD"/>
    <w:rsid w:val="00D63299"/>
    <w:rsid w:val="00D63431"/>
    <w:rsid w:val="00D635A5"/>
    <w:rsid w:val="00D63D8A"/>
    <w:rsid w:val="00D6499C"/>
    <w:rsid w:val="00D6499D"/>
    <w:rsid w:val="00D653D2"/>
    <w:rsid w:val="00D65CB8"/>
    <w:rsid w:val="00D673D8"/>
    <w:rsid w:val="00D67CFA"/>
    <w:rsid w:val="00D70177"/>
    <w:rsid w:val="00D704FD"/>
    <w:rsid w:val="00D70D49"/>
    <w:rsid w:val="00D70DF4"/>
    <w:rsid w:val="00D71BE3"/>
    <w:rsid w:val="00D72FBA"/>
    <w:rsid w:val="00D73526"/>
    <w:rsid w:val="00D73698"/>
    <w:rsid w:val="00D73A69"/>
    <w:rsid w:val="00D73AEE"/>
    <w:rsid w:val="00D73FD2"/>
    <w:rsid w:val="00D749F6"/>
    <w:rsid w:val="00D74FC7"/>
    <w:rsid w:val="00D74FF3"/>
    <w:rsid w:val="00D75407"/>
    <w:rsid w:val="00D754EA"/>
    <w:rsid w:val="00D75683"/>
    <w:rsid w:val="00D75D38"/>
    <w:rsid w:val="00D75F2E"/>
    <w:rsid w:val="00D760DF"/>
    <w:rsid w:val="00D77D78"/>
    <w:rsid w:val="00D80971"/>
    <w:rsid w:val="00D80EC7"/>
    <w:rsid w:val="00D811C2"/>
    <w:rsid w:val="00D812B6"/>
    <w:rsid w:val="00D81430"/>
    <w:rsid w:val="00D815EC"/>
    <w:rsid w:val="00D826C0"/>
    <w:rsid w:val="00D82D52"/>
    <w:rsid w:val="00D83084"/>
    <w:rsid w:val="00D837A9"/>
    <w:rsid w:val="00D83D6F"/>
    <w:rsid w:val="00D840B6"/>
    <w:rsid w:val="00D84613"/>
    <w:rsid w:val="00D84693"/>
    <w:rsid w:val="00D84751"/>
    <w:rsid w:val="00D8545A"/>
    <w:rsid w:val="00D85B8B"/>
    <w:rsid w:val="00D867A6"/>
    <w:rsid w:val="00D86A68"/>
    <w:rsid w:val="00D87191"/>
    <w:rsid w:val="00D8719D"/>
    <w:rsid w:val="00D87533"/>
    <w:rsid w:val="00D87656"/>
    <w:rsid w:val="00D8781A"/>
    <w:rsid w:val="00D90422"/>
    <w:rsid w:val="00D9078F"/>
    <w:rsid w:val="00D91D68"/>
    <w:rsid w:val="00D920AA"/>
    <w:rsid w:val="00D9234E"/>
    <w:rsid w:val="00D9240C"/>
    <w:rsid w:val="00D92950"/>
    <w:rsid w:val="00D9383E"/>
    <w:rsid w:val="00D93F23"/>
    <w:rsid w:val="00D9425F"/>
    <w:rsid w:val="00D94472"/>
    <w:rsid w:val="00D945D9"/>
    <w:rsid w:val="00D959FE"/>
    <w:rsid w:val="00D961AB"/>
    <w:rsid w:val="00D965D4"/>
    <w:rsid w:val="00D9758F"/>
    <w:rsid w:val="00D977D4"/>
    <w:rsid w:val="00DA08BF"/>
    <w:rsid w:val="00DA0B4E"/>
    <w:rsid w:val="00DA0F47"/>
    <w:rsid w:val="00DA0F6A"/>
    <w:rsid w:val="00DA1047"/>
    <w:rsid w:val="00DA12D6"/>
    <w:rsid w:val="00DA1927"/>
    <w:rsid w:val="00DA1D5E"/>
    <w:rsid w:val="00DA1EA7"/>
    <w:rsid w:val="00DA2CA6"/>
    <w:rsid w:val="00DA3C02"/>
    <w:rsid w:val="00DA3F0B"/>
    <w:rsid w:val="00DA53AE"/>
    <w:rsid w:val="00DA563F"/>
    <w:rsid w:val="00DA5A42"/>
    <w:rsid w:val="00DA6018"/>
    <w:rsid w:val="00DA63B6"/>
    <w:rsid w:val="00DA67CC"/>
    <w:rsid w:val="00DA6D53"/>
    <w:rsid w:val="00DA753F"/>
    <w:rsid w:val="00DA7AB6"/>
    <w:rsid w:val="00DA7CF3"/>
    <w:rsid w:val="00DB0360"/>
    <w:rsid w:val="00DB0377"/>
    <w:rsid w:val="00DB0FC7"/>
    <w:rsid w:val="00DB147F"/>
    <w:rsid w:val="00DB199D"/>
    <w:rsid w:val="00DB1D0F"/>
    <w:rsid w:val="00DB206C"/>
    <w:rsid w:val="00DB294A"/>
    <w:rsid w:val="00DB2F7E"/>
    <w:rsid w:val="00DB3D4B"/>
    <w:rsid w:val="00DB43C5"/>
    <w:rsid w:val="00DB463B"/>
    <w:rsid w:val="00DB4A03"/>
    <w:rsid w:val="00DB5251"/>
    <w:rsid w:val="00DB55E1"/>
    <w:rsid w:val="00DB5A9E"/>
    <w:rsid w:val="00DB5D92"/>
    <w:rsid w:val="00DB6274"/>
    <w:rsid w:val="00DB62C6"/>
    <w:rsid w:val="00DB68A3"/>
    <w:rsid w:val="00DB73B6"/>
    <w:rsid w:val="00DB7455"/>
    <w:rsid w:val="00DC00DA"/>
    <w:rsid w:val="00DC06EF"/>
    <w:rsid w:val="00DC08DC"/>
    <w:rsid w:val="00DC12B3"/>
    <w:rsid w:val="00DC1441"/>
    <w:rsid w:val="00DC1505"/>
    <w:rsid w:val="00DC17B6"/>
    <w:rsid w:val="00DC256E"/>
    <w:rsid w:val="00DC3D95"/>
    <w:rsid w:val="00DC4827"/>
    <w:rsid w:val="00DC4E48"/>
    <w:rsid w:val="00DC4F04"/>
    <w:rsid w:val="00DC5393"/>
    <w:rsid w:val="00DC5790"/>
    <w:rsid w:val="00DC5E1A"/>
    <w:rsid w:val="00DC5E98"/>
    <w:rsid w:val="00DC606F"/>
    <w:rsid w:val="00DC63BB"/>
    <w:rsid w:val="00DC69DC"/>
    <w:rsid w:val="00DC6A03"/>
    <w:rsid w:val="00DC6F84"/>
    <w:rsid w:val="00DC7327"/>
    <w:rsid w:val="00DC76F7"/>
    <w:rsid w:val="00DC7BD6"/>
    <w:rsid w:val="00DD01E4"/>
    <w:rsid w:val="00DD060D"/>
    <w:rsid w:val="00DD0950"/>
    <w:rsid w:val="00DD1CE7"/>
    <w:rsid w:val="00DD1FD7"/>
    <w:rsid w:val="00DD20AB"/>
    <w:rsid w:val="00DD2352"/>
    <w:rsid w:val="00DD2765"/>
    <w:rsid w:val="00DD2879"/>
    <w:rsid w:val="00DD2C36"/>
    <w:rsid w:val="00DD38F3"/>
    <w:rsid w:val="00DD3B4B"/>
    <w:rsid w:val="00DD4DED"/>
    <w:rsid w:val="00DD56E2"/>
    <w:rsid w:val="00DD5F48"/>
    <w:rsid w:val="00DD5FBF"/>
    <w:rsid w:val="00DD63AD"/>
    <w:rsid w:val="00DD655F"/>
    <w:rsid w:val="00DD694F"/>
    <w:rsid w:val="00DD6B45"/>
    <w:rsid w:val="00DD6F29"/>
    <w:rsid w:val="00DD707E"/>
    <w:rsid w:val="00DD7BC4"/>
    <w:rsid w:val="00DE0123"/>
    <w:rsid w:val="00DE0561"/>
    <w:rsid w:val="00DE1674"/>
    <w:rsid w:val="00DE1D91"/>
    <w:rsid w:val="00DE1DA2"/>
    <w:rsid w:val="00DE1F54"/>
    <w:rsid w:val="00DE21CB"/>
    <w:rsid w:val="00DE2A5D"/>
    <w:rsid w:val="00DE2A8F"/>
    <w:rsid w:val="00DE35F2"/>
    <w:rsid w:val="00DE3D43"/>
    <w:rsid w:val="00DE3ED3"/>
    <w:rsid w:val="00DE40FB"/>
    <w:rsid w:val="00DE4A4D"/>
    <w:rsid w:val="00DE4DE0"/>
    <w:rsid w:val="00DE4F56"/>
    <w:rsid w:val="00DE5153"/>
    <w:rsid w:val="00DE5F4E"/>
    <w:rsid w:val="00DE6E11"/>
    <w:rsid w:val="00DE6FB9"/>
    <w:rsid w:val="00DE704E"/>
    <w:rsid w:val="00DE7664"/>
    <w:rsid w:val="00DE7C31"/>
    <w:rsid w:val="00DF05BA"/>
    <w:rsid w:val="00DF192A"/>
    <w:rsid w:val="00DF22E6"/>
    <w:rsid w:val="00DF25C5"/>
    <w:rsid w:val="00DF2AF0"/>
    <w:rsid w:val="00DF2E83"/>
    <w:rsid w:val="00DF325A"/>
    <w:rsid w:val="00DF40E0"/>
    <w:rsid w:val="00DF45A0"/>
    <w:rsid w:val="00DF4A1A"/>
    <w:rsid w:val="00DF55CE"/>
    <w:rsid w:val="00DF5ADC"/>
    <w:rsid w:val="00DF5BE6"/>
    <w:rsid w:val="00DF6285"/>
    <w:rsid w:val="00DF6423"/>
    <w:rsid w:val="00DF7689"/>
    <w:rsid w:val="00DF772D"/>
    <w:rsid w:val="00E01CF5"/>
    <w:rsid w:val="00E01DB9"/>
    <w:rsid w:val="00E0281D"/>
    <w:rsid w:val="00E0290D"/>
    <w:rsid w:val="00E03DD8"/>
    <w:rsid w:val="00E047B6"/>
    <w:rsid w:val="00E04F1D"/>
    <w:rsid w:val="00E05082"/>
    <w:rsid w:val="00E05219"/>
    <w:rsid w:val="00E06E29"/>
    <w:rsid w:val="00E075D9"/>
    <w:rsid w:val="00E07719"/>
    <w:rsid w:val="00E10567"/>
    <w:rsid w:val="00E11324"/>
    <w:rsid w:val="00E116C9"/>
    <w:rsid w:val="00E119A4"/>
    <w:rsid w:val="00E11B8F"/>
    <w:rsid w:val="00E1257F"/>
    <w:rsid w:val="00E12E38"/>
    <w:rsid w:val="00E13158"/>
    <w:rsid w:val="00E13DDC"/>
    <w:rsid w:val="00E140EE"/>
    <w:rsid w:val="00E14A90"/>
    <w:rsid w:val="00E14F54"/>
    <w:rsid w:val="00E15338"/>
    <w:rsid w:val="00E1572A"/>
    <w:rsid w:val="00E15FDE"/>
    <w:rsid w:val="00E161CD"/>
    <w:rsid w:val="00E16E6B"/>
    <w:rsid w:val="00E16E6C"/>
    <w:rsid w:val="00E17799"/>
    <w:rsid w:val="00E17877"/>
    <w:rsid w:val="00E20171"/>
    <w:rsid w:val="00E202AA"/>
    <w:rsid w:val="00E20907"/>
    <w:rsid w:val="00E20947"/>
    <w:rsid w:val="00E20972"/>
    <w:rsid w:val="00E21402"/>
    <w:rsid w:val="00E21A38"/>
    <w:rsid w:val="00E21C01"/>
    <w:rsid w:val="00E224FA"/>
    <w:rsid w:val="00E22C64"/>
    <w:rsid w:val="00E22DD4"/>
    <w:rsid w:val="00E22F1F"/>
    <w:rsid w:val="00E237E0"/>
    <w:rsid w:val="00E2388E"/>
    <w:rsid w:val="00E23F22"/>
    <w:rsid w:val="00E23F4D"/>
    <w:rsid w:val="00E2465A"/>
    <w:rsid w:val="00E25A83"/>
    <w:rsid w:val="00E25BBE"/>
    <w:rsid w:val="00E25D0A"/>
    <w:rsid w:val="00E25D63"/>
    <w:rsid w:val="00E25E6B"/>
    <w:rsid w:val="00E25EA1"/>
    <w:rsid w:val="00E26AB9"/>
    <w:rsid w:val="00E26BD4"/>
    <w:rsid w:val="00E26E00"/>
    <w:rsid w:val="00E273E8"/>
    <w:rsid w:val="00E27528"/>
    <w:rsid w:val="00E27A7B"/>
    <w:rsid w:val="00E30195"/>
    <w:rsid w:val="00E3070C"/>
    <w:rsid w:val="00E30720"/>
    <w:rsid w:val="00E30801"/>
    <w:rsid w:val="00E30ED0"/>
    <w:rsid w:val="00E31014"/>
    <w:rsid w:val="00E317A8"/>
    <w:rsid w:val="00E3204B"/>
    <w:rsid w:val="00E3265D"/>
    <w:rsid w:val="00E32D78"/>
    <w:rsid w:val="00E3389D"/>
    <w:rsid w:val="00E34108"/>
    <w:rsid w:val="00E343AF"/>
    <w:rsid w:val="00E34814"/>
    <w:rsid w:val="00E349ED"/>
    <w:rsid w:val="00E350CA"/>
    <w:rsid w:val="00E35274"/>
    <w:rsid w:val="00E3581C"/>
    <w:rsid w:val="00E35C97"/>
    <w:rsid w:val="00E36130"/>
    <w:rsid w:val="00E36524"/>
    <w:rsid w:val="00E36C63"/>
    <w:rsid w:val="00E378E1"/>
    <w:rsid w:val="00E4076B"/>
    <w:rsid w:val="00E40929"/>
    <w:rsid w:val="00E41200"/>
    <w:rsid w:val="00E41671"/>
    <w:rsid w:val="00E4181C"/>
    <w:rsid w:val="00E41D42"/>
    <w:rsid w:val="00E41ED7"/>
    <w:rsid w:val="00E42A61"/>
    <w:rsid w:val="00E42AB2"/>
    <w:rsid w:val="00E43112"/>
    <w:rsid w:val="00E43179"/>
    <w:rsid w:val="00E436F7"/>
    <w:rsid w:val="00E44413"/>
    <w:rsid w:val="00E44751"/>
    <w:rsid w:val="00E44E1D"/>
    <w:rsid w:val="00E45A11"/>
    <w:rsid w:val="00E45AD4"/>
    <w:rsid w:val="00E46491"/>
    <w:rsid w:val="00E46663"/>
    <w:rsid w:val="00E46830"/>
    <w:rsid w:val="00E475F9"/>
    <w:rsid w:val="00E477DD"/>
    <w:rsid w:val="00E47B67"/>
    <w:rsid w:val="00E47F66"/>
    <w:rsid w:val="00E50011"/>
    <w:rsid w:val="00E501FE"/>
    <w:rsid w:val="00E506B9"/>
    <w:rsid w:val="00E50AA8"/>
    <w:rsid w:val="00E521D3"/>
    <w:rsid w:val="00E52CC7"/>
    <w:rsid w:val="00E533DA"/>
    <w:rsid w:val="00E534FC"/>
    <w:rsid w:val="00E53A93"/>
    <w:rsid w:val="00E53BFA"/>
    <w:rsid w:val="00E54AE7"/>
    <w:rsid w:val="00E54D76"/>
    <w:rsid w:val="00E54FFF"/>
    <w:rsid w:val="00E557B6"/>
    <w:rsid w:val="00E55864"/>
    <w:rsid w:val="00E56950"/>
    <w:rsid w:val="00E56ACC"/>
    <w:rsid w:val="00E57BA6"/>
    <w:rsid w:val="00E605F8"/>
    <w:rsid w:val="00E6181A"/>
    <w:rsid w:val="00E61A9B"/>
    <w:rsid w:val="00E61AFD"/>
    <w:rsid w:val="00E620B2"/>
    <w:rsid w:val="00E62C50"/>
    <w:rsid w:val="00E63A67"/>
    <w:rsid w:val="00E63B86"/>
    <w:rsid w:val="00E63CF4"/>
    <w:rsid w:val="00E640AC"/>
    <w:rsid w:val="00E64FCC"/>
    <w:rsid w:val="00E65829"/>
    <w:rsid w:val="00E65A4A"/>
    <w:rsid w:val="00E65D77"/>
    <w:rsid w:val="00E6731F"/>
    <w:rsid w:val="00E67674"/>
    <w:rsid w:val="00E677BB"/>
    <w:rsid w:val="00E67B23"/>
    <w:rsid w:val="00E7028E"/>
    <w:rsid w:val="00E7053A"/>
    <w:rsid w:val="00E70964"/>
    <w:rsid w:val="00E71025"/>
    <w:rsid w:val="00E713F3"/>
    <w:rsid w:val="00E71B85"/>
    <w:rsid w:val="00E72BA9"/>
    <w:rsid w:val="00E72D82"/>
    <w:rsid w:val="00E733C4"/>
    <w:rsid w:val="00E74593"/>
    <w:rsid w:val="00E7534D"/>
    <w:rsid w:val="00E75D1E"/>
    <w:rsid w:val="00E760AA"/>
    <w:rsid w:val="00E762B7"/>
    <w:rsid w:val="00E7686F"/>
    <w:rsid w:val="00E769CE"/>
    <w:rsid w:val="00E77450"/>
    <w:rsid w:val="00E8001F"/>
    <w:rsid w:val="00E80984"/>
    <w:rsid w:val="00E80E31"/>
    <w:rsid w:val="00E810D3"/>
    <w:rsid w:val="00E8140D"/>
    <w:rsid w:val="00E816B4"/>
    <w:rsid w:val="00E81B11"/>
    <w:rsid w:val="00E81C6C"/>
    <w:rsid w:val="00E82607"/>
    <w:rsid w:val="00E826F8"/>
    <w:rsid w:val="00E82E61"/>
    <w:rsid w:val="00E83230"/>
    <w:rsid w:val="00E83300"/>
    <w:rsid w:val="00E836B7"/>
    <w:rsid w:val="00E8382C"/>
    <w:rsid w:val="00E84076"/>
    <w:rsid w:val="00E84649"/>
    <w:rsid w:val="00E85069"/>
    <w:rsid w:val="00E85BC6"/>
    <w:rsid w:val="00E87B83"/>
    <w:rsid w:val="00E901FC"/>
    <w:rsid w:val="00E905A7"/>
    <w:rsid w:val="00E907AE"/>
    <w:rsid w:val="00E90A1A"/>
    <w:rsid w:val="00E90C6C"/>
    <w:rsid w:val="00E90F2A"/>
    <w:rsid w:val="00E90FFA"/>
    <w:rsid w:val="00E911A5"/>
    <w:rsid w:val="00E930CE"/>
    <w:rsid w:val="00E930F9"/>
    <w:rsid w:val="00E93382"/>
    <w:rsid w:val="00E94066"/>
    <w:rsid w:val="00E94837"/>
    <w:rsid w:val="00E94F85"/>
    <w:rsid w:val="00E94FB2"/>
    <w:rsid w:val="00E952D0"/>
    <w:rsid w:val="00E958C1"/>
    <w:rsid w:val="00E958EC"/>
    <w:rsid w:val="00E95DD3"/>
    <w:rsid w:val="00E96147"/>
    <w:rsid w:val="00E96695"/>
    <w:rsid w:val="00E968FD"/>
    <w:rsid w:val="00E97E69"/>
    <w:rsid w:val="00EA049E"/>
    <w:rsid w:val="00EA0712"/>
    <w:rsid w:val="00EA096F"/>
    <w:rsid w:val="00EA0AE0"/>
    <w:rsid w:val="00EA1EC2"/>
    <w:rsid w:val="00EA1EFE"/>
    <w:rsid w:val="00EA35EB"/>
    <w:rsid w:val="00EA3C31"/>
    <w:rsid w:val="00EA4134"/>
    <w:rsid w:val="00EA46B4"/>
    <w:rsid w:val="00EA4857"/>
    <w:rsid w:val="00EA4F91"/>
    <w:rsid w:val="00EA4FD4"/>
    <w:rsid w:val="00EA5023"/>
    <w:rsid w:val="00EA5385"/>
    <w:rsid w:val="00EA5866"/>
    <w:rsid w:val="00EA604D"/>
    <w:rsid w:val="00EA6308"/>
    <w:rsid w:val="00EA733D"/>
    <w:rsid w:val="00EA7923"/>
    <w:rsid w:val="00EA7FBC"/>
    <w:rsid w:val="00EB03C4"/>
    <w:rsid w:val="00EB06F8"/>
    <w:rsid w:val="00EB076B"/>
    <w:rsid w:val="00EB0934"/>
    <w:rsid w:val="00EB0B05"/>
    <w:rsid w:val="00EB0B5D"/>
    <w:rsid w:val="00EB0C52"/>
    <w:rsid w:val="00EB1592"/>
    <w:rsid w:val="00EB21E0"/>
    <w:rsid w:val="00EB2505"/>
    <w:rsid w:val="00EB2C00"/>
    <w:rsid w:val="00EB2D6C"/>
    <w:rsid w:val="00EB3046"/>
    <w:rsid w:val="00EB3896"/>
    <w:rsid w:val="00EB44E5"/>
    <w:rsid w:val="00EB4AD4"/>
    <w:rsid w:val="00EB4AE8"/>
    <w:rsid w:val="00EB4C84"/>
    <w:rsid w:val="00EB509D"/>
    <w:rsid w:val="00EB59DE"/>
    <w:rsid w:val="00EB5E89"/>
    <w:rsid w:val="00EB60FC"/>
    <w:rsid w:val="00EB6263"/>
    <w:rsid w:val="00EB6C53"/>
    <w:rsid w:val="00EB6D70"/>
    <w:rsid w:val="00EB7EE7"/>
    <w:rsid w:val="00EC026C"/>
    <w:rsid w:val="00EC05AC"/>
    <w:rsid w:val="00EC127E"/>
    <w:rsid w:val="00EC29E0"/>
    <w:rsid w:val="00EC2A55"/>
    <w:rsid w:val="00EC2B48"/>
    <w:rsid w:val="00EC2C30"/>
    <w:rsid w:val="00EC386D"/>
    <w:rsid w:val="00EC3E0D"/>
    <w:rsid w:val="00EC431E"/>
    <w:rsid w:val="00EC4963"/>
    <w:rsid w:val="00EC4BA1"/>
    <w:rsid w:val="00EC5A63"/>
    <w:rsid w:val="00EC5E54"/>
    <w:rsid w:val="00EC6445"/>
    <w:rsid w:val="00EC6671"/>
    <w:rsid w:val="00EC6745"/>
    <w:rsid w:val="00EC69EF"/>
    <w:rsid w:val="00EC6DC4"/>
    <w:rsid w:val="00EC705E"/>
    <w:rsid w:val="00EC784D"/>
    <w:rsid w:val="00EC79E9"/>
    <w:rsid w:val="00ED0178"/>
    <w:rsid w:val="00ED0322"/>
    <w:rsid w:val="00ED197D"/>
    <w:rsid w:val="00ED22A9"/>
    <w:rsid w:val="00ED2D19"/>
    <w:rsid w:val="00ED2F93"/>
    <w:rsid w:val="00ED377A"/>
    <w:rsid w:val="00ED39F8"/>
    <w:rsid w:val="00ED3B61"/>
    <w:rsid w:val="00ED3BE1"/>
    <w:rsid w:val="00ED49B6"/>
    <w:rsid w:val="00ED4A4F"/>
    <w:rsid w:val="00ED55BB"/>
    <w:rsid w:val="00ED5C71"/>
    <w:rsid w:val="00ED5EC7"/>
    <w:rsid w:val="00ED61CA"/>
    <w:rsid w:val="00ED671A"/>
    <w:rsid w:val="00ED6F2D"/>
    <w:rsid w:val="00ED778C"/>
    <w:rsid w:val="00ED79A3"/>
    <w:rsid w:val="00ED7F1A"/>
    <w:rsid w:val="00EE089F"/>
    <w:rsid w:val="00EE0BDA"/>
    <w:rsid w:val="00EE1C36"/>
    <w:rsid w:val="00EE20E5"/>
    <w:rsid w:val="00EE24A7"/>
    <w:rsid w:val="00EE281D"/>
    <w:rsid w:val="00EE2A2E"/>
    <w:rsid w:val="00EE3CE2"/>
    <w:rsid w:val="00EE452C"/>
    <w:rsid w:val="00EE47C2"/>
    <w:rsid w:val="00EE5FBB"/>
    <w:rsid w:val="00EE7391"/>
    <w:rsid w:val="00EE73F1"/>
    <w:rsid w:val="00EE7AF4"/>
    <w:rsid w:val="00EF0367"/>
    <w:rsid w:val="00EF0BD4"/>
    <w:rsid w:val="00EF0CF7"/>
    <w:rsid w:val="00EF0E03"/>
    <w:rsid w:val="00EF184A"/>
    <w:rsid w:val="00EF18B1"/>
    <w:rsid w:val="00EF2C3F"/>
    <w:rsid w:val="00EF3839"/>
    <w:rsid w:val="00EF3883"/>
    <w:rsid w:val="00EF4C98"/>
    <w:rsid w:val="00EF4CB8"/>
    <w:rsid w:val="00EF561E"/>
    <w:rsid w:val="00EF671E"/>
    <w:rsid w:val="00EF6C5B"/>
    <w:rsid w:val="00EF7006"/>
    <w:rsid w:val="00EF721D"/>
    <w:rsid w:val="00EF75A8"/>
    <w:rsid w:val="00EF7BDA"/>
    <w:rsid w:val="00F00112"/>
    <w:rsid w:val="00F00361"/>
    <w:rsid w:val="00F00630"/>
    <w:rsid w:val="00F01BF4"/>
    <w:rsid w:val="00F02C1B"/>
    <w:rsid w:val="00F03B8B"/>
    <w:rsid w:val="00F03D35"/>
    <w:rsid w:val="00F040FF"/>
    <w:rsid w:val="00F044A0"/>
    <w:rsid w:val="00F0461C"/>
    <w:rsid w:val="00F0478D"/>
    <w:rsid w:val="00F0604A"/>
    <w:rsid w:val="00F06125"/>
    <w:rsid w:val="00F066FA"/>
    <w:rsid w:val="00F06A7D"/>
    <w:rsid w:val="00F07102"/>
    <w:rsid w:val="00F079AC"/>
    <w:rsid w:val="00F1053F"/>
    <w:rsid w:val="00F10627"/>
    <w:rsid w:val="00F1067F"/>
    <w:rsid w:val="00F10CCA"/>
    <w:rsid w:val="00F11271"/>
    <w:rsid w:val="00F1129E"/>
    <w:rsid w:val="00F112C8"/>
    <w:rsid w:val="00F119C5"/>
    <w:rsid w:val="00F12898"/>
    <w:rsid w:val="00F12A59"/>
    <w:rsid w:val="00F12DFB"/>
    <w:rsid w:val="00F12E40"/>
    <w:rsid w:val="00F1348A"/>
    <w:rsid w:val="00F1406C"/>
    <w:rsid w:val="00F142C7"/>
    <w:rsid w:val="00F14FAC"/>
    <w:rsid w:val="00F1609E"/>
    <w:rsid w:val="00F1679B"/>
    <w:rsid w:val="00F1771B"/>
    <w:rsid w:val="00F22C4A"/>
    <w:rsid w:val="00F230FD"/>
    <w:rsid w:val="00F23979"/>
    <w:rsid w:val="00F23BD2"/>
    <w:rsid w:val="00F23EB0"/>
    <w:rsid w:val="00F241FB"/>
    <w:rsid w:val="00F24862"/>
    <w:rsid w:val="00F2488D"/>
    <w:rsid w:val="00F25833"/>
    <w:rsid w:val="00F25AB2"/>
    <w:rsid w:val="00F25AFA"/>
    <w:rsid w:val="00F26125"/>
    <w:rsid w:val="00F2683B"/>
    <w:rsid w:val="00F2685E"/>
    <w:rsid w:val="00F274F0"/>
    <w:rsid w:val="00F276E0"/>
    <w:rsid w:val="00F30153"/>
    <w:rsid w:val="00F30510"/>
    <w:rsid w:val="00F305B7"/>
    <w:rsid w:val="00F30BC8"/>
    <w:rsid w:val="00F32A7F"/>
    <w:rsid w:val="00F333C1"/>
    <w:rsid w:val="00F33F27"/>
    <w:rsid w:val="00F3473C"/>
    <w:rsid w:val="00F34BA8"/>
    <w:rsid w:val="00F34F61"/>
    <w:rsid w:val="00F35207"/>
    <w:rsid w:val="00F35BDA"/>
    <w:rsid w:val="00F362A5"/>
    <w:rsid w:val="00F369F8"/>
    <w:rsid w:val="00F36B49"/>
    <w:rsid w:val="00F36CFD"/>
    <w:rsid w:val="00F37ECE"/>
    <w:rsid w:val="00F40C1F"/>
    <w:rsid w:val="00F40F8C"/>
    <w:rsid w:val="00F42A9D"/>
    <w:rsid w:val="00F42C9D"/>
    <w:rsid w:val="00F43E32"/>
    <w:rsid w:val="00F43EAC"/>
    <w:rsid w:val="00F44068"/>
    <w:rsid w:val="00F442EE"/>
    <w:rsid w:val="00F44590"/>
    <w:rsid w:val="00F44657"/>
    <w:rsid w:val="00F459F1"/>
    <w:rsid w:val="00F45AEF"/>
    <w:rsid w:val="00F46882"/>
    <w:rsid w:val="00F46E89"/>
    <w:rsid w:val="00F46EEC"/>
    <w:rsid w:val="00F47255"/>
    <w:rsid w:val="00F47FF3"/>
    <w:rsid w:val="00F50145"/>
    <w:rsid w:val="00F502A0"/>
    <w:rsid w:val="00F50309"/>
    <w:rsid w:val="00F51449"/>
    <w:rsid w:val="00F51804"/>
    <w:rsid w:val="00F5194A"/>
    <w:rsid w:val="00F51A6F"/>
    <w:rsid w:val="00F52380"/>
    <w:rsid w:val="00F5259E"/>
    <w:rsid w:val="00F53547"/>
    <w:rsid w:val="00F53768"/>
    <w:rsid w:val="00F54344"/>
    <w:rsid w:val="00F5480D"/>
    <w:rsid w:val="00F54FEE"/>
    <w:rsid w:val="00F55418"/>
    <w:rsid w:val="00F55A08"/>
    <w:rsid w:val="00F560E1"/>
    <w:rsid w:val="00F56389"/>
    <w:rsid w:val="00F5638B"/>
    <w:rsid w:val="00F56C99"/>
    <w:rsid w:val="00F56CC9"/>
    <w:rsid w:val="00F56D15"/>
    <w:rsid w:val="00F579FB"/>
    <w:rsid w:val="00F606FD"/>
    <w:rsid w:val="00F61DB8"/>
    <w:rsid w:val="00F61E4A"/>
    <w:rsid w:val="00F621F9"/>
    <w:rsid w:val="00F624C1"/>
    <w:rsid w:val="00F62889"/>
    <w:rsid w:val="00F62AFE"/>
    <w:rsid w:val="00F62EB4"/>
    <w:rsid w:val="00F62F78"/>
    <w:rsid w:val="00F6413F"/>
    <w:rsid w:val="00F641E8"/>
    <w:rsid w:val="00F6464B"/>
    <w:rsid w:val="00F64AC7"/>
    <w:rsid w:val="00F64FD9"/>
    <w:rsid w:val="00F65089"/>
    <w:rsid w:val="00F652F7"/>
    <w:rsid w:val="00F654DB"/>
    <w:rsid w:val="00F664B1"/>
    <w:rsid w:val="00F66704"/>
    <w:rsid w:val="00F6734A"/>
    <w:rsid w:val="00F674A0"/>
    <w:rsid w:val="00F67591"/>
    <w:rsid w:val="00F708BB"/>
    <w:rsid w:val="00F70F64"/>
    <w:rsid w:val="00F7175A"/>
    <w:rsid w:val="00F718FB"/>
    <w:rsid w:val="00F71DE0"/>
    <w:rsid w:val="00F71EA3"/>
    <w:rsid w:val="00F72290"/>
    <w:rsid w:val="00F7243F"/>
    <w:rsid w:val="00F7244D"/>
    <w:rsid w:val="00F72846"/>
    <w:rsid w:val="00F72DF9"/>
    <w:rsid w:val="00F72E83"/>
    <w:rsid w:val="00F74913"/>
    <w:rsid w:val="00F75D68"/>
    <w:rsid w:val="00F7662C"/>
    <w:rsid w:val="00F76839"/>
    <w:rsid w:val="00F76D97"/>
    <w:rsid w:val="00F7717D"/>
    <w:rsid w:val="00F77366"/>
    <w:rsid w:val="00F80038"/>
    <w:rsid w:val="00F80BF3"/>
    <w:rsid w:val="00F80D83"/>
    <w:rsid w:val="00F81A57"/>
    <w:rsid w:val="00F821F8"/>
    <w:rsid w:val="00F82396"/>
    <w:rsid w:val="00F82404"/>
    <w:rsid w:val="00F8277B"/>
    <w:rsid w:val="00F82CAE"/>
    <w:rsid w:val="00F8326B"/>
    <w:rsid w:val="00F83808"/>
    <w:rsid w:val="00F84370"/>
    <w:rsid w:val="00F848FC"/>
    <w:rsid w:val="00F84DC9"/>
    <w:rsid w:val="00F850D7"/>
    <w:rsid w:val="00F85773"/>
    <w:rsid w:val="00F8607C"/>
    <w:rsid w:val="00F861F1"/>
    <w:rsid w:val="00F86607"/>
    <w:rsid w:val="00F86702"/>
    <w:rsid w:val="00F875B4"/>
    <w:rsid w:val="00F87996"/>
    <w:rsid w:val="00F90F9E"/>
    <w:rsid w:val="00F91B01"/>
    <w:rsid w:val="00F91EC0"/>
    <w:rsid w:val="00F92504"/>
    <w:rsid w:val="00F926CB"/>
    <w:rsid w:val="00F92D63"/>
    <w:rsid w:val="00F9321D"/>
    <w:rsid w:val="00F93B65"/>
    <w:rsid w:val="00F93C83"/>
    <w:rsid w:val="00F93DC8"/>
    <w:rsid w:val="00F940A4"/>
    <w:rsid w:val="00F940C6"/>
    <w:rsid w:val="00F9474D"/>
    <w:rsid w:val="00F948A0"/>
    <w:rsid w:val="00F950B8"/>
    <w:rsid w:val="00F95830"/>
    <w:rsid w:val="00F95E16"/>
    <w:rsid w:val="00F96107"/>
    <w:rsid w:val="00F96A11"/>
    <w:rsid w:val="00F96D1B"/>
    <w:rsid w:val="00F96D9F"/>
    <w:rsid w:val="00F96FF6"/>
    <w:rsid w:val="00F9722C"/>
    <w:rsid w:val="00F97CFA"/>
    <w:rsid w:val="00F97FC6"/>
    <w:rsid w:val="00FA031C"/>
    <w:rsid w:val="00FA0ACF"/>
    <w:rsid w:val="00FA0DC2"/>
    <w:rsid w:val="00FA0EAF"/>
    <w:rsid w:val="00FA0F53"/>
    <w:rsid w:val="00FA22F9"/>
    <w:rsid w:val="00FA266E"/>
    <w:rsid w:val="00FA2EF0"/>
    <w:rsid w:val="00FA3351"/>
    <w:rsid w:val="00FA36D8"/>
    <w:rsid w:val="00FA3D93"/>
    <w:rsid w:val="00FA3D9A"/>
    <w:rsid w:val="00FA400D"/>
    <w:rsid w:val="00FA4920"/>
    <w:rsid w:val="00FA4C36"/>
    <w:rsid w:val="00FA551C"/>
    <w:rsid w:val="00FA59EE"/>
    <w:rsid w:val="00FA6A05"/>
    <w:rsid w:val="00FA7474"/>
    <w:rsid w:val="00FA7F0B"/>
    <w:rsid w:val="00FB023E"/>
    <w:rsid w:val="00FB086E"/>
    <w:rsid w:val="00FB0D41"/>
    <w:rsid w:val="00FB1091"/>
    <w:rsid w:val="00FB14B3"/>
    <w:rsid w:val="00FB1C4D"/>
    <w:rsid w:val="00FB223F"/>
    <w:rsid w:val="00FB2FCE"/>
    <w:rsid w:val="00FB35FA"/>
    <w:rsid w:val="00FB4062"/>
    <w:rsid w:val="00FB4880"/>
    <w:rsid w:val="00FB4D5F"/>
    <w:rsid w:val="00FB4DDB"/>
    <w:rsid w:val="00FB6A38"/>
    <w:rsid w:val="00FB6E16"/>
    <w:rsid w:val="00FB6F38"/>
    <w:rsid w:val="00FB73DE"/>
    <w:rsid w:val="00FC0B88"/>
    <w:rsid w:val="00FC1E53"/>
    <w:rsid w:val="00FC2030"/>
    <w:rsid w:val="00FC2117"/>
    <w:rsid w:val="00FC318B"/>
    <w:rsid w:val="00FC3398"/>
    <w:rsid w:val="00FC343A"/>
    <w:rsid w:val="00FC3991"/>
    <w:rsid w:val="00FC42A7"/>
    <w:rsid w:val="00FC47F0"/>
    <w:rsid w:val="00FC5B3B"/>
    <w:rsid w:val="00FC5ED6"/>
    <w:rsid w:val="00FC5EE6"/>
    <w:rsid w:val="00FC6007"/>
    <w:rsid w:val="00FC6791"/>
    <w:rsid w:val="00FC6FE5"/>
    <w:rsid w:val="00FC7561"/>
    <w:rsid w:val="00FC7685"/>
    <w:rsid w:val="00FC79A7"/>
    <w:rsid w:val="00FC7BFE"/>
    <w:rsid w:val="00FC7D4C"/>
    <w:rsid w:val="00FD0CBB"/>
    <w:rsid w:val="00FD0D5A"/>
    <w:rsid w:val="00FD0EDF"/>
    <w:rsid w:val="00FD1549"/>
    <w:rsid w:val="00FD1FF7"/>
    <w:rsid w:val="00FD2E97"/>
    <w:rsid w:val="00FD364D"/>
    <w:rsid w:val="00FD3CA9"/>
    <w:rsid w:val="00FD3CBE"/>
    <w:rsid w:val="00FD405B"/>
    <w:rsid w:val="00FD45FD"/>
    <w:rsid w:val="00FD4610"/>
    <w:rsid w:val="00FD479C"/>
    <w:rsid w:val="00FD4E21"/>
    <w:rsid w:val="00FD5839"/>
    <w:rsid w:val="00FD5EB6"/>
    <w:rsid w:val="00FD65A4"/>
    <w:rsid w:val="00FD65D7"/>
    <w:rsid w:val="00FD6BED"/>
    <w:rsid w:val="00FD6D23"/>
    <w:rsid w:val="00FD6E9E"/>
    <w:rsid w:val="00FD77FE"/>
    <w:rsid w:val="00FD7A5A"/>
    <w:rsid w:val="00FD7B39"/>
    <w:rsid w:val="00FE009B"/>
    <w:rsid w:val="00FE03CB"/>
    <w:rsid w:val="00FE0D1B"/>
    <w:rsid w:val="00FE0FB3"/>
    <w:rsid w:val="00FE1AA6"/>
    <w:rsid w:val="00FE1BF9"/>
    <w:rsid w:val="00FE250B"/>
    <w:rsid w:val="00FE2930"/>
    <w:rsid w:val="00FE2E3A"/>
    <w:rsid w:val="00FE3488"/>
    <w:rsid w:val="00FE48A4"/>
    <w:rsid w:val="00FE4AE5"/>
    <w:rsid w:val="00FE554A"/>
    <w:rsid w:val="00FE5D51"/>
    <w:rsid w:val="00FE5FFA"/>
    <w:rsid w:val="00FE60FB"/>
    <w:rsid w:val="00FE63F9"/>
    <w:rsid w:val="00FE6D24"/>
    <w:rsid w:val="00FF0085"/>
    <w:rsid w:val="00FF0466"/>
    <w:rsid w:val="00FF0A9F"/>
    <w:rsid w:val="00FF1A23"/>
    <w:rsid w:val="00FF28FE"/>
    <w:rsid w:val="00FF29B0"/>
    <w:rsid w:val="00FF36A0"/>
    <w:rsid w:val="00FF3D3B"/>
    <w:rsid w:val="00FF3D8D"/>
    <w:rsid w:val="00FF43EA"/>
    <w:rsid w:val="00FF46B0"/>
    <w:rsid w:val="00FF5912"/>
    <w:rsid w:val="00FF5B50"/>
    <w:rsid w:val="00FF6157"/>
    <w:rsid w:val="00FF720E"/>
    <w:rsid w:val="00FF74CE"/>
    <w:rsid w:val="00FF758A"/>
    <w:rsid w:val="00FF7850"/>
    <w:rsid w:val="00FF7B1C"/>
    <w:rsid w:val="01E25C4B"/>
    <w:rsid w:val="057D695B"/>
    <w:rsid w:val="06284D1B"/>
    <w:rsid w:val="07A6F3C1"/>
    <w:rsid w:val="0876AE2E"/>
    <w:rsid w:val="08CC465F"/>
    <w:rsid w:val="092AD11C"/>
    <w:rsid w:val="0B4084BE"/>
    <w:rsid w:val="0C73983D"/>
    <w:rsid w:val="0CE71E53"/>
    <w:rsid w:val="0E886E7D"/>
    <w:rsid w:val="10F7597C"/>
    <w:rsid w:val="16D7987B"/>
    <w:rsid w:val="1CEA8888"/>
    <w:rsid w:val="1F679C77"/>
    <w:rsid w:val="20777C94"/>
    <w:rsid w:val="210D8974"/>
    <w:rsid w:val="219B1520"/>
    <w:rsid w:val="22885D49"/>
    <w:rsid w:val="228AC7DE"/>
    <w:rsid w:val="25197CFC"/>
    <w:rsid w:val="252806ED"/>
    <w:rsid w:val="2881DE19"/>
    <w:rsid w:val="2A3998E0"/>
    <w:rsid w:val="2B65F786"/>
    <w:rsid w:val="2BF7B745"/>
    <w:rsid w:val="2C9D8E83"/>
    <w:rsid w:val="31E20A34"/>
    <w:rsid w:val="3244118F"/>
    <w:rsid w:val="37410804"/>
    <w:rsid w:val="3A481031"/>
    <w:rsid w:val="3D343506"/>
    <w:rsid w:val="3E14272B"/>
    <w:rsid w:val="41930D61"/>
    <w:rsid w:val="41E8C14E"/>
    <w:rsid w:val="4210F9C6"/>
    <w:rsid w:val="43824220"/>
    <w:rsid w:val="4B63BF3A"/>
    <w:rsid w:val="4BDC241C"/>
    <w:rsid w:val="4FF785C1"/>
    <w:rsid w:val="506F6932"/>
    <w:rsid w:val="532E7267"/>
    <w:rsid w:val="537B099A"/>
    <w:rsid w:val="53D14953"/>
    <w:rsid w:val="54048CF1"/>
    <w:rsid w:val="561973D6"/>
    <w:rsid w:val="5641561C"/>
    <w:rsid w:val="56724EC1"/>
    <w:rsid w:val="570D027E"/>
    <w:rsid w:val="5751763D"/>
    <w:rsid w:val="5766F0AC"/>
    <w:rsid w:val="57E065E0"/>
    <w:rsid w:val="58F37849"/>
    <w:rsid w:val="593B0A6F"/>
    <w:rsid w:val="5C3730BE"/>
    <w:rsid w:val="5CD6B437"/>
    <w:rsid w:val="5DA1D407"/>
    <w:rsid w:val="5EDDEB15"/>
    <w:rsid w:val="6136EE2F"/>
    <w:rsid w:val="61DC6A89"/>
    <w:rsid w:val="61DD86AC"/>
    <w:rsid w:val="62CF0400"/>
    <w:rsid w:val="66A48418"/>
    <w:rsid w:val="6C459090"/>
    <w:rsid w:val="6DA5C7E2"/>
    <w:rsid w:val="7308A300"/>
    <w:rsid w:val="76A4E212"/>
    <w:rsid w:val="77A75965"/>
    <w:rsid w:val="7846BC37"/>
    <w:rsid w:val="796EE2D9"/>
    <w:rsid w:val="7A0D36BB"/>
    <w:rsid w:val="7A41A812"/>
    <w:rsid w:val="7C2CC0BC"/>
    <w:rsid w:val="7FE8A374"/>
  </w:rsids>
  <m:mathPr>
    <m:mathFont m:val="Cambria Math"/>
    <m:brkBin m:val="before"/>
    <m:brkBinSub m:val="--"/>
    <m:smallFrac m:val="0"/>
    <m:dispDef/>
    <m:lMargin m:val="0"/>
    <m:rMargin m:val="0"/>
    <m:defJc m:val="centerGroup"/>
    <m:wrapIndent m:val="1440"/>
    <m:intLim m:val="subSup"/>
    <m:naryLim m:val="undOvr"/>
  </m:mathPr>
  <w:themeFontLang w:val="en-IN"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A2F4327"/>
  <w14:defaultImageDpi w14:val="330"/>
  <w15:chartTrackingRefBased/>
  <w15:docId w15:val="{D13C77FF-1DCD-4D54-AE68-4A6496074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uiPriority w:val="1"/>
    <w:qFormat/>
    <w:rsid w:val="0029306C"/>
    <w:pPr>
      <w:spacing w:before="120" w:line="276" w:lineRule="auto"/>
      <w:jc w:val="both"/>
    </w:pPr>
    <w:rPr>
      <w:sz w:val="20"/>
      <w:lang w:val="lt-LT"/>
    </w:rPr>
  </w:style>
  <w:style w:type="paragraph" w:styleId="Antrat1">
    <w:name w:val="heading 1"/>
    <w:basedOn w:val="prastasis"/>
    <w:next w:val="prastasis"/>
    <w:link w:val="Antrat1Diagrama"/>
    <w:uiPriority w:val="2"/>
    <w:qFormat/>
    <w:rsid w:val="00392C8E"/>
    <w:pPr>
      <w:keepNext/>
      <w:keepLines/>
      <w:pageBreakBefore/>
      <w:numPr>
        <w:numId w:val="9"/>
      </w:numPr>
      <w:spacing w:before="400" w:line="264" w:lineRule="auto"/>
      <w:jc w:val="left"/>
      <w:outlineLvl w:val="0"/>
    </w:pPr>
    <w:rPr>
      <w:rFonts w:asciiTheme="majorHAnsi" w:eastAsiaTheme="majorEastAsia" w:hAnsiTheme="majorHAnsi" w:cstheme="majorBidi"/>
      <w:color w:val="1A1A1A" w:themeColor="accent1" w:themeShade="BF"/>
      <w:sz w:val="40"/>
      <w:szCs w:val="32"/>
    </w:rPr>
  </w:style>
  <w:style w:type="paragraph" w:styleId="Antrat2">
    <w:name w:val="heading 2"/>
    <w:basedOn w:val="Antrat1"/>
    <w:next w:val="prastasis"/>
    <w:link w:val="Antrat2Diagrama"/>
    <w:uiPriority w:val="2"/>
    <w:qFormat/>
    <w:rsid w:val="00392C8E"/>
    <w:pPr>
      <w:pageBreakBefore w:val="0"/>
      <w:numPr>
        <w:ilvl w:val="1"/>
      </w:numPr>
      <w:spacing w:before="200" w:after="120"/>
      <w:outlineLvl w:val="1"/>
    </w:pPr>
    <w:rPr>
      <w:sz w:val="28"/>
      <w:szCs w:val="26"/>
    </w:rPr>
  </w:style>
  <w:style w:type="paragraph" w:styleId="Antrat3">
    <w:name w:val="heading 3"/>
    <w:basedOn w:val="prastasis"/>
    <w:next w:val="prastasis"/>
    <w:link w:val="Antrat3Diagrama"/>
    <w:uiPriority w:val="2"/>
    <w:qFormat/>
    <w:rsid w:val="007E7E28"/>
    <w:pPr>
      <w:keepNext/>
      <w:keepLines/>
      <w:numPr>
        <w:ilvl w:val="2"/>
        <w:numId w:val="9"/>
      </w:numPr>
      <w:spacing w:before="160" w:after="120"/>
      <w:outlineLvl w:val="2"/>
    </w:pPr>
    <w:rPr>
      <w:rFonts w:asciiTheme="majorHAnsi" w:eastAsiaTheme="majorEastAsia" w:hAnsiTheme="majorHAnsi" w:cstheme="majorBidi"/>
      <w:color w:val="111111" w:themeColor="accent1" w:themeShade="7F"/>
      <w:sz w:val="24"/>
      <w:szCs w:val="24"/>
    </w:rPr>
  </w:style>
  <w:style w:type="paragraph" w:styleId="Antrat4">
    <w:name w:val="heading 4"/>
    <w:basedOn w:val="prastasis"/>
    <w:next w:val="prastasis"/>
    <w:link w:val="Antrat4Diagrama"/>
    <w:uiPriority w:val="2"/>
    <w:unhideWhenUsed/>
    <w:qFormat/>
    <w:rsid w:val="00A019FA"/>
    <w:pPr>
      <w:keepNext/>
      <w:keepLines/>
      <w:numPr>
        <w:ilvl w:val="3"/>
        <w:numId w:val="9"/>
      </w:numPr>
      <w:spacing w:before="40" w:after="0"/>
      <w:outlineLvl w:val="3"/>
    </w:pPr>
    <w:rPr>
      <w:rFonts w:asciiTheme="majorHAnsi" w:eastAsiaTheme="majorEastAsia" w:hAnsiTheme="majorHAnsi" w:cstheme="majorBidi"/>
      <w:iCs/>
      <w:color w:val="1A1A1A" w:themeColor="accent1" w:themeShade="BF"/>
    </w:rPr>
  </w:style>
  <w:style w:type="paragraph" w:styleId="Antrat5">
    <w:name w:val="heading 5"/>
    <w:basedOn w:val="prastasis"/>
    <w:next w:val="prastasis"/>
    <w:link w:val="Antrat5Diagrama"/>
    <w:uiPriority w:val="2"/>
    <w:unhideWhenUsed/>
    <w:qFormat/>
    <w:rsid w:val="006774A8"/>
    <w:pPr>
      <w:keepNext/>
      <w:keepLines/>
      <w:numPr>
        <w:ilvl w:val="4"/>
        <w:numId w:val="9"/>
      </w:numPr>
      <w:spacing w:before="40" w:after="0"/>
      <w:outlineLvl w:val="4"/>
    </w:pPr>
    <w:rPr>
      <w:rFonts w:asciiTheme="majorHAnsi" w:eastAsiaTheme="majorEastAsia" w:hAnsiTheme="majorHAnsi" w:cstheme="majorBidi"/>
      <w:color w:val="82009B" w:themeColor="accent6"/>
    </w:rPr>
  </w:style>
  <w:style w:type="paragraph" w:styleId="Antrat6">
    <w:name w:val="heading 6"/>
    <w:basedOn w:val="prastasis"/>
    <w:next w:val="prastasis"/>
    <w:link w:val="Antrat6Diagrama"/>
    <w:uiPriority w:val="2"/>
    <w:unhideWhenUsed/>
    <w:qFormat/>
    <w:rsid w:val="00A019FA"/>
    <w:pPr>
      <w:keepNext/>
      <w:keepLines/>
      <w:numPr>
        <w:ilvl w:val="5"/>
        <w:numId w:val="9"/>
      </w:numPr>
      <w:spacing w:before="40" w:after="0"/>
      <w:outlineLvl w:val="5"/>
    </w:pPr>
    <w:rPr>
      <w:rFonts w:asciiTheme="majorHAnsi" w:eastAsiaTheme="majorEastAsia" w:hAnsiTheme="majorHAnsi" w:cstheme="majorBidi"/>
      <w:color w:val="3CEB9D" w:themeColor="accent5"/>
    </w:rPr>
  </w:style>
  <w:style w:type="paragraph" w:styleId="Antrat7">
    <w:name w:val="heading 7"/>
    <w:basedOn w:val="prastasis"/>
    <w:next w:val="prastasis"/>
    <w:link w:val="Antrat7Diagrama"/>
    <w:uiPriority w:val="2"/>
    <w:unhideWhenUsed/>
    <w:qFormat/>
    <w:rsid w:val="00E80984"/>
    <w:pPr>
      <w:keepNext/>
      <w:keepLines/>
      <w:numPr>
        <w:ilvl w:val="6"/>
        <w:numId w:val="9"/>
      </w:numPr>
      <w:spacing w:before="40" w:after="0"/>
      <w:outlineLvl w:val="6"/>
    </w:pPr>
    <w:rPr>
      <w:rFonts w:asciiTheme="majorHAnsi" w:eastAsiaTheme="majorEastAsia" w:hAnsiTheme="majorHAnsi" w:cstheme="majorBidi"/>
      <w:iCs/>
      <w:color w:val="ACAEAC" w:themeColor="accent2"/>
    </w:rPr>
  </w:style>
  <w:style w:type="paragraph" w:styleId="Antrat8">
    <w:name w:val="heading 8"/>
    <w:basedOn w:val="prastasis"/>
    <w:next w:val="prastasis"/>
    <w:link w:val="Antrat8Diagrama"/>
    <w:uiPriority w:val="2"/>
    <w:semiHidden/>
    <w:unhideWhenUsed/>
    <w:qFormat/>
    <w:rsid w:val="00E80984"/>
    <w:pPr>
      <w:keepNext/>
      <w:keepLines/>
      <w:numPr>
        <w:ilvl w:val="7"/>
        <w:numId w:val="9"/>
      </w:numPr>
      <w:spacing w:before="40" w:after="0"/>
      <w:outlineLvl w:val="7"/>
    </w:pPr>
    <w:rPr>
      <w:rFonts w:asciiTheme="majorHAnsi" w:eastAsiaTheme="majorEastAsia" w:hAnsiTheme="majorHAnsi" w:cstheme="majorBidi"/>
      <w:color w:val="E6E6E6" w:themeColor="accent3"/>
      <w:sz w:val="21"/>
      <w:szCs w:val="21"/>
    </w:rPr>
  </w:style>
  <w:style w:type="paragraph" w:styleId="Antrat9">
    <w:name w:val="heading 9"/>
    <w:basedOn w:val="prastasis"/>
    <w:next w:val="prastasis"/>
    <w:link w:val="Antrat9Diagrama"/>
    <w:uiPriority w:val="9"/>
    <w:semiHidden/>
    <w:unhideWhenUsed/>
    <w:qFormat/>
    <w:rsid w:val="00BA258A"/>
    <w:pPr>
      <w:keepNext/>
      <w:keepLines/>
      <w:numPr>
        <w:ilvl w:val="8"/>
        <w:numId w:val="9"/>
      </w:numPr>
      <w:spacing w:before="40" w:after="0"/>
      <w:outlineLvl w:val="8"/>
    </w:pPr>
    <w:rPr>
      <w:rFonts w:asciiTheme="majorHAnsi" w:eastAsiaTheme="majorEastAsia" w:hAnsiTheme="majorHAnsi" w:cstheme="majorBidi"/>
      <w:i/>
      <w:iCs/>
      <w:color w:val="444444" w:themeColor="text1" w:themeTint="D8"/>
      <w:sz w:val="21"/>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2"/>
    <w:rsid w:val="00392C8E"/>
    <w:rPr>
      <w:rFonts w:asciiTheme="majorHAnsi" w:eastAsiaTheme="majorEastAsia" w:hAnsiTheme="majorHAnsi" w:cstheme="majorBidi"/>
      <w:color w:val="1A1A1A" w:themeColor="accent1" w:themeShade="BF"/>
      <w:sz w:val="40"/>
      <w:szCs w:val="32"/>
      <w:lang w:val="lt-LT"/>
    </w:rPr>
  </w:style>
  <w:style w:type="character" w:customStyle="1" w:styleId="Antrat2Diagrama">
    <w:name w:val="Antraštė 2 Diagrama"/>
    <w:basedOn w:val="Numatytasispastraiposriftas"/>
    <w:link w:val="Antrat2"/>
    <w:uiPriority w:val="2"/>
    <w:rsid w:val="00392C8E"/>
    <w:rPr>
      <w:rFonts w:asciiTheme="majorHAnsi" w:eastAsiaTheme="majorEastAsia" w:hAnsiTheme="majorHAnsi" w:cstheme="majorBidi"/>
      <w:color w:val="1A1A1A" w:themeColor="accent1" w:themeShade="BF"/>
      <w:sz w:val="28"/>
      <w:szCs w:val="26"/>
      <w:lang w:val="lt-LT"/>
    </w:rPr>
  </w:style>
  <w:style w:type="character" w:customStyle="1" w:styleId="Antrat3Diagrama">
    <w:name w:val="Antraštė 3 Diagrama"/>
    <w:basedOn w:val="Numatytasispastraiposriftas"/>
    <w:link w:val="Antrat3"/>
    <w:uiPriority w:val="2"/>
    <w:rsid w:val="007E7E28"/>
    <w:rPr>
      <w:rFonts w:asciiTheme="majorHAnsi" w:eastAsiaTheme="majorEastAsia" w:hAnsiTheme="majorHAnsi" w:cstheme="majorBidi"/>
      <w:color w:val="111111" w:themeColor="accent1" w:themeShade="7F"/>
      <w:sz w:val="24"/>
      <w:szCs w:val="24"/>
      <w:lang w:val="lt-LT"/>
    </w:rPr>
  </w:style>
  <w:style w:type="character" w:customStyle="1" w:styleId="Antrat4Diagrama">
    <w:name w:val="Antraštė 4 Diagrama"/>
    <w:basedOn w:val="Numatytasispastraiposriftas"/>
    <w:link w:val="Antrat4"/>
    <w:uiPriority w:val="2"/>
    <w:rsid w:val="00707FA1"/>
    <w:rPr>
      <w:rFonts w:asciiTheme="majorHAnsi" w:eastAsiaTheme="majorEastAsia" w:hAnsiTheme="majorHAnsi" w:cstheme="majorBidi"/>
      <w:iCs/>
      <w:color w:val="1A1A1A" w:themeColor="accent1" w:themeShade="BF"/>
      <w:sz w:val="20"/>
      <w:lang w:val="lt-LT"/>
    </w:rPr>
  </w:style>
  <w:style w:type="character" w:customStyle="1" w:styleId="Antrat5Diagrama">
    <w:name w:val="Antraštė 5 Diagrama"/>
    <w:basedOn w:val="Numatytasispastraiposriftas"/>
    <w:link w:val="Antrat5"/>
    <w:uiPriority w:val="2"/>
    <w:rsid w:val="00707FA1"/>
    <w:rPr>
      <w:rFonts w:asciiTheme="majorHAnsi" w:eastAsiaTheme="majorEastAsia" w:hAnsiTheme="majorHAnsi" w:cstheme="majorBidi"/>
      <w:color w:val="82009B" w:themeColor="accent6"/>
      <w:sz w:val="20"/>
      <w:lang w:val="lt-LT"/>
    </w:rPr>
  </w:style>
  <w:style w:type="character" w:customStyle="1" w:styleId="Antrat6Diagrama">
    <w:name w:val="Antraštė 6 Diagrama"/>
    <w:basedOn w:val="Numatytasispastraiposriftas"/>
    <w:link w:val="Antrat6"/>
    <w:uiPriority w:val="2"/>
    <w:rsid w:val="00707FA1"/>
    <w:rPr>
      <w:rFonts w:asciiTheme="majorHAnsi" w:eastAsiaTheme="majorEastAsia" w:hAnsiTheme="majorHAnsi" w:cstheme="majorBidi"/>
      <w:color w:val="3CEB9D" w:themeColor="accent5"/>
      <w:sz w:val="20"/>
      <w:lang w:val="lt-LT"/>
    </w:rPr>
  </w:style>
  <w:style w:type="paragraph" w:styleId="Pavadinimas">
    <w:name w:val="Title"/>
    <w:basedOn w:val="prastasis"/>
    <w:next w:val="prastasis"/>
    <w:link w:val="PavadinimasDiagrama"/>
    <w:uiPriority w:val="10"/>
    <w:qFormat/>
    <w:rsid w:val="00F53547"/>
    <w:pPr>
      <w:spacing w:after="0" w:line="240" w:lineRule="auto"/>
      <w:contextualSpacing/>
    </w:pPr>
    <w:rPr>
      <w:rFonts w:asciiTheme="majorHAnsi" w:eastAsiaTheme="majorEastAsia" w:hAnsiTheme="majorHAnsi" w:cstheme="majorBidi"/>
      <w:b/>
      <w:kern w:val="28"/>
      <w:sz w:val="64"/>
      <w:szCs w:val="56"/>
    </w:rPr>
  </w:style>
  <w:style w:type="character" w:customStyle="1" w:styleId="PavadinimasDiagrama">
    <w:name w:val="Pavadinimas Diagrama"/>
    <w:basedOn w:val="Numatytasispastraiposriftas"/>
    <w:link w:val="Pavadinimas"/>
    <w:uiPriority w:val="10"/>
    <w:rsid w:val="00F53547"/>
    <w:rPr>
      <w:rFonts w:asciiTheme="majorHAnsi" w:eastAsiaTheme="majorEastAsia" w:hAnsiTheme="majorHAnsi" w:cstheme="majorBidi"/>
      <w:b/>
      <w:kern w:val="28"/>
      <w:sz w:val="64"/>
      <w:szCs w:val="56"/>
    </w:rPr>
  </w:style>
  <w:style w:type="paragraph" w:styleId="Paantrat">
    <w:name w:val="Subtitle"/>
    <w:basedOn w:val="prastasis"/>
    <w:next w:val="prastasis"/>
    <w:link w:val="PaantratDiagrama"/>
    <w:uiPriority w:val="99"/>
    <w:qFormat/>
    <w:rsid w:val="00BD2319"/>
    <w:pPr>
      <w:numPr>
        <w:ilvl w:val="1"/>
      </w:numPr>
      <w:spacing w:before="240" w:after="240"/>
    </w:pPr>
    <w:rPr>
      <w:rFonts w:eastAsiaTheme="minorEastAsia"/>
      <w:color w:val="ACAEAC" w:themeColor="accent2"/>
      <w:sz w:val="40"/>
    </w:rPr>
  </w:style>
  <w:style w:type="character" w:customStyle="1" w:styleId="PaantratDiagrama">
    <w:name w:val="Paantraštė Diagrama"/>
    <w:basedOn w:val="Numatytasispastraiposriftas"/>
    <w:link w:val="Paantrat"/>
    <w:uiPriority w:val="99"/>
    <w:rsid w:val="00BD2319"/>
    <w:rPr>
      <w:rFonts w:eastAsiaTheme="minorEastAsia"/>
      <w:color w:val="ACAEAC" w:themeColor="accent2"/>
      <w:sz w:val="40"/>
    </w:rPr>
  </w:style>
  <w:style w:type="character" w:styleId="Knygospavadinimas">
    <w:name w:val="Book Title"/>
    <w:basedOn w:val="Numatytasispastraiposriftas"/>
    <w:uiPriority w:val="33"/>
    <w:semiHidden/>
    <w:qFormat/>
    <w:rsid w:val="0056786E"/>
    <w:rPr>
      <w:b/>
      <w:bCs/>
      <w:i/>
      <w:iCs/>
      <w:spacing w:val="5"/>
    </w:rPr>
  </w:style>
  <w:style w:type="paragraph" w:styleId="Turinioantrat">
    <w:name w:val="TOC Heading"/>
    <w:basedOn w:val="Antrat1"/>
    <w:next w:val="prastasis"/>
    <w:uiPriority w:val="39"/>
    <w:qFormat/>
    <w:rsid w:val="003619A6"/>
    <w:pPr>
      <w:outlineLvl w:val="9"/>
    </w:pPr>
    <w:rPr>
      <w:color w:val="232323" w:themeColor="accent1"/>
      <w:kern w:val="0"/>
      <w:sz w:val="72"/>
      <w14:ligatures w14:val="none"/>
    </w:rPr>
  </w:style>
  <w:style w:type="paragraph" w:styleId="Turinys1">
    <w:name w:val="toc 1"/>
    <w:basedOn w:val="prastasis"/>
    <w:next w:val="prastasis"/>
    <w:autoRedefine/>
    <w:uiPriority w:val="39"/>
    <w:rsid w:val="00D653D2"/>
    <w:pPr>
      <w:tabs>
        <w:tab w:val="left" w:pos="397"/>
        <w:tab w:val="right" w:leader="dot" w:pos="10252"/>
      </w:tabs>
      <w:spacing w:before="240" w:after="100"/>
      <w:ind w:left="57" w:firstLine="57"/>
    </w:pPr>
  </w:style>
  <w:style w:type="paragraph" w:styleId="Turinys2">
    <w:name w:val="toc 2"/>
    <w:basedOn w:val="prastasis"/>
    <w:next w:val="prastasis"/>
    <w:autoRedefine/>
    <w:uiPriority w:val="39"/>
    <w:rsid w:val="00D653D2"/>
    <w:pPr>
      <w:spacing w:after="100"/>
      <w:ind w:left="340" w:firstLine="340"/>
    </w:pPr>
  </w:style>
  <w:style w:type="paragraph" w:styleId="Turinys3">
    <w:name w:val="toc 3"/>
    <w:basedOn w:val="prastasis"/>
    <w:next w:val="prastasis"/>
    <w:autoRedefine/>
    <w:uiPriority w:val="39"/>
    <w:rsid w:val="00D653D2"/>
    <w:pPr>
      <w:spacing w:after="100"/>
      <w:ind w:left="1361" w:hanging="340"/>
    </w:pPr>
  </w:style>
  <w:style w:type="character" w:styleId="Hipersaitas">
    <w:name w:val="Hyperlink"/>
    <w:basedOn w:val="Numatytasispastraiposriftas"/>
    <w:uiPriority w:val="99"/>
    <w:rsid w:val="0056786E"/>
    <w:rPr>
      <w:color w:val="82009B" w:themeColor="hyperlink"/>
      <w:u w:val="single"/>
    </w:rPr>
  </w:style>
  <w:style w:type="character" w:styleId="Grietas">
    <w:name w:val="Strong"/>
    <w:basedOn w:val="Numatytasispastraiposriftas"/>
    <w:uiPriority w:val="22"/>
    <w:qFormat/>
    <w:rsid w:val="0089712F"/>
    <w:rPr>
      <w:b/>
      <w:bCs/>
    </w:rPr>
  </w:style>
  <w:style w:type="character" w:styleId="Emfaz">
    <w:name w:val="Emphasis"/>
    <w:basedOn w:val="Numatytasispastraiposriftas"/>
    <w:uiPriority w:val="20"/>
    <w:qFormat/>
    <w:rsid w:val="0089712F"/>
    <w:rPr>
      <w:i/>
      <w:iCs/>
    </w:rPr>
  </w:style>
  <w:style w:type="character" w:customStyle="1" w:styleId="YellowText">
    <w:name w:val="Yellow Text"/>
    <w:basedOn w:val="Numatytasispastraiposriftas"/>
    <w:uiPriority w:val="4"/>
    <w:qFormat/>
    <w:rsid w:val="0089712F"/>
    <w:rPr>
      <w:color w:val="EBFE41" w:themeColor="accent4"/>
    </w:rPr>
  </w:style>
  <w:style w:type="paragraph" w:customStyle="1" w:styleId="DarkBlock">
    <w:name w:val="Dark Block"/>
    <w:basedOn w:val="prastasis"/>
    <w:link w:val="DarkBlockChar"/>
    <w:uiPriority w:val="14"/>
    <w:qFormat/>
    <w:rsid w:val="001F1D08"/>
    <w:pPr>
      <w:pBdr>
        <w:top w:val="single" w:sz="48" w:space="31" w:color="232323" w:themeColor="text2"/>
        <w:left w:val="single" w:sz="48" w:space="31" w:color="232323" w:themeColor="text2"/>
        <w:bottom w:val="single" w:sz="48" w:space="31" w:color="232323" w:themeColor="text2"/>
        <w:right w:val="single" w:sz="48" w:space="31" w:color="232323" w:themeColor="text2"/>
      </w:pBdr>
      <w:shd w:val="clear" w:color="auto" w:fill="232323" w:themeFill="text2"/>
      <w:ind w:left="-68" w:right="-68"/>
    </w:pPr>
    <w:rPr>
      <w:rFonts w:asciiTheme="majorHAnsi" w:hAnsiTheme="majorHAnsi"/>
      <w:color w:val="FEFEFE" w:themeColor="background1"/>
      <w:sz w:val="56"/>
    </w:rPr>
  </w:style>
  <w:style w:type="paragraph" w:styleId="Betarp">
    <w:name w:val="No Spacing"/>
    <w:link w:val="BetarpDiagrama"/>
    <w:uiPriority w:val="1"/>
    <w:qFormat/>
    <w:rsid w:val="007E7E28"/>
    <w:pPr>
      <w:spacing w:after="0" w:line="240" w:lineRule="auto"/>
    </w:pPr>
    <w:rPr>
      <w:sz w:val="20"/>
    </w:rPr>
  </w:style>
  <w:style w:type="paragraph" w:styleId="Antrats">
    <w:name w:val="header"/>
    <w:basedOn w:val="prastasis"/>
    <w:link w:val="AntratsDiagrama"/>
    <w:uiPriority w:val="99"/>
    <w:rsid w:val="00F00630"/>
    <w:pPr>
      <w:tabs>
        <w:tab w:val="center" w:pos="4513"/>
        <w:tab w:val="right" w:pos="9026"/>
      </w:tabs>
      <w:spacing w:before="40" w:after="40" w:line="240" w:lineRule="auto"/>
      <w:jc w:val="right"/>
    </w:pPr>
    <w:rPr>
      <w:color w:val="909090" w:themeColor="text1" w:themeTint="80"/>
      <w:sz w:val="19"/>
    </w:rPr>
  </w:style>
  <w:style w:type="character" w:customStyle="1" w:styleId="AntratsDiagrama">
    <w:name w:val="Antraštės Diagrama"/>
    <w:basedOn w:val="Numatytasispastraiposriftas"/>
    <w:link w:val="Antrats"/>
    <w:uiPriority w:val="99"/>
    <w:rsid w:val="00707FA1"/>
    <w:rPr>
      <w:color w:val="909090" w:themeColor="text1" w:themeTint="80"/>
      <w:sz w:val="19"/>
      <w:lang w:val="en-US"/>
    </w:rPr>
  </w:style>
  <w:style w:type="paragraph" w:styleId="Porat">
    <w:name w:val="footer"/>
    <w:basedOn w:val="prastasis"/>
    <w:link w:val="PoratDiagrama"/>
    <w:uiPriority w:val="99"/>
    <w:semiHidden/>
    <w:rsid w:val="00BA2BE6"/>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semiHidden/>
    <w:rsid w:val="00707FA1"/>
    <w:rPr>
      <w:lang w:val="en-US"/>
    </w:rPr>
  </w:style>
  <w:style w:type="paragraph" w:customStyle="1" w:styleId="SectionHeader">
    <w:name w:val="Section Header"/>
    <w:basedOn w:val="Antrat1"/>
    <w:link w:val="SectionHeaderChar"/>
    <w:uiPriority w:val="13"/>
    <w:qFormat/>
    <w:rsid w:val="003C0669"/>
    <w:pPr>
      <w:numPr>
        <w:numId w:val="6"/>
      </w:numPr>
      <w:ind w:left="0" w:firstLine="0"/>
    </w:pPr>
    <w:rPr>
      <w:sz w:val="72"/>
    </w:rPr>
  </w:style>
  <w:style w:type="paragraph" w:customStyle="1" w:styleId="SectionSubtitle">
    <w:name w:val="Section Subtitle"/>
    <w:basedOn w:val="Paantrat"/>
    <w:uiPriority w:val="24"/>
    <w:qFormat/>
    <w:rsid w:val="00A019FA"/>
    <w:pPr>
      <w:spacing w:before="160" w:line="269" w:lineRule="auto"/>
    </w:pPr>
    <w:rPr>
      <w:color w:val="82009B" w:themeColor="accent6"/>
    </w:rPr>
  </w:style>
  <w:style w:type="character" w:styleId="Vietosrezervavimoenklotekstas">
    <w:name w:val="Placeholder Text"/>
    <w:basedOn w:val="Numatytasispastraiposriftas"/>
    <w:uiPriority w:val="99"/>
    <w:semiHidden/>
    <w:rsid w:val="00450ED5"/>
    <w:rPr>
      <w:color w:val="666666"/>
    </w:rPr>
  </w:style>
  <w:style w:type="paragraph" w:customStyle="1" w:styleId="GraphiteBlock">
    <w:name w:val="Graphite Block"/>
    <w:basedOn w:val="DarkBlock"/>
    <w:uiPriority w:val="8"/>
    <w:qFormat/>
    <w:rsid w:val="007D745F"/>
    <w:pPr>
      <w:pBdr>
        <w:top w:val="single" w:sz="48" w:space="20" w:color="232323" w:themeColor="text2"/>
        <w:bottom w:val="single" w:sz="48" w:space="20" w:color="232323" w:themeColor="text2"/>
      </w:pBdr>
      <w:spacing w:line="264" w:lineRule="auto"/>
    </w:pPr>
    <w:rPr>
      <w:rFonts w:asciiTheme="minorHAnsi" w:hAnsiTheme="minorHAnsi"/>
      <w:noProof/>
      <w:sz w:val="28"/>
    </w:rPr>
  </w:style>
  <w:style w:type="paragraph" w:customStyle="1" w:styleId="MintBlock">
    <w:name w:val="Mint Block"/>
    <w:basedOn w:val="GraphiteBlock"/>
    <w:uiPriority w:val="8"/>
    <w:qFormat/>
    <w:rsid w:val="007D745F"/>
    <w:pPr>
      <w:pBdr>
        <w:top w:val="single" w:sz="48" w:space="20" w:color="3CEB9D" w:themeColor="accent5"/>
        <w:left w:val="single" w:sz="48" w:space="31" w:color="3CEB9D" w:themeColor="accent5"/>
        <w:bottom w:val="single" w:sz="48" w:space="20" w:color="3CEB9D" w:themeColor="accent5"/>
        <w:right w:val="single" w:sz="48" w:space="31" w:color="3CEB9D" w:themeColor="accent5"/>
      </w:pBdr>
      <w:shd w:val="clear" w:color="auto" w:fill="3CEB9D" w:themeFill="accent5"/>
    </w:pPr>
    <w:rPr>
      <w:color w:val="auto"/>
    </w:rPr>
  </w:style>
  <w:style w:type="paragraph" w:customStyle="1" w:styleId="PurpleBlock">
    <w:name w:val="Purple Block"/>
    <w:basedOn w:val="MintBlock"/>
    <w:uiPriority w:val="8"/>
    <w:qFormat/>
    <w:rsid w:val="007D745F"/>
    <w:pPr>
      <w:pBdr>
        <w:top w:val="single" w:sz="48" w:space="20" w:color="82009B" w:themeColor="accent6"/>
        <w:left w:val="single" w:sz="48" w:space="31" w:color="82009B" w:themeColor="accent6"/>
        <w:bottom w:val="single" w:sz="48" w:space="20" w:color="82009B" w:themeColor="accent6"/>
        <w:right w:val="single" w:sz="48" w:space="31" w:color="82009B" w:themeColor="accent6"/>
      </w:pBdr>
      <w:shd w:val="clear" w:color="auto" w:fill="82009B" w:themeFill="accent6"/>
    </w:pPr>
  </w:style>
  <w:style w:type="paragraph" w:customStyle="1" w:styleId="YellowBlock">
    <w:name w:val="Yellow Block"/>
    <w:basedOn w:val="PurpleBlock"/>
    <w:uiPriority w:val="8"/>
    <w:qFormat/>
    <w:rsid w:val="007D745F"/>
    <w:pPr>
      <w:pBdr>
        <w:top w:val="single" w:sz="48" w:space="20" w:color="EBFE41" w:themeColor="accent4"/>
        <w:left w:val="single" w:sz="48" w:space="31" w:color="EBFE41" w:themeColor="accent4"/>
        <w:bottom w:val="single" w:sz="48" w:space="20" w:color="EBFE41" w:themeColor="accent4"/>
        <w:right w:val="single" w:sz="48" w:space="31" w:color="EBFE41" w:themeColor="accent4"/>
      </w:pBdr>
      <w:shd w:val="clear" w:color="auto" w:fill="EBFE41" w:themeFill="accent4"/>
    </w:pPr>
  </w:style>
  <w:style w:type="paragraph" w:customStyle="1" w:styleId="AshGreyBlock">
    <w:name w:val="Ash Grey Block"/>
    <w:basedOn w:val="YellowBlock"/>
    <w:uiPriority w:val="8"/>
    <w:qFormat/>
    <w:rsid w:val="007D745F"/>
    <w:pPr>
      <w:pBdr>
        <w:top w:val="single" w:sz="48" w:space="20" w:color="ACAEAC" w:themeColor="accent2"/>
        <w:left w:val="single" w:sz="48" w:space="31" w:color="ACAEAC" w:themeColor="accent2"/>
        <w:bottom w:val="single" w:sz="48" w:space="20" w:color="ACAEAC" w:themeColor="accent2"/>
        <w:right w:val="single" w:sz="48" w:space="31" w:color="ACAEAC" w:themeColor="accent2"/>
      </w:pBdr>
      <w:shd w:val="clear" w:color="auto" w:fill="ACAEAC" w:themeFill="accent2"/>
    </w:pPr>
  </w:style>
  <w:style w:type="paragraph" w:customStyle="1" w:styleId="PaleGreyBlock">
    <w:name w:val="Pale Grey Block"/>
    <w:basedOn w:val="AshGreyBlock"/>
    <w:uiPriority w:val="8"/>
    <w:qFormat/>
    <w:rsid w:val="007D745F"/>
    <w:pPr>
      <w:pBdr>
        <w:top w:val="single" w:sz="48" w:space="20" w:color="E6E6E6" w:themeColor="accent3"/>
        <w:left w:val="single" w:sz="48" w:space="31" w:color="E6E6E6" w:themeColor="accent3"/>
        <w:bottom w:val="single" w:sz="48" w:space="20" w:color="E6E6E6" w:themeColor="accent3"/>
        <w:right w:val="single" w:sz="48" w:space="31" w:color="E6E6E6" w:themeColor="accent3"/>
      </w:pBdr>
      <w:shd w:val="clear" w:color="auto" w:fill="E6E6E6" w:themeFill="accent3"/>
    </w:pPr>
  </w:style>
  <w:style w:type="paragraph" w:styleId="Sraassuenkleliais">
    <w:name w:val="List Bullet"/>
    <w:basedOn w:val="prastasis"/>
    <w:uiPriority w:val="3"/>
    <w:unhideWhenUsed/>
    <w:rsid w:val="004F4DBB"/>
    <w:pPr>
      <w:numPr>
        <w:numId w:val="1"/>
      </w:numPr>
      <w:spacing w:before="240" w:after="120"/>
      <w:contextualSpacing/>
      <w:jc w:val="left"/>
    </w:pPr>
  </w:style>
  <w:style w:type="paragraph" w:styleId="Sraassuenkleliais2">
    <w:name w:val="List Bullet 2"/>
    <w:basedOn w:val="prastasis"/>
    <w:uiPriority w:val="3"/>
    <w:unhideWhenUsed/>
    <w:rsid w:val="004F4DBB"/>
    <w:pPr>
      <w:numPr>
        <w:numId w:val="2"/>
      </w:numPr>
      <w:spacing w:after="120"/>
      <w:ind w:left="697" w:hanging="357"/>
      <w:contextualSpacing/>
      <w:jc w:val="left"/>
    </w:pPr>
  </w:style>
  <w:style w:type="paragraph" w:styleId="Sraassuenkleliais3">
    <w:name w:val="List Bullet 3"/>
    <w:basedOn w:val="prastasis"/>
    <w:uiPriority w:val="3"/>
    <w:unhideWhenUsed/>
    <w:rsid w:val="004F4DBB"/>
    <w:pPr>
      <w:numPr>
        <w:numId w:val="3"/>
      </w:numPr>
      <w:spacing w:after="120"/>
      <w:ind w:left="1020" w:hanging="340"/>
      <w:contextualSpacing/>
      <w:jc w:val="left"/>
    </w:pPr>
  </w:style>
  <w:style w:type="paragraph" w:styleId="Sraassuenkleliais4">
    <w:name w:val="List Bullet 4"/>
    <w:basedOn w:val="prastasis"/>
    <w:uiPriority w:val="3"/>
    <w:semiHidden/>
    <w:rsid w:val="00B3744D"/>
    <w:pPr>
      <w:numPr>
        <w:numId w:val="4"/>
      </w:numPr>
      <w:ind w:left="1361" w:hanging="340"/>
      <w:contextualSpacing/>
      <w:jc w:val="left"/>
    </w:pPr>
  </w:style>
  <w:style w:type="paragraph" w:styleId="Sraassuenkleliais5">
    <w:name w:val="List Bullet 5"/>
    <w:basedOn w:val="prastasis"/>
    <w:uiPriority w:val="3"/>
    <w:semiHidden/>
    <w:unhideWhenUsed/>
    <w:rsid w:val="00B3744D"/>
    <w:pPr>
      <w:numPr>
        <w:numId w:val="5"/>
      </w:numPr>
      <w:contextualSpacing/>
      <w:jc w:val="left"/>
    </w:pPr>
  </w:style>
  <w:style w:type="table" w:styleId="Lentelstinklelis">
    <w:name w:val="Table Grid"/>
    <w:basedOn w:val="prastojilentel"/>
    <w:uiPriority w:val="39"/>
    <w:rsid w:val="004C4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style>
  <w:style w:type="table" w:styleId="5paprastojilentel">
    <w:name w:val="Plain Table 5"/>
    <w:basedOn w:val="prastojilentel"/>
    <w:uiPriority w:val="45"/>
    <w:rsid w:val="000146F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9090" w:themeColor="text1" w:themeTint="80"/>
        </w:tcBorders>
        <w:shd w:val="clear" w:color="auto" w:fill="FEFEFE" w:themeFill="background1"/>
      </w:tcPr>
    </w:tblStylePr>
    <w:tblStylePr w:type="lastRow">
      <w:rPr>
        <w:rFonts w:asciiTheme="majorHAnsi" w:eastAsiaTheme="majorEastAsia" w:hAnsiTheme="majorHAnsi" w:cstheme="majorBidi"/>
        <w:i/>
        <w:iCs/>
        <w:sz w:val="26"/>
      </w:rPr>
      <w:tblPr/>
      <w:tcPr>
        <w:tcBorders>
          <w:top w:val="single" w:sz="4" w:space="0" w:color="909090" w:themeColor="text1" w:themeTint="80"/>
        </w:tcBorders>
        <w:shd w:val="clear" w:color="auto" w:fill="FEFEFE"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9090" w:themeColor="text1" w:themeTint="80"/>
        </w:tcBorders>
        <w:shd w:val="clear" w:color="auto" w:fill="FEFEFE" w:themeFill="background1"/>
      </w:tcPr>
    </w:tblStylePr>
    <w:tblStylePr w:type="lastCol">
      <w:rPr>
        <w:rFonts w:asciiTheme="majorHAnsi" w:eastAsiaTheme="majorEastAsia" w:hAnsiTheme="majorHAnsi" w:cstheme="majorBidi"/>
        <w:i/>
        <w:iCs/>
        <w:sz w:val="26"/>
      </w:rPr>
      <w:tblPr/>
      <w:tcPr>
        <w:tcBorders>
          <w:left w:val="single" w:sz="4" w:space="0" w:color="909090" w:themeColor="text1" w:themeTint="80"/>
        </w:tcBorders>
        <w:shd w:val="clear" w:color="auto" w:fill="FEFEFE" w:themeFill="background1"/>
      </w:tcPr>
    </w:tblStylePr>
    <w:tblStylePr w:type="band1Vert">
      <w:tblPr/>
      <w:tcPr>
        <w:shd w:val="clear" w:color="auto" w:fill="F1F1F1" w:themeFill="background1" w:themeFillShade="F2"/>
      </w:tcPr>
    </w:tblStylePr>
    <w:tblStylePr w:type="band1Horz">
      <w:tblPr/>
      <w:tcPr>
        <w:shd w:val="clear" w:color="auto" w:fill="F1F1F1"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BetarpDiagrama">
    <w:name w:val="Be tarpų Diagrama"/>
    <w:basedOn w:val="Numatytasispastraiposriftas"/>
    <w:link w:val="Betarp"/>
    <w:uiPriority w:val="1"/>
    <w:rsid w:val="007E7E28"/>
    <w:rPr>
      <w:sz w:val="20"/>
    </w:rPr>
  </w:style>
  <w:style w:type="character" w:customStyle="1" w:styleId="PurpleText">
    <w:name w:val="Purple Text"/>
    <w:basedOn w:val="YellowText"/>
    <w:uiPriority w:val="4"/>
    <w:qFormat/>
    <w:rsid w:val="00BD2319"/>
    <w:rPr>
      <w:color w:val="82009B" w:themeColor="accent6"/>
    </w:rPr>
  </w:style>
  <w:style w:type="character" w:customStyle="1" w:styleId="MintText">
    <w:name w:val="Mint Text"/>
    <w:basedOn w:val="PurpleText"/>
    <w:uiPriority w:val="4"/>
    <w:qFormat/>
    <w:rsid w:val="00BD2319"/>
    <w:rPr>
      <w:color w:val="3CEB9D" w:themeColor="accent5"/>
    </w:rPr>
  </w:style>
  <w:style w:type="paragraph" w:styleId="Puslapioinaostekstas">
    <w:name w:val="footnote text"/>
    <w:basedOn w:val="prastasis"/>
    <w:link w:val="PuslapioinaostekstasDiagrama"/>
    <w:uiPriority w:val="99"/>
    <w:unhideWhenUsed/>
    <w:rsid w:val="00251CE1"/>
    <w:pPr>
      <w:pBdr>
        <w:left w:val="double" w:sz="6" w:space="5" w:color="3CEB9D" w:themeColor="accent5"/>
      </w:pBdr>
      <w:spacing w:after="0" w:line="288" w:lineRule="auto"/>
    </w:pPr>
    <w:rPr>
      <w:sz w:val="18"/>
      <w:szCs w:val="20"/>
    </w:rPr>
  </w:style>
  <w:style w:type="character" w:customStyle="1" w:styleId="PuslapioinaostekstasDiagrama">
    <w:name w:val="Puslapio išnašos tekstas Diagrama"/>
    <w:basedOn w:val="Numatytasispastraiposriftas"/>
    <w:link w:val="Puslapioinaostekstas"/>
    <w:uiPriority w:val="99"/>
    <w:rsid w:val="00251CE1"/>
    <w:rPr>
      <w:sz w:val="18"/>
      <w:szCs w:val="20"/>
      <w:lang w:val="en-US"/>
    </w:rPr>
  </w:style>
  <w:style w:type="character" w:styleId="Puslapioinaosnuoroda">
    <w:name w:val="footnote reference"/>
    <w:basedOn w:val="Numatytasispastraiposriftas"/>
    <w:uiPriority w:val="99"/>
    <w:unhideWhenUsed/>
    <w:rsid w:val="00BD2319"/>
    <w:rPr>
      <w:vertAlign w:val="superscript"/>
    </w:rPr>
  </w:style>
  <w:style w:type="character" w:styleId="Saitaodis">
    <w:name w:val="Hashtag"/>
    <w:basedOn w:val="Numatytasispastraiposriftas"/>
    <w:uiPriority w:val="99"/>
    <w:semiHidden/>
    <w:unhideWhenUsed/>
    <w:rsid w:val="00A019FA"/>
    <w:rPr>
      <w:color w:val="82009B" w:themeColor="accent6"/>
      <w:shd w:val="clear" w:color="auto" w:fill="E1DFDD"/>
    </w:rPr>
  </w:style>
  <w:style w:type="character" w:customStyle="1" w:styleId="Antrat7Diagrama">
    <w:name w:val="Antraštė 7 Diagrama"/>
    <w:basedOn w:val="Numatytasispastraiposriftas"/>
    <w:link w:val="Antrat7"/>
    <w:uiPriority w:val="2"/>
    <w:rsid w:val="00707FA1"/>
    <w:rPr>
      <w:rFonts w:asciiTheme="majorHAnsi" w:eastAsiaTheme="majorEastAsia" w:hAnsiTheme="majorHAnsi" w:cstheme="majorBidi"/>
      <w:iCs/>
      <w:color w:val="ACAEAC" w:themeColor="accent2"/>
      <w:sz w:val="20"/>
      <w:lang w:val="lt-LT"/>
    </w:rPr>
  </w:style>
  <w:style w:type="table" w:styleId="5tinkleliolenteltamsi6parykinimas">
    <w:name w:val="Grid Table 5 Dark Accent 6"/>
    <w:basedOn w:val="prastojilentel"/>
    <w:uiPriority w:val="50"/>
    <w:rsid w:val="00C21E0C"/>
    <w:pPr>
      <w:spacing w:after="0" w:line="240" w:lineRule="auto"/>
    </w:pPr>
    <w:tblPr>
      <w:tblStyleRowBandSize w:val="1"/>
      <w:tblStyleColBandSize w:val="1"/>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cPr>
      <w:shd w:val="clear" w:color="auto" w:fill="F3B8FF" w:themeFill="accent6"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82009B" w:themeFill="accent6"/>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82009B" w:themeFill="accent6"/>
      </w:tcPr>
    </w:tblStylePr>
    <w:tblStylePr w:type="firstCol">
      <w:rPr>
        <w:b/>
        <w:bCs/>
        <w:color w:val="FEFEFE" w:themeColor="background1"/>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82009B" w:themeFill="accent6"/>
      </w:tcPr>
    </w:tblStylePr>
    <w:tblStylePr w:type="lastCol">
      <w:rPr>
        <w:b/>
        <w:bCs/>
        <w:color w:val="FEFEFE" w:themeColor="background1"/>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82009B" w:themeFill="accent6"/>
      </w:tcPr>
    </w:tblStylePr>
    <w:tblStylePr w:type="band1Vert">
      <w:tblPr/>
      <w:tcPr>
        <w:shd w:val="clear" w:color="auto" w:fill="E771FF" w:themeFill="accent6" w:themeFillTint="66"/>
      </w:tcPr>
    </w:tblStylePr>
    <w:tblStylePr w:type="band1Horz">
      <w:tblPr/>
      <w:tcPr>
        <w:shd w:val="clear" w:color="auto" w:fill="E771FF" w:themeFill="accent6" w:themeFillTint="66"/>
      </w:tcPr>
    </w:tblStylePr>
  </w:style>
  <w:style w:type="table" w:styleId="1sraolentelviesi3parykinimas">
    <w:name w:val="List Table 1 Light Accent 3"/>
    <w:basedOn w:val="prastojilentel"/>
    <w:uiPriority w:val="46"/>
    <w:rsid w:val="00C21E0C"/>
    <w:pPr>
      <w:spacing w:after="0" w:line="240" w:lineRule="auto"/>
    </w:pPr>
    <w:tblPr>
      <w:tblStyleRowBandSize w:val="1"/>
      <w:tblStyleColBandSize w:val="1"/>
    </w:tblPr>
    <w:tblStylePr w:type="firstRow">
      <w:rPr>
        <w:b/>
        <w:bCs/>
      </w:rPr>
      <w:tblPr/>
      <w:tcPr>
        <w:tcBorders>
          <w:bottom w:val="single" w:sz="4" w:space="0" w:color="F0F0F0" w:themeColor="accent3" w:themeTint="99"/>
        </w:tcBorders>
      </w:tcPr>
    </w:tblStylePr>
    <w:tblStylePr w:type="lastRow">
      <w:rPr>
        <w:b/>
        <w:bCs/>
      </w:rPr>
      <w:tblPr/>
      <w:tcPr>
        <w:tcBorders>
          <w:top w:val="single" w:sz="4" w:space="0" w:color="F0F0F0" w:themeColor="accent3" w:themeTint="99"/>
        </w:tcBorders>
      </w:tcPr>
    </w:tblStylePr>
    <w:tblStylePr w:type="firstCol">
      <w:rPr>
        <w:b/>
        <w:bCs/>
      </w:rPr>
    </w:tblStylePr>
    <w:tblStylePr w:type="lastCol">
      <w:rPr>
        <w:b/>
        <w:bCs/>
      </w:rPr>
    </w:tblStylePr>
    <w:tblStylePr w:type="band1Vert">
      <w:tblPr/>
      <w:tcPr>
        <w:shd w:val="clear" w:color="auto" w:fill="FAFAFA" w:themeFill="accent3" w:themeFillTint="33"/>
      </w:tcPr>
    </w:tblStylePr>
    <w:tblStylePr w:type="band1Horz">
      <w:tblPr/>
      <w:tcPr>
        <w:shd w:val="clear" w:color="auto" w:fill="FAFAFA" w:themeFill="accent3" w:themeFillTint="33"/>
      </w:tcPr>
    </w:tblStylePr>
  </w:style>
  <w:style w:type="table" w:styleId="7sraolentelspalvinga3parykinimas">
    <w:name w:val="List Table 7 Colorful Accent 3"/>
    <w:basedOn w:val="prastojilentel"/>
    <w:uiPriority w:val="52"/>
    <w:rsid w:val="00C21E0C"/>
    <w:pPr>
      <w:spacing w:after="0" w:line="240" w:lineRule="auto"/>
    </w:pPr>
    <w:rPr>
      <w:color w:val="ACACAC" w:themeColor="accent3" w:themeShade="BF"/>
    </w:rPr>
    <w:tblPr>
      <w:tblStyleRowBandSize w:val="1"/>
      <w:tblStyleColBandSize w:val="1"/>
    </w:tblPr>
    <w:tblStylePr w:type="firstRow">
      <w:rPr>
        <w:rFonts w:asciiTheme="majorHAnsi" w:eastAsiaTheme="majorEastAsia" w:hAnsiTheme="majorHAnsi" w:cstheme="majorBidi"/>
        <w:i w:val="0"/>
        <w:iCs/>
        <w:sz w:val="26"/>
      </w:rPr>
      <w:tblPr/>
      <w:tcPr>
        <w:tcBorders>
          <w:bottom w:val="single" w:sz="4" w:space="0" w:color="E6E6E6" w:themeColor="accent3"/>
        </w:tcBorders>
        <w:shd w:val="clear" w:color="auto" w:fill="FEFEFE" w:themeFill="background1"/>
      </w:tcPr>
    </w:tblStylePr>
    <w:tblStylePr w:type="lastRow">
      <w:rPr>
        <w:rFonts w:asciiTheme="majorHAnsi" w:eastAsiaTheme="majorEastAsia" w:hAnsiTheme="majorHAnsi" w:cstheme="majorBidi"/>
        <w:i/>
        <w:iCs/>
        <w:sz w:val="26"/>
      </w:rPr>
      <w:tblPr/>
      <w:tcPr>
        <w:tcBorders>
          <w:top w:val="single" w:sz="4" w:space="0" w:color="E6E6E6" w:themeColor="accent3"/>
        </w:tcBorders>
        <w:shd w:val="clear" w:color="auto" w:fill="FEFEFE"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E6E6" w:themeColor="accent3"/>
        </w:tcBorders>
        <w:shd w:val="clear" w:color="auto" w:fill="FEFEFE" w:themeFill="background1"/>
      </w:tcPr>
    </w:tblStylePr>
    <w:tblStylePr w:type="lastCol">
      <w:rPr>
        <w:rFonts w:asciiTheme="majorHAnsi" w:eastAsiaTheme="majorEastAsia" w:hAnsiTheme="majorHAnsi" w:cstheme="majorBidi"/>
        <w:i/>
        <w:iCs/>
        <w:sz w:val="26"/>
      </w:rPr>
      <w:tblPr/>
      <w:tcPr>
        <w:tcBorders>
          <w:left w:val="single" w:sz="4" w:space="0" w:color="E6E6E6" w:themeColor="accent3"/>
        </w:tcBorders>
        <w:shd w:val="clear" w:color="auto" w:fill="FEFEFE" w:themeFill="background1"/>
      </w:tcPr>
    </w:tblStylePr>
    <w:tblStylePr w:type="band1Vert">
      <w:tblPr/>
      <w:tcPr>
        <w:shd w:val="clear" w:color="auto" w:fill="FAFAFA" w:themeFill="accent3" w:themeFillTint="33"/>
      </w:tcPr>
    </w:tblStylePr>
    <w:tblStylePr w:type="band1Horz">
      <w:tblPr/>
      <w:tcPr>
        <w:shd w:val="clear" w:color="auto" w:fill="FAFA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tinkleliolentelspalvinga4parykinimas">
    <w:name w:val="Grid Table 7 Colorful Accent 4"/>
    <w:basedOn w:val="prastojilentel"/>
    <w:uiPriority w:val="52"/>
    <w:rsid w:val="00C21E0C"/>
    <w:pPr>
      <w:spacing w:after="0" w:line="240" w:lineRule="auto"/>
    </w:pPr>
    <w:rPr>
      <w:color w:val="D5ED01" w:themeColor="accent4" w:themeShade="BF"/>
    </w:rPr>
    <w:tblPr>
      <w:tblStyleRowBandSize w:val="1"/>
      <w:tblStyleColBandSize w:val="1"/>
      <w:tblBorders>
        <w:top w:val="single" w:sz="4" w:space="0" w:color="F2FE8C" w:themeColor="accent4" w:themeTint="99"/>
        <w:left w:val="single" w:sz="4" w:space="0" w:color="F2FE8C" w:themeColor="accent4" w:themeTint="99"/>
        <w:bottom w:val="single" w:sz="4" w:space="0" w:color="F2FE8C" w:themeColor="accent4" w:themeTint="99"/>
        <w:right w:val="single" w:sz="4" w:space="0" w:color="F2FE8C" w:themeColor="accent4" w:themeTint="99"/>
        <w:insideH w:val="single" w:sz="4" w:space="0" w:color="F2FE8C" w:themeColor="accent4" w:themeTint="99"/>
        <w:insideV w:val="single" w:sz="4" w:space="0" w:color="F2FE8C" w:themeColor="accent4" w:themeTint="99"/>
      </w:tblBorders>
    </w:tblPr>
    <w:tblStylePr w:type="firstRow">
      <w:rPr>
        <w:b/>
        <w:bCs/>
      </w:rPr>
      <w:tblPr/>
      <w:tcPr>
        <w:tcBorders>
          <w:top w:val="nil"/>
          <w:left w:val="nil"/>
          <w:right w:val="nil"/>
          <w:insideH w:val="nil"/>
          <w:insideV w:val="nil"/>
        </w:tcBorders>
        <w:shd w:val="clear" w:color="auto" w:fill="FEFEFE" w:themeFill="background1"/>
      </w:tcPr>
    </w:tblStylePr>
    <w:tblStylePr w:type="lastRow">
      <w:rPr>
        <w:b/>
        <w:bCs/>
      </w:rPr>
      <w:tblPr/>
      <w:tcPr>
        <w:tcBorders>
          <w:left w:val="nil"/>
          <w:bottom w:val="nil"/>
          <w:right w:val="nil"/>
          <w:insideH w:val="nil"/>
          <w:insideV w:val="nil"/>
        </w:tcBorders>
        <w:shd w:val="clear" w:color="auto" w:fill="FEFEFE" w:themeFill="background1"/>
      </w:tcPr>
    </w:tblStylePr>
    <w:tblStylePr w:type="firstCol">
      <w:pPr>
        <w:jc w:val="right"/>
      </w:pPr>
      <w:rPr>
        <w:i/>
        <w:iCs/>
      </w:rPr>
      <w:tblPr/>
      <w:tcPr>
        <w:tcBorders>
          <w:top w:val="nil"/>
          <w:left w:val="nil"/>
          <w:bottom w:val="nil"/>
          <w:insideH w:val="nil"/>
          <w:insideV w:val="nil"/>
        </w:tcBorders>
        <w:shd w:val="clear" w:color="auto" w:fill="FEFEFE" w:themeFill="background1"/>
      </w:tcPr>
    </w:tblStylePr>
    <w:tblStylePr w:type="lastCol">
      <w:rPr>
        <w:i/>
        <w:iCs/>
      </w:rPr>
      <w:tblPr/>
      <w:tcPr>
        <w:tcBorders>
          <w:top w:val="nil"/>
          <w:bottom w:val="nil"/>
          <w:right w:val="nil"/>
          <w:insideH w:val="nil"/>
          <w:insideV w:val="nil"/>
        </w:tcBorders>
        <w:shd w:val="clear" w:color="auto" w:fill="FEFEFE" w:themeFill="background1"/>
      </w:tcPr>
    </w:tblStylePr>
    <w:tblStylePr w:type="band1Vert">
      <w:tblPr/>
      <w:tcPr>
        <w:shd w:val="clear" w:color="auto" w:fill="FAFED8" w:themeFill="accent4" w:themeFillTint="33"/>
      </w:tcPr>
    </w:tblStylePr>
    <w:tblStylePr w:type="band1Horz">
      <w:tblPr/>
      <w:tcPr>
        <w:shd w:val="clear" w:color="auto" w:fill="FAFED8" w:themeFill="accent4" w:themeFillTint="33"/>
      </w:tcPr>
    </w:tblStylePr>
    <w:tblStylePr w:type="neCell">
      <w:tblPr/>
      <w:tcPr>
        <w:tcBorders>
          <w:bottom w:val="single" w:sz="4" w:space="0" w:color="F2FE8C" w:themeColor="accent4" w:themeTint="99"/>
        </w:tcBorders>
      </w:tcPr>
    </w:tblStylePr>
    <w:tblStylePr w:type="nwCell">
      <w:tblPr/>
      <w:tcPr>
        <w:tcBorders>
          <w:bottom w:val="single" w:sz="4" w:space="0" w:color="F2FE8C" w:themeColor="accent4" w:themeTint="99"/>
        </w:tcBorders>
      </w:tcPr>
    </w:tblStylePr>
    <w:tblStylePr w:type="seCell">
      <w:tblPr/>
      <w:tcPr>
        <w:tcBorders>
          <w:top w:val="single" w:sz="4" w:space="0" w:color="F2FE8C" w:themeColor="accent4" w:themeTint="99"/>
        </w:tcBorders>
      </w:tcPr>
    </w:tblStylePr>
    <w:tblStylePr w:type="swCell">
      <w:tblPr/>
      <w:tcPr>
        <w:tcBorders>
          <w:top w:val="single" w:sz="4" w:space="0" w:color="F2FE8C" w:themeColor="accent4" w:themeTint="99"/>
        </w:tcBorders>
      </w:tcPr>
    </w:tblStylePr>
  </w:style>
  <w:style w:type="table" w:styleId="6tinkleliolentelspalvinga">
    <w:name w:val="Grid Table 6 Colorful"/>
    <w:basedOn w:val="prastojilentel"/>
    <w:uiPriority w:val="51"/>
    <w:rsid w:val="00C21E0C"/>
    <w:pPr>
      <w:spacing w:after="0" w:line="240" w:lineRule="auto"/>
    </w:pPr>
    <w:rPr>
      <w:color w:val="232323" w:themeColor="text1"/>
    </w:rPr>
    <w:tblPr>
      <w:tblStyleRowBandSize w:val="1"/>
      <w:tblStyleColBandSize w:val="1"/>
      <w:tblBorders>
        <w:top w:val="single" w:sz="4" w:space="0" w:color="7B7B7B" w:themeColor="text1" w:themeTint="99"/>
        <w:left w:val="single" w:sz="4" w:space="0" w:color="7B7B7B" w:themeColor="text1" w:themeTint="99"/>
        <w:bottom w:val="single" w:sz="4" w:space="0" w:color="7B7B7B" w:themeColor="text1" w:themeTint="99"/>
        <w:right w:val="single" w:sz="4" w:space="0" w:color="7B7B7B" w:themeColor="text1" w:themeTint="99"/>
        <w:insideH w:val="single" w:sz="4" w:space="0" w:color="7B7B7B" w:themeColor="text1" w:themeTint="99"/>
        <w:insideV w:val="single" w:sz="4" w:space="0" w:color="7B7B7B" w:themeColor="text1" w:themeTint="99"/>
      </w:tblBorders>
    </w:tblPr>
    <w:tblStylePr w:type="firstRow">
      <w:rPr>
        <w:b/>
        <w:bCs/>
      </w:rPr>
      <w:tblPr/>
      <w:tcPr>
        <w:tcBorders>
          <w:bottom w:val="single" w:sz="12" w:space="0" w:color="7B7B7B" w:themeColor="text1" w:themeTint="99"/>
        </w:tcBorders>
      </w:tcPr>
    </w:tblStylePr>
    <w:tblStylePr w:type="lastRow">
      <w:rPr>
        <w:b/>
        <w:bCs/>
      </w:rPr>
      <w:tblPr/>
      <w:tcPr>
        <w:tcBorders>
          <w:top w:val="double" w:sz="4" w:space="0" w:color="7B7B7B" w:themeColor="text1" w:themeTint="99"/>
        </w:tcBorders>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7tinkleliolentelspalvinga2parykinimas">
    <w:name w:val="Grid Table 7 Colorful Accent 2"/>
    <w:basedOn w:val="prastojilentel"/>
    <w:uiPriority w:val="52"/>
    <w:rsid w:val="00C21E0C"/>
    <w:pPr>
      <w:spacing w:after="0" w:line="240" w:lineRule="auto"/>
    </w:pPr>
    <w:rPr>
      <w:color w:val="808380" w:themeColor="accent2" w:themeShade="BF"/>
    </w:rPr>
    <w:tblPr>
      <w:tblStyleRowBandSize w:val="1"/>
      <w:tblStyleColBandSize w:val="1"/>
      <w:tblBorders>
        <w:top w:val="single" w:sz="4" w:space="0" w:color="CDCECD" w:themeColor="accent2" w:themeTint="99"/>
        <w:left w:val="single" w:sz="4" w:space="0" w:color="CDCECD" w:themeColor="accent2" w:themeTint="99"/>
        <w:bottom w:val="single" w:sz="4" w:space="0" w:color="CDCECD" w:themeColor="accent2" w:themeTint="99"/>
        <w:right w:val="single" w:sz="4" w:space="0" w:color="CDCECD" w:themeColor="accent2" w:themeTint="99"/>
        <w:insideH w:val="single" w:sz="4" w:space="0" w:color="CDCECD" w:themeColor="accent2" w:themeTint="99"/>
        <w:insideV w:val="single" w:sz="4" w:space="0" w:color="CDCECD" w:themeColor="accent2" w:themeTint="99"/>
      </w:tblBorders>
    </w:tblPr>
    <w:tblStylePr w:type="firstRow">
      <w:rPr>
        <w:b/>
        <w:bCs/>
      </w:rPr>
      <w:tblPr/>
      <w:tcPr>
        <w:tcBorders>
          <w:top w:val="nil"/>
          <w:left w:val="nil"/>
          <w:right w:val="nil"/>
          <w:insideH w:val="nil"/>
          <w:insideV w:val="nil"/>
        </w:tcBorders>
        <w:shd w:val="clear" w:color="auto" w:fill="FEFEFE" w:themeFill="background1"/>
      </w:tcPr>
    </w:tblStylePr>
    <w:tblStylePr w:type="lastRow">
      <w:rPr>
        <w:b/>
        <w:bCs/>
      </w:rPr>
      <w:tblPr/>
      <w:tcPr>
        <w:tcBorders>
          <w:left w:val="nil"/>
          <w:bottom w:val="nil"/>
          <w:right w:val="nil"/>
          <w:insideH w:val="nil"/>
          <w:insideV w:val="nil"/>
        </w:tcBorders>
        <w:shd w:val="clear" w:color="auto" w:fill="FEFEFE" w:themeFill="background1"/>
      </w:tcPr>
    </w:tblStylePr>
    <w:tblStylePr w:type="firstCol">
      <w:pPr>
        <w:jc w:val="right"/>
      </w:pPr>
      <w:rPr>
        <w:i/>
        <w:iCs/>
      </w:rPr>
      <w:tblPr/>
      <w:tcPr>
        <w:tcBorders>
          <w:top w:val="nil"/>
          <w:left w:val="nil"/>
          <w:bottom w:val="nil"/>
          <w:insideH w:val="nil"/>
          <w:insideV w:val="nil"/>
        </w:tcBorders>
        <w:shd w:val="clear" w:color="auto" w:fill="FEFEFE" w:themeFill="background1"/>
      </w:tcPr>
    </w:tblStylePr>
    <w:tblStylePr w:type="lastCol">
      <w:rPr>
        <w:i/>
        <w:iCs/>
      </w:rPr>
      <w:tblPr/>
      <w:tcPr>
        <w:tcBorders>
          <w:top w:val="nil"/>
          <w:bottom w:val="nil"/>
          <w:right w:val="nil"/>
          <w:insideH w:val="nil"/>
          <w:insideV w:val="nil"/>
        </w:tcBorders>
        <w:shd w:val="clear" w:color="auto" w:fill="FEFEFE" w:themeFill="background1"/>
      </w:tcPr>
    </w:tblStylePr>
    <w:tblStylePr w:type="band1Vert">
      <w:tblPr/>
      <w:tcPr>
        <w:shd w:val="clear" w:color="auto" w:fill="EEEEEE" w:themeFill="accent2" w:themeFillTint="33"/>
      </w:tcPr>
    </w:tblStylePr>
    <w:tblStylePr w:type="band1Horz">
      <w:tblPr/>
      <w:tcPr>
        <w:shd w:val="clear" w:color="auto" w:fill="EEEEEE" w:themeFill="accent2" w:themeFillTint="33"/>
      </w:tcPr>
    </w:tblStylePr>
    <w:tblStylePr w:type="neCell">
      <w:tblPr/>
      <w:tcPr>
        <w:tcBorders>
          <w:bottom w:val="single" w:sz="4" w:space="0" w:color="CDCECD" w:themeColor="accent2" w:themeTint="99"/>
        </w:tcBorders>
      </w:tcPr>
    </w:tblStylePr>
    <w:tblStylePr w:type="nwCell">
      <w:tblPr/>
      <w:tcPr>
        <w:tcBorders>
          <w:bottom w:val="single" w:sz="4" w:space="0" w:color="CDCECD" w:themeColor="accent2" w:themeTint="99"/>
        </w:tcBorders>
      </w:tcPr>
    </w:tblStylePr>
    <w:tblStylePr w:type="seCell">
      <w:tblPr/>
      <w:tcPr>
        <w:tcBorders>
          <w:top w:val="single" w:sz="4" w:space="0" w:color="CDCECD" w:themeColor="accent2" w:themeTint="99"/>
        </w:tcBorders>
      </w:tcPr>
    </w:tblStylePr>
    <w:tblStylePr w:type="swCell">
      <w:tblPr/>
      <w:tcPr>
        <w:tcBorders>
          <w:top w:val="single" w:sz="4" w:space="0" w:color="CDCECD" w:themeColor="accent2" w:themeTint="99"/>
        </w:tcBorders>
      </w:tcPr>
    </w:tblStylePr>
  </w:style>
  <w:style w:type="table" w:styleId="7sraolentelspalvinga2parykinimas">
    <w:name w:val="List Table 7 Colorful Accent 2"/>
    <w:basedOn w:val="prastojilentel"/>
    <w:uiPriority w:val="52"/>
    <w:rsid w:val="00C21E0C"/>
    <w:pPr>
      <w:spacing w:after="0" w:line="240" w:lineRule="auto"/>
    </w:pPr>
    <w:rPr>
      <w:color w:val="80838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CAEAC" w:themeColor="accent2"/>
        </w:tcBorders>
        <w:shd w:val="clear" w:color="auto" w:fill="FEFEFE" w:themeFill="background1"/>
      </w:tcPr>
    </w:tblStylePr>
    <w:tblStylePr w:type="lastRow">
      <w:rPr>
        <w:rFonts w:asciiTheme="majorHAnsi" w:eastAsiaTheme="majorEastAsia" w:hAnsiTheme="majorHAnsi" w:cstheme="majorBidi"/>
        <w:i/>
        <w:iCs/>
        <w:sz w:val="26"/>
      </w:rPr>
      <w:tblPr/>
      <w:tcPr>
        <w:tcBorders>
          <w:top w:val="single" w:sz="4" w:space="0" w:color="ACAEAC" w:themeColor="accent2"/>
        </w:tcBorders>
        <w:shd w:val="clear" w:color="auto" w:fill="FEFEFE"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CAEAC" w:themeColor="accent2"/>
        </w:tcBorders>
        <w:shd w:val="clear" w:color="auto" w:fill="FEFEFE" w:themeFill="background1"/>
      </w:tcPr>
    </w:tblStylePr>
    <w:tblStylePr w:type="lastCol">
      <w:rPr>
        <w:rFonts w:asciiTheme="majorHAnsi" w:eastAsiaTheme="majorEastAsia" w:hAnsiTheme="majorHAnsi" w:cstheme="majorBidi"/>
        <w:i/>
        <w:iCs/>
        <w:sz w:val="26"/>
      </w:rPr>
      <w:tblPr/>
      <w:tcPr>
        <w:tcBorders>
          <w:left w:val="single" w:sz="4" w:space="0" w:color="ACAEAC" w:themeColor="accent2"/>
        </w:tcBorders>
        <w:shd w:val="clear" w:color="auto" w:fill="FEFEFE" w:themeFill="background1"/>
      </w:tcPr>
    </w:tblStylePr>
    <w:tblStylePr w:type="band1Vert">
      <w:tblPr/>
      <w:tcPr>
        <w:shd w:val="clear" w:color="auto" w:fill="EEEEEE" w:themeFill="accent2" w:themeFillTint="33"/>
      </w:tcPr>
    </w:tblStylePr>
    <w:tblStylePr w:type="band1Horz">
      <w:tblPr/>
      <w:tcPr>
        <w:shd w:val="clear" w:color="auto" w:fill="EEEEE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2paprastojilentel">
    <w:name w:val="Plain Table 2"/>
    <w:basedOn w:val="prastojilentel"/>
    <w:uiPriority w:val="42"/>
    <w:rsid w:val="00C21E0C"/>
    <w:pPr>
      <w:spacing w:after="0" w:line="240" w:lineRule="auto"/>
    </w:pPr>
    <w:tblPr>
      <w:tblStyleRowBandSize w:val="1"/>
      <w:tblStyleColBandSize w:val="1"/>
      <w:tblBorders>
        <w:top w:val="single" w:sz="4" w:space="0" w:color="909090" w:themeColor="text1" w:themeTint="80"/>
        <w:bottom w:val="single" w:sz="4" w:space="0" w:color="909090" w:themeColor="text1" w:themeTint="80"/>
      </w:tblBorders>
    </w:tblPr>
    <w:tblStylePr w:type="firstRow">
      <w:rPr>
        <w:b/>
        <w:bCs/>
      </w:rPr>
      <w:tblPr/>
      <w:tcPr>
        <w:tcBorders>
          <w:bottom w:val="single" w:sz="4" w:space="0" w:color="909090" w:themeColor="text1" w:themeTint="80"/>
        </w:tcBorders>
      </w:tcPr>
    </w:tblStylePr>
    <w:tblStylePr w:type="lastRow">
      <w:rPr>
        <w:b/>
        <w:bCs/>
      </w:rPr>
      <w:tblPr/>
      <w:tcPr>
        <w:tcBorders>
          <w:top w:val="single" w:sz="4" w:space="0" w:color="909090" w:themeColor="text1" w:themeTint="80"/>
        </w:tcBorders>
      </w:tcPr>
    </w:tblStylePr>
    <w:tblStylePr w:type="firstCol">
      <w:rPr>
        <w:b/>
        <w:bCs/>
      </w:rPr>
    </w:tblStylePr>
    <w:tblStylePr w:type="lastCol">
      <w:rPr>
        <w:b/>
        <w:bCs/>
      </w:rPr>
    </w:tblStylePr>
    <w:tblStylePr w:type="band1Vert">
      <w:tblPr/>
      <w:tcPr>
        <w:tcBorders>
          <w:left w:val="single" w:sz="4" w:space="0" w:color="909090" w:themeColor="text1" w:themeTint="80"/>
          <w:right w:val="single" w:sz="4" w:space="0" w:color="909090" w:themeColor="text1" w:themeTint="80"/>
        </w:tcBorders>
      </w:tcPr>
    </w:tblStylePr>
    <w:tblStylePr w:type="band2Vert">
      <w:tblPr/>
      <w:tcPr>
        <w:tcBorders>
          <w:left w:val="single" w:sz="4" w:space="0" w:color="909090" w:themeColor="text1" w:themeTint="80"/>
          <w:right w:val="single" w:sz="4" w:space="0" w:color="909090" w:themeColor="text1" w:themeTint="80"/>
        </w:tcBorders>
      </w:tcPr>
    </w:tblStylePr>
    <w:tblStylePr w:type="band1Horz">
      <w:tblPr/>
      <w:tcPr>
        <w:tcBorders>
          <w:top w:val="single" w:sz="4" w:space="0" w:color="909090" w:themeColor="text1" w:themeTint="80"/>
          <w:bottom w:val="single" w:sz="4" w:space="0" w:color="909090" w:themeColor="text1" w:themeTint="80"/>
        </w:tcBorders>
      </w:tcPr>
    </w:tblStylePr>
  </w:style>
  <w:style w:type="table" w:styleId="3sraolentel1parykinimas">
    <w:name w:val="List Table 3 Accent 1"/>
    <w:basedOn w:val="prastojilentel"/>
    <w:uiPriority w:val="48"/>
    <w:rsid w:val="004C47BD"/>
    <w:pPr>
      <w:spacing w:after="0" w:line="240" w:lineRule="auto"/>
    </w:pPr>
    <w:tblPr>
      <w:tblStyleRowBandSize w:val="1"/>
      <w:tblStyleColBandSize w:val="1"/>
      <w:tblBorders>
        <w:top w:val="single" w:sz="4" w:space="0" w:color="232323" w:themeColor="accent1"/>
        <w:left w:val="single" w:sz="4" w:space="0" w:color="232323" w:themeColor="accent1"/>
        <w:bottom w:val="single" w:sz="4" w:space="0" w:color="232323" w:themeColor="accent1"/>
        <w:right w:val="single" w:sz="4" w:space="0" w:color="232323" w:themeColor="accent1"/>
      </w:tblBorders>
      <w:tblCellMar>
        <w:top w:w="57" w:type="dxa"/>
        <w:bottom w:w="57" w:type="dxa"/>
      </w:tblCellMar>
    </w:tblPr>
    <w:tblStylePr w:type="firstRow">
      <w:rPr>
        <w:b/>
        <w:bCs/>
        <w:color w:val="FEFEFE" w:themeColor="background1"/>
      </w:rPr>
      <w:tblPr/>
      <w:tcPr>
        <w:shd w:val="clear" w:color="auto" w:fill="232323" w:themeFill="accent1"/>
      </w:tcPr>
    </w:tblStylePr>
    <w:tblStylePr w:type="lastRow">
      <w:rPr>
        <w:b/>
        <w:bCs/>
      </w:rPr>
      <w:tblPr/>
      <w:tcPr>
        <w:tcBorders>
          <w:top w:val="double" w:sz="4" w:space="0" w:color="232323" w:themeColor="accent1"/>
        </w:tcBorders>
        <w:shd w:val="clear" w:color="auto" w:fill="FEFEFE" w:themeFill="background1"/>
      </w:tcPr>
    </w:tblStylePr>
    <w:tblStylePr w:type="firstCol">
      <w:rPr>
        <w:b/>
        <w:bCs/>
      </w:rPr>
      <w:tblPr/>
      <w:tcPr>
        <w:tcBorders>
          <w:right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232323" w:themeColor="accent1"/>
          <w:right w:val="single" w:sz="4" w:space="0" w:color="232323" w:themeColor="accent1"/>
        </w:tcBorders>
      </w:tcPr>
    </w:tblStylePr>
    <w:tblStylePr w:type="band1Horz">
      <w:tblPr/>
      <w:tcPr>
        <w:tcBorders>
          <w:top w:val="single" w:sz="4" w:space="0" w:color="232323" w:themeColor="accent1"/>
          <w:bottom w:val="single" w:sz="4" w:space="0" w:color="23232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323" w:themeColor="accent1"/>
          <w:left w:val="nil"/>
        </w:tcBorders>
      </w:tcPr>
    </w:tblStylePr>
    <w:tblStylePr w:type="swCell">
      <w:tblPr/>
      <w:tcPr>
        <w:tcBorders>
          <w:top w:val="double" w:sz="4" w:space="0" w:color="232323" w:themeColor="accent1"/>
          <w:right w:val="nil"/>
        </w:tcBorders>
      </w:tcPr>
    </w:tblStylePr>
  </w:style>
  <w:style w:type="table" w:styleId="3sraolentel5parykinimas">
    <w:name w:val="List Table 3 Accent 5"/>
    <w:basedOn w:val="prastojilentel"/>
    <w:uiPriority w:val="48"/>
    <w:rsid w:val="00664653"/>
    <w:pPr>
      <w:spacing w:after="0" w:line="240" w:lineRule="auto"/>
    </w:pPr>
    <w:tblPr>
      <w:tblStyleRowBandSize w:val="1"/>
      <w:tblStyleColBandSize w:val="1"/>
      <w:tblBorders>
        <w:top w:val="single" w:sz="4" w:space="0" w:color="3CEB9D" w:themeColor="accent5"/>
        <w:left w:val="single" w:sz="4" w:space="0" w:color="3CEB9D" w:themeColor="accent5"/>
        <w:bottom w:val="single" w:sz="4" w:space="0" w:color="3CEB9D" w:themeColor="accent5"/>
        <w:right w:val="single" w:sz="4" w:space="0" w:color="3CEB9D" w:themeColor="accent5"/>
        <w:insideH w:val="single" w:sz="4" w:space="0" w:color="3CEB9D" w:themeColor="accent5"/>
      </w:tblBorders>
    </w:tblPr>
    <w:tblStylePr w:type="firstRow">
      <w:rPr>
        <w:b/>
        <w:bCs/>
        <w:color w:val="FEFEFE" w:themeColor="background1"/>
      </w:rPr>
      <w:tblPr/>
      <w:tcPr>
        <w:tcBorders>
          <w:top w:val="single" w:sz="4" w:space="0" w:color="3CEB9D" w:themeColor="accent5"/>
          <w:left w:val="single" w:sz="4" w:space="0" w:color="3CEB9D" w:themeColor="accent5"/>
          <w:bottom w:val="single" w:sz="4" w:space="0" w:color="3CEB9D" w:themeColor="accent5"/>
          <w:right w:val="single" w:sz="4" w:space="0" w:color="3CEB9D" w:themeColor="accent5"/>
          <w:insideH w:val="nil"/>
          <w:insideV w:val="nil"/>
          <w:tl2br w:val="nil"/>
          <w:tr2bl w:val="nil"/>
        </w:tcBorders>
        <w:shd w:val="clear" w:color="auto" w:fill="3CEB9D" w:themeFill="accent5"/>
      </w:tcPr>
    </w:tblStylePr>
    <w:tblStylePr w:type="lastRow">
      <w:rPr>
        <w:b/>
        <w:bCs/>
      </w:rPr>
      <w:tblPr/>
      <w:tcPr>
        <w:tcBorders>
          <w:top w:val="single" w:sz="4" w:space="0" w:color="3CEB9D" w:themeColor="accent5"/>
        </w:tcBorders>
        <w:shd w:val="clear" w:color="auto" w:fill="FEFEFE" w:themeFill="background1"/>
      </w:tcPr>
    </w:tblStylePr>
    <w:tblStylePr w:type="firstCol">
      <w:rPr>
        <w:b/>
        <w:bCs/>
      </w:rPr>
      <w:tblPr/>
      <w:tcPr>
        <w:tcBorders>
          <w:top w:val="single" w:sz="4" w:space="0" w:color="3CEB9D" w:themeColor="accent5"/>
          <w:left w:val="single" w:sz="4" w:space="0" w:color="3CEB9D" w:themeColor="accent5"/>
          <w:bottom w:val="single" w:sz="4" w:space="0" w:color="3CEB9D" w:themeColor="accent5"/>
          <w:right w:val="nil"/>
          <w:insideH w:val="single" w:sz="4" w:space="0" w:color="3CEB9D" w:themeColor="accent5"/>
          <w:insideV w:val="nil"/>
          <w:tl2br w:val="nil"/>
          <w:tr2bl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3CEB9D" w:themeColor="accent5"/>
          <w:right w:val="single" w:sz="4" w:space="0" w:color="3CEB9D" w:themeColor="accent5"/>
        </w:tcBorders>
      </w:tcPr>
    </w:tblStylePr>
    <w:tblStylePr w:type="band1Horz">
      <w:tblPr/>
      <w:tcPr>
        <w:tcBorders>
          <w:top w:val="single" w:sz="4" w:space="0" w:color="3CEB9D" w:themeColor="accent5"/>
          <w:bottom w:val="single" w:sz="4" w:space="0" w:color="3CEB9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EB9D" w:themeColor="accent5"/>
          <w:left w:val="nil"/>
        </w:tcBorders>
      </w:tcPr>
    </w:tblStylePr>
    <w:tblStylePr w:type="swCell">
      <w:tblPr/>
      <w:tcPr>
        <w:tcBorders>
          <w:top w:val="double" w:sz="4" w:space="0" w:color="3CEB9D" w:themeColor="accent5"/>
          <w:right w:val="nil"/>
        </w:tcBorders>
      </w:tcPr>
    </w:tblStylePr>
  </w:style>
  <w:style w:type="paragraph" w:customStyle="1" w:styleId="CoverTitle">
    <w:name w:val="Cover Title"/>
    <w:basedOn w:val="Pavadinimas"/>
    <w:uiPriority w:val="24"/>
    <w:unhideWhenUsed/>
    <w:qFormat/>
    <w:rsid w:val="001E0CF3"/>
    <w:pPr>
      <w:spacing w:after="240"/>
      <w:jc w:val="right"/>
    </w:pPr>
    <w:rPr>
      <w:sz w:val="80"/>
    </w:rPr>
  </w:style>
  <w:style w:type="paragraph" w:customStyle="1" w:styleId="CoverSubject">
    <w:name w:val="Cover Subject"/>
    <w:basedOn w:val="CoverTitle"/>
    <w:uiPriority w:val="24"/>
    <w:unhideWhenUsed/>
    <w:qFormat/>
    <w:rsid w:val="001E0CF3"/>
    <w:pPr>
      <w:spacing w:after="360"/>
    </w:pPr>
    <w:rPr>
      <w:b w:val="0"/>
      <w:bCs/>
      <w:color w:val="ACAEAC" w:themeColor="accent2"/>
    </w:rPr>
  </w:style>
  <w:style w:type="paragraph" w:customStyle="1" w:styleId="CoverText">
    <w:name w:val="Cover Text"/>
    <w:basedOn w:val="prastasis"/>
    <w:uiPriority w:val="24"/>
    <w:unhideWhenUsed/>
    <w:qFormat/>
    <w:rsid w:val="003333FD"/>
    <w:pPr>
      <w:spacing w:before="240" w:after="120"/>
      <w:contextualSpacing/>
      <w:jc w:val="right"/>
      <w:textDirection w:val="btLr"/>
    </w:pPr>
    <w:rPr>
      <w:rFonts w:cs="Calibri"/>
      <w:color w:val="232323"/>
    </w:rPr>
  </w:style>
  <w:style w:type="character" w:customStyle="1" w:styleId="GreyText">
    <w:name w:val="Grey Text"/>
    <w:basedOn w:val="PurpleText"/>
    <w:uiPriority w:val="4"/>
    <w:qFormat/>
    <w:rsid w:val="00662A47"/>
    <w:rPr>
      <w:color w:val="ACAEAC" w:themeColor="accent2"/>
    </w:rPr>
  </w:style>
  <w:style w:type="paragraph" w:customStyle="1" w:styleId="Disclaimer">
    <w:name w:val="Disclaimer"/>
    <w:basedOn w:val="prastasis"/>
    <w:uiPriority w:val="25"/>
    <w:semiHidden/>
    <w:qFormat/>
    <w:rsid w:val="00CC16BE"/>
    <w:pPr>
      <w:pBdr>
        <w:top w:val="single" w:sz="8" w:space="20" w:color="3CEB9D" w:themeColor="accent5"/>
        <w:bottom w:val="dotted" w:sz="2" w:space="8" w:color="E6E6E6" w:themeColor="accent3"/>
      </w:pBdr>
      <w:spacing w:before="40" w:after="40" w:line="240" w:lineRule="auto"/>
    </w:pPr>
    <w:rPr>
      <w:rFonts w:asciiTheme="majorHAnsi" w:hAnsiTheme="majorHAnsi"/>
      <w:color w:val="ACAEAC" w:themeColor="accent2"/>
    </w:rPr>
  </w:style>
  <w:style w:type="character" w:customStyle="1" w:styleId="Antrat8Diagrama">
    <w:name w:val="Antraštė 8 Diagrama"/>
    <w:basedOn w:val="Numatytasispastraiposriftas"/>
    <w:link w:val="Antrat8"/>
    <w:uiPriority w:val="2"/>
    <w:semiHidden/>
    <w:rsid w:val="00707FA1"/>
    <w:rPr>
      <w:rFonts w:asciiTheme="majorHAnsi" w:eastAsiaTheme="majorEastAsia" w:hAnsiTheme="majorHAnsi" w:cstheme="majorBidi"/>
      <w:color w:val="E6E6E6" w:themeColor="accent3"/>
      <w:sz w:val="21"/>
      <w:szCs w:val="21"/>
      <w:lang w:val="lt-LT"/>
    </w:rPr>
  </w:style>
  <w:style w:type="paragraph" w:customStyle="1" w:styleId="TableTitle">
    <w:name w:val="Table Title"/>
    <w:basedOn w:val="Iliustracijsraas"/>
    <w:next w:val="prastasis"/>
    <w:uiPriority w:val="3"/>
    <w:qFormat/>
    <w:rsid w:val="00920C33"/>
    <w:pPr>
      <w:numPr>
        <w:numId w:val="7"/>
      </w:numPr>
      <w:pBdr>
        <w:left w:val="single" w:sz="4" w:space="5" w:color="82009B" w:themeColor="accent6"/>
      </w:pBdr>
      <w:spacing w:before="160"/>
      <w:ind w:left="340" w:hanging="340"/>
      <w:jc w:val="left"/>
    </w:pPr>
    <w:rPr>
      <w:noProof/>
      <w:color w:val="82009B" w:themeColor="accent6"/>
    </w:rPr>
  </w:style>
  <w:style w:type="paragraph" w:styleId="Iliustracijsraas">
    <w:name w:val="table of figures"/>
    <w:basedOn w:val="prastasis"/>
    <w:next w:val="prastasis"/>
    <w:uiPriority w:val="99"/>
    <w:semiHidden/>
    <w:unhideWhenUsed/>
    <w:rsid w:val="00DD655F"/>
    <w:pPr>
      <w:spacing w:after="0"/>
    </w:pPr>
  </w:style>
  <w:style w:type="paragraph" w:styleId="Iskirtacitata">
    <w:name w:val="Intense Quote"/>
    <w:basedOn w:val="prastasis"/>
    <w:next w:val="prastasis"/>
    <w:link w:val="IskirtacitataDiagrama"/>
    <w:uiPriority w:val="30"/>
    <w:semiHidden/>
    <w:qFormat/>
    <w:rsid w:val="003C0669"/>
    <w:pPr>
      <w:pBdr>
        <w:top w:val="single" w:sz="4" w:space="10" w:color="232323" w:themeColor="accent1"/>
        <w:bottom w:val="single" w:sz="4" w:space="10" w:color="232323" w:themeColor="accent1"/>
      </w:pBdr>
      <w:spacing w:before="360" w:after="360"/>
      <w:ind w:left="864" w:right="864"/>
      <w:jc w:val="center"/>
    </w:pPr>
    <w:rPr>
      <w:i/>
      <w:iCs/>
      <w:color w:val="232323" w:themeColor="accent1"/>
    </w:rPr>
  </w:style>
  <w:style w:type="character" w:customStyle="1" w:styleId="IskirtacitataDiagrama">
    <w:name w:val="Išskirta citata Diagrama"/>
    <w:basedOn w:val="Numatytasispastraiposriftas"/>
    <w:link w:val="Iskirtacitata"/>
    <w:uiPriority w:val="30"/>
    <w:semiHidden/>
    <w:rsid w:val="00707FA1"/>
    <w:rPr>
      <w:i/>
      <w:iCs/>
      <w:color w:val="232323" w:themeColor="accent1"/>
      <w:lang w:val="en-US"/>
    </w:rPr>
  </w:style>
  <w:style w:type="paragraph" w:styleId="Citata">
    <w:name w:val="Quote"/>
    <w:basedOn w:val="prastasis"/>
    <w:next w:val="prastasis"/>
    <w:link w:val="CitataDiagrama"/>
    <w:uiPriority w:val="29"/>
    <w:semiHidden/>
    <w:qFormat/>
    <w:rsid w:val="003C0669"/>
    <w:pPr>
      <w:spacing w:before="200"/>
      <w:ind w:left="864" w:right="864"/>
      <w:jc w:val="center"/>
    </w:pPr>
    <w:rPr>
      <w:i/>
      <w:iCs/>
      <w:color w:val="5A5A5A" w:themeColor="text1" w:themeTint="BF"/>
    </w:rPr>
  </w:style>
  <w:style w:type="character" w:customStyle="1" w:styleId="CitataDiagrama">
    <w:name w:val="Citata Diagrama"/>
    <w:basedOn w:val="Numatytasispastraiposriftas"/>
    <w:link w:val="Citata"/>
    <w:uiPriority w:val="29"/>
    <w:semiHidden/>
    <w:rsid w:val="00707FA1"/>
    <w:rPr>
      <w:i/>
      <w:iCs/>
      <w:color w:val="5A5A5A" w:themeColor="text1" w:themeTint="BF"/>
      <w:lang w:val="en-US"/>
    </w:rPr>
  </w:style>
  <w:style w:type="paragraph" w:customStyle="1" w:styleId="NumberedDarkBlock">
    <w:name w:val="Numbered Dark Block"/>
    <w:basedOn w:val="SectionHeader"/>
    <w:uiPriority w:val="14"/>
    <w:qFormat/>
    <w:rsid w:val="00DD7BC4"/>
    <w:pPr>
      <w:pBdr>
        <w:top w:val="single" w:sz="48" w:space="31" w:color="232323" w:themeColor="text1"/>
        <w:left w:val="single" w:sz="48" w:space="31" w:color="232323" w:themeColor="text1"/>
        <w:bottom w:val="single" w:sz="48" w:space="31" w:color="232323" w:themeColor="text1"/>
        <w:right w:val="single" w:sz="48" w:space="31" w:color="232323" w:themeColor="text1"/>
      </w:pBdr>
      <w:shd w:val="clear" w:color="auto" w:fill="232323" w:themeFill="text1"/>
      <w:spacing w:before="120" w:line="276" w:lineRule="auto"/>
      <w:ind w:left="-68" w:right="-68"/>
    </w:pPr>
    <w:rPr>
      <w:color w:val="auto"/>
      <w:sz w:val="56"/>
    </w:rPr>
  </w:style>
  <w:style w:type="table" w:styleId="3sraolentel4parykinimas">
    <w:name w:val="List Table 3 Accent 4"/>
    <w:basedOn w:val="prastojilentel"/>
    <w:uiPriority w:val="48"/>
    <w:rsid w:val="0046767C"/>
    <w:pPr>
      <w:spacing w:after="0" w:line="240" w:lineRule="auto"/>
    </w:pPr>
    <w:tblPr>
      <w:tblStyleRowBandSize w:val="1"/>
      <w:tblStyleColBandSize w:val="1"/>
      <w:tblBorders>
        <w:top w:val="single" w:sz="4" w:space="0" w:color="EBFE41" w:themeColor="accent4"/>
        <w:left w:val="single" w:sz="4" w:space="0" w:color="EBFE41" w:themeColor="accent4"/>
        <w:bottom w:val="single" w:sz="4" w:space="0" w:color="EBFE41" w:themeColor="accent4"/>
        <w:right w:val="single" w:sz="4" w:space="0" w:color="EBFE41" w:themeColor="accent4"/>
      </w:tblBorders>
    </w:tblPr>
    <w:tblStylePr w:type="firstRow">
      <w:rPr>
        <w:b/>
        <w:bCs/>
        <w:color w:val="FEFEFE" w:themeColor="background1"/>
      </w:rPr>
      <w:tblPr/>
      <w:tcPr>
        <w:shd w:val="clear" w:color="auto" w:fill="EBFE41" w:themeFill="accent4"/>
      </w:tcPr>
    </w:tblStylePr>
    <w:tblStylePr w:type="lastRow">
      <w:rPr>
        <w:b/>
        <w:bCs/>
      </w:rPr>
      <w:tblPr/>
      <w:tcPr>
        <w:tcBorders>
          <w:top w:val="double" w:sz="4" w:space="0" w:color="EBFE41" w:themeColor="accent4"/>
        </w:tcBorders>
        <w:shd w:val="clear" w:color="auto" w:fill="FEFEFE" w:themeFill="background1"/>
      </w:tcPr>
    </w:tblStylePr>
    <w:tblStylePr w:type="firstCol">
      <w:rPr>
        <w:b/>
        <w:bCs/>
      </w:rPr>
      <w:tblPr/>
      <w:tcPr>
        <w:tcBorders>
          <w:right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EBFE41" w:themeColor="accent4"/>
          <w:right w:val="single" w:sz="4" w:space="0" w:color="EBFE41" w:themeColor="accent4"/>
        </w:tcBorders>
      </w:tcPr>
    </w:tblStylePr>
    <w:tblStylePr w:type="band1Horz">
      <w:tblPr/>
      <w:tcPr>
        <w:tcBorders>
          <w:top w:val="single" w:sz="4" w:space="0" w:color="EBFE41" w:themeColor="accent4"/>
          <w:bottom w:val="single" w:sz="4" w:space="0" w:color="EBFE4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FE41" w:themeColor="accent4"/>
          <w:left w:val="nil"/>
        </w:tcBorders>
      </w:tcPr>
    </w:tblStylePr>
    <w:tblStylePr w:type="swCell">
      <w:tblPr/>
      <w:tcPr>
        <w:tcBorders>
          <w:top w:val="double" w:sz="4" w:space="0" w:color="EBFE41" w:themeColor="accent4"/>
          <w:right w:val="nil"/>
        </w:tcBorders>
      </w:tcPr>
    </w:tblStylePr>
  </w:style>
  <w:style w:type="table" w:styleId="5tinkleliolenteltamsi">
    <w:name w:val="Grid Table 5 Dark"/>
    <w:basedOn w:val="prastojilentel"/>
    <w:uiPriority w:val="50"/>
    <w:rsid w:val="00E90C6C"/>
    <w:pPr>
      <w:spacing w:after="0" w:line="240" w:lineRule="auto"/>
    </w:pPr>
    <w:tblPr>
      <w:tblStyleRowBandSize w:val="1"/>
      <w:tblStyleColBandSize w:val="1"/>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cPr>
      <w:shd w:val="clear" w:color="auto" w:fill="D3D3D3" w:themeFill="tex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tex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text1"/>
      </w:tcPr>
    </w:tblStylePr>
    <w:tblStylePr w:type="firstCol">
      <w:rPr>
        <w:b/>
        <w:bCs/>
        <w:color w:val="FEFEFE" w:themeColor="background1"/>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text1"/>
      </w:tcPr>
    </w:tblStylePr>
    <w:tblStylePr w:type="lastCol">
      <w:rPr>
        <w:b/>
        <w:bCs/>
        <w:color w:val="FEFEFE" w:themeColor="background1"/>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232323" w:themeFill="text1"/>
      </w:tcPr>
    </w:tblStylePr>
    <w:tblStylePr w:type="band1Vert">
      <w:tblPr/>
      <w:tcPr>
        <w:shd w:val="clear" w:color="auto" w:fill="A7A7A7" w:themeFill="text1" w:themeFillTint="66"/>
      </w:tcPr>
    </w:tblStylePr>
    <w:tblStylePr w:type="band1Horz">
      <w:tblPr/>
      <w:tcPr>
        <w:shd w:val="clear" w:color="auto" w:fill="A7A7A7" w:themeFill="text1" w:themeFillTint="66"/>
      </w:tcPr>
    </w:tblStylePr>
  </w:style>
  <w:style w:type="table" w:styleId="4tinkleliolentel-1parykinimas">
    <w:name w:val="Grid Table 4 Accent 1"/>
    <w:basedOn w:val="prastojilentel"/>
    <w:uiPriority w:val="49"/>
    <w:rsid w:val="00E90C6C"/>
    <w:pPr>
      <w:spacing w:after="0" w:line="240" w:lineRule="auto"/>
    </w:pPr>
    <w:tblPr>
      <w:tblStyleRowBandSize w:val="1"/>
      <w:tblStyleColBandSize w:val="1"/>
      <w:tblBorders>
        <w:top w:val="single" w:sz="4" w:space="0" w:color="7B7B7B" w:themeColor="accent1" w:themeTint="99"/>
        <w:left w:val="single" w:sz="4" w:space="0" w:color="7B7B7B" w:themeColor="accent1" w:themeTint="99"/>
        <w:bottom w:val="single" w:sz="4" w:space="0" w:color="7B7B7B" w:themeColor="accent1" w:themeTint="99"/>
        <w:right w:val="single" w:sz="4" w:space="0" w:color="7B7B7B" w:themeColor="accent1" w:themeTint="99"/>
        <w:insideH w:val="single" w:sz="4" w:space="0" w:color="7B7B7B" w:themeColor="accent1" w:themeTint="99"/>
        <w:insideV w:val="single" w:sz="4" w:space="0" w:color="7B7B7B" w:themeColor="accent1" w:themeTint="99"/>
      </w:tblBorders>
    </w:tblPr>
    <w:tblStylePr w:type="firstRow">
      <w:rPr>
        <w:b/>
        <w:bCs/>
        <w:color w:val="FEFEFE" w:themeColor="background1"/>
      </w:rPr>
      <w:tblPr/>
      <w:tcPr>
        <w:tcBorders>
          <w:top w:val="single" w:sz="4" w:space="0" w:color="232323" w:themeColor="accent1"/>
          <w:left w:val="single" w:sz="4" w:space="0" w:color="232323" w:themeColor="accent1"/>
          <w:bottom w:val="single" w:sz="4" w:space="0" w:color="232323" w:themeColor="accent1"/>
          <w:right w:val="single" w:sz="4" w:space="0" w:color="232323" w:themeColor="accent1"/>
          <w:insideH w:val="nil"/>
          <w:insideV w:val="nil"/>
        </w:tcBorders>
        <w:shd w:val="clear" w:color="auto" w:fill="232323" w:themeFill="accent1"/>
      </w:tcPr>
    </w:tblStylePr>
    <w:tblStylePr w:type="lastRow">
      <w:rPr>
        <w:b/>
        <w:bCs/>
      </w:rPr>
      <w:tblPr/>
      <w:tcPr>
        <w:tcBorders>
          <w:top w:val="double" w:sz="4" w:space="0" w:color="232323" w:themeColor="accent1"/>
        </w:tcBorders>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table" w:styleId="4tinkleliolentel">
    <w:name w:val="Grid Table 4"/>
    <w:basedOn w:val="prastojilentel"/>
    <w:uiPriority w:val="49"/>
    <w:rsid w:val="00E90C6C"/>
    <w:pPr>
      <w:spacing w:after="0" w:line="240" w:lineRule="auto"/>
    </w:pPr>
    <w:tblPr>
      <w:tblStyleRowBandSize w:val="1"/>
      <w:tblStyleColBandSize w:val="1"/>
      <w:tblBorders>
        <w:top w:val="single" w:sz="4" w:space="0" w:color="7B7B7B" w:themeColor="text1" w:themeTint="99"/>
        <w:left w:val="single" w:sz="4" w:space="0" w:color="7B7B7B" w:themeColor="text1" w:themeTint="99"/>
        <w:bottom w:val="single" w:sz="4" w:space="0" w:color="7B7B7B" w:themeColor="text1" w:themeTint="99"/>
        <w:right w:val="single" w:sz="4" w:space="0" w:color="7B7B7B" w:themeColor="text1" w:themeTint="99"/>
        <w:insideH w:val="single" w:sz="4" w:space="0" w:color="7B7B7B" w:themeColor="text1" w:themeTint="99"/>
        <w:insideV w:val="single" w:sz="4" w:space="0" w:color="7B7B7B" w:themeColor="text1" w:themeTint="99"/>
      </w:tblBorders>
    </w:tblPr>
    <w:tblStylePr w:type="firstRow">
      <w:rPr>
        <w:b/>
        <w:bCs/>
        <w:color w:val="FEFEFE" w:themeColor="background1"/>
      </w:rPr>
      <w:tblPr/>
      <w:tcPr>
        <w:tcBorders>
          <w:top w:val="single" w:sz="4" w:space="0" w:color="232323" w:themeColor="text1"/>
          <w:left w:val="single" w:sz="4" w:space="0" w:color="232323" w:themeColor="text1"/>
          <w:bottom w:val="single" w:sz="4" w:space="0" w:color="232323" w:themeColor="text1"/>
          <w:right w:val="single" w:sz="4" w:space="0" w:color="232323" w:themeColor="text1"/>
          <w:insideH w:val="nil"/>
          <w:insideV w:val="nil"/>
        </w:tcBorders>
        <w:shd w:val="clear" w:color="auto" w:fill="232323" w:themeFill="text1"/>
      </w:tcPr>
    </w:tblStylePr>
    <w:tblStylePr w:type="lastRow">
      <w:rPr>
        <w:b/>
        <w:bCs/>
      </w:rPr>
      <w:tblPr/>
      <w:tcPr>
        <w:tcBorders>
          <w:top w:val="double" w:sz="4" w:space="0" w:color="232323" w:themeColor="text1"/>
        </w:tcBorders>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3tinkleliolentel">
    <w:name w:val="Grid Table 3"/>
    <w:basedOn w:val="prastojilentel"/>
    <w:uiPriority w:val="48"/>
    <w:rsid w:val="009610F4"/>
    <w:pPr>
      <w:spacing w:after="0" w:line="240" w:lineRule="auto"/>
    </w:pPr>
    <w:tblPr>
      <w:tblStyleRowBandSize w:val="1"/>
      <w:tblStyleColBandSize w:val="1"/>
      <w:tblBorders>
        <w:top w:val="single" w:sz="4" w:space="0" w:color="7B7B7B" w:themeColor="text1" w:themeTint="99"/>
        <w:left w:val="single" w:sz="4" w:space="0" w:color="7B7B7B" w:themeColor="text1" w:themeTint="99"/>
        <w:bottom w:val="single" w:sz="4" w:space="0" w:color="7B7B7B" w:themeColor="text1" w:themeTint="99"/>
        <w:right w:val="single" w:sz="4" w:space="0" w:color="7B7B7B" w:themeColor="text1" w:themeTint="99"/>
        <w:insideH w:val="single" w:sz="4" w:space="0" w:color="7B7B7B" w:themeColor="text1" w:themeTint="99"/>
        <w:insideV w:val="single" w:sz="4" w:space="0" w:color="7B7B7B" w:themeColor="text1" w:themeTint="99"/>
      </w:tblBorders>
    </w:tblPr>
    <w:tblStylePr w:type="firstRow">
      <w:rPr>
        <w:b/>
        <w:bCs/>
      </w:rPr>
      <w:tblPr/>
      <w:tcPr>
        <w:tcBorders>
          <w:top w:val="nil"/>
          <w:left w:val="nil"/>
          <w:right w:val="nil"/>
          <w:insideH w:val="nil"/>
          <w:insideV w:val="nil"/>
        </w:tcBorders>
        <w:shd w:val="clear" w:color="auto" w:fill="FEFEFE" w:themeFill="background1"/>
      </w:tcPr>
    </w:tblStylePr>
    <w:tblStylePr w:type="lastRow">
      <w:rPr>
        <w:b/>
        <w:bCs/>
      </w:rPr>
      <w:tblPr/>
      <w:tcPr>
        <w:tcBorders>
          <w:left w:val="nil"/>
          <w:bottom w:val="nil"/>
          <w:right w:val="nil"/>
          <w:insideH w:val="nil"/>
          <w:insideV w:val="nil"/>
        </w:tcBorders>
        <w:shd w:val="clear" w:color="auto" w:fill="FEFEFE" w:themeFill="background1"/>
      </w:tcPr>
    </w:tblStylePr>
    <w:tblStylePr w:type="firstCol">
      <w:pPr>
        <w:jc w:val="right"/>
      </w:pPr>
      <w:rPr>
        <w:b/>
        <w:i w:val="0"/>
        <w:iCs/>
      </w:rPr>
      <w:tblPr/>
      <w:tcPr>
        <w:tcBorders>
          <w:top w:val="nil"/>
          <w:left w:val="nil"/>
          <w:bottom w:val="nil"/>
          <w:insideH w:val="nil"/>
          <w:insideV w:val="nil"/>
        </w:tcBorders>
        <w:shd w:val="clear" w:color="auto" w:fill="FEFEFE" w:themeFill="background1"/>
      </w:tcPr>
    </w:tblStylePr>
    <w:tblStylePr w:type="lastCol">
      <w:rPr>
        <w:i/>
        <w:iCs/>
      </w:rPr>
      <w:tblPr/>
      <w:tcPr>
        <w:tcBorders>
          <w:top w:val="nil"/>
          <w:bottom w:val="nil"/>
          <w:right w:val="nil"/>
          <w:insideH w:val="nil"/>
          <w:insideV w:val="nil"/>
        </w:tcBorders>
        <w:shd w:val="clear" w:color="auto" w:fill="FEFEFE" w:themeFill="background1"/>
      </w:tcPr>
    </w:tblStylePr>
    <w:tblStylePr w:type="band1Vert">
      <w:tblPr/>
      <w:tcPr>
        <w:shd w:val="clear" w:color="auto" w:fill="D3D3D3" w:themeFill="text1" w:themeFillTint="33"/>
      </w:tcPr>
    </w:tblStylePr>
    <w:tblStylePr w:type="band1Horz">
      <w:tblPr/>
      <w:tcPr>
        <w:shd w:val="clear" w:color="auto" w:fill="D3D3D3" w:themeFill="text1" w:themeFillTint="33"/>
      </w:tcPr>
    </w:tblStylePr>
    <w:tblStylePr w:type="neCell">
      <w:tblPr/>
      <w:tcPr>
        <w:tcBorders>
          <w:bottom w:val="single" w:sz="4" w:space="0" w:color="7B7B7B" w:themeColor="text1" w:themeTint="99"/>
        </w:tcBorders>
      </w:tcPr>
    </w:tblStylePr>
    <w:tblStylePr w:type="nwCell">
      <w:rPr>
        <w:color w:val="FEFEFE" w:themeColor="background1"/>
      </w:rPr>
      <w:tblPr/>
      <w:tcPr>
        <w:tcBorders>
          <w:top w:val="single" w:sz="4" w:space="0" w:color="232323" w:themeColor="text1"/>
          <w:left w:val="single" w:sz="4" w:space="0" w:color="232323" w:themeColor="text1"/>
          <w:bottom w:val="single" w:sz="4" w:space="0" w:color="232323" w:themeColor="text1"/>
          <w:right w:val="single" w:sz="4" w:space="0" w:color="232323" w:themeColor="text1"/>
          <w:insideH w:val="nil"/>
          <w:insideV w:val="nil"/>
          <w:tl2br w:val="nil"/>
          <w:tr2bl w:val="nil"/>
        </w:tcBorders>
        <w:shd w:val="clear" w:color="auto" w:fill="232323" w:themeFill="text1"/>
      </w:tcPr>
    </w:tblStylePr>
    <w:tblStylePr w:type="seCell">
      <w:tblPr/>
      <w:tcPr>
        <w:tcBorders>
          <w:top w:val="single" w:sz="4" w:space="0" w:color="7B7B7B" w:themeColor="text1" w:themeTint="99"/>
        </w:tcBorders>
      </w:tcPr>
    </w:tblStylePr>
    <w:tblStylePr w:type="swCell">
      <w:tblPr/>
      <w:tcPr>
        <w:tcBorders>
          <w:top w:val="single" w:sz="4" w:space="0" w:color="7B7B7B" w:themeColor="text1" w:themeTint="99"/>
        </w:tcBorders>
      </w:tcPr>
    </w:tblStylePr>
  </w:style>
  <w:style w:type="table" w:styleId="3sraolentel">
    <w:name w:val="List Table 3"/>
    <w:basedOn w:val="prastojilentel"/>
    <w:uiPriority w:val="48"/>
    <w:rsid w:val="00E90C6C"/>
    <w:pPr>
      <w:spacing w:after="0" w:line="240" w:lineRule="auto"/>
    </w:pPr>
    <w:tblPr>
      <w:tblStyleRowBandSize w:val="1"/>
      <w:tblStyleColBandSize w:val="1"/>
      <w:tblBorders>
        <w:top w:val="single" w:sz="4" w:space="0" w:color="232323" w:themeColor="text1"/>
        <w:left w:val="single" w:sz="4" w:space="0" w:color="232323" w:themeColor="text1"/>
        <w:bottom w:val="single" w:sz="4" w:space="0" w:color="232323" w:themeColor="text1"/>
        <w:right w:val="single" w:sz="4" w:space="0" w:color="232323" w:themeColor="text1"/>
      </w:tblBorders>
    </w:tblPr>
    <w:tblStylePr w:type="firstRow">
      <w:rPr>
        <w:b/>
        <w:bCs/>
        <w:color w:val="FEFEFE" w:themeColor="background1"/>
      </w:rPr>
      <w:tblPr/>
      <w:tcPr>
        <w:shd w:val="clear" w:color="auto" w:fill="232323" w:themeFill="text1"/>
      </w:tcPr>
    </w:tblStylePr>
    <w:tblStylePr w:type="lastRow">
      <w:rPr>
        <w:b/>
        <w:bCs/>
      </w:rPr>
      <w:tblPr/>
      <w:tcPr>
        <w:tcBorders>
          <w:top w:val="double" w:sz="4" w:space="0" w:color="232323" w:themeColor="text1"/>
        </w:tcBorders>
        <w:shd w:val="clear" w:color="auto" w:fill="FEFEFE" w:themeFill="background1"/>
      </w:tcPr>
    </w:tblStylePr>
    <w:tblStylePr w:type="firstCol">
      <w:rPr>
        <w:b/>
        <w:bCs/>
      </w:rPr>
      <w:tblPr/>
      <w:tcPr>
        <w:tcBorders>
          <w:right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232323" w:themeColor="text1"/>
          <w:right w:val="single" w:sz="4" w:space="0" w:color="232323" w:themeColor="text1"/>
        </w:tcBorders>
      </w:tcPr>
    </w:tblStylePr>
    <w:tblStylePr w:type="band1Horz">
      <w:tblPr/>
      <w:tcPr>
        <w:tcBorders>
          <w:top w:val="single" w:sz="4" w:space="0" w:color="232323" w:themeColor="text1"/>
          <w:bottom w:val="single" w:sz="4" w:space="0" w:color="232323"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323" w:themeColor="text1"/>
          <w:left w:val="nil"/>
        </w:tcBorders>
      </w:tcPr>
    </w:tblStylePr>
    <w:tblStylePr w:type="swCell">
      <w:tblPr/>
      <w:tcPr>
        <w:tcBorders>
          <w:top w:val="double" w:sz="4" w:space="0" w:color="232323" w:themeColor="text1"/>
          <w:right w:val="nil"/>
        </w:tcBorders>
      </w:tcPr>
    </w:tblStylePr>
  </w:style>
  <w:style w:type="table" w:styleId="2tinkleliolentel">
    <w:name w:val="Grid Table 2"/>
    <w:basedOn w:val="prastojilentel"/>
    <w:uiPriority w:val="47"/>
    <w:rsid w:val="00F1771B"/>
    <w:pPr>
      <w:spacing w:after="0" w:line="240" w:lineRule="auto"/>
    </w:pPr>
    <w:tblPr>
      <w:tblStyleRowBandSize w:val="1"/>
      <w:tblStyleColBandSize w:val="1"/>
      <w:tblBorders>
        <w:top w:val="single" w:sz="2" w:space="0" w:color="7B7B7B" w:themeColor="text1" w:themeTint="99"/>
        <w:bottom w:val="single" w:sz="2" w:space="0" w:color="7B7B7B" w:themeColor="text1" w:themeTint="99"/>
        <w:insideH w:val="single" w:sz="2" w:space="0" w:color="7B7B7B" w:themeColor="text1" w:themeTint="99"/>
        <w:insideV w:val="single" w:sz="2" w:space="0" w:color="7B7B7B" w:themeColor="text1" w:themeTint="99"/>
      </w:tblBorders>
    </w:tblPr>
    <w:tblStylePr w:type="firstRow">
      <w:rPr>
        <w:b/>
        <w:bCs/>
      </w:rPr>
      <w:tblPr/>
      <w:tcPr>
        <w:tcBorders>
          <w:top w:val="nil"/>
          <w:bottom w:val="single" w:sz="12" w:space="0" w:color="7B7B7B" w:themeColor="text1" w:themeTint="99"/>
          <w:insideH w:val="nil"/>
          <w:insideV w:val="nil"/>
        </w:tcBorders>
        <w:shd w:val="clear" w:color="auto" w:fill="FEFEFE" w:themeFill="background1"/>
      </w:tcPr>
    </w:tblStylePr>
    <w:tblStylePr w:type="lastRow">
      <w:rPr>
        <w:b/>
        <w:bCs/>
      </w:rPr>
      <w:tblPr/>
      <w:tcPr>
        <w:tcBorders>
          <w:top w:val="double" w:sz="2" w:space="0" w:color="7B7B7B" w:themeColor="text1" w:themeTint="99"/>
          <w:bottom w:val="nil"/>
          <w:insideH w:val="nil"/>
          <w:insideV w:val="nil"/>
        </w:tcBorders>
        <w:shd w:val="clear" w:color="auto" w:fill="FEFEFE" w:themeFill="background1"/>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4sraolentel1parykinimas">
    <w:name w:val="List Table 4 Accent 1"/>
    <w:basedOn w:val="prastojilentel"/>
    <w:uiPriority w:val="49"/>
    <w:rsid w:val="005044D3"/>
    <w:pPr>
      <w:spacing w:after="0" w:line="240" w:lineRule="auto"/>
    </w:pPr>
    <w:tblPr>
      <w:tblStyleRowBandSize w:val="1"/>
      <w:tblStyleColBandSize w:val="1"/>
      <w:tblBorders>
        <w:top w:val="single" w:sz="4" w:space="0" w:color="7B7B7B" w:themeColor="accent1" w:themeTint="99"/>
        <w:left w:val="single" w:sz="4" w:space="0" w:color="7B7B7B" w:themeColor="accent1" w:themeTint="99"/>
        <w:bottom w:val="single" w:sz="4" w:space="0" w:color="7B7B7B" w:themeColor="accent1" w:themeTint="99"/>
        <w:right w:val="single" w:sz="4" w:space="0" w:color="7B7B7B" w:themeColor="accent1" w:themeTint="99"/>
        <w:insideH w:val="single" w:sz="4" w:space="0" w:color="7B7B7B" w:themeColor="accent1" w:themeTint="99"/>
      </w:tblBorders>
    </w:tblPr>
    <w:tblStylePr w:type="firstRow">
      <w:rPr>
        <w:b/>
        <w:bCs/>
        <w:color w:val="FEFEFE" w:themeColor="background1"/>
      </w:rPr>
      <w:tblPr/>
      <w:tcPr>
        <w:tcBorders>
          <w:top w:val="single" w:sz="4" w:space="0" w:color="232323" w:themeColor="accent1"/>
          <w:left w:val="single" w:sz="4" w:space="0" w:color="232323" w:themeColor="accent1"/>
          <w:bottom w:val="single" w:sz="4" w:space="0" w:color="232323" w:themeColor="accent1"/>
          <w:right w:val="single" w:sz="4" w:space="0" w:color="232323" w:themeColor="accent1"/>
          <w:insideH w:val="nil"/>
        </w:tcBorders>
        <w:shd w:val="clear" w:color="auto" w:fill="232323" w:themeFill="accent1"/>
      </w:tcPr>
    </w:tblStylePr>
    <w:tblStylePr w:type="lastRow">
      <w:rPr>
        <w:b/>
        <w:bCs/>
      </w:rPr>
      <w:tblPr/>
      <w:tcPr>
        <w:tcBorders>
          <w:top w:val="double" w:sz="4" w:space="0" w:color="7B7B7B" w:themeColor="accent1" w:themeTint="99"/>
        </w:tcBorders>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paragraph" w:styleId="Sraopastraipa">
    <w:name w:val="List Paragraph"/>
    <w:aliases w:val="ERP-List Paragraph,List Paragraph11,Bullet EY,List Paragraph1,Table of contents numbered,List Paragraph21,List Paragraph2,Numbering,Sąrašo pastraipa1,List Paragraph Red,List Paragraph111,Paragraph,Buletai,lp1,Use Case List Paragraph,Len"/>
    <w:basedOn w:val="prastasis"/>
    <w:link w:val="SraopastraipaDiagrama"/>
    <w:qFormat/>
    <w:rsid w:val="001555D2"/>
    <w:pPr>
      <w:ind w:left="720"/>
      <w:contextualSpacing/>
    </w:pPr>
  </w:style>
  <w:style w:type="table" w:customStyle="1" w:styleId="CivittaTable2DarkGrey">
    <w:name w:val="Civitta Table 2 Dark Grey"/>
    <w:basedOn w:val="5tinkleliolenteltamsi-1parykinimas"/>
    <w:uiPriority w:val="99"/>
    <w:rsid w:val="00BC03FA"/>
    <w:tblPr>
      <w:tblCellMar>
        <w:top w:w="85" w:type="dxa"/>
        <w:bottom w:w="85" w:type="dxa"/>
      </w:tblCellMar>
    </w:tblPr>
    <w:tcPr>
      <w:shd w:val="clear" w:color="auto" w:fill="D3D3D3" w:themeFill="accen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accen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rPr>
        <w:b/>
        <w:bCs/>
        <w:color w:val="auto"/>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auto"/>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E6E6E6" w:themeFill="accent3"/>
      </w:tcPr>
    </w:tblStylePr>
    <w:tblStylePr w:type="band1Vert">
      <w:tblPr/>
      <w:tcPr>
        <w:shd w:val="clear" w:color="auto" w:fill="A7A7A7" w:themeFill="accent1" w:themeFillTint="66"/>
      </w:tcPr>
    </w:tblStylePr>
    <w:tblStylePr w:type="band1Horz">
      <w:tblPr/>
      <w:tcPr>
        <w:shd w:val="clear" w:color="auto" w:fill="CDCECD" w:themeFill="accent2" w:themeFillTint="99"/>
      </w:tcPr>
    </w:tblStylePr>
    <w:tblStylePr w:type="band2Horz">
      <w:tblPr/>
      <w:tcPr>
        <w:shd w:val="clear" w:color="auto" w:fill="FEFEFE" w:themeFill="background1"/>
      </w:tcPr>
    </w:tblStylePr>
  </w:style>
  <w:style w:type="table" w:customStyle="1" w:styleId="CivittaTable2Green">
    <w:name w:val="Civitta Table 2 Green"/>
    <w:basedOn w:val="CivittaTable2DarkGrey"/>
    <w:uiPriority w:val="99"/>
    <w:rsid w:val="00BC03FA"/>
    <w:tblPr/>
    <w:tcPr>
      <w:shd w:val="clear" w:color="auto" w:fill="D3D3D3" w:themeFill="accen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accen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rPr>
        <w:b/>
        <w:bCs/>
        <w:color w:val="auto"/>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auto"/>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B1F7D7" w:themeFill="accent5" w:themeFillTint="66"/>
      </w:tcPr>
    </w:tblStylePr>
    <w:tblStylePr w:type="band1Vert">
      <w:tblPr/>
      <w:tcPr>
        <w:shd w:val="clear" w:color="auto" w:fill="A7A7A7" w:themeFill="accent1" w:themeFillTint="66"/>
      </w:tcPr>
    </w:tblStylePr>
    <w:tblStylePr w:type="band1Horz">
      <w:tblPr/>
      <w:tcPr>
        <w:shd w:val="clear" w:color="auto" w:fill="CDCECD" w:themeFill="accent2" w:themeFillTint="99"/>
      </w:tcPr>
    </w:tblStylePr>
    <w:tblStylePr w:type="band2Horz">
      <w:tblPr/>
      <w:tcPr>
        <w:shd w:val="clear" w:color="auto" w:fill="FEFEFE" w:themeFill="background1"/>
      </w:tcPr>
    </w:tblStylePr>
    <w:tblStylePr w:type="neCell">
      <w:tblPr/>
      <w:tcPr>
        <w:shd w:val="clear" w:color="auto" w:fill="3CEB9D" w:themeFill="accent5"/>
      </w:tcPr>
    </w:tblStylePr>
  </w:style>
  <w:style w:type="table" w:styleId="5tinkleliolenteltamsi-1parykinimas">
    <w:name w:val="Grid Table 5 Dark Accent 1"/>
    <w:basedOn w:val="prastojilentel"/>
    <w:uiPriority w:val="50"/>
    <w:rsid w:val="00974A63"/>
    <w:pPr>
      <w:spacing w:after="0" w:line="240" w:lineRule="auto"/>
    </w:pPr>
    <w:tblPr>
      <w:tblStyleRowBandSize w:val="1"/>
      <w:tblStyleColBandSize w:val="1"/>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cPr>
      <w:shd w:val="clear" w:color="auto" w:fill="D3D3D3" w:themeFill="accen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accen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rPr>
        <w:b/>
        <w:bCs/>
        <w:color w:val="FEFEFE" w:themeColor="background1"/>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FEFEFE" w:themeColor="background1"/>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232323" w:themeFill="accent1"/>
      </w:tcPr>
    </w:tblStylePr>
    <w:tblStylePr w:type="band1Vert">
      <w:tblPr/>
      <w:tcPr>
        <w:shd w:val="clear" w:color="auto" w:fill="A7A7A7" w:themeFill="accent1" w:themeFillTint="66"/>
      </w:tcPr>
    </w:tblStylePr>
    <w:tblStylePr w:type="band1Horz">
      <w:tblPr/>
      <w:tcPr>
        <w:shd w:val="clear" w:color="auto" w:fill="A7A7A7" w:themeFill="accent1" w:themeFillTint="66"/>
      </w:tcPr>
    </w:tblStylePr>
  </w:style>
  <w:style w:type="table" w:customStyle="1" w:styleId="CivittaTable2Purple">
    <w:name w:val="Civitta Table 2 Purple"/>
    <w:basedOn w:val="CivittaTable2DarkGrey"/>
    <w:uiPriority w:val="99"/>
    <w:rsid w:val="00392C8E"/>
    <w:rPr>
      <w:sz w:val="20"/>
    </w:rPr>
    <w:tblPr>
      <w:tblBorders>
        <w:top w:val="none" w:sz="0" w:space="0" w:color="auto"/>
        <w:left w:val="none" w:sz="0" w:space="0" w:color="auto"/>
        <w:bottom w:val="none" w:sz="0" w:space="0" w:color="auto"/>
        <w:right w:val="none" w:sz="0" w:space="0" w:color="auto"/>
        <w:insideH w:val="single" w:sz="4" w:space="0" w:color="ACAEAC" w:themeColor="accent2"/>
        <w:insideV w:val="single" w:sz="4" w:space="0" w:color="ACAEAC" w:themeColor="accent2"/>
      </w:tblBorders>
    </w:tblPr>
    <w:tcPr>
      <w:shd w:val="clear" w:color="auto" w:fill="auto"/>
    </w:tcPr>
    <w:tblStylePr w:type="firstRow">
      <w:rPr>
        <w:b/>
        <w:bCs/>
        <w:color w:val="FEFEFE" w:themeColor="background1"/>
        <w:sz w:val="20"/>
      </w:rPr>
      <w:tblPr/>
      <w:tcPr>
        <w:tcBorders>
          <w:top w:val="nil"/>
          <w:left w:val="nil"/>
          <w:right w:val="nil"/>
          <w:insideH w:val="single" w:sz="4" w:space="0" w:color="ACAEAC" w:themeColor="accent2"/>
          <w:insideV w:val="single" w:sz="4" w:space="0" w:color="ACAEAC" w:themeColor="accent2"/>
        </w:tcBorders>
        <w:shd w:val="clear" w:color="auto" w:fill="232323" w:themeFill="accen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rPr>
        <w:rFonts w:ascii="Arial" w:hAnsi="Arial"/>
        <w:b w:val="0"/>
        <w:bCs/>
        <w:i w:val="0"/>
        <w:caps w:val="0"/>
        <w:smallCaps w:val="0"/>
        <w:strike w:val="0"/>
        <w:dstrike w:val="0"/>
        <w:vanish w:val="0"/>
        <w:color w:val="auto"/>
        <w:sz w:val="20"/>
        <w:vertAlign w:val="baseline"/>
      </w:rPr>
      <w:tblPr/>
      <w:tcPr>
        <w:tcBorders>
          <w:top w:val="nil"/>
          <w:left w:val="nil"/>
          <w:bottom w:val="nil"/>
          <w:insideH w:val="single" w:sz="4" w:space="0" w:color="ACAEAC" w:themeColor="accent2"/>
          <w:insideV w:val="nil"/>
        </w:tcBorders>
        <w:shd w:val="clear" w:color="auto" w:fill="232323" w:themeFill="accent1"/>
      </w:tcPr>
    </w:tblStylePr>
    <w:tblStylePr w:type="lastCol">
      <w:rPr>
        <w:b/>
        <w:bCs/>
        <w:color w:val="auto"/>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E771FF" w:themeFill="accent6" w:themeFillTint="66"/>
      </w:tcPr>
    </w:tblStylePr>
    <w:tblStylePr w:type="band1Vert">
      <w:tblPr/>
      <w:tcPr>
        <w:shd w:val="clear" w:color="auto" w:fill="A7A7A7" w:themeFill="accent1" w:themeFillTint="66"/>
      </w:tcPr>
    </w:tblStylePr>
    <w:tblStylePr w:type="band1Horz">
      <w:tblPr/>
      <w:tcPr>
        <w:shd w:val="clear" w:color="auto" w:fill="CDCECD" w:themeFill="accent2" w:themeFillTint="99"/>
      </w:tcPr>
    </w:tblStylePr>
    <w:tblStylePr w:type="band2Horz">
      <w:tblPr/>
      <w:tcPr>
        <w:shd w:val="clear" w:color="auto" w:fill="FEFEFE" w:themeFill="background1"/>
      </w:tcPr>
    </w:tblStylePr>
    <w:tblStylePr w:type="neCell">
      <w:tblPr/>
      <w:tcPr>
        <w:shd w:val="clear" w:color="auto" w:fill="82009B" w:themeFill="accent6"/>
      </w:tcPr>
    </w:tblStylePr>
  </w:style>
  <w:style w:type="table" w:customStyle="1" w:styleId="Style1">
    <w:name w:val="Style1"/>
    <w:basedOn w:val="CivittaTable2DarkGrey"/>
    <w:uiPriority w:val="99"/>
    <w:rsid w:val="00CC776E"/>
    <w:tblPr/>
    <w:tcPr>
      <w:shd w:val="clear" w:color="auto" w:fill="D3D3D3" w:themeFill="accen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82009B" w:themeFill="accent6"/>
      </w:tcPr>
    </w:tblStylePr>
    <w:tblStylePr w:type="lastRow">
      <w:rPr>
        <w:b/>
        <w:bCs/>
        <w:color w:val="auto"/>
      </w:rPr>
      <w:tblPr/>
      <w:tcPr>
        <w:tcBorders>
          <w:top w:val="single" w:sz="12" w:space="0" w:color="82009B" w:themeColor="accent6"/>
          <w:left w:val="single" w:sz="4" w:space="0" w:color="FEFEFE" w:themeColor="background1"/>
          <w:bottom w:val="single" w:sz="4" w:space="0" w:color="FEFEFE" w:themeColor="background1"/>
          <w:right w:val="single" w:sz="4" w:space="0" w:color="FEFEFE" w:themeColor="background1"/>
          <w:insideH w:val="nil"/>
          <w:insideV w:val="nil"/>
        </w:tcBorders>
        <w:shd w:val="clear" w:color="auto" w:fill="C7C7C7" w:themeFill="accent1" w:themeFillTint="40"/>
      </w:tcPr>
    </w:tblStylePr>
    <w:tblStylePr w:type="firstCol">
      <w:rPr>
        <w:b/>
        <w:bCs/>
        <w:color w:val="auto"/>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auto"/>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E6E6E6" w:themeFill="accent3"/>
      </w:tcPr>
    </w:tblStylePr>
    <w:tblStylePr w:type="band1Vert">
      <w:tblPr/>
      <w:tcPr>
        <w:shd w:val="clear" w:color="auto" w:fill="A7A7A7" w:themeFill="accent1" w:themeFillTint="66"/>
      </w:tcPr>
    </w:tblStylePr>
    <w:tblStylePr w:type="band1Horz">
      <w:tblPr/>
      <w:tcPr>
        <w:shd w:val="clear" w:color="auto" w:fill="CDCECD" w:themeFill="accent2" w:themeFillTint="99"/>
      </w:tcPr>
    </w:tblStylePr>
    <w:tblStylePr w:type="band2Horz">
      <w:tblPr/>
      <w:tcPr>
        <w:shd w:val="clear" w:color="auto" w:fill="EEEEEE" w:themeFill="accent2" w:themeFillTint="33"/>
      </w:tcPr>
    </w:tblStylePr>
    <w:tblStylePr w:type="nwCell">
      <w:tblPr/>
      <w:tcPr>
        <w:shd w:val="clear" w:color="auto" w:fill="232323" w:themeFill="text2"/>
      </w:tcPr>
    </w:tblStylePr>
    <w:tblStylePr w:type="swCell">
      <w:tblPr/>
      <w:tcPr>
        <w:tcBorders>
          <w:top w:val="single" w:sz="4" w:space="0" w:color="E8E8E8" w:themeColor="text1" w:themeTint="1A"/>
          <w:left w:val="single" w:sz="4" w:space="0" w:color="E8E8E8" w:themeColor="text1" w:themeTint="1A"/>
          <w:bottom w:val="single" w:sz="4" w:space="0" w:color="E8E8E8" w:themeColor="text1" w:themeTint="1A"/>
          <w:right w:val="single" w:sz="4" w:space="0" w:color="E8E8E8" w:themeColor="text1" w:themeTint="1A"/>
          <w:insideH w:val="single" w:sz="4" w:space="0" w:color="E8E8E8" w:themeColor="text1" w:themeTint="1A"/>
          <w:insideV w:val="single" w:sz="4" w:space="0" w:color="E8E8E8" w:themeColor="text1" w:themeTint="1A"/>
        </w:tcBorders>
        <w:shd w:val="clear" w:color="auto" w:fill="D3D3D3" w:themeFill="accent1" w:themeFillTint="33"/>
      </w:tcPr>
    </w:tblStylePr>
  </w:style>
  <w:style w:type="paragraph" w:styleId="Turinys4">
    <w:name w:val="toc 4"/>
    <w:basedOn w:val="prastasis"/>
    <w:next w:val="prastasis"/>
    <w:autoRedefine/>
    <w:uiPriority w:val="39"/>
    <w:rsid w:val="00D653D2"/>
    <w:pPr>
      <w:spacing w:after="100"/>
      <w:ind w:left="1361" w:hanging="340"/>
    </w:pPr>
  </w:style>
  <w:style w:type="paragraph" w:customStyle="1" w:styleId="DarkBlockwoTOC">
    <w:name w:val="Dark Block w/o TOC"/>
    <w:basedOn w:val="DarkBlock"/>
    <w:link w:val="DarkBlockwoTOCChar"/>
    <w:uiPriority w:val="14"/>
    <w:qFormat/>
    <w:rsid w:val="00D653D2"/>
  </w:style>
  <w:style w:type="character" w:customStyle="1" w:styleId="DarkBlockChar">
    <w:name w:val="Dark Block Char"/>
    <w:basedOn w:val="Numatytasispastraiposriftas"/>
    <w:link w:val="DarkBlock"/>
    <w:uiPriority w:val="14"/>
    <w:rsid w:val="00707FA1"/>
    <w:rPr>
      <w:rFonts w:asciiTheme="majorHAnsi" w:hAnsiTheme="majorHAnsi"/>
      <w:color w:val="FEFEFE" w:themeColor="background1"/>
      <w:sz w:val="56"/>
      <w:shd w:val="clear" w:color="auto" w:fill="232323" w:themeFill="text2"/>
      <w:lang w:val="en-US"/>
    </w:rPr>
  </w:style>
  <w:style w:type="character" w:customStyle="1" w:styleId="DarkBlockwoTOCChar">
    <w:name w:val="Dark Block w/o TOC Char"/>
    <w:basedOn w:val="DarkBlockChar"/>
    <w:link w:val="DarkBlockwoTOC"/>
    <w:uiPriority w:val="14"/>
    <w:rsid w:val="00707FA1"/>
    <w:rPr>
      <w:rFonts w:asciiTheme="majorHAnsi" w:hAnsiTheme="majorHAnsi"/>
      <w:color w:val="FEFEFE" w:themeColor="background1"/>
      <w:sz w:val="56"/>
      <w:shd w:val="clear" w:color="auto" w:fill="232323" w:themeFill="text2"/>
      <w:lang w:val="en-US"/>
    </w:rPr>
  </w:style>
  <w:style w:type="table" w:styleId="3sraolentel6parykinimas">
    <w:name w:val="List Table 3 Accent 6"/>
    <w:basedOn w:val="prastojilentel"/>
    <w:uiPriority w:val="48"/>
    <w:rsid w:val="00F2683B"/>
    <w:pPr>
      <w:spacing w:after="0" w:line="240" w:lineRule="auto"/>
    </w:pPr>
    <w:tblPr>
      <w:tblStyleRowBandSize w:val="1"/>
      <w:tblStyleColBandSize w:val="1"/>
    </w:tblPr>
    <w:tblStylePr w:type="firstRow">
      <w:rPr>
        <w:b/>
        <w:bCs/>
        <w:color w:val="FEFEFE" w:themeColor="background1"/>
      </w:rPr>
      <w:tblPr/>
      <w:tcPr>
        <w:shd w:val="clear" w:color="auto" w:fill="82009B" w:themeFill="accent6"/>
      </w:tcPr>
    </w:tblStylePr>
    <w:tblStylePr w:type="lastRow">
      <w:rPr>
        <w:b/>
        <w:bCs/>
      </w:rPr>
      <w:tblPr/>
      <w:tcPr>
        <w:tcBorders>
          <w:top w:val="single" w:sz="12" w:space="0" w:color="82009B" w:themeColor="accent6"/>
        </w:tcBorders>
        <w:shd w:val="clear" w:color="auto" w:fill="FEFEFE" w:themeFill="background1"/>
      </w:tcPr>
    </w:tblStylePr>
    <w:tblStylePr w:type="firstCol">
      <w:rPr>
        <w:b/>
        <w:bCs/>
      </w:rPr>
      <w:tblPr/>
      <w:tcPr>
        <w:tcBorders>
          <w:top w:val="nil"/>
          <w:left w:val="nil"/>
          <w:bottom w:val="nil"/>
          <w:right w:val="nil"/>
          <w:insideH w:val="nil"/>
          <w:insideV w:val="nil"/>
          <w:tl2br w:val="nil"/>
          <w:tr2bl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nil"/>
          <w:right w:val="nil"/>
        </w:tcBorders>
      </w:tcPr>
    </w:tblStylePr>
    <w:tblStylePr w:type="band1Horz">
      <w:tblPr/>
      <w:tcPr>
        <w:tcBorders>
          <w:top w:val="nil"/>
          <w:bottom w:val="nil"/>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2009B" w:themeColor="accent6"/>
          <w:left w:val="nil"/>
        </w:tcBorders>
      </w:tcPr>
    </w:tblStylePr>
    <w:tblStylePr w:type="swCell">
      <w:tblPr/>
      <w:tcPr>
        <w:tcBorders>
          <w:top w:val="single" w:sz="12" w:space="0" w:color="auto"/>
          <w:left w:val="nil"/>
          <w:bottom w:val="nil"/>
          <w:right w:val="nil"/>
          <w:insideH w:val="nil"/>
          <w:insideV w:val="nil"/>
          <w:tl2br w:val="nil"/>
          <w:tr2bl w:val="nil"/>
        </w:tcBorders>
      </w:tcPr>
    </w:tblStylePr>
  </w:style>
  <w:style w:type="character" w:customStyle="1" w:styleId="SectionHeaderChar">
    <w:name w:val="Section Header Char"/>
    <w:basedOn w:val="Antrat1Diagrama"/>
    <w:link w:val="SectionHeader"/>
    <w:uiPriority w:val="13"/>
    <w:rsid w:val="00EB03C4"/>
    <w:rPr>
      <w:rFonts w:asciiTheme="majorHAnsi" w:eastAsiaTheme="majorEastAsia" w:hAnsiTheme="majorHAnsi" w:cstheme="majorBidi"/>
      <w:color w:val="1A1A1A" w:themeColor="accent1" w:themeShade="BF"/>
      <w:sz w:val="72"/>
      <w:szCs w:val="32"/>
      <w:lang w:val="lt-LT"/>
    </w:rPr>
  </w:style>
  <w:style w:type="character" w:customStyle="1" w:styleId="ApplySectionHeaderForHeader">
    <w:name w:val="Apply Section Header For Header"/>
    <w:basedOn w:val="Numatytasispastraiposriftas"/>
    <w:uiPriority w:val="1"/>
    <w:qFormat/>
    <w:rsid w:val="00C31AFB"/>
  </w:style>
  <w:style w:type="paragraph" w:customStyle="1" w:styleId="GraphTitle">
    <w:name w:val="Graph Title"/>
    <w:basedOn w:val="TableTitle"/>
    <w:next w:val="prastasis"/>
    <w:uiPriority w:val="4"/>
    <w:qFormat/>
    <w:rsid w:val="00461B55"/>
    <w:pPr>
      <w:numPr>
        <w:numId w:val="8"/>
      </w:numPr>
      <w:ind w:left="357" w:hanging="357"/>
    </w:pPr>
  </w:style>
  <w:style w:type="paragraph" w:styleId="Antrat">
    <w:name w:val="caption"/>
    <w:basedOn w:val="prastasis"/>
    <w:next w:val="prastasis"/>
    <w:uiPriority w:val="35"/>
    <w:unhideWhenUsed/>
    <w:qFormat/>
    <w:rsid w:val="004F4DBB"/>
    <w:pPr>
      <w:spacing w:before="0" w:after="200" w:line="240" w:lineRule="auto"/>
    </w:pPr>
    <w:rPr>
      <w:i/>
      <w:iCs/>
      <w:color w:val="232323" w:themeColor="text2"/>
      <w:sz w:val="18"/>
      <w:szCs w:val="18"/>
    </w:rPr>
  </w:style>
  <w:style w:type="character" w:styleId="Komentaronuoroda">
    <w:name w:val="annotation reference"/>
    <w:basedOn w:val="Numatytasispastraiposriftas"/>
    <w:uiPriority w:val="99"/>
    <w:unhideWhenUsed/>
    <w:rsid w:val="004F4DBB"/>
    <w:rPr>
      <w:sz w:val="16"/>
      <w:szCs w:val="16"/>
    </w:rPr>
  </w:style>
  <w:style w:type="table" w:customStyle="1" w:styleId="Style3">
    <w:name w:val="Style3"/>
    <w:basedOn w:val="prastojilentel"/>
    <w:uiPriority w:val="99"/>
    <w:rsid w:val="00B34721"/>
    <w:pPr>
      <w:spacing w:after="0" w:line="240" w:lineRule="auto"/>
    </w:pPr>
    <w:tblPr/>
  </w:style>
  <w:style w:type="paragraph" w:customStyle="1" w:styleId="FOCUS">
    <w:name w:val="FOCUS"/>
    <w:basedOn w:val="prastasis"/>
    <w:link w:val="FOCUSChar"/>
    <w:uiPriority w:val="1"/>
    <w:qFormat/>
    <w:rsid w:val="007E7E28"/>
    <w:rPr>
      <w:rFonts w:cstheme="minorHAnsi"/>
      <w:b/>
      <w:bCs/>
      <w:caps/>
      <w:color w:val="82009B" w:themeColor="accent6"/>
    </w:rPr>
  </w:style>
  <w:style w:type="character" w:customStyle="1" w:styleId="FOCUSChar">
    <w:name w:val="FOCUS Char"/>
    <w:basedOn w:val="Numatytasispastraiposriftas"/>
    <w:link w:val="FOCUS"/>
    <w:uiPriority w:val="1"/>
    <w:rsid w:val="007E7E28"/>
    <w:rPr>
      <w:rFonts w:cstheme="minorHAnsi"/>
      <w:b/>
      <w:bCs/>
      <w:caps/>
      <w:color w:val="82009B" w:themeColor="accent6"/>
      <w:sz w:val="20"/>
      <w:lang w:val="lt-LT"/>
    </w:rPr>
  </w:style>
  <w:style w:type="paragraph" w:customStyle="1" w:styleId="Title-Tableofcontent">
    <w:name w:val="Title - Table of content"/>
    <w:basedOn w:val="prastasis"/>
    <w:link w:val="Title-TableofcontentChar"/>
    <w:uiPriority w:val="1"/>
    <w:qFormat/>
    <w:rsid w:val="007E7E28"/>
    <w:rPr>
      <w:b/>
      <w:sz w:val="64"/>
    </w:rPr>
  </w:style>
  <w:style w:type="character" w:customStyle="1" w:styleId="Title-TableofcontentChar">
    <w:name w:val="Title - Table of content Char"/>
    <w:basedOn w:val="Numatytasispastraiposriftas"/>
    <w:link w:val="Title-Tableofcontent"/>
    <w:uiPriority w:val="1"/>
    <w:rsid w:val="007E7E28"/>
    <w:rPr>
      <w:b/>
      <w:sz w:val="64"/>
      <w:lang w:val="lt-LT"/>
    </w:rPr>
  </w:style>
  <w:style w:type="paragraph" w:styleId="Komentarotekstas">
    <w:name w:val="annotation text"/>
    <w:aliases w:val="Diagrama2 Diagrama Diagrama Diagrama,Diagrama2 Diagrama, Diagrama, Diagrama Diagrama Diagrama, Diagrama Diagrama,Diagrama Diagrama Diagrama,Diagrama Diagrama,Diagrama"/>
    <w:basedOn w:val="prastasis"/>
    <w:link w:val="KomentarotekstasDiagrama"/>
    <w:uiPriority w:val="99"/>
    <w:unhideWhenUsed/>
    <w:rsid w:val="000E315E"/>
    <w:pPr>
      <w:spacing w:line="240" w:lineRule="auto"/>
    </w:pPr>
    <w:rPr>
      <w:szCs w:val="20"/>
      <w:lang w:val="en-US"/>
    </w:rPr>
  </w:style>
  <w:style w:type="character" w:customStyle="1" w:styleId="KomentarotekstasDiagrama">
    <w:name w:val="Komentaro tekstas Diagrama"/>
    <w:aliases w:val="Diagrama2 Diagrama Diagrama Diagrama Diagrama,Diagrama2 Diagrama Diagrama, Diagrama Diagrama1, Diagrama Diagrama Diagrama Diagrama, Diagrama Diagrama Diagrama1,Diagrama Diagrama Diagrama Diagrama,Diagrama Diagrama Diagrama1"/>
    <w:basedOn w:val="Numatytasispastraiposriftas"/>
    <w:link w:val="Komentarotekstas"/>
    <w:uiPriority w:val="99"/>
    <w:rsid w:val="000E315E"/>
    <w:rPr>
      <w:sz w:val="20"/>
      <w:szCs w:val="20"/>
      <w:lang w:val="en-US"/>
    </w:rPr>
  </w:style>
  <w:style w:type="character" w:customStyle="1" w:styleId="SraopastraipaDiagrama">
    <w:name w:val="Sąrašo pastraipa Diagrama"/>
    <w:aliases w:val="ERP-List Paragraph Diagrama,List Paragraph11 Diagrama,Bullet EY Diagrama,List Paragraph1 Diagrama,Table of contents numbered Diagrama,List Paragraph21 Diagrama,List Paragraph2 Diagrama,Numbering Diagrama,Paragraph Diagrama"/>
    <w:basedOn w:val="Numatytasispastraiposriftas"/>
    <w:link w:val="Sraopastraipa"/>
    <w:qFormat/>
    <w:locked/>
    <w:rsid w:val="000E315E"/>
    <w:rPr>
      <w:sz w:val="20"/>
      <w:lang w:val="lt-LT"/>
    </w:rPr>
  </w:style>
  <w:style w:type="character" w:customStyle="1" w:styleId="Antrat9Diagrama">
    <w:name w:val="Antraštė 9 Diagrama"/>
    <w:basedOn w:val="Numatytasispastraiposriftas"/>
    <w:link w:val="Antrat9"/>
    <w:uiPriority w:val="9"/>
    <w:semiHidden/>
    <w:rsid w:val="00BA258A"/>
    <w:rPr>
      <w:rFonts w:asciiTheme="majorHAnsi" w:eastAsiaTheme="majorEastAsia" w:hAnsiTheme="majorHAnsi" w:cstheme="majorBidi"/>
      <w:i/>
      <w:iCs/>
      <w:color w:val="444444" w:themeColor="text1" w:themeTint="D8"/>
      <w:sz w:val="21"/>
      <w:szCs w:val="21"/>
      <w:lang w:val="lt-LT"/>
    </w:rPr>
  </w:style>
  <w:style w:type="numbering" w:customStyle="1" w:styleId="Style2">
    <w:name w:val="Style2"/>
    <w:uiPriority w:val="99"/>
    <w:rsid w:val="00936E0C"/>
    <w:pPr>
      <w:numPr>
        <w:numId w:val="10"/>
      </w:numPr>
    </w:pPr>
  </w:style>
  <w:style w:type="paragraph" w:styleId="Komentarotema">
    <w:name w:val="annotation subject"/>
    <w:basedOn w:val="Komentarotekstas"/>
    <w:next w:val="Komentarotekstas"/>
    <w:link w:val="KomentarotemaDiagrama"/>
    <w:uiPriority w:val="99"/>
    <w:semiHidden/>
    <w:unhideWhenUsed/>
    <w:rsid w:val="00C16D2E"/>
    <w:rPr>
      <w:b/>
      <w:bCs/>
      <w:lang w:val="lt-LT"/>
    </w:rPr>
  </w:style>
  <w:style w:type="character" w:customStyle="1" w:styleId="KomentarotemaDiagrama">
    <w:name w:val="Komentaro tema Diagrama"/>
    <w:basedOn w:val="KomentarotekstasDiagrama"/>
    <w:link w:val="Komentarotema"/>
    <w:uiPriority w:val="99"/>
    <w:semiHidden/>
    <w:rsid w:val="00C16D2E"/>
    <w:rPr>
      <w:b/>
      <w:bCs/>
      <w:sz w:val="20"/>
      <w:szCs w:val="20"/>
      <w:lang w:val="lt-LT"/>
    </w:rPr>
  </w:style>
  <w:style w:type="paragraph" w:customStyle="1" w:styleId="Bullet">
    <w:name w:val="Bullet"/>
    <w:aliases w:val="b1"/>
    <w:basedOn w:val="Sraopastraipa"/>
    <w:link w:val="BulletChar"/>
    <w:qFormat/>
    <w:rsid w:val="00AB6C8D"/>
    <w:pPr>
      <w:spacing w:before="0" w:after="60" w:line="240" w:lineRule="auto"/>
      <w:ind w:left="0"/>
      <w:contextualSpacing w:val="0"/>
    </w:pPr>
    <w:rPr>
      <w:rFonts w:eastAsia="MS Gothic" w:cs="Cambria"/>
      <w:color w:val="232323" w:themeColor="text1"/>
      <w:kern w:val="0"/>
      <w:sz w:val="22"/>
      <w:lang w:eastAsia="en-GB"/>
      <w14:ligatures w14:val="none"/>
    </w:rPr>
  </w:style>
  <w:style w:type="character" w:customStyle="1" w:styleId="BulletChar">
    <w:name w:val="Bullet Char"/>
    <w:aliases w:val="b1 Char"/>
    <w:basedOn w:val="Numatytasispastraiposriftas"/>
    <w:link w:val="Bullet"/>
    <w:qFormat/>
    <w:rsid w:val="00F76D97"/>
    <w:rPr>
      <w:rFonts w:eastAsia="MS Gothic" w:cs="Cambria"/>
      <w:color w:val="232323" w:themeColor="text1"/>
      <w:kern w:val="0"/>
      <w:lang w:val="lt-LT" w:eastAsia="en-GB"/>
      <w14:ligatures w14:val="none"/>
    </w:rPr>
  </w:style>
  <w:style w:type="paragraph" w:customStyle="1" w:styleId="Default">
    <w:name w:val="Default"/>
    <w:rsid w:val="0050156E"/>
    <w:pPr>
      <w:autoSpaceDE w:val="0"/>
      <w:autoSpaceDN w:val="0"/>
      <w:adjustRightInd w:val="0"/>
      <w:spacing w:after="0" w:line="240" w:lineRule="auto"/>
    </w:pPr>
    <w:rPr>
      <w:rFonts w:ascii="Calibri" w:eastAsia="SimSun" w:hAnsi="Calibri" w:cs="Calibri"/>
      <w:color w:val="000000"/>
      <w:kern w:val="0"/>
      <w:sz w:val="24"/>
      <w:szCs w:val="24"/>
      <w:lang w:val="lt-LT" w:eastAsia="zh-CN"/>
      <w14:ligatures w14:val="none"/>
    </w:rPr>
  </w:style>
  <w:style w:type="paragraph" w:styleId="prastasiniatinklio">
    <w:name w:val="Normal (Web)"/>
    <w:basedOn w:val="prastasis"/>
    <w:uiPriority w:val="99"/>
    <w:semiHidden/>
    <w:unhideWhenUsed/>
    <w:rsid w:val="004F4EB6"/>
    <w:pPr>
      <w:spacing w:before="100" w:beforeAutospacing="1" w:after="100" w:afterAutospacing="1" w:line="240" w:lineRule="auto"/>
      <w:jc w:val="left"/>
    </w:pPr>
    <w:rPr>
      <w:rFonts w:ascii="Times New Roman" w:eastAsia="Times New Roman" w:hAnsi="Times New Roman" w:cs="Times New Roman"/>
      <w:kern w:val="0"/>
      <w:sz w:val="24"/>
      <w:szCs w:val="24"/>
      <w:lang w:eastAsia="en-GB"/>
      <w14:ligatures w14:val="none"/>
    </w:rPr>
  </w:style>
  <w:style w:type="character" w:styleId="Neapdorotaspaminjimas">
    <w:name w:val="Unresolved Mention"/>
    <w:basedOn w:val="Numatytasispastraiposriftas"/>
    <w:uiPriority w:val="99"/>
    <w:semiHidden/>
    <w:unhideWhenUsed/>
    <w:rsid w:val="00312F44"/>
    <w:rPr>
      <w:color w:val="605E5C"/>
      <w:shd w:val="clear" w:color="auto" w:fill="E1DFDD"/>
    </w:rPr>
  </w:style>
  <w:style w:type="character" w:styleId="Paminjimas">
    <w:name w:val="Mention"/>
    <w:basedOn w:val="Numatytasispastraiposriftas"/>
    <w:uiPriority w:val="99"/>
    <w:unhideWhenUsed/>
    <w:rsid w:val="000D79B7"/>
    <w:rPr>
      <w:color w:val="2B579A"/>
      <w:shd w:val="clear" w:color="auto" w:fill="E1DFDD"/>
    </w:rPr>
  </w:style>
  <w:style w:type="paragraph" w:customStyle="1" w:styleId="0Numeruotas">
    <w:name w:val="0_Numeruotas"/>
    <w:uiPriority w:val="99"/>
    <w:rsid w:val="0024371C"/>
    <w:pPr>
      <w:numPr>
        <w:ilvl w:val="1"/>
        <w:numId w:val="118"/>
      </w:numPr>
      <w:tabs>
        <w:tab w:val="left" w:pos="567"/>
      </w:tabs>
      <w:spacing w:after="120" w:line="240" w:lineRule="auto"/>
      <w:ind w:left="0"/>
      <w:jc w:val="both"/>
    </w:pPr>
    <w:rPr>
      <w:rFonts w:ascii="Times New Roman" w:eastAsia="Times New Roman" w:hAnsi="Times New Roman" w:cs="Times New Roman"/>
      <w:bCs/>
      <w:kern w:val="0"/>
      <w:sz w:val="24"/>
      <w:szCs w:val="20"/>
      <w:lang w:val="lt-LT" w:eastAsia="lt-LT"/>
      <w14:ligatures w14:val="none"/>
    </w:rPr>
  </w:style>
  <w:style w:type="paragraph" w:customStyle="1" w:styleId="00Numertuotas">
    <w:name w:val="00_Numertuotas"/>
    <w:basedOn w:val="0Numeruotas"/>
    <w:uiPriority w:val="99"/>
    <w:rsid w:val="0024371C"/>
    <w:pPr>
      <w:numPr>
        <w:ilvl w:val="2"/>
      </w:numPr>
      <w:tabs>
        <w:tab w:val="clear" w:pos="567"/>
        <w:tab w:val="num" w:pos="2160"/>
      </w:tabs>
      <w:ind w:left="2160" w:hanging="360"/>
    </w:pPr>
  </w:style>
  <w:style w:type="paragraph" w:customStyle="1" w:styleId="000Numeruotas">
    <w:name w:val="000_Numeruotas"/>
    <w:basedOn w:val="00Numertuotas"/>
    <w:uiPriority w:val="99"/>
    <w:rsid w:val="0024371C"/>
    <w:pPr>
      <w:numPr>
        <w:ilvl w:val="3"/>
      </w:numPr>
      <w:tabs>
        <w:tab w:val="num" w:pos="2880"/>
      </w:tabs>
      <w:ind w:left="2880" w:hanging="180"/>
    </w:pPr>
  </w:style>
  <w:style w:type="numbering" w:customStyle="1" w:styleId="CurrentList1">
    <w:name w:val="Current List1"/>
    <w:uiPriority w:val="99"/>
    <w:rsid w:val="00F066FA"/>
    <w:pPr>
      <w:numPr>
        <w:numId w:val="120"/>
      </w:numPr>
    </w:pPr>
  </w:style>
  <w:style w:type="numbering" w:customStyle="1" w:styleId="CurrentList2">
    <w:name w:val="Current List2"/>
    <w:uiPriority w:val="99"/>
    <w:rsid w:val="00FF3D8D"/>
    <w:pPr>
      <w:numPr>
        <w:numId w:val="121"/>
      </w:numPr>
    </w:pPr>
  </w:style>
  <w:style w:type="numbering" w:customStyle="1" w:styleId="CurrentList3">
    <w:name w:val="Current List3"/>
    <w:uiPriority w:val="99"/>
    <w:rsid w:val="00FF3D8D"/>
    <w:pPr>
      <w:numPr>
        <w:numId w:val="122"/>
      </w:numPr>
    </w:pPr>
  </w:style>
  <w:style w:type="paragraph" w:styleId="Pataisymai">
    <w:name w:val="Revision"/>
    <w:hidden/>
    <w:uiPriority w:val="99"/>
    <w:semiHidden/>
    <w:rsid w:val="00984F08"/>
    <w:pPr>
      <w:spacing w:after="0" w:line="240" w:lineRule="auto"/>
    </w:pPr>
    <w:rPr>
      <w:sz w:val="20"/>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34622">
      <w:bodyDiv w:val="1"/>
      <w:marLeft w:val="0"/>
      <w:marRight w:val="0"/>
      <w:marTop w:val="0"/>
      <w:marBottom w:val="0"/>
      <w:divBdr>
        <w:top w:val="none" w:sz="0" w:space="0" w:color="auto"/>
        <w:left w:val="none" w:sz="0" w:space="0" w:color="auto"/>
        <w:bottom w:val="none" w:sz="0" w:space="0" w:color="auto"/>
        <w:right w:val="none" w:sz="0" w:space="0" w:color="auto"/>
      </w:divBdr>
    </w:div>
    <w:div w:id="13001368">
      <w:bodyDiv w:val="1"/>
      <w:marLeft w:val="0"/>
      <w:marRight w:val="0"/>
      <w:marTop w:val="0"/>
      <w:marBottom w:val="0"/>
      <w:divBdr>
        <w:top w:val="none" w:sz="0" w:space="0" w:color="auto"/>
        <w:left w:val="none" w:sz="0" w:space="0" w:color="auto"/>
        <w:bottom w:val="none" w:sz="0" w:space="0" w:color="auto"/>
        <w:right w:val="none" w:sz="0" w:space="0" w:color="auto"/>
      </w:divBdr>
    </w:div>
    <w:div w:id="40447971">
      <w:bodyDiv w:val="1"/>
      <w:marLeft w:val="0"/>
      <w:marRight w:val="0"/>
      <w:marTop w:val="0"/>
      <w:marBottom w:val="0"/>
      <w:divBdr>
        <w:top w:val="none" w:sz="0" w:space="0" w:color="auto"/>
        <w:left w:val="none" w:sz="0" w:space="0" w:color="auto"/>
        <w:bottom w:val="none" w:sz="0" w:space="0" w:color="auto"/>
        <w:right w:val="none" w:sz="0" w:space="0" w:color="auto"/>
      </w:divBdr>
    </w:div>
    <w:div w:id="52121395">
      <w:bodyDiv w:val="1"/>
      <w:marLeft w:val="0"/>
      <w:marRight w:val="0"/>
      <w:marTop w:val="0"/>
      <w:marBottom w:val="0"/>
      <w:divBdr>
        <w:top w:val="none" w:sz="0" w:space="0" w:color="auto"/>
        <w:left w:val="none" w:sz="0" w:space="0" w:color="auto"/>
        <w:bottom w:val="none" w:sz="0" w:space="0" w:color="auto"/>
        <w:right w:val="none" w:sz="0" w:space="0" w:color="auto"/>
      </w:divBdr>
    </w:div>
    <w:div w:id="89859308">
      <w:bodyDiv w:val="1"/>
      <w:marLeft w:val="0"/>
      <w:marRight w:val="0"/>
      <w:marTop w:val="0"/>
      <w:marBottom w:val="0"/>
      <w:divBdr>
        <w:top w:val="none" w:sz="0" w:space="0" w:color="auto"/>
        <w:left w:val="none" w:sz="0" w:space="0" w:color="auto"/>
        <w:bottom w:val="none" w:sz="0" w:space="0" w:color="auto"/>
        <w:right w:val="none" w:sz="0" w:space="0" w:color="auto"/>
      </w:divBdr>
    </w:div>
    <w:div w:id="115300594">
      <w:bodyDiv w:val="1"/>
      <w:marLeft w:val="0"/>
      <w:marRight w:val="0"/>
      <w:marTop w:val="0"/>
      <w:marBottom w:val="0"/>
      <w:divBdr>
        <w:top w:val="none" w:sz="0" w:space="0" w:color="auto"/>
        <w:left w:val="none" w:sz="0" w:space="0" w:color="auto"/>
        <w:bottom w:val="none" w:sz="0" w:space="0" w:color="auto"/>
        <w:right w:val="none" w:sz="0" w:space="0" w:color="auto"/>
      </w:divBdr>
    </w:div>
    <w:div w:id="116684459">
      <w:bodyDiv w:val="1"/>
      <w:marLeft w:val="0"/>
      <w:marRight w:val="0"/>
      <w:marTop w:val="0"/>
      <w:marBottom w:val="0"/>
      <w:divBdr>
        <w:top w:val="none" w:sz="0" w:space="0" w:color="auto"/>
        <w:left w:val="none" w:sz="0" w:space="0" w:color="auto"/>
        <w:bottom w:val="none" w:sz="0" w:space="0" w:color="auto"/>
        <w:right w:val="none" w:sz="0" w:space="0" w:color="auto"/>
      </w:divBdr>
    </w:div>
    <w:div w:id="218594801">
      <w:bodyDiv w:val="1"/>
      <w:marLeft w:val="0"/>
      <w:marRight w:val="0"/>
      <w:marTop w:val="0"/>
      <w:marBottom w:val="0"/>
      <w:divBdr>
        <w:top w:val="none" w:sz="0" w:space="0" w:color="auto"/>
        <w:left w:val="none" w:sz="0" w:space="0" w:color="auto"/>
        <w:bottom w:val="none" w:sz="0" w:space="0" w:color="auto"/>
        <w:right w:val="none" w:sz="0" w:space="0" w:color="auto"/>
      </w:divBdr>
    </w:div>
    <w:div w:id="272059926">
      <w:bodyDiv w:val="1"/>
      <w:marLeft w:val="0"/>
      <w:marRight w:val="0"/>
      <w:marTop w:val="0"/>
      <w:marBottom w:val="0"/>
      <w:divBdr>
        <w:top w:val="none" w:sz="0" w:space="0" w:color="auto"/>
        <w:left w:val="none" w:sz="0" w:space="0" w:color="auto"/>
        <w:bottom w:val="none" w:sz="0" w:space="0" w:color="auto"/>
        <w:right w:val="none" w:sz="0" w:space="0" w:color="auto"/>
      </w:divBdr>
    </w:div>
    <w:div w:id="292562914">
      <w:bodyDiv w:val="1"/>
      <w:marLeft w:val="0"/>
      <w:marRight w:val="0"/>
      <w:marTop w:val="0"/>
      <w:marBottom w:val="0"/>
      <w:divBdr>
        <w:top w:val="none" w:sz="0" w:space="0" w:color="auto"/>
        <w:left w:val="none" w:sz="0" w:space="0" w:color="auto"/>
        <w:bottom w:val="none" w:sz="0" w:space="0" w:color="auto"/>
        <w:right w:val="none" w:sz="0" w:space="0" w:color="auto"/>
      </w:divBdr>
    </w:div>
    <w:div w:id="300505805">
      <w:bodyDiv w:val="1"/>
      <w:marLeft w:val="0"/>
      <w:marRight w:val="0"/>
      <w:marTop w:val="0"/>
      <w:marBottom w:val="0"/>
      <w:divBdr>
        <w:top w:val="none" w:sz="0" w:space="0" w:color="auto"/>
        <w:left w:val="none" w:sz="0" w:space="0" w:color="auto"/>
        <w:bottom w:val="none" w:sz="0" w:space="0" w:color="auto"/>
        <w:right w:val="none" w:sz="0" w:space="0" w:color="auto"/>
      </w:divBdr>
    </w:div>
    <w:div w:id="330331414">
      <w:bodyDiv w:val="1"/>
      <w:marLeft w:val="0"/>
      <w:marRight w:val="0"/>
      <w:marTop w:val="0"/>
      <w:marBottom w:val="0"/>
      <w:divBdr>
        <w:top w:val="none" w:sz="0" w:space="0" w:color="auto"/>
        <w:left w:val="none" w:sz="0" w:space="0" w:color="auto"/>
        <w:bottom w:val="none" w:sz="0" w:space="0" w:color="auto"/>
        <w:right w:val="none" w:sz="0" w:space="0" w:color="auto"/>
      </w:divBdr>
    </w:div>
    <w:div w:id="334765081">
      <w:bodyDiv w:val="1"/>
      <w:marLeft w:val="0"/>
      <w:marRight w:val="0"/>
      <w:marTop w:val="0"/>
      <w:marBottom w:val="0"/>
      <w:divBdr>
        <w:top w:val="none" w:sz="0" w:space="0" w:color="auto"/>
        <w:left w:val="none" w:sz="0" w:space="0" w:color="auto"/>
        <w:bottom w:val="none" w:sz="0" w:space="0" w:color="auto"/>
        <w:right w:val="none" w:sz="0" w:space="0" w:color="auto"/>
      </w:divBdr>
    </w:div>
    <w:div w:id="423495474">
      <w:bodyDiv w:val="1"/>
      <w:marLeft w:val="0"/>
      <w:marRight w:val="0"/>
      <w:marTop w:val="0"/>
      <w:marBottom w:val="0"/>
      <w:divBdr>
        <w:top w:val="none" w:sz="0" w:space="0" w:color="auto"/>
        <w:left w:val="none" w:sz="0" w:space="0" w:color="auto"/>
        <w:bottom w:val="none" w:sz="0" w:space="0" w:color="auto"/>
        <w:right w:val="none" w:sz="0" w:space="0" w:color="auto"/>
      </w:divBdr>
    </w:div>
    <w:div w:id="526790810">
      <w:bodyDiv w:val="1"/>
      <w:marLeft w:val="0"/>
      <w:marRight w:val="0"/>
      <w:marTop w:val="0"/>
      <w:marBottom w:val="0"/>
      <w:divBdr>
        <w:top w:val="none" w:sz="0" w:space="0" w:color="auto"/>
        <w:left w:val="none" w:sz="0" w:space="0" w:color="auto"/>
        <w:bottom w:val="none" w:sz="0" w:space="0" w:color="auto"/>
        <w:right w:val="none" w:sz="0" w:space="0" w:color="auto"/>
      </w:divBdr>
    </w:div>
    <w:div w:id="563952876">
      <w:bodyDiv w:val="1"/>
      <w:marLeft w:val="0"/>
      <w:marRight w:val="0"/>
      <w:marTop w:val="0"/>
      <w:marBottom w:val="0"/>
      <w:divBdr>
        <w:top w:val="none" w:sz="0" w:space="0" w:color="auto"/>
        <w:left w:val="none" w:sz="0" w:space="0" w:color="auto"/>
        <w:bottom w:val="none" w:sz="0" w:space="0" w:color="auto"/>
        <w:right w:val="none" w:sz="0" w:space="0" w:color="auto"/>
      </w:divBdr>
    </w:div>
    <w:div w:id="576860536">
      <w:bodyDiv w:val="1"/>
      <w:marLeft w:val="0"/>
      <w:marRight w:val="0"/>
      <w:marTop w:val="0"/>
      <w:marBottom w:val="0"/>
      <w:divBdr>
        <w:top w:val="none" w:sz="0" w:space="0" w:color="auto"/>
        <w:left w:val="none" w:sz="0" w:space="0" w:color="auto"/>
        <w:bottom w:val="none" w:sz="0" w:space="0" w:color="auto"/>
        <w:right w:val="none" w:sz="0" w:space="0" w:color="auto"/>
      </w:divBdr>
    </w:div>
    <w:div w:id="961301344">
      <w:bodyDiv w:val="1"/>
      <w:marLeft w:val="0"/>
      <w:marRight w:val="0"/>
      <w:marTop w:val="0"/>
      <w:marBottom w:val="0"/>
      <w:divBdr>
        <w:top w:val="none" w:sz="0" w:space="0" w:color="auto"/>
        <w:left w:val="none" w:sz="0" w:space="0" w:color="auto"/>
        <w:bottom w:val="none" w:sz="0" w:space="0" w:color="auto"/>
        <w:right w:val="none" w:sz="0" w:space="0" w:color="auto"/>
      </w:divBdr>
    </w:div>
    <w:div w:id="1046610099">
      <w:bodyDiv w:val="1"/>
      <w:marLeft w:val="0"/>
      <w:marRight w:val="0"/>
      <w:marTop w:val="0"/>
      <w:marBottom w:val="0"/>
      <w:divBdr>
        <w:top w:val="none" w:sz="0" w:space="0" w:color="auto"/>
        <w:left w:val="none" w:sz="0" w:space="0" w:color="auto"/>
        <w:bottom w:val="none" w:sz="0" w:space="0" w:color="auto"/>
        <w:right w:val="none" w:sz="0" w:space="0" w:color="auto"/>
      </w:divBdr>
      <w:divsChild>
        <w:div w:id="1466007149">
          <w:marLeft w:val="0"/>
          <w:marRight w:val="0"/>
          <w:marTop w:val="0"/>
          <w:marBottom w:val="0"/>
          <w:divBdr>
            <w:top w:val="none" w:sz="0" w:space="0" w:color="auto"/>
            <w:left w:val="none" w:sz="0" w:space="0" w:color="auto"/>
            <w:bottom w:val="none" w:sz="0" w:space="0" w:color="auto"/>
            <w:right w:val="none" w:sz="0" w:space="0" w:color="auto"/>
          </w:divBdr>
          <w:divsChild>
            <w:div w:id="160128399">
              <w:marLeft w:val="0"/>
              <w:marRight w:val="0"/>
              <w:marTop w:val="0"/>
              <w:marBottom w:val="0"/>
              <w:divBdr>
                <w:top w:val="none" w:sz="0" w:space="0" w:color="auto"/>
                <w:left w:val="none" w:sz="0" w:space="0" w:color="auto"/>
                <w:bottom w:val="none" w:sz="0" w:space="0" w:color="auto"/>
                <w:right w:val="none" w:sz="0" w:space="0" w:color="auto"/>
              </w:divBdr>
              <w:divsChild>
                <w:div w:id="380860007">
                  <w:marLeft w:val="0"/>
                  <w:marRight w:val="0"/>
                  <w:marTop w:val="0"/>
                  <w:marBottom w:val="0"/>
                  <w:divBdr>
                    <w:top w:val="none" w:sz="0" w:space="0" w:color="auto"/>
                    <w:left w:val="none" w:sz="0" w:space="0" w:color="auto"/>
                    <w:bottom w:val="none" w:sz="0" w:space="0" w:color="auto"/>
                    <w:right w:val="none" w:sz="0" w:space="0" w:color="auto"/>
                  </w:divBdr>
                  <w:divsChild>
                    <w:div w:id="173527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629544">
      <w:bodyDiv w:val="1"/>
      <w:marLeft w:val="0"/>
      <w:marRight w:val="0"/>
      <w:marTop w:val="0"/>
      <w:marBottom w:val="0"/>
      <w:divBdr>
        <w:top w:val="none" w:sz="0" w:space="0" w:color="auto"/>
        <w:left w:val="none" w:sz="0" w:space="0" w:color="auto"/>
        <w:bottom w:val="none" w:sz="0" w:space="0" w:color="auto"/>
        <w:right w:val="none" w:sz="0" w:space="0" w:color="auto"/>
      </w:divBdr>
    </w:div>
    <w:div w:id="1150558987">
      <w:bodyDiv w:val="1"/>
      <w:marLeft w:val="0"/>
      <w:marRight w:val="0"/>
      <w:marTop w:val="0"/>
      <w:marBottom w:val="0"/>
      <w:divBdr>
        <w:top w:val="none" w:sz="0" w:space="0" w:color="auto"/>
        <w:left w:val="none" w:sz="0" w:space="0" w:color="auto"/>
        <w:bottom w:val="none" w:sz="0" w:space="0" w:color="auto"/>
        <w:right w:val="none" w:sz="0" w:space="0" w:color="auto"/>
      </w:divBdr>
    </w:div>
    <w:div w:id="1177427956">
      <w:bodyDiv w:val="1"/>
      <w:marLeft w:val="0"/>
      <w:marRight w:val="0"/>
      <w:marTop w:val="0"/>
      <w:marBottom w:val="0"/>
      <w:divBdr>
        <w:top w:val="none" w:sz="0" w:space="0" w:color="auto"/>
        <w:left w:val="none" w:sz="0" w:space="0" w:color="auto"/>
        <w:bottom w:val="none" w:sz="0" w:space="0" w:color="auto"/>
        <w:right w:val="none" w:sz="0" w:space="0" w:color="auto"/>
      </w:divBdr>
    </w:div>
    <w:div w:id="1270695667">
      <w:bodyDiv w:val="1"/>
      <w:marLeft w:val="0"/>
      <w:marRight w:val="0"/>
      <w:marTop w:val="0"/>
      <w:marBottom w:val="0"/>
      <w:divBdr>
        <w:top w:val="none" w:sz="0" w:space="0" w:color="auto"/>
        <w:left w:val="none" w:sz="0" w:space="0" w:color="auto"/>
        <w:bottom w:val="none" w:sz="0" w:space="0" w:color="auto"/>
        <w:right w:val="none" w:sz="0" w:space="0" w:color="auto"/>
      </w:divBdr>
    </w:div>
    <w:div w:id="1349452091">
      <w:bodyDiv w:val="1"/>
      <w:marLeft w:val="0"/>
      <w:marRight w:val="0"/>
      <w:marTop w:val="0"/>
      <w:marBottom w:val="0"/>
      <w:divBdr>
        <w:top w:val="none" w:sz="0" w:space="0" w:color="auto"/>
        <w:left w:val="none" w:sz="0" w:space="0" w:color="auto"/>
        <w:bottom w:val="none" w:sz="0" w:space="0" w:color="auto"/>
        <w:right w:val="none" w:sz="0" w:space="0" w:color="auto"/>
      </w:divBdr>
    </w:div>
    <w:div w:id="1415585120">
      <w:bodyDiv w:val="1"/>
      <w:marLeft w:val="0"/>
      <w:marRight w:val="0"/>
      <w:marTop w:val="0"/>
      <w:marBottom w:val="0"/>
      <w:divBdr>
        <w:top w:val="none" w:sz="0" w:space="0" w:color="auto"/>
        <w:left w:val="none" w:sz="0" w:space="0" w:color="auto"/>
        <w:bottom w:val="none" w:sz="0" w:space="0" w:color="auto"/>
        <w:right w:val="none" w:sz="0" w:space="0" w:color="auto"/>
      </w:divBdr>
      <w:divsChild>
        <w:div w:id="1602301050">
          <w:marLeft w:val="0"/>
          <w:marRight w:val="0"/>
          <w:marTop w:val="0"/>
          <w:marBottom w:val="0"/>
          <w:divBdr>
            <w:top w:val="none" w:sz="0" w:space="0" w:color="auto"/>
            <w:left w:val="none" w:sz="0" w:space="0" w:color="auto"/>
            <w:bottom w:val="none" w:sz="0" w:space="0" w:color="auto"/>
            <w:right w:val="none" w:sz="0" w:space="0" w:color="auto"/>
          </w:divBdr>
          <w:divsChild>
            <w:div w:id="1091975131">
              <w:marLeft w:val="0"/>
              <w:marRight w:val="0"/>
              <w:marTop w:val="0"/>
              <w:marBottom w:val="0"/>
              <w:divBdr>
                <w:top w:val="none" w:sz="0" w:space="0" w:color="auto"/>
                <w:left w:val="none" w:sz="0" w:space="0" w:color="auto"/>
                <w:bottom w:val="none" w:sz="0" w:space="0" w:color="auto"/>
                <w:right w:val="none" w:sz="0" w:space="0" w:color="auto"/>
              </w:divBdr>
              <w:divsChild>
                <w:div w:id="1160921061">
                  <w:marLeft w:val="0"/>
                  <w:marRight w:val="0"/>
                  <w:marTop w:val="0"/>
                  <w:marBottom w:val="0"/>
                  <w:divBdr>
                    <w:top w:val="none" w:sz="0" w:space="0" w:color="auto"/>
                    <w:left w:val="none" w:sz="0" w:space="0" w:color="auto"/>
                    <w:bottom w:val="none" w:sz="0" w:space="0" w:color="auto"/>
                    <w:right w:val="none" w:sz="0" w:space="0" w:color="auto"/>
                  </w:divBdr>
                  <w:divsChild>
                    <w:div w:id="176522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661746">
      <w:bodyDiv w:val="1"/>
      <w:marLeft w:val="0"/>
      <w:marRight w:val="0"/>
      <w:marTop w:val="0"/>
      <w:marBottom w:val="0"/>
      <w:divBdr>
        <w:top w:val="none" w:sz="0" w:space="0" w:color="auto"/>
        <w:left w:val="none" w:sz="0" w:space="0" w:color="auto"/>
        <w:bottom w:val="none" w:sz="0" w:space="0" w:color="auto"/>
        <w:right w:val="none" w:sz="0" w:space="0" w:color="auto"/>
      </w:divBdr>
    </w:div>
    <w:div w:id="1523787797">
      <w:bodyDiv w:val="1"/>
      <w:marLeft w:val="0"/>
      <w:marRight w:val="0"/>
      <w:marTop w:val="0"/>
      <w:marBottom w:val="0"/>
      <w:divBdr>
        <w:top w:val="none" w:sz="0" w:space="0" w:color="auto"/>
        <w:left w:val="none" w:sz="0" w:space="0" w:color="auto"/>
        <w:bottom w:val="none" w:sz="0" w:space="0" w:color="auto"/>
        <w:right w:val="none" w:sz="0" w:space="0" w:color="auto"/>
      </w:divBdr>
    </w:div>
    <w:div w:id="1673215654">
      <w:bodyDiv w:val="1"/>
      <w:marLeft w:val="0"/>
      <w:marRight w:val="0"/>
      <w:marTop w:val="0"/>
      <w:marBottom w:val="0"/>
      <w:divBdr>
        <w:top w:val="none" w:sz="0" w:space="0" w:color="auto"/>
        <w:left w:val="none" w:sz="0" w:space="0" w:color="auto"/>
        <w:bottom w:val="none" w:sz="0" w:space="0" w:color="auto"/>
        <w:right w:val="none" w:sz="0" w:space="0" w:color="auto"/>
      </w:divBdr>
      <w:divsChild>
        <w:div w:id="24329055">
          <w:marLeft w:val="274"/>
          <w:marRight w:val="0"/>
          <w:marTop w:val="0"/>
          <w:marBottom w:val="0"/>
          <w:divBdr>
            <w:top w:val="none" w:sz="0" w:space="0" w:color="auto"/>
            <w:left w:val="none" w:sz="0" w:space="0" w:color="auto"/>
            <w:bottom w:val="none" w:sz="0" w:space="0" w:color="auto"/>
            <w:right w:val="none" w:sz="0" w:space="0" w:color="auto"/>
          </w:divBdr>
        </w:div>
        <w:div w:id="113208417">
          <w:marLeft w:val="274"/>
          <w:marRight w:val="0"/>
          <w:marTop w:val="120"/>
          <w:marBottom w:val="0"/>
          <w:divBdr>
            <w:top w:val="none" w:sz="0" w:space="0" w:color="auto"/>
            <w:left w:val="none" w:sz="0" w:space="0" w:color="auto"/>
            <w:bottom w:val="none" w:sz="0" w:space="0" w:color="auto"/>
            <w:right w:val="none" w:sz="0" w:space="0" w:color="auto"/>
          </w:divBdr>
        </w:div>
        <w:div w:id="200822693">
          <w:marLeft w:val="274"/>
          <w:marRight w:val="0"/>
          <w:marTop w:val="120"/>
          <w:marBottom w:val="0"/>
          <w:divBdr>
            <w:top w:val="none" w:sz="0" w:space="0" w:color="auto"/>
            <w:left w:val="none" w:sz="0" w:space="0" w:color="auto"/>
            <w:bottom w:val="none" w:sz="0" w:space="0" w:color="auto"/>
            <w:right w:val="none" w:sz="0" w:space="0" w:color="auto"/>
          </w:divBdr>
        </w:div>
        <w:div w:id="314408441">
          <w:marLeft w:val="274"/>
          <w:marRight w:val="0"/>
          <w:marTop w:val="0"/>
          <w:marBottom w:val="0"/>
          <w:divBdr>
            <w:top w:val="none" w:sz="0" w:space="0" w:color="auto"/>
            <w:left w:val="none" w:sz="0" w:space="0" w:color="auto"/>
            <w:bottom w:val="none" w:sz="0" w:space="0" w:color="auto"/>
            <w:right w:val="none" w:sz="0" w:space="0" w:color="auto"/>
          </w:divBdr>
        </w:div>
        <w:div w:id="332530521">
          <w:marLeft w:val="274"/>
          <w:marRight w:val="0"/>
          <w:marTop w:val="120"/>
          <w:marBottom w:val="0"/>
          <w:divBdr>
            <w:top w:val="none" w:sz="0" w:space="0" w:color="auto"/>
            <w:left w:val="none" w:sz="0" w:space="0" w:color="auto"/>
            <w:bottom w:val="none" w:sz="0" w:space="0" w:color="auto"/>
            <w:right w:val="none" w:sz="0" w:space="0" w:color="auto"/>
          </w:divBdr>
        </w:div>
        <w:div w:id="334767617">
          <w:marLeft w:val="274"/>
          <w:marRight w:val="0"/>
          <w:marTop w:val="0"/>
          <w:marBottom w:val="0"/>
          <w:divBdr>
            <w:top w:val="none" w:sz="0" w:space="0" w:color="auto"/>
            <w:left w:val="none" w:sz="0" w:space="0" w:color="auto"/>
            <w:bottom w:val="none" w:sz="0" w:space="0" w:color="auto"/>
            <w:right w:val="none" w:sz="0" w:space="0" w:color="auto"/>
          </w:divBdr>
        </w:div>
        <w:div w:id="586039205">
          <w:marLeft w:val="274"/>
          <w:marRight w:val="0"/>
          <w:marTop w:val="0"/>
          <w:marBottom w:val="0"/>
          <w:divBdr>
            <w:top w:val="none" w:sz="0" w:space="0" w:color="auto"/>
            <w:left w:val="none" w:sz="0" w:space="0" w:color="auto"/>
            <w:bottom w:val="none" w:sz="0" w:space="0" w:color="auto"/>
            <w:right w:val="none" w:sz="0" w:space="0" w:color="auto"/>
          </w:divBdr>
        </w:div>
        <w:div w:id="869416358">
          <w:marLeft w:val="274"/>
          <w:marRight w:val="0"/>
          <w:marTop w:val="0"/>
          <w:marBottom w:val="0"/>
          <w:divBdr>
            <w:top w:val="none" w:sz="0" w:space="0" w:color="auto"/>
            <w:left w:val="none" w:sz="0" w:space="0" w:color="auto"/>
            <w:bottom w:val="none" w:sz="0" w:space="0" w:color="auto"/>
            <w:right w:val="none" w:sz="0" w:space="0" w:color="auto"/>
          </w:divBdr>
        </w:div>
        <w:div w:id="893009358">
          <w:marLeft w:val="274"/>
          <w:marRight w:val="0"/>
          <w:marTop w:val="0"/>
          <w:marBottom w:val="0"/>
          <w:divBdr>
            <w:top w:val="none" w:sz="0" w:space="0" w:color="auto"/>
            <w:left w:val="none" w:sz="0" w:space="0" w:color="auto"/>
            <w:bottom w:val="none" w:sz="0" w:space="0" w:color="auto"/>
            <w:right w:val="none" w:sz="0" w:space="0" w:color="auto"/>
          </w:divBdr>
        </w:div>
        <w:div w:id="1101801509">
          <w:marLeft w:val="274"/>
          <w:marRight w:val="0"/>
          <w:marTop w:val="120"/>
          <w:marBottom w:val="0"/>
          <w:divBdr>
            <w:top w:val="none" w:sz="0" w:space="0" w:color="auto"/>
            <w:left w:val="none" w:sz="0" w:space="0" w:color="auto"/>
            <w:bottom w:val="none" w:sz="0" w:space="0" w:color="auto"/>
            <w:right w:val="none" w:sz="0" w:space="0" w:color="auto"/>
          </w:divBdr>
        </w:div>
        <w:div w:id="1250700007">
          <w:marLeft w:val="274"/>
          <w:marRight w:val="0"/>
          <w:marTop w:val="120"/>
          <w:marBottom w:val="0"/>
          <w:divBdr>
            <w:top w:val="none" w:sz="0" w:space="0" w:color="auto"/>
            <w:left w:val="none" w:sz="0" w:space="0" w:color="auto"/>
            <w:bottom w:val="none" w:sz="0" w:space="0" w:color="auto"/>
            <w:right w:val="none" w:sz="0" w:space="0" w:color="auto"/>
          </w:divBdr>
        </w:div>
        <w:div w:id="1431706122">
          <w:marLeft w:val="274"/>
          <w:marRight w:val="0"/>
          <w:marTop w:val="0"/>
          <w:marBottom w:val="0"/>
          <w:divBdr>
            <w:top w:val="none" w:sz="0" w:space="0" w:color="auto"/>
            <w:left w:val="none" w:sz="0" w:space="0" w:color="auto"/>
            <w:bottom w:val="none" w:sz="0" w:space="0" w:color="auto"/>
            <w:right w:val="none" w:sz="0" w:space="0" w:color="auto"/>
          </w:divBdr>
        </w:div>
        <w:div w:id="1682244603">
          <w:marLeft w:val="274"/>
          <w:marRight w:val="0"/>
          <w:marTop w:val="0"/>
          <w:marBottom w:val="0"/>
          <w:divBdr>
            <w:top w:val="none" w:sz="0" w:space="0" w:color="auto"/>
            <w:left w:val="none" w:sz="0" w:space="0" w:color="auto"/>
            <w:bottom w:val="none" w:sz="0" w:space="0" w:color="auto"/>
            <w:right w:val="none" w:sz="0" w:space="0" w:color="auto"/>
          </w:divBdr>
        </w:div>
        <w:div w:id="1821119350">
          <w:marLeft w:val="274"/>
          <w:marRight w:val="0"/>
          <w:marTop w:val="120"/>
          <w:marBottom w:val="0"/>
          <w:divBdr>
            <w:top w:val="none" w:sz="0" w:space="0" w:color="auto"/>
            <w:left w:val="none" w:sz="0" w:space="0" w:color="auto"/>
            <w:bottom w:val="none" w:sz="0" w:space="0" w:color="auto"/>
            <w:right w:val="none" w:sz="0" w:space="0" w:color="auto"/>
          </w:divBdr>
        </w:div>
        <w:div w:id="1989087345">
          <w:marLeft w:val="274"/>
          <w:marRight w:val="0"/>
          <w:marTop w:val="120"/>
          <w:marBottom w:val="0"/>
          <w:divBdr>
            <w:top w:val="none" w:sz="0" w:space="0" w:color="auto"/>
            <w:left w:val="none" w:sz="0" w:space="0" w:color="auto"/>
            <w:bottom w:val="none" w:sz="0" w:space="0" w:color="auto"/>
            <w:right w:val="none" w:sz="0" w:space="0" w:color="auto"/>
          </w:divBdr>
        </w:div>
        <w:div w:id="2099673833">
          <w:marLeft w:val="274"/>
          <w:marRight w:val="0"/>
          <w:marTop w:val="120"/>
          <w:marBottom w:val="0"/>
          <w:divBdr>
            <w:top w:val="none" w:sz="0" w:space="0" w:color="auto"/>
            <w:left w:val="none" w:sz="0" w:space="0" w:color="auto"/>
            <w:bottom w:val="none" w:sz="0" w:space="0" w:color="auto"/>
            <w:right w:val="none" w:sz="0" w:space="0" w:color="auto"/>
          </w:divBdr>
        </w:div>
      </w:divsChild>
    </w:div>
    <w:div w:id="1701708408">
      <w:bodyDiv w:val="1"/>
      <w:marLeft w:val="0"/>
      <w:marRight w:val="0"/>
      <w:marTop w:val="0"/>
      <w:marBottom w:val="0"/>
      <w:divBdr>
        <w:top w:val="none" w:sz="0" w:space="0" w:color="auto"/>
        <w:left w:val="none" w:sz="0" w:space="0" w:color="auto"/>
        <w:bottom w:val="none" w:sz="0" w:space="0" w:color="auto"/>
        <w:right w:val="none" w:sz="0" w:space="0" w:color="auto"/>
      </w:divBdr>
      <w:divsChild>
        <w:div w:id="255134486">
          <w:marLeft w:val="274"/>
          <w:marRight w:val="0"/>
          <w:marTop w:val="120"/>
          <w:marBottom w:val="0"/>
          <w:divBdr>
            <w:top w:val="none" w:sz="0" w:space="0" w:color="auto"/>
            <w:left w:val="none" w:sz="0" w:space="0" w:color="auto"/>
            <w:bottom w:val="none" w:sz="0" w:space="0" w:color="auto"/>
            <w:right w:val="none" w:sz="0" w:space="0" w:color="auto"/>
          </w:divBdr>
        </w:div>
        <w:div w:id="364646940">
          <w:marLeft w:val="274"/>
          <w:marRight w:val="0"/>
          <w:marTop w:val="0"/>
          <w:marBottom w:val="0"/>
          <w:divBdr>
            <w:top w:val="none" w:sz="0" w:space="0" w:color="auto"/>
            <w:left w:val="none" w:sz="0" w:space="0" w:color="auto"/>
            <w:bottom w:val="none" w:sz="0" w:space="0" w:color="auto"/>
            <w:right w:val="none" w:sz="0" w:space="0" w:color="auto"/>
          </w:divBdr>
        </w:div>
        <w:div w:id="615255890">
          <w:marLeft w:val="274"/>
          <w:marRight w:val="0"/>
          <w:marTop w:val="0"/>
          <w:marBottom w:val="0"/>
          <w:divBdr>
            <w:top w:val="none" w:sz="0" w:space="0" w:color="auto"/>
            <w:left w:val="none" w:sz="0" w:space="0" w:color="auto"/>
            <w:bottom w:val="none" w:sz="0" w:space="0" w:color="auto"/>
            <w:right w:val="none" w:sz="0" w:space="0" w:color="auto"/>
          </w:divBdr>
        </w:div>
        <w:div w:id="764156116">
          <w:marLeft w:val="274"/>
          <w:marRight w:val="0"/>
          <w:marTop w:val="0"/>
          <w:marBottom w:val="0"/>
          <w:divBdr>
            <w:top w:val="none" w:sz="0" w:space="0" w:color="auto"/>
            <w:left w:val="none" w:sz="0" w:space="0" w:color="auto"/>
            <w:bottom w:val="none" w:sz="0" w:space="0" w:color="auto"/>
            <w:right w:val="none" w:sz="0" w:space="0" w:color="auto"/>
          </w:divBdr>
        </w:div>
        <w:div w:id="815339875">
          <w:marLeft w:val="274"/>
          <w:marRight w:val="0"/>
          <w:marTop w:val="0"/>
          <w:marBottom w:val="0"/>
          <w:divBdr>
            <w:top w:val="none" w:sz="0" w:space="0" w:color="auto"/>
            <w:left w:val="none" w:sz="0" w:space="0" w:color="auto"/>
            <w:bottom w:val="none" w:sz="0" w:space="0" w:color="auto"/>
            <w:right w:val="none" w:sz="0" w:space="0" w:color="auto"/>
          </w:divBdr>
        </w:div>
        <w:div w:id="980034862">
          <w:marLeft w:val="274"/>
          <w:marRight w:val="0"/>
          <w:marTop w:val="0"/>
          <w:marBottom w:val="0"/>
          <w:divBdr>
            <w:top w:val="none" w:sz="0" w:space="0" w:color="auto"/>
            <w:left w:val="none" w:sz="0" w:space="0" w:color="auto"/>
            <w:bottom w:val="none" w:sz="0" w:space="0" w:color="auto"/>
            <w:right w:val="none" w:sz="0" w:space="0" w:color="auto"/>
          </w:divBdr>
        </w:div>
        <w:div w:id="1026754668">
          <w:marLeft w:val="274"/>
          <w:marRight w:val="0"/>
          <w:marTop w:val="120"/>
          <w:marBottom w:val="0"/>
          <w:divBdr>
            <w:top w:val="none" w:sz="0" w:space="0" w:color="auto"/>
            <w:left w:val="none" w:sz="0" w:space="0" w:color="auto"/>
            <w:bottom w:val="none" w:sz="0" w:space="0" w:color="auto"/>
            <w:right w:val="none" w:sz="0" w:space="0" w:color="auto"/>
          </w:divBdr>
        </w:div>
        <w:div w:id="1130977134">
          <w:marLeft w:val="274"/>
          <w:marRight w:val="0"/>
          <w:marTop w:val="0"/>
          <w:marBottom w:val="0"/>
          <w:divBdr>
            <w:top w:val="none" w:sz="0" w:space="0" w:color="auto"/>
            <w:left w:val="none" w:sz="0" w:space="0" w:color="auto"/>
            <w:bottom w:val="none" w:sz="0" w:space="0" w:color="auto"/>
            <w:right w:val="none" w:sz="0" w:space="0" w:color="auto"/>
          </w:divBdr>
        </w:div>
        <w:div w:id="1328021672">
          <w:marLeft w:val="274"/>
          <w:marRight w:val="0"/>
          <w:marTop w:val="120"/>
          <w:marBottom w:val="0"/>
          <w:divBdr>
            <w:top w:val="none" w:sz="0" w:space="0" w:color="auto"/>
            <w:left w:val="none" w:sz="0" w:space="0" w:color="auto"/>
            <w:bottom w:val="none" w:sz="0" w:space="0" w:color="auto"/>
            <w:right w:val="none" w:sz="0" w:space="0" w:color="auto"/>
          </w:divBdr>
        </w:div>
        <w:div w:id="1573152083">
          <w:marLeft w:val="274"/>
          <w:marRight w:val="0"/>
          <w:marTop w:val="120"/>
          <w:marBottom w:val="0"/>
          <w:divBdr>
            <w:top w:val="none" w:sz="0" w:space="0" w:color="auto"/>
            <w:left w:val="none" w:sz="0" w:space="0" w:color="auto"/>
            <w:bottom w:val="none" w:sz="0" w:space="0" w:color="auto"/>
            <w:right w:val="none" w:sz="0" w:space="0" w:color="auto"/>
          </w:divBdr>
        </w:div>
        <w:div w:id="1632708836">
          <w:marLeft w:val="274"/>
          <w:marRight w:val="0"/>
          <w:marTop w:val="120"/>
          <w:marBottom w:val="0"/>
          <w:divBdr>
            <w:top w:val="none" w:sz="0" w:space="0" w:color="auto"/>
            <w:left w:val="none" w:sz="0" w:space="0" w:color="auto"/>
            <w:bottom w:val="none" w:sz="0" w:space="0" w:color="auto"/>
            <w:right w:val="none" w:sz="0" w:space="0" w:color="auto"/>
          </w:divBdr>
        </w:div>
        <w:div w:id="1694064280">
          <w:marLeft w:val="274"/>
          <w:marRight w:val="0"/>
          <w:marTop w:val="120"/>
          <w:marBottom w:val="0"/>
          <w:divBdr>
            <w:top w:val="none" w:sz="0" w:space="0" w:color="auto"/>
            <w:left w:val="none" w:sz="0" w:space="0" w:color="auto"/>
            <w:bottom w:val="none" w:sz="0" w:space="0" w:color="auto"/>
            <w:right w:val="none" w:sz="0" w:space="0" w:color="auto"/>
          </w:divBdr>
        </w:div>
        <w:div w:id="1844083645">
          <w:marLeft w:val="274"/>
          <w:marRight w:val="0"/>
          <w:marTop w:val="120"/>
          <w:marBottom w:val="0"/>
          <w:divBdr>
            <w:top w:val="none" w:sz="0" w:space="0" w:color="auto"/>
            <w:left w:val="none" w:sz="0" w:space="0" w:color="auto"/>
            <w:bottom w:val="none" w:sz="0" w:space="0" w:color="auto"/>
            <w:right w:val="none" w:sz="0" w:space="0" w:color="auto"/>
          </w:divBdr>
        </w:div>
        <w:div w:id="2019886383">
          <w:marLeft w:val="274"/>
          <w:marRight w:val="0"/>
          <w:marTop w:val="120"/>
          <w:marBottom w:val="0"/>
          <w:divBdr>
            <w:top w:val="none" w:sz="0" w:space="0" w:color="auto"/>
            <w:left w:val="none" w:sz="0" w:space="0" w:color="auto"/>
            <w:bottom w:val="none" w:sz="0" w:space="0" w:color="auto"/>
            <w:right w:val="none" w:sz="0" w:space="0" w:color="auto"/>
          </w:divBdr>
        </w:div>
        <w:div w:id="2084642598">
          <w:marLeft w:val="274"/>
          <w:marRight w:val="0"/>
          <w:marTop w:val="0"/>
          <w:marBottom w:val="0"/>
          <w:divBdr>
            <w:top w:val="none" w:sz="0" w:space="0" w:color="auto"/>
            <w:left w:val="none" w:sz="0" w:space="0" w:color="auto"/>
            <w:bottom w:val="none" w:sz="0" w:space="0" w:color="auto"/>
            <w:right w:val="none" w:sz="0" w:space="0" w:color="auto"/>
          </w:divBdr>
        </w:div>
        <w:div w:id="2142569546">
          <w:marLeft w:val="274"/>
          <w:marRight w:val="0"/>
          <w:marTop w:val="0"/>
          <w:marBottom w:val="0"/>
          <w:divBdr>
            <w:top w:val="none" w:sz="0" w:space="0" w:color="auto"/>
            <w:left w:val="none" w:sz="0" w:space="0" w:color="auto"/>
            <w:bottom w:val="none" w:sz="0" w:space="0" w:color="auto"/>
            <w:right w:val="none" w:sz="0" w:space="0" w:color="auto"/>
          </w:divBdr>
        </w:div>
      </w:divsChild>
    </w:div>
    <w:div w:id="1738475933">
      <w:bodyDiv w:val="1"/>
      <w:marLeft w:val="0"/>
      <w:marRight w:val="0"/>
      <w:marTop w:val="0"/>
      <w:marBottom w:val="0"/>
      <w:divBdr>
        <w:top w:val="none" w:sz="0" w:space="0" w:color="auto"/>
        <w:left w:val="none" w:sz="0" w:space="0" w:color="auto"/>
        <w:bottom w:val="none" w:sz="0" w:space="0" w:color="auto"/>
        <w:right w:val="none" w:sz="0" w:space="0" w:color="auto"/>
      </w:divBdr>
    </w:div>
    <w:div w:id="1876581534">
      <w:bodyDiv w:val="1"/>
      <w:marLeft w:val="0"/>
      <w:marRight w:val="0"/>
      <w:marTop w:val="0"/>
      <w:marBottom w:val="0"/>
      <w:divBdr>
        <w:top w:val="none" w:sz="0" w:space="0" w:color="auto"/>
        <w:left w:val="none" w:sz="0" w:space="0" w:color="auto"/>
        <w:bottom w:val="none" w:sz="0" w:space="0" w:color="auto"/>
        <w:right w:val="none" w:sz="0" w:space="0" w:color="auto"/>
      </w:divBdr>
    </w:div>
    <w:div w:id="1876775427">
      <w:bodyDiv w:val="1"/>
      <w:marLeft w:val="0"/>
      <w:marRight w:val="0"/>
      <w:marTop w:val="0"/>
      <w:marBottom w:val="0"/>
      <w:divBdr>
        <w:top w:val="none" w:sz="0" w:space="0" w:color="auto"/>
        <w:left w:val="none" w:sz="0" w:space="0" w:color="auto"/>
        <w:bottom w:val="none" w:sz="0" w:space="0" w:color="auto"/>
        <w:right w:val="none" w:sz="0" w:space="0" w:color="auto"/>
      </w:divBdr>
    </w:div>
    <w:div w:id="1935629968">
      <w:bodyDiv w:val="1"/>
      <w:marLeft w:val="0"/>
      <w:marRight w:val="0"/>
      <w:marTop w:val="0"/>
      <w:marBottom w:val="0"/>
      <w:divBdr>
        <w:top w:val="none" w:sz="0" w:space="0" w:color="auto"/>
        <w:left w:val="none" w:sz="0" w:space="0" w:color="auto"/>
        <w:bottom w:val="none" w:sz="0" w:space="0" w:color="auto"/>
        <w:right w:val="none" w:sz="0" w:space="0" w:color="auto"/>
      </w:divBdr>
    </w:div>
    <w:div w:id="1955556343">
      <w:bodyDiv w:val="1"/>
      <w:marLeft w:val="0"/>
      <w:marRight w:val="0"/>
      <w:marTop w:val="0"/>
      <w:marBottom w:val="0"/>
      <w:divBdr>
        <w:top w:val="none" w:sz="0" w:space="0" w:color="auto"/>
        <w:left w:val="none" w:sz="0" w:space="0" w:color="auto"/>
        <w:bottom w:val="none" w:sz="0" w:space="0" w:color="auto"/>
        <w:right w:val="none" w:sz="0" w:space="0" w:color="auto"/>
      </w:divBdr>
    </w:div>
    <w:div w:id="1990207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gnas\Downloads\MS%20Civitta%20Word%20Template%20Portrait%202024.dotx" TargetMode="External"/></Relationships>
</file>

<file path=word/theme/theme1.xml><?xml version="1.0" encoding="utf-8"?>
<a:theme xmlns:a="http://schemas.openxmlformats.org/drawingml/2006/main" name="Office Theme">
  <a:themeElements>
    <a:clrScheme name="civitta">
      <a:dk1>
        <a:srgbClr val="232323"/>
      </a:dk1>
      <a:lt1>
        <a:srgbClr val="FEFEFE"/>
      </a:lt1>
      <a:dk2>
        <a:srgbClr val="232323"/>
      </a:dk2>
      <a:lt2>
        <a:srgbClr val="FEFEFE"/>
      </a:lt2>
      <a:accent1>
        <a:srgbClr val="232323"/>
      </a:accent1>
      <a:accent2>
        <a:srgbClr val="ACAEAC"/>
      </a:accent2>
      <a:accent3>
        <a:srgbClr val="E6E6E6"/>
      </a:accent3>
      <a:accent4>
        <a:srgbClr val="EBFE41"/>
      </a:accent4>
      <a:accent5>
        <a:srgbClr val="3CEB9D"/>
      </a:accent5>
      <a:accent6>
        <a:srgbClr val="82009B"/>
      </a:accent6>
      <a:hlink>
        <a:srgbClr val="82009B"/>
      </a:hlink>
      <a:folHlink>
        <a:srgbClr val="82009B"/>
      </a:folHlink>
    </a:clrScheme>
    <a:fontScheme name="Civitta Arial">
      <a:majorFont>
        <a:latin typeface="Arial Bold"/>
        <a:ea typeface=""/>
        <a:cs typeface="Arial Bold"/>
      </a:majorFont>
      <a:minorFont>
        <a:latin typeface="Arial"/>
        <a:ea typeface=""/>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2024-05-10T00:00:00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079F1E9580D717418F618DE3FF323958" ma:contentTypeVersion="13" ma:contentTypeDescription="Kurkite naują dokumentą." ma:contentTypeScope="" ma:versionID="e1accedcc858fa89da428d1396a6d6bf">
  <xsd:schema xmlns:xsd="http://www.w3.org/2001/XMLSchema" xmlns:xs="http://www.w3.org/2001/XMLSchema" xmlns:p="http://schemas.microsoft.com/office/2006/metadata/properties" xmlns:ns2="f69e217e-8bf1-4667-b1f1-73ddcfbf18f6" xmlns:ns3="c8d85ff1-4790-46d2-ba40-95a44a601a23" targetNamespace="http://schemas.microsoft.com/office/2006/metadata/properties" ma:root="true" ma:fieldsID="43fbdbaab5ef3e79ded89f29bea14453" ns2:_="" ns3:_="">
    <xsd:import namespace="f69e217e-8bf1-4667-b1f1-73ddcfbf18f6"/>
    <xsd:import namespace="c8d85ff1-4790-46d2-ba40-95a44a601a2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9e217e-8bf1-4667-b1f1-73ddcfbf18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Vaizdų žymės" ma:readOnly="false" ma:fieldId="{5cf76f15-5ced-4ddc-b409-7134ff3c332f}" ma:taxonomyMulti="true" ma:sspId="d00d246e-541b-4ebb-b565-09457b4e2d8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d85ff1-4790-46d2-ba40-95a44a601a23" elementFormDefault="qualified">
    <xsd:import namespace="http://schemas.microsoft.com/office/2006/documentManagement/types"/>
    <xsd:import namespace="http://schemas.microsoft.com/office/infopath/2007/PartnerControls"/>
    <xsd:element name="SharedWithUsers" ma:index="12"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Bendrinta su išsamia informacija" ma:internalName="SharedWithDetails" ma:readOnly="true">
      <xsd:simpleType>
        <xsd:restriction base="dms:Note">
          <xsd:maxLength value="255"/>
        </xsd:restriction>
      </xsd:simpleType>
    </xsd:element>
    <xsd:element name="TaxCatchAll" ma:index="16" nillable="true" ma:displayName="Taxonomy Catch All Column" ma:hidden="true" ma:list="{71279cc9-d134-48e6-8f99-6ab411ea1a63}" ma:internalName="TaxCatchAll" ma:showField="CatchAllData" ma:web="c8d85ff1-4790-46d2-ba40-95a44a601a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69e217e-8bf1-4667-b1f1-73ddcfbf18f6">
      <Terms xmlns="http://schemas.microsoft.com/office/infopath/2007/PartnerControls"/>
    </lcf76f155ced4ddcb4097134ff3c332f>
    <TaxCatchAll xmlns="c8d85ff1-4790-46d2-ba40-95a44a601a23"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C23377-443B-4385-88BB-A6803C4D277C}">
  <ds:schemaRefs>
    <ds:schemaRef ds:uri="http://schemas.microsoft.com/sharepoint/v3/contenttype/forms"/>
  </ds:schemaRefs>
</ds:datastoreItem>
</file>

<file path=customXml/itemProps3.xml><?xml version="1.0" encoding="utf-8"?>
<ds:datastoreItem xmlns:ds="http://schemas.openxmlformats.org/officeDocument/2006/customXml" ds:itemID="{27198EB6-BD24-4CB9-BE41-42504F37A7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9e217e-8bf1-4667-b1f1-73ddcfbf18f6"/>
    <ds:schemaRef ds:uri="c8d85ff1-4790-46d2-ba40-95a44a601a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434BD9-7DEC-46CA-8E83-5EF5F4A57748}">
  <ds:schemaRefs>
    <ds:schemaRef ds:uri="http://schemas.microsoft.com/office/2006/metadata/properties"/>
    <ds:schemaRef ds:uri="http://schemas.microsoft.com/office/infopath/2007/PartnerControls"/>
    <ds:schemaRef ds:uri="f69e217e-8bf1-4667-b1f1-73ddcfbf18f6"/>
    <ds:schemaRef ds:uri="c8d85ff1-4790-46d2-ba40-95a44a601a23"/>
  </ds:schemaRefs>
</ds:datastoreItem>
</file>

<file path=customXml/itemProps5.xml><?xml version="1.0" encoding="utf-8"?>
<ds:datastoreItem xmlns:ds="http://schemas.openxmlformats.org/officeDocument/2006/customXml" ds:itemID="{58D2C36B-49AE-45DF-8646-C6D9CD046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 Civitta Word Template Portrait 2024.dotx</Template>
  <TotalTime>19</TotalTime>
  <Pages>65</Pages>
  <Words>112019</Words>
  <Characters>63852</Characters>
  <Application>Microsoft Office Word</Application>
  <DocSecurity>0</DocSecurity>
  <Lines>532</Lines>
  <Paragraphs>351</Paragraphs>
  <ScaleCrop>false</ScaleCrop>
  <HeadingPairs>
    <vt:vector size="2" baseType="variant">
      <vt:variant>
        <vt:lpstr>Pavadinimas</vt:lpstr>
      </vt:variant>
      <vt:variant>
        <vt:i4>1</vt:i4>
      </vt:variant>
    </vt:vector>
  </HeadingPairs>
  <TitlesOfParts>
    <vt:vector size="1" baseType="lpstr">
      <vt:lpstr>AB „KAUNO ENERGIJA“ TECHNINĖ SPECIFIKACIJA</vt:lpstr>
    </vt:vector>
  </TitlesOfParts>
  <Company>Civitta</Company>
  <LinksUpToDate>false</LinksUpToDate>
  <CharactersWithSpaces>175520</CharactersWithSpaces>
  <SharedDoc>false</SharedDoc>
  <HLinks>
    <vt:vector size="246" baseType="variant">
      <vt:variant>
        <vt:i4>1769521</vt:i4>
      </vt:variant>
      <vt:variant>
        <vt:i4>236</vt:i4>
      </vt:variant>
      <vt:variant>
        <vt:i4>0</vt:i4>
      </vt:variant>
      <vt:variant>
        <vt:i4>5</vt:i4>
      </vt:variant>
      <vt:variant>
        <vt:lpwstr/>
      </vt:variant>
      <vt:variant>
        <vt:lpwstr>_Toc186552334</vt:lpwstr>
      </vt:variant>
      <vt:variant>
        <vt:i4>1769521</vt:i4>
      </vt:variant>
      <vt:variant>
        <vt:i4>230</vt:i4>
      </vt:variant>
      <vt:variant>
        <vt:i4>0</vt:i4>
      </vt:variant>
      <vt:variant>
        <vt:i4>5</vt:i4>
      </vt:variant>
      <vt:variant>
        <vt:lpwstr/>
      </vt:variant>
      <vt:variant>
        <vt:lpwstr>_Toc186552333</vt:lpwstr>
      </vt:variant>
      <vt:variant>
        <vt:i4>1769521</vt:i4>
      </vt:variant>
      <vt:variant>
        <vt:i4>224</vt:i4>
      </vt:variant>
      <vt:variant>
        <vt:i4>0</vt:i4>
      </vt:variant>
      <vt:variant>
        <vt:i4>5</vt:i4>
      </vt:variant>
      <vt:variant>
        <vt:lpwstr/>
      </vt:variant>
      <vt:variant>
        <vt:lpwstr>_Toc186552332</vt:lpwstr>
      </vt:variant>
      <vt:variant>
        <vt:i4>1769521</vt:i4>
      </vt:variant>
      <vt:variant>
        <vt:i4>218</vt:i4>
      </vt:variant>
      <vt:variant>
        <vt:i4>0</vt:i4>
      </vt:variant>
      <vt:variant>
        <vt:i4>5</vt:i4>
      </vt:variant>
      <vt:variant>
        <vt:lpwstr/>
      </vt:variant>
      <vt:variant>
        <vt:lpwstr>_Toc186552331</vt:lpwstr>
      </vt:variant>
      <vt:variant>
        <vt:i4>1769521</vt:i4>
      </vt:variant>
      <vt:variant>
        <vt:i4>212</vt:i4>
      </vt:variant>
      <vt:variant>
        <vt:i4>0</vt:i4>
      </vt:variant>
      <vt:variant>
        <vt:i4>5</vt:i4>
      </vt:variant>
      <vt:variant>
        <vt:lpwstr/>
      </vt:variant>
      <vt:variant>
        <vt:lpwstr>_Toc186552330</vt:lpwstr>
      </vt:variant>
      <vt:variant>
        <vt:i4>1703985</vt:i4>
      </vt:variant>
      <vt:variant>
        <vt:i4>206</vt:i4>
      </vt:variant>
      <vt:variant>
        <vt:i4>0</vt:i4>
      </vt:variant>
      <vt:variant>
        <vt:i4>5</vt:i4>
      </vt:variant>
      <vt:variant>
        <vt:lpwstr/>
      </vt:variant>
      <vt:variant>
        <vt:lpwstr>_Toc186552329</vt:lpwstr>
      </vt:variant>
      <vt:variant>
        <vt:i4>1703985</vt:i4>
      </vt:variant>
      <vt:variant>
        <vt:i4>200</vt:i4>
      </vt:variant>
      <vt:variant>
        <vt:i4>0</vt:i4>
      </vt:variant>
      <vt:variant>
        <vt:i4>5</vt:i4>
      </vt:variant>
      <vt:variant>
        <vt:lpwstr/>
      </vt:variant>
      <vt:variant>
        <vt:lpwstr>_Toc186552328</vt:lpwstr>
      </vt:variant>
      <vt:variant>
        <vt:i4>1703985</vt:i4>
      </vt:variant>
      <vt:variant>
        <vt:i4>194</vt:i4>
      </vt:variant>
      <vt:variant>
        <vt:i4>0</vt:i4>
      </vt:variant>
      <vt:variant>
        <vt:i4>5</vt:i4>
      </vt:variant>
      <vt:variant>
        <vt:lpwstr/>
      </vt:variant>
      <vt:variant>
        <vt:lpwstr>_Toc186552327</vt:lpwstr>
      </vt:variant>
      <vt:variant>
        <vt:i4>1703985</vt:i4>
      </vt:variant>
      <vt:variant>
        <vt:i4>188</vt:i4>
      </vt:variant>
      <vt:variant>
        <vt:i4>0</vt:i4>
      </vt:variant>
      <vt:variant>
        <vt:i4>5</vt:i4>
      </vt:variant>
      <vt:variant>
        <vt:lpwstr/>
      </vt:variant>
      <vt:variant>
        <vt:lpwstr>_Toc186552326</vt:lpwstr>
      </vt:variant>
      <vt:variant>
        <vt:i4>1703985</vt:i4>
      </vt:variant>
      <vt:variant>
        <vt:i4>182</vt:i4>
      </vt:variant>
      <vt:variant>
        <vt:i4>0</vt:i4>
      </vt:variant>
      <vt:variant>
        <vt:i4>5</vt:i4>
      </vt:variant>
      <vt:variant>
        <vt:lpwstr/>
      </vt:variant>
      <vt:variant>
        <vt:lpwstr>_Toc186552325</vt:lpwstr>
      </vt:variant>
      <vt:variant>
        <vt:i4>1703985</vt:i4>
      </vt:variant>
      <vt:variant>
        <vt:i4>176</vt:i4>
      </vt:variant>
      <vt:variant>
        <vt:i4>0</vt:i4>
      </vt:variant>
      <vt:variant>
        <vt:i4>5</vt:i4>
      </vt:variant>
      <vt:variant>
        <vt:lpwstr/>
      </vt:variant>
      <vt:variant>
        <vt:lpwstr>_Toc186552324</vt:lpwstr>
      </vt:variant>
      <vt:variant>
        <vt:i4>1703985</vt:i4>
      </vt:variant>
      <vt:variant>
        <vt:i4>170</vt:i4>
      </vt:variant>
      <vt:variant>
        <vt:i4>0</vt:i4>
      </vt:variant>
      <vt:variant>
        <vt:i4>5</vt:i4>
      </vt:variant>
      <vt:variant>
        <vt:lpwstr/>
      </vt:variant>
      <vt:variant>
        <vt:lpwstr>_Toc186552323</vt:lpwstr>
      </vt:variant>
      <vt:variant>
        <vt:i4>1703985</vt:i4>
      </vt:variant>
      <vt:variant>
        <vt:i4>164</vt:i4>
      </vt:variant>
      <vt:variant>
        <vt:i4>0</vt:i4>
      </vt:variant>
      <vt:variant>
        <vt:i4>5</vt:i4>
      </vt:variant>
      <vt:variant>
        <vt:lpwstr/>
      </vt:variant>
      <vt:variant>
        <vt:lpwstr>_Toc186552322</vt:lpwstr>
      </vt:variant>
      <vt:variant>
        <vt:i4>1703985</vt:i4>
      </vt:variant>
      <vt:variant>
        <vt:i4>158</vt:i4>
      </vt:variant>
      <vt:variant>
        <vt:i4>0</vt:i4>
      </vt:variant>
      <vt:variant>
        <vt:i4>5</vt:i4>
      </vt:variant>
      <vt:variant>
        <vt:lpwstr/>
      </vt:variant>
      <vt:variant>
        <vt:lpwstr>_Toc186552321</vt:lpwstr>
      </vt:variant>
      <vt:variant>
        <vt:i4>1703985</vt:i4>
      </vt:variant>
      <vt:variant>
        <vt:i4>152</vt:i4>
      </vt:variant>
      <vt:variant>
        <vt:i4>0</vt:i4>
      </vt:variant>
      <vt:variant>
        <vt:i4>5</vt:i4>
      </vt:variant>
      <vt:variant>
        <vt:lpwstr/>
      </vt:variant>
      <vt:variant>
        <vt:lpwstr>_Toc186552320</vt:lpwstr>
      </vt:variant>
      <vt:variant>
        <vt:i4>1638449</vt:i4>
      </vt:variant>
      <vt:variant>
        <vt:i4>146</vt:i4>
      </vt:variant>
      <vt:variant>
        <vt:i4>0</vt:i4>
      </vt:variant>
      <vt:variant>
        <vt:i4>5</vt:i4>
      </vt:variant>
      <vt:variant>
        <vt:lpwstr/>
      </vt:variant>
      <vt:variant>
        <vt:lpwstr>_Toc186552319</vt:lpwstr>
      </vt:variant>
      <vt:variant>
        <vt:i4>1638449</vt:i4>
      </vt:variant>
      <vt:variant>
        <vt:i4>140</vt:i4>
      </vt:variant>
      <vt:variant>
        <vt:i4>0</vt:i4>
      </vt:variant>
      <vt:variant>
        <vt:i4>5</vt:i4>
      </vt:variant>
      <vt:variant>
        <vt:lpwstr/>
      </vt:variant>
      <vt:variant>
        <vt:lpwstr>_Toc186552318</vt:lpwstr>
      </vt:variant>
      <vt:variant>
        <vt:i4>1638449</vt:i4>
      </vt:variant>
      <vt:variant>
        <vt:i4>134</vt:i4>
      </vt:variant>
      <vt:variant>
        <vt:i4>0</vt:i4>
      </vt:variant>
      <vt:variant>
        <vt:i4>5</vt:i4>
      </vt:variant>
      <vt:variant>
        <vt:lpwstr/>
      </vt:variant>
      <vt:variant>
        <vt:lpwstr>_Toc186552317</vt:lpwstr>
      </vt:variant>
      <vt:variant>
        <vt:i4>1638449</vt:i4>
      </vt:variant>
      <vt:variant>
        <vt:i4>128</vt:i4>
      </vt:variant>
      <vt:variant>
        <vt:i4>0</vt:i4>
      </vt:variant>
      <vt:variant>
        <vt:i4>5</vt:i4>
      </vt:variant>
      <vt:variant>
        <vt:lpwstr/>
      </vt:variant>
      <vt:variant>
        <vt:lpwstr>_Toc186552316</vt:lpwstr>
      </vt:variant>
      <vt:variant>
        <vt:i4>1638449</vt:i4>
      </vt:variant>
      <vt:variant>
        <vt:i4>122</vt:i4>
      </vt:variant>
      <vt:variant>
        <vt:i4>0</vt:i4>
      </vt:variant>
      <vt:variant>
        <vt:i4>5</vt:i4>
      </vt:variant>
      <vt:variant>
        <vt:lpwstr/>
      </vt:variant>
      <vt:variant>
        <vt:lpwstr>_Toc186552315</vt:lpwstr>
      </vt:variant>
      <vt:variant>
        <vt:i4>1638449</vt:i4>
      </vt:variant>
      <vt:variant>
        <vt:i4>116</vt:i4>
      </vt:variant>
      <vt:variant>
        <vt:i4>0</vt:i4>
      </vt:variant>
      <vt:variant>
        <vt:i4>5</vt:i4>
      </vt:variant>
      <vt:variant>
        <vt:lpwstr/>
      </vt:variant>
      <vt:variant>
        <vt:lpwstr>_Toc186552314</vt:lpwstr>
      </vt:variant>
      <vt:variant>
        <vt:i4>1638449</vt:i4>
      </vt:variant>
      <vt:variant>
        <vt:i4>110</vt:i4>
      </vt:variant>
      <vt:variant>
        <vt:i4>0</vt:i4>
      </vt:variant>
      <vt:variant>
        <vt:i4>5</vt:i4>
      </vt:variant>
      <vt:variant>
        <vt:lpwstr/>
      </vt:variant>
      <vt:variant>
        <vt:lpwstr>_Toc186552313</vt:lpwstr>
      </vt:variant>
      <vt:variant>
        <vt:i4>1638449</vt:i4>
      </vt:variant>
      <vt:variant>
        <vt:i4>104</vt:i4>
      </vt:variant>
      <vt:variant>
        <vt:i4>0</vt:i4>
      </vt:variant>
      <vt:variant>
        <vt:i4>5</vt:i4>
      </vt:variant>
      <vt:variant>
        <vt:lpwstr/>
      </vt:variant>
      <vt:variant>
        <vt:lpwstr>_Toc186552312</vt:lpwstr>
      </vt:variant>
      <vt:variant>
        <vt:i4>1638449</vt:i4>
      </vt:variant>
      <vt:variant>
        <vt:i4>98</vt:i4>
      </vt:variant>
      <vt:variant>
        <vt:i4>0</vt:i4>
      </vt:variant>
      <vt:variant>
        <vt:i4>5</vt:i4>
      </vt:variant>
      <vt:variant>
        <vt:lpwstr/>
      </vt:variant>
      <vt:variant>
        <vt:lpwstr>_Toc186552311</vt:lpwstr>
      </vt:variant>
      <vt:variant>
        <vt:i4>1638449</vt:i4>
      </vt:variant>
      <vt:variant>
        <vt:i4>92</vt:i4>
      </vt:variant>
      <vt:variant>
        <vt:i4>0</vt:i4>
      </vt:variant>
      <vt:variant>
        <vt:i4>5</vt:i4>
      </vt:variant>
      <vt:variant>
        <vt:lpwstr/>
      </vt:variant>
      <vt:variant>
        <vt:lpwstr>_Toc186552310</vt:lpwstr>
      </vt:variant>
      <vt:variant>
        <vt:i4>1572913</vt:i4>
      </vt:variant>
      <vt:variant>
        <vt:i4>86</vt:i4>
      </vt:variant>
      <vt:variant>
        <vt:i4>0</vt:i4>
      </vt:variant>
      <vt:variant>
        <vt:i4>5</vt:i4>
      </vt:variant>
      <vt:variant>
        <vt:lpwstr/>
      </vt:variant>
      <vt:variant>
        <vt:lpwstr>_Toc186552309</vt:lpwstr>
      </vt:variant>
      <vt:variant>
        <vt:i4>1572913</vt:i4>
      </vt:variant>
      <vt:variant>
        <vt:i4>80</vt:i4>
      </vt:variant>
      <vt:variant>
        <vt:i4>0</vt:i4>
      </vt:variant>
      <vt:variant>
        <vt:i4>5</vt:i4>
      </vt:variant>
      <vt:variant>
        <vt:lpwstr/>
      </vt:variant>
      <vt:variant>
        <vt:lpwstr>_Toc186552308</vt:lpwstr>
      </vt:variant>
      <vt:variant>
        <vt:i4>1572913</vt:i4>
      </vt:variant>
      <vt:variant>
        <vt:i4>74</vt:i4>
      </vt:variant>
      <vt:variant>
        <vt:i4>0</vt:i4>
      </vt:variant>
      <vt:variant>
        <vt:i4>5</vt:i4>
      </vt:variant>
      <vt:variant>
        <vt:lpwstr/>
      </vt:variant>
      <vt:variant>
        <vt:lpwstr>_Toc186552307</vt:lpwstr>
      </vt:variant>
      <vt:variant>
        <vt:i4>1572913</vt:i4>
      </vt:variant>
      <vt:variant>
        <vt:i4>68</vt:i4>
      </vt:variant>
      <vt:variant>
        <vt:i4>0</vt:i4>
      </vt:variant>
      <vt:variant>
        <vt:i4>5</vt:i4>
      </vt:variant>
      <vt:variant>
        <vt:lpwstr/>
      </vt:variant>
      <vt:variant>
        <vt:lpwstr>_Toc186552306</vt:lpwstr>
      </vt:variant>
      <vt:variant>
        <vt:i4>1572913</vt:i4>
      </vt:variant>
      <vt:variant>
        <vt:i4>62</vt:i4>
      </vt:variant>
      <vt:variant>
        <vt:i4>0</vt:i4>
      </vt:variant>
      <vt:variant>
        <vt:i4>5</vt:i4>
      </vt:variant>
      <vt:variant>
        <vt:lpwstr/>
      </vt:variant>
      <vt:variant>
        <vt:lpwstr>_Toc186552305</vt:lpwstr>
      </vt:variant>
      <vt:variant>
        <vt:i4>1572913</vt:i4>
      </vt:variant>
      <vt:variant>
        <vt:i4>56</vt:i4>
      </vt:variant>
      <vt:variant>
        <vt:i4>0</vt:i4>
      </vt:variant>
      <vt:variant>
        <vt:i4>5</vt:i4>
      </vt:variant>
      <vt:variant>
        <vt:lpwstr/>
      </vt:variant>
      <vt:variant>
        <vt:lpwstr>_Toc186552304</vt:lpwstr>
      </vt:variant>
      <vt:variant>
        <vt:i4>1572913</vt:i4>
      </vt:variant>
      <vt:variant>
        <vt:i4>50</vt:i4>
      </vt:variant>
      <vt:variant>
        <vt:i4>0</vt:i4>
      </vt:variant>
      <vt:variant>
        <vt:i4>5</vt:i4>
      </vt:variant>
      <vt:variant>
        <vt:lpwstr/>
      </vt:variant>
      <vt:variant>
        <vt:lpwstr>_Toc186552303</vt:lpwstr>
      </vt:variant>
      <vt:variant>
        <vt:i4>1572913</vt:i4>
      </vt:variant>
      <vt:variant>
        <vt:i4>44</vt:i4>
      </vt:variant>
      <vt:variant>
        <vt:i4>0</vt:i4>
      </vt:variant>
      <vt:variant>
        <vt:i4>5</vt:i4>
      </vt:variant>
      <vt:variant>
        <vt:lpwstr/>
      </vt:variant>
      <vt:variant>
        <vt:lpwstr>_Toc186552302</vt:lpwstr>
      </vt:variant>
      <vt:variant>
        <vt:i4>1572913</vt:i4>
      </vt:variant>
      <vt:variant>
        <vt:i4>38</vt:i4>
      </vt:variant>
      <vt:variant>
        <vt:i4>0</vt:i4>
      </vt:variant>
      <vt:variant>
        <vt:i4>5</vt:i4>
      </vt:variant>
      <vt:variant>
        <vt:lpwstr/>
      </vt:variant>
      <vt:variant>
        <vt:lpwstr>_Toc186552301</vt:lpwstr>
      </vt:variant>
      <vt:variant>
        <vt:i4>1572913</vt:i4>
      </vt:variant>
      <vt:variant>
        <vt:i4>32</vt:i4>
      </vt:variant>
      <vt:variant>
        <vt:i4>0</vt:i4>
      </vt:variant>
      <vt:variant>
        <vt:i4>5</vt:i4>
      </vt:variant>
      <vt:variant>
        <vt:lpwstr/>
      </vt:variant>
      <vt:variant>
        <vt:lpwstr>_Toc186552300</vt:lpwstr>
      </vt:variant>
      <vt:variant>
        <vt:i4>1114160</vt:i4>
      </vt:variant>
      <vt:variant>
        <vt:i4>26</vt:i4>
      </vt:variant>
      <vt:variant>
        <vt:i4>0</vt:i4>
      </vt:variant>
      <vt:variant>
        <vt:i4>5</vt:i4>
      </vt:variant>
      <vt:variant>
        <vt:lpwstr/>
      </vt:variant>
      <vt:variant>
        <vt:lpwstr>_Toc186552299</vt:lpwstr>
      </vt:variant>
      <vt:variant>
        <vt:i4>1114160</vt:i4>
      </vt:variant>
      <vt:variant>
        <vt:i4>20</vt:i4>
      </vt:variant>
      <vt:variant>
        <vt:i4>0</vt:i4>
      </vt:variant>
      <vt:variant>
        <vt:i4>5</vt:i4>
      </vt:variant>
      <vt:variant>
        <vt:lpwstr/>
      </vt:variant>
      <vt:variant>
        <vt:lpwstr>_Toc186552298</vt:lpwstr>
      </vt:variant>
      <vt:variant>
        <vt:i4>1114160</vt:i4>
      </vt:variant>
      <vt:variant>
        <vt:i4>14</vt:i4>
      </vt:variant>
      <vt:variant>
        <vt:i4>0</vt:i4>
      </vt:variant>
      <vt:variant>
        <vt:i4>5</vt:i4>
      </vt:variant>
      <vt:variant>
        <vt:lpwstr/>
      </vt:variant>
      <vt:variant>
        <vt:lpwstr>_Toc186552297</vt:lpwstr>
      </vt:variant>
      <vt:variant>
        <vt:i4>1114160</vt:i4>
      </vt:variant>
      <vt:variant>
        <vt:i4>8</vt:i4>
      </vt:variant>
      <vt:variant>
        <vt:i4>0</vt:i4>
      </vt:variant>
      <vt:variant>
        <vt:i4>5</vt:i4>
      </vt:variant>
      <vt:variant>
        <vt:lpwstr/>
      </vt:variant>
      <vt:variant>
        <vt:lpwstr>_Toc186552296</vt:lpwstr>
      </vt:variant>
      <vt:variant>
        <vt:i4>1114160</vt:i4>
      </vt:variant>
      <vt:variant>
        <vt:i4>2</vt:i4>
      </vt:variant>
      <vt:variant>
        <vt:i4>0</vt:i4>
      </vt:variant>
      <vt:variant>
        <vt:i4>5</vt:i4>
      </vt:variant>
      <vt:variant>
        <vt:lpwstr/>
      </vt:variant>
      <vt:variant>
        <vt:lpwstr>_Toc186552295</vt:lpwstr>
      </vt:variant>
      <vt:variant>
        <vt:i4>3997787</vt:i4>
      </vt:variant>
      <vt:variant>
        <vt:i4>0</vt:i4>
      </vt:variant>
      <vt:variant>
        <vt:i4>0</vt:i4>
      </vt:variant>
      <vt:variant>
        <vt:i4>5</vt:i4>
      </vt:variant>
      <vt:variant>
        <vt:lpwstr>https://kaunoenergija.sharepoint.com/:b:/s/ERPdiegimas/EfCdlGf85VxJqxjUTZ7HrsIBs_JXgooJTNMmgA0wX9qRtA?e=XlZ0Eq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 „KAUNO ENERGIJA“ TECHNINĖ SPECIFIKACIJA</dc:title>
  <dc:subject/>
  <dc:creator>Ignas</dc:creator>
  <cp:keywords/>
  <dc:description/>
  <cp:lastModifiedBy>Tadas Brasas</cp:lastModifiedBy>
  <cp:revision>5</cp:revision>
  <cp:lastPrinted>2024-05-12T17:11:00Z</cp:lastPrinted>
  <dcterms:created xsi:type="dcterms:W3CDTF">2025-01-03T09:28:00Z</dcterms:created>
  <dcterms:modified xsi:type="dcterms:W3CDTF">2025-01-03T11:15:00Z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0x010100079F1E9580D717418F618DE3FF323958</vt:lpwstr>
  </property>
  <property fmtid="{D5CDD505-2E9C-101B-9397-08002B2CF9AE}" pid="3" name="MediaServiceImageTags">
    <vt:lpwstr/>
  </property>
</Properties>
</file>