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1A32C" w14:textId="2F920A52" w:rsidR="008D10F5" w:rsidRPr="008D10F5" w:rsidRDefault="008D10F5" w:rsidP="008D10F5">
      <w:pPr>
        <w:ind w:left="6379" w:hanging="567"/>
        <w:jc w:val="right"/>
        <w:rPr>
          <w:szCs w:val="24"/>
          <w:lang w:eastAsia="lt-LT"/>
        </w:rPr>
      </w:pPr>
      <w:r w:rsidRPr="008D10F5">
        <w:rPr>
          <w:szCs w:val="24"/>
          <w:lang w:eastAsia="lt-LT"/>
        </w:rPr>
        <w:t>Pirkimo sąlygų 1 priedo „Techninė specifikacija“ 3 priedėli</w:t>
      </w:r>
      <w:r w:rsidR="002C13C0">
        <w:rPr>
          <w:szCs w:val="24"/>
          <w:lang w:eastAsia="lt-LT"/>
        </w:rPr>
        <w:t>o priedas</w:t>
      </w:r>
      <w:bookmarkStart w:id="0" w:name="_GoBack"/>
      <w:bookmarkEnd w:id="0"/>
      <w:r w:rsidRPr="008D10F5">
        <w:rPr>
          <w:szCs w:val="24"/>
          <w:lang w:eastAsia="lt-LT"/>
        </w:rPr>
        <w:t xml:space="preserve"> </w:t>
      </w:r>
    </w:p>
    <w:p w14:paraId="4E94B8B0" w14:textId="3B8DC91E" w:rsidR="00FE3F83" w:rsidRPr="008D10F5" w:rsidRDefault="008D10F5" w:rsidP="008D10F5">
      <w:pPr>
        <w:ind w:left="6379" w:hanging="567"/>
        <w:jc w:val="right"/>
        <w:rPr>
          <w:szCs w:val="24"/>
          <w:lang w:eastAsia="lt-LT"/>
        </w:rPr>
      </w:pPr>
      <w:r w:rsidRPr="008D10F5">
        <w:rPr>
          <w:szCs w:val="24"/>
          <w:lang w:eastAsia="lt-LT"/>
        </w:rPr>
        <w:t>2 pirkimo dalis</w:t>
      </w:r>
    </w:p>
    <w:p w14:paraId="4E94B8B1" w14:textId="77777777" w:rsidR="0027643F" w:rsidRDefault="0027643F" w:rsidP="0027643F">
      <w:pPr>
        <w:pStyle w:val="BodyText"/>
        <w:keepNext/>
        <w:spacing w:line="240" w:lineRule="auto"/>
        <w:jc w:val="center"/>
      </w:pPr>
    </w:p>
    <w:p w14:paraId="4E94B8B2" w14:textId="77777777" w:rsidR="0027643F" w:rsidRPr="00671D29" w:rsidRDefault="0027643F" w:rsidP="0027643F">
      <w:pPr>
        <w:pStyle w:val="BodyText"/>
        <w:keepNext/>
        <w:spacing w:line="240" w:lineRule="auto"/>
        <w:jc w:val="center"/>
        <w:rPr>
          <w:b/>
        </w:rPr>
      </w:pPr>
      <w:r w:rsidRPr="00671D29">
        <w:rPr>
          <w:b/>
        </w:rPr>
        <w:t>SP KARININKO, SP IR KOP KAREIVIŲ KOSTIUMŲ ŠVARKO MODELIS</w:t>
      </w:r>
    </w:p>
    <w:p w14:paraId="4E94B8B3" w14:textId="77777777" w:rsidR="0027643F" w:rsidRDefault="00677EFD" w:rsidP="0027643F">
      <w:pPr>
        <w:pStyle w:val="BodyText"/>
        <w:keepNext/>
        <w:spacing w:line="240" w:lineRule="auto"/>
        <w:jc w:val="center"/>
      </w:pPr>
      <w:r w:rsidRPr="00677EFD">
        <w:rPr>
          <w:noProof/>
          <w:lang w:val="en-US"/>
        </w:rPr>
        <w:drawing>
          <wp:inline distT="0" distB="0" distL="0" distR="0" wp14:anchorId="4E94B906" wp14:editId="4E94B907">
            <wp:extent cx="5537252" cy="7779657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73" cy="78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B4" w14:textId="77777777" w:rsidR="0027643F" w:rsidRPr="00671D29" w:rsidRDefault="0027643F" w:rsidP="00677EFD">
      <w:pPr>
        <w:pStyle w:val="Caption"/>
        <w:jc w:val="center"/>
        <w:rPr>
          <w:b w:val="0"/>
        </w:rPr>
      </w:pPr>
      <w:r w:rsidRPr="00897E1E">
        <w:rPr>
          <w:b w:val="0"/>
          <w:sz w:val="24"/>
          <w:szCs w:val="24"/>
        </w:rPr>
        <w:t>1 eskizas</w:t>
      </w:r>
      <w:r>
        <w:rPr>
          <w:szCs w:val="24"/>
        </w:rPr>
        <w:br w:type="page"/>
      </w:r>
      <w:r w:rsidRPr="00671D29">
        <w:lastRenderedPageBreak/>
        <w:t>SP KARININKO, SP IR KOP KAREIVIŲ KOSTIUMŲ ŠVARKO</w:t>
      </w:r>
    </w:p>
    <w:p w14:paraId="4E94B8B5" w14:textId="77777777" w:rsidR="0027643F" w:rsidRPr="00671D29" w:rsidRDefault="0027643F" w:rsidP="0027643F">
      <w:pPr>
        <w:jc w:val="center"/>
        <w:rPr>
          <w:b/>
          <w:sz w:val="20"/>
        </w:rPr>
      </w:pPr>
      <w:r w:rsidRPr="00671D29">
        <w:rPr>
          <w:b/>
          <w:szCs w:val="24"/>
        </w:rPr>
        <w:t>VIRŠUTINĖ UŽDĖTINĖ KIŠENĖ</w:t>
      </w:r>
    </w:p>
    <w:p w14:paraId="4E94B8B6" w14:textId="77777777" w:rsidR="0027643F" w:rsidRPr="005A211B" w:rsidRDefault="00677EFD" w:rsidP="0027643F">
      <w:pPr>
        <w:jc w:val="center"/>
        <w:rPr>
          <w:szCs w:val="24"/>
        </w:rPr>
      </w:pPr>
      <w:r w:rsidRPr="00677EFD">
        <w:rPr>
          <w:noProof/>
          <w:szCs w:val="24"/>
          <w:lang w:val="en-US"/>
        </w:rPr>
        <w:drawing>
          <wp:inline distT="0" distB="0" distL="0" distR="0" wp14:anchorId="4E94B908" wp14:editId="4E94B909">
            <wp:extent cx="4903734" cy="3425371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80" cy="34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B7" w14:textId="77777777" w:rsidR="0027643F" w:rsidRPr="005A211B" w:rsidRDefault="0027643F" w:rsidP="0027643F">
      <w:pPr>
        <w:jc w:val="center"/>
        <w:rPr>
          <w:szCs w:val="24"/>
        </w:rPr>
      </w:pPr>
      <w:r>
        <w:rPr>
          <w:szCs w:val="24"/>
        </w:rPr>
        <w:t>2</w:t>
      </w:r>
      <w:r w:rsidRPr="005A211B">
        <w:rPr>
          <w:szCs w:val="24"/>
        </w:rPr>
        <w:t xml:space="preserve"> eskizas</w:t>
      </w:r>
    </w:p>
    <w:p w14:paraId="4E94B8B8" w14:textId="77777777" w:rsidR="0027643F" w:rsidRDefault="0027643F" w:rsidP="0027643F">
      <w:pPr>
        <w:jc w:val="center"/>
        <w:rPr>
          <w:szCs w:val="24"/>
        </w:rPr>
      </w:pPr>
    </w:p>
    <w:p w14:paraId="4E94B8B9" w14:textId="77777777" w:rsidR="0027643F" w:rsidRPr="005A211B" w:rsidRDefault="0027643F" w:rsidP="0027643F">
      <w:pPr>
        <w:jc w:val="center"/>
        <w:rPr>
          <w:szCs w:val="24"/>
        </w:rPr>
      </w:pPr>
    </w:p>
    <w:p w14:paraId="4E94B8BA" w14:textId="77777777" w:rsidR="0027643F" w:rsidRPr="00671D29" w:rsidRDefault="0027643F" w:rsidP="0027643F">
      <w:pPr>
        <w:jc w:val="center"/>
        <w:rPr>
          <w:b/>
        </w:rPr>
      </w:pPr>
      <w:r w:rsidRPr="00671D29">
        <w:rPr>
          <w:b/>
        </w:rPr>
        <w:t>SP KARININKO, SP IR KOP KAREIVIŲ KOSTIUMŲ ŠVARKO</w:t>
      </w:r>
    </w:p>
    <w:p w14:paraId="4E94B8BB" w14:textId="77777777" w:rsidR="0027643F" w:rsidRPr="00671D29" w:rsidRDefault="0027643F" w:rsidP="0027643F">
      <w:pPr>
        <w:jc w:val="center"/>
        <w:rPr>
          <w:b/>
          <w:sz w:val="20"/>
        </w:rPr>
      </w:pPr>
      <w:r w:rsidRPr="00671D29">
        <w:rPr>
          <w:b/>
        </w:rPr>
        <w:t xml:space="preserve"> </w:t>
      </w:r>
      <w:r w:rsidRPr="00671D29">
        <w:rPr>
          <w:b/>
          <w:szCs w:val="24"/>
        </w:rPr>
        <w:t>APATINĖ UŽDĖTINĖ KIŠENĖ</w:t>
      </w:r>
    </w:p>
    <w:p w14:paraId="4E94B8BC" w14:textId="77777777" w:rsidR="0027643F" w:rsidRPr="005A211B" w:rsidRDefault="0027643F" w:rsidP="0027643F">
      <w:pPr>
        <w:keepNext/>
        <w:jc w:val="center"/>
        <w:rPr>
          <w:sz w:val="20"/>
        </w:rPr>
      </w:pPr>
      <w:r w:rsidRPr="005A211B">
        <w:rPr>
          <w:sz w:val="20"/>
        </w:rPr>
        <w:t xml:space="preserve">  </w:t>
      </w:r>
      <w:r w:rsidR="00677EFD" w:rsidRPr="00677EFD">
        <w:rPr>
          <w:noProof/>
          <w:sz w:val="20"/>
          <w:lang w:val="en-US"/>
        </w:rPr>
        <w:drawing>
          <wp:inline distT="0" distB="0" distL="0" distR="0" wp14:anchorId="4E94B90A" wp14:editId="4E94B90B">
            <wp:extent cx="5244555" cy="43107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47" cy="433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BD" w14:textId="77777777" w:rsidR="0027643F" w:rsidRPr="00197240" w:rsidRDefault="0027643F" w:rsidP="00677EFD">
      <w:pPr>
        <w:jc w:val="center"/>
      </w:pPr>
      <w:r>
        <w:rPr>
          <w:szCs w:val="24"/>
        </w:rPr>
        <w:t>3</w:t>
      </w:r>
      <w:r w:rsidRPr="005A211B">
        <w:rPr>
          <w:szCs w:val="24"/>
        </w:rPr>
        <w:t xml:space="preserve"> eskizas</w:t>
      </w:r>
      <w:r>
        <w:rPr>
          <w:szCs w:val="24"/>
        </w:rPr>
        <w:br w:type="page"/>
      </w:r>
    </w:p>
    <w:p w14:paraId="4E94B8BE" w14:textId="77777777" w:rsidR="0027643F" w:rsidRPr="00671D29" w:rsidRDefault="0027643F" w:rsidP="0027643F">
      <w:pPr>
        <w:jc w:val="center"/>
        <w:rPr>
          <w:b/>
          <w:szCs w:val="24"/>
        </w:rPr>
      </w:pPr>
      <w:r w:rsidRPr="00671D29">
        <w:rPr>
          <w:b/>
        </w:rPr>
        <w:lastRenderedPageBreak/>
        <w:t xml:space="preserve">SP KARININKO, SP IR KOP KAREIVIŲ KOSTIUMŲ </w:t>
      </w:r>
      <w:r w:rsidRPr="00671D29">
        <w:rPr>
          <w:b/>
          <w:szCs w:val="24"/>
        </w:rPr>
        <w:t>ŠVARKO</w:t>
      </w:r>
    </w:p>
    <w:p w14:paraId="4E94B8BF" w14:textId="77777777" w:rsidR="0027643F" w:rsidRPr="00197240" w:rsidRDefault="0027643F" w:rsidP="0027643F">
      <w:pPr>
        <w:jc w:val="center"/>
      </w:pPr>
      <w:r w:rsidRPr="00671D29">
        <w:rPr>
          <w:b/>
          <w:szCs w:val="24"/>
        </w:rPr>
        <w:t xml:space="preserve"> ANTPEČIŲ NEŠIOJIMO JUOSTELĖS</w:t>
      </w:r>
    </w:p>
    <w:p w14:paraId="4E94B8C0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0C" wp14:editId="4E94B90D">
            <wp:extent cx="2713460" cy="23077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01" cy="23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C1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</w:t>
      </w:r>
      <w:r w:rsidRPr="00897E1E">
        <w:rPr>
          <w:b w:val="0"/>
          <w:sz w:val="24"/>
          <w:szCs w:val="24"/>
        </w:rPr>
        <w:t xml:space="preserve"> eskizas</w:t>
      </w:r>
    </w:p>
    <w:p w14:paraId="4E94B8C2" w14:textId="77777777" w:rsidR="0027643F" w:rsidRDefault="0027643F" w:rsidP="0027643F">
      <w:pPr>
        <w:jc w:val="center"/>
        <w:rPr>
          <w:szCs w:val="24"/>
        </w:rPr>
      </w:pPr>
    </w:p>
    <w:p w14:paraId="4E94B8C3" w14:textId="77777777" w:rsidR="0027643F" w:rsidRDefault="0027643F" w:rsidP="0027643F">
      <w:pPr>
        <w:jc w:val="center"/>
        <w:rPr>
          <w:szCs w:val="24"/>
        </w:rPr>
      </w:pPr>
    </w:p>
    <w:p w14:paraId="4E94B8C4" w14:textId="77777777" w:rsidR="0027643F" w:rsidRDefault="0027643F" w:rsidP="0027643F">
      <w:pPr>
        <w:jc w:val="center"/>
        <w:rPr>
          <w:szCs w:val="24"/>
        </w:rPr>
      </w:pPr>
    </w:p>
    <w:p w14:paraId="4E94B8C5" w14:textId="77777777" w:rsidR="0027643F" w:rsidRPr="00671D29" w:rsidRDefault="0027643F" w:rsidP="0027643F">
      <w:pPr>
        <w:jc w:val="center"/>
        <w:rPr>
          <w:b/>
          <w:szCs w:val="24"/>
        </w:rPr>
      </w:pPr>
      <w:r w:rsidRPr="00671D29">
        <w:rPr>
          <w:b/>
        </w:rPr>
        <w:t xml:space="preserve">SP IR KOP KARININKŲ, SP IR KOP KAREIVIŲ KOSTIUMŲ </w:t>
      </w:r>
      <w:r w:rsidRPr="00671D29">
        <w:rPr>
          <w:b/>
          <w:szCs w:val="24"/>
        </w:rPr>
        <w:t>ŠVARKO</w:t>
      </w:r>
    </w:p>
    <w:p w14:paraId="4E94B8C6" w14:textId="77777777" w:rsidR="0027643F" w:rsidRPr="00671D29" w:rsidRDefault="0027643F" w:rsidP="0027643F">
      <w:pPr>
        <w:jc w:val="center"/>
        <w:rPr>
          <w:b/>
          <w:szCs w:val="24"/>
        </w:rPr>
      </w:pPr>
      <w:r w:rsidRPr="00671D29">
        <w:rPr>
          <w:b/>
          <w:szCs w:val="24"/>
        </w:rPr>
        <w:t xml:space="preserve"> RANKOVĖS</w:t>
      </w:r>
    </w:p>
    <w:p w14:paraId="4E94B8C7" w14:textId="77777777" w:rsidR="0027643F" w:rsidRPr="004A2A19" w:rsidRDefault="0027643F" w:rsidP="0027643F"/>
    <w:p w14:paraId="4E94B8C8" w14:textId="77777777" w:rsidR="0027643F" w:rsidRDefault="00677EFD" w:rsidP="0027643F">
      <w:pPr>
        <w:jc w:val="center"/>
      </w:pPr>
      <w:r w:rsidRPr="00677EFD">
        <w:rPr>
          <w:noProof/>
          <w:lang w:val="en-US"/>
        </w:rPr>
        <w:drawing>
          <wp:inline distT="0" distB="0" distL="0" distR="0" wp14:anchorId="4E94B90E" wp14:editId="4E94B90F">
            <wp:extent cx="4020563" cy="41946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14" cy="42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C9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</w:t>
      </w:r>
      <w:r w:rsidRPr="00897E1E">
        <w:rPr>
          <w:b w:val="0"/>
          <w:sz w:val="24"/>
          <w:szCs w:val="24"/>
        </w:rPr>
        <w:t xml:space="preserve"> eskizas</w:t>
      </w:r>
    </w:p>
    <w:p w14:paraId="4E94B8CA" w14:textId="77777777" w:rsidR="0027643F" w:rsidRPr="004A2A19" w:rsidRDefault="0027643F" w:rsidP="0027643F">
      <w:pPr>
        <w:jc w:val="center"/>
      </w:pPr>
    </w:p>
    <w:p w14:paraId="4E94B8CB" w14:textId="77777777" w:rsidR="0027643F" w:rsidRPr="00671D29" w:rsidRDefault="0027643F" w:rsidP="0027643F">
      <w:pPr>
        <w:pStyle w:val="Caption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br w:type="page"/>
      </w:r>
      <w:r w:rsidRPr="00671D29">
        <w:rPr>
          <w:sz w:val="24"/>
          <w:szCs w:val="24"/>
        </w:rPr>
        <w:lastRenderedPageBreak/>
        <w:t>SP KARININKO, SP IR KOP KAREIVIŲ KOSTIUMŲ</w:t>
      </w:r>
      <w:r w:rsidRPr="00671D29">
        <w:t xml:space="preserve"> </w:t>
      </w:r>
      <w:r w:rsidRPr="00671D29">
        <w:rPr>
          <w:sz w:val="24"/>
          <w:szCs w:val="24"/>
        </w:rPr>
        <w:t>KELNIŲ MODELIS</w:t>
      </w:r>
    </w:p>
    <w:p w14:paraId="4E94B8CC" w14:textId="77777777" w:rsidR="0027643F" w:rsidRDefault="00677EFD" w:rsidP="0027643F">
      <w:pPr>
        <w:spacing w:before="120"/>
        <w:jc w:val="center"/>
      </w:pPr>
      <w:r>
        <w:rPr>
          <w:noProof/>
          <w:lang w:val="en-US"/>
        </w:rPr>
        <w:drawing>
          <wp:inline distT="0" distB="0" distL="0" distR="0" wp14:anchorId="4E94B910" wp14:editId="4E94B911">
            <wp:extent cx="6115050" cy="5172075"/>
            <wp:effectExtent l="0" t="0" r="0" b="0"/>
            <wp:docPr id="6" name="Picture 6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CD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FD469E">
        <w:rPr>
          <w:b w:val="0"/>
          <w:sz w:val="24"/>
          <w:szCs w:val="24"/>
        </w:rPr>
        <w:t xml:space="preserve"> eskizas</w:t>
      </w:r>
    </w:p>
    <w:p w14:paraId="4E94B8CE" w14:textId="77777777" w:rsidR="0027643F" w:rsidRDefault="0027643F" w:rsidP="0027643F"/>
    <w:p w14:paraId="4E94B8CF" w14:textId="77777777" w:rsidR="0027643F" w:rsidRPr="00671D29" w:rsidRDefault="0027643F" w:rsidP="0027643F">
      <w:pPr>
        <w:jc w:val="center"/>
        <w:rPr>
          <w:b/>
        </w:rPr>
      </w:pPr>
      <w:r w:rsidRPr="00671D29">
        <w:rPr>
          <w:b/>
          <w:szCs w:val="24"/>
        </w:rPr>
        <w:t>SP KARININKO, SP IR KOP KAREIVIŲ KOSTIUMŲ</w:t>
      </w:r>
      <w:r w:rsidRPr="00671D29">
        <w:rPr>
          <w:b/>
        </w:rPr>
        <w:t xml:space="preserve"> </w:t>
      </w:r>
      <w:r w:rsidRPr="00671D29">
        <w:rPr>
          <w:b/>
          <w:szCs w:val="24"/>
        </w:rPr>
        <w:t>KELNIŲ SKELTUKAS</w:t>
      </w:r>
    </w:p>
    <w:p w14:paraId="4E94B8D0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12" wp14:editId="4E94B913">
            <wp:extent cx="2220686" cy="3048423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21" cy="30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D1" w14:textId="77777777" w:rsidR="0027643F" w:rsidRPr="00671D29" w:rsidRDefault="0027643F" w:rsidP="00677EFD">
      <w:pPr>
        <w:pStyle w:val="Caption"/>
        <w:jc w:val="center"/>
        <w:rPr>
          <w:b w:val="0"/>
        </w:rPr>
      </w:pPr>
      <w:r>
        <w:rPr>
          <w:b w:val="0"/>
          <w:sz w:val="24"/>
          <w:szCs w:val="24"/>
        </w:rPr>
        <w:t>7</w:t>
      </w:r>
      <w:r w:rsidRPr="00FD469E">
        <w:rPr>
          <w:b w:val="0"/>
          <w:sz w:val="24"/>
          <w:szCs w:val="24"/>
        </w:rPr>
        <w:t xml:space="preserve"> eskizas</w:t>
      </w:r>
      <w:r>
        <w:rPr>
          <w:szCs w:val="24"/>
        </w:rPr>
        <w:br w:type="page"/>
      </w:r>
      <w:r w:rsidRPr="00671D29">
        <w:lastRenderedPageBreak/>
        <w:t>KOP KARININKO KOSTIUMO ŠVARKO MODELIS</w:t>
      </w:r>
    </w:p>
    <w:p w14:paraId="4E94B8D2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14" wp14:editId="4E94B915">
            <wp:extent cx="6122035" cy="865333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D3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8</w:t>
      </w:r>
      <w:r w:rsidRPr="00EA4846">
        <w:rPr>
          <w:b w:val="0"/>
          <w:sz w:val="24"/>
          <w:szCs w:val="24"/>
        </w:rPr>
        <w:t xml:space="preserve"> eskizas</w:t>
      </w:r>
    </w:p>
    <w:p w14:paraId="4E94B8D4" w14:textId="77777777" w:rsidR="0027643F" w:rsidRDefault="0027643F" w:rsidP="0027643F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536"/>
      </w:tblGrid>
      <w:tr w:rsidR="0027643F" w:rsidRPr="006B75A8" w14:paraId="4E94B8DC" w14:textId="77777777" w:rsidTr="00865B09">
        <w:tc>
          <w:tcPr>
            <w:tcW w:w="5211" w:type="dxa"/>
            <w:shd w:val="clear" w:color="auto" w:fill="auto"/>
          </w:tcPr>
          <w:p w14:paraId="4E94B8D5" w14:textId="77777777" w:rsidR="0027643F" w:rsidRPr="00671D29" w:rsidRDefault="0027643F" w:rsidP="00865B09">
            <w:pPr>
              <w:jc w:val="center"/>
              <w:rPr>
                <w:b/>
              </w:rPr>
            </w:pPr>
            <w:r w:rsidRPr="00671D29">
              <w:rPr>
                <w:b/>
              </w:rPr>
              <w:lastRenderedPageBreak/>
              <w:t>KOP KARININKO KOSTIUMO ŠVARKO VIRŠUTINĖ KIŠENĖ</w:t>
            </w:r>
          </w:p>
          <w:p w14:paraId="4E94B8D6" w14:textId="77777777" w:rsidR="0027643F" w:rsidRPr="006B75A8" w:rsidRDefault="00677EFD" w:rsidP="00865B09">
            <w:pPr>
              <w:jc w:val="center"/>
              <w:rPr>
                <w:b/>
                <w:szCs w:val="24"/>
              </w:rPr>
            </w:pPr>
            <w:r w:rsidRPr="00677EFD">
              <w:rPr>
                <w:b/>
                <w:noProof/>
                <w:szCs w:val="24"/>
                <w:lang w:val="en-US"/>
              </w:rPr>
              <w:drawing>
                <wp:inline distT="0" distB="0" distL="0" distR="0" wp14:anchorId="4E94B916" wp14:editId="4E94B917">
                  <wp:extent cx="3164205" cy="3236595"/>
                  <wp:effectExtent l="0" t="0" r="0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D7" w14:textId="77777777" w:rsidR="0027643F" w:rsidRPr="006B75A8" w:rsidRDefault="0027643F" w:rsidP="00865B09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9</w:t>
            </w:r>
            <w:r w:rsidRPr="006B75A8">
              <w:rPr>
                <w:szCs w:val="24"/>
              </w:rPr>
              <w:t xml:space="preserve"> eskizas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E94B8D8" w14:textId="77777777" w:rsidR="0027643F" w:rsidRPr="00671D29" w:rsidRDefault="0027643F" w:rsidP="00865B09">
            <w:pPr>
              <w:jc w:val="center"/>
              <w:rPr>
                <w:b/>
              </w:rPr>
            </w:pPr>
            <w:r w:rsidRPr="00671D29">
              <w:rPr>
                <w:b/>
              </w:rPr>
              <w:t>KOP KARININKO KOSTIUMO ŠVARKO APATINĖ KIŠENĖ</w:t>
            </w:r>
          </w:p>
          <w:p w14:paraId="4E94B8D9" w14:textId="77777777" w:rsidR="0027643F" w:rsidRDefault="00677EFD" w:rsidP="00865B09">
            <w:pPr>
              <w:jc w:val="center"/>
            </w:pPr>
            <w:r w:rsidRPr="00677EFD">
              <w:rPr>
                <w:noProof/>
                <w:lang w:val="en-US"/>
              </w:rPr>
              <w:drawing>
                <wp:inline distT="0" distB="0" distL="0" distR="0" wp14:anchorId="4E94B918" wp14:editId="4E94B919">
                  <wp:extent cx="2743200" cy="1712595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DA" w14:textId="77777777" w:rsidR="0027643F" w:rsidRPr="006B75A8" w:rsidRDefault="0027643F" w:rsidP="00865B09">
            <w:pPr>
              <w:jc w:val="center"/>
              <w:rPr>
                <w:szCs w:val="24"/>
              </w:rPr>
            </w:pPr>
            <w:r w:rsidRPr="006B75A8">
              <w:rPr>
                <w:szCs w:val="24"/>
              </w:rPr>
              <w:t>1</w:t>
            </w:r>
            <w:r>
              <w:rPr>
                <w:szCs w:val="24"/>
              </w:rPr>
              <w:t>0</w:t>
            </w:r>
            <w:r w:rsidRPr="006B75A8">
              <w:rPr>
                <w:szCs w:val="24"/>
              </w:rPr>
              <w:t xml:space="preserve"> eskizas</w:t>
            </w:r>
          </w:p>
          <w:p w14:paraId="4E94B8DB" w14:textId="77777777" w:rsidR="0027643F" w:rsidRPr="006B75A8" w:rsidRDefault="0027643F" w:rsidP="00865B09">
            <w:pPr>
              <w:jc w:val="center"/>
              <w:rPr>
                <w:b/>
                <w:szCs w:val="24"/>
              </w:rPr>
            </w:pPr>
          </w:p>
        </w:tc>
      </w:tr>
    </w:tbl>
    <w:p w14:paraId="4E94B8DD" w14:textId="77777777" w:rsidR="0027643F" w:rsidRDefault="0027643F" w:rsidP="0027643F">
      <w:pPr>
        <w:jc w:val="center"/>
        <w:rPr>
          <w:b/>
          <w:szCs w:val="24"/>
        </w:rPr>
      </w:pPr>
    </w:p>
    <w:p w14:paraId="4E94B8DE" w14:textId="77777777" w:rsidR="0027643F" w:rsidRDefault="0027643F" w:rsidP="0027643F">
      <w:pPr>
        <w:jc w:val="center"/>
        <w:rPr>
          <w:b/>
          <w:szCs w:val="24"/>
        </w:rPr>
      </w:pPr>
    </w:p>
    <w:p w14:paraId="4E94B8DF" w14:textId="77777777" w:rsidR="0027643F" w:rsidRDefault="0027643F" w:rsidP="0027643F">
      <w:pPr>
        <w:pStyle w:val="Caption"/>
        <w:rPr>
          <w:b w:val="0"/>
          <w:sz w:val="24"/>
          <w:szCs w:val="24"/>
        </w:rPr>
      </w:pPr>
    </w:p>
    <w:p w14:paraId="4E94B8E0" w14:textId="77777777" w:rsidR="0027643F" w:rsidRDefault="0027643F" w:rsidP="0027643F">
      <w:pPr>
        <w:jc w:val="both"/>
      </w:pPr>
    </w:p>
    <w:p w14:paraId="4E94B8E1" w14:textId="77777777" w:rsidR="0027643F" w:rsidRPr="00671D29" w:rsidRDefault="0027643F" w:rsidP="0027643F">
      <w:pPr>
        <w:jc w:val="center"/>
        <w:rPr>
          <w:b/>
          <w:szCs w:val="24"/>
        </w:rPr>
      </w:pPr>
      <w:r w:rsidRPr="00671D29">
        <w:rPr>
          <w:b/>
          <w:szCs w:val="24"/>
        </w:rPr>
        <w:t>KOP KARININKO KOSTIUMO ŠVARKO</w:t>
      </w:r>
    </w:p>
    <w:p w14:paraId="4E94B8E2" w14:textId="77777777" w:rsidR="0027643F" w:rsidRPr="00197240" w:rsidRDefault="0027643F" w:rsidP="0027643F">
      <w:pPr>
        <w:jc w:val="center"/>
      </w:pPr>
      <w:r w:rsidRPr="00671D29">
        <w:rPr>
          <w:b/>
          <w:szCs w:val="24"/>
        </w:rPr>
        <w:t>ANTPEČIŲ NEŠIOJIMO JUOSTELĖS</w:t>
      </w:r>
    </w:p>
    <w:p w14:paraId="4E94B8E3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1A" wp14:editId="4E94B91B">
            <wp:extent cx="3199992" cy="2830286"/>
            <wp:effectExtent l="0" t="0" r="63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3" cy="28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E4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11</w:t>
      </w:r>
      <w:r w:rsidRPr="00EA4846">
        <w:rPr>
          <w:b w:val="0"/>
          <w:sz w:val="24"/>
          <w:szCs w:val="24"/>
        </w:rPr>
        <w:t xml:space="preserve"> eskizas</w:t>
      </w:r>
    </w:p>
    <w:p w14:paraId="4E94B8E5" w14:textId="77777777" w:rsidR="0027643F" w:rsidRPr="00671D29" w:rsidRDefault="0027643F" w:rsidP="0027643F">
      <w:pPr>
        <w:spacing w:before="120"/>
        <w:jc w:val="center"/>
        <w:rPr>
          <w:b/>
          <w:bCs/>
        </w:rPr>
      </w:pPr>
      <w:r>
        <w:br w:type="page"/>
      </w:r>
      <w:r w:rsidRPr="00671D29">
        <w:rPr>
          <w:b/>
        </w:rPr>
        <w:lastRenderedPageBreak/>
        <w:t>KO</w:t>
      </w:r>
      <w:r w:rsidRPr="00671D29">
        <w:rPr>
          <w:b/>
          <w:szCs w:val="24"/>
        </w:rPr>
        <w:t>P KARININKO KOSTIUMO KELNIŲ MODELIS</w:t>
      </w:r>
    </w:p>
    <w:p w14:paraId="4E94B8E6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1C" wp14:editId="4E94B91D">
            <wp:extent cx="6122035" cy="58175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8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E7" w14:textId="77777777" w:rsidR="0027643F" w:rsidRPr="00245405" w:rsidRDefault="0027643F" w:rsidP="0027643F"/>
    <w:p w14:paraId="4E94B8E8" w14:textId="77777777" w:rsidR="0027643F" w:rsidRDefault="00677EFD" w:rsidP="0027643F">
      <w:pPr>
        <w:keepNext/>
        <w:jc w:val="center"/>
      </w:pPr>
      <w:r w:rsidRPr="00677EFD">
        <w:rPr>
          <w:noProof/>
          <w:lang w:val="en-US"/>
        </w:rPr>
        <w:drawing>
          <wp:inline distT="0" distB="0" distL="0" distR="0" wp14:anchorId="4E94B91E" wp14:editId="4E94B91F">
            <wp:extent cx="1987556" cy="25101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40" cy="25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E9" w14:textId="77777777" w:rsidR="0027643F" w:rsidRPr="00671D29" w:rsidRDefault="0027643F" w:rsidP="00677EFD">
      <w:pPr>
        <w:keepNext/>
        <w:jc w:val="center"/>
        <w:rPr>
          <w:b/>
          <w:szCs w:val="24"/>
          <w:lang w:val="it-IT"/>
        </w:rPr>
      </w:pPr>
      <w:r>
        <w:rPr>
          <w:szCs w:val="24"/>
        </w:rPr>
        <w:t>12</w:t>
      </w:r>
      <w:r w:rsidRPr="00245405">
        <w:rPr>
          <w:szCs w:val="24"/>
        </w:rPr>
        <w:t xml:space="preserve"> eskizas</w:t>
      </w:r>
      <w:r>
        <w:rPr>
          <w:szCs w:val="24"/>
        </w:rPr>
        <w:br w:type="page"/>
      </w:r>
      <w:r w:rsidRPr="00671D29">
        <w:rPr>
          <w:b/>
        </w:rPr>
        <w:lastRenderedPageBreak/>
        <w:t>KJP KARININKO KOSTIUMO ŠVARKO MODELIS</w:t>
      </w:r>
    </w:p>
    <w:p w14:paraId="4E94B8EA" w14:textId="77777777" w:rsidR="0027643F" w:rsidRDefault="0027643F" w:rsidP="0027643F">
      <w:pPr>
        <w:keepNext/>
      </w:pPr>
      <w:r>
        <w:rPr>
          <w:noProof/>
          <w:lang w:val="en-US"/>
        </w:rPr>
        <w:drawing>
          <wp:inline distT="0" distB="0" distL="0" distR="0" wp14:anchorId="4E94B920" wp14:editId="4E94B921">
            <wp:extent cx="5747657" cy="8377112"/>
            <wp:effectExtent l="0" t="0" r="5715" b="5080"/>
            <wp:docPr id="14" name="Picture 14" descr="KJP-kar-sv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JP-kar-svar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48" cy="83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8EB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13</w:t>
      </w:r>
      <w:r w:rsidRPr="00245405">
        <w:rPr>
          <w:b w:val="0"/>
          <w:sz w:val="24"/>
          <w:szCs w:val="24"/>
        </w:rPr>
        <w:t xml:space="preserve"> eskizas</w:t>
      </w:r>
    </w:p>
    <w:p w14:paraId="4E94B8EC" w14:textId="77777777" w:rsidR="0027643F" w:rsidRPr="009C37EB" w:rsidRDefault="0027643F" w:rsidP="0027643F">
      <w:pPr>
        <w:spacing w:before="120"/>
        <w:jc w:val="center"/>
        <w:rPr>
          <w:b/>
          <w:caps/>
          <w:sz w:val="16"/>
          <w:szCs w:val="16"/>
        </w:rPr>
      </w:pPr>
      <w:r>
        <w:rPr>
          <w:b/>
          <w:szCs w:val="24"/>
        </w:rPr>
        <w:br w:type="page"/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27643F" w:rsidRPr="006B75A8" w14:paraId="4E94B8F5" w14:textId="77777777" w:rsidTr="00865B09">
        <w:tc>
          <w:tcPr>
            <w:tcW w:w="4644" w:type="dxa"/>
            <w:shd w:val="clear" w:color="auto" w:fill="auto"/>
          </w:tcPr>
          <w:p w14:paraId="4E94B8ED" w14:textId="77777777" w:rsidR="0027643F" w:rsidRPr="00671D29" w:rsidRDefault="0027643F" w:rsidP="00865B09">
            <w:pPr>
              <w:spacing w:before="120"/>
              <w:jc w:val="center"/>
              <w:rPr>
                <w:b/>
                <w:caps/>
              </w:rPr>
            </w:pPr>
            <w:r w:rsidRPr="00671D29">
              <w:rPr>
                <w:b/>
                <w:szCs w:val="24"/>
              </w:rPr>
              <w:lastRenderedPageBreak/>
              <w:t>KJP KARININKO KOSTIUMO ŠVARKO ATVARTAS</w:t>
            </w:r>
          </w:p>
          <w:p w14:paraId="4E94B8EE" w14:textId="77777777" w:rsidR="0027643F" w:rsidRPr="006B75A8" w:rsidRDefault="00976F77" w:rsidP="00865B09">
            <w:pPr>
              <w:spacing w:before="120"/>
              <w:jc w:val="center"/>
              <w:rPr>
                <w:b/>
                <w:caps/>
              </w:rPr>
            </w:pPr>
            <w:r w:rsidRPr="00976F77">
              <w:rPr>
                <w:b/>
                <w:caps/>
                <w:noProof/>
                <w:lang w:val="en-US"/>
              </w:rPr>
              <w:drawing>
                <wp:inline distT="0" distB="0" distL="0" distR="0" wp14:anchorId="4E94B922" wp14:editId="4E94B923">
                  <wp:extent cx="1872071" cy="32399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32" cy="325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EF" w14:textId="77777777" w:rsidR="0027643F" w:rsidRPr="006B75A8" w:rsidRDefault="0027643F" w:rsidP="00865B09">
            <w:pPr>
              <w:spacing w:before="120"/>
              <w:jc w:val="center"/>
              <w:rPr>
                <w:b/>
                <w:caps/>
              </w:rPr>
            </w:pPr>
            <w:r w:rsidRPr="006B75A8">
              <w:rPr>
                <w:szCs w:val="24"/>
              </w:rPr>
              <w:t>1</w:t>
            </w:r>
            <w:r>
              <w:rPr>
                <w:szCs w:val="24"/>
              </w:rPr>
              <w:t>4</w:t>
            </w:r>
            <w:r w:rsidRPr="006B75A8">
              <w:rPr>
                <w:szCs w:val="24"/>
              </w:rPr>
              <w:t xml:space="preserve"> eskizas</w:t>
            </w:r>
          </w:p>
        </w:tc>
        <w:tc>
          <w:tcPr>
            <w:tcW w:w="5103" w:type="dxa"/>
            <w:shd w:val="clear" w:color="auto" w:fill="auto"/>
          </w:tcPr>
          <w:p w14:paraId="4E94B8F0" w14:textId="77777777" w:rsidR="0027643F" w:rsidRPr="006B75A8" w:rsidRDefault="0027643F" w:rsidP="00865B09">
            <w:pPr>
              <w:spacing w:before="120"/>
              <w:jc w:val="center"/>
              <w:rPr>
                <w:b/>
                <w:caps/>
              </w:rPr>
            </w:pPr>
          </w:p>
          <w:p w14:paraId="4E94B8F1" w14:textId="77777777" w:rsidR="0027643F" w:rsidRPr="00671D29" w:rsidRDefault="0027643F" w:rsidP="00865B09">
            <w:pPr>
              <w:spacing w:before="120"/>
              <w:jc w:val="center"/>
              <w:rPr>
                <w:b/>
                <w:szCs w:val="24"/>
              </w:rPr>
            </w:pPr>
            <w:r w:rsidRPr="00671D29">
              <w:rPr>
                <w:b/>
                <w:szCs w:val="24"/>
              </w:rPr>
              <w:t xml:space="preserve">KJP KARININKO KOSTIUMO ŠVARKO </w:t>
            </w:r>
          </w:p>
          <w:p w14:paraId="4E94B8F2" w14:textId="77777777" w:rsidR="0027643F" w:rsidRPr="006B75A8" w:rsidRDefault="0027643F" w:rsidP="00865B09">
            <w:pPr>
              <w:spacing w:before="120"/>
              <w:jc w:val="center"/>
              <w:rPr>
                <w:caps/>
              </w:rPr>
            </w:pPr>
            <w:r w:rsidRPr="00671D29">
              <w:rPr>
                <w:b/>
                <w:szCs w:val="24"/>
              </w:rPr>
              <w:t>KIŠENĖ</w:t>
            </w:r>
          </w:p>
          <w:p w14:paraId="4E94B8F3" w14:textId="77777777" w:rsidR="0027643F" w:rsidRPr="006B75A8" w:rsidRDefault="00976F77" w:rsidP="00865B09">
            <w:pPr>
              <w:spacing w:before="120"/>
              <w:jc w:val="center"/>
              <w:rPr>
                <w:b/>
                <w:caps/>
              </w:rPr>
            </w:pPr>
            <w:r w:rsidRPr="00976F77">
              <w:rPr>
                <w:b/>
                <w:caps/>
                <w:noProof/>
                <w:lang w:val="en-US"/>
              </w:rPr>
              <w:drawing>
                <wp:inline distT="0" distB="0" distL="0" distR="0" wp14:anchorId="4E94B924" wp14:editId="4E94B925">
                  <wp:extent cx="2518410" cy="133000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5" cy="134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F4" w14:textId="77777777" w:rsidR="0027643F" w:rsidRPr="006B75A8" w:rsidRDefault="0027643F" w:rsidP="00865B09">
            <w:pPr>
              <w:spacing w:before="120"/>
              <w:jc w:val="center"/>
              <w:rPr>
                <w:b/>
                <w:caps/>
              </w:rPr>
            </w:pPr>
            <w:r w:rsidRPr="006B75A8">
              <w:rPr>
                <w:szCs w:val="24"/>
              </w:rPr>
              <w:t>1</w:t>
            </w:r>
            <w:r>
              <w:rPr>
                <w:szCs w:val="24"/>
              </w:rPr>
              <w:t>5</w:t>
            </w:r>
            <w:r w:rsidRPr="006B75A8">
              <w:rPr>
                <w:szCs w:val="24"/>
              </w:rPr>
              <w:t xml:space="preserve"> eskizas</w:t>
            </w:r>
          </w:p>
        </w:tc>
      </w:tr>
    </w:tbl>
    <w:p w14:paraId="4E94B8F6" w14:textId="77777777" w:rsidR="0027643F" w:rsidRDefault="0027643F" w:rsidP="0027643F">
      <w:pPr>
        <w:pStyle w:val="Caption"/>
        <w:jc w:val="center"/>
        <w:rPr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64"/>
        <w:gridCol w:w="4039"/>
      </w:tblGrid>
      <w:tr w:rsidR="0027643F" w:rsidRPr="00494993" w14:paraId="4E94B900" w14:textId="77777777" w:rsidTr="00865B09">
        <w:tc>
          <w:tcPr>
            <w:tcW w:w="5283" w:type="dxa"/>
            <w:shd w:val="clear" w:color="auto" w:fill="auto"/>
          </w:tcPr>
          <w:p w14:paraId="4E94B8F7" w14:textId="77777777" w:rsidR="0027643F" w:rsidRPr="00671D29" w:rsidRDefault="0027643F" w:rsidP="00865B09">
            <w:pPr>
              <w:pStyle w:val="Caption"/>
              <w:jc w:val="center"/>
              <w:rPr>
                <w:sz w:val="24"/>
                <w:szCs w:val="24"/>
              </w:rPr>
            </w:pPr>
            <w:r w:rsidRPr="00671D29">
              <w:rPr>
                <w:sz w:val="24"/>
                <w:szCs w:val="24"/>
              </w:rPr>
              <w:t>KJP KARININKO KOSTIUMO ŠVARKO</w:t>
            </w:r>
          </w:p>
          <w:p w14:paraId="4E94B8F8" w14:textId="77777777" w:rsidR="0027643F" w:rsidRPr="00494993" w:rsidRDefault="0027643F" w:rsidP="00865B09">
            <w:pPr>
              <w:pStyle w:val="Caption"/>
              <w:jc w:val="center"/>
              <w:rPr>
                <w:b w:val="0"/>
                <w:sz w:val="24"/>
                <w:szCs w:val="24"/>
              </w:rPr>
            </w:pPr>
            <w:r w:rsidRPr="00671D29">
              <w:rPr>
                <w:sz w:val="24"/>
                <w:szCs w:val="24"/>
              </w:rPr>
              <w:t xml:space="preserve"> RANKOVĖS</w:t>
            </w:r>
          </w:p>
          <w:p w14:paraId="4E94B8F9" w14:textId="77777777" w:rsidR="0027643F" w:rsidRPr="00494993" w:rsidRDefault="00976F77" w:rsidP="00865B09">
            <w:pPr>
              <w:pStyle w:val="Caption"/>
              <w:jc w:val="center"/>
              <w:rPr>
                <w:b w:val="0"/>
                <w:sz w:val="24"/>
                <w:szCs w:val="24"/>
              </w:rPr>
            </w:pPr>
            <w:r w:rsidRPr="00976F77">
              <w:rPr>
                <w:b w:val="0"/>
                <w:noProof/>
                <w:sz w:val="24"/>
                <w:szCs w:val="24"/>
                <w:lang w:val="en-US"/>
              </w:rPr>
              <w:drawing>
                <wp:inline distT="0" distB="0" distL="0" distR="0" wp14:anchorId="4E94B926" wp14:editId="4E94B927">
                  <wp:extent cx="3396342" cy="3646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973" cy="366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FA" w14:textId="77777777" w:rsidR="0027643F" w:rsidRPr="00292C48" w:rsidRDefault="0027643F" w:rsidP="00865B09">
            <w:pPr>
              <w:jc w:val="center"/>
            </w:pPr>
            <w:r w:rsidRPr="00494993">
              <w:rPr>
                <w:szCs w:val="24"/>
              </w:rPr>
              <w:t>1</w:t>
            </w:r>
            <w:r>
              <w:rPr>
                <w:szCs w:val="24"/>
              </w:rPr>
              <w:t>6</w:t>
            </w:r>
            <w:r w:rsidRPr="00494993">
              <w:rPr>
                <w:szCs w:val="24"/>
              </w:rPr>
              <w:t xml:space="preserve"> eskizas</w:t>
            </w:r>
          </w:p>
          <w:p w14:paraId="4E94B8FB" w14:textId="77777777" w:rsidR="0027643F" w:rsidRPr="009C37EB" w:rsidRDefault="0027643F" w:rsidP="00865B09"/>
        </w:tc>
        <w:tc>
          <w:tcPr>
            <w:tcW w:w="4039" w:type="dxa"/>
            <w:shd w:val="clear" w:color="auto" w:fill="auto"/>
          </w:tcPr>
          <w:p w14:paraId="4E94B8FC" w14:textId="77777777" w:rsidR="0027643F" w:rsidRPr="00671D29" w:rsidRDefault="0027643F" w:rsidP="00865B09">
            <w:pPr>
              <w:jc w:val="center"/>
              <w:rPr>
                <w:b/>
                <w:szCs w:val="24"/>
              </w:rPr>
            </w:pPr>
            <w:r w:rsidRPr="00671D29">
              <w:rPr>
                <w:b/>
                <w:szCs w:val="24"/>
              </w:rPr>
              <w:t>KJP KARININKO KOSTIUMO ŠVARKO PAMUŠALO VIDINĖS KIŠENĖS</w:t>
            </w:r>
          </w:p>
          <w:p w14:paraId="4E94B8FD" w14:textId="77777777" w:rsidR="0027643F" w:rsidRDefault="00976F77" w:rsidP="00865B09">
            <w:pPr>
              <w:pStyle w:val="Caption"/>
              <w:jc w:val="center"/>
            </w:pPr>
            <w:r w:rsidRPr="00976F77">
              <w:rPr>
                <w:noProof/>
                <w:lang w:val="en-US"/>
              </w:rPr>
              <w:drawing>
                <wp:inline distT="0" distB="0" distL="0" distR="0" wp14:anchorId="4E94B928" wp14:editId="4E94B929">
                  <wp:extent cx="2021864" cy="378822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7" cy="380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B8FE" w14:textId="77777777" w:rsidR="0027643F" w:rsidRPr="00292C48" w:rsidRDefault="0027643F" w:rsidP="00865B09">
            <w:pPr>
              <w:jc w:val="center"/>
            </w:pPr>
            <w:r w:rsidRPr="00494993">
              <w:rPr>
                <w:szCs w:val="24"/>
              </w:rPr>
              <w:t>1</w:t>
            </w:r>
            <w:r>
              <w:rPr>
                <w:szCs w:val="24"/>
              </w:rPr>
              <w:t>7</w:t>
            </w:r>
            <w:r w:rsidRPr="00494993">
              <w:rPr>
                <w:szCs w:val="24"/>
              </w:rPr>
              <w:t xml:space="preserve"> eskizas</w:t>
            </w:r>
          </w:p>
          <w:p w14:paraId="4E94B8FF" w14:textId="77777777" w:rsidR="0027643F" w:rsidRPr="00292C48" w:rsidRDefault="0027643F" w:rsidP="00865B09"/>
        </w:tc>
      </w:tr>
    </w:tbl>
    <w:p w14:paraId="4E94B901" w14:textId="77777777" w:rsidR="0027643F" w:rsidRPr="00671D29" w:rsidRDefault="0027643F" w:rsidP="0027643F">
      <w:pPr>
        <w:spacing w:before="120"/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Pr="00671D29">
        <w:rPr>
          <w:b/>
          <w:szCs w:val="24"/>
        </w:rPr>
        <w:lastRenderedPageBreak/>
        <w:t>KJP KARININKO KOSTIUMO KELNIŲ MODELIS</w:t>
      </w:r>
    </w:p>
    <w:p w14:paraId="4E94B902" w14:textId="77777777" w:rsidR="0027643F" w:rsidRDefault="00976F77" w:rsidP="0027643F">
      <w:pPr>
        <w:spacing w:before="120"/>
        <w:jc w:val="center"/>
        <w:rPr>
          <w:b/>
          <w:szCs w:val="24"/>
        </w:rPr>
      </w:pPr>
      <w:r w:rsidRPr="00976F77">
        <w:rPr>
          <w:b/>
          <w:noProof/>
          <w:szCs w:val="24"/>
          <w:lang w:val="en-US"/>
        </w:rPr>
        <w:drawing>
          <wp:inline distT="0" distB="0" distL="0" distR="0" wp14:anchorId="4E94B92A" wp14:editId="4E94B92B">
            <wp:extent cx="6122035" cy="58175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8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903" w14:textId="77777777" w:rsidR="0027643F" w:rsidRDefault="00976F77" w:rsidP="0027643F">
      <w:pPr>
        <w:spacing w:before="120"/>
        <w:jc w:val="center"/>
        <w:rPr>
          <w:b/>
          <w:szCs w:val="24"/>
        </w:rPr>
      </w:pPr>
      <w:r w:rsidRPr="00976F77">
        <w:rPr>
          <w:b/>
          <w:noProof/>
          <w:szCs w:val="24"/>
          <w:lang w:val="en-US"/>
        </w:rPr>
        <w:drawing>
          <wp:inline distT="0" distB="0" distL="0" distR="0" wp14:anchorId="4E94B92C" wp14:editId="4E94B92D">
            <wp:extent cx="2088059" cy="2627086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20" cy="26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904" w14:textId="77777777" w:rsidR="00FF682D" w:rsidRDefault="0027643F" w:rsidP="0027643F">
      <w:pPr>
        <w:pStyle w:val="Caption"/>
        <w:jc w:val="center"/>
        <w:rPr>
          <w:sz w:val="16"/>
          <w:szCs w:val="16"/>
        </w:rPr>
      </w:pPr>
      <w:r>
        <w:rPr>
          <w:b w:val="0"/>
          <w:sz w:val="24"/>
          <w:szCs w:val="24"/>
        </w:rPr>
        <w:t>18</w:t>
      </w:r>
      <w:r w:rsidRPr="00245405">
        <w:rPr>
          <w:b w:val="0"/>
          <w:sz w:val="24"/>
          <w:szCs w:val="24"/>
        </w:rPr>
        <w:t xml:space="preserve"> eskizas</w:t>
      </w:r>
    </w:p>
    <w:p w14:paraId="4E94B905" w14:textId="77777777" w:rsidR="00380C3F" w:rsidRPr="00380C3F" w:rsidRDefault="00380C3F" w:rsidP="00C97DD2">
      <w:pPr>
        <w:ind w:left="7088"/>
        <w:rPr>
          <w:sz w:val="16"/>
          <w:szCs w:val="16"/>
        </w:rPr>
      </w:pPr>
    </w:p>
    <w:sectPr w:rsidR="00380C3F" w:rsidRPr="00380C3F" w:rsidSect="00045C10">
      <w:headerReference w:type="even" r:id="rId27"/>
      <w:headerReference w:type="default" r:id="rId28"/>
      <w:footerReference w:type="even" r:id="rId29"/>
      <w:pgSz w:w="11909" w:h="16834" w:code="9"/>
      <w:pgMar w:top="1134" w:right="567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817CA" w14:textId="77777777" w:rsidR="00834F31" w:rsidRDefault="00834F31">
      <w:r>
        <w:separator/>
      </w:r>
    </w:p>
  </w:endnote>
  <w:endnote w:type="continuationSeparator" w:id="0">
    <w:p w14:paraId="343B3D54" w14:textId="77777777" w:rsidR="00834F31" w:rsidRDefault="0083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4B936" w14:textId="77777777" w:rsidR="00B81E3E" w:rsidRDefault="00B81E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94B937" w14:textId="77777777" w:rsidR="00B81E3E" w:rsidRDefault="00B81E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49D2D" w14:textId="77777777" w:rsidR="00834F31" w:rsidRDefault="00834F31">
      <w:r>
        <w:separator/>
      </w:r>
    </w:p>
  </w:footnote>
  <w:footnote w:type="continuationSeparator" w:id="0">
    <w:p w14:paraId="64ED7088" w14:textId="77777777" w:rsidR="00834F31" w:rsidRDefault="0083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4B932" w14:textId="77777777" w:rsidR="00B81E3E" w:rsidRDefault="00B81E3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E94B933" w14:textId="77777777" w:rsidR="00B81E3E" w:rsidRDefault="00B81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4B934" w14:textId="4CCA0296" w:rsidR="005F56D8" w:rsidRDefault="005F56D8">
    <w:pPr>
      <w:pStyle w:val="Header"/>
      <w:jc w:val="center"/>
    </w:pPr>
    <w:r>
      <w:fldChar w:fldCharType="begin"/>
    </w:r>
    <w:r>
      <w:instrText>PAGE   \* MERGEFORMAT</w:instrText>
    </w:r>
    <w:r>
      <w:fldChar w:fldCharType="separate"/>
    </w:r>
    <w:r w:rsidR="002C13C0">
      <w:rPr>
        <w:noProof/>
      </w:rPr>
      <w:t>2</w:t>
    </w:r>
    <w:r>
      <w:fldChar w:fldCharType="end"/>
    </w:r>
  </w:p>
  <w:p w14:paraId="4E94B935" w14:textId="77777777" w:rsidR="00B81E3E" w:rsidRDefault="00B81E3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1D97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5716AFD"/>
    <w:multiLevelType w:val="multilevel"/>
    <w:tmpl w:val="7B54ADC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20"/>
        </w:tabs>
        <w:ind w:left="7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520"/>
        </w:tabs>
        <w:ind w:left="11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080"/>
        </w:tabs>
        <w:ind w:left="19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040"/>
        </w:tabs>
        <w:ind w:left="23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640"/>
        </w:tabs>
        <w:ind w:left="26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600"/>
        </w:tabs>
        <w:ind w:left="30600" w:hanging="1800"/>
      </w:pPr>
      <w:rPr>
        <w:rFonts w:hint="default"/>
      </w:rPr>
    </w:lvl>
  </w:abstractNum>
  <w:abstractNum w:abstractNumId="2" w15:restartNumberingAfterBreak="0">
    <w:nsid w:val="0C930E43"/>
    <w:multiLevelType w:val="multilevel"/>
    <w:tmpl w:val="8C94A14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14232CDC"/>
    <w:multiLevelType w:val="hybridMultilevel"/>
    <w:tmpl w:val="BC04750E"/>
    <w:lvl w:ilvl="0" w:tplc="5D54FC0A">
      <w:start w:val="1"/>
      <w:numFmt w:val="decimal"/>
      <w:lvlText w:val="%1."/>
      <w:lvlJc w:val="left"/>
      <w:pPr>
        <w:tabs>
          <w:tab w:val="num" w:pos="284"/>
        </w:tabs>
        <w:ind w:left="0" w:firstLine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82D1DA3"/>
    <w:multiLevelType w:val="multilevel"/>
    <w:tmpl w:val="FD9C12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8761F52"/>
    <w:multiLevelType w:val="multilevel"/>
    <w:tmpl w:val="FF7E237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68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68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85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firstLine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B5A73BF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BAC5C60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07B460E"/>
    <w:multiLevelType w:val="multilevel"/>
    <w:tmpl w:val="B74426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1C70AF3"/>
    <w:multiLevelType w:val="hybridMultilevel"/>
    <w:tmpl w:val="E71A986A"/>
    <w:lvl w:ilvl="0" w:tplc="0776905E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0" w15:restartNumberingAfterBreak="0">
    <w:nsid w:val="23C62C54"/>
    <w:multiLevelType w:val="multilevel"/>
    <w:tmpl w:val="41B63E8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116"/>
        </w:tabs>
        <w:ind w:left="241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3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82853B9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C947074"/>
    <w:multiLevelType w:val="hybridMultilevel"/>
    <w:tmpl w:val="5480477C"/>
    <w:lvl w:ilvl="0" w:tplc="478AF5F4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5F6321"/>
    <w:multiLevelType w:val="multilevel"/>
    <w:tmpl w:val="755234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889"/>
        </w:tabs>
        <w:ind w:left="58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711356D"/>
    <w:multiLevelType w:val="multilevel"/>
    <w:tmpl w:val="7DB2A3E0"/>
    <w:lvl w:ilvl="0">
      <w:start w:val="3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15" w15:restartNumberingAfterBreak="0">
    <w:nsid w:val="3875287C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95D686C"/>
    <w:multiLevelType w:val="multilevel"/>
    <w:tmpl w:val="3F16B9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C2038C1"/>
    <w:multiLevelType w:val="multilevel"/>
    <w:tmpl w:val="41B63E8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116"/>
        </w:tabs>
        <w:ind w:left="241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3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BD36F07"/>
    <w:multiLevelType w:val="multilevel"/>
    <w:tmpl w:val="46049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65AA6DAF"/>
    <w:multiLevelType w:val="hybridMultilevel"/>
    <w:tmpl w:val="EFF4E4A6"/>
    <w:lvl w:ilvl="0" w:tplc="1E3A10A6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BD92362"/>
    <w:multiLevelType w:val="multilevel"/>
    <w:tmpl w:val="467EAE48"/>
    <w:lvl w:ilvl="0">
      <w:start w:val="3"/>
      <w:numFmt w:val="decimal"/>
      <w:lvlText w:val="%1."/>
      <w:lvlJc w:val="left"/>
      <w:pPr>
        <w:tabs>
          <w:tab w:val="num" w:pos="374"/>
        </w:tabs>
        <w:ind w:left="374" w:hanging="37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34"/>
        </w:tabs>
        <w:ind w:left="734" w:hanging="37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6DD850A6"/>
    <w:multiLevelType w:val="hybridMultilevel"/>
    <w:tmpl w:val="0636C136"/>
    <w:lvl w:ilvl="0" w:tplc="AABA1892">
      <w:start w:val="1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DF22224"/>
    <w:multiLevelType w:val="multilevel"/>
    <w:tmpl w:val="6E94C6A8"/>
    <w:lvl w:ilvl="0">
      <w:start w:val="1"/>
      <w:numFmt w:val="decimal"/>
      <w:lvlText w:val="%1."/>
      <w:lvlJc w:val="left"/>
      <w:pPr>
        <w:tabs>
          <w:tab w:val="num" w:pos="680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center"/>
      <w:pPr>
        <w:tabs>
          <w:tab w:val="num" w:pos="624"/>
        </w:tabs>
        <w:ind w:left="0" w:firstLine="624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firstLine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 w15:restartNumberingAfterBreak="0">
    <w:nsid w:val="6E0E55DD"/>
    <w:multiLevelType w:val="hybridMultilevel"/>
    <w:tmpl w:val="C7964166"/>
    <w:lvl w:ilvl="0" w:tplc="539856A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A466F6"/>
    <w:multiLevelType w:val="multilevel"/>
    <w:tmpl w:val="66706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7415BDE"/>
    <w:multiLevelType w:val="multilevel"/>
    <w:tmpl w:val="48C298E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79673D4C"/>
    <w:multiLevelType w:val="multilevel"/>
    <w:tmpl w:val="6FACA1A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68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68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85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firstLine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7F327FC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3"/>
  </w:num>
  <w:num w:numId="3">
    <w:abstractNumId w:val="20"/>
  </w:num>
  <w:num w:numId="4">
    <w:abstractNumId w:val="16"/>
  </w:num>
  <w:num w:numId="5">
    <w:abstractNumId w:val="27"/>
  </w:num>
  <w:num w:numId="6">
    <w:abstractNumId w:val="12"/>
  </w:num>
  <w:num w:numId="7">
    <w:abstractNumId w:val="4"/>
  </w:num>
  <w:num w:numId="8">
    <w:abstractNumId w:val="1"/>
  </w:num>
  <w:num w:numId="9">
    <w:abstractNumId w:val="25"/>
  </w:num>
  <w:num w:numId="10">
    <w:abstractNumId w:val="23"/>
  </w:num>
  <w:num w:numId="11">
    <w:abstractNumId w:val="14"/>
  </w:num>
  <w:num w:numId="12">
    <w:abstractNumId w:val="15"/>
  </w:num>
  <w:num w:numId="13">
    <w:abstractNumId w:val="19"/>
  </w:num>
  <w:num w:numId="14">
    <w:abstractNumId w:val="2"/>
  </w:num>
  <w:num w:numId="15">
    <w:abstractNumId w:val="3"/>
  </w:num>
  <w:num w:numId="16">
    <w:abstractNumId w:val="9"/>
  </w:num>
  <w:num w:numId="17">
    <w:abstractNumId w:val="5"/>
  </w:num>
  <w:num w:numId="18">
    <w:abstractNumId w:val="17"/>
  </w:num>
  <w:num w:numId="19">
    <w:abstractNumId w:val="8"/>
  </w:num>
  <w:num w:numId="20">
    <w:abstractNumId w:val="26"/>
  </w:num>
  <w:num w:numId="21">
    <w:abstractNumId w:val="7"/>
  </w:num>
  <w:num w:numId="22">
    <w:abstractNumId w:val="21"/>
  </w:num>
  <w:num w:numId="23">
    <w:abstractNumId w:val="10"/>
  </w:num>
  <w:num w:numId="24">
    <w:abstractNumId w:val="6"/>
  </w:num>
  <w:num w:numId="25">
    <w:abstractNumId w:val="11"/>
  </w:num>
  <w:num w:numId="26">
    <w:abstractNumId w:val="0"/>
  </w:num>
  <w:num w:numId="27">
    <w:abstractNumId w:val="24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25"/>
    <w:rsid w:val="00005171"/>
    <w:rsid w:val="00006DC1"/>
    <w:rsid w:val="00007173"/>
    <w:rsid w:val="00013E7F"/>
    <w:rsid w:val="000341A7"/>
    <w:rsid w:val="00043CA0"/>
    <w:rsid w:val="00045C10"/>
    <w:rsid w:val="000524D6"/>
    <w:rsid w:val="00053781"/>
    <w:rsid w:val="000550A9"/>
    <w:rsid w:val="00055B51"/>
    <w:rsid w:val="000567D0"/>
    <w:rsid w:val="00061DAA"/>
    <w:rsid w:val="0006618C"/>
    <w:rsid w:val="00070D02"/>
    <w:rsid w:val="00084A68"/>
    <w:rsid w:val="00086B70"/>
    <w:rsid w:val="000B7A73"/>
    <w:rsid w:val="000C1CCE"/>
    <w:rsid w:val="000C282E"/>
    <w:rsid w:val="000C775E"/>
    <w:rsid w:val="000E5186"/>
    <w:rsid w:val="000E53DA"/>
    <w:rsid w:val="000E7DBD"/>
    <w:rsid w:val="000F43D4"/>
    <w:rsid w:val="00110BCE"/>
    <w:rsid w:val="00112775"/>
    <w:rsid w:val="00121AD9"/>
    <w:rsid w:val="00127CCD"/>
    <w:rsid w:val="00127F80"/>
    <w:rsid w:val="00142005"/>
    <w:rsid w:val="001443E2"/>
    <w:rsid w:val="00153554"/>
    <w:rsid w:val="0015660D"/>
    <w:rsid w:val="001627A7"/>
    <w:rsid w:val="0016697C"/>
    <w:rsid w:val="001749B9"/>
    <w:rsid w:val="00175830"/>
    <w:rsid w:val="001850EC"/>
    <w:rsid w:val="001877FA"/>
    <w:rsid w:val="00190153"/>
    <w:rsid w:val="00190FE5"/>
    <w:rsid w:val="001971E5"/>
    <w:rsid w:val="00197240"/>
    <w:rsid w:val="001A1218"/>
    <w:rsid w:val="001A446F"/>
    <w:rsid w:val="001A53B0"/>
    <w:rsid w:val="001B7914"/>
    <w:rsid w:val="001C7E1A"/>
    <w:rsid w:val="001D1593"/>
    <w:rsid w:val="001D2EAA"/>
    <w:rsid w:val="001F3B28"/>
    <w:rsid w:val="002201AF"/>
    <w:rsid w:val="00230CFB"/>
    <w:rsid w:val="00236211"/>
    <w:rsid w:val="00245405"/>
    <w:rsid w:val="00274C30"/>
    <w:rsid w:val="0027643F"/>
    <w:rsid w:val="00287B7B"/>
    <w:rsid w:val="00290AB4"/>
    <w:rsid w:val="00291F02"/>
    <w:rsid w:val="00292C48"/>
    <w:rsid w:val="002A1831"/>
    <w:rsid w:val="002A6371"/>
    <w:rsid w:val="002B07E4"/>
    <w:rsid w:val="002C13C0"/>
    <w:rsid w:val="002D7F15"/>
    <w:rsid w:val="002E125F"/>
    <w:rsid w:val="002F7D33"/>
    <w:rsid w:val="00303359"/>
    <w:rsid w:val="0031590C"/>
    <w:rsid w:val="00317092"/>
    <w:rsid w:val="0035026F"/>
    <w:rsid w:val="0035753A"/>
    <w:rsid w:val="0036368D"/>
    <w:rsid w:val="003665EA"/>
    <w:rsid w:val="00371B49"/>
    <w:rsid w:val="00380C3F"/>
    <w:rsid w:val="00380F72"/>
    <w:rsid w:val="003A0526"/>
    <w:rsid w:val="003A1262"/>
    <w:rsid w:val="003A25B0"/>
    <w:rsid w:val="003B0B5E"/>
    <w:rsid w:val="003B2B52"/>
    <w:rsid w:val="003C4C43"/>
    <w:rsid w:val="003C4DAE"/>
    <w:rsid w:val="003D31BA"/>
    <w:rsid w:val="003D53B1"/>
    <w:rsid w:val="003E0F74"/>
    <w:rsid w:val="003E39DA"/>
    <w:rsid w:val="003E3D1B"/>
    <w:rsid w:val="003E6CDA"/>
    <w:rsid w:val="003F5F0E"/>
    <w:rsid w:val="0040382F"/>
    <w:rsid w:val="00404C01"/>
    <w:rsid w:val="0041050C"/>
    <w:rsid w:val="00415DEC"/>
    <w:rsid w:val="00432A80"/>
    <w:rsid w:val="004424C0"/>
    <w:rsid w:val="00443F4B"/>
    <w:rsid w:val="00447FD3"/>
    <w:rsid w:val="004515DA"/>
    <w:rsid w:val="00460A90"/>
    <w:rsid w:val="00464DD5"/>
    <w:rsid w:val="004656F9"/>
    <w:rsid w:val="00481C5D"/>
    <w:rsid w:val="00484451"/>
    <w:rsid w:val="00485B30"/>
    <w:rsid w:val="00494993"/>
    <w:rsid w:val="00494C22"/>
    <w:rsid w:val="004A0D96"/>
    <w:rsid w:val="004A2089"/>
    <w:rsid w:val="004A2A19"/>
    <w:rsid w:val="004A4645"/>
    <w:rsid w:val="004A706A"/>
    <w:rsid w:val="004B1606"/>
    <w:rsid w:val="004B6120"/>
    <w:rsid w:val="004C05E5"/>
    <w:rsid w:val="004C1ED9"/>
    <w:rsid w:val="004D5019"/>
    <w:rsid w:val="004E2D07"/>
    <w:rsid w:val="004E32E7"/>
    <w:rsid w:val="004F332C"/>
    <w:rsid w:val="004F4E63"/>
    <w:rsid w:val="005026F2"/>
    <w:rsid w:val="00510095"/>
    <w:rsid w:val="00520E91"/>
    <w:rsid w:val="00543B9B"/>
    <w:rsid w:val="00546E57"/>
    <w:rsid w:val="00547656"/>
    <w:rsid w:val="00551401"/>
    <w:rsid w:val="00552D6A"/>
    <w:rsid w:val="00565352"/>
    <w:rsid w:val="00575CB3"/>
    <w:rsid w:val="005849F8"/>
    <w:rsid w:val="00585D8F"/>
    <w:rsid w:val="005866A8"/>
    <w:rsid w:val="005931A2"/>
    <w:rsid w:val="005A211B"/>
    <w:rsid w:val="005B06DC"/>
    <w:rsid w:val="005B4D0C"/>
    <w:rsid w:val="005C2EC6"/>
    <w:rsid w:val="005D1586"/>
    <w:rsid w:val="005F56D8"/>
    <w:rsid w:val="0061587E"/>
    <w:rsid w:val="006467E0"/>
    <w:rsid w:val="00661558"/>
    <w:rsid w:val="0067442E"/>
    <w:rsid w:val="006760A2"/>
    <w:rsid w:val="00677EFD"/>
    <w:rsid w:val="00680AF3"/>
    <w:rsid w:val="00685D31"/>
    <w:rsid w:val="00686D68"/>
    <w:rsid w:val="006B75A8"/>
    <w:rsid w:val="006C0225"/>
    <w:rsid w:val="006C7B2D"/>
    <w:rsid w:val="006E5E46"/>
    <w:rsid w:val="006F6ED2"/>
    <w:rsid w:val="00720A58"/>
    <w:rsid w:val="00733E4E"/>
    <w:rsid w:val="0073650C"/>
    <w:rsid w:val="00740DCE"/>
    <w:rsid w:val="00741D27"/>
    <w:rsid w:val="0075636F"/>
    <w:rsid w:val="007567E6"/>
    <w:rsid w:val="00757F40"/>
    <w:rsid w:val="00775325"/>
    <w:rsid w:val="00776FB0"/>
    <w:rsid w:val="00787D90"/>
    <w:rsid w:val="00787F37"/>
    <w:rsid w:val="00793F31"/>
    <w:rsid w:val="007A0606"/>
    <w:rsid w:val="007A4C5B"/>
    <w:rsid w:val="007B73B9"/>
    <w:rsid w:val="007C5994"/>
    <w:rsid w:val="007D128B"/>
    <w:rsid w:val="007E054E"/>
    <w:rsid w:val="007E05AB"/>
    <w:rsid w:val="00800B12"/>
    <w:rsid w:val="00802056"/>
    <w:rsid w:val="00804A41"/>
    <w:rsid w:val="00805E9C"/>
    <w:rsid w:val="008163E1"/>
    <w:rsid w:val="00822BE0"/>
    <w:rsid w:val="00834F31"/>
    <w:rsid w:val="00842395"/>
    <w:rsid w:val="00847191"/>
    <w:rsid w:val="008521B6"/>
    <w:rsid w:val="00857E94"/>
    <w:rsid w:val="00860C99"/>
    <w:rsid w:val="0086799F"/>
    <w:rsid w:val="0088538C"/>
    <w:rsid w:val="00894696"/>
    <w:rsid w:val="00897CC5"/>
    <w:rsid w:val="00897E1E"/>
    <w:rsid w:val="008B3280"/>
    <w:rsid w:val="008D10F5"/>
    <w:rsid w:val="008D25C6"/>
    <w:rsid w:val="008D4A36"/>
    <w:rsid w:val="008E6F83"/>
    <w:rsid w:val="008F5BE2"/>
    <w:rsid w:val="0093511F"/>
    <w:rsid w:val="009353D4"/>
    <w:rsid w:val="00942E9C"/>
    <w:rsid w:val="009559DF"/>
    <w:rsid w:val="0097165B"/>
    <w:rsid w:val="009719B3"/>
    <w:rsid w:val="009750E7"/>
    <w:rsid w:val="00976225"/>
    <w:rsid w:val="0097624B"/>
    <w:rsid w:val="00976F77"/>
    <w:rsid w:val="00980FB1"/>
    <w:rsid w:val="009823DB"/>
    <w:rsid w:val="00995B2F"/>
    <w:rsid w:val="009A18D1"/>
    <w:rsid w:val="009A5D74"/>
    <w:rsid w:val="009A701F"/>
    <w:rsid w:val="009B67B4"/>
    <w:rsid w:val="009C37EB"/>
    <w:rsid w:val="009C519E"/>
    <w:rsid w:val="009C5B5C"/>
    <w:rsid w:val="009D0234"/>
    <w:rsid w:val="009F6320"/>
    <w:rsid w:val="00A204A0"/>
    <w:rsid w:val="00A20E88"/>
    <w:rsid w:val="00A2147F"/>
    <w:rsid w:val="00A34FD8"/>
    <w:rsid w:val="00A47D21"/>
    <w:rsid w:val="00A5003B"/>
    <w:rsid w:val="00A50053"/>
    <w:rsid w:val="00A548C1"/>
    <w:rsid w:val="00A54E18"/>
    <w:rsid w:val="00A6414D"/>
    <w:rsid w:val="00A721EB"/>
    <w:rsid w:val="00A92E31"/>
    <w:rsid w:val="00A943E7"/>
    <w:rsid w:val="00A94A94"/>
    <w:rsid w:val="00AA1232"/>
    <w:rsid w:val="00AA26BC"/>
    <w:rsid w:val="00AA4632"/>
    <w:rsid w:val="00AE4302"/>
    <w:rsid w:val="00AE491B"/>
    <w:rsid w:val="00AF2D1C"/>
    <w:rsid w:val="00AF47AC"/>
    <w:rsid w:val="00AF5410"/>
    <w:rsid w:val="00AF5EEB"/>
    <w:rsid w:val="00B0496C"/>
    <w:rsid w:val="00B232E4"/>
    <w:rsid w:val="00B61740"/>
    <w:rsid w:val="00B6320E"/>
    <w:rsid w:val="00B65117"/>
    <w:rsid w:val="00B81E3E"/>
    <w:rsid w:val="00B91A52"/>
    <w:rsid w:val="00BB0591"/>
    <w:rsid w:val="00BB6F01"/>
    <w:rsid w:val="00BC31CE"/>
    <w:rsid w:val="00BC48BC"/>
    <w:rsid w:val="00BC6628"/>
    <w:rsid w:val="00BD0B23"/>
    <w:rsid w:val="00BE2123"/>
    <w:rsid w:val="00BE423E"/>
    <w:rsid w:val="00BE6AAF"/>
    <w:rsid w:val="00BF1DC5"/>
    <w:rsid w:val="00BF4EFF"/>
    <w:rsid w:val="00BF651D"/>
    <w:rsid w:val="00C1136A"/>
    <w:rsid w:val="00C26119"/>
    <w:rsid w:val="00C30E43"/>
    <w:rsid w:val="00C356FD"/>
    <w:rsid w:val="00C47958"/>
    <w:rsid w:val="00C64E6E"/>
    <w:rsid w:val="00C72DDE"/>
    <w:rsid w:val="00C772F2"/>
    <w:rsid w:val="00C8642A"/>
    <w:rsid w:val="00C8786D"/>
    <w:rsid w:val="00C9104A"/>
    <w:rsid w:val="00C97DD2"/>
    <w:rsid w:val="00CB7ECC"/>
    <w:rsid w:val="00CC0C74"/>
    <w:rsid w:val="00CD44DE"/>
    <w:rsid w:val="00CD4B6B"/>
    <w:rsid w:val="00CD4CDA"/>
    <w:rsid w:val="00CE0831"/>
    <w:rsid w:val="00CE6F9E"/>
    <w:rsid w:val="00CF76AA"/>
    <w:rsid w:val="00D022DB"/>
    <w:rsid w:val="00D05624"/>
    <w:rsid w:val="00D1002A"/>
    <w:rsid w:val="00D10BF4"/>
    <w:rsid w:val="00D26B60"/>
    <w:rsid w:val="00D34F6E"/>
    <w:rsid w:val="00D435D1"/>
    <w:rsid w:val="00D51541"/>
    <w:rsid w:val="00D6092B"/>
    <w:rsid w:val="00D7105C"/>
    <w:rsid w:val="00D711C9"/>
    <w:rsid w:val="00D80E9B"/>
    <w:rsid w:val="00D838BA"/>
    <w:rsid w:val="00D95BD9"/>
    <w:rsid w:val="00DA229D"/>
    <w:rsid w:val="00DA3AC5"/>
    <w:rsid w:val="00DA3B82"/>
    <w:rsid w:val="00DA4DE7"/>
    <w:rsid w:val="00DC112A"/>
    <w:rsid w:val="00DC5856"/>
    <w:rsid w:val="00DC61B3"/>
    <w:rsid w:val="00DE0161"/>
    <w:rsid w:val="00DE617A"/>
    <w:rsid w:val="00DF08D9"/>
    <w:rsid w:val="00DF18C9"/>
    <w:rsid w:val="00DF509C"/>
    <w:rsid w:val="00E01EF0"/>
    <w:rsid w:val="00E31FDB"/>
    <w:rsid w:val="00E378C1"/>
    <w:rsid w:val="00E4588B"/>
    <w:rsid w:val="00E45C84"/>
    <w:rsid w:val="00E46529"/>
    <w:rsid w:val="00E477E5"/>
    <w:rsid w:val="00E47EA1"/>
    <w:rsid w:val="00E61F32"/>
    <w:rsid w:val="00E63E8F"/>
    <w:rsid w:val="00E73B32"/>
    <w:rsid w:val="00EA223C"/>
    <w:rsid w:val="00EA4846"/>
    <w:rsid w:val="00EC7FE9"/>
    <w:rsid w:val="00ED3360"/>
    <w:rsid w:val="00ED5AEB"/>
    <w:rsid w:val="00EE1597"/>
    <w:rsid w:val="00F20511"/>
    <w:rsid w:val="00F31FC0"/>
    <w:rsid w:val="00F3309C"/>
    <w:rsid w:val="00F4079F"/>
    <w:rsid w:val="00F46FC3"/>
    <w:rsid w:val="00F47CD6"/>
    <w:rsid w:val="00F51E63"/>
    <w:rsid w:val="00F52705"/>
    <w:rsid w:val="00F56AF2"/>
    <w:rsid w:val="00F56D64"/>
    <w:rsid w:val="00F6193E"/>
    <w:rsid w:val="00F70033"/>
    <w:rsid w:val="00F878D5"/>
    <w:rsid w:val="00F9168B"/>
    <w:rsid w:val="00F94DFC"/>
    <w:rsid w:val="00FA3112"/>
    <w:rsid w:val="00FA393F"/>
    <w:rsid w:val="00FA5D2D"/>
    <w:rsid w:val="00FA7998"/>
    <w:rsid w:val="00FB6647"/>
    <w:rsid w:val="00FC2122"/>
    <w:rsid w:val="00FC4AEA"/>
    <w:rsid w:val="00FC6280"/>
    <w:rsid w:val="00FD469E"/>
    <w:rsid w:val="00FE0A8B"/>
    <w:rsid w:val="00FE13C2"/>
    <w:rsid w:val="00FE3F83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94B8AD"/>
  <w15:chartTrackingRefBased/>
  <w15:docId w15:val="{1F621F62-496F-4D84-B016-1CD41C0C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9B3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link w:val="BodyTextIndent2Char"/>
    <w:pPr>
      <w:ind w:firstLine="7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Caption">
    <w:name w:val="caption"/>
    <w:basedOn w:val="Normal"/>
    <w:next w:val="Normal"/>
    <w:qFormat/>
    <w:rsid w:val="00897E1E"/>
    <w:rPr>
      <w:b/>
      <w:bCs/>
      <w:sz w:val="20"/>
    </w:rPr>
  </w:style>
  <w:style w:type="character" w:styleId="Hyperlink">
    <w:name w:val="Hyperlink"/>
    <w:rsid w:val="00443F4B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FC4AE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FC4AEA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rsid w:val="002E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125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sid w:val="005F56D8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E63E8F"/>
    <w:pPr>
      <w:ind w:left="1296"/>
    </w:pPr>
  </w:style>
  <w:style w:type="table" w:styleId="TableGrid">
    <w:name w:val="Table Grid"/>
    <w:basedOn w:val="TableNormal"/>
    <w:rsid w:val="005B4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rsid w:val="004E2D07"/>
    <w:rPr>
      <w:szCs w:val="24"/>
    </w:rPr>
  </w:style>
  <w:style w:type="character" w:customStyle="1" w:styleId="BodyTextIndent2Char">
    <w:name w:val="Body Text Indent 2 Char"/>
    <w:link w:val="BodyTextIndent2"/>
    <w:rsid w:val="00D711C9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~wd07.t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1</TotalTime>
  <Pages>10</Pages>
  <Words>192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Apranga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Zita</dc:creator>
  <cp:lastModifiedBy>Windows User</cp:lastModifiedBy>
  <cp:revision>3</cp:revision>
  <cp:lastPrinted>2025-06-06T06:08:00Z</cp:lastPrinted>
  <dcterms:created xsi:type="dcterms:W3CDTF">2026-06-05T04:29:00Z</dcterms:created>
  <dcterms:modified xsi:type="dcterms:W3CDTF">2026-06-05T11:07:00Z</dcterms:modified>
</cp:coreProperties>
</file>