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F4B0" w14:textId="7D702513" w:rsidR="00E656EC" w:rsidRDefault="00E656EC" w:rsidP="00542F8C">
      <w:pPr>
        <w:jc w:val="center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>VIEŠOJI ĮSTAIGA LIETUVOS PRABAVIMO RŪMAI</w:t>
      </w:r>
    </w:p>
    <w:p w14:paraId="2D3BA16C" w14:textId="77777777" w:rsidR="00E656EC" w:rsidRDefault="00E656EC" w:rsidP="00542F8C">
      <w:pPr>
        <w:jc w:val="center"/>
        <w:rPr>
          <w:rFonts w:ascii="Times New Roman" w:hAnsi="Times New Roman"/>
          <w:b/>
          <w:bCs/>
          <w:lang w:val="lt-LT"/>
        </w:rPr>
      </w:pPr>
    </w:p>
    <w:p w14:paraId="3D6990BB" w14:textId="77777777" w:rsidR="00E656EC" w:rsidRDefault="00E656EC" w:rsidP="00542F8C">
      <w:pPr>
        <w:jc w:val="center"/>
        <w:rPr>
          <w:rFonts w:ascii="Times New Roman" w:hAnsi="Times New Roman"/>
          <w:b/>
          <w:bCs/>
          <w:lang w:val="lt-LT"/>
        </w:rPr>
      </w:pPr>
    </w:p>
    <w:p w14:paraId="20666E1B" w14:textId="1AF01616" w:rsidR="00F75EE0" w:rsidRPr="00C55341" w:rsidRDefault="00EC2331" w:rsidP="00E656EC">
      <w:pPr>
        <w:pStyle w:val="Pagrindinistekstas"/>
        <w:rPr>
          <w:rFonts w:ascii="Times New Roman" w:hAnsi="Times New Roman"/>
          <w:lang w:val="lt-LT"/>
        </w:rPr>
      </w:pPr>
      <w:r w:rsidRPr="00C55341">
        <w:rPr>
          <w:rFonts w:ascii="Times New Roman" w:hAnsi="Times New Roman"/>
          <w:lang w:val="lt-LT"/>
        </w:rPr>
        <w:t>BRIAUNUOT</w:t>
      </w:r>
      <w:r w:rsidR="00E656EC" w:rsidRPr="00C55341">
        <w:rPr>
          <w:rFonts w:ascii="Times New Roman" w:hAnsi="Times New Roman"/>
          <w:lang w:val="lt-LT"/>
        </w:rPr>
        <w:t xml:space="preserve">Ų DEIMANTŲ </w:t>
      </w:r>
      <w:r w:rsidRPr="00C55341">
        <w:rPr>
          <w:rFonts w:ascii="Times New Roman" w:hAnsi="Times New Roman"/>
          <w:lang w:val="lt-LT"/>
        </w:rPr>
        <w:t>ANALIZATO</w:t>
      </w:r>
      <w:r w:rsidR="00C55341" w:rsidRPr="00C55341">
        <w:rPr>
          <w:rFonts w:ascii="Times New Roman" w:hAnsi="Times New Roman"/>
          <w:lang w:val="lt-LT"/>
        </w:rPr>
        <w:t>R</w:t>
      </w:r>
      <w:r w:rsidRPr="00C55341">
        <w:rPr>
          <w:rFonts w:ascii="Times New Roman" w:hAnsi="Times New Roman"/>
          <w:lang w:val="lt-LT"/>
        </w:rPr>
        <w:t>I</w:t>
      </w:r>
      <w:r w:rsidR="003649E2">
        <w:rPr>
          <w:rFonts w:ascii="Times New Roman" w:hAnsi="Times New Roman"/>
          <w:lang w:val="lt-LT"/>
        </w:rPr>
        <w:t>A</w:t>
      </w:r>
      <w:r w:rsidRPr="00C55341">
        <w:rPr>
          <w:rFonts w:ascii="Times New Roman" w:hAnsi="Times New Roman"/>
          <w:lang w:val="lt-LT"/>
        </w:rPr>
        <w:t>US</w:t>
      </w:r>
      <w:r w:rsidR="00C55341" w:rsidRPr="00C55341">
        <w:rPr>
          <w:rFonts w:ascii="Times New Roman" w:hAnsi="Times New Roman"/>
          <w:lang w:val="lt-LT"/>
        </w:rPr>
        <w:t xml:space="preserve"> TRUMPŲJŲ UV BANGŲ DIAPAZONE</w:t>
      </w:r>
    </w:p>
    <w:p w14:paraId="0DC21EDA" w14:textId="77777777" w:rsidR="00F75EE0" w:rsidRDefault="00F75EE0" w:rsidP="00E656EC">
      <w:pPr>
        <w:pStyle w:val="Pagrindinistekstas"/>
        <w:rPr>
          <w:lang w:val="lt-LT"/>
        </w:rPr>
      </w:pPr>
    </w:p>
    <w:p w14:paraId="4B8BB855" w14:textId="63AC76B6" w:rsidR="00691367" w:rsidRPr="00542F8C" w:rsidRDefault="00542F8C" w:rsidP="00542F8C">
      <w:pPr>
        <w:jc w:val="center"/>
        <w:rPr>
          <w:rFonts w:ascii="Times New Roman" w:hAnsi="Times New Roman"/>
          <w:b/>
          <w:bCs/>
          <w:lang w:val="lt-LT"/>
        </w:rPr>
      </w:pPr>
      <w:r w:rsidRPr="00542F8C">
        <w:rPr>
          <w:rFonts w:ascii="Times New Roman" w:hAnsi="Times New Roman"/>
          <w:b/>
          <w:bCs/>
          <w:lang w:val="lt-LT"/>
        </w:rPr>
        <w:t>TECHNINĖ SPECIFIKACIJA</w:t>
      </w:r>
    </w:p>
    <w:p w14:paraId="39FD9A46" w14:textId="77777777" w:rsidR="002C475C" w:rsidRDefault="002C475C">
      <w:pPr>
        <w:rPr>
          <w:b/>
          <w:lang w:val="lt-LT"/>
        </w:rPr>
      </w:pPr>
    </w:p>
    <w:p w14:paraId="51143FFA" w14:textId="77777777" w:rsidR="002C475C" w:rsidRDefault="002C475C">
      <w:pPr>
        <w:jc w:val="both"/>
        <w:rPr>
          <w:lang w:val="lt-LT"/>
        </w:rPr>
      </w:pPr>
      <w:r>
        <w:rPr>
          <w:lang w:val="lt-LT"/>
        </w:rPr>
        <w:tab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47"/>
        <w:gridCol w:w="4111"/>
        <w:gridCol w:w="1984"/>
      </w:tblGrid>
      <w:tr w:rsidR="009600F8" w:rsidRPr="001C1B67" w14:paraId="0970C4F2" w14:textId="77777777" w:rsidTr="00194E39">
        <w:trPr>
          <w:cantSplit/>
          <w:tblHeader/>
        </w:trPr>
        <w:tc>
          <w:tcPr>
            <w:tcW w:w="959" w:type="dxa"/>
            <w:tcBorders>
              <w:bottom w:val="single" w:sz="4" w:space="0" w:color="auto"/>
            </w:tcBorders>
          </w:tcPr>
          <w:p w14:paraId="10E7493E" w14:textId="2D9D0480" w:rsidR="009600F8" w:rsidRPr="00940792" w:rsidRDefault="009600F8">
            <w:pPr>
              <w:jc w:val="center"/>
              <w:rPr>
                <w:b/>
                <w:lang w:val="en-GB"/>
              </w:rPr>
            </w:pPr>
            <w:r w:rsidRPr="00EC2331">
              <w:rPr>
                <w:b/>
                <w:lang w:val="lt-LT"/>
              </w:rPr>
              <w:t xml:space="preserve"> </w:t>
            </w:r>
            <w:r w:rsidR="00EF5A40">
              <w:rPr>
                <w:b/>
                <w:lang w:val="en-GB"/>
              </w:rPr>
              <w:t>Eil. Nr.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14:paraId="13F186D3" w14:textId="217366B3" w:rsidR="009600F8" w:rsidRPr="00940792" w:rsidRDefault="00EF5A40">
            <w:pPr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GB"/>
              </w:rPr>
              <w:t>Parametras</w:t>
            </w:r>
            <w:proofErr w:type="spellEnd"/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3CE0214" w14:textId="0D954567" w:rsidR="009600F8" w:rsidRPr="00EF5A40" w:rsidRDefault="00EF5A40">
            <w:pPr>
              <w:jc w:val="center"/>
              <w:rPr>
                <w:rFonts w:ascii="Times New Roman" w:hAnsi="Times New Roman"/>
                <w:b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Reik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lt-LT"/>
              </w:rPr>
              <w:t>šmė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32804D" w14:textId="3320B8E1" w:rsidR="009600F8" w:rsidRPr="00EF5A40" w:rsidRDefault="00EF5A40">
            <w:pPr>
              <w:jc w:val="center"/>
              <w:rPr>
                <w:rFonts w:ascii="Times New Roman" w:hAnsi="Times New Roman"/>
                <w:b/>
                <w:szCs w:val="24"/>
                <w:lang w:val="it-CH"/>
              </w:rPr>
            </w:pPr>
            <w:r w:rsidRPr="00EF5A40">
              <w:rPr>
                <w:b/>
                <w:szCs w:val="24"/>
                <w:lang w:val="it-CH"/>
              </w:rPr>
              <w:t>Dokumentai reikalingi techninių parametrų patvirtini</w:t>
            </w:r>
            <w:r>
              <w:rPr>
                <w:b/>
                <w:szCs w:val="24"/>
                <w:lang w:val="it-CH"/>
              </w:rPr>
              <w:t>mui</w:t>
            </w:r>
          </w:p>
        </w:tc>
      </w:tr>
      <w:tr w:rsidR="009600F8" w:rsidRPr="00940792" w14:paraId="6EB4574E" w14:textId="77777777" w:rsidTr="00194E39">
        <w:trPr>
          <w:cantSplit/>
        </w:trPr>
        <w:tc>
          <w:tcPr>
            <w:tcW w:w="8217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46402985" w14:textId="5C15865D" w:rsidR="009600F8" w:rsidRPr="00940792" w:rsidRDefault="0057386E" w:rsidP="00B87AE5">
            <w:pPr>
              <w:numPr>
                <w:ilvl w:val="0"/>
                <w:numId w:val="1"/>
              </w:numPr>
              <w:rPr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val="en-GB"/>
              </w:rPr>
              <w:t>Naudojimo</w:t>
            </w:r>
            <w:proofErr w:type="spellEnd"/>
            <w:r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val="en-GB"/>
              </w:rPr>
              <w:t>sritis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14:paraId="26859BBD" w14:textId="77777777" w:rsidR="009600F8" w:rsidRPr="00940792" w:rsidRDefault="009600F8" w:rsidP="009600F8">
            <w:pPr>
              <w:ind w:left="720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</w:tr>
      <w:tr w:rsidR="009600F8" w:rsidRPr="005A0AEE" w14:paraId="40805EE6" w14:textId="77777777" w:rsidTr="00194E39">
        <w:trPr>
          <w:cantSplit/>
        </w:trPr>
        <w:tc>
          <w:tcPr>
            <w:tcW w:w="959" w:type="dxa"/>
            <w:tcBorders>
              <w:top w:val="single" w:sz="4" w:space="0" w:color="auto"/>
              <w:bottom w:val="dotted" w:sz="4" w:space="0" w:color="auto"/>
            </w:tcBorders>
          </w:tcPr>
          <w:p w14:paraId="17864DA4" w14:textId="77777777" w:rsidR="009600F8" w:rsidRPr="005A0AEE" w:rsidRDefault="009600F8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1.1.</w:t>
            </w:r>
          </w:p>
        </w:tc>
        <w:tc>
          <w:tcPr>
            <w:tcW w:w="3147" w:type="dxa"/>
            <w:tcBorders>
              <w:top w:val="single" w:sz="4" w:space="0" w:color="auto"/>
              <w:bottom w:val="dotted" w:sz="4" w:space="0" w:color="auto"/>
            </w:tcBorders>
          </w:tcPr>
          <w:p w14:paraId="165D3B43" w14:textId="6B86C828" w:rsidR="009600F8" w:rsidRPr="005A0AEE" w:rsidRDefault="00EF5A40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Įrenginių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skaičius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bottom w:val="dotted" w:sz="4" w:space="0" w:color="auto"/>
            </w:tcBorders>
          </w:tcPr>
          <w:p w14:paraId="11B7330A" w14:textId="4349201E" w:rsidR="009600F8" w:rsidRPr="005A0AEE" w:rsidRDefault="009600F8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14:paraId="3C2DB4DD" w14:textId="77777777" w:rsidR="009600F8" w:rsidRPr="005A0AEE" w:rsidRDefault="009600F8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9600F8" w:rsidRPr="005A0AEE" w14:paraId="0C606A2C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7C56484" w14:textId="77777777" w:rsidR="009600F8" w:rsidRPr="005A0AEE" w:rsidRDefault="009600F8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1.2.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AADCFF5" w14:textId="022B47C3" w:rsidR="009600F8" w:rsidRPr="005A0AEE" w:rsidRDefault="0057386E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Naudojimo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="00EF5A40" w:rsidRPr="005A0AEE">
              <w:rPr>
                <w:rFonts w:ascii="Times New Roman" w:hAnsi="Times New Roman"/>
                <w:szCs w:val="24"/>
                <w:lang w:val="en-GB"/>
              </w:rPr>
              <w:t>paskirtis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490F9FBA" w14:textId="4E9479E5" w:rsidR="009600F8" w:rsidRPr="005A0AEE" w:rsidRDefault="00EA6732" w:rsidP="00542F8C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Gaminiuose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įtvirtintų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deimantų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identifikavimui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vertinant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="0079251C">
              <w:rPr>
                <w:rFonts w:ascii="Times New Roman" w:hAnsi="Times New Roman"/>
                <w:szCs w:val="24"/>
                <w:lang w:val="en-GB"/>
              </w:rPr>
              <w:t>jų</w:t>
            </w:r>
            <w:proofErr w:type="spellEnd"/>
            <w:r w:rsidR="0079251C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fluorescencij</w:t>
            </w:r>
            <w:r w:rsidR="0079251C">
              <w:rPr>
                <w:rFonts w:ascii="Times New Roman" w:hAnsi="Times New Roman"/>
                <w:szCs w:val="24"/>
                <w:lang w:val="en-GB"/>
              </w:rPr>
              <w:t>ą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bei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EA6732">
              <w:rPr>
                <w:rFonts w:ascii="Times New Roman" w:hAnsi="Times New Roman"/>
                <w:szCs w:val="24"/>
                <w:lang w:val="en-GB"/>
              </w:rPr>
              <w:t>fosforescenci</w:t>
            </w:r>
            <w:r>
              <w:rPr>
                <w:rFonts w:ascii="Times New Roman" w:hAnsi="Times New Roman"/>
                <w:szCs w:val="24"/>
                <w:lang w:val="en-GB"/>
              </w:rPr>
              <w:t>j</w:t>
            </w:r>
            <w:r w:rsidR="0079251C">
              <w:rPr>
                <w:rFonts w:ascii="Times New Roman" w:hAnsi="Times New Roman"/>
                <w:szCs w:val="24"/>
                <w:lang w:val="en-GB"/>
              </w:rPr>
              <w:t>ą</w:t>
            </w:r>
            <w:proofErr w:type="spellEnd"/>
            <w:r w:rsidRPr="00EA6732">
              <w:rPr>
                <w:rFonts w:ascii="Times New Roman" w:hAnsi="Times New Roman"/>
                <w:szCs w:val="24"/>
                <w:lang w:val="en-GB"/>
              </w:rPr>
              <w:t>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76F8579" w14:textId="3F004108" w:rsidR="009600F8" w:rsidRPr="005A0AEE" w:rsidRDefault="005A0AEE" w:rsidP="00AE4D43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</w:rPr>
              <w:t>patvirtinimas</w:t>
            </w:r>
            <w:proofErr w:type="spellEnd"/>
          </w:p>
        </w:tc>
      </w:tr>
      <w:tr w:rsidR="00DC0EF9" w:rsidRPr="005A0AEE" w14:paraId="5607BB73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4899F81" w14:textId="39CCA784" w:rsidR="00DC0EF9" w:rsidRPr="005A0AEE" w:rsidRDefault="00DC0EF9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1.3.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EB8D108" w14:textId="35EF3B63" w:rsidR="00DC0EF9" w:rsidRPr="00DC0EF9" w:rsidRDefault="00DC0EF9">
            <w:pPr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Tiriamų</w:t>
            </w:r>
            <w:proofErr w:type="spellEnd"/>
            <w:r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deimantų</w:t>
            </w:r>
            <w:proofErr w:type="spellEnd"/>
            <w:r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įtvirtinimas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3B3BF862" w14:textId="77777777" w:rsidR="00DC0EF9" w:rsidRPr="00DC0EF9" w:rsidRDefault="00DC0EF9" w:rsidP="00DC0EF9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>įtvirtinti gaminiuose;</w:t>
            </w:r>
          </w:p>
          <w:p w14:paraId="13381074" w14:textId="6030A03C" w:rsidR="00DC0EF9" w:rsidRPr="00DC0EF9" w:rsidRDefault="00DC0EF9" w:rsidP="00DC0EF9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>neįtvirtinti</w:t>
            </w:r>
            <w:r w:rsidR="0079251C">
              <w:rPr>
                <w:rFonts w:ascii="Times New Roman" w:hAnsi="Times New Roman"/>
                <w:szCs w:val="24"/>
                <w:lang w:val="lt-LT"/>
              </w:rPr>
              <w:t xml:space="preserve"> (palaidi)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8DBDF05" w14:textId="77777777" w:rsidR="00DC0EF9" w:rsidRPr="005A0AEE" w:rsidRDefault="00DC0EF9" w:rsidP="00AE4D4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45D51" w:rsidRPr="005A0AEE" w14:paraId="46FDAF9F" w14:textId="77777777" w:rsidTr="00194E39">
        <w:trPr>
          <w:cantSplit/>
        </w:trPr>
        <w:tc>
          <w:tcPr>
            <w:tcW w:w="1020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28D04CC" w14:textId="1928E038" w:rsidR="00245D51" w:rsidRPr="00245D51" w:rsidRDefault="00245D51" w:rsidP="00245D51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45D51">
              <w:rPr>
                <w:rFonts w:ascii="Times New Roman" w:hAnsi="Times New Roman"/>
                <w:b/>
                <w:szCs w:val="24"/>
              </w:rPr>
              <w:t>Pagrindiniai</w:t>
            </w:r>
            <w:proofErr w:type="spellEnd"/>
            <w:r w:rsidRPr="00245D5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245D51">
              <w:rPr>
                <w:rFonts w:ascii="Times New Roman" w:hAnsi="Times New Roman"/>
                <w:b/>
                <w:szCs w:val="24"/>
              </w:rPr>
              <w:t>techniniai</w:t>
            </w:r>
            <w:proofErr w:type="spellEnd"/>
            <w:r w:rsidRPr="00245D51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="004B2849">
              <w:rPr>
                <w:rFonts w:ascii="Times New Roman" w:hAnsi="Times New Roman"/>
                <w:b/>
                <w:szCs w:val="24"/>
                <w:lang w:val="en-GB"/>
              </w:rPr>
              <w:t>paramet</w:t>
            </w:r>
            <w:proofErr w:type="spellEnd"/>
            <w:r w:rsidR="0079251C">
              <w:rPr>
                <w:rFonts w:ascii="Times New Roman" w:hAnsi="Times New Roman"/>
                <w:b/>
                <w:szCs w:val="24"/>
              </w:rPr>
              <w:t>rai</w:t>
            </w:r>
          </w:p>
        </w:tc>
      </w:tr>
      <w:tr w:rsidR="00245D51" w:rsidRPr="005A0AEE" w14:paraId="6CC8288E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69D5CD28" w14:textId="0029C925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1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4A2C7A0E" w14:textId="5424189A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Tiriamų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deimantų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parametrai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: 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75354F6" w14:textId="2CCF9192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2EF2E18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4B816A39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395AD4A" w14:textId="77777777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025AE72" w14:textId="3F01C6FD" w:rsidR="00245D51" w:rsidRPr="005A0AEE" w:rsidRDefault="00CB3639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d</w:t>
            </w:r>
            <w:r w:rsidR="00245D51" w:rsidRPr="005A0AEE">
              <w:rPr>
                <w:rFonts w:ascii="Times New Roman" w:hAnsi="Times New Roman"/>
                <w:szCs w:val="24"/>
                <w:lang w:val="en-GB"/>
              </w:rPr>
              <w:t>yd</w:t>
            </w:r>
            <w:r>
              <w:rPr>
                <w:rFonts w:ascii="Times New Roman" w:hAnsi="Times New Roman"/>
                <w:szCs w:val="24"/>
                <w:lang w:val="en-GB"/>
              </w:rPr>
              <w:t>is</w:t>
            </w:r>
            <w:proofErr w:type="spellEnd"/>
            <w:r>
              <w:rPr>
                <w:rFonts w:ascii="Times New Roman" w:hAnsi="Times New Roman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skersmuo</w:t>
            </w:r>
            <w:proofErr w:type="spellEnd"/>
            <w:r>
              <w:rPr>
                <w:rFonts w:ascii="Times New Roman" w:hAnsi="Times New Roman"/>
                <w:szCs w:val="24"/>
                <w:lang w:val="en-GB"/>
              </w:rPr>
              <w:t>), mm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70A23EF3" w14:textId="423BBA72" w:rsidR="00245D51" w:rsidRPr="005A0AEE" w:rsidRDefault="00245D51" w:rsidP="00245D51">
            <w:pPr>
              <w:tabs>
                <w:tab w:val="left" w:pos="3190"/>
              </w:tabs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nuo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0,</w:t>
            </w:r>
            <w:r w:rsidR="00CB3639">
              <w:rPr>
                <w:rFonts w:ascii="Times New Roman" w:hAnsi="Times New Roman"/>
                <w:szCs w:val="24"/>
              </w:rPr>
              <w:t>50</w:t>
            </w:r>
            <w:r w:rsidRPr="005A0AEE">
              <w:rPr>
                <w:rFonts w:ascii="Times New Roman" w:hAnsi="Times New Roman"/>
                <w:szCs w:val="24"/>
                <w:lang w:val="en-GB"/>
              </w:rPr>
              <w:tab/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B55F414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459A290E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3E656B04" w14:textId="77777777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53C74ACA" w14:textId="49AE3BB3" w:rsidR="00245D51" w:rsidRPr="005A0AEE" w:rsidRDefault="00EC233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r>
              <w:rPr>
                <w:rFonts w:ascii="Times New Roman" w:hAnsi="Times New Roman"/>
                <w:szCs w:val="24"/>
              </w:rPr>
              <w:t>F</w:t>
            </w:r>
            <w:proofErr w:type="spellStart"/>
            <w:r w:rsidR="00245D51" w:rsidRPr="005A0AEE">
              <w:rPr>
                <w:rFonts w:ascii="Times New Roman" w:hAnsi="Times New Roman"/>
                <w:szCs w:val="24"/>
                <w:lang w:val="en-GB"/>
              </w:rPr>
              <w:t>ormos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1F8D09D7" w14:textId="1B32BE0F" w:rsidR="00245D51" w:rsidRPr="005A0AEE" w:rsidRDefault="004B2849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v</w:t>
            </w:r>
            <w:r w:rsidR="00245D51" w:rsidRPr="005A0AEE">
              <w:rPr>
                <w:rFonts w:ascii="Times New Roman" w:hAnsi="Times New Roman"/>
                <w:szCs w:val="24"/>
                <w:lang w:val="en-GB"/>
              </w:rPr>
              <w:t>isos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0BF4A83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2C63D4BF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022F8B50" w14:textId="77777777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5003C93" w14:textId="5F830267" w:rsidR="00245D51" w:rsidRPr="005A0AEE" w:rsidRDefault="00EC233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S</w:t>
            </w:r>
            <w:r w:rsidR="00245D51" w:rsidRPr="005A0AEE">
              <w:rPr>
                <w:rFonts w:ascii="Times New Roman" w:hAnsi="Times New Roman"/>
                <w:szCs w:val="24"/>
                <w:lang w:val="en-GB"/>
              </w:rPr>
              <w:t>palvos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520BC4E" w14:textId="40AF4AC5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visos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įskaitant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FANCY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3E4D247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4048EEA4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BB808F6" w14:textId="77777777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E3C8D12" w14:textId="77777777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73FCE538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7F294F2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471A6C7F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020FC969" w14:textId="0D8061D2" w:rsidR="00245D51" w:rsidRPr="005A0AEE" w:rsidRDefault="00245D51" w:rsidP="00245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A0AEE">
              <w:rPr>
                <w:rFonts w:ascii="Times New Roman" w:hAnsi="Times New Roman"/>
              </w:rPr>
              <w:t>.</w:t>
            </w:r>
            <w:r w:rsidR="005163C4">
              <w:rPr>
                <w:rFonts w:ascii="Times New Roman" w:hAnsi="Times New Roman"/>
              </w:rPr>
              <w:t>2</w:t>
            </w:r>
            <w:r w:rsidRPr="005A0AEE">
              <w:rPr>
                <w:rFonts w:ascii="Times New Roman" w:hAnsi="Times New Roman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32AE6C4E" w14:textId="441929AE" w:rsidR="00245D51" w:rsidRPr="005A0AEE" w:rsidRDefault="00245D51" w:rsidP="00245D51">
            <w:pPr>
              <w:rPr>
                <w:rFonts w:ascii="Times New Roman" w:hAnsi="Times New Roman"/>
                <w:szCs w:val="24"/>
                <w:lang w:val="it-CH"/>
              </w:rPr>
            </w:pPr>
            <w:r w:rsidRPr="005A0AEE">
              <w:rPr>
                <w:rFonts w:ascii="Times New Roman" w:hAnsi="Times New Roman"/>
                <w:szCs w:val="24"/>
                <w:lang w:val="it-CH"/>
              </w:rPr>
              <w:t xml:space="preserve">Deimanto </w:t>
            </w:r>
            <w:r w:rsidR="00C926B1">
              <w:rPr>
                <w:rFonts w:ascii="Times New Roman" w:hAnsi="Times New Roman"/>
                <w:szCs w:val="24"/>
                <w:lang w:val="it-CH"/>
              </w:rPr>
              <w:t>stebėjimo</w:t>
            </w:r>
            <w:r w:rsidR="0079251C">
              <w:rPr>
                <w:rFonts w:ascii="Times New Roman" w:hAnsi="Times New Roman"/>
                <w:szCs w:val="24"/>
                <w:lang w:val="it-CH"/>
              </w:rPr>
              <w:t xml:space="preserve"> ir vertinimo</w:t>
            </w:r>
            <w:r w:rsidR="00C926B1">
              <w:rPr>
                <w:rFonts w:ascii="Times New Roman" w:hAnsi="Times New Roman"/>
                <w:szCs w:val="24"/>
                <w:lang w:val="it-CH"/>
              </w:rPr>
              <w:t xml:space="preserve"> būdai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5DC4A73A" w14:textId="1BB09664" w:rsidR="00C926B1" w:rsidRPr="00C926B1" w:rsidRDefault="00C926B1" w:rsidP="00245D51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baltos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šviesos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apšvietimas</w:t>
            </w:r>
            <w:proofErr w:type="spellEnd"/>
            <w:r>
              <w:rPr>
                <w:rFonts w:ascii="Times New Roman" w:hAnsi="Times New Roman"/>
                <w:szCs w:val="24"/>
              </w:rPr>
              <w:t>;</w:t>
            </w:r>
          </w:p>
          <w:p w14:paraId="05AB8D33" w14:textId="58244AB2" w:rsidR="00C926B1" w:rsidRPr="00C926B1" w:rsidRDefault="00245D51" w:rsidP="00C926B1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5A0AEE">
              <w:rPr>
                <w:rFonts w:ascii="Times New Roman" w:hAnsi="Times New Roman"/>
                <w:szCs w:val="24"/>
              </w:rPr>
              <w:t>UV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C926B1">
              <w:rPr>
                <w:rFonts w:ascii="Times New Roman" w:hAnsi="Times New Roman"/>
                <w:szCs w:val="24"/>
              </w:rPr>
              <w:t>apšvietimas</w:t>
            </w:r>
            <w:proofErr w:type="spellEnd"/>
            <w:r w:rsidR="00C926B1">
              <w:rPr>
                <w:rFonts w:ascii="Times New Roman" w:hAnsi="Times New Roman"/>
                <w:szCs w:val="24"/>
              </w:rPr>
              <w:t>;</w:t>
            </w:r>
          </w:p>
          <w:p w14:paraId="0FBE7DA7" w14:textId="13A28469" w:rsidR="00C926B1" w:rsidRPr="00C926B1" w:rsidRDefault="00C926B1" w:rsidP="00C926B1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fluorescencija</w:t>
            </w:r>
            <w:proofErr w:type="spellEnd"/>
            <w:r>
              <w:rPr>
                <w:rFonts w:ascii="Times New Roman" w:hAnsi="Times New Roman"/>
                <w:szCs w:val="24"/>
              </w:rPr>
              <w:t>;</w:t>
            </w:r>
          </w:p>
          <w:p w14:paraId="6E399D4C" w14:textId="505A68EC" w:rsidR="00C926B1" w:rsidRPr="00C926B1" w:rsidRDefault="00C926B1" w:rsidP="00C926B1">
            <w:pPr>
              <w:pStyle w:val="Sraopastraip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fosforescencija</w:t>
            </w:r>
            <w:proofErr w:type="spellEnd"/>
          </w:p>
          <w:p w14:paraId="687DB7CA" w14:textId="5CBE7048" w:rsidR="00245D51" w:rsidRPr="00C926B1" w:rsidRDefault="00245D51" w:rsidP="00C926B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A00ADDB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163C4" w:rsidRPr="005163C4" w14:paraId="6C72F81A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775EE29A" w14:textId="11FF4B91" w:rsidR="005163C4" w:rsidRDefault="005163C4" w:rsidP="00245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E2814FA" w14:textId="4F3A459E" w:rsidR="005163C4" w:rsidRPr="005163C4" w:rsidRDefault="005163C4" w:rsidP="00245D51">
            <w:pPr>
              <w:rPr>
                <w:rFonts w:ascii="Times New Roman" w:hAnsi="Times New Roman"/>
                <w:szCs w:val="24"/>
                <w:lang w:val="it-CH"/>
              </w:rPr>
            </w:pPr>
            <w:r w:rsidRPr="005163C4">
              <w:rPr>
                <w:rFonts w:ascii="Times New Roman" w:hAnsi="Times New Roman"/>
                <w:szCs w:val="24"/>
                <w:lang w:val="it-CH"/>
              </w:rPr>
              <w:t>Platforma tiriamiems gaminiams talpinti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5DA8526F" w14:textId="77777777" w:rsidR="005163C4" w:rsidRDefault="005163C4" w:rsidP="005163C4">
            <w:pPr>
              <w:pStyle w:val="Sraopastraip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dydis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210 x 297 mm;</w:t>
            </w:r>
          </w:p>
          <w:p w14:paraId="32B96502" w14:textId="727AAA71" w:rsidR="005163C4" w:rsidRPr="005163C4" w:rsidRDefault="005163C4" w:rsidP="005163C4">
            <w:pPr>
              <w:pStyle w:val="Sraopastraip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talpina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163C4">
              <w:rPr>
                <w:rFonts w:ascii="Times New Roman" w:hAnsi="Times New Roman"/>
                <w:szCs w:val="24"/>
              </w:rPr>
              <w:t>iki</w:t>
            </w:r>
            <w:proofErr w:type="spellEnd"/>
            <w:r w:rsidRPr="005163C4">
              <w:rPr>
                <w:rFonts w:ascii="Times New Roman" w:hAnsi="Times New Roman"/>
                <w:szCs w:val="24"/>
              </w:rPr>
              <w:t xml:space="preserve"> 80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vnt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  <w:r w:rsidRPr="005163C4">
              <w:rPr>
                <w:rFonts w:ascii="Times New Roman" w:hAnsi="Times New Roman"/>
                <w:szCs w:val="24"/>
              </w:rPr>
              <w:t xml:space="preserve"> </w:t>
            </w:r>
            <w:r w:rsidRPr="005163C4">
              <w:rPr>
                <w:rFonts w:ascii="Times New Roman" w:hAnsi="Times New Roman"/>
                <w:szCs w:val="24"/>
                <w:lang w:val="lt-LT"/>
              </w:rPr>
              <w:t xml:space="preserve">žiedų 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D64BB52" w14:textId="77777777" w:rsidR="005163C4" w:rsidRPr="005A0AEE" w:rsidRDefault="005163C4" w:rsidP="00245D5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9251C" w:rsidRPr="001C1B67" w14:paraId="469D9E7B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52BBED7A" w14:textId="6CAD8F02" w:rsidR="0079251C" w:rsidRDefault="0079251C" w:rsidP="00245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9C3F1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E924820" w14:textId="70F245A6" w:rsidR="0079251C" w:rsidRPr="005A0AEE" w:rsidRDefault="0079251C" w:rsidP="00245D51">
            <w:pPr>
              <w:rPr>
                <w:rFonts w:ascii="Times New Roman" w:hAnsi="Times New Roman"/>
                <w:szCs w:val="24"/>
                <w:lang w:val="it-CH"/>
              </w:rPr>
            </w:pPr>
            <w:r>
              <w:rPr>
                <w:rFonts w:ascii="Times New Roman" w:hAnsi="Times New Roman"/>
                <w:szCs w:val="24"/>
                <w:lang w:val="it-CH"/>
              </w:rPr>
              <w:t>Vaizdo kamera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1CE5AF32" w14:textId="65456EC3" w:rsidR="0079251C" w:rsidRPr="0079251C" w:rsidRDefault="005163C4" w:rsidP="0079251C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it-CH"/>
              </w:rPr>
              <w:t>Aukštos skiramosios gebos</w:t>
            </w:r>
            <w:r w:rsidR="0079251C">
              <w:rPr>
                <w:rFonts w:ascii="Times New Roman" w:hAnsi="Times New Roman"/>
                <w:szCs w:val="24"/>
                <w:lang w:val="lt-LT"/>
              </w:rPr>
              <w:t xml:space="preserve"> vaizdo kamera</w:t>
            </w:r>
            <w:r>
              <w:rPr>
                <w:rFonts w:ascii="Times New Roman" w:hAnsi="Times New Roman"/>
                <w:szCs w:val="24"/>
                <w:lang w:val="lt-LT"/>
              </w:rPr>
              <w:t xml:space="preserve"> deimanto atvaizdo stebėjimui išoriniame monitoriuje.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27ED427" w14:textId="77777777" w:rsidR="0079251C" w:rsidRPr="005163C4" w:rsidRDefault="0079251C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245D51" w:rsidRPr="005A0AEE" w14:paraId="775769EA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67DD1156" w14:textId="0F67A7BF" w:rsidR="00245D51" w:rsidRPr="005A0AEE" w:rsidRDefault="00245D51" w:rsidP="00245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A0AEE">
              <w:rPr>
                <w:rFonts w:ascii="Times New Roman" w:hAnsi="Times New Roman"/>
              </w:rPr>
              <w:t>.</w:t>
            </w:r>
            <w:r w:rsidR="009C3F1B">
              <w:rPr>
                <w:rFonts w:ascii="Times New Roman" w:hAnsi="Times New Roman"/>
              </w:rPr>
              <w:t>5</w:t>
            </w:r>
            <w:r w:rsidRPr="005A0AEE">
              <w:rPr>
                <w:rFonts w:ascii="Times New Roman" w:hAnsi="Times New Roman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26EEFD44" w14:textId="5088C319" w:rsidR="00245D51" w:rsidRPr="005A0AEE" w:rsidRDefault="00CB3639" w:rsidP="00245D51">
            <w:pPr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>Laikikliai juvelyrikai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3976D832" w14:textId="7B4F738C" w:rsidR="00245D51" w:rsidRPr="00CB3639" w:rsidRDefault="00CB3639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 xml:space="preserve">žiedams, auskarams, apyrankėms, segėms, </w:t>
            </w:r>
            <w:proofErr w:type="spellStart"/>
            <w:r>
              <w:rPr>
                <w:rFonts w:ascii="Times New Roman" w:hAnsi="Times New Roman"/>
                <w:szCs w:val="24"/>
                <w:lang w:val="lt-LT"/>
              </w:rPr>
              <w:t>kolje</w:t>
            </w:r>
            <w:proofErr w:type="spellEnd"/>
            <w:r>
              <w:rPr>
                <w:rFonts w:ascii="Times New Roman" w:hAnsi="Times New Roman"/>
                <w:szCs w:val="24"/>
                <w:lang w:val="lt-LT"/>
              </w:rPr>
              <w:t xml:space="preserve"> ir kitiems tirti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F50BC60" w14:textId="77777777" w:rsidR="00245D51" w:rsidRPr="00CB3639" w:rsidRDefault="00245D51" w:rsidP="00245D5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45D51" w:rsidRPr="001C1B67" w14:paraId="19300FDC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06CC4255" w14:textId="548827C1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2.</w:t>
            </w:r>
            <w:r w:rsidR="009C3F1B">
              <w:rPr>
                <w:rFonts w:ascii="Times New Roman" w:hAnsi="Times New Roman"/>
              </w:rPr>
              <w:t>6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651961A9" w14:textId="56DD27A7" w:rsidR="00245D51" w:rsidRPr="005A0AEE" w:rsidRDefault="00245D51" w:rsidP="00245D51">
            <w:pPr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Programin</w:t>
            </w:r>
            <w:proofErr w:type="spellEnd"/>
            <w:r w:rsidRPr="005A0AEE">
              <w:rPr>
                <w:rFonts w:ascii="Times New Roman" w:hAnsi="Times New Roman"/>
                <w:szCs w:val="24"/>
                <w:lang w:val="lt-LT"/>
              </w:rPr>
              <w:t>ė įranga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3B9C0CFC" w14:textId="77777777" w:rsidR="001C1B67" w:rsidRPr="008F4C98" w:rsidRDefault="00245D51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 w:rsidRPr="008F4C98">
              <w:rPr>
                <w:rFonts w:ascii="Times New Roman" w:hAnsi="Times New Roman"/>
                <w:szCs w:val="24"/>
                <w:lang w:val="lt-LT"/>
              </w:rPr>
              <w:t>Įrenginio gamintojo sukurta programinė įranga</w:t>
            </w:r>
            <w:r w:rsidR="001C1B67" w:rsidRPr="008F4C98">
              <w:rPr>
                <w:rFonts w:ascii="Times New Roman" w:hAnsi="Times New Roman"/>
                <w:szCs w:val="24"/>
                <w:lang w:val="lt-LT"/>
              </w:rPr>
              <w:t>:</w:t>
            </w:r>
          </w:p>
          <w:p w14:paraId="24ABF3DD" w14:textId="4F1EB436" w:rsidR="001C1B67" w:rsidRPr="008F4C98" w:rsidRDefault="001C1B67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 w:rsidRPr="008F4C98">
              <w:rPr>
                <w:rFonts w:ascii="Times New Roman" w:hAnsi="Times New Roman"/>
                <w:szCs w:val="24"/>
                <w:lang w:val="lt-LT"/>
              </w:rPr>
              <w:t>- automatiniu būdu pateikia rezultatus apie sintetinius / natūralius deimantus;</w:t>
            </w:r>
          </w:p>
          <w:p w14:paraId="54746BDF" w14:textId="42A42294" w:rsidR="001C1B67" w:rsidRPr="008F4C98" w:rsidRDefault="001C1B67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 w:rsidRPr="008F4C98">
              <w:rPr>
                <w:rFonts w:ascii="Times New Roman" w:hAnsi="Times New Roman"/>
                <w:szCs w:val="24"/>
                <w:lang w:val="lt-LT"/>
              </w:rPr>
              <w:t>- leidžia operatoriui pačiam analizuoti akmenų fluorescencines savybes.</w:t>
            </w:r>
          </w:p>
          <w:p w14:paraId="19C485BC" w14:textId="6A658A38" w:rsidR="00245D51" w:rsidRPr="008F4C98" w:rsidRDefault="00245D51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 w:rsidRPr="008F4C98">
              <w:rPr>
                <w:rFonts w:ascii="Times New Roman" w:hAnsi="Times New Roman"/>
                <w:szCs w:val="24"/>
                <w:lang w:val="lt-LT"/>
              </w:rPr>
              <w:t xml:space="preserve"> Pirkėjui suteikta naudojimosi licencija.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234B4202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245D51" w:rsidRPr="005A0AEE" w14:paraId="3AB38619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7AB5B08F" w14:textId="77777777" w:rsidR="00245D51" w:rsidRPr="00EA6732" w:rsidRDefault="00245D51" w:rsidP="00245D51">
            <w:pPr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274364BF" w14:textId="77777777" w:rsidR="00245D51" w:rsidRPr="00EA6732" w:rsidRDefault="00245D51" w:rsidP="00245D51">
            <w:pPr>
              <w:rPr>
                <w:rFonts w:ascii="Times New Roman" w:hAnsi="Times New Roman"/>
                <w:szCs w:val="24"/>
                <w:lang w:val="lt-LT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5F7CC488" w14:textId="046E3845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 w:rsidRPr="005A0AEE">
              <w:rPr>
                <w:rFonts w:ascii="Times New Roman" w:hAnsi="Times New Roman"/>
                <w:szCs w:val="24"/>
                <w:lang w:val="it-CH"/>
              </w:rPr>
              <w:t xml:space="preserve">Suderinama su Windows </w:t>
            </w:r>
            <w:r w:rsidRPr="005A0AEE">
              <w:rPr>
                <w:rFonts w:ascii="Times New Roman" w:hAnsi="Times New Roman"/>
                <w:szCs w:val="24"/>
              </w:rPr>
              <w:t>1</w:t>
            </w:r>
            <w:r w:rsidRPr="005A0AEE">
              <w:rPr>
                <w:rFonts w:ascii="Times New Roman" w:hAnsi="Times New Roman"/>
                <w:szCs w:val="24"/>
                <w:lang w:val="it-CH"/>
              </w:rPr>
              <w:t>0 (</w:t>
            </w:r>
            <w:r w:rsidRPr="005A0AEE">
              <w:rPr>
                <w:rFonts w:ascii="Times New Roman" w:hAnsi="Times New Roman"/>
                <w:szCs w:val="24"/>
              </w:rPr>
              <w:t>64-bit</w:t>
            </w:r>
            <w:r w:rsidRPr="005A0AEE">
              <w:rPr>
                <w:rFonts w:ascii="Times New Roman" w:hAnsi="Times New Roman"/>
                <w:szCs w:val="24"/>
                <w:lang w:val="it-CH"/>
              </w:rPr>
              <w:t>) ar naujesne</w:t>
            </w:r>
            <w:r w:rsidRPr="005A0AEE">
              <w:rPr>
                <w:rFonts w:ascii="Times New Roman" w:hAnsi="Times New Roman"/>
                <w:szCs w:val="24"/>
                <w:lang w:val="lt-LT"/>
              </w:rPr>
              <w:t xml:space="preserve"> versija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08C8ABE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</w:p>
        </w:tc>
      </w:tr>
      <w:tr w:rsidR="00245D51" w:rsidRPr="005A0AEE" w14:paraId="25EE2AD5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7C3DA3F5" w14:textId="2D5583E3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2.</w:t>
            </w:r>
            <w:r w:rsidR="009C3F1B">
              <w:rPr>
                <w:rFonts w:ascii="Times New Roman" w:hAnsi="Times New Roman"/>
                <w:lang w:val="en-GB"/>
              </w:rPr>
              <w:t>7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63C7F672" w14:textId="186F466C" w:rsidR="00245D51" w:rsidRPr="005A0AEE" w:rsidRDefault="001C1B67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Monitorius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9466AC7" w14:textId="7059DF57" w:rsidR="00245D51" w:rsidRPr="008F4C98" w:rsidRDefault="001C1B67" w:rsidP="00245D51">
            <w:pPr>
              <w:rPr>
                <w:rFonts w:ascii="Times New Roman" w:hAnsi="Times New Roman"/>
                <w:szCs w:val="24"/>
                <w:lang w:val="lt-LT"/>
              </w:rPr>
            </w:pPr>
            <w:r w:rsidRPr="008F4C98">
              <w:rPr>
                <w:rFonts w:ascii="Times New Roman" w:hAnsi="Times New Roman"/>
                <w:szCs w:val="24"/>
                <w:lang w:val="en-GB"/>
              </w:rPr>
              <w:t xml:space="preserve">YRA, </w:t>
            </w:r>
            <w:proofErr w:type="spellStart"/>
            <w:r w:rsidRPr="008F4C98">
              <w:rPr>
                <w:rFonts w:ascii="Times New Roman" w:hAnsi="Times New Roman"/>
                <w:szCs w:val="24"/>
                <w:lang w:val="en-GB"/>
              </w:rPr>
              <w:t>liečiamo</w:t>
            </w:r>
            <w:proofErr w:type="spellEnd"/>
            <w:r w:rsidRPr="008F4C98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8F4C98">
              <w:rPr>
                <w:rFonts w:ascii="Times New Roman" w:hAnsi="Times New Roman"/>
                <w:szCs w:val="24"/>
                <w:lang w:val="en-GB"/>
              </w:rPr>
              <w:t>ekrano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D7B1554" w14:textId="77777777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1C1B67" w14:paraId="64CC8DCF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3CEDF5D6" w14:textId="639E0928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2.</w:t>
            </w:r>
            <w:r w:rsidR="009C3F1B">
              <w:rPr>
                <w:rFonts w:ascii="Times New Roman" w:hAnsi="Times New Roman"/>
                <w:lang w:val="en-GB"/>
              </w:rPr>
              <w:t>8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FFCDF06" w14:textId="2D36E47E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Valdantysis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kompiuteris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73049935" w14:textId="119B2B1E" w:rsidR="00245D51" w:rsidRPr="008F4C98" w:rsidRDefault="001C1B67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 w:rsidRPr="008F4C98">
              <w:rPr>
                <w:rFonts w:ascii="Times New Roman" w:hAnsi="Times New Roman"/>
                <w:szCs w:val="24"/>
                <w:lang w:val="it-CH"/>
              </w:rPr>
              <w:t>Y</w:t>
            </w:r>
            <w:r w:rsidR="00245D51" w:rsidRPr="008F4C98">
              <w:rPr>
                <w:rFonts w:ascii="Times New Roman" w:hAnsi="Times New Roman"/>
                <w:szCs w:val="24"/>
                <w:lang w:val="it-CH"/>
              </w:rPr>
              <w:t>RA</w:t>
            </w:r>
            <w:r w:rsidRPr="008F4C98">
              <w:rPr>
                <w:rFonts w:ascii="Times New Roman" w:hAnsi="Times New Roman"/>
                <w:szCs w:val="24"/>
                <w:lang w:val="it-CH"/>
              </w:rPr>
              <w:t>, integruotas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27670A8" w14:textId="77777777" w:rsidR="00245D51" w:rsidRPr="001C1B67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</w:p>
        </w:tc>
      </w:tr>
      <w:tr w:rsidR="00245D51" w:rsidRPr="005A0AEE" w14:paraId="1F065E86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4143F538" w14:textId="5BA30A4E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lastRenderedPageBreak/>
              <w:t>2.</w:t>
            </w:r>
            <w:r w:rsidR="009C3F1B">
              <w:rPr>
                <w:rFonts w:ascii="Times New Roman" w:hAnsi="Times New Roman"/>
                <w:lang w:val="en-GB"/>
              </w:rPr>
              <w:t>9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672344BA" w14:textId="5AC1B3D5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Maitinimas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343A6E8C" w14:textId="40AFBF16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>220V, 50Hz</w:t>
            </w:r>
          </w:p>
          <w:p w14:paraId="4F10762D" w14:textId="61DE35A9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Atitinka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EU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standartus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tinka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naudoti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Lietuvoje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. 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59277AF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1C1B67" w14:paraId="40A2FB87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5FB30241" w14:textId="55136F4C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2.</w:t>
            </w:r>
            <w:r w:rsidR="009C3F1B">
              <w:rPr>
                <w:rFonts w:ascii="Times New Roman" w:hAnsi="Times New Roman"/>
                <w:lang w:val="en-GB"/>
              </w:rPr>
              <w:t>10</w:t>
            </w:r>
            <w:r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16A54BF" w14:textId="64C154B8" w:rsidR="00245D51" w:rsidRPr="005A0AEE" w:rsidRDefault="004B2849" w:rsidP="00245D51">
            <w:pPr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Matmenys</w:t>
            </w:r>
            <w:proofErr w:type="spellEnd"/>
            <w:r w:rsidR="00245D51" w:rsidRPr="005A0AEE">
              <w:rPr>
                <w:rFonts w:ascii="Times New Roman" w:hAnsi="Times New Roman"/>
                <w:szCs w:val="24"/>
                <w:lang w:val="lt-LT"/>
              </w:rPr>
              <w:t>, mm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17421B20" w14:textId="651DF80A" w:rsidR="00245D51" w:rsidRPr="005A0AEE" w:rsidRDefault="004B2849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>
              <w:rPr>
                <w:rFonts w:ascii="Times New Roman" w:hAnsi="Times New Roman"/>
                <w:szCs w:val="24"/>
                <w:lang w:val="it-CH"/>
              </w:rPr>
              <w:t>n</w:t>
            </w:r>
            <w:r w:rsidR="00245D51" w:rsidRPr="005A0AEE">
              <w:rPr>
                <w:rFonts w:ascii="Times New Roman" w:hAnsi="Times New Roman"/>
                <w:szCs w:val="24"/>
                <w:lang w:val="it-CH"/>
              </w:rPr>
              <w:t>e didesni nei</w:t>
            </w:r>
            <w:r w:rsidR="00245D51" w:rsidRPr="005A0AEE">
              <w:rPr>
                <w:rFonts w:ascii="Times New Roman" w:hAnsi="Times New Roman"/>
                <w:szCs w:val="24"/>
              </w:rPr>
              <w:t xml:space="preserve"> </w:t>
            </w:r>
            <w:r w:rsidR="0079251C">
              <w:rPr>
                <w:rFonts w:ascii="Times New Roman" w:hAnsi="Times New Roman"/>
                <w:szCs w:val="24"/>
              </w:rPr>
              <w:t xml:space="preserve">570 </w:t>
            </w:r>
            <w:r w:rsidR="00245D51" w:rsidRPr="005A0AEE">
              <w:rPr>
                <w:rFonts w:ascii="Times New Roman" w:hAnsi="Times New Roman"/>
                <w:szCs w:val="24"/>
                <w:lang w:val="it-CH"/>
              </w:rPr>
              <w:t xml:space="preserve">x </w:t>
            </w:r>
            <w:r w:rsidR="0079251C">
              <w:rPr>
                <w:rFonts w:ascii="Times New Roman" w:hAnsi="Times New Roman"/>
                <w:szCs w:val="24"/>
                <w:lang w:val="it-CH"/>
              </w:rPr>
              <w:t>690</w:t>
            </w:r>
            <w:r w:rsidR="00245D51" w:rsidRPr="005A0AEE">
              <w:rPr>
                <w:rFonts w:ascii="Times New Roman" w:hAnsi="Times New Roman"/>
                <w:szCs w:val="24"/>
                <w:lang w:val="it-CH"/>
              </w:rPr>
              <w:t xml:space="preserve"> x </w:t>
            </w:r>
            <w:r w:rsidR="0079251C">
              <w:rPr>
                <w:rFonts w:ascii="Times New Roman" w:hAnsi="Times New Roman"/>
                <w:szCs w:val="24"/>
                <w:lang w:val="it-CH"/>
              </w:rPr>
              <w:t>500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E17584A" w14:textId="7777777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</w:p>
        </w:tc>
      </w:tr>
      <w:tr w:rsidR="00245D51" w:rsidRPr="005A0AEE" w14:paraId="3DFAF5DB" w14:textId="77777777" w:rsidTr="00194E39">
        <w:trPr>
          <w:cantSplit/>
        </w:trPr>
        <w:tc>
          <w:tcPr>
            <w:tcW w:w="821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044F221" w14:textId="77777777" w:rsidR="001C0F82" w:rsidRPr="001C1B67" w:rsidRDefault="001C0F82" w:rsidP="001C0F82">
            <w:pPr>
              <w:ind w:left="720"/>
              <w:rPr>
                <w:rFonts w:ascii="Times New Roman" w:hAnsi="Times New Roman"/>
                <w:lang w:val="it-CH"/>
              </w:rPr>
            </w:pPr>
          </w:p>
          <w:p w14:paraId="6D0735DB" w14:textId="1E87F168" w:rsidR="00245D51" w:rsidRPr="005A0AEE" w:rsidRDefault="00245D51" w:rsidP="00245D51">
            <w:pPr>
              <w:numPr>
                <w:ilvl w:val="0"/>
                <w:numId w:val="1"/>
              </w:numPr>
              <w:rPr>
                <w:rFonts w:ascii="Times New Roman" w:hAnsi="Times New Roman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Saugos</w:t>
            </w:r>
            <w:proofErr w:type="spellEnd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reikalavimai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48AA07D3" w14:textId="77777777" w:rsidR="00245D51" w:rsidRPr="005A0AEE" w:rsidRDefault="00245D51" w:rsidP="00245D51">
            <w:pPr>
              <w:ind w:left="720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</w:tr>
      <w:tr w:rsidR="00245D51" w:rsidRPr="005A0AEE" w14:paraId="7A44E76B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5FB6A1FB" w14:textId="229C5C87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</w:rPr>
              <w:t>3</w:t>
            </w:r>
            <w:r w:rsidRPr="005A0AEE">
              <w:rPr>
                <w:rFonts w:ascii="Times New Roman" w:hAnsi="Times New Roman"/>
                <w:lang w:val="en-GB"/>
              </w:rPr>
              <w:t>.1.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C7108B3" w14:textId="0255891E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EU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saugos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reikalavimai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1767B829" w14:textId="2FBD67F8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Įrenginys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turi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atitikti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visus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ES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saugos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reikalavimus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ir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turi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turėti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CE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ženkinimą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>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110BD90" w14:textId="475BD209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CE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ženklinimas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CE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sertifikatas</w:t>
            </w:r>
            <w:proofErr w:type="spellEnd"/>
          </w:p>
        </w:tc>
      </w:tr>
      <w:tr w:rsidR="00245D51" w:rsidRPr="005A0AEE" w14:paraId="5D76E1D9" w14:textId="77777777" w:rsidTr="00194E39">
        <w:trPr>
          <w:cantSplit/>
        </w:trPr>
        <w:tc>
          <w:tcPr>
            <w:tcW w:w="821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6BC316C" w14:textId="774B21B5" w:rsidR="00245D51" w:rsidRPr="005A0AEE" w:rsidRDefault="00245D51" w:rsidP="00245D51">
            <w:pPr>
              <w:numPr>
                <w:ilvl w:val="0"/>
                <w:numId w:val="1"/>
              </w:numPr>
              <w:rPr>
                <w:rFonts w:ascii="Times New Roman" w:hAnsi="Times New Roman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Kokybės</w:t>
            </w:r>
            <w:proofErr w:type="spellEnd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ir</w:t>
            </w:r>
            <w:proofErr w:type="spellEnd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garantijos</w:t>
            </w:r>
            <w:proofErr w:type="spellEnd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reikalavimai</w:t>
            </w:r>
            <w:proofErr w:type="spellEnd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CC0D9F9" w14:textId="77777777" w:rsidR="00245D51" w:rsidRPr="005A0AEE" w:rsidRDefault="00245D51" w:rsidP="00245D51">
            <w:pPr>
              <w:ind w:left="720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</w:tr>
      <w:tr w:rsidR="00245D51" w:rsidRPr="005A0AEE" w14:paraId="4CCDF12D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215F87A7" w14:textId="587968E9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4.</w:t>
            </w:r>
            <w:r w:rsidR="000844D7">
              <w:rPr>
                <w:rFonts w:ascii="Times New Roman" w:hAnsi="Times New Roman"/>
              </w:rPr>
              <w:t>1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68E3C691" w14:textId="2BC1F035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Kokybė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5458BA9" w14:textId="085643B3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Turi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būti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nenaudotas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naujas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serijinis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produktas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pateiktas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vartotojui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.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Negali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būti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siūlomas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dar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nepagamintas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,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nesukurtas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ir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nė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karto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neišbandytas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produktas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>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80B83D9" w14:textId="0846362B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  <w:tr w:rsidR="00F75EE0" w:rsidRPr="005A0AEE" w14:paraId="7D8FC32B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52E50A9" w14:textId="521F26EC" w:rsidR="00F75EE0" w:rsidRPr="00F75EE0" w:rsidRDefault="00F75EE0" w:rsidP="00245D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2CD92795" w14:textId="387B29A7" w:rsidR="00F75EE0" w:rsidRPr="005A0AEE" w:rsidRDefault="00F75EE0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Setifikavimas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21D03DD9" w14:textId="38499F5B" w:rsidR="00F75EE0" w:rsidRPr="00F75EE0" w:rsidRDefault="00F75EE0" w:rsidP="00245D51">
            <w:pPr>
              <w:jc w:val="both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>Įrenginys turi būti įvertintas nepriklausomų vertintojų, kaip tinkamas natūralių deimantų atskyrimui nuo sintetinių.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90B1DFD" w14:textId="018859BC" w:rsidR="00F75EE0" w:rsidRDefault="00F75EE0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r>
              <w:rPr>
                <w:rFonts w:ascii="Times New Roman" w:hAnsi="Times New Roman"/>
                <w:szCs w:val="24"/>
                <w:lang w:val="en-GB"/>
              </w:rPr>
              <w:t xml:space="preserve">“Assure tested” </w:t>
            </w:r>
          </w:p>
          <w:p w14:paraId="4CE16295" w14:textId="43A83D53" w:rsidR="00194E39" w:rsidRPr="005A0AEE" w:rsidRDefault="00194E39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r>
              <w:rPr>
                <w:rFonts w:ascii="Times New Roman" w:hAnsi="Times New Roman"/>
                <w:szCs w:val="24"/>
                <w:lang w:val="en-GB"/>
              </w:rPr>
              <w:t xml:space="preserve">(Natural Diamond </w:t>
            </w: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Center</w:t>
            </w:r>
            <w:proofErr w:type="spellEnd"/>
            <w:r>
              <w:rPr>
                <w:rFonts w:ascii="Times New Roman" w:hAnsi="Times New Roman"/>
                <w:szCs w:val="24"/>
                <w:lang w:val="en-GB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  <w:tr w:rsidR="00245D51" w:rsidRPr="005A0AEE" w14:paraId="67631259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13AA20EB" w14:textId="454FEFD6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4.</w:t>
            </w:r>
            <w:r w:rsidR="000844D7">
              <w:rPr>
                <w:rFonts w:ascii="Times New Roman" w:hAnsi="Times New Roman"/>
                <w:lang w:val="en-GB"/>
              </w:rPr>
              <w:t>2</w:t>
            </w:r>
            <w:r w:rsidRPr="005A0AEE">
              <w:rPr>
                <w:rFonts w:ascii="Times New Roman" w:hAnsi="Times New Roman"/>
                <w:lang w:val="en-GB"/>
              </w:rPr>
              <w:t>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0BD9B7C" w14:textId="0354FA01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Garantija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5029BCC" w14:textId="49E5B911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</w:rPr>
              <w:t>Įrenginys</w:t>
            </w:r>
            <w:proofErr w:type="spellEnd"/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</w:rPr>
              <w:t>turi</w:t>
            </w:r>
            <w:proofErr w:type="spellEnd"/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</w:rPr>
              <w:t>turėti</w:t>
            </w:r>
            <w:proofErr w:type="spellEnd"/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5A0AEE">
              <w:rPr>
                <w:rFonts w:ascii="Times New Roman" w:hAnsi="Times New Roman"/>
                <w:szCs w:val="24"/>
              </w:rPr>
              <w:t xml:space="preserve">ne  </w:t>
            </w:r>
            <w:proofErr w:type="spellStart"/>
            <w:r w:rsidRPr="005A0AEE">
              <w:rPr>
                <w:rFonts w:ascii="Times New Roman" w:hAnsi="Times New Roman"/>
                <w:szCs w:val="24"/>
              </w:rPr>
              <w:t>trumpesnę</w:t>
            </w:r>
            <w:proofErr w:type="spellEnd"/>
            <w:proofErr w:type="gramEnd"/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</w:rPr>
              <w:t>nei</w:t>
            </w:r>
            <w:proofErr w:type="spellEnd"/>
            <w:r w:rsidRPr="005A0AEE">
              <w:rPr>
                <w:rFonts w:ascii="Times New Roman" w:hAnsi="Times New Roman"/>
                <w:szCs w:val="24"/>
              </w:rPr>
              <w:t xml:space="preserve"> 1 met</w:t>
            </w:r>
            <w:r w:rsidRPr="005A0AEE">
              <w:rPr>
                <w:rFonts w:ascii="Times New Roman" w:hAnsi="Times New Roman"/>
                <w:szCs w:val="24"/>
                <w:lang w:val="lt-LT"/>
              </w:rPr>
              <w:t xml:space="preserve">ų </w:t>
            </w:r>
            <w:proofErr w:type="gramStart"/>
            <w:r w:rsidRPr="005A0AEE">
              <w:rPr>
                <w:rFonts w:ascii="Times New Roman" w:hAnsi="Times New Roman"/>
                <w:szCs w:val="24"/>
                <w:lang w:val="lt-LT"/>
              </w:rPr>
              <w:t xml:space="preserve">garantiją, </w:t>
            </w:r>
            <w:r w:rsidRPr="005A0AEE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tiekėjas</w:t>
            </w:r>
            <w:proofErr w:type="spellEnd"/>
            <w:proofErr w:type="gram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privalo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suteikti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techninį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palaikymą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ir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pogarantiniu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laikotarpiu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ir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teikti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atsargines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dalis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ne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mažiau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kaip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r w:rsidRPr="005A0AEE">
              <w:rPr>
                <w:rFonts w:ascii="Times New Roman" w:hAnsi="Times New Roman"/>
                <w:szCs w:val="24"/>
              </w:rPr>
              <w:t>10 met</w:t>
            </w:r>
            <w:r w:rsidRPr="005A0AEE">
              <w:rPr>
                <w:rFonts w:ascii="Times New Roman" w:hAnsi="Times New Roman"/>
                <w:szCs w:val="24"/>
                <w:lang w:val="lt-LT"/>
              </w:rPr>
              <w:t>ų laikotarpiu nuo sutarties pasirašymo dienos.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01F99FB" w14:textId="0898CEDD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  <w:tr w:rsidR="00245D51" w:rsidRPr="005A0AEE" w14:paraId="7E64DCED" w14:textId="77777777" w:rsidTr="00194E39">
        <w:trPr>
          <w:cantSplit/>
        </w:trPr>
        <w:tc>
          <w:tcPr>
            <w:tcW w:w="8217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EC3CAF4" w14:textId="4B10D0A4" w:rsidR="00245D51" w:rsidRPr="005A0AEE" w:rsidRDefault="00245D51" w:rsidP="00245D51">
            <w:pPr>
              <w:numPr>
                <w:ilvl w:val="0"/>
                <w:numId w:val="1"/>
              </w:numPr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 xml:space="preserve">Kiti </w:t>
            </w:r>
            <w:proofErr w:type="spellStart"/>
            <w:r w:rsidRPr="005A0AEE">
              <w:rPr>
                <w:rFonts w:ascii="Times New Roman" w:hAnsi="Times New Roman"/>
                <w:b/>
                <w:szCs w:val="24"/>
                <w:lang w:val="en-GB"/>
              </w:rPr>
              <w:t>reikalavimai</w:t>
            </w:r>
            <w:proofErr w:type="spellEnd"/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84DDEB1" w14:textId="77777777" w:rsidR="00245D51" w:rsidRPr="005A0AEE" w:rsidRDefault="00245D51" w:rsidP="00245D51">
            <w:pPr>
              <w:ind w:left="720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</w:tr>
      <w:tr w:rsidR="00245D51" w:rsidRPr="005A0AEE" w14:paraId="446FBFAE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7E7C6BE0" w14:textId="1CF50ABF" w:rsidR="00245D51" w:rsidRPr="005A0AEE" w:rsidRDefault="00245D51" w:rsidP="00245D51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06437347" w14:textId="0CF997DF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64AA2ADB" w14:textId="01EF3A2B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F3AF902" w14:textId="77777777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</w:p>
        </w:tc>
      </w:tr>
      <w:tr w:rsidR="00245D51" w:rsidRPr="005A0AEE" w14:paraId="13A92664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0E195D17" w14:textId="63E0ACE6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5.1.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7E14FDE3" w14:textId="02004AAA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r w:rsidRPr="005A0AEE">
              <w:rPr>
                <w:rFonts w:ascii="Times New Roman" w:hAnsi="Times New Roman"/>
                <w:szCs w:val="24"/>
                <w:lang w:val="en-GB"/>
              </w:rPr>
              <w:t>Mokymai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065CF90F" w14:textId="39EDA8F6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 w:rsidRPr="005A0AEE">
              <w:rPr>
                <w:rFonts w:ascii="Times New Roman" w:hAnsi="Times New Roman"/>
                <w:szCs w:val="24"/>
                <w:lang w:val="it-CH"/>
              </w:rPr>
              <w:t xml:space="preserve">Darbuotojų apmokymai, 2 darbuotojai, </w:t>
            </w:r>
            <w:r w:rsidRPr="005A0AEE">
              <w:rPr>
                <w:rFonts w:ascii="Times New Roman" w:hAnsi="Times New Roman"/>
                <w:szCs w:val="24"/>
              </w:rPr>
              <w:t xml:space="preserve">1 </w:t>
            </w:r>
            <w:r w:rsidRPr="005A0AEE">
              <w:rPr>
                <w:rFonts w:ascii="Times New Roman" w:hAnsi="Times New Roman"/>
                <w:szCs w:val="24"/>
                <w:lang w:val="it-CH"/>
              </w:rPr>
              <w:t>diena, galimi nuotoliniai</w:t>
            </w:r>
            <w:r>
              <w:rPr>
                <w:rFonts w:ascii="Times New Roman" w:hAnsi="Times New Roman"/>
                <w:szCs w:val="24"/>
                <w:lang w:val="it-CH"/>
              </w:rPr>
              <w:t xml:space="preserve"> mokymai</w:t>
            </w:r>
            <w:r w:rsidRPr="005A0AEE">
              <w:rPr>
                <w:rFonts w:ascii="Times New Roman" w:hAnsi="Times New Roman"/>
                <w:szCs w:val="24"/>
                <w:lang w:val="it-CH"/>
              </w:rPr>
              <w:t>.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7CB7736" w14:textId="6944B373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  <w:tr w:rsidR="00245D51" w:rsidRPr="005A0AEE" w14:paraId="22855C08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</w:tcPr>
          <w:p w14:paraId="6EB562E6" w14:textId="214D9B00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5.2.</w:t>
            </w:r>
          </w:p>
        </w:tc>
        <w:tc>
          <w:tcPr>
            <w:tcW w:w="3147" w:type="dxa"/>
            <w:tcBorders>
              <w:top w:val="dotted" w:sz="4" w:space="0" w:color="auto"/>
              <w:bottom w:val="dotted" w:sz="4" w:space="0" w:color="auto"/>
            </w:tcBorders>
          </w:tcPr>
          <w:p w14:paraId="3FA00B04" w14:textId="48553751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Dokumentai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</w:tcBorders>
          </w:tcPr>
          <w:p w14:paraId="68166509" w14:textId="40D09525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 w:rsidRPr="005A0AEE">
              <w:rPr>
                <w:rFonts w:ascii="Times New Roman" w:hAnsi="Times New Roman"/>
                <w:szCs w:val="24"/>
                <w:lang w:val="it-CH"/>
              </w:rPr>
              <w:t>Visi techniniai d</w:t>
            </w:r>
            <w:r w:rsidR="00E5656A">
              <w:rPr>
                <w:rFonts w:ascii="Times New Roman" w:hAnsi="Times New Roman"/>
                <w:szCs w:val="24"/>
                <w:lang w:val="it-CH"/>
              </w:rPr>
              <w:t>o</w:t>
            </w:r>
            <w:r w:rsidRPr="005A0AEE">
              <w:rPr>
                <w:rFonts w:ascii="Times New Roman" w:hAnsi="Times New Roman"/>
                <w:szCs w:val="24"/>
                <w:lang w:val="it-CH"/>
              </w:rPr>
              <w:t>kumentai privalo būti pateikti anglų arba lietuvių kalba.</w:t>
            </w:r>
          </w:p>
          <w:p w14:paraId="79D35CDC" w14:textId="693A47D5" w:rsidR="00245D51" w:rsidRPr="000844D7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C9E5DE8" w14:textId="0BA52157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  <w:tr w:rsidR="00245D51" w:rsidRPr="005A0AEE" w14:paraId="53D0EC71" w14:textId="77777777" w:rsidTr="00194E39">
        <w:trPr>
          <w:cantSplit/>
        </w:trPr>
        <w:tc>
          <w:tcPr>
            <w:tcW w:w="959" w:type="dxa"/>
            <w:tcBorders>
              <w:top w:val="dotted" w:sz="4" w:space="0" w:color="auto"/>
              <w:bottom w:val="single" w:sz="4" w:space="0" w:color="auto"/>
            </w:tcBorders>
          </w:tcPr>
          <w:p w14:paraId="71287512" w14:textId="6BE4A35D" w:rsidR="00245D51" w:rsidRPr="005A0AEE" w:rsidRDefault="00245D51" w:rsidP="00245D51">
            <w:pPr>
              <w:jc w:val="center"/>
              <w:rPr>
                <w:rFonts w:ascii="Times New Roman" w:hAnsi="Times New Roman"/>
                <w:lang w:val="en-GB"/>
              </w:rPr>
            </w:pPr>
            <w:r w:rsidRPr="005A0AEE">
              <w:rPr>
                <w:rFonts w:ascii="Times New Roman" w:hAnsi="Times New Roman"/>
                <w:lang w:val="en-GB"/>
              </w:rPr>
              <w:t>5.3.</w:t>
            </w:r>
          </w:p>
        </w:tc>
        <w:tc>
          <w:tcPr>
            <w:tcW w:w="3147" w:type="dxa"/>
            <w:tcBorders>
              <w:top w:val="dotted" w:sz="4" w:space="0" w:color="auto"/>
              <w:bottom w:val="single" w:sz="4" w:space="0" w:color="auto"/>
            </w:tcBorders>
          </w:tcPr>
          <w:p w14:paraId="38202F65" w14:textId="64D70241" w:rsidR="00245D51" w:rsidRPr="005A0AEE" w:rsidRDefault="00245D51" w:rsidP="00245D51">
            <w:pPr>
              <w:rPr>
                <w:rFonts w:ascii="Times New Roman" w:hAnsi="Times New Roman"/>
                <w:szCs w:val="24"/>
                <w:lang w:val="en-GB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Pristatymo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terminai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bottom w:val="single" w:sz="4" w:space="0" w:color="auto"/>
            </w:tcBorders>
          </w:tcPr>
          <w:p w14:paraId="45C71945" w14:textId="61CBC9EF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r w:rsidRPr="005A0AEE">
              <w:rPr>
                <w:rFonts w:ascii="Times New Roman" w:hAnsi="Times New Roman"/>
                <w:szCs w:val="24"/>
                <w:lang w:val="it-CH"/>
              </w:rPr>
              <w:t>Įrenginio pristatyno terminas 3 mėnesiai nuo sutarties pasirašymo dienos.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14:paraId="02215545" w14:textId="58FCC2EC" w:rsidR="00245D51" w:rsidRPr="005A0AEE" w:rsidRDefault="00245D51" w:rsidP="00245D51">
            <w:pPr>
              <w:jc w:val="both"/>
              <w:rPr>
                <w:rFonts w:ascii="Times New Roman" w:hAnsi="Times New Roman"/>
                <w:szCs w:val="24"/>
                <w:lang w:val="it-CH"/>
              </w:rPr>
            </w:pP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Gamintojo</w:t>
            </w:r>
            <w:proofErr w:type="spellEnd"/>
            <w:r w:rsidRPr="005A0AEE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proofErr w:type="spellStart"/>
            <w:r w:rsidRPr="005A0AEE">
              <w:rPr>
                <w:rFonts w:ascii="Times New Roman" w:hAnsi="Times New Roman"/>
                <w:szCs w:val="24"/>
                <w:lang w:val="en-GB"/>
              </w:rPr>
              <w:t>patvirtinimas</w:t>
            </w:r>
            <w:proofErr w:type="spellEnd"/>
          </w:p>
        </w:tc>
      </w:tr>
    </w:tbl>
    <w:p w14:paraId="110B839F" w14:textId="77777777" w:rsidR="002C475C" w:rsidRPr="005B2844" w:rsidRDefault="002C475C">
      <w:pPr>
        <w:jc w:val="both"/>
        <w:rPr>
          <w:lang w:val="it-CH"/>
        </w:rPr>
      </w:pPr>
    </w:p>
    <w:p w14:paraId="01C529B5" w14:textId="77777777" w:rsidR="00E640D8" w:rsidRPr="00506242" w:rsidRDefault="00D92E89" w:rsidP="00D92E89">
      <w:pPr>
        <w:jc w:val="center"/>
      </w:pPr>
      <w:r>
        <w:t>_____________________</w:t>
      </w:r>
    </w:p>
    <w:p w14:paraId="03DDA80D" w14:textId="77777777" w:rsidR="00506242" w:rsidRDefault="00506242">
      <w:pPr>
        <w:jc w:val="both"/>
        <w:rPr>
          <w:lang w:val="en-GB"/>
        </w:rPr>
      </w:pPr>
    </w:p>
    <w:p w14:paraId="69849D0A" w14:textId="77777777" w:rsidR="00506242" w:rsidRDefault="00506242">
      <w:pPr>
        <w:jc w:val="both"/>
        <w:rPr>
          <w:lang w:val="en-GB"/>
        </w:rPr>
      </w:pPr>
    </w:p>
    <w:sectPr w:rsidR="00506242">
      <w:footerReference w:type="default" r:id="rId7"/>
      <w:pgSz w:w="11909" w:h="16834" w:code="9"/>
      <w:pgMar w:top="1196" w:right="839" w:bottom="1196" w:left="1264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280F" w14:textId="77777777" w:rsidR="00D23EA6" w:rsidRDefault="00D23EA6">
      <w:r>
        <w:separator/>
      </w:r>
    </w:p>
  </w:endnote>
  <w:endnote w:type="continuationSeparator" w:id="0">
    <w:p w14:paraId="10DC5E51" w14:textId="77777777" w:rsidR="00D23EA6" w:rsidRDefault="00D2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EEE1" w14:textId="77777777" w:rsidR="002C475C" w:rsidRDefault="002C475C">
    <w:pPr>
      <w:pStyle w:val="Porat"/>
      <w:jc w:val="center"/>
      <w:rPr>
        <w:sz w:val="20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021AC">
      <w:rPr>
        <w:rStyle w:val="Puslapionumeris"/>
        <w:noProof/>
      </w:rPr>
      <w:t>4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C654" w14:textId="77777777" w:rsidR="00D23EA6" w:rsidRDefault="00D23EA6">
      <w:r>
        <w:separator/>
      </w:r>
    </w:p>
  </w:footnote>
  <w:footnote w:type="continuationSeparator" w:id="0">
    <w:p w14:paraId="5CA945AA" w14:textId="77777777" w:rsidR="00D23EA6" w:rsidRDefault="00D23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67B2"/>
    <w:multiLevelType w:val="hybridMultilevel"/>
    <w:tmpl w:val="FE9C3EF6"/>
    <w:lvl w:ilvl="0" w:tplc="A7700242">
      <w:start w:val="6"/>
      <w:numFmt w:val="bullet"/>
      <w:lvlText w:val="-"/>
      <w:lvlJc w:val="left"/>
      <w:pPr>
        <w:ind w:left="720" w:hanging="360"/>
      </w:pPr>
      <w:rPr>
        <w:rFonts w:ascii="TIMESLT" w:eastAsia="Times New Roman" w:hAnsi="TIMESLT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B4EE5"/>
    <w:multiLevelType w:val="hybridMultilevel"/>
    <w:tmpl w:val="57D4B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E3A"/>
    <w:multiLevelType w:val="hybridMultilevel"/>
    <w:tmpl w:val="05D2A6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E7022"/>
    <w:multiLevelType w:val="hybridMultilevel"/>
    <w:tmpl w:val="56BCCA72"/>
    <w:lvl w:ilvl="0" w:tplc="6832B6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1A0F17"/>
    <w:multiLevelType w:val="hybridMultilevel"/>
    <w:tmpl w:val="7CBA5A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884182">
    <w:abstractNumId w:val="2"/>
  </w:num>
  <w:num w:numId="2" w16cid:durableId="593513469">
    <w:abstractNumId w:val="0"/>
  </w:num>
  <w:num w:numId="3" w16cid:durableId="1256400522">
    <w:abstractNumId w:val="4"/>
  </w:num>
  <w:num w:numId="4" w16cid:durableId="336612618">
    <w:abstractNumId w:val="1"/>
  </w:num>
  <w:num w:numId="5" w16cid:durableId="539321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AF"/>
    <w:rsid w:val="00003079"/>
    <w:rsid w:val="0001487A"/>
    <w:rsid w:val="00026BAF"/>
    <w:rsid w:val="000274BF"/>
    <w:rsid w:val="00032EB0"/>
    <w:rsid w:val="00062DC4"/>
    <w:rsid w:val="00075730"/>
    <w:rsid w:val="00075994"/>
    <w:rsid w:val="000844D7"/>
    <w:rsid w:val="000C15B8"/>
    <w:rsid w:val="000D22FC"/>
    <w:rsid w:val="000F0C83"/>
    <w:rsid w:val="00101E43"/>
    <w:rsid w:val="00106E82"/>
    <w:rsid w:val="00135B27"/>
    <w:rsid w:val="001735CD"/>
    <w:rsid w:val="00174C09"/>
    <w:rsid w:val="00194E39"/>
    <w:rsid w:val="001C0E88"/>
    <w:rsid w:val="001C0F82"/>
    <w:rsid w:val="001C1B67"/>
    <w:rsid w:val="001C75DE"/>
    <w:rsid w:val="0020201A"/>
    <w:rsid w:val="00222EBF"/>
    <w:rsid w:val="00231E73"/>
    <w:rsid w:val="00245D51"/>
    <w:rsid w:val="00260D3D"/>
    <w:rsid w:val="00267513"/>
    <w:rsid w:val="00274C0D"/>
    <w:rsid w:val="00285354"/>
    <w:rsid w:val="002A0BD0"/>
    <w:rsid w:val="002A125F"/>
    <w:rsid w:val="002A1D90"/>
    <w:rsid w:val="002B2331"/>
    <w:rsid w:val="002C21C5"/>
    <w:rsid w:val="002C475C"/>
    <w:rsid w:val="0030688F"/>
    <w:rsid w:val="00344E13"/>
    <w:rsid w:val="00362949"/>
    <w:rsid w:val="003649E2"/>
    <w:rsid w:val="00386E6B"/>
    <w:rsid w:val="0039087D"/>
    <w:rsid w:val="00394156"/>
    <w:rsid w:val="003B3694"/>
    <w:rsid w:val="003C2E58"/>
    <w:rsid w:val="003C38B9"/>
    <w:rsid w:val="003D3E54"/>
    <w:rsid w:val="00440FB4"/>
    <w:rsid w:val="00442D97"/>
    <w:rsid w:val="00446D12"/>
    <w:rsid w:val="0046730C"/>
    <w:rsid w:val="0047343E"/>
    <w:rsid w:val="0048627F"/>
    <w:rsid w:val="00487599"/>
    <w:rsid w:val="00495506"/>
    <w:rsid w:val="00496F43"/>
    <w:rsid w:val="004B2849"/>
    <w:rsid w:val="004E611A"/>
    <w:rsid w:val="004F2624"/>
    <w:rsid w:val="00506242"/>
    <w:rsid w:val="005163C4"/>
    <w:rsid w:val="0052553A"/>
    <w:rsid w:val="0053767D"/>
    <w:rsid w:val="00542F8C"/>
    <w:rsid w:val="005510B4"/>
    <w:rsid w:val="00572028"/>
    <w:rsid w:val="0057386E"/>
    <w:rsid w:val="00580F84"/>
    <w:rsid w:val="005A0AEE"/>
    <w:rsid w:val="005B2844"/>
    <w:rsid w:val="005B657B"/>
    <w:rsid w:val="005B7E98"/>
    <w:rsid w:val="005D4FBB"/>
    <w:rsid w:val="005E2742"/>
    <w:rsid w:val="005F469F"/>
    <w:rsid w:val="00600017"/>
    <w:rsid w:val="006070AB"/>
    <w:rsid w:val="006415A1"/>
    <w:rsid w:val="00650190"/>
    <w:rsid w:val="006674C9"/>
    <w:rsid w:val="00682C0F"/>
    <w:rsid w:val="00691367"/>
    <w:rsid w:val="006B2C1B"/>
    <w:rsid w:val="006E601E"/>
    <w:rsid w:val="00700D6A"/>
    <w:rsid w:val="007359A4"/>
    <w:rsid w:val="00751E67"/>
    <w:rsid w:val="00755E00"/>
    <w:rsid w:val="00784911"/>
    <w:rsid w:val="0079251C"/>
    <w:rsid w:val="007B20A1"/>
    <w:rsid w:val="007D1509"/>
    <w:rsid w:val="007E29FD"/>
    <w:rsid w:val="007E5C84"/>
    <w:rsid w:val="0080459D"/>
    <w:rsid w:val="00807D28"/>
    <w:rsid w:val="00810EE1"/>
    <w:rsid w:val="00811272"/>
    <w:rsid w:val="00836F04"/>
    <w:rsid w:val="00844AF3"/>
    <w:rsid w:val="008500F8"/>
    <w:rsid w:val="00857961"/>
    <w:rsid w:val="00872F1E"/>
    <w:rsid w:val="00886FF7"/>
    <w:rsid w:val="008C0870"/>
    <w:rsid w:val="008C718E"/>
    <w:rsid w:val="008D0801"/>
    <w:rsid w:val="008F4C98"/>
    <w:rsid w:val="009021AC"/>
    <w:rsid w:val="009311EA"/>
    <w:rsid w:val="00940792"/>
    <w:rsid w:val="00946E30"/>
    <w:rsid w:val="00956E82"/>
    <w:rsid w:val="009600F8"/>
    <w:rsid w:val="00977821"/>
    <w:rsid w:val="00986955"/>
    <w:rsid w:val="009A2645"/>
    <w:rsid w:val="009C3F1B"/>
    <w:rsid w:val="009D6D7B"/>
    <w:rsid w:val="009F302F"/>
    <w:rsid w:val="00A1056D"/>
    <w:rsid w:val="00A10BA9"/>
    <w:rsid w:val="00A52FA4"/>
    <w:rsid w:val="00A64817"/>
    <w:rsid w:val="00A872F0"/>
    <w:rsid w:val="00A93F87"/>
    <w:rsid w:val="00A97D74"/>
    <w:rsid w:val="00AB292A"/>
    <w:rsid w:val="00AE4D43"/>
    <w:rsid w:val="00AE701F"/>
    <w:rsid w:val="00B10E7D"/>
    <w:rsid w:val="00B1339C"/>
    <w:rsid w:val="00B351F2"/>
    <w:rsid w:val="00B42135"/>
    <w:rsid w:val="00B87AE5"/>
    <w:rsid w:val="00B93482"/>
    <w:rsid w:val="00BA0113"/>
    <w:rsid w:val="00BC2CED"/>
    <w:rsid w:val="00C409A0"/>
    <w:rsid w:val="00C55341"/>
    <w:rsid w:val="00C621FA"/>
    <w:rsid w:val="00C872A9"/>
    <w:rsid w:val="00C926B1"/>
    <w:rsid w:val="00CB3347"/>
    <w:rsid w:val="00CB3639"/>
    <w:rsid w:val="00CB475E"/>
    <w:rsid w:val="00CE4710"/>
    <w:rsid w:val="00CE6868"/>
    <w:rsid w:val="00D23EA6"/>
    <w:rsid w:val="00D2665B"/>
    <w:rsid w:val="00D37F82"/>
    <w:rsid w:val="00D757D2"/>
    <w:rsid w:val="00D82143"/>
    <w:rsid w:val="00D82A56"/>
    <w:rsid w:val="00D87334"/>
    <w:rsid w:val="00D92E89"/>
    <w:rsid w:val="00DA7700"/>
    <w:rsid w:val="00DB7D39"/>
    <w:rsid w:val="00DC0D45"/>
    <w:rsid w:val="00DC0EF9"/>
    <w:rsid w:val="00DC6110"/>
    <w:rsid w:val="00E05A41"/>
    <w:rsid w:val="00E26A9D"/>
    <w:rsid w:val="00E32237"/>
    <w:rsid w:val="00E34118"/>
    <w:rsid w:val="00E43085"/>
    <w:rsid w:val="00E5656A"/>
    <w:rsid w:val="00E640D8"/>
    <w:rsid w:val="00E656EC"/>
    <w:rsid w:val="00E946F7"/>
    <w:rsid w:val="00EA4CC9"/>
    <w:rsid w:val="00EA6732"/>
    <w:rsid w:val="00EC2331"/>
    <w:rsid w:val="00EE6AA0"/>
    <w:rsid w:val="00EF5A40"/>
    <w:rsid w:val="00F75EE0"/>
    <w:rsid w:val="00F858D5"/>
    <w:rsid w:val="00F85ABD"/>
    <w:rsid w:val="00FA2013"/>
    <w:rsid w:val="00FA2F6F"/>
    <w:rsid w:val="00FA6B41"/>
    <w:rsid w:val="00FC5C3A"/>
    <w:rsid w:val="00FE7AD8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FE650F"/>
  <w15:chartTrackingRefBased/>
  <w15:docId w15:val="{1B0C4B7D-6356-422D-A293-0CA41016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F26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semiHidden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semiHidden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semiHidden/>
    <w:pPr>
      <w:jc w:val="center"/>
    </w:pPr>
    <w:rPr>
      <w:b/>
    </w:rPr>
  </w:style>
  <w:style w:type="paragraph" w:styleId="Pagrindinistekstas2">
    <w:name w:val="Body Text 2"/>
    <w:basedOn w:val="prastasis"/>
    <w:semiHidden/>
    <w:pPr>
      <w:jc w:val="both"/>
    </w:pPr>
  </w:style>
  <w:style w:type="character" w:customStyle="1" w:styleId="hps">
    <w:name w:val="hps"/>
    <w:basedOn w:val="Numatytasispastraiposriftas"/>
    <w:rsid w:val="0048627F"/>
  </w:style>
  <w:style w:type="character" w:customStyle="1" w:styleId="Antrat2Diagrama">
    <w:name w:val="Antraštė 2 Diagrama"/>
    <w:basedOn w:val="Numatytasispastraiposriftas"/>
    <w:link w:val="Antrat2"/>
    <w:uiPriority w:val="9"/>
    <w:rsid w:val="004F2624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ipersaitas">
    <w:name w:val="Hyperlink"/>
    <w:basedOn w:val="Numatytasispastraiposriftas"/>
    <w:uiPriority w:val="99"/>
    <w:unhideWhenUsed/>
    <w:rsid w:val="00E640D8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D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TEMPLATE\FIRMKA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FIRMKAMP</Template>
  <TotalTime>10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_______1997  04  11_Nr.</vt:lpstr>
    </vt:vector>
  </TitlesOfParts>
  <Company>LPR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_______1997  04  11_Nr.</dc:title>
  <dc:subject/>
  <dc:creator>7</dc:creator>
  <cp:keywords/>
  <cp:lastModifiedBy>Administrator</cp:lastModifiedBy>
  <cp:revision>2</cp:revision>
  <cp:lastPrinted>2026-07-30T08:12:00Z</cp:lastPrinted>
  <dcterms:created xsi:type="dcterms:W3CDTF">2026-07-30T08:21:00Z</dcterms:created>
  <dcterms:modified xsi:type="dcterms:W3CDTF">2026-07-30T08:21:00Z</dcterms:modified>
</cp:coreProperties>
</file>