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AA" w:rsidRPr="001C19C8" w:rsidRDefault="001C19C8" w:rsidP="001C19C8">
      <w:pPr>
        <w:pStyle w:val="Title"/>
        <w:jc w:val="right"/>
        <w:rPr>
          <w:i/>
          <w:iCs/>
        </w:rPr>
      </w:pPr>
      <w:r w:rsidRPr="001C19C8">
        <w:rPr>
          <w:b w:val="0"/>
          <w:i/>
          <w:iCs/>
          <w:szCs w:val="24"/>
        </w:rPr>
        <w:t>Pirkimo sąlygų 2 priedas „Techninė specifikacija“</w:t>
      </w:r>
    </w:p>
    <w:p w:rsidR="008E47AA" w:rsidRDefault="008E47AA" w:rsidP="003E39DA">
      <w:pPr>
        <w:pStyle w:val="Title"/>
      </w:pPr>
    </w:p>
    <w:p w:rsidR="000304F9" w:rsidRPr="000304F9" w:rsidRDefault="000304F9" w:rsidP="000304F9">
      <w:pPr>
        <w:jc w:val="center"/>
        <w:rPr>
          <w:b/>
        </w:rPr>
      </w:pPr>
      <w:r w:rsidRPr="000304F9">
        <w:rPr>
          <w:b/>
        </w:rPr>
        <w:t>TECHNINĖ SPECIFIKACIJA</w:t>
      </w:r>
      <w:r w:rsidR="00AD6C87">
        <w:rPr>
          <w:b/>
        </w:rPr>
        <w:t xml:space="preserve"> </w:t>
      </w:r>
      <w:r w:rsidR="00AD6C87">
        <w:rPr>
          <w:b/>
          <w:szCs w:val="24"/>
        </w:rPr>
        <w:t>MILINIŲ</w:t>
      </w:r>
      <w:r w:rsidR="00BF3862" w:rsidRPr="00BF3862">
        <w:rPr>
          <w:b/>
        </w:rPr>
        <w:t xml:space="preserve"> </w:t>
      </w:r>
      <w:r w:rsidR="00BF3862" w:rsidRPr="000D4598">
        <w:rPr>
          <w:b/>
        </w:rPr>
        <w:t>SIUVIMO PASLAUGA</w:t>
      </w:r>
      <w:r w:rsidR="00BF3862">
        <w:rPr>
          <w:b/>
        </w:rPr>
        <w:t>I</w:t>
      </w:r>
    </w:p>
    <w:p w:rsidR="00AD6C87" w:rsidRDefault="00AD6C87" w:rsidP="00C03703">
      <w:pPr>
        <w:jc w:val="center"/>
        <w:rPr>
          <w:b/>
          <w:szCs w:val="24"/>
        </w:rPr>
      </w:pPr>
    </w:p>
    <w:p w:rsidR="00C03703" w:rsidRPr="00E028E5" w:rsidRDefault="00C03703" w:rsidP="00C03703">
      <w:pPr>
        <w:jc w:val="center"/>
        <w:rPr>
          <w:b/>
          <w:szCs w:val="24"/>
        </w:rPr>
      </w:pPr>
      <w:r w:rsidRPr="00E028E5">
        <w:rPr>
          <w:b/>
          <w:szCs w:val="24"/>
        </w:rPr>
        <w:t>I SKYRIUS</w:t>
      </w:r>
    </w:p>
    <w:p w:rsidR="00C03703" w:rsidRPr="00E028E5" w:rsidRDefault="00C03703" w:rsidP="00C03703">
      <w:pPr>
        <w:spacing w:after="120"/>
        <w:jc w:val="center"/>
        <w:rPr>
          <w:b/>
          <w:szCs w:val="24"/>
        </w:rPr>
      </w:pPr>
      <w:r w:rsidRPr="00E028E5">
        <w:rPr>
          <w:b/>
          <w:szCs w:val="24"/>
        </w:rPr>
        <w:t>BENDROSIOS NUOSTATOS</w:t>
      </w:r>
    </w:p>
    <w:p w:rsidR="00EB773E" w:rsidRDefault="00BF3862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>
        <w:rPr>
          <w:bCs/>
        </w:rPr>
        <w:t xml:space="preserve">Milinės (toliau – gaminiai) </w:t>
      </w:r>
      <w:r w:rsidRPr="00442B99">
        <w:t>skirt</w:t>
      </w:r>
      <w:r>
        <w:t>os</w:t>
      </w:r>
      <w:r w:rsidRPr="00442B99">
        <w:t xml:space="preserve"> nešioti Garbės sargybos kuopos </w:t>
      </w:r>
      <w:r>
        <w:t xml:space="preserve">kariams ir muzikantams </w:t>
      </w:r>
      <w:r w:rsidRPr="00442B99">
        <w:t>ceremonijų metu</w:t>
      </w:r>
      <w:r w:rsidR="00EB773E">
        <w:t>.</w:t>
      </w:r>
    </w:p>
    <w:p w:rsidR="000304F9" w:rsidRPr="000304F9" w:rsidRDefault="00EB773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>
        <w:t>Milinėms priklauso tokie gaminiai</w:t>
      </w:r>
      <w:r w:rsidR="00BF3862">
        <w:rPr>
          <w:bCs/>
        </w:rPr>
        <w:t>:</w:t>
      </w:r>
    </w:p>
    <w:p w:rsidR="000304F9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>
        <w:rPr>
          <w:szCs w:val="24"/>
          <w:lang w:eastAsia="lt-LT"/>
        </w:rPr>
        <w:t>gaminys „</w:t>
      </w:r>
      <w:r w:rsidR="00F36143">
        <w:rPr>
          <w:szCs w:val="24"/>
          <w:lang w:eastAsia="lt-LT"/>
        </w:rPr>
        <w:t>Milinė karininko (GSK SP)</w:t>
      </w:r>
      <w:r>
        <w:rPr>
          <w:szCs w:val="24"/>
          <w:lang w:eastAsia="lt-LT"/>
        </w:rPr>
        <w:t>“</w:t>
      </w:r>
      <w:r w:rsidR="000304F9" w:rsidRPr="000304F9">
        <w:rPr>
          <w:szCs w:val="24"/>
          <w:lang w:eastAsia="lt-LT"/>
        </w:rPr>
        <w:t xml:space="preserve"> (</w:t>
      </w:r>
      <w:r w:rsidR="000304F9" w:rsidRPr="000304F9">
        <w:t xml:space="preserve">toliau – </w:t>
      </w:r>
      <w:r w:rsidR="000304F9" w:rsidRPr="000304F9">
        <w:rPr>
          <w:szCs w:val="24"/>
          <w:lang w:eastAsia="lt-LT"/>
        </w:rPr>
        <w:t xml:space="preserve">SP </w:t>
      </w:r>
      <w:r w:rsidR="00F36143">
        <w:rPr>
          <w:szCs w:val="24"/>
          <w:lang w:eastAsia="lt-LT"/>
        </w:rPr>
        <w:t>karininko</w:t>
      </w:r>
      <w:r w:rsidR="00F36143" w:rsidRPr="000304F9">
        <w:rPr>
          <w:szCs w:val="24"/>
          <w:lang w:eastAsia="lt-LT"/>
        </w:rPr>
        <w:t xml:space="preserve"> </w:t>
      </w:r>
      <w:r w:rsidR="00F36143">
        <w:rPr>
          <w:szCs w:val="24"/>
          <w:lang w:eastAsia="lt-LT"/>
        </w:rPr>
        <w:t>milinė</w:t>
      </w:r>
      <w:r w:rsidR="000304F9" w:rsidRPr="000304F9">
        <w:rPr>
          <w:szCs w:val="24"/>
          <w:lang w:eastAsia="lt-LT"/>
        </w:rPr>
        <w:t>);</w:t>
      </w:r>
    </w:p>
    <w:p w:rsidR="000304F9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karininko (GSK KOP)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 xml:space="preserve">toliau – </w:t>
      </w:r>
      <w:r w:rsidR="00982CEC">
        <w:rPr>
          <w:szCs w:val="24"/>
          <w:lang w:eastAsia="lt-LT"/>
        </w:rPr>
        <w:t>KO</w:t>
      </w:r>
      <w:r w:rsidR="00982CEC" w:rsidRPr="000304F9">
        <w:rPr>
          <w:szCs w:val="24"/>
          <w:lang w:eastAsia="lt-LT"/>
        </w:rPr>
        <w:t xml:space="preserve">P </w:t>
      </w:r>
      <w:r w:rsidR="00982CEC">
        <w:rPr>
          <w:szCs w:val="24"/>
          <w:lang w:eastAsia="lt-LT"/>
        </w:rPr>
        <w:t>karininko</w:t>
      </w:r>
      <w:r w:rsidR="00982CEC" w:rsidRPr="000304F9">
        <w:rPr>
          <w:szCs w:val="24"/>
          <w:lang w:eastAsia="lt-LT"/>
        </w:rPr>
        <w:t xml:space="preserve"> </w:t>
      </w:r>
      <w:r w:rsidR="00982CEC">
        <w:rPr>
          <w:szCs w:val="24"/>
          <w:lang w:eastAsia="lt-LT"/>
        </w:rPr>
        <w:t>milinė</w:t>
      </w:r>
      <w:r w:rsidR="00982CEC" w:rsidRPr="000304F9">
        <w:rPr>
          <w:szCs w:val="24"/>
          <w:lang w:eastAsia="lt-LT"/>
        </w:rPr>
        <w:t>)</w:t>
      </w:r>
      <w:r w:rsidR="000304F9" w:rsidRPr="000304F9">
        <w:rPr>
          <w:szCs w:val="24"/>
          <w:lang w:eastAsia="lt-LT"/>
        </w:rPr>
        <w:t>;</w:t>
      </w:r>
    </w:p>
    <w:p w:rsidR="000304F9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karininko (GSK KJP)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 xml:space="preserve">toliau – </w:t>
      </w:r>
      <w:r w:rsidR="00982CEC">
        <w:rPr>
          <w:szCs w:val="24"/>
          <w:lang w:eastAsia="lt-LT"/>
        </w:rPr>
        <w:t>KJ</w:t>
      </w:r>
      <w:r w:rsidR="00982CEC" w:rsidRPr="000304F9">
        <w:rPr>
          <w:szCs w:val="24"/>
          <w:lang w:eastAsia="lt-LT"/>
        </w:rPr>
        <w:t xml:space="preserve">P </w:t>
      </w:r>
      <w:r w:rsidR="00982CEC">
        <w:rPr>
          <w:szCs w:val="24"/>
          <w:lang w:eastAsia="lt-LT"/>
        </w:rPr>
        <w:t>karininko</w:t>
      </w:r>
      <w:r w:rsidR="00982CEC" w:rsidRPr="000304F9">
        <w:rPr>
          <w:szCs w:val="24"/>
          <w:lang w:eastAsia="lt-LT"/>
        </w:rPr>
        <w:t xml:space="preserve"> </w:t>
      </w:r>
      <w:r w:rsidR="00982CEC">
        <w:rPr>
          <w:szCs w:val="24"/>
          <w:lang w:eastAsia="lt-LT"/>
        </w:rPr>
        <w:t>milinė</w:t>
      </w:r>
      <w:r w:rsidR="00982CEC" w:rsidRPr="000304F9">
        <w:rPr>
          <w:szCs w:val="24"/>
          <w:lang w:eastAsia="lt-LT"/>
        </w:rPr>
        <w:t>)</w:t>
      </w:r>
      <w:r w:rsidR="000304F9" w:rsidRPr="000304F9">
        <w:rPr>
          <w:szCs w:val="24"/>
          <w:lang w:eastAsia="lt-LT"/>
        </w:rPr>
        <w:t>;</w:t>
      </w:r>
    </w:p>
    <w:p w:rsidR="000304F9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kareivio (GSK SP)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 xml:space="preserve">toliau – </w:t>
      </w:r>
      <w:r w:rsidR="00982CEC" w:rsidRPr="000304F9">
        <w:rPr>
          <w:szCs w:val="24"/>
          <w:lang w:eastAsia="lt-LT"/>
        </w:rPr>
        <w:t xml:space="preserve">SP </w:t>
      </w:r>
      <w:r w:rsidR="00982CEC">
        <w:rPr>
          <w:szCs w:val="24"/>
          <w:lang w:eastAsia="lt-LT"/>
        </w:rPr>
        <w:t>kareivio</w:t>
      </w:r>
      <w:r w:rsidR="00982CEC" w:rsidRPr="000304F9">
        <w:rPr>
          <w:szCs w:val="24"/>
          <w:lang w:eastAsia="lt-LT"/>
        </w:rPr>
        <w:t xml:space="preserve"> </w:t>
      </w:r>
      <w:r w:rsidR="00982CEC">
        <w:rPr>
          <w:szCs w:val="24"/>
          <w:lang w:eastAsia="lt-LT"/>
        </w:rPr>
        <w:t>milinė</w:t>
      </w:r>
      <w:r w:rsidR="00982CEC" w:rsidRPr="000304F9">
        <w:rPr>
          <w:szCs w:val="24"/>
          <w:lang w:eastAsia="lt-LT"/>
        </w:rPr>
        <w:t>);</w:t>
      </w:r>
    </w:p>
    <w:p w:rsidR="000304F9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kareivio (GSK KOP)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 xml:space="preserve">toliau – </w:t>
      </w:r>
      <w:r w:rsidR="00982CEC">
        <w:rPr>
          <w:szCs w:val="24"/>
          <w:lang w:eastAsia="lt-LT"/>
        </w:rPr>
        <w:t>KO</w:t>
      </w:r>
      <w:r w:rsidR="00982CEC" w:rsidRPr="000304F9">
        <w:rPr>
          <w:szCs w:val="24"/>
          <w:lang w:eastAsia="lt-LT"/>
        </w:rPr>
        <w:t xml:space="preserve">P </w:t>
      </w:r>
      <w:r w:rsidR="00982CEC">
        <w:rPr>
          <w:szCs w:val="24"/>
          <w:lang w:eastAsia="lt-LT"/>
        </w:rPr>
        <w:t>kareivio</w:t>
      </w:r>
      <w:r w:rsidR="00982CEC" w:rsidRPr="000304F9">
        <w:rPr>
          <w:szCs w:val="24"/>
          <w:lang w:eastAsia="lt-LT"/>
        </w:rPr>
        <w:t xml:space="preserve"> </w:t>
      </w:r>
      <w:r w:rsidR="00982CEC">
        <w:rPr>
          <w:szCs w:val="24"/>
          <w:lang w:eastAsia="lt-LT"/>
        </w:rPr>
        <w:t>milinė</w:t>
      </w:r>
      <w:r w:rsidR="00982CEC" w:rsidRPr="000304F9">
        <w:rPr>
          <w:szCs w:val="24"/>
          <w:lang w:eastAsia="lt-LT"/>
        </w:rPr>
        <w:t>)</w:t>
      </w:r>
      <w:r w:rsidR="000304F9" w:rsidRPr="000304F9">
        <w:rPr>
          <w:szCs w:val="24"/>
          <w:lang w:eastAsia="lt-LT"/>
        </w:rPr>
        <w:t>;</w:t>
      </w:r>
    </w:p>
    <w:p w:rsidR="000304F9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kapelmeisterio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 xml:space="preserve">toliau – </w:t>
      </w:r>
      <w:r w:rsidR="0047399F">
        <w:t>K</w:t>
      </w:r>
      <w:r w:rsidR="00982CEC">
        <w:rPr>
          <w:szCs w:val="24"/>
          <w:lang w:eastAsia="lt-LT"/>
        </w:rPr>
        <w:t>apelmeisterio</w:t>
      </w:r>
      <w:r w:rsidR="009B1EE8">
        <w:rPr>
          <w:szCs w:val="24"/>
          <w:lang w:eastAsia="lt-LT"/>
        </w:rPr>
        <w:t xml:space="preserve"> milinė</w:t>
      </w:r>
      <w:r w:rsidR="00982CEC" w:rsidRPr="000304F9">
        <w:rPr>
          <w:szCs w:val="24"/>
          <w:lang w:eastAsia="lt-LT"/>
        </w:rPr>
        <w:t>)</w:t>
      </w:r>
      <w:r w:rsidR="000304F9" w:rsidRPr="000304F9">
        <w:rPr>
          <w:szCs w:val="24"/>
          <w:lang w:eastAsia="lt-LT"/>
        </w:rPr>
        <w:t>;</w:t>
      </w:r>
    </w:p>
    <w:p w:rsid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orkestranto</w:t>
      </w:r>
      <w:r w:rsidR="00E70995">
        <w:rPr>
          <w:szCs w:val="24"/>
          <w:lang w:eastAsia="lt-LT"/>
        </w:rPr>
        <w:t xml:space="preserve">, </w:t>
      </w:r>
      <w:r w:rsidR="00982CEC">
        <w:rPr>
          <w:szCs w:val="24"/>
          <w:lang w:eastAsia="lt-LT"/>
        </w:rPr>
        <w:t>vyr.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>toliau –</w:t>
      </w:r>
      <w:r w:rsidR="00AF627E">
        <w:t xml:space="preserve"> </w:t>
      </w:r>
      <w:r w:rsidR="009B1EE8">
        <w:t>O</w:t>
      </w:r>
      <w:r w:rsidR="00982CEC">
        <w:rPr>
          <w:szCs w:val="24"/>
          <w:lang w:eastAsia="lt-LT"/>
        </w:rPr>
        <w:t>rkestranto</w:t>
      </w:r>
      <w:r w:rsidR="009B1EE8">
        <w:rPr>
          <w:szCs w:val="24"/>
          <w:lang w:eastAsia="lt-LT"/>
        </w:rPr>
        <w:t xml:space="preserve"> milinė</w:t>
      </w:r>
      <w:r w:rsidR="00982CEC" w:rsidRPr="000304F9">
        <w:rPr>
          <w:szCs w:val="24"/>
          <w:lang w:eastAsia="lt-LT"/>
        </w:rPr>
        <w:t>)</w:t>
      </w:r>
      <w:r w:rsidR="000304F9" w:rsidRPr="000304F9">
        <w:rPr>
          <w:szCs w:val="24"/>
          <w:lang w:eastAsia="lt-LT"/>
        </w:rPr>
        <w:t>;</w:t>
      </w:r>
    </w:p>
    <w:p w:rsidR="00982CEC" w:rsidRPr="000304F9" w:rsidRDefault="00EB773E" w:rsidP="00F36143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gaminys „Milinė</w:t>
      </w:r>
      <w:r w:rsidR="00982CEC">
        <w:rPr>
          <w:szCs w:val="24"/>
          <w:lang w:eastAsia="lt-LT"/>
        </w:rPr>
        <w:t xml:space="preserve"> orkestranto</w:t>
      </w:r>
      <w:r w:rsidR="00E70995">
        <w:rPr>
          <w:szCs w:val="24"/>
          <w:lang w:eastAsia="lt-LT"/>
        </w:rPr>
        <w:t xml:space="preserve">, </w:t>
      </w:r>
      <w:r w:rsidR="00982CEC">
        <w:rPr>
          <w:szCs w:val="24"/>
          <w:lang w:eastAsia="lt-LT"/>
        </w:rPr>
        <w:t>mot.</w:t>
      </w:r>
      <w:r>
        <w:rPr>
          <w:szCs w:val="24"/>
          <w:lang w:eastAsia="lt-LT"/>
        </w:rPr>
        <w:t>“</w:t>
      </w:r>
      <w:r w:rsidR="00982CEC" w:rsidRPr="000304F9">
        <w:rPr>
          <w:szCs w:val="24"/>
          <w:lang w:eastAsia="lt-LT"/>
        </w:rPr>
        <w:t xml:space="preserve"> (</w:t>
      </w:r>
      <w:r w:rsidR="00982CEC" w:rsidRPr="000304F9">
        <w:t>toliau –</w:t>
      </w:r>
      <w:r w:rsidR="00AF627E">
        <w:t xml:space="preserve"> </w:t>
      </w:r>
      <w:r w:rsidR="009B1EE8">
        <w:t>O</w:t>
      </w:r>
      <w:r w:rsidR="009B1EE8">
        <w:rPr>
          <w:szCs w:val="24"/>
          <w:lang w:eastAsia="lt-LT"/>
        </w:rPr>
        <w:t>rkestrantės milinė</w:t>
      </w:r>
      <w:r w:rsidR="00982CEC" w:rsidRPr="000304F9">
        <w:rPr>
          <w:szCs w:val="24"/>
          <w:lang w:eastAsia="lt-LT"/>
        </w:rPr>
        <w:t>)</w:t>
      </w:r>
      <w:r w:rsidR="00982CEC">
        <w:rPr>
          <w:szCs w:val="24"/>
          <w:lang w:eastAsia="lt-LT"/>
        </w:rPr>
        <w:t>.</w:t>
      </w:r>
    </w:p>
    <w:p w:rsidR="00847F0C" w:rsidRDefault="000304F9" w:rsidP="005A7D15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0304F9">
        <w:t>Gaminiai siuvami iš nustatytos spalvos (</w:t>
      </w:r>
      <w:r w:rsidR="0047399F" w:rsidRPr="00563B6F">
        <w:rPr>
          <w:szCs w:val="24"/>
          <w:lang w:eastAsia="lt-LT"/>
        </w:rPr>
        <w:t>SP karininko,</w:t>
      </w:r>
      <w:r w:rsidR="0047399F" w:rsidRPr="0047399F">
        <w:t xml:space="preserve"> </w:t>
      </w:r>
      <w:r w:rsidR="0047399F" w:rsidRPr="00563B6F">
        <w:rPr>
          <w:szCs w:val="24"/>
          <w:lang w:eastAsia="lt-LT"/>
        </w:rPr>
        <w:t>SP kareivio,</w:t>
      </w:r>
      <w:r w:rsidR="0047399F" w:rsidRPr="0047399F">
        <w:t xml:space="preserve"> K</w:t>
      </w:r>
      <w:r w:rsidR="0047399F" w:rsidRPr="00563B6F">
        <w:rPr>
          <w:szCs w:val="24"/>
          <w:lang w:eastAsia="lt-LT"/>
        </w:rPr>
        <w:t>apelmeisterio,</w:t>
      </w:r>
      <w:r w:rsidR="0047399F" w:rsidRPr="0047399F">
        <w:t xml:space="preserve"> O</w:t>
      </w:r>
      <w:r w:rsidR="0047399F" w:rsidRPr="00563B6F">
        <w:rPr>
          <w:szCs w:val="24"/>
          <w:lang w:eastAsia="lt-LT"/>
        </w:rPr>
        <w:t xml:space="preserve">rkestranto ir  </w:t>
      </w:r>
      <w:r w:rsidR="0047399F" w:rsidRPr="0047399F">
        <w:t>O</w:t>
      </w:r>
      <w:r w:rsidR="0047399F" w:rsidRPr="00563B6F">
        <w:rPr>
          <w:szCs w:val="24"/>
          <w:lang w:eastAsia="lt-LT"/>
        </w:rPr>
        <w:t>rkestrantės milinės</w:t>
      </w:r>
      <w:r w:rsidR="0047399F" w:rsidRPr="0047399F">
        <w:t xml:space="preserve"> </w:t>
      </w:r>
      <w:r w:rsidRPr="0047399F">
        <w:t xml:space="preserve">– </w:t>
      </w:r>
      <w:r w:rsidR="007D6A9A" w:rsidRPr="0047399F">
        <w:t>t</w:t>
      </w:r>
      <w:r w:rsidR="0047399F" w:rsidRPr="0047399F">
        <w:t>amsios samanų</w:t>
      </w:r>
      <w:r w:rsidRPr="0047399F">
        <w:t xml:space="preserve">, </w:t>
      </w:r>
      <w:r w:rsidR="0047399F" w:rsidRPr="00563B6F">
        <w:rPr>
          <w:szCs w:val="24"/>
          <w:lang w:eastAsia="lt-LT"/>
        </w:rPr>
        <w:t xml:space="preserve">KOP karininko ir </w:t>
      </w:r>
      <w:r w:rsidR="0059185B" w:rsidRPr="00563B6F">
        <w:rPr>
          <w:szCs w:val="24"/>
          <w:lang w:eastAsia="lt-LT"/>
        </w:rPr>
        <w:t xml:space="preserve">KOP </w:t>
      </w:r>
      <w:r w:rsidR="0047399F" w:rsidRPr="00563B6F">
        <w:rPr>
          <w:szCs w:val="24"/>
          <w:lang w:eastAsia="lt-LT"/>
        </w:rPr>
        <w:t>kareivio milinės</w:t>
      </w:r>
      <w:r w:rsidR="0047399F" w:rsidRPr="0047399F">
        <w:t xml:space="preserve"> </w:t>
      </w:r>
      <w:r w:rsidRPr="0047399F">
        <w:t xml:space="preserve">– tamsiai mėlynos, KJP </w:t>
      </w:r>
      <w:r w:rsidR="0047399F" w:rsidRPr="00563B6F">
        <w:rPr>
          <w:szCs w:val="24"/>
          <w:lang w:eastAsia="lt-LT"/>
        </w:rPr>
        <w:t>karininko milinė</w:t>
      </w:r>
      <w:r w:rsidR="0047399F" w:rsidRPr="0047399F">
        <w:t xml:space="preserve"> </w:t>
      </w:r>
      <w:r w:rsidRPr="0047399F">
        <w:t xml:space="preserve">– juodos) </w:t>
      </w:r>
      <w:r w:rsidR="007D6A9A" w:rsidRPr="0047399F">
        <w:t xml:space="preserve">storo paltinio audinio, skirto milinėms </w:t>
      </w:r>
      <w:r w:rsidRPr="0047399F">
        <w:t>(toliau – pagrindinio audinio)</w:t>
      </w:r>
      <w:r w:rsidR="00847F0C">
        <w:t>, bei</w:t>
      </w:r>
      <w:r w:rsidR="0047399F" w:rsidRPr="0059185B">
        <w:t xml:space="preserve"> puošiami</w:t>
      </w:r>
      <w:r w:rsidR="0047399F" w:rsidRPr="000304F9">
        <w:t xml:space="preserve"> nustatytos spalvos </w:t>
      </w:r>
      <w:r w:rsidR="0047399F" w:rsidRPr="0059185B">
        <w:t>(</w:t>
      </w:r>
      <w:r w:rsidR="0047399F" w:rsidRPr="00563B6F">
        <w:rPr>
          <w:szCs w:val="24"/>
          <w:lang w:eastAsia="lt-LT"/>
        </w:rPr>
        <w:t>SP karininko,</w:t>
      </w:r>
      <w:r w:rsidR="0047399F" w:rsidRPr="0059185B">
        <w:t xml:space="preserve"> </w:t>
      </w:r>
      <w:r w:rsidR="0047399F" w:rsidRPr="00563B6F">
        <w:rPr>
          <w:szCs w:val="24"/>
          <w:lang w:eastAsia="lt-LT"/>
        </w:rPr>
        <w:t>SP kareivio,</w:t>
      </w:r>
      <w:r w:rsidR="0047399F" w:rsidRPr="0059185B">
        <w:t xml:space="preserve"> K</w:t>
      </w:r>
      <w:r w:rsidR="0047399F" w:rsidRPr="00563B6F">
        <w:rPr>
          <w:szCs w:val="24"/>
          <w:lang w:eastAsia="lt-LT"/>
        </w:rPr>
        <w:t>apelmeisterio,</w:t>
      </w:r>
      <w:r w:rsidR="0047399F" w:rsidRPr="0059185B">
        <w:t xml:space="preserve"> O</w:t>
      </w:r>
      <w:r w:rsidR="0047399F" w:rsidRPr="00563B6F">
        <w:rPr>
          <w:szCs w:val="24"/>
          <w:lang w:eastAsia="lt-LT"/>
        </w:rPr>
        <w:t xml:space="preserve">rkestranto ir </w:t>
      </w:r>
      <w:r w:rsidR="0047399F" w:rsidRPr="0059185B">
        <w:t>O</w:t>
      </w:r>
      <w:r w:rsidR="0047399F" w:rsidRPr="00563B6F">
        <w:rPr>
          <w:szCs w:val="24"/>
          <w:lang w:eastAsia="lt-LT"/>
        </w:rPr>
        <w:t>rkestrantės milinės</w:t>
      </w:r>
      <w:r w:rsidR="0047399F" w:rsidRPr="0059185B">
        <w:t xml:space="preserve"> – </w:t>
      </w:r>
      <w:r w:rsidRPr="0059185B">
        <w:t>geltonos</w:t>
      </w:r>
      <w:r w:rsidR="0047399F" w:rsidRPr="0059185B">
        <w:t xml:space="preserve">, </w:t>
      </w:r>
      <w:r w:rsidR="0047399F" w:rsidRPr="00563B6F">
        <w:rPr>
          <w:szCs w:val="24"/>
          <w:lang w:eastAsia="lt-LT"/>
        </w:rPr>
        <w:t xml:space="preserve">KOP karininko </w:t>
      </w:r>
      <w:r w:rsidR="0059185B" w:rsidRPr="00563B6F">
        <w:rPr>
          <w:szCs w:val="24"/>
          <w:lang w:eastAsia="lt-LT"/>
        </w:rPr>
        <w:t>ir KOP kareivio</w:t>
      </w:r>
      <w:r w:rsidR="0059185B" w:rsidRPr="0059185B">
        <w:t xml:space="preserve"> </w:t>
      </w:r>
      <w:r w:rsidR="0059185B" w:rsidRPr="00563B6F">
        <w:rPr>
          <w:szCs w:val="24"/>
          <w:lang w:eastAsia="lt-LT"/>
        </w:rPr>
        <w:t>milinės</w:t>
      </w:r>
      <w:r w:rsidR="0059185B" w:rsidRPr="0059185B">
        <w:t xml:space="preserve"> – avietinės)</w:t>
      </w:r>
      <w:r w:rsidR="0059185B" w:rsidRPr="00563B6F">
        <w:rPr>
          <w:szCs w:val="24"/>
          <w:lang w:eastAsia="lt-LT"/>
        </w:rPr>
        <w:t xml:space="preserve"> </w:t>
      </w:r>
      <w:proofErr w:type="spellStart"/>
      <w:r w:rsidRPr="0059185B">
        <w:t>apdailinio</w:t>
      </w:r>
      <w:proofErr w:type="spellEnd"/>
      <w:r w:rsidRPr="0059185B">
        <w:t xml:space="preserve"> audinio (toliau – </w:t>
      </w:r>
      <w:proofErr w:type="spellStart"/>
      <w:r w:rsidRPr="0059185B">
        <w:t>apdailinio</w:t>
      </w:r>
      <w:proofErr w:type="spellEnd"/>
      <w:r w:rsidRPr="0059185B">
        <w:t xml:space="preserve"> audinio) detalėmis. </w:t>
      </w:r>
    </w:p>
    <w:p w:rsidR="000304F9" w:rsidRPr="000304F9" w:rsidRDefault="00BF3862" w:rsidP="005A7D15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>
        <w:t>Paslaugos teikėjas</w:t>
      </w:r>
      <w:r w:rsidRPr="0059185B">
        <w:t xml:space="preserve"> </w:t>
      </w:r>
      <w:r w:rsidR="00B43E5C">
        <w:t>aprūpina</w:t>
      </w:r>
      <w:r>
        <w:t>mas</w:t>
      </w:r>
      <w:r w:rsidR="00B43E5C">
        <w:t xml:space="preserve"> </w:t>
      </w:r>
      <w:r w:rsidR="000304F9" w:rsidRPr="0059185B">
        <w:t xml:space="preserve">pagrindiniu ir </w:t>
      </w:r>
      <w:proofErr w:type="spellStart"/>
      <w:r w:rsidR="000304F9" w:rsidRPr="0059185B">
        <w:t>apdailiniu</w:t>
      </w:r>
      <w:proofErr w:type="spellEnd"/>
      <w:r w:rsidR="000304F9" w:rsidRPr="0059185B">
        <w:t xml:space="preserve"> audiniais bei nustatyto pavyzdžio skiriamaisiais ženklais (</w:t>
      </w:r>
      <w:r w:rsidR="000304F9" w:rsidRPr="00563B6F">
        <w:rPr>
          <w:szCs w:val="24"/>
          <w:lang w:eastAsia="lt-LT"/>
        </w:rPr>
        <w:t>tarnybos ženklu</w:t>
      </w:r>
      <w:r w:rsidR="000304F9" w:rsidRPr="0059185B">
        <w:t xml:space="preserve">, </w:t>
      </w:r>
      <w:r w:rsidR="001F5245" w:rsidRPr="001436D8">
        <w:t>tarnybos antsiuvu „</w:t>
      </w:r>
      <w:r w:rsidR="001E283A" w:rsidRPr="001436D8">
        <w:t>Orkestras</w:t>
      </w:r>
      <w:r w:rsidR="001F5245" w:rsidRPr="001436D8">
        <w:t>“</w:t>
      </w:r>
      <w:r w:rsidR="001F5245">
        <w:t xml:space="preserve">, </w:t>
      </w:r>
      <w:r w:rsidR="000304F9" w:rsidRPr="00563B6F">
        <w:rPr>
          <w:szCs w:val="24"/>
          <w:lang w:eastAsia="lt-LT"/>
        </w:rPr>
        <w:t>antsiuvu su Lietuvos Respublikos valstybės vėliavos atvaizdu, skirtu uniforminiam kostiumui (toliau – antsiuvu su LR valstybės vėliavos atvaizdu),</w:t>
      </w:r>
      <w:r w:rsidR="000304F9" w:rsidRPr="0059185B">
        <w:t xml:space="preserve"> antsiuvu „LIETUVA“,</w:t>
      </w:r>
      <w:r w:rsidR="005919C0">
        <w:t xml:space="preserve"> </w:t>
      </w:r>
      <w:r w:rsidR="005919C0" w:rsidRPr="000A6EEA">
        <w:t xml:space="preserve">nustatyto pavyzdžio </w:t>
      </w:r>
      <w:r w:rsidR="000304F9" w:rsidRPr="00563B6F">
        <w:rPr>
          <w:szCs w:val="24"/>
          <w:lang w:eastAsia="lt-LT"/>
        </w:rPr>
        <w:t>antpečiais, laipsnių skiriamosio</w:t>
      </w:r>
      <w:r w:rsidR="001F5245" w:rsidRPr="00563B6F">
        <w:rPr>
          <w:szCs w:val="24"/>
          <w:lang w:eastAsia="lt-LT"/>
        </w:rPr>
        <w:t>mi</w:t>
      </w:r>
      <w:r w:rsidR="000304F9" w:rsidRPr="00563B6F">
        <w:rPr>
          <w:szCs w:val="24"/>
          <w:lang w:eastAsia="lt-LT"/>
        </w:rPr>
        <w:t>s juostelė</w:t>
      </w:r>
      <w:r w:rsidR="004A33FF" w:rsidRPr="00563B6F">
        <w:rPr>
          <w:szCs w:val="24"/>
          <w:lang w:eastAsia="lt-LT"/>
        </w:rPr>
        <w:t>mi</w:t>
      </w:r>
      <w:r w:rsidR="000304F9" w:rsidRPr="00563B6F">
        <w:rPr>
          <w:szCs w:val="24"/>
          <w:lang w:eastAsia="lt-LT"/>
        </w:rPr>
        <w:t xml:space="preserve">s, didelėmis ir mažomis </w:t>
      </w:r>
      <w:r w:rsidR="00BF072F" w:rsidRPr="00563B6F">
        <w:rPr>
          <w:szCs w:val="24"/>
          <w:lang w:eastAsia="lt-LT"/>
        </w:rPr>
        <w:t xml:space="preserve">metalinėmis </w:t>
      </w:r>
      <w:r w:rsidR="000304F9" w:rsidRPr="00563B6F">
        <w:rPr>
          <w:szCs w:val="24"/>
          <w:lang w:eastAsia="lt-LT"/>
        </w:rPr>
        <w:t>sagomis su Vyčiu arba inkaru).</w:t>
      </w:r>
      <w:r w:rsidR="00563B6F" w:rsidRPr="00563B6F">
        <w:rPr>
          <w:szCs w:val="24"/>
          <w:lang w:eastAsia="lt-LT"/>
        </w:rPr>
        <w:t xml:space="preserve"> </w:t>
      </w:r>
      <w:r w:rsidR="000304F9" w:rsidRPr="000304F9">
        <w:t xml:space="preserve">Paslaugos teikėjas šias medžiagas (pagrindinį ir </w:t>
      </w:r>
      <w:proofErr w:type="spellStart"/>
      <w:r w:rsidR="000304F9" w:rsidRPr="000304F9">
        <w:t>apdailinį</w:t>
      </w:r>
      <w:proofErr w:type="spellEnd"/>
      <w:r w:rsidR="000304F9" w:rsidRPr="000304F9">
        <w:t xml:space="preserve"> audinį bei skiriamuosius ženklus) turės pasiimti iš nurodyto Lietuvos kariuomenės sandėlio Lietuvoje (išduodama pagal suderintas ir patvirtintas sunaudojimo normas</w:t>
      </w:r>
      <w:r w:rsidR="000304F9" w:rsidRPr="00563B6F">
        <w:t xml:space="preserve">). </w:t>
      </w:r>
      <w:r w:rsidR="003530B5" w:rsidRPr="00563B6F">
        <w:t xml:space="preserve">Orkestranto ir orkestrantės milinių </w:t>
      </w:r>
      <w:r w:rsidR="000B4617" w:rsidRPr="00563B6F">
        <w:t xml:space="preserve">ženklo „Lyra“ išsiuvinėjimas </w:t>
      </w:r>
      <w:r w:rsidR="003530B5" w:rsidRPr="00563B6F">
        <w:t xml:space="preserve">antpečių </w:t>
      </w:r>
      <w:r w:rsidR="000B4617" w:rsidRPr="00563B6F">
        <w:t>viršutinės</w:t>
      </w:r>
      <w:r w:rsidR="004C5665" w:rsidRPr="00563B6F">
        <w:t>e dalyse</w:t>
      </w:r>
      <w:r w:rsidR="000B4617" w:rsidRPr="00563B6F">
        <w:t xml:space="preserve"> </w:t>
      </w:r>
      <w:r w:rsidR="003530B5" w:rsidRPr="00563B6F">
        <w:t xml:space="preserve">atliekamas </w:t>
      </w:r>
      <w:r w:rsidR="00B43E5C">
        <w:t>P</w:t>
      </w:r>
      <w:r w:rsidR="00563B6F" w:rsidRPr="000304F9">
        <w:t>erkančio</w:t>
      </w:r>
      <w:r w:rsidR="00563B6F">
        <w:t>sios</w:t>
      </w:r>
      <w:r w:rsidR="00563B6F" w:rsidRPr="000304F9">
        <w:t xml:space="preserve"> organizacij</w:t>
      </w:r>
      <w:r w:rsidR="00563B6F">
        <w:t>os</w:t>
      </w:r>
      <w:r w:rsidR="003530B5" w:rsidRPr="00563B6F">
        <w:t xml:space="preserve"> nurodytoje įmonėje (siuvinėjimui </w:t>
      </w:r>
      <w:r w:rsidR="00B43E5C">
        <w:t>P</w:t>
      </w:r>
      <w:r w:rsidR="003530B5" w:rsidRPr="00563B6F">
        <w:t xml:space="preserve">aslaugos teikėjas </w:t>
      </w:r>
      <w:r w:rsidR="00563B6F" w:rsidRPr="000304F9">
        <w:t xml:space="preserve">turės </w:t>
      </w:r>
      <w:r w:rsidR="003530B5" w:rsidRPr="00563B6F">
        <w:t>pateik</w:t>
      </w:r>
      <w:r w:rsidR="00563B6F">
        <w:t>t</w:t>
      </w:r>
      <w:r w:rsidR="003530B5" w:rsidRPr="00563B6F">
        <w:t>i sukirptas antpečių viršutin</w:t>
      </w:r>
      <w:r w:rsidR="000B4617" w:rsidRPr="00563B6F">
        <w:t>es</w:t>
      </w:r>
      <w:r w:rsidR="003530B5" w:rsidRPr="00563B6F">
        <w:t xml:space="preserve"> d</w:t>
      </w:r>
      <w:r w:rsidR="004C5665" w:rsidRPr="00563B6F">
        <w:t>alis</w:t>
      </w:r>
      <w:r w:rsidR="00B00CA5" w:rsidRPr="00563B6F">
        <w:t>)</w:t>
      </w:r>
      <w:r w:rsidR="003530B5" w:rsidRPr="00563B6F">
        <w:t>.</w:t>
      </w:r>
      <w:r w:rsidR="000B4617" w:rsidRPr="00563B6F">
        <w:t xml:space="preserve"> </w:t>
      </w:r>
      <w:r w:rsidR="000304F9" w:rsidRPr="00563B6F">
        <w:t xml:space="preserve">Visos </w:t>
      </w:r>
      <w:r w:rsidR="000304F9" w:rsidRPr="000304F9">
        <w:t xml:space="preserve">kitos gamybai reikalingos medžiagos – </w:t>
      </w:r>
      <w:r w:rsidR="00B43E5C">
        <w:t>P</w:t>
      </w:r>
      <w:r w:rsidR="000304F9" w:rsidRPr="000304F9">
        <w:t>aslaugos teikėjo.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0304F9">
        <w:t>Gaminių kokybės garantijos terminas – ne mažiau kaip 24 mėnesiai aktyvios eksploatacijos sąlygomis, kuris skaičiuojamas nuo gaminio išdavimo klientui dienos.</w:t>
      </w:r>
    </w:p>
    <w:p w:rsidR="00C03703" w:rsidRPr="00E028E5" w:rsidRDefault="00C03703" w:rsidP="00C03703">
      <w:pPr>
        <w:spacing w:before="120"/>
        <w:jc w:val="center"/>
        <w:rPr>
          <w:b/>
          <w:szCs w:val="24"/>
        </w:rPr>
      </w:pPr>
      <w:r w:rsidRPr="00E028E5">
        <w:rPr>
          <w:b/>
          <w:szCs w:val="24"/>
        </w:rPr>
        <w:t>I</w:t>
      </w:r>
      <w:r>
        <w:rPr>
          <w:b/>
          <w:szCs w:val="24"/>
        </w:rPr>
        <w:t>I</w:t>
      </w:r>
      <w:r w:rsidRPr="00E028E5">
        <w:rPr>
          <w:b/>
          <w:szCs w:val="24"/>
        </w:rPr>
        <w:t xml:space="preserve"> SKYRIUS</w:t>
      </w:r>
    </w:p>
    <w:p w:rsidR="00C03703" w:rsidRDefault="00C03703" w:rsidP="00C03703">
      <w:pPr>
        <w:spacing w:after="120"/>
        <w:jc w:val="center"/>
        <w:rPr>
          <w:b/>
          <w:szCs w:val="24"/>
        </w:rPr>
      </w:pPr>
      <w:r w:rsidRPr="00E028E5">
        <w:rPr>
          <w:b/>
          <w:szCs w:val="24"/>
        </w:rPr>
        <w:t>TECHNINIAI REIKALAVIMAI</w:t>
      </w:r>
    </w:p>
    <w:p w:rsid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  <w:szCs w:val="24"/>
        </w:rPr>
      </w:pPr>
      <w:r w:rsidRPr="00333C2F">
        <w:t>Gaminiai</w:t>
      </w:r>
      <w:r w:rsidRPr="000304F9">
        <w:rPr>
          <w:szCs w:val="24"/>
        </w:rPr>
        <w:t xml:space="preserve"> siuvami </w:t>
      </w:r>
      <w:r w:rsidRPr="000304F9">
        <w:rPr>
          <w:bCs/>
          <w:szCs w:val="24"/>
        </w:rPr>
        <w:t xml:space="preserve">pagal individualius kliento </w:t>
      </w:r>
      <w:proofErr w:type="spellStart"/>
      <w:r w:rsidRPr="000304F9">
        <w:rPr>
          <w:bCs/>
          <w:szCs w:val="24"/>
        </w:rPr>
        <w:t>išmatavimus</w:t>
      </w:r>
      <w:proofErr w:type="spellEnd"/>
      <w:r w:rsidRPr="000304F9">
        <w:rPr>
          <w:bCs/>
          <w:szCs w:val="24"/>
        </w:rPr>
        <w:t>.</w:t>
      </w:r>
    </w:p>
    <w:p w:rsidR="00AF627E" w:rsidRPr="000304F9" w:rsidRDefault="00AF627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  <w:szCs w:val="24"/>
        </w:rPr>
      </w:pPr>
      <w:r>
        <w:t>O</w:t>
      </w:r>
      <w:r>
        <w:rPr>
          <w:szCs w:val="24"/>
          <w:lang w:eastAsia="lt-LT"/>
        </w:rPr>
        <w:t xml:space="preserve">rkestrantės milinė siuvama </w:t>
      </w:r>
      <w:r w:rsidR="0059185B">
        <w:rPr>
          <w:szCs w:val="24"/>
          <w:lang w:eastAsia="lt-LT"/>
        </w:rPr>
        <w:t xml:space="preserve">tik </w:t>
      </w:r>
      <w:r>
        <w:rPr>
          <w:szCs w:val="24"/>
          <w:lang w:eastAsia="lt-LT"/>
        </w:rPr>
        <w:t xml:space="preserve">moteriška, visi kiti gaminiai – </w:t>
      </w:r>
      <w:r w:rsidR="0059185B">
        <w:rPr>
          <w:szCs w:val="24"/>
          <w:lang w:eastAsia="lt-LT"/>
        </w:rPr>
        <w:t xml:space="preserve">tik </w:t>
      </w:r>
      <w:r>
        <w:rPr>
          <w:szCs w:val="24"/>
          <w:lang w:eastAsia="lt-LT"/>
        </w:rPr>
        <w:t>vyriški.</w:t>
      </w:r>
    </w:p>
    <w:p w:rsidR="000304F9" w:rsidRPr="000304F9" w:rsidRDefault="000F4AD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t>Gaminių</w:t>
      </w:r>
      <w:r w:rsidR="007D6A9A">
        <w:t xml:space="preserve"> </w:t>
      </w:r>
      <w:r w:rsidR="000304F9" w:rsidRPr="000304F9">
        <w:rPr>
          <w:szCs w:val="24"/>
        </w:rPr>
        <w:t>modelių eskizai pateikti Techninės specifikacijos priede (toliau – Priedas). Matmenys eskizuose nurodyti centimetrais.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t>Aprašyme</w:t>
      </w:r>
      <w:r w:rsidRPr="000304F9">
        <w:rPr>
          <w:szCs w:val="24"/>
        </w:rPr>
        <w:t xml:space="preserve"> ir eskizuose matmenys pateikti baziniams dydžiams:</w:t>
      </w:r>
    </w:p>
    <w:p w:rsidR="000304F9" w:rsidRPr="000304F9" w:rsidRDefault="000304F9" w:rsidP="000304F9">
      <w:pPr>
        <w:tabs>
          <w:tab w:val="left" w:pos="993"/>
        </w:tabs>
        <w:ind w:left="1134"/>
        <w:jc w:val="both"/>
        <w:rPr>
          <w:szCs w:val="24"/>
        </w:rPr>
      </w:pPr>
      <w:r w:rsidRPr="000304F9">
        <w:t xml:space="preserve">vyrams – </w:t>
      </w:r>
      <w:r w:rsidRPr="000304F9">
        <w:rPr>
          <w:szCs w:val="24"/>
        </w:rPr>
        <w:t>182 cm ūgio, 100 cm krūtinės apimties, 88 cm liemens apimties;</w:t>
      </w:r>
    </w:p>
    <w:p w:rsidR="000304F9" w:rsidRPr="000304F9" w:rsidRDefault="000304F9" w:rsidP="000304F9">
      <w:pPr>
        <w:tabs>
          <w:tab w:val="left" w:pos="993"/>
        </w:tabs>
        <w:ind w:left="1134"/>
        <w:jc w:val="both"/>
        <w:rPr>
          <w:szCs w:val="24"/>
        </w:rPr>
      </w:pPr>
      <w:r w:rsidRPr="000304F9">
        <w:t xml:space="preserve">moterims – 176 cm ūgio, 92 cm krūtinės apimties, </w:t>
      </w:r>
      <w:r w:rsidRPr="000304F9">
        <w:rPr>
          <w:szCs w:val="24"/>
        </w:rPr>
        <w:t>100 cm</w:t>
      </w:r>
      <w:r w:rsidRPr="000304F9">
        <w:rPr>
          <w:sz w:val="20"/>
        </w:rPr>
        <w:t xml:space="preserve"> </w:t>
      </w:r>
      <w:r w:rsidRPr="000304F9">
        <w:t>klubų apimties.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0304F9">
        <w:rPr>
          <w:szCs w:val="24"/>
        </w:rPr>
        <w:t>Jeigu techninėje specifikacijoje nenurodyta kitaip, matmenims iki 10 cm imtinai leidžiamas 4 % nukrypimas nuo nurodytų matmenų, matmenims virš 10 cm leidžiamas 2 % nukrypimas nuo nurodytų matmenų.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t>Gaminiai</w:t>
      </w:r>
      <w:r w:rsidRPr="000304F9">
        <w:rPr>
          <w:szCs w:val="24"/>
        </w:rPr>
        <w:t xml:space="preserve"> turi būti nupeltakiuoti pagal eskizus. Jeigu eskizuose ar aprašyme nėra nurodyta kitaip, viengubi apdailos peltak</w:t>
      </w:r>
      <w:r w:rsidR="00EA4DDC">
        <w:rPr>
          <w:szCs w:val="24"/>
        </w:rPr>
        <w:t xml:space="preserve">iai turi būti </w:t>
      </w:r>
      <w:r w:rsidR="00BF072F">
        <w:rPr>
          <w:szCs w:val="24"/>
        </w:rPr>
        <w:t>1,9-</w:t>
      </w:r>
      <w:r w:rsidR="00BF072F" w:rsidRPr="00BF072F">
        <w:rPr>
          <w:szCs w:val="24"/>
        </w:rPr>
        <w:t>2</w:t>
      </w:r>
      <w:r w:rsidR="00EA4DDC" w:rsidRPr="00BF072F">
        <w:rPr>
          <w:szCs w:val="24"/>
        </w:rPr>
        <w:t xml:space="preserve"> cm </w:t>
      </w:r>
      <w:r w:rsidR="001F2E37" w:rsidRPr="00BF072F">
        <w:rPr>
          <w:szCs w:val="24"/>
        </w:rPr>
        <w:t>atstumu nuo krašto</w:t>
      </w:r>
      <w:r w:rsidR="00EA4DDC" w:rsidRPr="00BF072F">
        <w:rPr>
          <w:szCs w:val="24"/>
        </w:rPr>
        <w:t>, dvigubi apdailos peltakiai</w:t>
      </w:r>
      <w:r w:rsidR="00CC75D3">
        <w:rPr>
          <w:szCs w:val="24"/>
        </w:rPr>
        <w:t>:</w:t>
      </w:r>
      <w:r w:rsidRPr="00BF072F">
        <w:rPr>
          <w:szCs w:val="24"/>
        </w:rPr>
        <w:t xml:space="preserve"> </w:t>
      </w:r>
      <w:r w:rsidR="001F2E37" w:rsidRPr="00BF072F">
        <w:rPr>
          <w:bCs/>
        </w:rPr>
        <w:lastRenderedPageBreak/>
        <w:t xml:space="preserve">pirmas </w:t>
      </w:r>
      <w:r w:rsidR="00BF072F">
        <w:rPr>
          <w:bCs/>
        </w:rPr>
        <w:t>0,1-</w:t>
      </w:r>
      <w:r w:rsidR="001F2E37" w:rsidRPr="00BF072F">
        <w:rPr>
          <w:bCs/>
        </w:rPr>
        <w:t xml:space="preserve">0,2 cm nuo krašto, antras – </w:t>
      </w:r>
      <w:r w:rsidR="00BF072F">
        <w:rPr>
          <w:szCs w:val="24"/>
        </w:rPr>
        <w:t>1,9-</w:t>
      </w:r>
      <w:r w:rsidR="00BF072F" w:rsidRPr="00BF072F">
        <w:rPr>
          <w:szCs w:val="24"/>
        </w:rPr>
        <w:t xml:space="preserve">2 cm </w:t>
      </w:r>
      <w:r w:rsidR="001F2E37" w:rsidRPr="00BF072F">
        <w:rPr>
          <w:bCs/>
        </w:rPr>
        <w:t>nuo krašto.</w:t>
      </w:r>
      <w:r w:rsidR="001F2E37" w:rsidRPr="000304F9">
        <w:rPr>
          <w:szCs w:val="24"/>
        </w:rPr>
        <w:t xml:space="preserve"> </w:t>
      </w:r>
      <w:r w:rsidRPr="000304F9">
        <w:rPr>
          <w:szCs w:val="24"/>
        </w:rPr>
        <w:t xml:space="preserve">Apdailos dygsnių tankis – </w:t>
      </w:r>
      <w:r w:rsidR="008A31CA">
        <w:rPr>
          <w:szCs w:val="24"/>
        </w:rPr>
        <w:br/>
      </w:r>
      <w:r w:rsidR="00021BCD" w:rsidRPr="00BF072F">
        <w:rPr>
          <w:szCs w:val="24"/>
        </w:rPr>
        <w:t>3-</w:t>
      </w:r>
      <w:r w:rsidRPr="00BF072F">
        <w:rPr>
          <w:szCs w:val="24"/>
        </w:rPr>
        <w:t>3,5</w:t>
      </w:r>
      <w:r w:rsidRPr="000304F9">
        <w:rPr>
          <w:szCs w:val="24"/>
        </w:rPr>
        <w:t xml:space="preserve"> dygsniai/cm.</w:t>
      </w:r>
    </w:p>
    <w:p w:rsidR="000F4ADC" w:rsidRDefault="000F4AD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243BB0">
        <w:rPr>
          <w:szCs w:val="24"/>
        </w:rPr>
        <w:t>Milinių</w:t>
      </w:r>
      <w:r w:rsidRPr="00243BB0">
        <w:rPr>
          <w:bCs/>
        </w:rPr>
        <w:t xml:space="preserve"> </w:t>
      </w:r>
      <w:r w:rsidRPr="00243BB0">
        <w:rPr>
          <w:szCs w:val="24"/>
        </w:rPr>
        <w:t xml:space="preserve">rankovių apačios palenkimas turi būti ne mažesnis kaip 5 cm. </w:t>
      </w:r>
      <w:r w:rsidR="00243BB0">
        <w:t xml:space="preserve">Milinių apačia nėra palenkiama (tik apmėtyta specialia mašina). </w:t>
      </w:r>
      <w:r w:rsidRPr="00243BB0">
        <w:rPr>
          <w:szCs w:val="24"/>
        </w:rPr>
        <w:t>Pagrindinės</w:t>
      </w:r>
      <w:r w:rsidRPr="000F4ADC">
        <w:t xml:space="preserve"> milinių siūlės turi </w:t>
      </w:r>
      <w:r w:rsidRPr="00243BB0">
        <w:rPr>
          <w:szCs w:val="24"/>
        </w:rPr>
        <w:t xml:space="preserve">būti ne siauresnės nei </w:t>
      </w:r>
      <w:r w:rsidR="004F04DF">
        <w:rPr>
          <w:szCs w:val="24"/>
        </w:rPr>
        <w:br/>
      </w:r>
      <w:r w:rsidRPr="00243BB0">
        <w:rPr>
          <w:szCs w:val="24"/>
        </w:rPr>
        <w:t>1,5</w:t>
      </w:r>
      <w:r w:rsidRPr="000F4ADC">
        <w:t xml:space="preserve"> cm, kitų siūlių minimalūs užleidimai turi </w:t>
      </w:r>
      <w:r w:rsidRPr="00243BB0">
        <w:rPr>
          <w:szCs w:val="24"/>
        </w:rPr>
        <w:t>būti ne siauresni nei 1,0</w:t>
      </w:r>
      <w:r w:rsidRPr="000F4ADC">
        <w:t xml:space="preserve"> cm. K</w:t>
      </w:r>
      <w:r w:rsidRPr="00243BB0">
        <w:rPr>
          <w:szCs w:val="24"/>
        </w:rPr>
        <w:t>lientui pageidaujant</w:t>
      </w:r>
      <w:r w:rsidRPr="000F4ADC">
        <w:t>, užleidimai turi būti padidinti.</w:t>
      </w:r>
    </w:p>
    <w:p w:rsidR="00246F80" w:rsidRPr="00246F80" w:rsidRDefault="00246F80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4515DA">
        <w:t>Siūlių/peltakių galai turi būti užtvirtinti, kad neirtų.</w:t>
      </w:r>
    </w:p>
    <w:p w:rsidR="00030E95" w:rsidRDefault="00030E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333C2F">
        <w:rPr>
          <w:szCs w:val="24"/>
        </w:rPr>
        <w:t>Detalių</w:t>
      </w:r>
      <w:r w:rsidRPr="004515DA">
        <w:t xml:space="preserve"> ir siūlių kraštai turi būti apmėtyti specialiomis mašinomis, kad neirtų</w:t>
      </w:r>
      <w:r>
        <w:t>.</w:t>
      </w:r>
    </w:p>
    <w:p w:rsidR="00030E95" w:rsidRDefault="00030E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333C2F">
        <w:rPr>
          <w:szCs w:val="24"/>
        </w:rPr>
        <w:t>Pamušalas</w:t>
      </w:r>
      <w:r w:rsidRPr="004515DA">
        <w:t xml:space="preserve"> su gaminio viršumi turi būti sujungtas taisyklingai (būti laisvesnis, nematomas iš išorinės pusės ir pan.).</w:t>
      </w:r>
    </w:p>
    <w:p w:rsidR="00030E95" w:rsidRDefault="00030E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4515DA">
        <w:t>Gaminių pasiuvimas turi būti atliktas kokybiškai: negalimas siūlių/peltakių  suraukimas, iškreivinimas (</w:t>
      </w:r>
      <w:r w:rsidRPr="00333C2F">
        <w:rPr>
          <w:szCs w:val="24"/>
        </w:rPr>
        <w:t>siūlės</w:t>
      </w:r>
      <w:r w:rsidRPr="004515DA">
        <w:t xml:space="preserve">/peltakio plotis turi būti tolygus visame siūlės/peltakio ilgyje), negalimi praleisti, sutankėję, išretėję ar neteisingai užveržti dygsniai, nutrukę siuvimo siūlai, nepakankamas medžiagos suveržimas, siūlių/peltakių irimas dėl nepadarytų ar netinkamai padarytų </w:t>
      </w:r>
      <w:proofErr w:type="spellStart"/>
      <w:r w:rsidRPr="004515DA">
        <w:t>įtvirčių</w:t>
      </w:r>
      <w:proofErr w:type="spellEnd"/>
      <w:r w:rsidRPr="004515DA">
        <w:t xml:space="preserve">, peltakių sudūrimai matomose vietose, medžiagų pažeidimas siuvimo mašinos adata ir pan.). </w:t>
      </w:r>
      <w:r>
        <w:t>Gamybos technologinis procesas turi užtikrinti reikiamą detalių ir gaminio formos standumą.</w:t>
      </w:r>
      <w:r w:rsidRPr="004515DA">
        <w:t xml:space="preserve"> Porinės detalės gaminiuose turi būti išdėstytos simetriškai. Detalių atspalviai gaminiuose neleidžiami.</w:t>
      </w:r>
    </w:p>
    <w:p w:rsidR="00030E95" w:rsidRPr="000F4ADC" w:rsidRDefault="00030E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333C2F">
        <w:rPr>
          <w:szCs w:val="24"/>
        </w:rPr>
        <w:t>Gaminiai</w:t>
      </w:r>
      <w:r w:rsidRPr="004515DA">
        <w:t xml:space="preserve"> turi būti išvalyti nuo technologinio proceso liekanų (siūlų, pūkų ir pan.), </w:t>
      </w:r>
      <w:r w:rsidRPr="004515DA">
        <w:br/>
        <w:t>garo – šiluminis apdirbimas turi užtikrinti gaminių formos stabilumą.</w:t>
      </w:r>
    </w:p>
    <w:p w:rsidR="00C03703" w:rsidRDefault="00C03703" w:rsidP="00C03703">
      <w:pPr>
        <w:pStyle w:val="Heading31"/>
        <w:tabs>
          <w:tab w:val="left" w:pos="709"/>
        </w:tabs>
        <w:spacing w:before="120"/>
        <w:ind w:left="284"/>
        <w:jc w:val="center"/>
        <w:rPr>
          <w:b/>
        </w:rPr>
      </w:pPr>
      <w:r>
        <w:rPr>
          <w:b/>
        </w:rPr>
        <w:t>PIRMASIS SKIRSNIS</w:t>
      </w:r>
    </w:p>
    <w:p w:rsidR="00C03703" w:rsidRPr="00AD7AD5" w:rsidRDefault="00C03703" w:rsidP="00C03703">
      <w:pPr>
        <w:pStyle w:val="Heading31"/>
        <w:tabs>
          <w:tab w:val="left" w:pos="709"/>
        </w:tabs>
        <w:spacing w:after="120"/>
        <w:ind w:left="284"/>
        <w:jc w:val="center"/>
        <w:rPr>
          <w:b/>
        </w:rPr>
      </w:pPr>
      <w:r w:rsidRPr="00AD7AD5">
        <w:rPr>
          <w:b/>
        </w:rPr>
        <w:t>REIKALAVIMAI MEDŽIAGOMS</w:t>
      </w:r>
    </w:p>
    <w:p w:rsid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0304F9">
        <w:rPr>
          <w:szCs w:val="24"/>
        </w:rPr>
        <w:t xml:space="preserve">Pamušalas </w:t>
      </w:r>
      <w:r w:rsidR="000C04BB" w:rsidRPr="0024236E">
        <w:rPr>
          <w:szCs w:val="24"/>
          <w:lang w:eastAsia="lt-LT"/>
        </w:rPr>
        <w:t>–</w:t>
      </w:r>
      <w:r w:rsidR="000C04BB">
        <w:rPr>
          <w:szCs w:val="24"/>
          <w:lang w:eastAsia="lt-LT"/>
        </w:rPr>
        <w:t xml:space="preserve"> </w:t>
      </w:r>
      <w:proofErr w:type="spellStart"/>
      <w:r w:rsidRPr="000304F9">
        <w:rPr>
          <w:szCs w:val="24"/>
        </w:rPr>
        <w:t>poliesterinis</w:t>
      </w:r>
      <w:proofErr w:type="spellEnd"/>
      <w:r w:rsidRPr="000304F9">
        <w:rPr>
          <w:szCs w:val="24"/>
        </w:rPr>
        <w:t xml:space="preserve"> arba ne blogesnės kokybės</w:t>
      </w:r>
      <w:r w:rsidR="00205F94">
        <w:t xml:space="preserve">, </w:t>
      </w:r>
      <w:r w:rsidRPr="000304F9">
        <w:rPr>
          <w:szCs w:val="24"/>
        </w:rPr>
        <w:t>spalva derinama prie pagrindinio audinio spalvos.</w:t>
      </w:r>
      <w:r w:rsidR="00AF120A" w:rsidRPr="00AF120A">
        <w:rPr>
          <w:bCs/>
        </w:rPr>
        <w:t xml:space="preserve"> </w:t>
      </w:r>
      <w:r w:rsidR="00BF3862">
        <w:rPr>
          <w:bCs/>
        </w:rPr>
        <w:t>Pamušalas</w:t>
      </w:r>
      <w:r w:rsidR="00BF3862" w:rsidRPr="00F3108D">
        <w:rPr>
          <w:szCs w:val="24"/>
        </w:rPr>
        <w:t xml:space="preserve"> </w:t>
      </w:r>
      <w:r w:rsidR="00BF3862" w:rsidRPr="000D5BAD">
        <w:t xml:space="preserve">turi atitikti minimalius aplinkos apsaugos kriterijus, nurodytus Lietuvos Respublikos aplinkos ministro 2011 m. birželio 28 įsakymu Nr. D1-508 patvirtinto „Aplinkos apsaugos kriterijų taikymo, vykdant žaliuosius pirkimus, tvarkos aprašo“ </w:t>
      </w:r>
      <w:r w:rsidR="00BF3862">
        <w:br/>
      </w:r>
      <w:r w:rsidR="00BF3862" w:rsidRPr="000D5BAD">
        <w:t>2 priedo IX skyriuje „Tekstilės gaminiai“</w:t>
      </w:r>
      <w:r w:rsidR="00806E7D">
        <w:t>.</w:t>
      </w:r>
    </w:p>
    <w:p w:rsidR="00F43AF6" w:rsidRDefault="00F43AF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Kišeninis</w:t>
      </w:r>
      <w:r w:rsidRPr="00CD44DE">
        <w:rPr>
          <w:bCs/>
        </w:rPr>
        <w:t xml:space="preserve"> audinys </w:t>
      </w:r>
      <w:r w:rsidRPr="00CD44DE">
        <w:t xml:space="preserve">– specialios paskirties </w:t>
      </w:r>
      <w:proofErr w:type="spellStart"/>
      <w:r w:rsidRPr="00CD44DE">
        <w:t>mišriapluoštis</w:t>
      </w:r>
      <w:proofErr w:type="spellEnd"/>
      <w:r w:rsidRPr="00CD44DE">
        <w:t xml:space="preserve"> (ne mažiau kaip 30 % medvilnės) audinys, kurio paviršinis tankis ne </w:t>
      </w:r>
      <w:r w:rsidRPr="00DB54F9">
        <w:t>mažiau kaip 1</w:t>
      </w:r>
      <w:r w:rsidR="00DB54F9" w:rsidRPr="00DB54F9">
        <w:t>2</w:t>
      </w:r>
      <w:r w:rsidRPr="00DB54F9">
        <w:t>0 g/m</w:t>
      </w:r>
      <w:r w:rsidRPr="00DB54F9">
        <w:rPr>
          <w:vertAlign w:val="superscript"/>
        </w:rPr>
        <w:t>2</w:t>
      </w:r>
      <w:r w:rsidRPr="00DB54F9">
        <w:t>,</w:t>
      </w:r>
      <w:r w:rsidRPr="00CD44DE">
        <w:t xml:space="preserve"> pagrindinio audinio arba juodos </w:t>
      </w:r>
      <w:r w:rsidRPr="00CD44DE">
        <w:rPr>
          <w:bCs/>
        </w:rPr>
        <w:t>spalvos.</w:t>
      </w:r>
      <w:r w:rsidR="008A31CA" w:rsidRPr="008A31CA">
        <w:rPr>
          <w:bCs/>
        </w:rPr>
        <w:t xml:space="preserve"> </w:t>
      </w:r>
      <w:r w:rsidR="008A31CA" w:rsidRPr="00CD44DE">
        <w:rPr>
          <w:bCs/>
        </w:rPr>
        <w:t>Kišeninis audinys</w:t>
      </w:r>
      <w:r w:rsidR="008A31CA" w:rsidRPr="00F3108D">
        <w:rPr>
          <w:szCs w:val="24"/>
        </w:rPr>
        <w:t xml:space="preserve"> </w:t>
      </w:r>
      <w:r w:rsidR="00806E7D" w:rsidRPr="000D5BAD">
        <w:t xml:space="preserve">turi atitikti minimalius aplinkos apsaugos kriterijus, nurodytus Lietuvos Respublikos aplinkos ministro 2011 m. birželio 28 įsakymu Nr. D1-508 patvirtinto „Aplinkos apsaugos kriterijų taikymo, vykdant žaliuosius pirkimus, tvarkos aprašo“ </w:t>
      </w:r>
      <w:r w:rsidR="00806E7D">
        <w:br/>
      </w:r>
      <w:r w:rsidR="00806E7D" w:rsidRPr="000D5BAD">
        <w:t>2 priedo IX skyriuje „Tekstilės gaminiai“</w:t>
      </w:r>
      <w:r w:rsidR="008A31CA">
        <w:rPr>
          <w:szCs w:val="24"/>
        </w:rPr>
        <w:t>.</w:t>
      </w:r>
    </w:p>
    <w:p w:rsidR="00205F94" w:rsidRPr="000304F9" w:rsidRDefault="00205F94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Šiltinamasis</w:t>
      </w:r>
      <w:r>
        <w:rPr>
          <w:szCs w:val="24"/>
          <w:lang w:eastAsia="lt-LT"/>
        </w:rPr>
        <w:t xml:space="preserve"> įdėklas </w:t>
      </w:r>
      <w:r w:rsidRPr="0024236E">
        <w:rPr>
          <w:szCs w:val="24"/>
          <w:lang w:eastAsia="lt-LT"/>
        </w:rPr>
        <w:t>–</w:t>
      </w:r>
      <w:r>
        <w:rPr>
          <w:szCs w:val="24"/>
          <w:lang w:eastAsia="lt-LT"/>
        </w:rPr>
        <w:t xml:space="preserve"> p</w:t>
      </w:r>
      <w:r w:rsidRPr="0024236E">
        <w:rPr>
          <w:szCs w:val="24"/>
          <w:lang w:eastAsia="lt-LT"/>
        </w:rPr>
        <w:t>usvilnoni</w:t>
      </w:r>
      <w:r>
        <w:rPr>
          <w:szCs w:val="24"/>
          <w:lang w:eastAsia="lt-LT"/>
        </w:rPr>
        <w:t>s (</w:t>
      </w:r>
      <w:r w:rsidRPr="0043237F">
        <w:rPr>
          <w:szCs w:val="24"/>
          <w:lang w:eastAsia="lt-LT"/>
        </w:rPr>
        <w:t>vilnos sudėtyje turi būti ne mažiau kaip 80 %),</w:t>
      </w:r>
      <w:r>
        <w:rPr>
          <w:szCs w:val="24"/>
          <w:lang w:eastAsia="lt-LT"/>
        </w:rPr>
        <w:t xml:space="preserve"> </w:t>
      </w:r>
      <w:r>
        <w:t xml:space="preserve">paviršinis tankis </w:t>
      </w:r>
      <w:r w:rsidRPr="00AF30A2">
        <w:rPr>
          <w:szCs w:val="24"/>
          <w:lang w:eastAsia="lt-LT"/>
        </w:rPr>
        <w:t xml:space="preserve">150 </w:t>
      </w:r>
      <w:r w:rsidRPr="00465BA8">
        <w:rPr>
          <w:szCs w:val="24"/>
          <w:lang w:eastAsia="lt-LT"/>
        </w:rPr>
        <w:t>(±</w:t>
      </w:r>
      <w:r>
        <w:rPr>
          <w:szCs w:val="24"/>
          <w:lang w:eastAsia="lt-LT"/>
        </w:rPr>
        <w:t>20</w:t>
      </w:r>
      <w:r w:rsidRPr="00465BA8">
        <w:rPr>
          <w:szCs w:val="24"/>
          <w:lang w:eastAsia="lt-LT"/>
        </w:rPr>
        <w:t xml:space="preserve">) </w:t>
      </w:r>
      <w:r w:rsidRPr="00AF30A2">
        <w:rPr>
          <w:szCs w:val="24"/>
          <w:lang w:eastAsia="lt-LT"/>
        </w:rPr>
        <w:t>g/m</w:t>
      </w:r>
      <w:r w:rsidRPr="00AF30A2">
        <w:rPr>
          <w:szCs w:val="24"/>
          <w:vertAlign w:val="superscript"/>
          <w:lang w:eastAsia="lt-LT"/>
        </w:rPr>
        <w:t>2</w:t>
      </w:r>
      <w:r w:rsidR="000F4ADC">
        <w:rPr>
          <w:szCs w:val="24"/>
          <w:lang w:eastAsia="lt-LT"/>
        </w:rPr>
        <w:t>.</w:t>
      </w:r>
    </w:p>
    <w:p w:rsidR="00F43AF6" w:rsidRPr="00F43AF6" w:rsidRDefault="00F43AF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Sagos</w:t>
      </w:r>
      <w:r w:rsidRPr="00CD44DE">
        <w:rPr>
          <w:bCs/>
        </w:rPr>
        <w:t xml:space="preserve"> </w:t>
      </w:r>
      <w:r w:rsidRPr="00CD44DE">
        <w:t xml:space="preserve">– </w:t>
      </w:r>
      <w:r w:rsidRPr="00CD44DE">
        <w:rPr>
          <w:bCs/>
        </w:rPr>
        <w:t>iš plastiko, paaukštintu kraštu, jų spalva derinama prie audinio spalvos. Sagos turi būti atsparios karščiui ir daugkartiniam valymui</w:t>
      </w:r>
      <w:r w:rsidRPr="00230CFB">
        <w:rPr>
          <w:bCs/>
        </w:rPr>
        <w:t xml:space="preserve"> organiniais tirpikliais, </w:t>
      </w:r>
      <w:proofErr w:type="spellStart"/>
      <w:r w:rsidRPr="00230CFB">
        <w:rPr>
          <w:bCs/>
        </w:rPr>
        <w:t>t.y</w:t>
      </w:r>
      <w:proofErr w:type="spellEnd"/>
      <w:r w:rsidRPr="00230CFB">
        <w:rPr>
          <w:bCs/>
        </w:rPr>
        <w:t xml:space="preserve">. nesideformuoti ir nekeisti spalvos. </w:t>
      </w:r>
      <w:r w:rsidR="00EB773E">
        <w:rPr>
          <w:bCs/>
        </w:rPr>
        <w:t>M</w:t>
      </w:r>
      <w:r w:rsidR="00CC75D3">
        <w:rPr>
          <w:bCs/>
        </w:rPr>
        <w:t>ilinės</w:t>
      </w:r>
      <w:r w:rsidRPr="00230CFB">
        <w:rPr>
          <w:bCs/>
        </w:rPr>
        <w:t xml:space="preserve"> priekio puselės krašto prilaikymui</w:t>
      </w:r>
      <w:r w:rsidR="00EB773E" w:rsidRPr="00EB773E">
        <w:rPr>
          <w:bCs/>
        </w:rPr>
        <w:t xml:space="preserve"> </w:t>
      </w:r>
      <w:r w:rsidR="00EB773E" w:rsidRPr="00230CFB">
        <w:rPr>
          <w:bCs/>
        </w:rPr>
        <w:t>skirta</w:t>
      </w:r>
      <w:r w:rsidR="00EB773E">
        <w:rPr>
          <w:bCs/>
        </w:rPr>
        <w:t xml:space="preserve"> saga</w:t>
      </w:r>
      <w:r w:rsidRPr="00230CFB">
        <w:rPr>
          <w:bCs/>
        </w:rPr>
        <w:t xml:space="preserve"> turi būti </w:t>
      </w:r>
      <w:r w:rsidR="00D13382">
        <w:rPr>
          <w:bCs/>
        </w:rPr>
        <w:t>2</w:t>
      </w:r>
      <w:r w:rsidRPr="00230CFB">
        <w:rPr>
          <w:bCs/>
        </w:rPr>
        <w:t xml:space="preserve"> (±0,1) cm</w:t>
      </w:r>
      <w:r w:rsidR="00EB773E" w:rsidRPr="00EB773E">
        <w:rPr>
          <w:bCs/>
        </w:rPr>
        <w:t xml:space="preserve"> </w:t>
      </w:r>
      <w:r w:rsidR="00EB773E" w:rsidRPr="00230CFB">
        <w:rPr>
          <w:bCs/>
        </w:rPr>
        <w:t>skersmens</w:t>
      </w:r>
      <w:r w:rsidRPr="00230CFB">
        <w:rPr>
          <w:bCs/>
        </w:rPr>
        <w:t xml:space="preserve">, </w:t>
      </w:r>
      <w:r w:rsidR="00D13382">
        <w:rPr>
          <w:bCs/>
        </w:rPr>
        <w:t>vidinių kišenių užsegimui</w:t>
      </w:r>
      <w:r w:rsidR="00EB773E" w:rsidRPr="00EB773E">
        <w:rPr>
          <w:bCs/>
        </w:rPr>
        <w:t xml:space="preserve"> </w:t>
      </w:r>
      <w:r w:rsidR="00EB773E">
        <w:rPr>
          <w:bCs/>
        </w:rPr>
        <w:t>skirta saga</w:t>
      </w:r>
      <w:r w:rsidR="00D13382">
        <w:rPr>
          <w:bCs/>
        </w:rPr>
        <w:t xml:space="preserve"> </w:t>
      </w:r>
      <w:r w:rsidRPr="00230CFB">
        <w:t>–</w:t>
      </w:r>
      <w:r w:rsidRPr="00230CFB">
        <w:rPr>
          <w:bCs/>
        </w:rPr>
        <w:t xml:space="preserve"> 1,5 (±0,1) cm skersmens</w:t>
      </w:r>
      <w:r>
        <w:rPr>
          <w:bCs/>
        </w:rPr>
        <w:t>.</w:t>
      </w:r>
    </w:p>
    <w:p w:rsidR="00F43AF6" w:rsidRPr="00F43AF6" w:rsidRDefault="00F43AF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Metaliniai</w:t>
      </w:r>
      <w:r>
        <w:rPr>
          <w:bCs/>
        </w:rPr>
        <w:t xml:space="preserve"> kabliukai</w:t>
      </w:r>
      <w:r w:rsidRPr="00FE13C2">
        <w:rPr>
          <w:bCs/>
        </w:rPr>
        <w:t xml:space="preserve"> </w:t>
      </w:r>
      <w:r w:rsidRPr="00230CFB">
        <w:t>–</w:t>
      </w:r>
      <w:r w:rsidR="00EB773E">
        <w:t xml:space="preserve"> </w:t>
      </w:r>
      <w:r>
        <w:t>juodos spalvos</w:t>
      </w:r>
      <w:r w:rsidR="0058342C">
        <w:t>, metal</w:t>
      </w:r>
      <w:r w:rsidR="00EB773E">
        <w:t>iniai, atsprūs korozijai</w:t>
      </w:r>
      <w:r w:rsidR="0058342C">
        <w:t>.</w:t>
      </w:r>
    </w:p>
    <w:p w:rsidR="00F43AF6" w:rsidRPr="00F43AF6" w:rsidRDefault="00F43AF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Tekstilinė</w:t>
      </w:r>
      <w:r>
        <w:rPr>
          <w:bCs/>
        </w:rPr>
        <w:t xml:space="preserve"> juostelė </w:t>
      </w:r>
      <w:r w:rsidRPr="00230CFB">
        <w:t>–</w:t>
      </w:r>
      <w:r>
        <w:t xml:space="preserve"> </w:t>
      </w:r>
      <w:r w:rsidR="004E7EA9">
        <w:t>0,6-0,</w:t>
      </w:r>
      <w:r w:rsidR="004E7EA9" w:rsidRPr="004E7EA9">
        <w:t>8</w:t>
      </w:r>
      <w:r w:rsidRPr="004E7EA9">
        <w:t xml:space="preserve"> cm pločio</w:t>
      </w:r>
      <w:r>
        <w:t>,</w:t>
      </w:r>
      <w:r w:rsidRPr="00787F37">
        <w:t xml:space="preserve"> </w:t>
      </w:r>
      <w:r>
        <w:t xml:space="preserve">standi, </w:t>
      </w:r>
      <w:r w:rsidRPr="00230CFB">
        <w:rPr>
          <w:bCs/>
        </w:rPr>
        <w:t xml:space="preserve">spalva </w:t>
      </w:r>
      <w:r w:rsidR="004C6BD4">
        <w:rPr>
          <w:bCs/>
        </w:rPr>
        <w:t>priderinta</w:t>
      </w:r>
      <w:r w:rsidRPr="00230CFB">
        <w:rPr>
          <w:bCs/>
        </w:rPr>
        <w:t xml:space="preserve"> prie audinio spalvos</w:t>
      </w:r>
      <w:r w:rsidR="00CC75D3">
        <w:rPr>
          <w:bCs/>
        </w:rPr>
        <w:t>.</w:t>
      </w:r>
    </w:p>
    <w:p w:rsidR="00205F94" w:rsidRPr="000F4ADC" w:rsidRDefault="00F43AF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Siuvimo</w:t>
      </w:r>
      <w:r w:rsidRPr="009D0234">
        <w:rPr>
          <w:bCs/>
        </w:rPr>
        <w:t xml:space="preserve"> siūlai </w:t>
      </w:r>
      <w:r w:rsidR="008A31CA" w:rsidRPr="00CD44DE">
        <w:t>–</w:t>
      </w:r>
      <w:r w:rsidR="008A31CA">
        <w:t xml:space="preserve"> </w:t>
      </w:r>
      <w:r w:rsidR="008A31CA" w:rsidRPr="009D0234">
        <w:rPr>
          <w:bCs/>
        </w:rPr>
        <w:t xml:space="preserve">armuoti </w:t>
      </w:r>
      <w:proofErr w:type="spellStart"/>
      <w:r w:rsidRPr="009D0234">
        <w:rPr>
          <w:bCs/>
        </w:rPr>
        <w:t>poliesteriniai</w:t>
      </w:r>
      <w:proofErr w:type="spellEnd"/>
      <w:r w:rsidRPr="009D0234">
        <w:rPr>
          <w:bCs/>
        </w:rPr>
        <w:t xml:space="preserve"> arba ne blogesnės kokybės, neblunkantys, jų spalva turi atitikti audinio spalvą. Siuvimo siūlų storis ir dygsnių tankumas turi užtikrinti siūlės stiprumą (atsparumą tempimui, trinčiai, valymui organiniais tirpikliais ir pan.). </w:t>
      </w:r>
      <w:r w:rsidR="008A31CA" w:rsidRPr="009D0234">
        <w:rPr>
          <w:bCs/>
        </w:rPr>
        <w:t>Vidinių siūlių apdorojimui leidžiama naudoti pilkus arba kitos nekontrastuojančios spalvos siūlus.</w:t>
      </w:r>
    </w:p>
    <w:p w:rsidR="000F4ADC" w:rsidRPr="00264EAA" w:rsidRDefault="00F43AF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333C2F">
        <w:rPr>
          <w:szCs w:val="24"/>
        </w:rPr>
        <w:t>Kitos</w:t>
      </w:r>
      <w:r w:rsidRPr="00E63E8F">
        <w:rPr>
          <w:bCs/>
        </w:rPr>
        <w:t xml:space="preserve"> gaminių siuvime panaudotos medžiagos (</w:t>
      </w:r>
      <w:proofErr w:type="spellStart"/>
      <w:r w:rsidRPr="00E63E8F">
        <w:rPr>
          <w:bCs/>
        </w:rPr>
        <w:t>klij</w:t>
      </w:r>
      <w:r w:rsidR="00B43E5C">
        <w:rPr>
          <w:bCs/>
        </w:rPr>
        <w:t>uotin</w:t>
      </w:r>
      <w:r w:rsidRPr="00E63E8F">
        <w:rPr>
          <w:bCs/>
        </w:rPr>
        <w:t>iai</w:t>
      </w:r>
      <w:proofErr w:type="spellEnd"/>
      <w:r w:rsidRPr="00E63E8F">
        <w:rPr>
          <w:bCs/>
        </w:rPr>
        <w:t xml:space="preserve"> įdėklai, </w:t>
      </w:r>
      <w:r>
        <w:rPr>
          <w:bCs/>
        </w:rPr>
        <w:t xml:space="preserve">ašutinis audinys, </w:t>
      </w:r>
      <w:r w:rsidRPr="00E63E8F">
        <w:rPr>
          <w:bCs/>
        </w:rPr>
        <w:t xml:space="preserve">peteliai, </w:t>
      </w:r>
      <w:proofErr w:type="spellStart"/>
      <w:r w:rsidRPr="00E63E8F">
        <w:rPr>
          <w:bCs/>
        </w:rPr>
        <w:t>vatinėliai</w:t>
      </w:r>
      <w:proofErr w:type="spellEnd"/>
      <w:r w:rsidRPr="00E63E8F">
        <w:rPr>
          <w:bCs/>
        </w:rPr>
        <w:t xml:space="preserve"> ir kt.) turi atitikti gaminių paskirtį, užtikrinti reikiamą gaminių detalių standumą bei išlaikyti gaminių formos stabilumą po daugkartinio valymo organiniais tirpikliais. Jų spalva derinama prie pagrindinio audinio spalvos.</w:t>
      </w:r>
    </w:p>
    <w:p w:rsidR="00264EAA" w:rsidRDefault="00264EAA" w:rsidP="00264EAA">
      <w:pPr>
        <w:tabs>
          <w:tab w:val="left" w:pos="851"/>
        </w:tabs>
        <w:jc w:val="both"/>
        <w:rPr>
          <w:bCs/>
        </w:rPr>
      </w:pPr>
    </w:p>
    <w:p w:rsidR="00264EAA" w:rsidRDefault="00264EAA" w:rsidP="00264EAA">
      <w:pPr>
        <w:tabs>
          <w:tab w:val="left" w:pos="851"/>
        </w:tabs>
        <w:jc w:val="both"/>
        <w:rPr>
          <w:bCs/>
        </w:rPr>
      </w:pPr>
    </w:p>
    <w:p w:rsidR="00264EAA" w:rsidRPr="008167D2" w:rsidRDefault="00264EAA" w:rsidP="00264EAA">
      <w:pPr>
        <w:tabs>
          <w:tab w:val="left" w:pos="851"/>
        </w:tabs>
        <w:jc w:val="both"/>
      </w:pPr>
    </w:p>
    <w:p w:rsidR="00C03703" w:rsidRDefault="00C03703" w:rsidP="00C03703">
      <w:pPr>
        <w:pStyle w:val="Heading31"/>
        <w:tabs>
          <w:tab w:val="left" w:pos="709"/>
        </w:tabs>
        <w:spacing w:before="120"/>
        <w:ind w:left="284"/>
        <w:jc w:val="center"/>
        <w:rPr>
          <w:b/>
        </w:rPr>
      </w:pPr>
      <w:r>
        <w:rPr>
          <w:b/>
        </w:rPr>
        <w:lastRenderedPageBreak/>
        <w:t>ANTRASIS SKIRSNIS</w:t>
      </w:r>
    </w:p>
    <w:p w:rsidR="00C93A0B" w:rsidRDefault="00C03703" w:rsidP="00C93A0B">
      <w:pPr>
        <w:jc w:val="center"/>
        <w:rPr>
          <w:b/>
          <w:szCs w:val="24"/>
          <w:lang w:eastAsia="lt-LT"/>
        </w:rPr>
      </w:pPr>
      <w:r w:rsidRPr="000304F9">
        <w:rPr>
          <w:b/>
          <w:szCs w:val="24"/>
        </w:rPr>
        <w:t xml:space="preserve">REIKALAVIMAI </w:t>
      </w:r>
      <w:r w:rsidRPr="000304F9">
        <w:rPr>
          <w:b/>
          <w:szCs w:val="24"/>
          <w:lang w:eastAsia="lt-LT"/>
        </w:rPr>
        <w:t xml:space="preserve">SP </w:t>
      </w:r>
      <w:r>
        <w:rPr>
          <w:b/>
          <w:szCs w:val="24"/>
          <w:lang w:eastAsia="lt-LT"/>
        </w:rPr>
        <w:t xml:space="preserve">IR KOP </w:t>
      </w:r>
      <w:r w:rsidRPr="0031716F">
        <w:rPr>
          <w:b/>
          <w:szCs w:val="24"/>
          <w:lang w:eastAsia="lt-LT"/>
        </w:rPr>
        <w:t>KARININK</w:t>
      </w:r>
      <w:r>
        <w:rPr>
          <w:b/>
          <w:szCs w:val="24"/>
          <w:lang w:eastAsia="lt-LT"/>
        </w:rPr>
        <w:t>Ų BEI KAPELMEISTERIO</w:t>
      </w:r>
    </w:p>
    <w:p w:rsidR="0059649D" w:rsidRPr="0031716F" w:rsidRDefault="00C03703" w:rsidP="00C03703">
      <w:pPr>
        <w:spacing w:after="120"/>
        <w:jc w:val="center"/>
        <w:rPr>
          <w:b/>
        </w:rPr>
      </w:pPr>
      <w:r>
        <w:rPr>
          <w:b/>
          <w:szCs w:val="24"/>
          <w:lang w:eastAsia="lt-LT"/>
        </w:rPr>
        <w:t>MILINIŲ MODELIUI</w:t>
      </w:r>
    </w:p>
    <w:p w:rsidR="008A2EEB" w:rsidRPr="008A2EEB" w:rsidRDefault="00227B7B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227B7B">
        <w:rPr>
          <w:szCs w:val="24"/>
          <w:lang w:eastAsia="lt-LT"/>
        </w:rPr>
        <w:t>SP ir KOP karininkų m</w:t>
      </w:r>
      <w:r w:rsidR="008A2EEB" w:rsidRPr="00227B7B">
        <w:rPr>
          <w:szCs w:val="24"/>
        </w:rPr>
        <w:t>i</w:t>
      </w:r>
      <w:r w:rsidR="008A2EEB" w:rsidRPr="00333C2F">
        <w:rPr>
          <w:szCs w:val="24"/>
        </w:rPr>
        <w:t>linės</w:t>
      </w:r>
      <w:r w:rsidR="008A2EEB">
        <w:rPr>
          <w:bCs/>
        </w:rPr>
        <w:t xml:space="preserve"> </w:t>
      </w:r>
      <w:r w:rsidR="008A2EEB" w:rsidRPr="009C519E">
        <w:t xml:space="preserve">modelio eskizai pateikti </w:t>
      </w:r>
      <w:r w:rsidR="008A2EEB">
        <w:t>Priedo</w:t>
      </w:r>
      <w:r w:rsidR="008A2EEB">
        <w:rPr>
          <w:szCs w:val="24"/>
        </w:rPr>
        <w:t xml:space="preserve"> 1, 4 ir </w:t>
      </w:r>
      <w:r w:rsidR="00A31E4F">
        <w:rPr>
          <w:szCs w:val="24"/>
        </w:rPr>
        <w:t>7</w:t>
      </w:r>
      <w:r w:rsidR="008A2EEB">
        <w:rPr>
          <w:szCs w:val="24"/>
        </w:rPr>
        <w:t xml:space="preserve"> eskizuose</w:t>
      </w:r>
      <w:r>
        <w:rPr>
          <w:szCs w:val="24"/>
        </w:rPr>
        <w:t xml:space="preserve">, </w:t>
      </w:r>
      <w:r w:rsidRPr="00227B7B">
        <w:rPr>
          <w:szCs w:val="24"/>
          <w:lang w:eastAsia="lt-LT"/>
        </w:rPr>
        <w:t>kapelmeisterio</w:t>
      </w:r>
      <w:r w:rsidRPr="00227B7B">
        <w:rPr>
          <w:szCs w:val="24"/>
        </w:rPr>
        <w:t xml:space="preserve"> </w:t>
      </w:r>
      <w:r w:rsidRPr="00227B7B">
        <w:rPr>
          <w:szCs w:val="24"/>
          <w:lang w:eastAsia="lt-LT"/>
        </w:rPr>
        <w:t>m</w:t>
      </w:r>
      <w:r w:rsidRPr="00227B7B">
        <w:rPr>
          <w:szCs w:val="24"/>
        </w:rPr>
        <w:t>i</w:t>
      </w:r>
      <w:r w:rsidRPr="00333C2F">
        <w:rPr>
          <w:szCs w:val="24"/>
        </w:rPr>
        <w:t>linės</w:t>
      </w:r>
      <w:r w:rsidRPr="00227B7B">
        <w:rPr>
          <w:szCs w:val="24"/>
        </w:rPr>
        <w:t xml:space="preserve"> modelio eskizai pateikti Priedo</w:t>
      </w:r>
      <w:r>
        <w:rPr>
          <w:szCs w:val="24"/>
        </w:rPr>
        <w:t xml:space="preserve"> </w:t>
      </w:r>
      <w:r w:rsidR="00A31E4F">
        <w:rPr>
          <w:szCs w:val="24"/>
        </w:rPr>
        <w:t>7</w:t>
      </w:r>
      <w:r w:rsidR="00C93A0B">
        <w:rPr>
          <w:szCs w:val="24"/>
        </w:rPr>
        <w:t xml:space="preserve">, </w:t>
      </w:r>
      <w:r w:rsidR="00A31E4F">
        <w:rPr>
          <w:szCs w:val="24"/>
        </w:rPr>
        <w:t>9</w:t>
      </w:r>
      <w:r w:rsidR="00C93A0B">
        <w:rPr>
          <w:szCs w:val="24"/>
        </w:rPr>
        <w:t xml:space="preserve"> ir</w:t>
      </w:r>
      <w:r>
        <w:rPr>
          <w:szCs w:val="24"/>
        </w:rPr>
        <w:t xml:space="preserve"> 1</w:t>
      </w:r>
      <w:r w:rsidR="00A31E4F">
        <w:rPr>
          <w:szCs w:val="24"/>
        </w:rPr>
        <w:t>1</w:t>
      </w:r>
      <w:r>
        <w:rPr>
          <w:szCs w:val="24"/>
        </w:rPr>
        <w:t xml:space="preserve"> eskizuose.</w:t>
      </w:r>
    </w:p>
    <w:p w:rsidR="008A2EEB" w:rsidRPr="006973F9" w:rsidRDefault="00227B7B" w:rsidP="000E372C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6973F9">
        <w:rPr>
          <w:szCs w:val="24"/>
          <w:lang w:eastAsia="lt-LT"/>
        </w:rPr>
        <w:t xml:space="preserve">SP karininko </w:t>
      </w:r>
      <w:r w:rsidRPr="006973F9">
        <w:rPr>
          <w:bCs/>
        </w:rPr>
        <w:t xml:space="preserve">ir </w:t>
      </w:r>
      <w:r w:rsidRPr="006973F9">
        <w:rPr>
          <w:szCs w:val="24"/>
          <w:lang w:eastAsia="lt-LT"/>
        </w:rPr>
        <w:t>kapelmeisterio</w:t>
      </w:r>
      <w:r w:rsidRPr="006973F9">
        <w:rPr>
          <w:szCs w:val="24"/>
        </w:rPr>
        <w:t xml:space="preserve"> </w:t>
      </w:r>
      <w:r w:rsidRPr="006973F9">
        <w:rPr>
          <w:szCs w:val="24"/>
          <w:lang w:eastAsia="lt-LT"/>
        </w:rPr>
        <w:t>m</w:t>
      </w:r>
      <w:r w:rsidRPr="006973F9">
        <w:rPr>
          <w:szCs w:val="24"/>
        </w:rPr>
        <w:t>ilinės</w:t>
      </w:r>
      <w:r w:rsidRPr="006973F9">
        <w:rPr>
          <w:bCs/>
        </w:rPr>
        <w:t xml:space="preserve"> siuvamos iš </w:t>
      </w:r>
      <w:r>
        <w:t xml:space="preserve">techninės specifikacijos </w:t>
      </w:r>
      <w:r w:rsidR="00FE590C">
        <w:t>3 punkte</w:t>
      </w:r>
      <w:r>
        <w:t xml:space="preserve"> nustatytų spalvos (</w:t>
      </w:r>
      <w:r w:rsidRPr="006973F9">
        <w:rPr>
          <w:bCs/>
        </w:rPr>
        <w:t>samanų)</w:t>
      </w:r>
      <w:r>
        <w:t xml:space="preserve"> pagrindinio audinio ir puošiam</w:t>
      </w:r>
      <w:r w:rsidR="006973F9">
        <w:t>os</w:t>
      </w:r>
      <w:r>
        <w:t xml:space="preserve"> </w:t>
      </w:r>
      <w:r w:rsidRPr="006973F9">
        <w:rPr>
          <w:bCs/>
        </w:rPr>
        <w:t>nustatyt</w:t>
      </w:r>
      <w:r w:rsidR="006973F9" w:rsidRPr="006973F9">
        <w:rPr>
          <w:bCs/>
        </w:rPr>
        <w:t>os</w:t>
      </w:r>
      <w:r w:rsidRPr="006973F9">
        <w:rPr>
          <w:bCs/>
        </w:rPr>
        <w:t xml:space="preserve"> spalv</w:t>
      </w:r>
      <w:r w:rsidR="006973F9" w:rsidRPr="006973F9">
        <w:rPr>
          <w:bCs/>
        </w:rPr>
        <w:t>os</w:t>
      </w:r>
      <w:r w:rsidRPr="006973F9">
        <w:rPr>
          <w:bCs/>
        </w:rPr>
        <w:t xml:space="preserve"> (geltonos) </w:t>
      </w:r>
      <w:proofErr w:type="spellStart"/>
      <w:r w:rsidRPr="006973F9">
        <w:rPr>
          <w:bCs/>
        </w:rPr>
        <w:t>apdailiniu</w:t>
      </w:r>
      <w:proofErr w:type="spellEnd"/>
      <w:r w:rsidRPr="006973F9">
        <w:rPr>
          <w:bCs/>
        </w:rPr>
        <w:t xml:space="preserve"> audiniu.</w:t>
      </w:r>
      <w:r w:rsidR="006973F9" w:rsidRPr="006973F9">
        <w:rPr>
          <w:bCs/>
        </w:rPr>
        <w:t xml:space="preserve"> </w:t>
      </w:r>
      <w:r w:rsidRPr="006973F9">
        <w:rPr>
          <w:szCs w:val="24"/>
          <w:lang w:eastAsia="lt-LT"/>
        </w:rPr>
        <w:t>KOP karinink</w:t>
      </w:r>
      <w:r w:rsidR="006973F9" w:rsidRPr="006973F9">
        <w:rPr>
          <w:szCs w:val="24"/>
          <w:lang w:eastAsia="lt-LT"/>
        </w:rPr>
        <w:t>o</w:t>
      </w:r>
      <w:r w:rsidRPr="006973F9">
        <w:rPr>
          <w:szCs w:val="24"/>
          <w:lang w:eastAsia="lt-LT"/>
        </w:rPr>
        <w:t xml:space="preserve"> m</w:t>
      </w:r>
      <w:r w:rsidRPr="006973F9">
        <w:rPr>
          <w:szCs w:val="24"/>
        </w:rPr>
        <w:t>ilinės</w:t>
      </w:r>
      <w:r w:rsidRPr="006973F9">
        <w:rPr>
          <w:bCs/>
        </w:rPr>
        <w:t xml:space="preserve"> </w:t>
      </w:r>
      <w:r w:rsidR="008A2EEB" w:rsidRPr="006973F9">
        <w:rPr>
          <w:bCs/>
        </w:rPr>
        <w:t xml:space="preserve">siuvamos iš </w:t>
      </w:r>
      <w:r w:rsidR="008A2EEB">
        <w:t xml:space="preserve">techninės specifikacijos </w:t>
      </w:r>
      <w:r w:rsidR="00FE590C">
        <w:t>3 punkte</w:t>
      </w:r>
      <w:r w:rsidR="008A2EEB">
        <w:t xml:space="preserve"> nustatyt</w:t>
      </w:r>
      <w:r w:rsidR="006973F9">
        <w:t>os</w:t>
      </w:r>
      <w:r w:rsidR="008A2EEB">
        <w:t xml:space="preserve"> spalv</w:t>
      </w:r>
      <w:r w:rsidR="006973F9">
        <w:t>os</w:t>
      </w:r>
      <w:r w:rsidR="008A2EEB">
        <w:t xml:space="preserve"> (</w:t>
      </w:r>
      <w:r w:rsidR="008A2EEB" w:rsidRPr="006973F9">
        <w:rPr>
          <w:bCs/>
        </w:rPr>
        <w:t>tamsiai mėlynos)</w:t>
      </w:r>
      <w:r w:rsidR="008A2EEB">
        <w:t xml:space="preserve"> pagrindinio audinio ir puošiam</w:t>
      </w:r>
      <w:r w:rsidR="006973F9">
        <w:t>os</w:t>
      </w:r>
      <w:r w:rsidR="008A2EEB">
        <w:t xml:space="preserve"> </w:t>
      </w:r>
      <w:r w:rsidR="008A2EEB" w:rsidRPr="006973F9">
        <w:rPr>
          <w:bCs/>
        </w:rPr>
        <w:t>nustatyt</w:t>
      </w:r>
      <w:r w:rsidR="006973F9" w:rsidRPr="006973F9">
        <w:rPr>
          <w:bCs/>
        </w:rPr>
        <w:t xml:space="preserve">os </w:t>
      </w:r>
      <w:r w:rsidR="008A2EEB" w:rsidRPr="006973F9">
        <w:rPr>
          <w:bCs/>
        </w:rPr>
        <w:t>spalv</w:t>
      </w:r>
      <w:r w:rsidR="006973F9" w:rsidRPr="006973F9">
        <w:rPr>
          <w:bCs/>
        </w:rPr>
        <w:t>os</w:t>
      </w:r>
      <w:r w:rsidR="008A2EEB" w:rsidRPr="006973F9">
        <w:rPr>
          <w:bCs/>
        </w:rPr>
        <w:t xml:space="preserve"> (</w:t>
      </w:r>
      <w:r w:rsidR="00CC75D3" w:rsidRPr="006973F9">
        <w:rPr>
          <w:bCs/>
        </w:rPr>
        <w:t>avietinės</w:t>
      </w:r>
      <w:r w:rsidR="008A2EEB" w:rsidRPr="006973F9">
        <w:rPr>
          <w:bCs/>
        </w:rPr>
        <w:t xml:space="preserve">) </w:t>
      </w:r>
      <w:proofErr w:type="spellStart"/>
      <w:r w:rsidR="008A2EEB" w:rsidRPr="006973F9">
        <w:rPr>
          <w:bCs/>
        </w:rPr>
        <w:t>apdailiniu</w:t>
      </w:r>
      <w:proofErr w:type="spellEnd"/>
      <w:r w:rsidR="008A2EEB" w:rsidRPr="006973F9">
        <w:rPr>
          <w:bCs/>
        </w:rPr>
        <w:t xml:space="preserve"> audiniu.</w:t>
      </w:r>
    </w:p>
    <w:p w:rsidR="007D6A9A" w:rsidRDefault="0059649D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</w:t>
      </w:r>
      <w:r w:rsidR="00C93A0B">
        <w:rPr>
          <w:szCs w:val="24"/>
        </w:rPr>
        <w:t>s</w:t>
      </w:r>
      <w:r w:rsidR="007D6A9A">
        <w:t xml:space="preserve"> </w:t>
      </w:r>
      <w:r w:rsidR="007D6A9A" w:rsidRPr="00720A58">
        <w:rPr>
          <w:bCs/>
        </w:rPr>
        <w:t>–</w:t>
      </w:r>
      <w:r w:rsidR="007D6A9A">
        <w:rPr>
          <w:bCs/>
        </w:rPr>
        <w:t xml:space="preserve"> </w:t>
      </w:r>
      <w:r w:rsidR="007D6A9A" w:rsidRPr="00A548C1">
        <w:rPr>
          <w:bCs/>
        </w:rPr>
        <w:t>pusiau prigludusio silueto</w:t>
      </w:r>
      <w:r w:rsidR="00EA4DDC">
        <w:rPr>
          <w:bCs/>
        </w:rPr>
        <w:t>,</w:t>
      </w:r>
      <w:r w:rsidR="007D6A9A">
        <w:rPr>
          <w:bCs/>
        </w:rPr>
        <w:t xml:space="preserve"> </w:t>
      </w:r>
      <w:r w:rsidR="00EA4DDC">
        <w:rPr>
          <w:bCs/>
        </w:rPr>
        <w:t>užsegimas</w:t>
      </w:r>
      <w:r w:rsidR="00EA4DDC" w:rsidRPr="00720A58">
        <w:rPr>
          <w:bCs/>
        </w:rPr>
        <w:t xml:space="preserve"> – asimet</w:t>
      </w:r>
      <w:r w:rsidR="00EA4DDC">
        <w:rPr>
          <w:bCs/>
        </w:rPr>
        <w:t>rinis, dešinėje pusėje. U</w:t>
      </w:r>
      <w:r w:rsidR="00EA4DDC" w:rsidRPr="00720A58">
        <w:rPr>
          <w:bCs/>
        </w:rPr>
        <w:t>žseg</w:t>
      </w:r>
      <w:r w:rsidR="00EA4DDC">
        <w:rPr>
          <w:bCs/>
        </w:rPr>
        <w:t xml:space="preserve">ama </w:t>
      </w:r>
      <w:r w:rsidR="00EA4DDC" w:rsidRPr="00720A58">
        <w:rPr>
          <w:bCs/>
        </w:rPr>
        <w:t xml:space="preserve">dviem eilėmis didelių sagų </w:t>
      </w:r>
      <w:r w:rsidR="00EA4DDC">
        <w:rPr>
          <w:bCs/>
        </w:rPr>
        <w:t>su Vyčiu (</w:t>
      </w:r>
      <w:r w:rsidR="00EA4DDC" w:rsidRPr="00720A58">
        <w:rPr>
          <w:bCs/>
        </w:rPr>
        <w:t>po 6 kiekvienoje</w:t>
      </w:r>
      <w:r w:rsidR="00EA4DDC">
        <w:rPr>
          <w:bCs/>
        </w:rPr>
        <w:t xml:space="preserve"> eilėje), kurios </w:t>
      </w:r>
      <w:r w:rsidR="00EA4DDC" w:rsidRPr="00720A58">
        <w:rPr>
          <w:bCs/>
        </w:rPr>
        <w:t>išdėstytos ant kirptos krūtinėlės kraštų: 5-ios eilės nuo liemens linijos platėjančiai aukštyn iki apykaklės</w:t>
      </w:r>
      <w:r w:rsidR="00EA4DDC">
        <w:rPr>
          <w:bCs/>
        </w:rPr>
        <w:t xml:space="preserve"> ir viena pora sagų – po diržu.</w:t>
      </w:r>
      <w:r w:rsidR="001F2E37">
        <w:rPr>
          <w:bCs/>
        </w:rPr>
        <w:t xml:space="preserve"> Kirptos krūtinėlės įsiuvimo siūlė nupeltakiuota viengubu apdailos peltakiu.</w:t>
      </w:r>
    </w:p>
    <w:p w:rsidR="007E4C73" w:rsidRPr="00307E39" w:rsidRDefault="007E4C73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</w:t>
      </w:r>
      <w:r w:rsidR="00C93A0B">
        <w:rPr>
          <w:szCs w:val="24"/>
        </w:rPr>
        <w:t>ių</w:t>
      </w:r>
      <w:r w:rsidRPr="00720A58">
        <w:rPr>
          <w:bCs/>
        </w:rPr>
        <w:t xml:space="preserve"> priekyje, žemiau liemens linijos – </w:t>
      </w:r>
      <w:r w:rsidR="00307E39">
        <w:t>šoninės kišenė</w:t>
      </w:r>
      <w:r w:rsidR="00307E39" w:rsidRPr="00C433D1">
        <w:t>s</w:t>
      </w:r>
      <w:r w:rsidR="00307E39">
        <w:t>: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9C37EB">
        <w:rPr>
          <w:szCs w:val="24"/>
          <w:lang w:eastAsia="lt-LT"/>
        </w:rPr>
        <w:t xml:space="preserve">kišenė </w:t>
      </w:r>
      <w:r w:rsidR="00552C21" w:rsidRPr="00333C2F">
        <w:rPr>
          <w:szCs w:val="24"/>
          <w:lang w:eastAsia="lt-LT"/>
        </w:rPr>
        <w:t>–</w:t>
      </w:r>
      <w:r w:rsidRPr="009C37EB">
        <w:rPr>
          <w:szCs w:val="24"/>
          <w:lang w:eastAsia="lt-LT"/>
        </w:rPr>
        <w:t xml:space="preserve"> stačiakampio formos, </w:t>
      </w:r>
      <w:proofErr w:type="spellStart"/>
      <w:r w:rsidRPr="009C37EB">
        <w:rPr>
          <w:szCs w:val="24"/>
          <w:lang w:eastAsia="lt-LT"/>
        </w:rPr>
        <w:t>prakirptinė</w:t>
      </w:r>
      <w:proofErr w:type="spellEnd"/>
      <w:r w:rsidRPr="009C37EB">
        <w:rPr>
          <w:szCs w:val="24"/>
          <w:lang w:eastAsia="lt-LT"/>
        </w:rPr>
        <w:t xml:space="preserve"> su </w:t>
      </w:r>
      <w:proofErr w:type="spellStart"/>
      <w:r w:rsidRPr="009C37EB">
        <w:rPr>
          <w:szCs w:val="24"/>
          <w:lang w:eastAsia="lt-LT"/>
        </w:rPr>
        <w:t>antkišeniu</w:t>
      </w:r>
      <w:proofErr w:type="spellEnd"/>
      <w:r>
        <w:rPr>
          <w:szCs w:val="24"/>
          <w:lang w:eastAsia="lt-LT"/>
        </w:rPr>
        <w:t xml:space="preserve"> ir vienu apsiuvu;</w:t>
      </w:r>
    </w:p>
    <w:p w:rsidR="00EA4DDC" w:rsidRPr="00333C2F" w:rsidRDefault="00EA4DD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proofErr w:type="spellStart"/>
      <w:r w:rsidRPr="00333C2F">
        <w:rPr>
          <w:szCs w:val="24"/>
          <w:lang w:eastAsia="lt-LT"/>
        </w:rPr>
        <w:t>antkišenių</w:t>
      </w:r>
      <w:proofErr w:type="spellEnd"/>
      <w:r w:rsidRPr="00333C2F">
        <w:rPr>
          <w:szCs w:val="24"/>
          <w:lang w:eastAsia="lt-LT"/>
        </w:rPr>
        <w:t xml:space="preserve"> viršutinė dalis kerpama iš pagrindinio audinio, apatinė – iš pamušalo;</w:t>
      </w:r>
    </w:p>
    <w:p w:rsidR="00EA4DDC" w:rsidRPr="00333C2F" w:rsidRDefault="00EA4DD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proofErr w:type="spellStart"/>
      <w:r w:rsidRPr="00333C2F">
        <w:rPr>
          <w:szCs w:val="24"/>
          <w:lang w:eastAsia="lt-LT"/>
        </w:rPr>
        <w:t>antkišenio</w:t>
      </w:r>
      <w:proofErr w:type="spellEnd"/>
      <w:r w:rsidRPr="00333C2F">
        <w:rPr>
          <w:szCs w:val="24"/>
          <w:lang w:eastAsia="lt-LT"/>
        </w:rPr>
        <w:t xml:space="preserve"> krašta</w:t>
      </w:r>
      <w:r w:rsidR="00A83E21" w:rsidRPr="00333C2F">
        <w:rPr>
          <w:szCs w:val="24"/>
          <w:lang w:eastAsia="lt-LT"/>
        </w:rPr>
        <w:t>i</w:t>
      </w:r>
      <w:r w:rsidRPr="00333C2F">
        <w:rPr>
          <w:szCs w:val="24"/>
          <w:lang w:eastAsia="lt-LT"/>
        </w:rPr>
        <w:t xml:space="preserve"> nupeltakiuot</w:t>
      </w:r>
      <w:r w:rsidR="00A83E21" w:rsidRPr="00333C2F">
        <w:rPr>
          <w:szCs w:val="24"/>
          <w:lang w:eastAsia="lt-LT"/>
        </w:rPr>
        <w:t>i</w:t>
      </w:r>
      <w:r w:rsidRPr="00333C2F">
        <w:rPr>
          <w:szCs w:val="24"/>
          <w:lang w:eastAsia="lt-LT"/>
        </w:rPr>
        <w:t xml:space="preserve"> dvigubu apdailos peltakiu;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apsiuvas sukirptas iš vienos pagrindinio audinio detalės;</w:t>
      </w:r>
    </w:p>
    <w:p w:rsidR="00EA4DDC" w:rsidRPr="00333C2F" w:rsidRDefault="00EA4DD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kišenės viršutinė dalis nupeltakiuota </w:t>
      </w:r>
      <w:r w:rsidR="003D106D" w:rsidRPr="00333C2F">
        <w:rPr>
          <w:szCs w:val="24"/>
          <w:lang w:eastAsia="lt-LT"/>
        </w:rPr>
        <w:t xml:space="preserve">dvigubu </w:t>
      </w:r>
      <w:r w:rsidR="001F2E37" w:rsidRPr="00333C2F">
        <w:rPr>
          <w:szCs w:val="24"/>
          <w:lang w:eastAsia="lt-LT"/>
        </w:rPr>
        <w:t>apdailos peltakiu</w:t>
      </w:r>
      <w:r w:rsidRPr="00333C2F">
        <w:rPr>
          <w:szCs w:val="24"/>
          <w:lang w:eastAsia="lt-LT"/>
        </w:rPr>
        <w:t>;</w:t>
      </w:r>
    </w:p>
    <w:p w:rsidR="00EA4DDC" w:rsidRPr="00333C2F" w:rsidRDefault="00EA4DD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kišenės maišeliai </w:t>
      </w:r>
      <w:r w:rsidR="0055027F" w:rsidRPr="00333C2F">
        <w:rPr>
          <w:szCs w:val="24"/>
          <w:lang w:eastAsia="lt-LT"/>
        </w:rPr>
        <w:t>– iš kišeninio audinio. Prie apatinio kišenės maišelio užsiūtas apsiuvas iš pamušalo.</w:t>
      </w:r>
    </w:p>
    <w:p w:rsidR="00FB58E1" w:rsidRDefault="00FB58E1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</w:t>
      </w:r>
      <w:r w:rsidR="00C93A0B">
        <w:rPr>
          <w:szCs w:val="24"/>
        </w:rPr>
        <w:t>s</w:t>
      </w:r>
      <w:r w:rsidRPr="00720A58">
        <w:rPr>
          <w:bCs/>
        </w:rPr>
        <w:t xml:space="preserve"> siuvam</w:t>
      </w:r>
      <w:r w:rsidR="00C93A0B">
        <w:rPr>
          <w:bCs/>
        </w:rPr>
        <w:t>os</w:t>
      </w:r>
      <w:r w:rsidRPr="00720A58">
        <w:rPr>
          <w:bCs/>
        </w:rPr>
        <w:t xml:space="preserve"> su atverčiama apykakle</w:t>
      </w:r>
      <w:r w:rsidR="00552C21">
        <w:rPr>
          <w:bCs/>
        </w:rPr>
        <w:t xml:space="preserve"> ir stove. </w:t>
      </w:r>
      <w:r w:rsidR="003D106D">
        <w:rPr>
          <w:szCs w:val="24"/>
        </w:rPr>
        <w:t xml:space="preserve">Apykaklės kraštų susegimui, įstatytas kabliukų komplektas. </w:t>
      </w:r>
      <w:r w:rsidR="00552C21">
        <w:rPr>
          <w:bCs/>
        </w:rPr>
        <w:t xml:space="preserve">Apykaklės </w:t>
      </w:r>
      <w:r w:rsidRPr="00720A58">
        <w:rPr>
          <w:bCs/>
        </w:rPr>
        <w:t xml:space="preserve">kraštas puošiamas </w:t>
      </w:r>
      <w:r w:rsidR="009E5686">
        <w:rPr>
          <w:bCs/>
        </w:rPr>
        <w:t xml:space="preserve">nustatytos </w:t>
      </w:r>
      <w:r w:rsidRPr="00720A58">
        <w:rPr>
          <w:bCs/>
        </w:rPr>
        <w:t xml:space="preserve">spalvos </w:t>
      </w:r>
      <w:proofErr w:type="spellStart"/>
      <w:r w:rsidRPr="00720A58">
        <w:rPr>
          <w:bCs/>
        </w:rPr>
        <w:t>apdailinio</w:t>
      </w:r>
      <w:proofErr w:type="spellEnd"/>
      <w:r w:rsidRPr="00720A58">
        <w:rPr>
          <w:bCs/>
        </w:rPr>
        <w:t xml:space="preserve"> audinio 0,2-</w:t>
      </w:r>
      <w:smartTag w:uri="urn:schemas-microsoft-com:office:smarttags" w:element="metricconverter">
        <w:smartTagPr>
          <w:attr w:name="ProductID" w:val="0,3 cm"/>
        </w:smartTagPr>
        <w:r>
          <w:rPr>
            <w:bCs/>
          </w:rPr>
          <w:t>0,3 cm</w:t>
        </w:r>
      </w:smartTag>
      <w:r w:rsidR="009E5686">
        <w:rPr>
          <w:bCs/>
        </w:rPr>
        <w:t xml:space="preserve"> pločio įsiuvu.</w:t>
      </w:r>
    </w:p>
    <w:p w:rsidR="009E5686" w:rsidRDefault="009E568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Apykaklės</w:t>
      </w:r>
      <w:r>
        <w:rPr>
          <w:bCs/>
        </w:rPr>
        <w:t xml:space="preserve"> kraštai ir priekio kraštai nupeltakiuoti viengubu apdailos peltakiu.</w:t>
      </w:r>
    </w:p>
    <w:p w:rsidR="00984BA4" w:rsidRDefault="00EA4DD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</w:t>
      </w:r>
      <w:r w:rsidR="00C93A0B">
        <w:rPr>
          <w:szCs w:val="24"/>
        </w:rPr>
        <w:t>s</w:t>
      </w:r>
      <w:r>
        <w:rPr>
          <w:bCs/>
        </w:rPr>
        <w:t xml:space="preserve"> </w:t>
      </w:r>
      <w:r w:rsidR="00C93A0B">
        <w:rPr>
          <w:bCs/>
        </w:rPr>
        <w:t>nešiojamos</w:t>
      </w:r>
      <w:r w:rsidR="00984BA4">
        <w:rPr>
          <w:bCs/>
        </w:rPr>
        <w:t xml:space="preserve"> </w:t>
      </w:r>
      <w:r w:rsidRPr="00720A58">
        <w:rPr>
          <w:bCs/>
        </w:rPr>
        <w:t xml:space="preserve">su </w:t>
      </w:r>
      <w:r>
        <w:rPr>
          <w:bCs/>
        </w:rPr>
        <w:t>nustatyto pavyzdžio</w:t>
      </w:r>
      <w:r w:rsidR="004F04DF">
        <w:rPr>
          <w:bCs/>
        </w:rPr>
        <w:t xml:space="preserve"> nuimamais </w:t>
      </w:r>
      <w:r w:rsidRPr="00720A58">
        <w:rPr>
          <w:bCs/>
        </w:rPr>
        <w:t>antpečiais</w:t>
      </w:r>
      <w:r w:rsidR="004F04DF">
        <w:rPr>
          <w:bCs/>
        </w:rPr>
        <w:t>, kurių l</w:t>
      </w:r>
      <w:r w:rsidR="003D106D">
        <w:rPr>
          <w:szCs w:val="24"/>
          <w:lang w:eastAsia="lt-LT"/>
        </w:rPr>
        <w:t xml:space="preserve">aisvas </w:t>
      </w:r>
      <w:r w:rsidR="003D106D" w:rsidRPr="00BD0B23">
        <w:rPr>
          <w:bCs/>
        </w:rPr>
        <w:t xml:space="preserve">galas prie </w:t>
      </w:r>
      <w:r w:rsidR="003D106D">
        <w:rPr>
          <w:bCs/>
        </w:rPr>
        <w:t>milinės</w:t>
      </w:r>
      <w:r w:rsidR="003D106D" w:rsidRPr="00BD0B23">
        <w:rPr>
          <w:bCs/>
        </w:rPr>
        <w:t xml:space="preserve"> pri</w:t>
      </w:r>
      <w:r w:rsidR="003D106D">
        <w:rPr>
          <w:bCs/>
        </w:rPr>
        <w:t>tvirtinamas, prisiuvus mažą</w:t>
      </w:r>
      <w:r w:rsidR="003D106D" w:rsidRPr="00BD0B23">
        <w:rPr>
          <w:bCs/>
        </w:rPr>
        <w:t xml:space="preserve"> sag</w:t>
      </w:r>
      <w:r w:rsidR="003D106D">
        <w:rPr>
          <w:bCs/>
        </w:rPr>
        <w:t>ą</w:t>
      </w:r>
      <w:r w:rsidR="003D106D" w:rsidRPr="00BD0B23">
        <w:rPr>
          <w:bCs/>
        </w:rPr>
        <w:t xml:space="preserve"> su Vyčiu</w:t>
      </w:r>
      <w:r w:rsidR="003D106D">
        <w:rPr>
          <w:bCs/>
        </w:rPr>
        <w:t>.</w:t>
      </w:r>
    </w:p>
    <w:p w:rsidR="000C6F77" w:rsidRPr="00146D79" w:rsidRDefault="002C61A0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</w:t>
      </w:r>
      <w:r w:rsidR="00C93A0B">
        <w:rPr>
          <w:szCs w:val="24"/>
        </w:rPr>
        <w:t>ių</w:t>
      </w:r>
      <w:r w:rsidRPr="00146D79">
        <w:rPr>
          <w:bCs/>
        </w:rPr>
        <w:t xml:space="preserve"> rankovės </w:t>
      </w:r>
      <w:r w:rsidR="00DF4361" w:rsidRPr="00146D79">
        <w:rPr>
          <w:szCs w:val="24"/>
        </w:rPr>
        <w:t>dviejų siūlių</w:t>
      </w:r>
      <w:r w:rsidR="00DF4361">
        <w:rPr>
          <w:szCs w:val="24"/>
        </w:rPr>
        <w:t>,</w:t>
      </w:r>
      <w:r w:rsidR="00DF4361" w:rsidRPr="00146D79">
        <w:rPr>
          <w:szCs w:val="24"/>
        </w:rPr>
        <w:t xml:space="preserve"> </w:t>
      </w:r>
      <w:r w:rsidR="000C6F77" w:rsidRPr="00146D79">
        <w:rPr>
          <w:szCs w:val="24"/>
        </w:rPr>
        <w:t>statytos</w:t>
      </w:r>
      <w:r w:rsidR="00DF4361">
        <w:rPr>
          <w:szCs w:val="24"/>
        </w:rPr>
        <w:t xml:space="preserve"> į uždarą rankovių išėmą. Rankovės </w:t>
      </w:r>
      <w:r w:rsidR="000C6F77" w:rsidRPr="00146D79">
        <w:rPr>
          <w:szCs w:val="24"/>
        </w:rPr>
        <w:t xml:space="preserve">užsibaigia </w:t>
      </w:r>
      <w:r w:rsidR="004F04DF">
        <w:rPr>
          <w:szCs w:val="24"/>
        </w:rPr>
        <w:br/>
      </w:r>
      <w:r w:rsidR="000C6F77" w:rsidRPr="00146D79">
        <w:rPr>
          <w:bCs/>
        </w:rPr>
        <w:t xml:space="preserve">15 </w:t>
      </w:r>
      <w:r w:rsidR="00146D79" w:rsidRPr="00146D79">
        <w:rPr>
          <w:szCs w:val="24"/>
        </w:rPr>
        <w:t xml:space="preserve">(±0,2) </w:t>
      </w:r>
      <w:r w:rsidR="000C6F77" w:rsidRPr="00146D79">
        <w:rPr>
          <w:bCs/>
        </w:rPr>
        <w:t>cm pločio rankogaliais</w:t>
      </w:r>
      <w:r w:rsidR="00146D79" w:rsidRPr="00146D79">
        <w:rPr>
          <w:bCs/>
        </w:rPr>
        <w:t>:</w:t>
      </w:r>
    </w:p>
    <w:p w:rsidR="00146D79" w:rsidRPr="00146D79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rPr>
          <w:szCs w:val="24"/>
          <w:lang w:eastAsia="lt-LT"/>
        </w:rPr>
        <w:t>rankogalis sukirptas iš vienos pagrindinio audinio detalės;</w:t>
      </w:r>
    </w:p>
    <w:p w:rsidR="00146D79" w:rsidRPr="00146D79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rPr>
          <w:szCs w:val="24"/>
          <w:lang w:eastAsia="lt-LT"/>
        </w:rPr>
        <w:t xml:space="preserve">rankogalio sujungimo su rankove kraštas papuoštas 0,2-0,3 cm pločio įsiuvu iš </w:t>
      </w:r>
      <w:r w:rsidRPr="00333C2F">
        <w:rPr>
          <w:szCs w:val="24"/>
          <w:lang w:eastAsia="lt-LT"/>
        </w:rPr>
        <w:t xml:space="preserve">nustatytos spalvos </w:t>
      </w:r>
      <w:proofErr w:type="spellStart"/>
      <w:r w:rsidRPr="00146D79">
        <w:rPr>
          <w:szCs w:val="24"/>
          <w:lang w:eastAsia="lt-LT"/>
        </w:rPr>
        <w:t>apdailinio</w:t>
      </w:r>
      <w:proofErr w:type="spellEnd"/>
      <w:r w:rsidRPr="00146D79">
        <w:rPr>
          <w:szCs w:val="24"/>
          <w:lang w:eastAsia="lt-LT"/>
        </w:rPr>
        <w:t xml:space="preserve"> audinio;</w:t>
      </w:r>
    </w:p>
    <w:p w:rsidR="00146D79" w:rsidRPr="00146D79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146D79">
        <w:rPr>
          <w:szCs w:val="24"/>
          <w:lang w:eastAsia="lt-LT"/>
        </w:rPr>
        <w:t>rankogalio prisiuvimo siūlė</w:t>
      </w:r>
      <w:r w:rsidRPr="00146D79">
        <w:rPr>
          <w:szCs w:val="24"/>
        </w:rPr>
        <w:t xml:space="preserve"> nupeltakiuota </w:t>
      </w:r>
      <w:r w:rsidRPr="00146D79">
        <w:rPr>
          <w:bCs/>
        </w:rPr>
        <w:t>dvigubu</w:t>
      </w:r>
      <w:r w:rsidRPr="00146D79">
        <w:rPr>
          <w:szCs w:val="24"/>
        </w:rPr>
        <w:t xml:space="preserve"> apdailos peltakiu.</w:t>
      </w:r>
    </w:p>
    <w:p w:rsidR="001F2E37" w:rsidRDefault="001F2E37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Prie</w:t>
      </w:r>
      <w:r>
        <w:rPr>
          <w:bCs/>
        </w:rPr>
        <w:t xml:space="preserve"> </w:t>
      </w:r>
      <w:r w:rsidR="00C93A0B" w:rsidRPr="00227B7B">
        <w:rPr>
          <w:szCs w:val="24"/>
          <w:lang w:eastAsia="lt-LT"/>
        </w:rPr>
        <w:t xml:space="preserve">SP ir KOP karininkų </w:t>
      </w:r>
      <w:r w:rsidR="002C61A0">
        <w:rPr>
          <w:bCs/>
        </w:rPr>
        <w:t xml:space="preserve">milinės rankovių prisiuvami </w:t>
      </w:r>
      <w:r>
        <w:rPr>
          <w:bCs/>
        </w:rPr>
        <w:t>nustatyto pavyzdžio skiriamieji ženklai</w:t>
      </w:r>
      <w:r w:rsidR="002C61A0">
        <w:rPr>
          <w:bCs/>
        </w:rPr>
        <w:t>:</w:t>
      </w:r>
    </w:p>
    <w:p w:rsidR="001F2E37" w:rsidRPr="00333C2F" w:rsidRDefault="001F2E37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prie kairės rankovės </w:t>
      </w:r>
      <w:r w:rsidR="00146D79" w:rsidRPr="00333C2F">
        <w:rPr>
          <w:szCs w:val="24"/>
          <w:lang w:eastAsia="lt-LT"/>
        </w:rPr>
        <w:t>–</w:t>
      </w:r>
      <w:r w:rsidRPr="00333C2F">
        <w:rPr>
          <w:szCs w:val="24"/>
          <w:lang w:eastAsia="lt-LT"/>
        </w:rPr>
        <w:t xml:space="preserve"> </w:t>
      </w:r>
      <w:r w:rsidR="002C61A0" w:rsidRPr="00333C2F">
        <w:rPr>
          <w:szCs w:val="24"/>
          <w:lang w:eastAsia="lt-LT"/>
        </w:rPr>
        <w:t>tarnybos ženklas</w:t>
      </w:r>
      <w:r w:rsidRPr="00333C2F">
        <w:rPr>
          <w:szCs w:val="24"/>
          <w:lang w:eastAsia="lt-LT"/>
        </w:rPr>
        <w:t>;</w:t>
      </w:r>
    </w:p>
    <w:p w:rsidR="002C61A0" w:rsidRPr="00146D79" w:rsidRDefault="001F2E37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333C2F">
        <w:rPr>
          <w:szCs w:val="24"/>
          <w:lang w:eastAsia="lt-LT"/>
        </w:rPr>
        <w:t>prie dešinės</w:t>
      </w:r>
      <w:r w:rsidRPr="00146D79">
        <w:t xml:space="preserve"> </w:t>
      </w:r>
      <w:r w:rsidR="00146D79" w:rsidRPr="00146D79">
        <w:t xml:space="preserve">rankovės </w:t>
      </w:r>
      <w:r w:rsidR="00146D79" w:rsidRPr="00146D79">
        <w:rPr>
          <w:bCs/>
        </w:rPr>
        <w:t>–</w:t>
      </w:r>
      <w:r w:rsidR="002C61A0" w:rsidRPr="00146D79">
        <w:t xml:space="preserve"> antsiuvas „LIETUVA“ ir antsiuvas su LR valstybės vėliavos atvaizdu</w:t>
      </w:r>
      <w:r w:rsidR="00556DED">
        <w:rPr>
          <w:bCs/>
        </w:rPr>
        <w:t>.</w:t>
      </w:r>
    </w:p>
    <w:p w:rsidR="00C93A0B" w:rsidRDefault="00C93A0B" w:rsidP="00C93A0B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Prie</w:t>
      </w:r>
      <w:r>
        <w:rPr>
          <w:bCs/>
        </w:rPr>
        <w:t xml:space="preserve"> </w:t>
      </w:r>
      <w:r w:rsidRPr="006973F9">
        <w:rPr>
          <w:szCs w:val="24"/>
          <w:lang w:eastAsia="lt-LT"/>
        </w:rPr>
        <w:t>kapelmeisterio</w:t>
      </w:r>
      <w:r w:rsidRPr="006973F9">
        <w:rPr>
          <w:szCs w:val="24"/>
        </w:rPr>
        <w:t xml:space="preserve"> </w:t>
      </w:r>
      <w:r>
        <w:rPr>
          <w:bCs/>
        </w:rPr>
        <w:t>milinės rankovių prisiuvami nustatyto pavyzdžio skiriamieji ženklai:</w:t>
      </w:r>
    </w:p>
    <w:p w:rsidR="00C93A0B" w:rsidRPr="00333C2F" w:rsidRDefault="00C93A0B" w:rsidP="00C93A0B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prie kairės rankovės – </w:t>
      </w:r>
      <w:r w:rsidRPr="00146D79">
        <w:t>antsiuvas „</w:t>
      </w:r>
      <w:r>
        <w:t>Orkestras“ ir</w:t>
      </w:r>
      <w:r w:rsidRPr="00146D79">
        <w:t xml:space="preserve"> </w:t>
      </w:r>
      <w:r w:rsidRPr="00333C2F">
        <w:rPr>
          <w:szCs w:val="24"/>
          <w:lang w:eastAsia="lt-LT"/>
        </w:rPr>
        <w:t>tarnybos ženklas;</w:t>
      </w:r>
    </w:p>
    <w:p w:rsidR="00C93A0B" w:rsidRPr="00146D79" w:rsidRDefault="00C93A0B" w:rsidP="00C93A0B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333C2F">
        <w:rPr>
          <w:szCs w:val="24"/>
          <w:lang w:eastAsia="lt-LT"/>
        </w:rPr>
        <w:t>prie dešinės</w:t>
      </w:r>
      <w:r w:rsidRPr="00146D79">
        <w:t xml:space="preserve"> rankovės </w:t>
      </w:r>
      <w:r w:rsidRPr="00146D79">
        <w:rPr>
          <w:bCs/>
        </w:rPr>
        <w:t>–</w:t>
      </w:r>
      <w:r w:rsidRPr="00146D79">
        <w:t xml:space="preserve"> antsiuvas „LIETUVA“ ir antsiuvas su LR valstybės vėliavos atvaizdu</w:t>
      </w:r>
      <w:r>
        <w:rPr>
          <w:bCs/>
        </w:rPr>
        <w:t>.</w:t>
      </w:r>
    </w:p>
    <w:p w:rsidR="009E5686" w:rsidRDefault="009E568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</w:t>
      </w:r>
      <w:r w:rsidR="00C93A0B">
        <w:rPr>
          <w:szCs w:val="24"/>
        </w:rPr>
        <w:t>ių</w:t>
      </w:r>
      <w:r w:rsidRPr="00720A58">
        <w:rPr>
          <w:bCs/>
        </w:rPr>
        <w:t xml:space="preserve"> nugaroje </w:t>
      </w:r>
      <w:r w:rsidR="00DF4361">
        <w:rPr>
          <w:bCs/>
        </w:rPr>
        <w:t xml:space="preserve">suformuota </w:t>
      </w:r>
      <w:r w:rsidRPr="00720A58">
        <w:rPr>
          <w:bCs/>
        </w:rPr>
        <w:t>6,5</w:t>
      </w:r>
      <w:r w:rsidR="00DF4361">
        <w:rPr>
          <w:bCs/>
        </w:rPr>
        <w:t xml:space="preserve"> (±0,</w:t>
      </w:r>
      <w:r w:rsidR="00CC75D3">
        <w:rPr>
          <w:bCs/>
        </w:rPr>
        <w:t>2</w:t>
      </w:r>
      <w:r w:rsidR="00DF4361">
        <w:rPr>
          <w:bCs/>
        </w:rPr>
        <w:t>)</w:t>
      </w:r>
      <w:r w:rsidRPr="00720A58">
        <w:rPr>
          <w:bCs/>
        </w:rPr>
        <w:t xml:space="preserve"> cm gylio abipusė klostė, prasidedanti nuo apyka</w:t>
      </w:r>
      <w:r>
        <w:rPr>
          <w:bCs/>
        </w:rPr>
        <w:t xml:space="preserve">klės, kuri </w:t>
      </w:r>
      <w:r w:rsidR="00DF4361">
        <w:rPr>
          <w:bCs/>
        </w:rPr>
        <w:t>sutvirtinta dviem skersiniais 10 (±0,</w:t>
      </w:r>
      <w:r w:rsidR="00CC75D3">
        <w:rPr>
          <w:bCs/>
        </w:rPr>
        <w:t>3</w:t>
      </w:r>
      <w:r w:rsidR="00DF4361">
        <w:rPr>
          <w:bCs/>
        </w:rPr>
        <w:t>)</w:t>
      </w:r>
      <w:r w:rsidR="00DF4361" w:rsidRPr="00720A58">
        <w:rPr>
          <w:bCs/>
        </w:rPr>
        <w:t xml:space="preserve"> </w:t>
      </w:r>
      <w:r w:rsidR="00DF4361">
        <w:rPr>
          <w:bCs/>
        </w:rPr>
        <w:t xml:space="preserve">cm ilgio peltakiais (nugaros viršutinėje dalyje ir ties </w:t>
      </w:r>
      <w:r w:rsidR="00A83E21">
        <w:rPr>
          <w:bCs/>
        </w:rPr>
        <w:t>liemeniu)</w:t>
      </w:r>
      <w:r>
        <w:rPr>
          <w:bCs/>
        </w:rPr>
        <w:t>.</w:t>
      </w:r>
    </w:p>
    <w:p w:rsidR="00FB58E1" w:rsidRDefault="00C93A0B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Milinių</w:t>
      </w:r>
      <w:r w:rsidR="009E5686">
        <w:rPr>
          <w:bCs/>
        </w:rPr>
        <w:t xml:space="preserve"> nugaros klostė </w:t>
      </w:r>
      <w:r w:rsidR="009E5686" w:rsidRPr="00720A58">
        <w:rPr>
          <w:bCs/>
        </w:rPr>
        <w:t xml:space="preserve">pasibaigia skeltuku, </w:t>
      </w:r>
      <w:r w:rsidR="00A83E21">
        <w:rPr>
          <w:bCs/>
        </w:rPr>
        <w:t xml:space="preserve">kurio kraštai apsiuvami pagrindinio audinio apsiuvais. Skeltukas </w:t>
      </w:r>
      <w:r w:rsidR="009E5686" w:rsidRPr="00720A58">
        <w:rPr>
          <w:bCs/>
        </w:rPr>
        <w:t xml:space="preserve">puošiamas 5-mis mažomis sagomis </w:t>
      </w:r>
      <w:r w:rsidR="009E5686">
        <w:rPr>
          <w:bCs/>
        </w:rPr>
        <w:t>su Vyčiu.</w:t>
      </w:r>
      <w:r w:rsidR="00146D79">
        <w:rPr>
          <w:bCs/>
        </w:rPr>
        <w:t xml:space="preserve"> </w:t>
      </w:r>
    </w:p>
    <w:p w:rsidR="009E5686" w:rsidRDefault="009E568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</w:t>
      </w:r>
      <w:r w:rsidR="00C93A0B">
        <w:rPr>
          <w:szCs w:val="24"/>
        </w:rPr>
        <w:t>ių</w:t>
      </w:r>
      <w:r>
        <w:rPr>
          <w:bCs/>
        </w:rPr>
        <w:t xml:space="preserve"> n</w:t>
      </w:r>
      <w:r w:rsidRPr="00720A58">
        <w:rPr>
          <w:bCs/>
        </w:rPr>
        <w:t xml:space="preserve">ugaroje ties liemeniu tvirtinami du vienas ant kito užeinantys dekoratyviniai dirželiai, </w:t>
      </w:r>
      <w:r>
        <w:rPr>
          <w:bCs/>
        </w:rPr>
        <w:t xml:space="preserve">sutvirtinti tarpusavyje </w:t>
      </w:r>
      <w:r w:rsidRPr="00720A58">
        <w:rPr>
          <w:bCs/>
        </w:rPr>
        <w:t>3-mis d</w:t>
      </w:r>
      <w:r>
        <w:rPr>
          <w:bCs/>
        </w:rPr>
        <w:t>idelėmis sagomis su Vyčiu:</w:t>
      </w:r>
    </w:p>
    <w:p w:rsidR="0047399F" w:rsidRPr="00333C2F" w:rsidRDefault="00A83E21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dirželių viršutinė dalis kerpama iš pagrindinio audinio, apatinė – iš pamušalo</w:t>
      </w:r>
      <w:r w:rsidR="0047399F" w:rsidRPr="00333C2F">
        <w:rPr>
          <w:szCs w:val="24"/>
          <w:lang w:eastAsia="lt-LT"/>
        </w:rPr>
        <w:t>;</w:t>
      </w:r>
    </w:p>
    <w:p w:rsidR="009E5686" w:rsidRPr="00A83E21" w:rsidRDefault="00A83E21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dirželių</w:t>
      </w:r>
      <w:r w:rsidRPr="00A83E21">
        <w:t xml:space="preserve"> </w:t>
      </w:r>
      <w:r w:rsidR="009E5686" w:rsidRPr="00A83E21">
        <w:t xml:space="preserve">kraštai nupeltakiuoti </w:t>
      </w:r>
      <w:r w:rsidR="0047399F" w:rsidRPr="00A83E21">
        <w:t>dvigubu apdailos pe</w:t>
      </w:r>
      <w:r w:rsidR="009E5686" w:rsidRPr="00A83E21">
        <w:t>ltakiu</w:t>
      </w:r>
      <w:r w:rsidRPr="00A83E21">
        <w:t>.</w:t>
      </w:r>
    </w:p>
    <w:p w:rsidR="0059649D" w:rsidRPr="009E5686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lastRenderedPageBreak/>
        <w:t>Milin</w:t>
      </w:r>
      <w:r w:rsidR="00C93A0B">
        <w:rPr>
          <w:szCs w:val="24"/>
        </w:rPr>
        <w:t>ių</w:t>
      </w:r>
      <w:r w:rsidRPr="0022102C">
        <w:rPr>
          <w:szCs w:val="24"/>
          <w:lang w:eastAsia="lt-LT"/>
        </w:rPr>
        <w:t xml:space="preserve"> ilgis turi būti toks, kad nuo </w:t>
      </w:r>
      <w:r>
        <w:rPr>
          <w:szCs w:val="24"/>
          <w:lang w:eastAsia="lt-LT"/>
        </w:rPr>
        <w:t xml:space="preserve">milinės </w:t>
      </w:r>
      <w:r w:rsidRPr="0022102C">
        <w:rPr>
          <w:szCs w:val="24"/>
          <w:lang w:eastAsia="lt-LT"/>
        </w:rPr>
        <w:t>apačios iki žemės būtų 40 cm atstumas (matuojama avint batus)</w:t>
      </w:r>
      <w:r w:rsidR="009E5686">
        <w:rPr>
          <w:bCs/>
        </w:rPr>
        <w:t>.</w:t>
      </w:r>
    </w:p>
    <w:p w:rsidR="0047399F" w:rsidRPr="00CC75D3" w:rsidRDefault="0047399F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</w:t>
      </w:r>
      <w:r w:rsidR="00C93A0B">
        <w:rPr>
          <w:szCs w:val="24"/>
        </w:rPr>
        <w:t>s</w:t>
      </w:r>
      <w:r w:rsidR="00C93A0B">
        <w:rPr>
          <w:bCs/>
        </w:rPr>
        <w:t xml:space="preserve"> siuvamos</w:t>
      </w:r>
      <w:r>
        <w:rPr>
          <w:bCs/>
        </w:rPr>
        <w:t xml:space="preserve"> su pamušalu. Pamušalo korpuso viršutinė dalis (iki liemens) sutvirtinta su š</w:t>
      </w:r>
      <w:r>
        <w:rPr>
          <w:szCs w:val="24"/>
          <w:lang w:eastAsia="lt-LT"/>
        </w:rPr>
        <w:t>iltinamuoju įdėklu.</w:t>
      </w:r>
    </w:p>
    <w:p w:rsidR="00CC75D3" w:rsidRPr="000B35E9" w:rsidRDefault="00CC75D3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Pamušalo</w:t>
      </w:r>
      <w:r>
        <w:rPr>
          <w:szCs w:val="24"/>
          <w:lang w:eastAsia="lt-LT"/>
        </w:rPr>
        <w:t xml:space="preserve"> apačia užbaigiama uždara siūle. Peltakio plotis </w:t>
      </w:r>
      <w:r w:rsidRPr="0055027F">
        <w:t>–</w:t>
      </w:r>
      <w:r>
        <w:t xml:space="preserve"> </w:t>
      </w:r>
      <w:r>
        <w:rPr>
          <w:szCs w:val="24"/>
          <w:lang w:eastAsia="lt-LT"/>
        </w:rPr>
        <w:t xml:space="preserve">1,5 </w:t>
      </w:r>
      <w:r w:rsidRPr="0040382F">
        <w:t>(±0,1)</w:t>
      </w:r>
      <w:r>
        <w:t xml:space="preserve"> cm.</w:t>
      </w:r>
    </w:p>
    <w:p w:rsidR="00CC75D3" w:rsidRPr="003D106D" w:rsidRDefault="00CC75D3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D106D">
        <w:rPr>
          <w:szCs w:val="24"/>
        </w:rPr>
        <w:t xml:space="preserve">Pamušalo apačia </w:t>
      </w:r>
      <w:r w:rsidR="003D106D" w:rsidRPr="003D106D">
        <w:rPr>
          <w:szCs w:val="24"/>
        </w:rPr>
        <w:t>su gaminio viršumi</w:t>
      </w:r>
      <w:r w:rsidRPr="003D106D">
        <w:rPr>
          <w:szCs w:val="24"/>
        </w:rPr>
        <w:t xml:space="preserve"> sutvirtinami tarpusavyje tekstilinių juostelių pagalba.</w:t>
      </w:r>
    </w:p>
    <w:p w:rsidR="00146D79" w:rsidRPr="00FE310A" w:rsidRDefault="008661BF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Milinių </w:t>
      </w:r>
      <w:r w:rsidR="00146D79" w:rsidRPr="00FE310A">
        <w:rPr>
          <w:szCs w:val="24"/>
        </w:rPr>
        <w:t xml:space="preserve">pamušalo </w:t>
      </w:r>
      <w:r w:rsidR="004C5665">
        <w:rPr>
          <w:szCs w:val="24"/>
        </w:rPr>
        <w:t>k</w:t>
      </w:r>
      <w:r w:rsidR="004C5665" w:rsidRPr="00FE310A">
        <w:rPr>
          <w:szCs w:val="24"/>
        </w:rPr>
        <w:t xml:space="preserve">airėje </w:t>
      </w:r>
      <w:r w:rsidR="00146D79" w:rsidRPr="00FE310A">
        <w:rPr>
          <w:szCs w:val="24"/>
        </w:rPr>
        <w:t xml:space="preserve">priekio puselėje (krūtinės aukštyje) </w:t>
      </w:r>
      <w:r w:rsidR="00A83E21" w:rsidRPr="00FE310A">
        <w:rPr>
          <w:szCs w:val="24"/>
        </w:rPr>
        <w:t>įsiūt</w:t>
      </w:r>
      <w:r w:rsidR="003D106D" w:rsidRPr="00FE310A">
        <w:rPr>
          <w:szCs w:val="24"/>
        </w:rPr>
        <w:t>i</w:t>
      </w:r>
      <w:r w:rsidR="00A83E21" w:rsidRPr="00FE310A">
        <w:rPr>
          <w:szCs w:val="24"/>
        </w:rPr>
        <w:t xml:space="preserve"> 6</w:t>
      </w:r>
      <w:r w:rsidR="003D106D" w:rsidRPr="00FE310A">
        <w:rPr>
          <w:szCs w:val="24"/>
        </w:rPr>
        <w:t>-7</w:t>
      </w:r>
      <w:r w:rsidR="00A83E21" w:rsidRPr="00FE310A">
        <w:rPr>
          <w:szCs w:val="24"/>
        </w:rPr>
        <w:t xml:space="preserve"> cm aukščio </w:t>
      </w:r>
      <w:proofErr w:type="spellStart"/>
      <w:r w:rsidR="00A83E21" w:rsidRPr="00FE310A">
        <w:rPr>
          <w:szCs w:val="24"/>
        </w:rPr>
        <w:t>įdūrai</w:t>
      </w:r>
      <w:proofErr w:type="spellEnd"/>
      <w:r w:rsidR="00A83E21" w:rsidRPr="00FE310A">
        <w:rPr>
          <w:szCs w:val="24"/>
        </w:rPr>
        <w:t xml:space="preserve"> iš pagrindinio audinio, kuriuose </w:t>
      </w:r>
      <w:r w:rsidR="00FE310A" w:rsidRPr="00FE310A">
        <w:rPr>
          <w:bCs/>
        </w:rPr>
        <w:t xml:space="preserve">išsiūta 14 </w:t>
      </w:r>
      <w:r w:rsidR="00FE310A" w:rsidRPr="00FE310A">
        <w:t xml:space="preserve">(±0,5) </w:t>
      </w:r>
      <w:r w:rsidR="00FE310A" w:rsidRPr="00FE310A">
        <w:rPr>
          <w:bCs/>
        </w:rPr>
        <w:t xml:space="preserve">cm </w:t>
      </w:r>
      <w:r w:rsidR="00FE310A">
        <w:rPr>
          <w:bCs/>
        </w:rPr>
        <w:t>ilgio vidi</w:t>
      </w:r>
      <w:r w:rsidR="00FE310A" w:rsidRPr="00FE310A">
        <w:rPr>
          <w:bCs/>
        </w:rPr>
        <w:t>n</w:t>
      </w:r>
      <w:r w:rsidR="00FE310A">
        <w:rPr>
          <w:bCs/>
        </w:rPr>
        <w:t>ė</w:t>
      </w:r>
      <w:r w:rsidR="00FE310A" w:rsidRPr="00FE310A">
        <w:rPr>
          <w:bCs/>
        </w:rPr>
        <w:t xml:space="preserve"> kišen</w:t>
      </w:r>
      <w:r w:rsidR="00FE310A">
        <w:rPr>
          <w:bCs/>
        </w:rPr>
        <w:t>ė</w:t>
      </w:r>
      <w:r w:rsidR="00A83E21" w:rsidRPr="00FE310A">
        <w:rPr>
          <w:bCs/>
        </w:rPr>
        <w:t>:</w:t>
      </w:r>
    </w:p>
    <w:p w:rsidR="00146D79" w:rsidRPr="00FE310A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galuose padaryti </w:t>
      </w:r>
      <w:proofErr w:type="spellStart"/>
      <w:r w:rsidRPr="00FE310A">
        <w:rPr>
          <w:szCs w:val="24"/>
        </w:rPr>
        <w:t>įtvirčiai</w:t>
      </w:r>
      <w:proofErr w:type="spellEnd"/>
      <w:r w:rsidRPr="00FE310A">
        <w:rPr>
          <w:szCs w:val="24"/>
        </w:rPr>
        <w:t xml:space="preserve"> spec. mašina;</w:t>
      </w:r>
    </w:p>
    <w:p w:rsidR="00146D79" w:rsidRPr="00FE310A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</w:t>
      </w:r>
      <w:proofErr w:type="spellStart"/>
      <w:r w:rsidRPr="00FE310A">
        <w:rPr>
          <w:szCs w:val="24"/>
        </w:rPr>
        <w:t>kišenės</w:t>
      </w:r>
      <w:proofErr w:type="spellEnd"/>
      <w:r w:rsidRPr="00FE310A">
        <w:rPr>
          <w:szCs w:val="24"/>
        </w:rPr>
        <w:t xml:space="preserve"> maišeliai </w:t>
      </w:r>
      <w:r w:rsidR="003D106D" w:rsidRPr="00FE310A">
        <w:rPr>
          <w:szCs w:val="24"/>
        </w:rPr>
        <w:t xml:space="preserve">kerpami </w:t>
      </w:r>
      <w:r w:rsidRPr="00FE310A">
        <w:rPr>
          <w:szCs w:val="24"/>
        </w:rPr>
        <w:t>iš kišeninio audinio. Prie apatinio kišenės maišelio užsiūtas apsiuvas iš pamušalo;</w:t>
      </w:r>
    </w:p>
    <w:p w:rsidR="00146D79" w:rsidRPr="00FE310A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maišelio gylis ne mažiau kaip 18 cm, matuojant nuo kišenės vidurio;</w:t>
      </w:r>
    </w:p>
    <w:p w:rsidR="00146D79" w:rsidRDefault="00146D7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</w:t>
      </w:r>
      <w:r w:rsidRPr="00FE310A">
        <w:rPr>
          <w:szCs w:val="24"/>
        </w:rPr>
        <w:t xml:space="preserve"> kišenė užsegama saga ir kabančia kilpa iš tekstilinės juostelės</w:t>
      </w:r>
      <w:r w:rsidR="003D106D" w:rsidRPr="00FE310A">
        <w:rPr>
          <w:szCs w:val="24"/>
        </w:rPr>
        <w:t xml:space="preserve"> bei pridengiama trikampio formos detale (detalė suformuota, sulanksčius kvadratinę pamušalo detalę).</w:t>
      </w:r>
    </w:p>
    <w:p w:rsidR="004C5665" w:rsidRPr="004C4EDD" w:rsidRDefault="004C5665" w:rsidP="004C5665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Milinė</w:t>
      </w:r>
      <w:r w:rsidR="00C706F2">
        <w:rPr>
          <w:szCs w:val="24"/>
        </w:rPr>
        <w:t>se</w:t>
      </w:r>
      <w:r w:rsidRPr="0022102C">
        <w:rPr>
          <w:szCs w:val="24"/>
          <w:lang w:eastAsia="lt-LT"/>
        </w:rPr>
        <w:t xml:space="preserve"> turi būti įsiūta pakaba iš tekstilinės juostelės</w:t>
      </w:r>
      <w:r>
        <w:rPr>
          <w:szCs w:val="24"/>
          <w:lang w:eastAsia="lt-LT"/>
        </w:rPr>
        <w:t>.</w:t>
      </w:r>
    </w:p>
    <w:p w:rsidR="00C03703" w:rsidRDefault="00C03703" w:rsidP="00C03703">
      <w:pPr>
        <w:pStyle w:val="Heading31"/>
        <w:tabs>
          <w:tab w:val="left" w:pos="709"/>
        </w:tabs>
        <w:spacing w:before="120"/>
        <w:ind w:left="284"/>
        <w:jc w:val="center"/>
        <w:rPr>
          <w:b/>
        </w:rPr>
      </w:pPr>
      <w:r>
        <w:rPr>
          <w:b/>
        </w:rPr>
        <w:t>TREČIASIS SKIRSNIS</w:t>
      </w:r>
    </w:p>
    <w:p w:rsidR="00C03703" w:rsidRDefault="00C03703" w:rsidP="00C03703">
      <w:pPr>
        <w:pStyle w:val="Heading31"/>
        <w:tabs>
          <w:tab w:val="left" w:pos="709"/>
        </w:tabs>
        <w:spacing w:after="120"/>
        <w:ind w:left="284"/>
        <w:jc w:val="center"/>
        <w:rPr>
          <w:b/>
        </w:rPr>
      </w:pPr>
      <w:r w:rsidRPr="00C03703">
        <w:rPr>
          <w:b/>
        </w:rPr>
        <w:t>REIKALAVIMAI KJP KARININKO MILINĖS MODELIUI</w:t>
      </w:r>
    </w:p>
    <w:p w:rsidR="00A073BE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Milinės</w:t>
      </w:r>
      <w:r>
        <w:rPr>
          <w:bCs/>
        </w:rPr>
        <w:t xml:space="preserve"> </w:t>
      </w:r>
      <w:r w:rsidRPr="00432A80">
        <w:rPr>
          <w:bCs/>
        </w:rPr>
        <w:t xml:space="preserve">modelio eskizai pateikti Priedo </w:t>
      </w:r>
      <w:r>
        <w:rPr>
          <w:bCs/>
        </w:rPr>
        <w:t>2</w:t>
      </w:r>
      <w:r>
        <w:rPr>
          <w:szCs w:val="24"/>
        </w:rPr>
        <w:t xml:space="preserve">, </w:t>
      </w:r>
      <w:r w:rsidR="00A31E4F">
        <w:rPr>
          <w:szCs w:val="24"/>
        </w:rPr>
        <w:t>5, 7</w:t>
      </w:r>
      <w:r>
        <w:rPr>
          <w:szCs w:val="24"/>
        </w:rPr>
        <w:t xml:space="preserve"> ir </w:t>
      </w:r>
      <w:r w:rsidR="00A31E4F">
        <w:rPr>
          <w:szCs w:val="24"/>
        </w:rPr>
        <w:t>8</w:t>
      </w:r>
      <w:r>
        <w:rPr>
          <w:szCs w:val="24"/>
        </w:rPr>
        <w:t xml:space="preserve"> eskizuose</w:t>
      </w:r>
      <w:r w:rsidRPr="00432A80">
        <w:rPr>
          <w:bCs/>
        </w:rPr>
        <w:t>.</w:t>
      </w:r>
    </w:p>
    <w:p w:rsidR="00A073BE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Milinės</w:t>
      </w:r>
      <w:r>
        <w:rPr>
          <w:bCs/>
        </w:rPr>
        <w:t xml:space="preserve"> </w:t>
      </w:r>
      <w:r w:rsidRPr="00741D27">
        <w:rPr>
          <w:bCs/>
        </w:rPr>
        <w:t>siuvam</w:t>
      </w:r>
      <w:r>
        <w:rPr>
          <w:bCs/>
        </w:rPr>
        <w:t>os</w:t>
      </w:r>
      <w:r w:rsidRPr="00741D27">
        <w:rPr>
          <w:bCs/>
        </w:rPr>
        <w:t xml:space="preserve"> iš </w:t>
      </w:r>
      <w:r w:rsidRPr="00432A80">
        <w:rPr>
          <w:bCs/>
        </w:rPr>
        <w:t xml:space="preserve">techninės specifikacijos </w:t>
      </w:r>
      <w:r w:rsidR="00FE590C">
        <w:rPr>
          <w:bCs/>
        </w:rPr>
        <w:t>3 punkte</w:t>
      </w:r>
      <w:r w:rsidRPr="00432A80">
        <w:rPr>
          <w:bCs/>
        </w:rPr>
        <w:t xml:space="preserve"> nustatyt</w:t>
      </w:r>
      <w:r>
        <w:rPr>
          <w:bCs/>
        </w:rPr>
        <w:t xml:space="preserve">os spalvos </w:t>
      </w:r>
      <w:r w:rsidR="00A00FE7" w:rsidRPr="00432A80">
        <w:rPr>
          <w:bCs/>
        </w:rPr>
        <w:t>(</w:t>
      </w:r>
      <w:r w:rsidR="00A00FE7">
        <w:rPr>
          <w:bCs/>
        </w:rPr>
        <w:t>juodos)</w:t>
      </w:r>
      <w:r w:rsidR="00A00FE7" w:rsidRPr="00432A80">
        <w:rPr>
          <w:bCs/>
        </w:rPr>
        <w:t xml:space="preserve"> </w:t>
      </w:r>
      <w:r w:rsidRPr="00432A80">
        <w:rPr>
          <w:bCs/>
        </w:rPr>
        <w:t>pagrindinio audinio</w:t>
      </w:r>
      <w:r>
        <w:rPr>
          <w:bCs/>
        </w:rPr>
        <w:t>.</w:t>
      </w:r>
    </w:p>
    <w:p w:rsidR="00A073BE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</w:t>
      </w:r>
      <w:r>
        <w:t xml:space="preserve"> </w:t>
      </w:r>
      <w:r w:rsidRPr="00720A58">
        <w:rPr>
          <w:bCs/>
        </w:rPr>
        <w:t>–</w:t>
      </w:r>
      <w:r>
        <w:rPr>
          <w:bCs/>
        </w:rPr>
        <w:t xml:space="preserve"> </w:t>
      </w:r>
      <w:r w:rsidRPr="00A548C1">
        <w:rPr>
          <w:bCs/>
        </w:rPr>
        <w:t>pusiau prigludusio silueto</w:t>
      </w:r>
      <w:r>
        <w:rPr>
          <w:bCs/>
        </w:rPr>
        <w:t>, užsegimas</w:t>
      </w:r>
      <w:r w:rsidRPr="00720A58">
        <w:rPr>
          <w:bCs/>
        </w:rPr>
        <w:t xml:space="preserve"> – asimet</w:t>
      </w:r>
      <w:r>
        <w:rPr>
          <w:bCs/>
        </w:rPr>
        <w:t>rinis, dešinėje pusėje. U</w:t>
      </w:r>
      <w:r w:rsidRPr="00720A58">
        <w:rPr>
          <w:bCs/>
        </w:rPr>
        <w:t>žseg</w:t>
      </w:r>
      <w:r>
        <w:rPr>
          <w:bCs/>
        </w:rPr>
        <w:t xml:space="preserve">ama </w:t>
      </w:r>
      <w:r w:rsidRPr="00720A58">
        <w:rPr>
          <w:bCs/>
        </w:rPr>
        <w:t xml:space="preserve">dviem eilėmis didelių sagų </w:t>
      </w:r>
      <w:r>
        <w:rPr>
          <w:bCs/>
        </w:rPr>
        <w:t>su inkaru (</w:t>
      </w:r>
      <w:r w:rsidRPr="00720A58">
        <w:rPr>
          <w:bCs/>
        </w:rPr>
        <w:t>po 6 kiekvienoje</w:t>
      </w:r>
      <w:r>
        <w:rPr>
          <w:bCs/>
        </w:rPr>
        <w:t xml:space="preserve"> eilėje), kurios </w:t>
      </w:r>
      <w:r w:rsidRPr="00720A58">
        <w:rPr>
          <w:bCs/>
        </w:rPr>
        <w:t>išdėstytos ant kirptos krūtinėlės kraštų: 5-ios eilės nuo liemens linijos platėjančiai aukštyn iki apykaklės</w:t>
      </w:r>
      <w:r>
        <w:rPr>
          <w:bCs/>
        </w:rPr>
        <w:t xml:space="preserve"> ir viena pora sagų – po diržu. Kirptos krūtinėlės įsiuvimo siūlė nupeltakiuota viengubu apdailos peltakiu.</w:t>
      </w:r>
    </w:p>
    <w:p w:rsidR="00307E39" w:rsidRPr="00307E39" w:rsidRDefault="00307E3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Milinės</w:t>
      </w:r>
      <w:r w:rsidRPr="00720A58">
        <w:rPr>
          <w:bCs/>
        </w:rPr>
        <w:t xml:space="preserve"> priekyje, žemiau liemens linijos – </w:t>
      </w:r>
      <w:r>
        <w:t>šoninės kišenė</w:t>
      </w:r>
      <w:r w:rsidRPr="00C433D1">
        <w:t>s</w:t>
      </w:r>
      <w:r>
        <w:t>: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9C37EB">
        <w:rPr>
          <w:szCs w:val="24"/>
          <w:lang w:eastAsia="lt-LT"/>
        </w:rPr>
        <w:t xml:space="preserve">kišenė </w:t>
      </w:r>
      <w:r w:rsidR="00091B51" w:rsidRPr="00333C2F">
        <w:rPr>
          <w:szCs w:val="24"/>
          <w:lang w:eastAsia="lt-LT"/>
        </w:rPr>
        <w:t>–</w:t>
      </w:r>
      <w:r w:rsidRPr="009C37EB">
        <w:rPr>
          <w:szCs w:val="24"/>
          <w:lang w:eastAsia="lt-LT"/>
        </w:rPr>
        <w:t xml:space="preserve"> stačiakampio formos, </w:t>
      </w:r>
      <w:proofErr w:type="spellStart"/>
      <w:r w:rsidRPr="009C37EB">
        <w:rPr>
          <w:szCs w:val="24"/>
          <w:lang w:eastAsia="lt-LT"/>
        </w:rPr>
        <w:t>prakirptinė</w:t>
      </w:r>
      <w:proofErr w:type="spellEnd"/>
      <w:r w:rsidRPr="009C37EB">
        <w:rPr>
          <w:szCs w:val="24"/>
          <w:lang w:eastAsia="lt-LT"/>
        </w:rPr>
        <w:t xml:space="preserve"> su </w:t>
      </w:r>
      <w:proofErr w:type="spellStart"/>
      <w:r w:rsidRPr="009C37EB">
        <w:rPr>
          <w:szCs w:val="24"/>
          <w:lang w:eastAsia="lt-LT"/>
        </w:rPr>
        <w:t>antkišeniu</w:t>
      </w:r>
      <w:proofErr w:type="spellEnd"/>
      <w:r>
        <w:rPr>
          <w:szCs w:val="24"/>
          <w:lang w:eastAsia="lt-LT"/>
        </w:rPr>
        <w:t xml:space="preserve"> ir vienu apsiuvu;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proofErr w:type="spellStart"/>
      <w:r w:rsidRPr="00333C2F">
        <w:rPr>
          <w:szCs w:val="24"/>
          <w:lang w:eastAsia="lt-LT"/>
        </w:rPr>
        <w:t>antkišenių</w:t>
      </w:r>
      <w:proofErr w:type="spellEnd"/>
      <w:r w:rsidRPr="00333C2F">
        <w:rPr>
          <w:szCs w:val="24"/>
          <w:lang w:eastAsia="lt-LT"/>
        </w:rPr>
        <w:t xml:space="preserve"> viršutinė dalis kerpama iš pagrindinio audinio, apatinė – iš pamušalo;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proofErr w:type="spellStart"/>
      <w:r w:rsidRPr="00333C2F">
        <w:rPr>
          <w:szCs w:val="24"/>
          <w:lang w:eastAsia="lt-LT"/>
        </w:rPr>
        <w:t>antkišenio</w:t>
      </w:r>
      <w:proofErr w:type="spellEnd"/>
      <w:r w:rsidRPr="00333C2F">
        <w:rPr>
          <w:szCs w:val="24"/>
          <w:lang w:eastAsia="lt-LT"/>
        </w:rPr>
        <w:t xml:space="preserve"> kraštai nupeltakiuoti dvigubu apdailos peltakiu;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apsiuvas sukirptas iš vienos pagrindinio audinio detalės;</w:t>
      </w:r>
    </w:p>
    <w:p w:rsidR="00307E39" w:rsidRPr="00333C2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kišenės viršutinė dalis nupeltakiuota </w:t>
      </w:r>
      <w:r w:rsidR="00FE310A" w:rsidRPr="00333C2F">
        <w:rPr>
          <w:szCs w:val="24"/>
          <w:lang w:eastAsia="lt-LT"/>
        </w:rPr>
        <w:t xml:space="preserve">dvigubu </w:t>
      </w:r>
      <w:r w:rsidRPr="00333C2F">
        <w:rPr>
          <w:szCs w:val="24"/>
          <w:lang w:eastAsia="lt-LT"/>
        </w:rPr>
        <w:t>apdailos peltakiu;</w:t>
      </w:r>
    </w:p>
    <w:p w:rsidR="00307E39" w:rsidRPr="0055027F" w:rsidRDefault="00307E39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kišenės</w:t>
      </w:r>
      <w:r w:rsidRPr="0055027F">
        <w:t xml:space="preserve"> maišeliai – iš kišeninio audinio. Prie apatinio kišenės maišelio užsiūtas apsiuvas iš pamušalo.</w:t>
      </w:r>
    </w:p>
    <w:p w:rsidR="00307E39" w:rsidRPr="00333C2F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Milinė</w:t>
      </w:r>
      <w:r w:rsidR="00307E39" w:rsidRPr="00333C2F">
        <w:rPr>
          <w:szCs w:val="24"/>
        </w:rPr>
        <w:t xml:space="preserve"> siuvama su atverčiama apykakle</w:t>
      </w:r>
      <w:r w:rsidR="00091B51">
        <w:rPr>
          <w:szCs w:val="24"/>
        </w:rPr>
        <w:t xml:space="preserve"> ir stove</w:t>
      </w:r>
      <w:r w:rsidRPr="00333C2F">
        <w:rPr>
          <w:szCs w:val="24"/>
        </w:rPr>
        <w:t>.</w:t>
      </w:r>
      <w:r w:rsidR="003D106D">
        <w:rPr>
          <w:szCs w:val="24"/>
        </w:rPr>
        <w:t xml:space="preserve"> Apykaklės kraštų susegimui, įstatytas kabliukų komplektas.</w:t>
      </w:r>
    </w:p>
    <w:p w:rsidR="00A073BE" w:rsidRPr="00333C2F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Apykaklės kraštai ir priekio kraštai nupeltakiuoti viengubu apdailos peltakiu.</w:t>
      </w:r>
    </w:p>
    <w:p w:rsidR="00307E39" w:rsidRPr="00333C2F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Milinės rankovės </w:t>
      </w:r>
      <w:r w:rsidRPr="00146D79">
        <w:rPr>
          <w:szCs w:val="24"/>
        </w:rPr>
        <w:t>dviejų siūlių</w:t>
      </w:r>
      <w:r>
        <w:rPr>
          <w:szCs w:val="24"/>
        </w:rPr>
        <w:t>,</w:t>
      </w:r>
      <w:r w:rsidRPr="00146D79">
        <w:rPr>
          <w:szCs w:val="24"/>
        </w:rPr>
        <w:t xml:space="preserve"> statytos</w:t>
      </w:r>
      <w:r>
        <w:rPr>
          <w:szCs w:val="24"/>
        </w:rPr>
        <w:t xml:space="preserve"> į uždarą rankovių išėmą. </w:t>
      </w:r>
    </w:p>
    <w:p w:rsidR="00307E39" w:rsidRPr="00333C2F" w:rsidRDefault="00307E3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Prie </w:t>
      </w:r>
      <w:r w:rsidR="000B35E9" w:rsidRPr="00333C2F">
        <w:rPr>
          <w:szCs w:val="24"/>
        </w:rPr>
        <w:t>milinės rankovių, 8 (±0,1) cm atstumu nuo rankovių apačios, prisiuvamos laipsnių skiriamosios juostelės</w:t>
      </w:r>
      <w:r w:rsidRPr="00333C2F">
        <w:rPr>
          <w:szCs w:val="24"/>
        </w:rPr>
        <w:t>.</w:t>
      </w:r>
    </w:p>
    <w:p w:rsidR="00A073BE" w:rsidRPr="00333C2F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Milinės nugaroje suformuota 6,5 (±0,</w:t>
      </w:r>
      <w:r w:rsidR="00CC75D3" w:rsidRPr="00333C2F">
        <w:rPr>
          <w:szCs w:val="24"/>
        </w:rPr>
        <w:t>2</w:t>
      </w:r>
      <w:r w:rsidRPr="00333C2F">
        <w:rPr>
          <w:szCs w:val="24"/>
        </w:rPr>
        <w:t>) cm gylio abipusė klostė, prasidedanti nuo apykaklės, kuri sutvirtinta dviem skersiniais 10 (±0,</w:t>
      </w:r>
      <w:r w:rsidR="00CC75D3" w:rsidRPr="00333C2F">
        <w:rPr>
          <w:szCs w:val="24"/>
        </w:rPr>
        <w:t>3</w:t>
      </w:r>
      <w:r w:rsidRPr="00333C2F">
        <w:rPr>
          <w:szCs w:val="24"/>
        </w:rPr>
        <w:t>) cm ilgio peltakiais (nugaros viršutinėje dalyje ir ties liemeniu).</w:t>
      </w:r>
    </w:p>
    <w:p w:rsidR="00A073BE" w:rsidRPr="00333C2F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Milinės nugaros klostė pasibaigia skeltuku, kurio kraštai apsiuvami pagrindinio audinio apsiuvais. Skeltukas puošiamas 5-mis mažomis sagomis su </w:t>
      </w:r>
      <w:r w:rsidR="000B35E9" w:rsidRPr="00333C2F">
        <w:rPr>
          <w:szCs w:val="24"/>
        </w:rPr>
        <w:t>inkaru</w:t>
      </w:r>
      <w:r w:rsidRPr="00333C2F">
        <w:rPr>
          <w:szCs w:val="24"/>
        </w:rPr>
        <w:t xml:space="preserve">. </w:t>
      </w:r>
    </w:p>
    <w:p w:rsidR="00A073BE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Milinės nugaroje ties</w:t>
      </w:r>
      <w:r w:rsidRPr="00720A58">
        <w:rPr>
          <w:bCs/>
        </w:rPr>
        <w:t xml:space="preserve"> liemeniu tvirtinami du vienas ant kito užeinantys dekoratyviniai dirželiai, </w:t>
      </w:r>
      <w:r>
        <w:rPr>
          <w:bCs/>
        </w:rPr>
        <w:t xml:space="preserve">sutvirtinti tarpusavyje </w:t>
      </w:r>
      <w:r w:rsidRPr="00720A58">
        <w:rPr>
          <w:bCs/>
        </w:rPr>
        <w:t>3-mis d</w:t>
      </w:r>
      <w:r>
        <w:rPr>
          <w:bCs/>
        </w:rPr>
        <w:t xml:space="preserve">idelėmis sagomis su </w:t>
      </w:r>
      <w:r w:rsidR="000B35E9">
        <w:rPr>
          <w:bCs/>
        </w:rPr>
        <w:t>inkaru</w:t>
      </w:r>
      <w:r>
        <w:rPr>
          <w:bCs/>
        </w:rPr>
        <w:t>:</w:t>
      </w:r>
    </w:p>
    <w:p w:rsidR="00A073BE" w:rsidRPr="00333C2F" w:rsidRDefault="00A073BE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dirželių viršutinė dalis kerpama iš pagrindinio audinio, apatinė – iš pamušalo;</w:t>
      </w:r>
    </w:p>
    <w:p w:rsidR="00A073BE" w:rsidRPr="00A83E21" w:rsidRDefault="00A073BE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dirželi</w:t>
      </w:r>
      <w:r w:rsidRPr="00A83E21">
        <w:t>ų kraštai nupeltakiuoti dvigubu apdailos peltakiu.</w:t>
      </w:r>
    </w:p>
    <w:p w:rsidR="00A073BE" w:rsidRPr="00333C2F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Milinės</w:t>
      </w:r>
      <w:r w:rsidRPr="0022102C">
        <w:rPr>
          <w:szCs w:val="24"/>
        </w:rPr>
        <w:t xml:space="preserve"> ilgis turi būti toks, kad nuo </w:t>
      </w:r>
      <w:r>
        <w:rPr>
          <w:szCs w:val="24"/>
        </w:rPr>
        <w:t xml:space="preserve">milinės </w:t>
      </w:r>
      <w:r w:rsidRPr="0022102C">
        <w:rPr>
          <w:szCs w:val="24"/>
        </w:rPr>
        <w:t>apačios iki žemės būtų 40 cm atstumas (matuojama avint batus)</w:t>
      </w:r>
      <w:r w:rsidR="00A073BE" w:rsidRPr="00333C2F">
        <w:rPr>
          <w:szCs w:val="24"/>
        </w:rPr>
        <w:t>.</w:t>
      </w:r>
    </w:p>
    <w:p w:rsidR="00A073BE" w:rsidRPr="00333C2F" w:rsidRDefault="00A073B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lastRenderedPageBreak/>
        <w:t>Milinė siuvama su pamušalu. Pamušalo korpuso viršutinė dalis (iki liemens) sutvirtinta su š</w:t>
      </w:r>
      <w:r>
        <w:rPr>
          <w:szCs w:val="24"/>
        </w:rPr>
        <w:t>iltinamuoju įdėklu.</w:t>
      </w:r>
      <w:r w:rsidR="000B35E9">
        <w:rPr>
          <w:szCs w:val="24"/>
        </w:rPr>
        <w:t xml:space="preserve"> </w:t>
      </w:r>
    </w:p>
    <w:p w:rsidR="000B35E9" w:rsidRPr="00333C2F" w:rsidRDefault="000B35E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Pamušalo apačia užbaigiama uždara siūle. Peltakio plotis </w:t>
      </w:r>
      <w:r w:rsidRPr="00333C2F">
        <w:rPr>
          <w:szCs w:val="24"/>
        </w:rPr>
        <w:t xml:space="preserve">– </w:t>
      </w:r>
      <w:r>
        <w:rPr>
          <w:szCs w:val="24"/>
        </w:rPr>
        <w:t xml:space="preserve">1,5 </w:t>
      </w:r>
      <w:r w:rsidRPr="00333C2F">
        <w:rPr>
          <w:szCs w:val="24"/>
        </w:rPr>
        <w:t>(±0,1) cm.</w:t>
      </w:r>
    </w:p>
    <w:p w:rsidR="000B35E9" w:rsidRPr="003D106D" w:rsidRDefault="003D106D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D106D">
        <w:rPr>
          <w:szCs w:val="24"/>
        </w:rPr>
        <w:t>Pamušalo apačia su gaminio viršumi sutvirtinami tarpusavyje tekstilinių juostelių pagalba.</w:t>
      </w:r>
    </w:p>
    <w:p w:rsidR="00FE310A" w:rsidRPr="00FE310A" w:rsidRDefault="00A00FE7" w:rsidP="00FE310A">
      <w:pPr>
        <w:numPr>
          <w:ilvl w:val="0"/>
          <w:numId w:val="19"/>
        </w:numPr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Milinės </w:t>
      </w:r>
      <w:r w:rsidR="00FE310A" w:rsidRPr="00FE310A">
        <w:rPr>
          <w:szCs w:val="24"/>
        </w:rPr>
        <w:t xml:space="preserve">pamušalo </w:t>
      </w:r>
      <w:r w:rsidR="004C5665">
        <w:rPr>
          <w:szCs w:val="24"/>
        </w:rPr>
        <w:t>k</w:t>
      </w:r>
      <w:r w:rsidR="004C5665" w:rsidRPr="00FE310A">
        <w:rPr>
          <w:szCs w:val="24"/>
        </w:rPr>
        <w:t xml:space="preserve">airėje </w:t>
      </w:r>
      <w:r w:rsidR="00FE310A" w:rsidRPr="00FE310A">
        <w:rPr>
          <w:szCs w:val="24"/>
        </w:rPr>
        <w:t xml:space="preserve">priekio puselėje (krūtinės aukštyje) įsiūti 6-7 cm aukščio </w:t>
      </w:r>
      <w:proofErr w:type="spellStart"/>
      <w:r w:rsidR="00FE310A" w:rsidRPr="00FE310A">
        <w:rPr>
          <w:szCs w:val="24"/>
        </w:rPr>
        <w:t>įdūrai</w:t>
      </w:r>
      <w:proofErr w:type="spellEnd"/>
      <w:r w:rsidR="00FE310A" w:rsidRPr="00FE310A">
        <w:rPr>
          <w:szCs w:val="24"/>
        </w:rPr>
        <w:t xml:space="preserve"> iš pagrindinio audinio, kuriuose </w:t>
      </w:r>
      <w:r w:rsidR="00FE310A" w:rsidRPr="00FE310A">
        <w:rPr>
          <w:bCs/>
        </w:rPr>
        <w:t xml:space="preserve">išsiūta 14 </w:t>
      </w:r>
      <w:r w:rsidR="00FE310A" w:rsidRPr="00FE310A">
        <w:t xml:space="preserve">(±0,5) </w:t>
      </w:r>
      <w:r w:rsidR="00FE310A" w:rsidRPr="00FE310A">
        <w:rPr>
          <w:bCs/>
        </w:rPr>
        <w:t xml:space="preserve">cm </w:t>
      </w:r>
      <w:r w:rsidR="00FE310A">
        <w:rPr>
          <w:bCs/>
        </w:rPr>
        <w:t>ilgio vidi</w:t>
      </w:r>
      <w:r w:rsidR="00FE310A" w:rsidRPr="00FE310A">
        <w:rPr>
          <w:bCs/>
        </w:rPr>
        <w:t>n</w:t>
      </w:r>
      <w:r w:rsidR="00FE310A">
        <w:rPr>
          <w:bCs/>
        </w:rPr>
        <w:t>ė</w:t>
      </w:r>
      <w:r w:rsidR="00FE310A" w:rsidRPr="00FE310A">
        <w:rPr>
          <w:bCs/>
        </w:rPr>
        <w:t xml:space="preserve"> kišen</w:t>
      </w:r>
      <w:r w:rsidR="00FE310A">
        <w:rPr>
          <w:bCs/>
        </w:rPr>
        <w:t>ė</w:t>
      </w:r>
      <w:r w:rsidR="00FE310A" w:rsidRPr="00FE310A">
        <w:rPr>
          <w:bCs/>
        </w:rPr>
        <w:t>:</w:t>
      </w:r>
    </w:p>
    <w:p w:rsidR="00FE310A" w:rsidRPr="00FE310A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galuose padaryti </w:t>
      </w:r>
      <w:proofErr w:type="spellStart"/>
      <w:r w:rsidRPr="00FE310A">
        <w:rPr>
          <w:szCs w:val="24"/>
        </w:rPr>
        <w:t>įtvirčiai</w:t>
      </w:r>
      <w:proofErr w:type="spellEnd"/>
      <w:r w:rsidRPr="00FE310A">
        <w:rPr>
          <w:szCs w:val="24"/>
        </w:rPr>
        <w:t xml:space="preserve"> spec. mašina;</w:t>
      </w:r>
    </w:p>
    <w:p w:rsidR="00FE310A" w:rsidRPr="00FE310A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</w:t>
      </w:r>
      <w:proofErr w:type="spellStart"/>
      <w:r w:rsidRPr="00FE310A">
        <w:rPr>
          <w:szCs w:val="24"/>
        </w:rPr>
        <w:t>kišenės</w:t>
      </w:r>
      <w:proofErr w:type="spellEnd"/>
      <w:r w:rsidRPr="00FE310A">
        <w:rPr>
          <w:szCs w:val="24"/>
        </w:rPr>
        <w:t xml:space="preserve"> maišeliai kerpami iš kišeninio audinio. Prie apatinio kišenės maišelio užsiūtas apsiuvas iš pamušalo;</w:t>
      </w:r>
    </w:p>
    <w:p w:rsidR="00FE310A" w:rsidRPr="00FE310A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maišelio gylis ne mažiau kaip 18 cm, matuojant nuo kišenės vidurio;</w:t>
      </w:r>
    </w:p>
    <w:p w:rsidR="00A073BE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</w:t>
      </w:r>
      <w:r w:rsidRPr="00FE310A">
        <w:rPr>
          <w:szCs w:val="24"/>
        </w:rPr>
        <w:t xml:space="preserve"> kišenė užsegama saga ir kabančia kilpa iš tekstilinės juostelės bei pridengiama trikampio formos detale (detalė suformuota, sulanksčius kvadratinę pamušalo detalę).</w:t>
      </w:r>
    </w:p>
    <w:p w:rsidR="008661BF" w:rsidRPr="0022102C" w:rsidRDefault="008661BF" w:rsidP="008661BF">
      <w:pPr>
        <w:numPr>
          <w:ilvl w:val="0"/>
          <w:numId w:val="19"/>
        </w:numPr>
        <w:tabs>
          <w:tab w:val="left" w:pos="851"/>
        </w:tabs>
        <w:jc w:val="both"/>
        <w:rPr>
          <w:szCs w:val="24"/>
          <w:lang w:eastAsia="lt-LT"/>
        </w:rPr>
      </w:pPr>
      <w:r>
        <w:rPr>
          <w:szCs w:val="24"/>
        </w:rPr>
        <w:t>Milinėje</w:t>
      </w:r>
      <w:r w:rsidRPr="0022102C">
        <w:rPr>
          <w:szCs w:val="24"/>
          <w:lang w:eastAsia="lt-LT"/>
        </w:rPr>
        <w:t xml:space="preserve"> turi būti įsiūta pakaba iš tekstilinės juostelės.</w:t>
      </w:r>
    </w:p>
    <w:p w:rsidR="00C03703" w:rsidRPr="00442B99" w:rsidRDefault="00C03703" w:rsidP="00C03703">
      <w:pPr>
        <w:pStyle w:val="Heading31"/>
        <w:tabs>
          <w:tab w:val="left" w:pos="709"/>
        </w:tabs>
        <w:spacing w:before="120"/>
        <w:jc w:val="center"/>
        <w:rPr>
          <w:b/>
        </w:rPr>
      </w:pPr>
      <w:r>
        <w:rPr>
          <w:b/>
        </w:rPr>
        <w:t>KETVIRTA</w:t>
      </w:r>
      <w:r w:rsidRPr="00442B99">
        <w:rPr>
          <w:b/>
        </w:rPr>
        <w:t>SIS SKIRSNIS</w:t>
      </w:r>
    </w:p>
    <w:p w:rsidR="00C03703" w:rsidRPr="00442B99" w:rsidRDefault="00C03703" w:rsidP="00C03703">
      <w:pPr>
        <w:pStyle w:val="Heading31"/>
        <w:tabs>
          <w:tab w:val="left" w:pos="709"/>
        </w:tabs>
        <w:spacing w:after="120"/>
        <w:jc w:val="center"/>
        <w:rPr>
          <w:b/>
        </w:rPr>
      </w:pPr>
      <w:r w:rsidRPr="00C03703">
        <w:rPr>
          <w:b/>
        </w:rPr>
        <w:t xml:space="preserve">REIKALAVIMAI SP IR KOP KAREIVIO </w:t>
      </w:r>
      <w:r w:rsidR="00A00FE7">
        <w:rPr>
          <w:b/>
        </w:rPr>
        <w:t>BEI</w:t>
      </w:r>
      <w:r w:rsidR="00C93A0B">
        <w:rPr>
          <w:b/>
        </w:rPr>
        <w:t xml:space="preserve"> ORKESTRANTO </w:t>
      </w:r>
      <w:r w:rsidRPr="00C03703">
        <w:rPr>
          <w:b/>
        </w:rPr>
        <w:t xml:space="preserve">MILINIŲ </w:t>
      </w:r>
      <w:r w:rsidRPr="00442B99">
        <w:rPr>
          <w:b/>
        </w:rPr>
        <w:t>MODELIUI</w:t>
      </w:r>
    </w:p>
    <w:p w:rsidR="006C6F30" w:rsidRPr="008A2EEB" w:rsidRDefault="00C93A0B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A00FE7">
        <w:t xml:space="preserve">SP </w:t>
      </w:r>
      <w:r w:rsidR="00A00FE7" w:rsidRPr="00A00FE7">
        <w:t>ir</w:t>
      </w:r>
      <w:r w:rsidRPr="00A00FE7">
        <w:t xml:space="preserve"> KOP </w:t>
      </w:r>
      <w:r w:rsidR="00A00FE7" w:rsidRPr="00A00FE7">
        <w:t>kareivio</w:t>
      </w:r>
      <w:r w:rsidRPr="00C03703">
        <w:rPr>
          <w:b/>
        </w:rPr>
        <w:t xml:space="preserve"> </w:t>
      </w:r>
      <w:r>
        <w:rPr>
          <w:szCs w:val="24"/>
        </w:rPr>
        <w:t>m</w:t>
      </w:r>
      <w:r w:rsidR="006C6F30" w:rsidRPr="00333C2F">
        <w:rPr>
          <w:szCs w:val="24"/>
        </w:rPr>
        <w:t>ilinės</w:t>
      </w:r>
      <w:r w:rsidR="006C6F30">
        <w:rPr>
          <w:bCs/>
        </w:rPr>
        <w:t xml:space="preserve"> </w:t>
      </w:r>
      <w:r w:rsidR="006C6F30" w:rsidRPr="009C519E">
        <w:t xml:space="preserve">modelio eskizai pateikti </w:t>
      </w:r>
      <w:r w:rsidR="006C6F30">
        <w:t>Priedo</w:t>
      </w:r>
      <w:r w:rsidR="006C6F30">
        <w:rPr>
          <w:szCs w:val="24"/>
        </w:rPr>
        <w:t xml:space="preserve"> 3, </w:t>
      </w:r>
      <w:r w:rsidR="00A31E4F">
        <w:rPr>
          <w:szCs w:val="24"/>
        </w:rPr>
        <w:t>6</w:t>
      </w:r>
      <w:r w:rsidR="006C6F30">
        <w:rPr>
          <w:szCs w:val="24"/>
        </w:rPr>
        <w:t xml:space="preserve"> ir </w:t>
      </w:r>
      <w:r w:rsidR="00A31E4F">
        <w:rPr>
          <w:szCs w:val="24"/>
        </w:rPr>
        <w:t>7</w:t>
      </w:r>
      <w:r w:rsidR="006C6F30">
        <w:rPr>
          <w:szCs w:val="24"/>
        </w:rPr>
        <w:t xml:space="preserve"> eskizuose</w:t>
      </w:r>
      <w:r w:rsidR="00A00FE7">
        <w:rPr>
          <w:szCs w:val="24"/>
        </w:rPr>
        <w:t xml:space="preserve">, orkestranto </w:t>
      </w:r>
      <w:r w:rsidR="00A00FE7" w:rsidRPr="00227B7B">
        <w:rPr>
          <w:szCs w:val="24"/>
          <w:lang w:eastAsia="lt-LT"/>
        </w:rPr>
        <w:t>m</w:t>
      </w:r>
      <w:r w:rsidR="00A00FE7" w:rsidRPr="00227B7B">
        <w:rPr>
          <w:szCs w:val="24"/>
        </w:rPr>
        <w:t>i</w:t>
      </w:r>
      <w:r w:rsidR="00A00FE7" w:rsidRPr="00333C2F">
        <w:rPr>
          <w:szCs w:val="24"/>
        </w:rPr>
        <w:t>linės</w:t>
      </w:r>
      <w:r w:rsidR="00A00FE7" w:rsidRPr="00227B7B">
        <w:rPr>
          <w:szCs w:val="24"/>
        </w:rPr>
        <w:t xml:space="preserve"> modelio eskizai pateikti Priedo</w:t>
      </w:r>
      <w:r w:rsidR="00A00FE7">
        <w:rPr>
          <w:szCs w:val="24"/>
        </w:rPr>
        <w:t xml:space="preserve"> </w:t>
      </w:r>
      <w:r w:rsidR="00A31E4F">
        <w:rPr>
          <w:szCs w:val="24"/>
        </w:rPr>
        <w:t>7</w:t>
      </w:r>
      <w:r w:rsidR="00A00FE7">
        <w:rPr>
          <w:szCs w:val="24"/>
        </w:rPr>
        <w:t xml:space="preserve">, </w:t>
      </w:r>
      <w:r w:rsidR="00A31E4F">
        <w:rPr>
          <w:szCs w:val="24"/>
        </w:rPr>
        <w:t>10</w:t>
      </w:r>
      <w:r w:rsidR="00A00FE7">
        <w:rPr>
          <w:szCs w:val="24"/>
        </w:rPr>
        <w:t xml:space="preserve"> ir 1</w:t>
      </w:r>
      <w:r w:rsidR="00A31E4F">
        <w:rPr>
          <w:szCs w:val="24"/>
        </w:rPr>
        <w:t>2</w:t>
      </w:r>
      <w:r w:rsidR="00A00FE7">
        <w:rPr>
          <w:szCs w:val="24"/>
        </w:rPr>
        <w:t xml:space="preserve"> eskizuose.</w:t>
      </w:r>
    </w:p>
    <w:p w:rsidR="006C6F30" w:rsidRPr="00333C2F" w:rsidRDefault="00A00FE7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A00FE7">
        <w:t>SP kareivio</w:t>
      </w:r>
      <w:r w:rsidRPr="00C03703">
        <w:rPr>
          <w:b/>
        </w:rPr>
        <w:t xml:space="preserve"> </w:t>
      </w:r>
      <w:r>
        <w:rPr>
          <w:szCs w:val="24"/>
        </w:rPr>
        <w:t>ir orkestranto m</w:t>
      </w:r>
      <w:r w:rsidRPr="00333C2F">
        <w:rPr>
          <w:szCs w:val="24"/>
        </w:rPr>
        <w:t>ilinės</w:t>
      </w:r>
      <w:r>
        <w:rPr>
          <w:bCs/>
        </w:rPr>
        <w:t xml:space="preserve"> </w:t>
      </w:r>
      <w:r w:rsidR="006C6F30" w:rsidRPr="00333C2F">
        <w:rPr>
          <w:szCs w:val="24"/>
        </w:rPr>
        <w:t xml:space="preserve">siuvamos iš techninės specifikacijos </w:t>
      </w:r>
      <w:r w:rsidR="00FE590C">
        <w:rPr>
          <w:szCs w:val="24"/>
        </w:rPr>
        <w:t>3 punkte</w:t>
      </w:r>
      <w:r w:rsidR="006C6F30" w:rsidRPr="00333C2F">
        <w:rPr>
          <w:szCs w:val="24"/>
        </w:rPr>
        <w:t xml:space="preserve"> nustatyt</w:t>
      </w:r>
      <w:r>
        <w:rPr>
          <w:szCs w:val="24"/>
        </w:rPr>
        <w:t>os spalvos</w:t>
      </w:r>
      <w:r w:rsidR="006C6F30" w:rsidRPr="00333C2F">
        <w:rPr>
          <w:szCs w:val="24"/>
        </w:rPr>
        <w:t xml:space="preserve"> (samanų)</w:t>
      </w:r>
      <w:r>
        <w:rPr>
          <w:szCs w:val="24"/>
        </w:rPr>
        <w:t xml:space="preserve"> pagrindinio audinio ir puošiamos</w:t>
      </w:r>
      <w:r w:rsidR="006C6F30" w:rsidRPr="00333C2F">
        <w:rPr>
          <w:szCs w:val="24"/>
        </w:rPr>
        <w:t xml:space="preserve"> nustatyt</w:t>
      </w:r>
      <w:r>
        <w:rPr>
          <w:szCs w:val="24"/>
        </w:rPr>
        <w:t>os spalvos</w:t>
      </w:r>
      <w:r w:rsidR="006C6F30" w:rsidRPr="00333C2F">
        <w:rPr>
          <w:szCs w:val="24"/>
        </w:rPr>
        <w:t xml:space="preserve"> (geltonos) </w:t>
      </w:r>
      <w:proofErr w:type="spellStart"/>
      <w:r w:rsidR="006C6F30" w:rsidRPr="00333C2F">
        <w:rPr>
          <w:szCs w:val="24"/>
        </w:rPr>
        <w:t>apdailiniu</w:t>
      </w:r>
      <w:proofErr w:type="spellEnd"/>
      <w:r w:rsidR="006C6F30" w:rsidRPr="00333C2F">
        <w:rPr>
          <w:szCs w:val="24"/>
        </w:rPr>
        <w:t xml:space="preserve"> audiniu.</w:t>
      </w:r>
      <w:r w:rsidRPr="00A00FE7">
        <w:t xml:space="preserve"> KOP kareivio</w:t>
      </w:r>
      <w:r w:rsidRPr="00C03703">
        <w:rPr>
          <w:b/>
        </w:rPr>
        <w:t xml:space="preserve"> </w:t>
      </w:r>
      <w:r>
        <w:rPr>
          <w:szCs w:val="24"/>
        </w:rPr>
        <w:t>m</w:t>
      </w:r>
      <w:r w:rsidRPr="00333C2F">
        <w:rPr>
          <w:szCs w:val="24"/>
        </w:rPr>
        <w:t>ilinė</w:t>
      </w:r>
      <w:r>
        <w:rPr>
          <w:bCs/>
        </w:rPr>
        <w:t xml:space="preserve"> </w:t>
      </w:r>
      <w:r>
        <w:rPr>
          <w:szCs w:val="24"/>
        </w:rPr>
        <w:t>siuvama</w:t>
      </w:r>
      <w:r w:rsidRPr="00333C2F">
        <w:rPr>
          <w:szCs w:val="24"/>
        </w:rPr>
        <w:t xml:space="preserve"> iš techninės s</w:t>
      </w:r>
      <w:r>
        <w:rPr>
          <w:szCs w:val="24"/>
        </w:rPr>
        <w:t xml:space="preserve">pecifikacijos </w:t>
      </w:r>
      <w:r w:rsidR="00FE590C">
        <w:rPr>
          <w:szCs w:val="24"/>
        </w:rPr>
        <w:t>3 punkte</w:t>
      </w:r>
      <w:r>
        <w:rPr>
          <w:szCs w:val="24"/>
        </w:rPr>
        <w:t xml:space="preserve"> nustatytos</w:t>
      </w:r>
      <w:r w:rsidRPr="00333C2F">
        <w:rPr>
          <w:szCs w:val="24"/>
        </w:rPr>
        <w:t xml:space="preserve"> spalv</w:t>
      </w:r>
      <w:r>
        <w:rPr>
          <w:szCs w:val="24"/>
        </w:rPr>
        <w:t>os</w:t>
      </w:r>
      <w:r w:rsidRPr="00333C2F">
        <w:rPr>
          <w:szCs w:val="24"/>
        </w:rPr>
        <w:t xml:space="preserve"> (tamsiai mėlynos)</w:t>
      </w:r>
      <w:r>
        <w:rPr>
          <w:szCs w:val="24"/>
        </w:rPr>
        <w:t xml:space="preserve"> pagrindinio audinio ir puošiamos nustatytos spalvos</w:t>
      </w:r>
      <w:r w:rsidRPr="00333C2F">
        <w:rPr>
          <w:szCs w:val="24"/>
        </w:rPr>
        <w:t xml:space="preserve"> (avietinės) </w:t>
      </w:r>
      <w:proofErr w:type="spellStart"/>
      <w:r w:rsidRPr="00333C2F">
        <w:rPr>
          <w:szCs w:val="24"/>
        </w:rPr>
        <w:t>apdailiniu</w:t>
      </w:r>
      <w:proofErr w:type="spellEnd"/>
      <w:r w:rsidRPr="00333C2F">
        <w:rPr>
          <w:szCs w:val="24"/>
        </w:rPr>
        <w:t xml:space="preserve"> audiniu</w:t>
      </w:r>
      <w:r>
        <w:rPr>
          <w:szCs w:val="24"/>
        </w:rPr>
        <w:t>.</w:t>
      </w:r>
    </w:p>
    <w:p w:rsidR="0059185B" w:rsidRPr="00333C2F" w:rsidRDefault="0059185B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Milinė</w:t>
      </w:r>
      <w:r w:rsidR="00A00FE7">
        <w:rPr>
          <w:szCs w:val="24"/>
        </w:rPr>
        <w:t>s</w:t>
      </w:r>
      <w:r w:rsidRPr="00333C2F">
        <w:rPr>
          <w:szCs w:val="24"/>
        </w:rPr>
        <w:t xml:space="preserve"> – pusiau prigludusio silueto, užsegimas – asimetrinis, dešinėje pusėje</w:t>
      </w:r>
      <w:r w:rsidR="00A31E4F">
        <w:rPr>
          <w:szCs w:val="24"/>
        </w:rPr>
        <w:t>. M</w:t>
      </w:r>
      <w:r w:rsidRPr="00333C2F">
        <w:rPr>
          <w:szCs w:val="24"/>
        </w:rPr>
        <w:t>ilinė užsegama 5-iais paslėptais kabliukais</w:t>
      </w:r>
      <w:r w:rsidR="006E4555" w:rsidRPr="00333C2F">
        <w:rPr>
          <w:szCs w:val="24"/>
        </w:rPr>
        <w:t>.</w:t>
      </w:r>
    </w:p>
    <w:p w:rsidR="0059185B" w:rsidRPr="00333C2F" w:rsidRDefault="00056A8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P</w:t>
      </w:r>
      <w:r w:rsidR="0059185B" w:rsidRPr="00333C2F">
        <w:rPr>
          <w:szCs w:val="24"/>
        </w:rPr>
        <w:t>riekis centre papuoštas užsegimą imituojančiomis 5- mis didelėmis sagomis</w:t>
      </w:r>
      <w:r w:rsidRPr="00333C2F">
        <w:rPr>
          <w:szCs w:val="24"/>
        </w:rPr>
        <w:t xml:space="preserve"> su Vyčiu.</w:t>
      </w:r>
    </w:p>
    <w:p w:rsidR="0059185B" w:rsidRDefault="00A00FE7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Milinių</w:t>
      </w:r>
      <w:r w:rsidR="0059185B" w:rsidRPr="00333C2F">
        <w:rPr>
          <w:szCs w:val="24"/>
        </w:rPr>
        <w:t xml:space="preserve"> priekyje</w:t>
      </w:r>
      <w:r w:rsidR="0059185B" w:rsidRPr="00720A58">
        <w:rPr>
          <w:bCs/>
        </w:rPr>
        <w:t>, žemiau liemens linijos – d</w:t>
      </w:r>
      <w:r w:rsidR="00056A8E" w:rsidRPr="005C2EC6">
        <w:rPr>
          <w:bCs/>
        </w:rPr>
        <w:t xml:space="preserve">vi </w:t>
      </w:r>
      <w:proofErr w:type="spellStart"/>
      <w:r w:rsidR="00056A8E" w:rsidRPr="005C2EC6">
        <w:rPr>
          <w:bCs/>
        </w:rPr>
        <w:t>įleistinės</w:t>
      </w:r>
      <w:proofErr w:type="spellEnd"/>
      <w:r w:rsidR="00056A8E" w:rsidRPr="005C2EC6">
        <w:rPr>
          <w:bCs/>
        </w:rPr>
        <w:t xml:space="preserve"> įstrižo kirpimo kišenės su </w:t>
      </w:r>
      <w:smartTag w:uri="urn:schemas-microsoft-com:office:smarttags" w:element="metricconverter">
        <w:smartTagPr>
          <w:attr w:name="ProductID" w:val="4 cm"/>
        </w:smartTagPr>
        <w:r w:rsidR="00056A8E" w:rsidRPr="005C2EC6">
          <w:rPr>
            <w:bCs/>
          </w:rPr>
          <w:t>4 cm</w:t>
        </w:r>
      </w:smartTag>
      <w:r w:rsidR="00056A8E" w:rsidRPr="005C2EC6">
        <w:rPr>
          <w:bCs/>
        </w:rPr>
        <w:t xml:space="preserve"> pločio </w:t>
      </w:r>
      <w:proofErr w:type="spellStart"/>
      <w:r w:rsidR="00056A8E" w:rsidRPr="005C2EC6">
        <w:rPr>
          <w:bCs/>
        </w:rPr>
        <w:t>lystelėmis</w:t>
      </w:r>
      <w:proofErr w:type="spellEnd"/>
      <w:r w:rsidR="0059185B">
        <w:rPr>
          <w:bCs/>
        </w:rPr>
        <w:t>:</w:t>
      </w:r>
    </w:p>
    <w:p w:rsidR="0059185B" w:rsidRPr="00333C2F" w:rsidRDefault="006E455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proofErr w:type="spellStart"/>
      <w:r w:rsidRPr="00333C2F">
        <w:rPr>
          <w:szCs w:val="24"/>
          <w:lang w:eastAsia="lt-LT"/>
        </w:rPr>
        <w:t>l</w:t>
      </w:r>
      <w:r w:rsidR="00056A8E" w:rsidRPr="00333C2F">
        <w:rPr>
          <w:szCs w:val="24"/>
          <w:lang w:eastAsia="lt-LT"/>
        </w:rPr>
        <w:t>ystelė</w:t>
      </w:r>
      <w:proofErr w:type="spellEnd"/>
      <w:r w:rsidR="00056A8E" w:rsidRPr="00333C2F">
        <w:rPr>
          <w:szCs w:val="24"/>
          <w:lang w:eastAsia="lt-LT"/>
        </w:rPr>
        <w:t xml:space="preserve"> sukirpta iš vienos </w:t>
      </w:r>
      <w:r w:rsidRPr="00333C2F">
        <w:rPr>
          <w:szCs w:val="24"/>
          <w:lang w:eastAsia="lt-LT"/>
        </w:rPr>
        <w:t xml:space="preserve">pagrindinio audinio </w:t>
      </w:r>
      <w:r w:rsidR="00056A8E" w:rsidRPr="00333C2F">
        <w:rPr>
          <w:szCs w:val="24"/>
          <w:lang w:eastAsia="lt-LT"/>
        </w:rPr>
        <w:t>detalės</w:t>
      </w:r>
      <w:r w:rsidR="0059185B" w:rsidRPr="00333C2F">
        <w:rPr>
          <w:szCs w:val="24"/>
          <w:lang w:eastAsia="lt-LT"/>
        </w:rPr>
        <w:t>;</w:t>
      </w:r>
    </w:p>
    <w:p w:rsidR="0059185B" w:rsidRPr="00333C2F" w:rsidRDefault="006E455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proofErr w:type="spellStart"/>
      <w:r w:rsidRPr="00333C2F">
        <w:rPr>
          <w:szCs w:val="24"/>
          <w:lang w:eastAsia="lt-LT"/>
        </w:rPr>
        <w:t>l</w:t>
      </w:r>
      <w:r w:rsidR="00056A8E" w:rsidRPr="00333C2F">
        <w:rPr>
          <w:szCs w:val="24"/>
          <w:lang w:eastAsia="lt-LT"/>
        </w:rPr>
        <w:t>ystelės</w:t>
      </w:r>
      <w:proofErr w:type="spellEnd"/>
      <w:r w:rsidR="00056A8E" w:rsidRPr="00333C2F">
        <w:rPr>
          <w:szCs w:val="24"/>
          <w:lang w:eastAsia="lt-LT"/>
        </w:rPr>
        <w:t xml:space="preserve"> </w:t>
      </w:r>
      <w:r w:rsidR="0059185B" w:rsidRPr="00333C2F">
        <w:rPr>
          <w:szCs w:val="24"/>
          <w:lang w:eastAsia="lt-LT"/>
        </w:rPr>
        <w:t>krašta</w:t>
      </w:r>
      <w:r w:rsidRPr="00333C2F">
        <w:rPr>
          <w:szCs w:val="24"/>
          <w:lang w:eastAsia="lt-LT"/>
        </w:rPr>
        <w:t>i</w:t>
      </w:r>
      <w:r w:rsidR="0059185B" w:rsidRPr="00333C2F">
        <w:rPr>
          <w:szCs w:val="24"/>
          <w:lang w:eastAsia="lt-LT"/>
        </w:rPr>
        <w:t xml:space="preserve"> nupeltakiuot</w:t>
      </w:r>
      <w:r w:rsidRPr="00333C2F">
        <w:rPr>
          <w:szCs w:val="24"/>
          <w:lang w:eastAsia="lt-LT"/>
        </w:rPr>
        <w:t>i</w:t>
      </w:r>
      <w:r w:rsidR="0059185B" w:rsidRPr="00333C2F">
        <w:rPr>
          <w:szCs w:val="24"/>
          <w:lang w:eastAsia="lt-LT"/>
        </w:rPr>
        <w:t xml:space="preserve"> dvigubu apdailos peltakiu;</w:t>
      </w:r>
    </w:p>
    <w:p w:rsidR="0059185B" w:rsidRPr="006E4555" w:rsidRDefault="0059185B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kišenės</w:t>
      </w:r>
      <w:r w:rsidRPr="006E4555">
        <w:t xml:space="preserve"> maišeliai </w:t>
      </w:r>
      <w:r w:rsidR="006E4555" w:rsidRPr="006E4555">
        <w:rPr>
          <w:szCs w:val="24"/>
        </w:rPr>
        <w:t>kerpami iš kišeninio audinio.</w:t>
      </w:r>
    </w:p>
    <w:p w:rsidR="0059185B" w:rsidRPr="00333C2F" w:rsidRDefault="0059185B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Milinė</w:t>
      </w:r>
      <w:r w:rsidR="00A00FE7">
        <w:rPr>
          <w:szCs w:val="24"/>
        </w:rPr>
        <w:t>s</w:t>
      </w:r>
      <w:r w:rsidRPr="00333C2F">
        <w:rPr>
          <w:szCs w:val="24"/>
        </w:rPr>
        <w:t xml:space="preserve"> siuvam</w:t>
      </w:r>
      <w:r w:rsidR="00A00FE7">
        <w:rPr>
          <w:szCs w:val="24"/>
        </w:rPr>
        <w:t>os</w:t>
      </w:r>
      <w:r w:rsidRPr="00333C2F">
        <w:rPr>
          <w:szCs w:val="24"/>
        </w:rPr>
        <w:t xml:space="preserve"> su atverčiama </w:t>
      </w:r>
      <w:r w:rsidR="006E4555" w:rsidRPr="00333C2F">
        <w:rPr>
          <w:szCs w:val="24"/>
        </w:rPr>
        <w:t>apykakle</w:t>
      </w:r>
      <w:r w:rsidR="007125DE">
        <w:rPr>
          <w:szCs w:val="24"/>
        </w:rPr>
        <w:t xml:space="preserve"> ir stove</w:t>
      </w:r>
      <w:r w:rsidRPr="00333C2F">
        <w:rPr>
          <w:szCs w:val="24"/>
        </w:rPr>
        <w:t>.</w:t>
      </w:r>
      <w:r w:rsidR="00243BB0">
        <w:rPr>
          <w:szCs w:val="24"/>
        </w:rPr>
        <w:t xml:space="preserve"> Apykaklės krašt</w:t>
      </w:r>
      <w:r w:rsidR="003D106D">
        <w:rPr>
          <w:szCs w:val="24"/>
        </w:rPr>
        <w:t>ų susegimui, įstatytas kabliukų komplektas.</w:t>
      </w:r>
      <w:r w:rsidR="00243BB0">
        <w:rPr>
          <w:szCs w:val="24"/>
        </w:rPr>
        <w:t xml:space="preserve"> </w:t>
      </w:r>
    </w:p>
    <w:p w:rsidR="0059185B" w:rsidRPr="00333C2F" w:rsidRDefault="0059185B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Apykaklės kraštai ir priekio kraštai nupeltakiuoti </w:t>
      </w:r>
      <w:r w:rsidR="00056A8E" w:rsidRPr="00333C2F">
        <w:rPr>
          <w:szCs w:val="24"/>
        </w:rPr>
        <w:t>dvigubu</w:t>
      </w:r>
      <w:r w:rsidRPr="00333C2F">
        <w:rPr>
          <w:szCs w:val="24"/>
        </w:rPr>
        <w:t xml:space="preserve"> apdailos peltakiu.</w:t>
      </w:r>
    </w:p>
    <w:p w:rsidR="0022102C" w:rsidRPr="005B5163" w:rsidRDefault="0058342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Į</w:t>
      </w:r>
      <w:r w:rsidR="00FA44BC" w:rsidRPr="0022102C">
        <w:rPr>
          <w:szCs w:val="24"/>
        </w:rPr>
        <w:t xml:space="preserve"> rankovės</w:t>
      </w:r>
      <w:r w:rsidR="00FA44BC" w:rsidRPr="0022102C">
        <w:rPr>
          <w:szCs w:val="24"/>
          <w:lang w:eastAsia="lt-LT"/>
        </w:rPr>
        <w:t xml:space="preserve"> prisiuvimo siūlę įsiūti antpečiai taip, kad </w:t>
      </w:r>
      <w:r w:rsidR="00DB54F9">
        <w:rPr>
          <w:szCs w:val="24"/>
          <w:lang w:eastAsia="lt-LT"/>
        </w:rPr>
        <w:t xml:space="preserve">2/3 antpečio pločio </w:t>
      </w:r>
      <w:r w:rsidR="00FA44BC" w:rsidRPr="0022102C">
        <w:rPr>
          <w:szCs w:val="24"/>
          <w:lang w:eastAsia="lt-LT"/>
        </w:rPr>
        <w:t>būtų priekyje nuo pečių siūlės</w:t>
      </w:r>
      <w:r w:rsidR="0022102C" w:rsidRPr="005B5163">
        <w:rPr>
          <w:bCs/>
        </w:rPr>
        <w:t>:</w:t>
      </w:r>
    </w:p>
    <w:p w:rsidR="0022102C" w:rsidRPr="00563B6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antpečių viršutinė d</w:t>
      </w:r>
      <w:r w:rsidR="004C5665">
        <w:rPr>
          <w:szCs w:val="24"/>
          <w:lang w:eastAsia="lt-LT"/>
        </w:rPr>
        <w:t>alis</w:t>
      </w:r>
      <w:r w:rsidR="005B5163" w:rsidRPr="00333C2F">
        <w:rPr>
          <w:szCs w:val="24"/>
          <w:lang w:eastAsia="lt-LT"/>
        </w:rPr>
        <w:t xml:space="preserve"> kerpama </w:t>
      </w:r>
      <w:r w:rsidRPr="00333C2F">
        <w:rPr>
          <w:szCs w:val="24"/>
          <w:lang w:eastAsia="lt-LT"/>
        </w:rPr>
        <w:t xml:space="preserve">iš pagrindinio audinio, apatinė dalis </w:t>
      </w:r>
      <w:r w:rsidR="005B5163" w:rsidRPr="00333C2F">
        <w:rPr>
          <w:szCs w:val="24"/>
          <w:lang w:eastAsia="lt-LT"/>
        </w:rPr>
        <w:t>–</w:t>
      </w:r>
      <w:r w:rsidRPr="00333C2F">
        <w:rPr>
          <w:szCs w:val="24"/>
          <w:lang w:eastAsia="lt-LT"/>
        </w:rPr>
        <w:t xml:space="preserve"> iš </w:t>
      </w:r>
      <w:proofErr w:type="spellStart"/>
      <w:r w:rsidRPr="00333C2F">
        <w:rPr>
          <w:szCs w:val="24"/>
          <w:lang w:eastAsia="lt-LT"/>
        </w:rPr>
        <w:t>apdailinio</w:t>
      </w:r>
      <w:proofErr w:type="spellEnd"/>
      <w:r w:rsidRPr="00333C2F">
        <w:rPr>
          <w:szCs w:val="24"/>
          <w:lang w:eastAsia="lt-LT"/>
        </w:rPr>
        <w:t xml:space="preserve"> audinio, suformuojant 0,2</w:t>
      </w:r>
      <w:r w:rsidR="005B5163" w:rsidRPr="00333C2F">
        <w:rPr>
          <w:szCs w:val="24"/>
          <w:lang w:eastAsia="lt-LT"/>
        </w:rPr>
        <w:t>-</w:t>
      </w:r>
      <w:r w:rsidRPr="00333C2F">
        <w:rPr>
          <w:szCs w:val="24"/>
          <w:lang w:eastAsia="lt-LT"/>
        </w:rPr>
        <w:t>0,3 cm pločio k</w:t>
      </w:r>
      <w:r w:rsidR="005B5163" w:rsidRPr="00333C2F">
        <w:rPr>
          <w:szCs w:val="24"/>
          <w:lang w:eastAsia="lt-LT"/>
        </w:rPr>
        <w:t>raštelį, matomą iš viršaus</w:t>
      </w:r>
      <w:r w:rsidR="005F3934">
        <w:rPr>
          <w:szCs w:val="24"/>
          <w:lang w:eastAsia="lt-LT"/>
        </w:rPr>
        <w:t xml:space="preserve">. </w:t>
      </w:r>
      <w:r w:rsidR="005F3934" w:rsidRPr="00563B6F">
        <w:t>Orkestranto milinių antpečių viršutin</w:t>
      </w:r>
      <w:r w:rsidR="004C5665" w:rsidRPr="00563B6F">
        <w:t>ė</w:t>
      </w:r>
      <w:r w:rsidR="005F3934" w:rsidRPr="00563B6F">
        <w:t xml:space="preserve"> d</w:t>
      </w:r>
      <w:r w:rsidR="004C5665" w:rsidRPr="00563B6F">
        <w:t>alis</w:t>
      </w:r>
      <w:r w:rsidR="005F3934" w:rsidRPr="00563B6F">
        <w:t xml:space="preserve"> turi būti su išsiuvinėtu ženklu „Lyra“ (išsiuvinėjimui </w:t>
      </w:r>
      <w:r w:rsidR="00B43E5C">
        <w:t>P</w:t>
      </w:r>
      <w:r w:rsidR="005F3934" w:rsidRPr="00563B6F">
        <w:t>aslaugos teikėjas pateikia sukirptas antpečių viršutin</w:t>
      </w:r>
      <w:r w:rsidR="004C5665" w:rsidRPr="00563B6F">
        <w:t>es dalis</w:t>
      </w:r>
      <w:r w:rsidR="005F3934" w:rsidRPr="00563B6F">
        <w:t>, pastandintas ne mažesnio kaip 70 g/m</w:t>
      </w:r>
      <w:r w:rsidR="005F3934" w:rsidRPr="00563B6F">
        <w:rPr>
          <w:vertAlign w:val="superscript"/>
        </w:rPr>
        <w:t xml:space="preserve">2 </w:t>
      </w:r>
      <w:r w:rsidR="005F3934" w:rsidRPr="00563B6F">
        <w:t xml:space="preserve">paviršinio tankio </w:t>
      </w:r>
      <w:proofErr w:type="spellStart"/>
      <w:r w:rsidR="005F3934" w:rsidRPr="00563B6F">
        <w:t>klijuotiniu</w:t>
      </w:r>
      <w:proofErr w:type="spellEnd"/>
      <w:r w:rsidR="005F3934" w:rsidRPr="00563B6F">
        <w:t xml:space="preserve"> įdėklu);</w:t>
      </w:r>
    </w:p>
    <w:p w:rsidR="005B5163" w:rsidRDefault="005B5163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antpečio ilgis </w:t>
      </w:r>
      <w:r w:rsidR="00FE310A" w:rsidRPr="00333C2F">
        <w:rPr>
          <w:szCs w:val="24"/>
          <w:lang w:eastAsia="lt-LT"/>
        </w:rPr>
        <w:t xml:space="preserve">– </w:t>
      </w:r>
      <w:r w:rsidRPr="00333C2F">
        <w:rPr>
          <w:szCs w:val="24"/>
          <w:lang w:eastAsia="lt-LT"/>
        </w:rPr>
        <w:t>13 cm, antpečio pagrindo plot</w:t>
      </w:r>
      <w:r w:rsidR="00B4029B">
        <w:rPr>
          <w:szCs w:val="24"/>
          <w:lang w:eastAsia="lt-LT"/>
        </w:rPr>
        <w:t>is (ties įsiuvimo siūle) – 6 cm;</w:t>
      </w:r>
    </w:p>
    <w:p w:rsidR="00B4029B" w:rsidRPr="00333C2F" w:rsidRDefault="00B4029B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AE018C">
        <w:t>antpečio standumui užtikrinti, į jo vidų įdėtas standus neperšlampamas įdėklas</w:t>
      </w:r>
      <w:r>
        <w:t>;</w:t>
      </w:r>
    </w:p>
    <w:p w:rsidR="005B5163" w:rsidRPr="005B5163" w:rsidRDefault="00FE310A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>
        <w:rPr>
          <w:szCs w:val="24"/>
          <w:lang w:eastAsia="lt-LT"/>
        </w:rPr>
        <w:t xml:space="preserve">laisvas </w:t>
      </w:r>
      <w:r w:rsidRPr="00BD0B23">
        <w:rPr>
          <w:bCs/>
        </w:rPr>
        <w:t xml:space="preserve">antpečio galas prie </w:t>
      </w:r>
      <w:r>
        <w:rPr>
          <w:bCs/>
        </w:rPr>
        <w:t>milinės</w:t>
      </w:r>
      <w:r w:rsidRPr="00BD0B23">
        <w:rPr>
          <w:bCs/>
        </w:rPr>
        <w:t xml:space="preserve"> pri</w:t>
      </w:r>
      <w:r>
        <w:rPr>
          <w:bCs/>
        </w:rPr>
        <w:t>tvirtinamas, prisiuvus mažą</w:t>
      </w:r>
      <w:r w:rsidRPr="00BD0B23">
        <w:rPr>
          <w:bCs/>
        </w:rPr>
        <w:t xml:space="preserve"> sag</w:t>
      </w:r>
      <w:r>
        <w:rPr>
          <w:bCs/>
        </w:rPr>
        <w:t>ą</w:t>
      </w:r>
      <w:r w:rsidRPr="00BD0B23">
        <w:rPr>
          <w:bCs/>
        </w:rPr>
        <w:t xml:space="preserve"> su Vyčiu</w:t>
      </w:r>
      <w:r>
        <w:rPr>
          <w:bCs/>
        </w:rPr>
        <w:t>.</w:t>
      </w:r>
    </w:p>
    <w:p w:rsidR="003C2795" w:rsidRPr="00146D79" w:rsidRDefault="00A00FE7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Milinių</w:t>
      </w:r>
      <w:r w:rsidR="003C2795" w:rsidRPr="00146D79">
        <w:rPr>
          <w:bCs/>
        </w:rPr>
        <w:t xml:space="preserve"> rankovės </w:t>
      </w:r>
      <w:r w:rsidR="003C2795" w:rsidRPr="00146D79">
        <w:rPr>
          <w:szCs w:val="24"/>
        </w:rPr>
        <w:t>dviejų siūlių</w:t>
      </w:r>
      <w:r w:rsidR="003C2795">
        <w:rPr>
          <w:szCs w:val="24"/>
        </w:rPr>
        <w:t>,</w:t>
      </w:r>
      <w:r w:rsidR="003C2795" w:rsidRPr="00146D79">
        <w:rPr>
          <w:szCs w:val="24"/>
        </w:rPr>
        <w:t xml:space="preserve"> statytos</w:t>
      </w:r>
      <w:r w:rsidR="003C2795">
        <w:rPr>
          <w:szCs w:val="24"/>
        </w:rPr>
        <w:t xml:space="preserve"> į uždarą rankovių išėmą. Rankovės </w:t>
      </w:r>
      <w:r w:rsidR="003C2795" w:rsidRPr="00146D79">
        <w:rPr>
          <w:szCs w:val="24"/>
        </w:rPr>
        <w:t xml:space="preserve">užsibaigia </w:t>
      </w:r>
      <w:r w:rsidR="004C5665">
        <w:rPr>
          <w:szCs w:val="24"/>
        </w:rPr>
        <w:br/>
      </w:r>
      <w:r w:rsidR="003C2795" w:rsidRPr="00146D79">
        <w:rPr>
          <w:bCs/>
        </w:rPr>
        <w:t xml:space="preserve">15 </w:t>
      </w:r>
      <w:r w:rsidR="003C2795" w:rsidRPr="00146D79">
        <w:rPr>
          <w:szCs w:val="24"/>
        </w:rPr>
        <w:t xml:space="preserve">(±0,2) </w:t>
      </w:r>
      <w:r w:rsidR="003C2795" w:rsidRPr="00146D79">
        <w:rPr>
          <w:bCs/>
        </w:rPr>
        <w:t>cm pločio rankogaliais:</w:t>
      </w:r>
    </w:p>
    <w:p w:rsidR="003C2795" w:rsidRPr="00146D79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rPr>
          <w:szCs w:val="24"/>
          <w:lang w:eastAsia="lt-LT"/>
        </w:rPr>
        <w:t>rankogalis sukirptas iš vienos pagrindinio audinio detalės;</w:t>
      </w:r>
    </w:p>
    <w:p w:rsidR="003C2795" w:rsidRPr="00146D79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rPr>
          <w:szCs w:val="24"/>
          <w:lang w:eastAsia="lt-LT"/>
        </w:rPr>
        <w:t xml:space="preserve">rankogalio sujungimo su rankove kraštas papuoštas 0,2-0,3 cm pločio įsiuvu iš </w:t>
      </w:r>
      <w:r w:rsidRPr="00333C2F">
        <w:rPr>
          <w:szCs w:val="24"/>
          <w:lang w:eastAsia="lt-LT"/>
        </w:rPr>
        <w:t xml:space="preserve">nustatytos spalvos </w:t>
      </w:r>
      <w:proofErr w:type="spellStart"/>
      <w:r w:rsidRPr="00146D79">
        <w:rPr>
          <w:szCs w:val="24"/>
          <w:lang w:eastAsia="lt-LT"/>
        </w:rPr>
        <w:t>apdailinio</w:t>
      </w:r>
      <w:proofErr w:type="spellEnd"/>
      <w:r w:rsidRPr="00146D79">
        <w:rPr>
          <w:szCs w:val="24"/>
          <w:lang w:eastAsia="lt-LT"/>
        </w:rPr>
        <w:t xml:space="preserve"> audinio;</w:t>
      </w:r>
    </w:p>
    <w:p w:rsidR="003C2795" w:rsidRPr="00146D79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146D79">
        <w:rPr>
          <w:szCs w:val="24"/>
          <w:lang w:eastAsia="lt-LT"/>
        </w:rPr>
        <w:t>rankogalio</w:t>
      </w:r>
      <w:r w:rsidRPr="00146D79">
        <w:rPr>
          <w:szCs w:val="24"/>
        </w:rPr>
        <w:t xml:space="preserve"> prisiuvimo siūlė nupeltakiuota </w:t>
      </w:r>
      <w:r w:rsidRPr="00146D79">
        <w:rPr>
          <w:bCs/>
        </w:rPr>
        <w:t>dvigubu</w:t>
      </w:r>
      <w:r w:rsidRPr="00146D79">
        <w:rPr>
          <w:szCs w:val="24"/>
        </w:rPr>
        <w:t xml:space="preserve"> apdailos peltakiu.</w:t>
      </w:r>
    </w:p>
    <w:p w:rsidR="003C2795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bCs/>
        </w:rPr>
        <w:lastRenderedPageBreak/>
        <w:t xml:space="preserve">Prie </w:t>
      </w:r>
      <w:r w:rsidR="00A00FE7" w:rsidRPr="00A00FE7">
        <w:t>SP ir KOP kareivio</w:t>
      </w:r>
      <w:r w:rsidR="00A00FE7" w:rsidRPr="00C03703">
        <w:rPr>
          <w:b/>
        </w:rPr>
        <w:t xml:space="preserve"> </w:t>
      </w:r>
      <w:r w:rsidRPr="00333C2F">
        <w:rPr>
          <w:szCs w:val="24"/>
        </w:rPr>
        <w:t>milinės</w:t>
      </w:r>
      <w:r>
        <w:rPr>
          <w:bCs/>
        </w:rPr>
        <w:t xml:space="preserve"> rankovių prisiuvami nustatyto pavyzdžio skiriamieji ženklai:</w:t>
      </w:r>
    </w:p>
    <w:p w:rsidR="003C2795" w:rsidRPr="00333C2F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prie kairės rankovės – tarnybos ženklas;</w:t>
      </w:r>
    </w:p>
    <w:p w:rsidR="003C2795" w:rsidRPr="00146D79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333C2F">
        <w:rPr>
          <w:szCs w:val="24"/>
          <w:lang w:eastAsia="lt-LT"/>
        </w:rPr>
        <w:t>prie dešinės</w:t>
      </w:r>
      <w:r w:rsidRPr="00146D79">
        <w:t xml:space="preserve"> rankovės </w:t>
      </w:r>
      <w:r w:rsidRPr="00146D79">
        <w:rPr>
          <w:bCs/>
        </w:rPr>
        <w:t>–</w:t>
      </w:r>
      <w:r w:rsidRPr="00146D79">
        <w:t xml:space="preserve"> antsiuvas „LIETUVA“ ir antsiuvas su LR valstybės vėliavos atvaizdu</w:t>
      </w:r>
      <w:r>
        <w:rPr>
          <w:bCs/>
        </w:rPr>
        <w:t>.</w:t>
      </w:r>
    </w:p>
    <w:p w:rsidR="00A00FE7" w:rsidRDefault="00A00FE7" w:rsidP="00A00FE7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bCs/>
        </w:rPr>
        <w:t>Prie orkestranto</w:t>
      </w:r>
      <w:r w:rsidRPr="00C03703">
        <w:rPr>
          <w:b/>
        </w:rPr>
        <w:t xml:space="preserve"> </w:t>
      </w:r>
      <w:r w:rsidRPr="00333C2F">
        <w:rPr>
          <w:szCs w:val="24"/>
        </w:rPr>
        <w:t>milinės</w:t>
      </w:r>
      <w:r>
        <w:rPr>
          <w:bCs/>
        </w:rPr>
        <w:t xml:space="preserve"> rankovių prisiuvami nustatyto pavyzdžio skiriamieji ženklai:</w:t>
      </w:r>
    </w:p>
    <w:p w:rsidR="00A00FE7" w:rsidRPr="00333C2F" w:rsidRDefault="00A00FE7" w:rsidP="00A00FE7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prie kairės rankovės – </w:t>
      </w:r>
      <w:r w:rsidRPr="00146D79">
        <w:t>antsiuvas „</w:t>
      </w:r>
      <w:r>
        <w:t>Orkestras“ ir</w:t>
      </w:r>
      <w:r w:rsidRPr="00146D79">
        <w:t xml:space="preserve"> </w:t>
      </w:r>
      <w:r w:rsidRPr="00333C2F">
        <w:rPr>
          <w:szCs w:val="24"/>
          <w:lang w:eastAsia="lt-LT"/>
        </w:rPr>
        <w:t>tarnybos ženklas;</w:t>
      </w:r>
    </w:p>
    <w:p w:rsidR="00A00FE7" w:rsidRPr="00146D79" w:rsidRDefault="00A00FE7" w:rsidP="00A00FE7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333C2F">
        <w:rPr>
          <w:szCs w:val="24"/>
          <w:lang w:eastAsia="lt-LT"/>
        </w:rPr>
        <w:t>prie dešinės</w:t>
      </w:r>
      <w:r w:rsidRPr="00146D79">
        <w:t xml:space="preserve"> rankovės </w:t>
      </w:r>
      <w:r w:rsidRPr="00146D79">
        <w:rPr>
          <w:bCs/>
        </w:rPr>
        <w:t>–</w:t>
      </w:r>
      <w:r w:rsidRPr="00146D79">
        <w:t xml:space="preserve"> antsiuvas „LIETUVA“ ir antsiuvas su LR valstybės vėliavos atvaizdu</w:t>
      </w:r>
      <w:r>
        <w:rPr>
          <w:bCs/>
        </w:rPr>
        <w:t>.</w:t>
      </w:r>
    </w:p>
    <w:p w:rsidR="003C2795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</w:t>
      </w:r>
      <w:r w:rsidR="00A00FE7">
        <w:rPr>
          <w:szCs w:val="24"/>
        </w:rPr>
        <w:t>ių</w:t>
      </w:r>
      <w:r w:rsidRPr="00720A58">
        <w:rPr>
          <w:bCs/>
        </w:rPr>
        <w:t xml:space="preserve"> nugaroje </w:t>
      </w:r>
      <w:r>
        <w:rPr>
          <w:bCs/>
        </w:rPr>
        <w:t xml:space="preserve">suformuota </w:t>
      </w:r>
      <w:r w:rsidRPr="00720A58">
        <w:rPr>
          <w:bCs/>
        </w:rPr>
        <w:t>6,5</w:t>
      </w:r>
      <w:r>
        <w:rPr>
          <w:bCs/>
        </w:rPr>
        <w:t xml:space="preserve"> (±0,</w:t>
      </w:r>
      <w:r w:rsidR="00CC75D3">
        <w:rPr>
          <w:bCs/>
        </w:rPr>
        <w:t>2</w:t>
      </w:r>
      <w:r>
        <w:rPr>
          <w:bCs/>
        </w:rPr>
        <w:t>)</w:t>
      </w:r>
      <w:r w:rsidRPr="00720A58">
        <w:rPr>
          <w:bCs/>
        </w:rPr>
        <w:t xml:space="preserve"> cm gylio abipusė klostė, prasidedanti nuo apyka</w:t>
      </w:r>
      <w:r>
        <w:rPr>
          <w:bCs/>
        </w:rPr>
        <w:t>klės, kuri sutvir</w:t>
      </w:r>
      <w:r w:rsidR="00CC75D3">
        <w:rPr>
          <w:bCs/>
        </w:rPr>
        <w:t>tinta dviem skersiniais 10 (±0,3</w:t>
      </w:r>
      <w:r>
        <w:rPr>
          <w:bCs/>
        </w:rPr>
        <w:t>)</w:t>
      </w:r>
      <w:r w:rsidRPr="00720A58">
        <w:rPr>
          <w:bCs/>
        </w:rPr>
        <w:t xml:space="preserve"> </w:t>
      </w:r>
      <w:r>
        <w:rPr>
          <w:bCs/>
        </w:rPr>
        <w:t>cm ilgio peltakiais (nugaros viršutinėje dalyje ir ties liemeniu).</w:t>
      </w:r>
    </w:p>
    <w:p w:rsidR="003C2795" w:rsidRDefault="00A00FE7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Milinių</w:t>
      </w:r>
      <w:r w:rsidR="003C2795">
        <w:rPr>
          <w:bCs/>
        </w:rPr>
        <w:t xml:space="preserve"> nugaros klostė </w:t>
      </w:r>
      <w:r w:rsidR="003C2795" w:rsidRPr="00720A58">
        <w:rPr>
          <w:bCs/>
        </w:rPr>
        <w:t xml:space="preserve">pasibaigia skeltuku, </w:t>
      </w:r>
      <w:r w:rsidR="003C2795">
        <w:rPr>
          <w:bCs/>
        </w:rPr>
        <w:t xml:space="preserve">kurio kraštai apsiuvami pagrindinio audinio apsiuvais. Skeltukas </w:t>
      </w:r>
      <w:r w:rsidR="003C2795" w:rsidRPr="00720A58">
        <w:rPr>
          <w:bCs/>
        </w:rPr>
        <w:t xml:space="preserve">puošiamas 5-mis mažomis sagomis </w:t>
      </w:r>
      <w:r w:rsidR="003C2795">
        <w:rPr>
          <w:bCs/>
        </w:rPr>
        <w:t xml:space="preserve">su Vyčiu. </w:t>
      </w:r>
    </w:p>
    <w:p w:rsidR="003C2795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</w:t>
      </w:r>
      <w:r w:rsidR="00A00FE7">
        <w:rPr>
          <w:szCs w:val="24"/>
        </w:rPr>
        <w:t>ių</w:t>
      </w:r>
      <w:r>
        <w:rPr>
          <w:bCs/>
        </w:rPr>
        <w:t xml:space="preserve"> n</w:t>
      </w:r>
      <w:r w:rsidRPr="00720A58">
        <w:rPr>
          <w:bCs/>
        </w:rPr>
        <w:t xml:space="preserve">ugaroje ties liemeniu tvirtinami du vienas ant kito užeinantys dekoratyviniai dirželiai, </w:t>
      </w:r>
      <w:r>
        <w:rPr>
          <w:bCs/>
        </w:rPr>
        <w:t xml:space="preserve">sutvirtinti tarpusavyje </w:t>
      </w:r>
      <w:r w:rsidRPr="00720A58">
        <w:rPr>
          <w:bCs/>
        </w:rPr>
        <w:t>3-mis d</w:t>
      </w:r>
      <w:r>
        <w:rPr>
          <w:bCs/>
        </w:rPr>
        <w:t>idelėmis sagomis su Vyčiu:</w:t>
      </w:r>
    </w:p>
    <w:p w:rsidR="003C2795" w:rsidRPr="00333C2F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dirželių viršutinė dalis kerpama iš pagrindinio audinio, apatinė – iš pamušalo;</w:t>
      </w:r>
    </w:p>
    <w:p w:rsidR="003C2795" w:rsidRPr="00A83E21" w:rsidRDefault="003C2795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dirželių</w:t>
      </w:r>
      <w:r w:rsidRPr="00A83E21">
        <w:t xml:space="preserve"> kraštai nupeltakiuoti dvigubu apdailos peltakiu.</w:t>
      </w:r>
    </w:p>
    <w:p w:rsidR="003C2795" w:rsidRPr="009E5686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Milin</w:t>
      </w:r>
      <w:r w:rsidR="00A00FE7">
        <w:rPr>
          <w:szCs w:val="24"/>
        </w:rPr>
        <w:t>ių</w:t>
      </w:r>
      <w:r w:rsidRPr="0022102C">
        <w:rPr>
          <w:szCs w:val="24"/>
          <w:lang w:eastAsia="lt-LT"/>
        </w:rPr>
        <w:t xml:space="preserve"> ilgis turi būti toks, kad nuo </w:t>
      </w:r>
      <w:r>
        <w:rPr>
          <w:szCs w:val="24"/>
          <w:lang w:eastAsia="lt-LT"/>
        </w:rPr>
        <w:t xml:space="preserve">milinės </w:t>
      </w:r>
      <w:r w:rsidRPr="0022102C">
        <w:rPr>
          <w:szCs w:val="24"/>
          <w:lang w:eastAsia="lt-LT"/>
        </w:rPr>
        <w:t>apačios iki žemės būtų 40 cm atstumas (matuojama avint batus)</w:t>
      </w:r>
      <w:r>
        <w:rPr>
          <w:bCs/>
        </w:rPr>
        <w:t>.</w:t>
      </w:r>
    </w:p>
    <w:p w:rsidR="003C2795" w:rsidRPr="0047399F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</w:t>
      </w:r>
      <w:r w:rsidR="00A00FE7">
        <w:rPr>
          <w:szCs w:val="24"/>
        </w:rPr>
        <w:t>s</w:t>
      </w:r>
      <w:r>
        <w:rPr>
          <w:bCs/>
        </w:rPr>
        <w:t xml:space="preserve"> siuvam</w:t>
      </w:r>
      <w:r w:rsidR="00A00FE7">
        <w:rPr>
          <w:bCs/>
        </w:rPr>
        <w:t>os</w:t>
      </w:r>
      <w:r>
        <w:rPr>
          <w:bCs/>
        </w:rPr>
        <w:t xml:space="preserve"> su pamušalu. Pamušalo korpuso viršutinė dalis (iki liemens) sutvirtinta su š</w:t>
      </w:r>
      <w:r>
        <w:rPr>
          <w:szCs w:val="24"/>
          <w:lang w:eastAsia="lt-LT"/>
        </w:rPr>
        <w:t>iltinamuoju įdėklu.</w:t>
      </w:r>
    </w:p>
    <w:p w:rsidR="003C2795" w:rsidRPr="000B35E9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szCs w:val="24"/>
        </w:rPr>
        <w:t>Pamušalo</w:t>
      </w:r>
      <w:r>
        <w:rPr>
          <w:szCs w:val="24"/>
          <w:lang w:eastAsia="lt-LT"/>
        </w:rPr>
        <w:t xml:space="preserve"> apačia užbaigiama uždara siūle. Peltakio plotis </w:t>
      </w:r>
      <w:r w:rsidRPr="0055027F">
        <w:t>–</w:t>
      </w:r>
      <w:r>
        <w:t xml:space="preserve"> </w:t>
      </w:r>
      <w:r>
        <w:rPr>
          <w:szCs w:val="24"/>
          <w:lang w:eastAsia="lt-LT"/>
        </w:rPr>
        <w:t xml:space="preserve">1,5 </w:t>
      </w:r>
      <w:r w:rsidRPr="0040382F">
        <w:t>(±0,1)</w:t>
      </w:r>
      <w:r>
        <w:t xml:space="preserve"> cm.</w:t>
      </w:r>
    </w:p>
    <w:p w:rsidR="003C2795" w:rsidRPr="003D106D" w:rsidRDefault="003D106D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D106D">
        <w:rPr>
          <w:szCs w:val="24"/>
        </w:rPr>
        <w:t>Pamušalo apačia su gaminio viršumi sutvirtinami tarpusavyje tekstilinių juostelių pagalba.</w:t>
      </w:r>
    </w:p>
    <w:p w:rsidR="00FE310A" w:rsidRPr="00FE310A" w:rsidRDefault="00A00FE7" w:rsidP="00FE310A">
      <w:pPr>
        <w:numPr>
          <w:ilvl w:val="0"/>
          <w:numId w:val="19"/>
        </w:numPr>
        <w:tabs>
          <w:tab w:val="left" w:pos="851"/>
        </w:tabs>
        <w:jc w:val="both"/>
        <w:rPr>
          <w:szCs w:val="24"/>
        </w:rPr>
      </w:pPr>
      <w:r>
        <w:rPr>
          <w:szCs w:val="24"/>
        </w:rPr>
        <w:t>Milinių k</w:t>
      </w:r>
      <w:r w:rsidR="00FE310A" w:rsidRPr="00FE310A">
        <w:rPr>
          <w:szCs w:val="24"/>
        </w:rPr>
        <w:t xml:space="preserve">airėje pamušalo priekio puselėje (krūtinės aukštyje) įsiūti 6-7 cm aukščio </w:t>
      </w:r>
      <w:proofErr w:type="spellStart"/>
      <w:r w:rsidR="00FE310A" w:rsidRPr="00FE310A">
        <w:rPr>
          <w:szCs w:val="24"/>
        </w:rPr>
        <w:t>įdūrai</w:t>
      </w:r>
      <w:proofErr w:type="spellEnd"/>
      <w:r w:rsidR="00FE310A" w:rsidRPr="00FE310A">
        <w:rPr>
          <w:szCs w:val="24"/>
        </w:rPr>
        <w:t xml:space="preserve"> iš pagrindinio audinio, kuriuose </w:t>
      </w:r>
      <w:r w:rsidR="00FE310A" w:rsidRPr="00FE310A">
        <w:rPr>
          <w:bCs/>
        </w:rPr>
        <w:t xml:space="preserve">išsiūta 14 </w:t>
      </w:r>
      <w:r w:rsidR="00FE310A" w:rsidRPr="00FE310A">
        <w:t xml:space="preserve">(±0,5) </w:t>
      </w:r>
      <w:r w:rsidR="00FE310A" w:rsidRPr="00FE310A">
        <w:rPr>
          <w:bCs/>
        </w:rPr>
        <w:t xml:space="preserve">cm </w:t>
      </w:r>
      <w:r w:rsidR="00FE310A">
        <w:rPr>
          <w:bCs/>
        </w:rPr>
        <w:t>ilgio vidi</w:t>
      </w:r>
      <w:r w:rsidR="00FE310A" w:rsidRPr="00FE310A">
        <w:rPr>
          <w:bCs/>
        </w:rPr>
        <w:t>n</w:t>
      </w:r>
      <w:r w:rsidR="00FE310A">
        <w:rPr>
          <w:bCs/>
        </w:rPr>
        <w:t>ė</w:t>
      </w:r>
      <w:r w:rsidR="00FE310A" w:rsidRPr="00FE310A">
        <w:rPr>
          <w:bCs/>
        </w:rPr>
        <w:t xml:space="preserve"> kišen</w:t>
      </w:r>
      <w:r w:rsidR="00FE310A">
        <w:rPr>
          <w:bCs/>
        </w:rPr>
        <w:t>ė</w:t>
      </w:r>
      <w:r w:rsidR="00FE310A" w:rsidRPr="00FE310A">
        <w:rPr>
          <w:bCs/>
        </w:rPr>
        <w:t>:</w:t>
      </w:r>
    </w:p>
    <w:p w:rsidR="00FE310A" w:rsidRPr="00FE310A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galuose padaryti </w:t>
      </w:r>
      <w:proofErr w:type="spellStart"/>
      <w:r w:rsidRPr="00FE310A">
        <w:rPr>
          <w:szCs w:val="24"/>
        </w:rPr>
        <w:t>įtvirčiai</w:t>
      </w:r>
      <w:proofErr w:type="spellEnd"/>
      <w:r w:rsidRPr="00FE310A">
        <w:rPr>
          <w:szCs w:val="24"/>
        </w:rPr>
        <w:t xml:space="preserve"> spec. mašina;</w:t>
      </w:r>
    </w:p>
    <w:p w:rsidR="00FE310A" w:rsidRPr="00FE310A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</w:t>
      </w:r>
      <w:proofErr w:type="spellStart"/>
      <w:r w:rsidRPr="00FE310A">
        <w:rPr>
          <w:szCs w:val="24"/>
        </w:rPr>
        <w:t>kišenės</w:t>
      </w:r>
      <w:proofErr w:type="spellEnd"/>
      <w:r w:rsidRPr="00FE310A">
        <w:rPr>
          <w:szCs w:val="24"/>
        </w:rPr>
        <w:t xml:space="preserve"> maišeliai kerpami iš kišeninio audinio. Prie apatinio kišenės maišelio užsiūtas apsiuvas iš pamušalo;</w:t>
      </w:r>
    </w:p>
    <w:p w:rsidR="00FE310A" w:rsidRPr="00FE310A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vidinės</w:t>
      </w:r>
      <w:r w:rsidRPr="00FE310A">
        <w:rPr>
          <w:szCs w:val="24"/>
        </w:rPr>
        <w:t xml:space="preserve"> kišenės maišelio gylis ne mažiau kaip 18 cm, matuojant nuo kišenės vidurio;</w:t>
      </w:r>
    </w:p>
    <w:p w:rsidR="003C2795" w:rsidRDefault="00FE310A" w:rsidP="00FE310A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</w:rPr>
      </w:pPr>
      <w:r w:rsidRPr="00FE310A">
        <w:rPr>
          <w:szCs w:val="24"/>
          <w:lang w:eastAsia="lt-LT"/>
        </w:rPr>
        <w:t>vidinė</w:t>
      </w:r>
      <w:r w:rsidRPr="00FE310A">
        <w:rPr>
          <w:szCs w:val="24"/>
        </w:rPr>
        <w:t xml:space="preserve"> kišenė užsegama saga ir kabančia kilpa iš tekstilinės juostelės bei pridengiama trikampio formos detale (detalė suformuota, sulanksčius kvadratinę pamušalo detalę).</w:t>
      </w:r>
    </w:p>
    <w:p w:rsidR="008661BF" w:rsidRPr="0022102C" w:rsidRDefault="00C706F2" w:rsidP="008661BF">
      <w:pPr>
        <w:numPr>
          <w:ilvl w:val="0"/>
          <w:numId w:val="19"/>
        </w:numPr>
        <w:tabs>
          <w:tab w:val="left" w:pos="851"/>
        </w:tabs>
        <w:jc w:val="both"/>
        <w:rPr>
          <w:szCs w:val="24"/>
          <w:lang w:eastAsia="lt-LT"/>
        </w:rPr>
      </w:pPr>
      <w:r>
        <w:rPr>
          <w:szCs w:val="24"/>
        </w:rPr>
        <w:t>Milinėse</w:t>
      </w:r>
      <w:r w:rsidR="008661BF" w:rsidRPr="0022102C">
        <w:rPr>
          <w:szCs w:val="24"/>
          <w:lang w:eastAsia="lt-LT"/>
        </w:rPr>
        <w:t xml:space="preserve"> turi būti įsiūta pakaba iš tekstilinės juostelės.</w:t>
      </w:r>
    </w:p>
    <w:p w:rsidR="008661BF" w:rsidRPr="00442B99" w:rsidRDefault="008661BF" w:rsidP="008661BF">
      <w:pPr>
        <w:pStyle w:val="Heading31"/>
        <w:tabs>
          <w:tab w:val="left" w:pos="709"/>
        </w:tabs>
        <w:spacing w:before="120"/>
        <w:ind w:left="680"/>
        <w:jc w:val="center"/>
        <w:rPr>
          <w:b/>
        </w:rPr>
      </w:pPr>
      <w:r>
        <w:rPr>
          <w:b/>
        </w:rPr>
        <w:t>PENKTA</w:t>
      </w:r>
      <w:r w:rsidRPr="00442B99">
        <w:rPr>
          <w:b/>
        </w:rPr>
        <w:t>SIS SKIRSNIS</w:t>
      </w:r>
    </w:p>
    <w:p w:rsidR="00C03703" w:rsidRPr="00442B99" w:rsidRDefault="00C03703" w:rsidP="00C03703">
      <w:pPr>
        <w:pStyle w:val="Heading31"/>
        <w:tabs>
          <w:tab w:val="left" w:pos="709"/>
        </w:tabs>
        <w:spacing w:after="120"/>
        <w:jc w:val="center"/>
        <w:rPr>
          <w:b/>
        </w:rPr>
      </w:pPr>
      <w:r w:rsidRPr="00442B99">
        <w:rPr>
          <w:b/>
        </w:rPr>
        <w:t xml:space="preserve">REIKALAVIMAI </w:t>
      </w:r>
      <w:r w:rsidRPr="0022102C">
        <w:rPr>
          <w:b/>
        </w:rPr>
        <w:t>ORKESTRANT</w:t>
      </w:r>
      <w:r>
        <w:rPr>
          <w:b/>
        </w:rPr>
        <w:t>ĖS</w:t>
      </w:r>
      <w:r w:rsidRPr="0022102C">
        <w:rPr>
          <w:b/>
        </w:rPr>
        <w:t xml:space="preserve"> MILIN</w:t>
      </w:r>
      <w:r>
        <w:rPr>
          <w:b/>
        </w:rPr>
        <w:t xml:space="preserve">ĖS </w:t>
      </w:r>
      <w:r w:rsidRPr="00442B99">
        <w:rPr>
          <w:b/>
        </w:rPr>
        <w:t>MODELIUI</w:t>
      </w:r>
    </w:p>
    <w:p w:rsidR="003C2795" w:rsidRPr="003C2795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Milinės m</w:t>
      </w:r>
      <w:r w:rsidR="008661BF">
        <w:rPr>
          <w:szCs w:val="24"/>
        </w:rPr>
        <w:t>odelio eskizai pateikti Priedo 1</w:t>
      </w:r>
      <w:r w:rsidR="00A31E4F">
        <w:rPr>
          <w:szCs w:val="24"/>
        </w:rPr>
        <w:t>3</w:t>
      </w:r>
      <w:r>
        <w:rPr>
          <w:szCs w:val="24"/>
        </w:rPr>
        <w:t xml:space="preserve"> eskize</w:t>
      </w:r>
      <w:r w:rsidRPr="00333C2F">
        <w:rPr>
          <w:szCs w:val="24"/>
        </w:rPr>
        <w:t>.</w:t>
      </w:r>
    </w:p>
    <w:p w:rsidR="003C2795" w:rsidRDefault="003C2795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Milinė siuvama iš techninės specifikacijos </w:t>
      </w:r>
      <w:r w:rsidR="00FE590C">
        <w:rPr>
          <w:szCs w:val="24"/>
        </w:rPr>
        <w:t>3 punkte</w:t>
      </w:r>
      <w:r w:rsidRPr="00333C2F">
        <w:rPr>
          <w:szCs w:val="24"/>
        </w:rPr>
        <w:t xml:space="preserve"> nustatytos spalvos (samanų) pagrindinio audinio ir puošiama nustatytos spalvos (geltonos) </w:t>
      </w:r>
      <w:proofErr w:type="spellStart"/>
      <w:r w:rsidRPr="00333C2F">
        <w:rPr>
          <w:szCs w:val="24"/>
        </w:rPr>
        <w:t>apdailiniu</w:t>
      </w:r>
      <w:proofErr w:type="spellEnd"/>
      <w:r w:rsidRPr="00333C2F">
        <w:rPr>
          <w:szCs w:val="24"/>
        </w:rPr>
        <w:t xml:space="preserve"> audiniu.</w:t>
      </w:r>
    </w:p>
    <w:p w:rsidR="0022102C" w:rsidRDefault="00FE310A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Milinė </w:t>
      </w:r>
      <w:r w:rsidRPr="00CC75D3">
        <w:rPr>
          <w:bCs/>
        </w:rPr>
        <w:t>–</w:t>
      </w:r>
      <w:r w:rsidR="0022102C">
        <w:rPr>
          <w:szCs w:val="24"/>
        </w:rPr>
        <w:t xml:space="preserve"> </w:t>
      </w:r>
      <w:r w:rsidR="0022102C" w:rsidRPr="0022102C">
        <w:rPr>
          <w:szCs w:val="24"/>
        </w:rPr>
        <w:t xml:space="preserve">pusiau prigludusio silueto, su atskirai kirptais </w:t>
      </w:r>
      <w:proofErr w:type="spellStart"/>
      <w:r w:rsidR="0022102C" w:rsidRPr="0022102C">
        <w:rPr>
          <w:szCs w:val="24"/>
        </w:rPr>
        <w:t>šoneliais</w:t>
      </w:r>
      <w:proofErr w:type="spellEnd"/>
      <w:r w:rsidR="0022102C" w:rsidRPr="0022102C">
        <w:rPr>
          <w:szCs w:val="24"/>
        </w:rPr>
        <w:t>, su skeltuku nugaroje.</w:t>
      </w:r>
    </w:p>
    <w:p w:rsidR="0022102C" w:rsidRPr="00CC75D3" w:rsidRDefault="0022102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CC75D3">
        <w:rPr>
          <w:szCs w:val="24"/>
        </w:rPr>
        <w:t xml:space="preserve"> Milinės kišenės</w:t>
      </w:r>
      <w:r w:rsidRPr="00CC75D3">
        <w:rPr>
          <w:szCs w:val="24"/>
          <w:lang w:eastAsia="lt-LT"/>
        </w:rPr>
        <w:t xml:space="preserve"> </w:t>
      </w:r>
      <w:r w:rsidRPr="00CC75D3">
        <w:rPr>
          <w:bCs/>
        </w:rPr>
        <w:t xml:space="preserve">– žemiau liemens linijos, </w:t>
      </w:r>
      <w:r w:rsidR="003C2795" w:rsidRPr="00CC75D3">
        <w:rPr>
          <w:bCs/>
        </w:rPr>
        <w:t>suformuotos siūlėje</w:t>
      </w:r>
      <w:r w:rsidRPr="00CC75D3">
        <w:rPr>
          <w:bCs/>
        </w:rPr>
        <w:t>:</w:t>
      </w:r>
    </w:p>
    <w:p w:rsidR="0022102C" w:rsidRPr="00333C2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F43965">
        <w:t>kišenės</w:t>
      </w:r>
      <w:r w:rsidRPr="00F43965">
        <w:rPr>
          <w:bCs/>
        </w:rPr>
        <w:t xml:space="preserve"> </w:t>
      </w:r>
      <w:r w:rsidRPr="00333C2F">
        <w:rPr>
          <w:szCs w:val="24"/>
          <w:lang w:eastAsia="lt-LT"/>
        </w:rPr>
        <w:t xml:space="preserve">įėjimas nupeltakiuotas </w:t>
      </w:r>
      <w:r w:rsidR="00FE310A">
        <w:rPr>
          <w:szCs w:val="24"/>
          <w:lang w:eastAsia="lt-LT"/>
        </w:rPr>
        <w:t xml:space="preserve">3 (±0,1) cm pločio </w:t>
      </w:r>
      <w:r w:rsidRPr="00333C2F">
        <w:rPr>
          <w:szCs w:val="24"/>
          <w:lang w:eastAsia="lt-LT"/>
        </w:rPr>
        <w:t>apdailos peltakiu;</w:t>
      </w:r>
    </w:p>
    <w:p w:rsidR="0022102C" w:rsidRPr="00F43965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kišenės maišeliai</w:t>
      </w:r>
      <w:r w:rsidR="00F43965" w:rsidRPr="00F43965">
        <w:t xml:space="preserve"> kerpami iš kišeninio audinio.</w:t>
      </w:r>
    </w:p>
    <w:p w:rsidR="0022102C" w:rsidRPr="0022102C" w:rsidRDefault="0022102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Milinė </w:t>
      </w:r>
      <w:r w:rsidRPr="0022102C">
        <w:rPr>
          <w:szCs w:val="24"/>
        </w:rPr>
        <w:t>užsegama dvieiliu užsegimu trimis poromis didelių sagų su Vyčiu</w:t>
      </w:r>
      <w:r w:rsidRPr="004E7EA9">
        <w:rPr>
          <w:szCs w:val="24"/>
        </w:rPr>
        <w:t xml:space="preserve">. </w:t>
      </w:r>
      <w:r w:rsidR="00FE310A">
        <w:rPr>
          <w:szCs w:val="24"/>
        </w:rPr>
        <w:t xml:space="preserve">Dešinės </w:t>
      </w:r>
      <w:r w:rsidRPr="004E7EA9">
        <w:rPr>
          <w:szCs w:val="24"/>
        </w:rPr>
        <w:t>priekio puselė</w:t>
      </w:r>
      <w:r w:rsidR="00FA44BC" w:rsidRPr="004E7EA9">
        <w:rPr>
          <w:szCs w:val="24"/>
        </w:rPr>
        <w:t xml:space="preserve">s </w:t>
      </w:r>
      <w:r w:rsidR="00FE310A">
        <w:rPr>
          <w:szCs w:val="24"/>
        </w:rPr>
        <w:t>atv</w:t>
      </w:r>
      <w:r w:rsidR="002A6DF3">
        <w:rPr>
          <w:szCs w:val="24"/>
        </w:rPr>
        <w:t>artas gali būti prisegamas maža saga su Vyčiu (tam dešiniajame atvarte išsiūta kilpa su akute).</w:t>
      </w:r>
    </w:p>
    <w:p w:rsidR="0022102C" w:rsidRPr="0022102C" w:rsidRDefault="000E0843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Milinės </w:t>
      </w:r>
      <w:r w:rsidR="0022102C" w:rsidRPr="0022102C">
        <w:rPr>
          <w:szCs w:val="24"/>
        </w:rPr>
        <w:t>užsegimo kilpos siuvamos su akute.</w:t>
      </w:r>
    </w:p>
    <w:p w:rsidR="000E0843" w:rsidRPr="0022102C" w:rsidRDefault="007125DE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>Milinė siuvama su atverčiama apykakle</w:t>
      </w:r>
      <w:r>
        <w:rPr>
          <w:szCs w:val="24"/>
        </w:rPr>
        <w:t xml:space="preserve"> ir stove</w:t>
      </w:r>
      <w:r w:rsidR="000E0843" w:rsidRPr="0022102C">
        <w:rPr>
          <w:szCs w:val="24"/>
        </w:rPr>
        <w:t>.</w:t>
      </w:r>
    </w:p>
    <w:p w:rsidR="0022102C" w:rsidRPr="0022102C" w:rsidRDefault="000E0843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Milinės</w:t>
      </w:r>
      <w:r w:rsidRPr="0022102C">
        <w:rPr>
          <w:szCs w:val="24"/>
        </w:rPr>
        <w:t xml:space="preserve"> </w:t>
      </w:r>
      <w:r>
        <w:rPr>
          <w:szCs w:val="24"/>
        </w:rPr>
        <w:t xml:space="preserve">apykaklė ir </w:t>
      </w:r>
      <w:r w:rsidR="0022102C" w:rsidRPr="0022102C">
        <w:rPr>
          <w:szCs w:val="24"/>
        </w:rPr>
        <w:t xml:space="preserve">priekio puselių kraštai nupeltakiuoti </w:t>
      </w:r>
      <w:r w:rsidRPr="00333C2F">
        <w:rPr>
          <w:szCs w:val="24"/>
        </w:rPr>
        <w:t>viengubu apdailos peltakiu</w:t>
      </w:r>
      <w:r w:rsidR="0022102C" w:rsidRPr="0022102C">
        <w:rPr>
          <w:szCs w:val="24"/>
        </w:rPr>
        <w:t>.</w:t>
      </w:r>
    </w:p>
    <w:p w:rsidR="0022102C" w:rsidRPr="0022102C" w:rsidRDefault="0022102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22102C">
        <w:rPr>
          <w:szCs w:val="24"/>
        </w:rPr>
        <w:t>Nugara siuvama su vidurio siūle, pasibaigiančia skeltuku.</w:t>
      </w:r>
    </w:p>
    <w:p w:rsidR="0022102C" w:rsidRPr="0022102C" w:rsidRDefault="0058342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</w:rPr>
        <w:lastRenderedPageBreak/>
        <w:t>Į</w:t>
      </w:r>
      <w:r w:rsidRPr="0022102C">
        <w:rPr>
          <w:szCs w:val="24"/>
        </w:rPr>
        <w:t xml:space="preserve"> rankovės prisiuvimo</w:t>
      </w:r>
      <w:r w:rsidRPr="0022102C">
        <w:rPr>
          <w:szCs w:val="24"/>
          <w:lang w:eastAsia="lt-LT"/>
        </w:rPr>
        <w:t xml:space="preserve"> siūlę įsiūti antpečiai taip, kad </w:t>
      </w:r>
      <w:r>
        <w:rPr>
          <w:szCs w:val="24"/>
          <w:lang w:eastAsia="lt-LT"/>
        </w:rPr>
        <w:t xml:space="preserve">2/3 antpečio pločio </w:t>
      </w:r>
      <w:r w:rsidRPr="0022102C">
        <w:rPr>
          <w:szCs w:val="24"/>
          <w:lang w:eastAsia="lt-LT"/>
        </w:rPr>
        <w:t>būtų priekyje nuo pečių siūlės</w:t>
      </w:r>
      <w:r w:rsidR="0022102C" w:rsidRPr="0022102C">
        <w:rPr>
          <w:szCs w:val="24"/>
          <w:lang w:eastAsia="lt-LT"/>
        </w:rPr>
        <w:t>:</w:t>
      </w:r>
    </w:p>
    <w:p w:rsidR="00FA44BC" w:rsidRPr="00563B6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antpečio viršutinė dalis kerpama iš pagrindinio audinio, apatinė dalis – iš </w:t>
      </w:r>
      <w:proofErr w:type="spellStart"/>
      <w:r w:rsidRPr="00333C2F">
        <w:rPr>
          <w:szCs w:val="24"/>
          <w:lang w:eastAsia="lt-LT"/>
        </w:rPr>
        <w:t>apdailinio</w:t>
      </w:r>
      <w:proofErr w:type="spellEnd"/>
      <w:r w:rsidRPr="00333C2F">
        <w:rPr>
          <w:szCs w:val="24"/>
          <w:lang w:eastAsia="lt-LT"/>
        </w:rPr>
        <w:t xml:space="preserve"> audinio</w:t>
      </w:r>
      <w:r w:rsidR="00FA44BC" w:rsidRPr="00333C2F">
        <w:rPr>
          <w:szCs w:val="24"/>
          <w:lang w:eastAsia="lt-LT"/>
        </w:rPr>
        <w:t xml:space="preserve">, suformuojant 0,2-0,3 cm pločio kraštelį iš </w:t>
      </w:r>
      <w:proofErr w:type="spellStart"/>
      <w:r w:rsidR="00FA44BC" w:rsidRPr="00333C2F">
        <w:rPr>
          <w:szCs w:val="24"/>
          <w:lang w:eastAsia="lt-LT"/>
        </w:rPr>
        <w:t>apdailinio</w:t>
      </w:r>
      <w:proofErr w:type="spellEnd"/>
      <w:r w:rsidR="00FA44BC" w:rsidRPr="00333C2F">
        <w:rPr>
          <w:szCs w:val="24"/>
          <w:lang w:eastAsia="lt-LT"/>
        </w:rPr>
        <w:t xml:space="preserve"> audinio, matomą iš viršaus</w:t>
      </w:r>
      <w:r w:rsidR="005F3934">
        <w:rPr>
          <w:szCs w:val="24"/>
          <w:lang w:eastAsia="lt-LT"/>
        </w:rPr>
        <w:t>.</w:t>
      </w:r>
      <w:r w:rsidR="005F3934" w:rsidRPr="005F3934">
        <w:rPr>
          <w:color w:val="FF0000"/>
        </w:rPr>
        <w:t xml:space="preserve"> </w:t>
      </w:r>
      <w:r w:rsidR="005F3934" w:rsidRPr="00563B6F">
        <w:t>Orkestrantės milinių antpečių viršutinė d</w:t>
      </w:r>
      <w:r w:rsidR="004C5665" w:rsidRPr="00563B6F">
        <w:t>alis</w:t>
      </w:r>
      <w:r w:rsidR="005F3934" w:rsidRPr="00563B6F">
        <w:t xml:space="preserve"> turi būti su išsiuvinėtu ženklu „Lyra“ (išsiuvinėjimui </w:t>
      </w:r>
      <w:r w:rsidR="00B43E5C">
        <w:t>P</w:t>
      </w:r>
      <w:r w:rsidR="005F3934" w:rsidRPr="00563B6F">
        <w:t>aslaugos teikėjas pateikia sukirptas antpečių viršutin</w:t>
      </w:r>
      <w:r w:rsidR="006A5FFF" w:rsidRPr="00563B6F">
        <w:t>es dali</w:t>
      </w:r>
      <w:r w:rsidR="004C5665" w:rsidRPr="00563B6F">
        <w:t>s</w:t>
      </w:r>
      <w:r w:rsidR="005F3934" w:rsidRPr="00563B6F">
        <w:t>, pastandintas ne mažesnio kaip 70 g/m</w:t>
      </w:r>
      <w:r w:rsidR="005F3934" w:rsidRPr="00563B6F">
        <w:rPr>
          <w:vertAlign w:val="superscript"/>
        </w:rPr>
        <w:t xml:space="preserve">2 </w:t>
      </w:r>
      <w:r w:rsidR="005F3934" w:rsidRPr="00563B6F">
        <w:t xml:space="preserve">paviršinio tankio </w:t>
      </w:r>
      <w:proofErr w:type="spellStart"/>
      <w:r w:rsidR="005F3934" w:rsidRPr="00563B6F">
        <w:t>klijuotiniu</w:t>
      </w:r>
      <w:proofErr w:type="spellEnd"/>
      <w:r w:rsidR="005F3934" w:rsidRPr="00563B6F">
        <w:t xml:space="preserve"> įdėklu)</w:t>
      </w:r>
      <w:r w:rsidR="00FA44BC" w:rsidRPr="00563B6F">
        <w:rPr>
          <w:szCs w:val="24"/>
          <w:lang w:eastAsia="lt-LT"/>
        </w:rPr>
        <w:t>;</w:t>
      </w:r>
    </w:p>
    <w:p w:rsidR="0022102C" w:rsidRDefault="00FA44B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antpečio ilgis </w:t>
      </w:r>
      <w:r w:rsidR="007125DE" w:rsidRPr="00333C2F">
        <w:rPr>
          <w:szCs w:val="24"/>
          <w:lang w:eastAsia="lt-LT"/>
        </w:rPr>
        <w:t>–</w:t>
      </w:r>
      <w:r w:rsidR="007125DE">
        <w:rPr>
          <w:szCs w:val="24"/>
          <w:lang w:eastAsia="lt-LT"/>
        </w:rPr>
        <w:t xml:space="preserve"> </w:t>
      </w:r>
      <w:r w:rsidRPr="00333C2F">
        <w:rPr>
          <w:szCs w:val="24"/>
          <w:lang w:eastAsia="lt-LT"/>
        </w:rPr>
        <w:t>12</w:t>
      </w:r>
      <w:r w:rsidR="002A6DF3">
        <w:rPr>
          <w:szCs w:val="24"/>
          <w:lang w:eastAsia="lt-LT"/>
        </w:rPr>
        <w:t>,5</w:t>
      </w:r>
      <w:r w:rsidRPr="00333C2F">
        <w:rPr>
          <w:szCs w:val="24"/>
          <w:lang w:eastAsia="lt-LT"/>
        </w:rPr>
        <w:t xml:space="preserve"> cm, antpečio pagrindo plotis (ties įsiuvimo siūle) – 6 cm;</w:t>
      </w:r>
    </w:p>
    <w:p w:rsidR="00B4029B" w:rsidRPr="00333C2F" w:rsidRDefault="00B4029B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AE018C">
        <w:t>antpečio standumui užtikrinti, į jo vidų įdėtas standus neperšlampamas įdėklas</w:t>
      </w:r>
      <w:r>
        <w:t>;</w:t>
      </w:r>
    </w:p>
    <w:p w:rsidR="0022102C" w:rsidRPr="00F4684B" w:rsidRDefault="00FE310A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>
        <w:rPr>
          <w:szCs w:val="24"/>
          <w:lang w:eastAsia="lt-LT"/>
        </w:rPr>
        <w:t xml:space="preserve">laisvas </w:t>
      </w:r>
      <w:r w:rsidRPr="00BD0B23">
        <w:rPr>
          <w:bCs/>
        </w:rPr>
        <w:t xml:space="preserve">antpečio galas prie </w:t>
      </w:r>
      <w:r>
        <w:rPr>
          <w:bCs/>
        </w:rPr>
        <w:t>milinės</w:t>
      </w:r>
      <w:r w:rsidRPr="00BD0B23">
        <w:rPr>
          <w:bCs/>
        </w:rPr>
        <w:t xml:space="preserve"> pri</w:t>
      </w:r>
      <w:r>
        <w:rPr>
          <w:bCs/>
        </w:rPr>
        <w:t>tvirtinamas, prisiuvus mažą</w:t>
      </w:r>
      <w:r w:rsidRPr="00BD0B23">
        <w:rPr>
          <w:bCs/>
        </w:rPr>
        <w:t xml:space="preserve"> sag</w:t>
      </w:r>
      <w:r>
        <w:rPr>
          <w:bCs/>
        </w:rPr>
        <w:t>ą</w:t>
      </w:r>
      <w:r w:rsidRPr="00BD0B23">
        <w:rPr>
          <w:bCs/>
        </w:rPr>
        <w:t xml:space="preserve"> su Vyčiu</w:t>
      </w:r>
      <w:r w:rsidR="0022102C">
        <w:t>.</w:t>
      </w:r>
    </w:p>
    <w:p w:rsidR="006C66F2" w:rsidRPr="00146D79" w:rsidRDefault="00FA44B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Milinės</w:t>
      </w:r>
      <w:r w:rsidRPr="00146D79">
        <w:rPr>
          <w:bCs/>
        </w:rPr>
        <w:t xml:space="preserve"> rankovės </w:t>
      </w:r>
      <w:r w:rsidRPr="00146D79">
        <w:rPr>
          <w:szCs w:val="24"/>
        </w:rPr>
        <w:t>dviejų siūlių</w:t>
      </w:r>
      <w:r>
        <w:rPr>
          <w:szCs w:val="24"/>
        </w:rPr>
        <w:t>,</w:t>
      </w:r>
      <w:r w:rsidRPr="00146D79">
        <w:rPr>
          <w:szCs w:val="24"/>
        </w:rPr>
        <w:t xml:space="preserve"> statytos</w:t>
      </w:r>
      <w:r>
        <w:rPr>
          <w:szCs w:val="24"/>
        </w:rPr>
        <w:t xml:space="preserve"> į uždarą rankovių išėmą</w:t>
      </w:r>
      <w:r w:rsidR="006C66F2" w:rsidRPr="00146D79">
        <w:rPr>
          <w:szCs w:val="24"/>
        </w:rPr>
        <w:t xml:space="preserve">. Rankovės užsibaigia </w:t>
      </w:r>
      <w:r w:rsidR="00B43E5C">
        <w:rPr>
          <w:szCs w:val="24"/>
        </w:rPr>
        <w:br/>
      </w:r>
      <w:r w:rsidR="006C66F2" w:rsidRPr="00146D79">
        <w:rPr>
          <w:bCs/>
        </w:rPr>
        <w:t xml:space="preserve">15 </w:t>
      </w:r>
      <w:r w:rsidR="006C66F2" w:rsidRPr="00146D79">
        <w:rPr>
          <w:szCs w:val="24"/>
        </w:rPr>
        <w:t xml:space="preserve">(±0,2) </w:t>
      </w:r>
      <w:r w:rsidR="006C66F2" w:rsidRPr="00146D79">
        <w:rPr>
          <w:bCs/>
        </w:rPr>
        <w:t>cm pločio rankogaliais:</w:t>
      </w:r>
    </w:p>
    <w:p w:rsidR="006C66F2" w:rsidRPr="00146D79" w:rsidRDefault="006C66F2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rPr>
          <w:szCs w:val="24"/>
          <w:lang w:eastAsia="lt-LT"/>
        </w:rPr>
        <w:t>rankogalis sukirptas iš vienos pagrindinio audinio detalės;</w:t>
      </w:r>
    </w:p>
    <w:p w:rsidR="006C66F2" w:rsidRPr="00146D79" w:rsidRDefault="006C66F2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rPr>
          <w:szCs w:val="24"/>
          <w:lang w:eastAsia="lt-LT"/>
        </w:rPr>
        <w:t xml:space="preserve">rankogalio sujungimo su rankove kraštas papuoštas 0,2-0,3 cm pločio įsiuvu iš </w:t>
      </w:r>
      <w:r w:rsidRPr="00333C2F">
        <w:rPr>
          <w:szCs w:val="24"/>
          <w:lang w:eastAsia="lt-LT"/>
        </w:rPr>
        <w:t xml:space="preserve">nustatytos spalvos </w:t>
      </w:r>
      <w:proofErr w:type="spellStart"/>
      <w:r w:rsidRPr="00146D79">
        <w:rPr>
          <w:szCs w:val="24"/>
          <w:lang w:eastAsia="lt-LT"/>
        </w:rPr>
        <w:t>apdailinio</w:t>
      </w:r>
      <w:proofErr w:type="spellEnd"/>
      <w:r w:rsidRPr="00146D79">
        <w:rPr>
          <w:szCs w:val="24"/>
          <w:lang w:eastAsia="lt-LT"/>
        </w:rPr>
        <w:t xml:space="preserve"> audinio;</w:t>
      </w:r>
    </w:p>
    <w:p w:rsidR="006C66F2" w:rsidRPr="00146D79" w:rsidRDefault="006C66F2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146D79">
        <w:rPr>
          <w:szCs w:val="24"/>
          <w:lang w:eastAsia="lt-LT"/>
        </w:rPr>
        <w:t>rankogalio</w:t>
      </w:r>
      <w:r w:rsidRPr="00146D79">
        <w:rPr>
          <w:szCs w:val="24"/>
        </w:rPr>
        <w:t xml:space="preserve"> prisiuvimo siūlė nupeltakiuota </w:t>
      </w:r>
      <w:r w:rsidRPr="00146D79">
        <w:rPr>
          <w:bCs/>
        </w:rPr>
        <w:t>dvigubu</w:t>
      </w:r>
      <w:r w:rsidRPr="00146D79">
        <w:rPr>
          <w:szCs w:val="24"/>
        </w:rPr>
        <w:t xml:space="preserve"> apdailos peltakiu.</w:t>
      </w:r>
    </w:p>
    <w:p w:rsidR="006C66F2" w:rsidRDefault="006C66F2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>
        <w:rPr>
          <w:bCs/>
        </w:rPr>
        <w:t>Prie milinės rankovių prisiuvami nustatyto pavyzdžio skiriamieji ženklai:</w:t>
      </w:r>
    </w:p>
    <w:p w:rsidR="006C66F2" w:rsidRPr="00333C2F" w:rsidRDefault="006C66F2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146D79">
        <w:t xml:space="preserve">prie </w:t>
      </w:r>
      <w:r w:rsidR="008661BF">
        <w:rPr>
          <w:szCs w:val="24"/>
          <w:lang w:eastAsia="lt-LT"/>
        </w:rPr>
        <w:t xml:space="preserve">kairės rankovės – </w:t>
      </w:r>
      <w:r w:rsidR="008661BF" w:rsidRPr="00146D79">
        <w:t>antsiuvas „</w:t>
      </w:r>
      <w:r w:rsidR="008661BF">
        <w:t>Orkestras“ ir</w:t>
      </w:r>
      <w:r w:rsidR="008661BF" w:rsidRPr="00146D79">
        <w:t xml:space="preserve"> </w:t>
      </w:r>
      <w:r w:rsidR="008661BF">
        <w:t>t</w:t>
      </w:r>
      <w:r w:rsidRPr="00333C2F">
        <w:rPr>
          <w:szCs w:val="24"/>
          <w:lang w:eastAsia="lt-LT"/>
        </w:rPr>
        <w:t>arnybos ženklas;</w:t>
      </w:r>
    </w:p>
    <w:p w:rsidR="006C66F2" w:rsidRPr="00146D79" w:rsidRDefault="006C66F2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bCs/>
        </w:rPr>
      </w:pPr>
      <w:r w:rsidRPr="00333C2F">
        <w:rPr>
          <w:szCs w:val="24"/>
          <w:lang w:eastAsia="lt-LT"/>
        </w:rPr>
        <w:t>prie dešinės</w:t>
      </w:r>
      <w:r w:rsidRPr="00146D79">
        <w:t xml:space="preserve"> rankovės </w:t>
      </w:r>
      <w:r w:rsidRPr="00146D79">
        <w:rPr>
          <w:bCs/>
        </w:rPr>
        <w:t>–</w:t>
      </w:r>
      <w:r w:rsidRPr="00146D79">
        <w:t xml:space="preserve"> antsiuvas „LIETUVA“ ir antsiuvas su LR valstybės vėliavos atvaizdu</w:t>
      </w:r>
      <w:r>
        <w:rPr>
          <w:bCs/>
        </w:rPr>
        <w:t>.</w:t>
      </w:r>
    </w:p>
    <w:p w:rsidR="00FA44BC" w:rsidRPr="00FA44BC" w:rsidRDefault="00FA44B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FA44BC">
        <w:rPr>
          <w:szCs w:val="24"/>
        </w:rPr>
        <w:t>Milinės ilgis turi būti toks, kad nuo milinės apačios iki žemės būtų 40 cm atstumas (matuojama avint batus)</w:t>
      </w:r>
      <w:r w:rsidRPr="00333C2F">
        <w:rPr>
          <w:szCs w:val="24"/>
        </w:rPr>
        <w:t>.</w:t>
      </w:r>
    </w:p>
    <w:p w:rsidR="00FA44BC" w:rsidRDefault="00FA44B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Milinė siuvama su pamušalu. Pamušalo korpuso viršutinė dalis (iki </w:t>
      </w:r>
      <w:r w:rsidR="002A6DF3">
        <w:rPr>
          <w:szCs w:val="24"/>
        </w:rPr>
        <w:t>klubų</w:t>
      </w:r>
      <w:r w:rsidRPr="00333C2F">
        <w:rPr>
          <w:szCs w:val="24"/>
        </w:rPr>
        <w:t>) sutvirtinta su š</w:t>
      </w:r>
      <w:r>
        <w:rPr>
          <w:szCs w:val="24"/>
        </w:rPr>
        <w:t>iltinamuoju įdėklu.</w:t>
      </w:r>
    </w:p>
    <w:p w:rsidR="00FA44BC" w:rsidRPr="00333C2F" w:rsidRDefault="00FA44BC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Pamušalo apačia užbaigiama uždara siūle. Peltakio plotis </w:t>
      </w:r>
      <w:r w:rsidRPr="00333C2F">
        <w:rPr>
          <w:szCs w:val="24"/>
        </w:rPr>
        <w:t xml:space="preserve">– </w:t>
      </w:r>
      <w:r>
        <w:rPr>
          <w:szCs w:val="24"/>
        </w:rPr>
        <w:t xml:space="preserve">1,5 </w:t>
      </w:r>
      <w:r w:rsidRPr="00333C2F">
        <w:rPr>
          <w:szCs w:val="24"/>
        </w:rPr>
        <w:t>(±0,1) cm.</w:t>
      </w:r>
    </w:p>
    <w:p w:rsidR="00FA44BC" w:rsidRPr="003D106D" w:rsidRDefault="003D106D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D106D">
        <w:rPr>
          <w:szCs w:val="24"/>
        </w:rPr>
        <w:t>Pamušalo apačia su gaminio viršumi sutvirtinami tarpusavyje tekstilinių juostelių pagalba.</w:t>
      </w:r>
    </w:p>
    <w:p w:rsidR="0022102C" w:rsidRPr="0022102C" w:rsidRDefault="008661BF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</w:rPr>
        <w:t>Milinės d</w:t>
      </w:r>
      <w:r w:rsidR="0022102C" w:rsidRPr="0022102C">
        <w:rPr>
          <w:szCs w:val="24"/>
        </w:rPr>
        <w:t>ešinėje pamušalo</w:t>
      </w:r>
      <w:r w:rsidR="0022102C" w:rsidRPr="0022102C">
        <w:rPr>
          <w:szCs w:val="24"/>
          <w:lang w:eastAsia="lt-LT"/>
        </w:rPr>
        <w:t xml:space="preserve"> priekio puselėje krūtinės aukštyje išsiūta </w:t>
      </w:r>
      <w:r w:rsidR="00B43E5C">
        <w:rPr>
          <w:szCs w:val="24"/>
          <w:lang w:eastAsia="lt-LT"/>
        </w:rPr>
        <w:br/>
      </w:r>
      <w:r w:rsidR="0022102C" w:rsidRPr="0022102C">
        <w:rPr>
          <w:szCs w:val="24"/>
          <w:lang w:eastAsia="lt-LT"/>
        </w:rPr>
        <w:t>1 (±0,1) x 14 (±0,5) cm dydžio vidinė kišenė:</w:t>
      </w:r>
    </w:p>
    <w:p w:rsidR="0022102C" w:rsidRPr="00333C2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vidinė kišenė - stačiakampio formos, </w:t>
      </w:r>
      <w:proofErr w:type="spellStart"/>
      <w:r w:rsidRPr="00333C2F">
        <w:rPr>
          <w:szCs w:val="24"/>
          <w:lang w:eastAsia="lt-LT"/>
        </w:rPr>
        <w:t>prakirptinė</w:t>
      </w:r>
      <w:proofErr w:type="spellEnd"/>
      <w:r w:rsidRPr="00333C2F">
        <w:rPr>
          <w:szCs w:val="24"/>
          <w:lang w:eastAsia="lt-LT"/>
        </w:rPr>
        <w:t xml:space="preserve"> su rėmelio tipo apsiuvais;</w:t>
      </w:r>
    </w:p>
    <w:p w:rsidR="0022102C" w:rsidRPr="00333C2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vidinė kišenė nupeltakiuota aplink 0,1-0,2 cm pločio peltakiu;</w:t>
      </w:r>
    </w:p>
    <w:p w:rsidR="0022102C" w:rsidRPr="00333C2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 xml:space="preserve">vidinės kišenės apsiuvai </w:t>
      </w:r>
      <w:r w:rsidR="002A6DF3">
        <w:rPr>
          <w:szCs w:val="24"/>
          <w:lang w:eastAsia="lt-LT"/>
        </w:rPr>
        <w:t xml:space="preserve">ir </w:t>
      </w:r>
      <w:r w:rsidR="002A6DF3" w:rsidRPr="00333C2F">
        <w:rPr>
          <w:szCs w:val="24"/>
          <w:lang w:eastAsia="lt-LT"/>
        </w:rPr>
        <w:t xml:space="preserve">kišenės maišeliai </w:t>
      </w:r>
      <w:r w:rsidRPr="00333C2F">
        <w:rPr>
          <w:szCs w:val="24"/>
          <w:lang w:eastAsia="lt-LT"/>
        </w:rPr>
        <w:t>kerpami iš pamušalo;</w:t>
      </w:r>
    </w:p>
    <w:p w:rsidR="0022102C" w:rsidRPr="00333C2F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  <w:rPr>
          <w:szCs w:val="24"/>
          <w:lang w:eastAsia="lt-LT"/>
        </w:rPr>
      </w:pPr>
      <w:r w:rsidRPr="00333C2F">
        <w:rPr>
          <w:szCs w:val="24"/>
          <w:lang w:eastAsia="lt-LT"/>
        </w:rPr>
        <w:t>vidinės kišenės maišelio gylis ne mažiau kaip 18 cm, matuojant nuo kišenės vidurio;</w:t>
      </w:r>
    </w:p>
    <w:p w:rsidR="0022102C" w:rsidRDefault="0022102C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vidinė kišenė</w:t>
      </w:r>
      <w:r w:rsidRPr="009E399C">
        <w:t xml:space="preserve"> užsegama saga ir kabančia kilpa.</w:t>
      </w:r>
    </w:p>
    <w:p w:rsidR="0022102C" w:rsidRPr="0022102C" w:rsidRDefault="000E0843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</w:rPr>
        <w:t>Milinėje</w:t>
      </w:r>
      <w:r w:rsidR="0022102C" w:rsidRPr="0022102C">
        <w:rPr>
          <w:szCs w:val="24"/>
          <w:lang w:eastAsia="lt-LT"/>
        </w:rPr>
        <w:t xml:space="preserve"> turi būti įsiūta pakaba iš tekstilinės juostelės.</w:t>
      </w:r>
    </w:p>
    <w:p w:rsidR="00C03703" w:rsidRPr="004E2D07" w:rsidRDefault="00C03703" w:rsidP="00C03703">
      <w:pPr>
        <w:spacing w:before="120"/>
        <w:jc w:val="center"/>
        <w:rPr>
          <w:b/>
          <w:caps/>
          <w:szCs w:val="24"/>
        </w:rPr>
      </w:pPr>
      <w:r w:rsidRPr="004E2D07">
        <w:rPr>
          <w:b/>
          <w:caps/>
          <w:szCs w:val="24"/>
        </w:rPr>
        <w:t>III</w:t>
      </w:r>
      <w:r w:rsidRPr="004E2D07">
        <w:rPr>
          <w:b/>
          <w:szCs w:val="24"/>
        </w:rPr>
        <w:t xml:space="preserve"> SKYRIUS</w:t>
      </w:r>
    </w:p>
    <w:p w:rsidR="00C03703" w:rsidRPr="004E2D07" w:rsidRDefault="00C03703" w:rsidP="00C03703">
      <w:pPr>
        <w:spacing w:after="120"/>
        <w:jc w:val="center"/>
        <w:rPr>
          <w:b/>
          <w:caps/>
          <w:szCs w:val="24"/>
        </w:rPr>
      </w:pPr>
      <w:r w:rsidRPr="004E2D07">
        <w:rPr>
          <w:b/>
          <w:caps/>
          <w:szCs w:val="24"/>
        </w:rPr>
        <w:t>ŽENKLINIMAS, PAKAVIMAS IR PRIĖMIMAS</w:t>
      </w:r>
    </w:p>
    <w:p w:rsidR="000304F9" w:rsidRPr="00333C2F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Gaminių siuvimas vykdomas pagal techninėje specifikacijoje nustatytus reikalavimus ir Lietuvos kariuomenės turimus pavyzdžius. 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Prieš pradedant</w:t>
      </w:r>
      <w:r w:rsidRPr="000304F9">
        <w:rPr>
          <w:bCs/>
        </w:rPr>
        <w:t xml:space="preserve"> paslaugos teikimą, </w:t>
      </w:r>
      <w:r w:rsidR="00B43E5C">
        <w:rPr>
          <w:bCs/>
        </w:rPr>
        <w:t>P</w:t>
      </w:r>
      <w:r w:rsidRPr="000304F9">
        <w:rPr>
          <w:bCs/>
        </w:rPr>
        <w:t>aslaugos teikėjas pristato:</w:t>
      </w:r>
    </w:p>
    <w:p w:rsidR="008167D2" w:rsidRPr="000304F9" w:rsidRDefault="00C03703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404C01">
        <w:rPr>
          <w:szCs w:val="24"/>
        </w:rPr>
        <w:t>priežiūros instrukciją suderinimui</w:t>
      </w:r>
      <w:r>
        <w:rPr>
          <w:szCs w:val="24"/>
        </w:rPr>
        <w:t xml:space="preserve"> </w:t>
      </w:r>
      <w:r w:rsidRPr="00F24DB8">
        <w:t>(kuri turės būti pridėta prie kiekvieno gaminio)</w:t>
      </w:r>
      <w:r w:rsidR="008167D2" w:rsidRPr="000304F9">
        <w:t>;</w:t>
      </w:r>
    </w:p>
    <w:p w:rsidR="008167D2" w:rsidRPr="000304F9" w:rsidRDefault="008167D2" w:rsidP="00333C2F">
      <w:pPr>
        <w:numPr>
          <w:ilvl w:val="1"/>
          <w:numId w:val="19"/>
        </w:numPr>
        <w:tabs>
          <w:tab w:val="clear" w:pos="1077"/>
          <w:tab w:val="num" w:pos="1134"/>
          <w:tab w:val="left" w:pos="1418"/>
          <w:tab w:val="left" w:pos="1701"/>
        </w:tabs>
        <w:jc w:val="both"/>
      </w:pPr>
      <w:r w:rsidRPr="00333C2F">
        <w:rPr>
          <w:szCs w:val="24"/>
          <w:lang w:eastAsia="lt-LT"/>
        </w:rPr>
        <w:t>gaminių</w:t>
      </w:r>
      <w:r w:rsidRPr="000304F9">
        <w:t xml:space="preserve"> techninį aprašą (</w:t>
      </w:r>
      <w:r w:rsidR="00C03703" w:rsidRPr="004521D0">
        <w:t xml:space="preserve">su gaminio siuvime panaudotų medžiagų pavyzdžiais ir charakteristikomis, įrodančiomis jų atitikimą techninėje specifikacijoje </w:t>
      </w:r>
      <w:r w:rsidR="00806E7D">
        <w:t xml:space="preserve">ir sutartyje </w:t>
      </w:r>
      <w:r w:rsidR="00C03703" w:rsidRPr="004521D0">
        <w:t>nustatytiems reikalavimams</w:t>
      </w:r>
      <w:r w:rsidRPr="000304F9">
        <w:t xml:space="preserve">); </w:t>
      </w:r>
    </w:p>
    <w:p w:rsidR="000304F9" w:rsidRPr="000304F9" w:rsidRDefault="008167D2" w:rsidP="00FA44BC">
      <w:pPr>
        <w:pStyle w:val="BodyTextIndent2"/>
        <w:numPr>
          <w:ilvl w:val="1"/>
          <w:numId w:val="19"/>
        </w:numPr>
        <w:tabs>
          <w:tab w:val="left" w:pos="1276"/>
        </w:tabs>
        <w:jc w:val="both"/>
      </w:pPr>
      <w:r w:rsidRPr="000304F9">
        <w:t xml:space="preserve">gaminių </w:t>
      </w:r>
      <w:r w:rsidRPr="00AE018C">
        <w:t>pasiuvimui</w:t>
      </w:r>
      <w:r w:rsidRPr="000304F9">
        <w:t xml:space="preserve"> reikalingo pagrindinio </w:t>
      </w:r>
      <w:r w:rsidR="001B34E3" w:rsidRPr="008661BF">
        <w:t xml:space="preserve">ir </w:t>
      </w:r>
      <w:proofErr w:type="spellStart"/>
      <w:r w:rsidR="001B34E3" w:rsidRPr="008661BF">
        <w:t>apdailinio</w:t>
      </w:r>
      <w:proofErr w:type="spellEnd"/>
      <w:r w:rsidR="001B34E3">
        <w:t xml:space="preserve"> </w:t>
      </w:r>
      <w:r w:rsidRPr="000304F9">
        <w:t xml:space="preserve">audinio sunaudojimo orientacines normas. </w:t>
      </w:r>
      <w:r>
        <w:t>N</w:t>
      </w:r>
      <w:r w:rsidRPr="000304F9">
        <w:t>ormos derinamos standartiniams dydžiams</w:t>
      </w:r>
      <w:r>
        <w:t xml:space="preserve">: vyrams </w:t>
      </w:r>
      <w:r w:rsidRPr="000304F9">
        <w:t xml:space="preserve">(krūtinės apimtis nuo </w:t>
      </w:r>
      <w:r w:rsidR="00B43E5C">
        <w:br/>
      </w:r>
      <w:r w:rsidRPr="000304F9">
        <w:t>92 iki 128 cm, liemens apimtis nuo 80 iki 116 cm, ūgis nuo 164 iki 200 cm)</w:t>
      </w:r>
      <w:r>
        <w:t>,  moterims (</w:t>
      </w:r>
      <w:r w:rsidRPr="006C66F2">
        <w:t xml:space="preserve">krūtinės apimtis nuo </w:t>
      </w:r>
      <w:r w:rsidR="006C66F2" w:rsidRPr="006C66F2">
        <w:t>84</w:t>
      </w:r>
      <w:r w:rsidRPr="006C66F2">
        <w:t xml:space="preserve"> iki 12</w:t>
      </w:r>
      <w:r w:rsidR="006C66F2" w:rsidRPr="006C66F2">
        <w:t>0</w:t>
      </w:r>
      <w:r w:rsidRPr="006C66F2">
        <w:t xml:space="preserve"> cm, klubų apimti</w:t>
      </w:r>
      <w:r w:rsidR="006C66F2" w:rsidRPr="006C66F2">
        <w:t>s nuo 92 iki 12</w:t>
      </w:r>
      <w:r w:rsidR="00B43E5C">
        <w:t>8</w:t>
      </w:r>
      <w:r w:rsidR="006C66F2" w:rsidRPr="006C66F2">
        <w:t xml:space="preserve"> cm, ūgis nuo 152 iki 188</w:t>
      </w:r>
      <w:r w:rsidRPr="006C66F2">
        <w:t xml:space="preserve"> cm</w:t>
      </w:r>
      <w:r w:rsidRPr="000304F9">
        <w:t>). Esant nestandartiniams dydžiams, audin</w:t>
      </w:r>
      <w:r>
        <w:t>ys</w:t>
      </w:r>
      <w:r w:rsidRPr="000304F9">
        <w:t xml:space="preserve"> nurašom</w:t>
      </w:r>
      <w:r>
        <w:t>as</w:t>
      </w:r>
      <w:r w:rsidRPr="000304F9">
        <w:t xml:space="preserve"> pagal faktines išeigas.</w:t>
      </w:r>
    </w:p>
    <w:p w:rsidR="00806E7D" w:rsidRPr="00333C2F" w:rsidRDefault="00806E7D" w:rsidP="00806E7D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lastRenderedPageBreak/>
        <w:t>Esant poreikiui,</w:t>
      </w:r>
      <w:r w:rsidRPr="00C03703">
        <w:rPr>
          <w:bCs/>
        </w:rPr>
        <w:t xml:space="preserve"> </w:t>
      </w:r>
      <w:r>
        <w:rPr>
          <w:bCs/>
        </w:rPr>
        <w:t xml:space="preserve">suderinus su klientu, </w:t>
      </w:r>
      <w:r w:rsidRPr="00333C2F">
        <w:rPr>
          <w:szCs w:val="24"/>
        </w:rPr>
        <w:t xml:space="preserve">techninėje specifikacijoje nurodyti matmenys, konstrukciniai sprendimai bei siuvimo technologija gali būti </w:t>
      </w:r>
      <w:r w:rsidRPr="00442B99">
        <w:rPr>
          <w:bCs/>
        </w:rPr>
        <w:t>patikslinti</w:t>
      </w:r>
      <w:r>
        <w:t xml:space="preserve">, </w:t>
      </w:r>
      <w:r w:rsidRPr="004521D0">
        <w:t>jeigu tai neblogins gaminio išvaizdos ir funkcinių savybių</w:t>
      </w:r>
      <w:r w:rsidRPr="00432A80">
        <w:rPr>
          <w:bCs/>
        </w:rPr>
        <w:t>.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333C2F">
        <w:rPr>
          <w:szCs w:val="24"/>
        </w:rPr>
        <w:t>Kiekvieno</w:t>
      </w:r>
      <w:r w:rsidRPr="000304F9">
        <w:t xml:space="preserve"> gaminio vidinėje pusėje </w:t>
      </w:r>
      <w:r w:rsidR="00191006">
        <w:t xml:space="preserve">(vidinėje kišenėje) </w:t>
      </w:r>
      <w:r w:rsidRPr="000304F9">
        <w:t>turi būti įsiūta ženklinimo juostelė, kurioje nurodoma:</w:t>
      </w:r>
    </w:p>
    <w:p w:rsidR="000304F9" w:rsidRPr="000304F9" w:rsidRDefault="00B43E5C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>
        <w:rPr>
          <w:szCs w:val="24"/>
        </w:rPr>
        <w:t>P</w:t>
      </w:r>
      <w:r w:rsidR="000304F9" w:rsidRPr="000304F9">
        <w:rPr>
          <w:szCs w:val="24"/>
        </w:rPr>
        <w:t>aslaugos teikėjo pavadinimas arba prekės ženklas;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>gamintojo pavadinimas arba pr</w:t>
      </w:r>
      <w:r w:rsidR="00B43E5C">
        <w:rPr>
          <w:szCs w:val="24"/>
        </w:rPr>
        <w:t>ekės ženklas (jei nesutampa su P</w:t>
      </w:r>
      <w:r w:rsidRPr="000304F9">
        <w:rPr>
          <w:szCs w:val="24"/>
        </w:rPr>
        <w:t>aslaugos teikėju);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>gaminio pavadinimas (</w:t>
      </w:r>
      <w:r w:rsidRPr="000304F9">
        <w:t>turi atitikti sutartyje nurodytą gaminio pavadinimą</w:t>
      </w:r>
      <w:r w:rsidRPr="000304F9">
        <w:rPr>
          <w:szCs w:val="24"/>
        </w:rPr>
        <w:t>);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 xml:space="preserve">pluoštinė sudėtis; 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>sutarties data ir numeris;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>pagrindinio audinio prekės partijos indeksas;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>pagaminimo data;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 xml:space="preserve">priežiūros ženklų simboliai pagal LST EN ISO 3758 (ISO 3758) arba lygiavertį </w:t>
      </w:r>
      <w:r w:rsidRPr="000304F9">
        <w:t>standartą</w:t>
      </w:r>
      <w:r w:rsidRPr="000304F9">
        <w:rPr>
          <w:szCs w:val="24"/>
        </w:rPr>
        <w:t>;</w:t>
      </w:r>
    </w:p>
    <w:p w:rsidR="000304F9" w:rsidRPr="000304F9" w:rsidRDefault="000304F9" w:rsidP="0059649D">
      <w:pPr>
        <w:numPr>
          <w:ilvl w:val="0"/>
          <w:numId w:val="20"/>
        </w:numPr>
        <w:tabs>
          <w:tab w:val="clear" w:pos="2520"/>
          <w:tab w:val="num" w:pos="993"/>
          <w:tab w:val="num" w:pos="2127"/>
        </w:tabs>
        <w:ind w:left="0" w:firstLine="709"/>
        <w:jc w:val="both"/>
        <w:rPr>
          <w:szCs w:val="24"/>
        </w:rPr>
      </w:pPr>
      <w:r w:rsidRPr="000304F9">
        <w:rPr>
          <w:szCs w:val="24"/>
        </w:rPr>
        <w:t>užrašas „Lietuvos kariuomen</w:t>
      </w:r>
      <w:r w:rsidR="00806E7D">
        <w:rPr>
          <w:szCs w:val="24"/>
        </w:rPr>
        <w:t>ės nuosavybė</w:t>
      </w:r>
      <w:r w:rsidRPr="000304F9">
        <w:rPr>
          <w:szCs w:val="24"/>
        </w:rPr>
        <w:t>“.</w:t>
      </w:r>
    </w:p>
    <w:p w:rsidR="00191006" w:rsidRPr="001436D8" w:rsidRDefault="00191006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1436D8">
        <w:rPr>
          <w:szCs w:val="24"/>
        </w:rPr>
        <w:t>Kiekvieno</w:t>
      </w:r>
      <w:r w:rsidRPr="001436D8">
        <w:t xml:space="preserve"> gaminio vidinėje pusėje (</w:t>
      </w:r>
      <w:proofErr w:type="spellStart"/>
      <w:r w:rsidR="006A5FFF">
        <w:t>priekaklio</w:t>
      </w:r>
      <w:proofErr w:type="spellEnd"/>
      <w:r w:rsidR="006A5FFF">
        <w:t xml:space="preserve"> siūlėje</w:t>
      </w:r>
      <w:r w:rsidRPr="001436D8">
        <w:t>) turi būti įsiūta ženklinimo etiketė</w:t>
      </w:r>
      <w:r w:rsidR="00227B7B" w:rsidRPr="001436D8">
        <w:t xml:space="preserve"> su nurodytu</w:t>
      </w:r>
      <w:r w:rsidRPr="001436D8">
        <w:t xml:space="preserve"> kliento </w:t>
      </w:r>
      <w:r w:rsidR="006A5FFF" w:rsidRPr="001436D8">
        <w:t>kariniu laipsniu</w:t>
      </w:r>
      <w:r w:rsidR="006A5FFF">
        <w:t>,</w:t>
      </w:r>
      <w:r w:rsidR="006A5FFF" w:rsidRPr="001436D8">
        <w:t xml:space="preserve"> </w:t>
      </w:r>
      <w:r w:rsidR="00227B7B" w:rsidRPr="001436D8">
        <w:t>vardu</w:t>
      </w:r>
      <w:r w:rsidR="006A5FFF">
        <w:t xml:space="preserve"> ir</w:t>
      </w:r>
      <w:r w:rsidRPr="001436D8">
        <w:t xml:space="preserve"> pavard</w:t>
      </w:r>
      <w:r w:rsidR="00227B7B" w:rsidRPr="001436D8">
        <w:t>e</w:t>
      </w:r>
      <w:r w:rsidRPr="001436D8">
        <w:t>.</w:t>
      </w:r>
    </w:p>
    <w:p w:rsidR="000304F9" w:rsidRPr="001436D8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1436D8">
        <w:rPr>
          <w:szCs w:val="24"/>
        </w:rPr>
        <w:t xml:space="preserve">Ženklinimo juostelėje </w:t>
      </w:r>
      <w:r w:rsidR="00191006" w:rsidRPr="001436D8">
        <w:rPr>
          <w:szCs w:val="24"/>
        </w:rPr>
        <w:t>ir et</w:t>
      </w:r>
      <w:r w:rsidR="00227B7B" w:rsidRPr="001436D8">
        <w:rPr>
          <w:szCs w:val="24"/>
        </w:rPr>
        <w:t xml:space="preserve">iketėje </w:t>
      </w:r>
      <w:r w:rsidRPr="001436D8">
        <w:rPr>
          <w:szCs w:val="24"/>
        </w:rPr>
        <w:t>papildomai gali būti nurodyta ir kita informacija, kurią Paslaugos teikėjo nuomone turėtų žinoti kiekvienas klientas.</w:t>
      </w:r>
    </w:p>
    <w:p w:rsidR="000304F9" w:rsidRPr="001436D8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1436D8">
        <w:rPr>
          <w:szCs w:val="24"/>
        </w:rPr>
        <w:t xml:space="preserve">Ženklinimo juostelės </w:t>
      </w:r>
      <w:r w:rsidR="00227B7B" w:rsidRPr="001436D8">
        <w:rPr>
          <w:szCs w:val="24"/>
        </w:rPr>
        <w:t xml:space="preserve">ir etiketės </w:t>
      </w:r>
      <w:r w:rsidRPr="001436D8">
        <w:rPr>
          <w:szCs w:val="24"/>
        </w:rPr>
        <w:t xml:space="preserve">kraštai neturi būti aštrūs. Informacija ženklinimo juostelėje </w:t>
      </w:r>
      <w:r w:rsidR="00227B7B" w:rsidRPr="001436D8">
        <w:rPr>
          <w:szCs w:val="24"/>
        </w:rPr>
        <w:t xml:space="preserve">ir etiketėje </w:t>
      </w:r>
      <w:r w:rsidRPr="001436D8">
        <w:rPr>
          <w:szCs w:val="24"/>
        </w:rPr>
        <w:t xml:space="preserve">turi būti lengvai įskaitoma visą gaminio naudojimo laiką. </w:t>
      </w:r>
    </w:p>
    <w:p w:rsidR="000304F9" w:rsidRPr="00333C2F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1436D8">
        <w:rPr>
          <w:szCs w:val="24"/>
        </w:rPr>
        <w:t>Prie kiekvieno gaminio</w:t>
      </w:r>
      <w:r w:rsidRPr="00333C2F">
        <w:rPr>
          <w:szCs w:val="24"/>
        </w:rPr>
        <w:t xml:space="preserve"> turi būti pridėta priežiūros instrukcija lietuvių kalba.</w:t>
      </w:r>
      <w:r w:rsidR="00806E7D">
        <w:rPr>
          <w:szCs w:val="24"/>
        </w:rPr>
        <w:t xml:space="preserve"> </w:t>
      </w:r>
      <w:r w:rsidR="00806E7D" w:rsidRPr="00DC09BE">
        <w:t>Instrukcija gali būti pritvirtinta prie gaminio arba pateikta QR kodu ženklinimo juostelėje (arba atskiroje juostelėje, pritvirtintoje prie gaminio)</w:t>
      </w:r>
      <w:r w:rsidR="00806E7D" w:rsidRPr="00404C01">
        <w:t>.</w:t>
      </w:r>
    </w:p>
    <w:p w:rsid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szCs w:val="24"/>
        </w:rPr>
      </w:pPr>
      <w:r w:rsidRPr="00333C2F">
        <w:rPr>
          <w:szCs w:val="24"/>
        </w:rPr>
        <w:t xml:space="preserve">Įpakavimo būdas: </w:t>
      </w:r>
      <w:r w:rsidR="00C03703">
        <w:t xml:space="preserve">kokybiškai išlyginti </w:t>
      </w:r>
      <w:r w:rsidR="00C03703" w:rsidRPr="00404C01">
        <w:t>gaminiai pakabinami ant gaminio dydį atitinkančios pakabos ir apdengiami polietileniniu maišu</w:t>
      </w:r>
      <w:r w:rsidRPr="00333C2F">
        <w:rPr>
          <w:szCs w:val="24"/>
        </w:rPr>
        <w:t>.</w:t>
      </w:r>
    </w:p>
    <w:p w:rsidR="00806E7D" w:rsidRPr="009E0F46" w:rsidRDefault="00806E7D" w:rsidP="00A1653F">
      <w:pPr>
        <w:numPr>
          <w:ilvl w:val="0"/>
          <w:numId w:val="19"/>
        </w:numPr>
        <w:tabs>
          <w:tab w:val="left" w:pos="851"/>
        </w:tabs>
        <w:ind w:firstLine="567"/>
        <w:jc w:val="both"/>
      </w:pPr>
      <w:r w:rsidRPr="00CB7B1E">
        <w:rPr>
          <w:szCs w:val="24"/>
        </w:rPr>
        <w:t xml:space="preserve">Gaminių </w:t>
      </w:r>
      <w:r w:rsidRPr="00847191">
        <w:t>pakuotės</w:t>
      </w:r>
      <w:r w:rsidRPr="00CB7B1E">
        <w:rPr>
          <w:szCs w:val="24"/>
        </w:rPr>
        <w:t xml:space="preserve"> turi atitikti minimalius aplinkos apsaugos kriterijus, nurodytus Lietuvos Respublikos aplinkos ministro 2011 m. birželio 28 įsakymu Nr. D1-508 patvirtinto „Aplinkos apsaugos kriterijų taikymo, vykdant žaliuosius pirkimus, tvarkos aprašo“ 2 priedo </w:t>
      </w:r>
      <w:r>
        <w:rPr>
          <w:szCs w:val="24"/>
        </w:rPr>
        <w:br/>
      </w:r>
      <w:r w:rsidRPr="00CB7B1E">
        <w:rPr>
          <w:szCs w:val="24"/>
        </w:rPr>
        <w:t>II skyriuje „Pakuotės“</w:t>
      </w:r>
      <w:r>
        <w:rPr>
          <w:szCs w:val="24"/>
        </w:rPr>
        <w:t>.</w:t>
      </w:r>
    </w:p>
    <w:p w:rsidR="000304F9" w:rsidRPr="000304F9" w:rsidRDefault="000304F9" w:rsidP="00333C2F">
      <w:pPr>
        <w:numPr>
          <w:ilvl w:val="0"/>
          <w:numId w:val="19"/>
        </w:numPr>
        <w:tabs>
          <w:tab w:val="left" w:pos="851"/>
        </w:tabs>
        <w:ind w:firstLine="567"/>
        <w:jc w:val="both"/>
        <w:rPr>
          <w:bCs/>
        </w:rPr>
      </w:pPr>
      <w:r w:rsidRPr="00333C2F">
        <w:rPr>
          <w:szCs w:val="24"/>
        </w:rPr>
        <w:t>Gaminius individualiai</w:t>
      </w:r>
      <w:r w:rsidRPr="000304F9">
        <w:rPr>
          <w:bCs/>
        </w:rPr>
        <w:t xml:space="preserve"> priima klientas.</w:t>
      </w:r>
    </w:p>
    <w:p w:rsidR="008E47AA" w:rsidRDefault="008E47AA">
      <w:pPr>
        <w:rPr>
          <w:szCs w:val="24"/>
        </w:rPr>
      </w:pPr>
      <w:bookmarkStart w:id="0" w:name="_GoBack"/>
      <w:bookmarkEnd w:id="0"/>
    </w:p>
    <w:sectPr w:rsidR="008E47AA" w:rsidSect="003C6013">
      <w:headerReference w:type="even" r:id="rId8"/>
      <w:headerReference w:type="default" r:id="rId9"/>
      <w:footerReference w:type="even" r:id="rId10"/>
      <w:pgSz w:w="11909" w:h="16834" w:code="9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314" w:rsidRDefault="006B0314">
      <w:r>
        <w:separator/>
      </w:r>
    </w:p>
  </w:endnote>
  <w:endnote w:type="continuationSeparator" w:id="0">
    <w:p w:rsidR="006B0314" w:rsidRDefault="006B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3E" w:rsidRDefault="00B81E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1E3E" w:rsidRDefault="00B81E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314" w:rsidRDefault="006B0314">
      <w:r>
        <w:separator/>
      </w:r>
    </w:p>
  </w:footnote>
  <w:footnote w:type="continuationSeparator" w:id="0">
    <w:p w:rsidR="006B0314" w:rsidRDefault="006B0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3E" w:rsidRDefault="00B81E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81E3E" w:rsidRDefault="00B81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6D8" w:rsidRDefault="005F56D8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64EAA">
      <w:rPr>
        <w:noProof/>
      </w:rPr>
      <w:t>8</w:t>
    </w:r>
    <w:r>
      <w:fldChar w:fldCharType="end"/>
    </w:r>
  </w:p>
  <w:p w:rsidR="00B81E3E" w:rsidRDefault="00B81E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6AFD"/>
    <w:multiLevelType w:val="multilevel"/>
    <w:tmpl w:val="7B54AD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520"/>
        </w:tabs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080"/>
        </w:tabs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040"/>
        </w:tabs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640"/>
        </w:tabs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600"/>
        </w:tabs>
        <w:ind w:left="30600" w:hanging="1800"/>
      </w:pPr>
      <w:rPr>
        <w:rFonts w:hint="default"/>
      </w:rPr>
    </w:lvl>
  </w:abstractNum>
  <w:abstractNum w:abstractNumId="1" w15:restartNumberingAfterBreak="0">
    <w:nsid w:val="0AC1429E"/>
    <w:multiLevelType w:val="multilevel"/>
    <w:tmpl w:val="6FACA1A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B3F1534"/>
    <w:multiLevelType w:val="multilevel"/>
    <w:tmpl w:val="66706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930E43"/>
    <w:multiLevelType w:val="multilevel"/>
    <w:tmpl w:val="8C94A1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1286BD4"/>
    <w:multiLevelType w:val="multilevel"/>
    <w:tmpl w:val="66706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4232CDC"/>
    <w:multiLevelType w:val="hybridMultilevel"/>
    <w:tmpl w:val="BC04750E"/>
    <w:lvl w:ilvl="0" w:tplc="5D54FC0A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2D1DA3"/>
    <w:multiLevelType w:val="multilevel"/>
    <w:tmpl w:val="FD9C12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8761F52"/>
    <w:multiLevelType w:val="multilevel"/>
    <w:tmpl w:val="FF7E237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21C70AF3"/>
    <w:multiLevelType w:val="hybridMultilevel"/>
    <w:tmpl w:val="E71A986A"/>
    <w:lvl w:ilvl="0" w:tplc="0776905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2C947074"/>
    <w:multiLevelType w:val="hybridMultilevel"/>
    <w:tmpl w:val="5480477C"/>
    <w:lvl w:ilvl="0" w:tplc="478AF5F4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9C4181"/>
    <w:multiLevelType w:val="multilevel"/>
    <w:tmpl w:val="6FACA1A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345F6321"/>
    <w:multiLevelType w:val="multilevel"/>
    <w:tmpl w:val="755234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889"/>
        </w:tabs>
        <w:ind w:left="58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711356D"/>
    <w:multiLevelType w:val="multilevel"/>
    <w:tmpl w:val="7DB2A3E0"/>
    <w:lvl w:ilvl="0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3" w15:restartNumberingAfterBreak="0">
    <w:nsid w:val="3875287C"/>
    <w:multiLevelType w:val="multilevel"/>
    <w:tmpl w:val="66706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95D686C"/>
    <w:multiLevelType w:val="multilevel"/>
    <w:tmpl w:val="3F16B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49C5230"/>
    <w:multiLevelType w:val="multilevel"/>
    <w:tmpl w:val="6FACA1A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C2038C1"/>
    <w:multiLevelType w:val="multilevel"/>
    <w:tmpl w:val="41B63E8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116"/>
        </w:tabs>
        <w:ind w:left="2411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3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BD36F07"/>
    <w:multiLevelType w:val="multilevel"/>
    <w:tmpl w:val="4604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E4D6C13"/>
    <w:multiLevelType w:val="multilevel"/>
    <w:tmpl w:val="BC98A1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5AA6DAF"/>
    <w:multiLevelType w:val="hybridMultilevel"/>
    <w:tmpl w:val="EFF4E4A6"/>
    <w:lvl w:ilvl="0" w:tplc="1E3A10A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BD92362"/>
    <w:multiLevelType w:val="multilevel"/>
    <w:tmpl w:val="467EAE48"/>
    <w:lvl w:ilvl="0">
      <w:start w:val="3"/>
      <w:numFmt w:val="decimal"/>
      <w:lvlText w:val="%1."/>
      <w:lvlJc w:val="left"/>
      <w:pPr>
        <w:tabs>
          <w:tab w:val="num" w:pos="374"/>
        </w:tabs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6DD850A6"/>
    <w:multiLevelType w:val="hybridMultilevel"/>
    <w:tmpl w:val="0636C136"/>
    <w:lvl w:ilvl="0" w:tplc="AABA1892">
      <w:start w:val="1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DF22224"/>
    <w:multiLevelType w:val="multilevel"/>
    <w:tmpl w:val="6E94C6A8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center"/>
      <w:pPr>
        <w:tabs>
          <w:tab w:val="num" w:pos="624"/>
        </w:tabs>
        <w:ind w:left="0" w:firstLine="62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E0E55DD"/>
    <w:multiLevelType w:val="hybridMultilevel"/>
    <w:tmpl w:val="C7964166"/>
    <w:lvl w:ilvl="0" w:tplc="539856A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415BDE"/>
    <w:multiLevelType w:val="multilevel"/>
    <w:tmpl w:val="48C298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9673D4C"/>
    <w:multiLevelType w:val="multilevel"/>
    <w:tmpl w:val="6FACA1A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7F327F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14"/>
  </w:num>
  <w:num w:numId="5">
    <w:abstractNumId w:val="26"/>
  </w:num>
  <w:num w:numId="6">
    <w:abstractNumId w:val="9"/>
  </w:num>
  <w:num w:numId="7">
    <w:abstractNumId w:val="6"/>
  </w:num>
  <w:num w:numId="8">
    <w:abstractNumId w:val="0"/>
  </w:num>
  <w:num w:numId="9">
    <w:abstractNumId w:val="24"/>
  </w:num>
  <w:num w:numId="10">
    <w:abstractNumId w:val="23"/>
  </w:num>
  <w:num w:numId="11">
    <w:abstractNumId w:val="12"/>
  </w:num>
  <w:num w:numId="12">
    <w:abstractNumId w:val="13"/>
  </w:num>
  <w:num w:numId="13">
    <w:abstractNumId w:val="19"/>
  </w:num>
  <w:num w:numId="14">
    <w:abstractNumId w:val="3"/>
  </w:num>
  <w:num w:numId="15">
    <w:abstractNumId w:val="5"/>
  </w:num>
  <w:num w:numId="16">
    <w:abstractNumId w:val="8"/>
  </w:num>
  <w:num w:numId="17">
    <w:abstractNumId w:val="7"/>
  </w:num>
  <w:num w:numId="18">
    <w:abstractNumId w:val="16"/>
  </w:num>
  <w:num w:numId="19">
    <w:abstractNumId w:val="25"/>
  </w:num>
  <w:num w:numId="20">
    <w:abstractNumId w:val="21"/>
  </w:num>
  <w:num w:numId="21">
    <w:abstractNumId w:val="22"/>
  </w:num>
  <w:num w:numId="22">
    <w:abstractNumId w:val="4"/>
  </w:num>
  <w:num w:numId="23">
    <w:abstractNumId w:val="15"/>
  </w:num>
  <w:num w:numId="24">
    <w:abstractNumId w:val="2"/>
  </w:num>
  <w:num w:numId="25">
    <w:abstractNumId w:val="18"/>
  </w:num>
  <w:num w:numId="26">
    <w:abstractNumId w:val="1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25"/>
    <w:rsid w:val="00021BCD"/>
    <w:rsid w:val="000304F9"/>
    <w:rsid w:val="00030E95"/>
    <w:rsid w:val="000341A7"/>
    <w:rsid w:val="00043CA0"/>
    <w:rsid w:val="0005270B"/>
    <w:rsid w:val="00053781"/>
    <w:rsid w:val="000550A9"/>
    <w:rsid w:val="000567D0"/>
    <w:rsid w:val="00056A8E"/>
    <w:rsid w:val="00061101"/>
    <w:rsid w:val="0006618C"/>
    <w:rsid w:val="00070D02"/>
    <w:rsid w:val="00084A68"/>
    <w:rsid w:val="00086B70"/>
    <w:rsid w:val="00091B51"/>
    <w:rsid w:val="000A6EEA"/>
    <w:rsid w:val="000B35E9"/>
    <w:rsid w:val="000B4617"/>
    <w:rsid w:val="000B7A73"/>
    <w:rsid w:val="000C04BB"/>
    <w:rsid w:val="000C1CCE"/>
    <w:rsid w:val="000C282E"/>
    <w:rsid w:val="000C6F77"/>
    <w:rsid w:val="000C775E"/>
    <w:rsid w:val="000E0843"/>
    <w:rsid w:val="000E5186"/>
    <w:rsid w:val="000E6885"/>
    <w:rsid w:val="000E7DBD"/>
    <w:rsid w:val="000F4ADC"/>
    <w:rsid w:val="00110BCE"/>
    <w:rsid w:val="00112775"/>
    <w:rsid w:val="00121AD9"/>
    <w:rsid w:val="00127F80"/>
    <w:rsid w:val="001436D8"/>
    <w:rsid w:val="001443E2"/>
    <w:rsid w:val="00146D79"/>
    <w:rsid w:val="001559DD"/>
    <w:rsid w:val="001627A7"/>
    <w:rsid w:val="0016697C"/>
    <w:rsid w:val="001749B9"/>
    <w:rsid w:val="00175830"/>
    <w:rsid w:val="001877FA"/>
    <w:rsid w:val="00190153"/>
    <w:rsid w:val="00190FE5"/>
    <w:rsid w:val="00191006"/>
    <w:rsid w:val="001971E5"/>
    <w:rsid w:val="00197240"/>
    <w:rsid w:val="001A1218"/>
    <w:rsid w:val="001A2A25"/>
    <w:rsid w:val="001A446F"/>
    <w:rsid w:val="001B34E3"/>
    <w:rsid w:val="001C19C8"/>
    <w:rsid w:val="001C7E1A"/>
    <w:rsid w:val="001D1593"/>
    <w:rsid w:val="001D2EAA"/>
    <w:rsid w:val="001D3A97"/>
    <w:rsid w:val="001E283A"/>
    <w:rsid w:val="001F2E37"/>
    <w:rsid w:val="001F3B28"/>
    <w:rsid w:val="001F5245"/>
    <w:rsid w:val="00202DF6"/>
    <w:rsid w:val="00205F94"/>
    <w:rsid w:val="002201AF"/>
    <w:rsid w:val="0022102C"/>
    <w:rsid w:val="00227B7B"/>
    <w:rsid w:val="00236211"/>
    <w:rsid w:val="00243BB0"/>
    <w:rsid w:val="00245405"/>
    <w:rsid w:val="00246F80"/>
    <w:rsid w:val="00261C60"/>
    <w:rsid w:val="00264EAA"/>
    <w:rsid w:val="00274C30"/>
    <w:rsid w:val="00290AB4"/>
    <w:rsid w:val="00291264"/>
    <w:rsid w:val="00291F02"/>
    <w:rsid w:val="002A1831"/>
    <w:rsid w:val="002A1DEC"/>
    <w:rsid w:val="002A5770"/>
    <w:rsid w:val="002A6371"/>
    <w:rsid w:val="002A6DF3"/>
    <w:rsid w:val="002C61A0"/>
    <w:rsid w:val="002D7F15"/>
    <w:rsid w:val="002E125F"/>
    <w:rsid w:val="002F007C"/>
    <w:rsid w:val="002F46DF"/>
    <w:rsid w:val="002F7D33"/>
    <w:rsid w:val="00300D6C"/>
    <w:rsid w:val="00303359"/>
    <w:rsid w:val="00307E39"/>
    <w:rsid w:val="00317092"/>
    <w:rsid w:val="0031716F"/>
    <w:rsid w:val="00331931"/>
    <w:rsid w:val="00333C2F"/>
    <w:rsid w:val="003353D3"/>
    <w:rsid w:val="0035026F"/>
    <w:rsid w:val="003530B5"/>
    <w:rsid w:val="0035753A"/>
    <w:rsid w:val="0036368D"/>
    <w:rsid w:val="00371B49"/>
    <w:rsid w:val="003960F0"/>
    <w:rsid w:val="003A0526"/>
    <w:rsid w:val="003A1262"/>
    <w:rsid w:val="003A25B0"/>
    <w:rsid w:val="003B0B5E"/>
    <w:rsid w:val="003C2795"/>
    <w:rsid w:val="003C4C43"/>
    <w:rsid w:val="003C4DAE"/>
    <w:rsid w:val="003C6013"/>
    <w:rsid w:val="003C7250"/>
    <w:rsid w:val="003D106D"/>
    <w:rsid w:val="003D31BA"/>
    <w:rsid w:val="003D53B1"/>
    <w:rsid w:val="003E0F74"/>
    <w:rsid w:val="003E39DA"/>
    <w:rsid w:val="003E3D1B"/>
    <w:rsid w:val="003E6CDA"/>
    <w:rsid w:val="004042A8"/>
    <w:rsid w:val="0041050C"/>
    <w:rsid w:val="00415DEC"/>
    <w:rsid w:val="00443F4B"/>
    <w:rsid w:val="00447FD3"/>
    <w:rsid w:val="00460A90"/>
    <w:rsid w:val="004618CD"/>
    <w:rsid w:val="00464DD5"/>
    <w:rsid w:val="0047399F"/>
    <w:rsid w:val="004756F3"/>
    <w:rsid w:val="00481C5D"/>
    <w:rsid w:val="00484451"/>
    <w:rsid w:val="00485B30"/>
    <w:rsid w:val="00494C22"/>
    <w:rsid w:val="004A0D96"/>
    <w:rsid w:val="004A2089"/>
    <w:rsid w:val="004A33FF"/>
    <w:rsid w:val="004A4645"/>
    <w:rsid w:val="004A706A"/>
    <w:rsid w:val="004B6120"/>
    <w:rsid w:val="004C05E5"/>
    <w:rsid w:val="004C1ED9"/>
    <w:rsid w:val="004C467C"/>
    <w:rsid w:val="004C5665"/>
    <w:rsid w:val="004C6BD4"/>
    <w:rsid w:val="004D12D1"/>
    <w:rsid w:val="004D5019"/>
    <w:rsid w:val="004E32E7"/>
    <w:rsid w:val="004E7EA9"/>
    <w:rsid w:val="004F04DF"/>
    <w:rsid w:val="004F332C"/>
    <w:rsid w:val="004F4E63"/>
    <w:rsid w:val="00504548"/>
    <w:rsid w:val="00510095"/>
    <w:rsid w:val="00511ECB"/>
    <w:rsid w:val="0053297B"/>
    <w:rsid w:val="00543B9B"/>
    <w:rsid w:val="00547656"/>
    <w:rsid w:val="0055027F"/>
    <w:rsid w:val="00551401"/>
    <w:rsid w:val="00552C21"/>
    <w:rsid w:val="00556DED"/>
    <w:rsid w:val="00561364"/>
    <w:rsid w:val="0056300F"/>
    <w:rsid w:val="00563B6F"/>
    <w:rsid w:val="00565352"/>
    <w:rsid w:val="0058342C"/>
    <w:rsid w:val="0058486C"/>
    <w:rsid w:val="005849F8"/>
    <w:rsid w:val="00585D8F"/>
    <w:rsid w:val="005866A8"/>
    <w:rsid w:val="0059185B"/>
    <w:rsid w:val="005919C0"/>
    <w:rsid w:val="005931A2"/>
    <w:rsid w:val="0059649D"/>
    <w:rsid w:val="005B06DC"/>
    <w:rsid w:val="005B5163"/>
    <w:rsid w:val="005C2EC6"/>
    <w:rsid w:val="005C7E59"/>
    <w:rsid w:val="005D1586"/>
    <w:rsid w:val="005D3164"/>
    <w:rsid w:val="005F3934"/>
    <w:rsid w:val="005F56D8"/>
    <w:rsid w:val="0061587E"/>
    <w:rsid w:val="006415CB"/>
    <w:rsid w:val="006467E0"/>
    <w:rsid w:val="00661558"/>
    <w:rsid w:val="006649A7"/>
    <w:rsid w:val="006760A2"/>
    <w:rsid w:val="00680AF3"/>
    <w:rsid w:val="00685D31"/>
    <w:rsid w:val="00686D68"/>
    <w:rsid w:val="006973F9"/>
    <w:rsid w:val="006A0DE6"/>
    <w:rsid w:val="006A5FFF"/>
    <w:rsid w:val="006B0314"/>
    <w:rsid w:val="006B56DD"/>
    <w:rsid w:val="006C0225"/>
    <w:rsid w:val="006C66F2"/>
    <w:rsid w:val="006C6F30"/>
    <w:rsid w:val="006C7B2D"/>
    <w:rsid w:val="006E4555"/>
    <w:rsid w:val="006F6ED2"/>
    <w:rsid w:val="007125DE"/>
    <w:rsid w:val="00720A58"/>
    <w:rsid w:val="00723E05"/>
    <w:rsid w:val="00733E4E"/>
    <w:rsid w:val="00741D27"/>
    <w:rsid w:val="0075636F"/>
    <w:rsid w:val="00764B70"/>
    <w:rsid w:val="00775325"/>
    <w:rsid w:val="00776FB0"/>
    <w:rsid w:val="007866C2"/>
    <w:rsid w:val="00787CB6"/>
    <w:rsid w:val="007A0606"/>
    <w:rsid w:val="007A4C5B"/>
    <w:rsid w:val="007B73B9"/>
    <w:rsid w:val="007B7EB0"/>
    <w:rsid w:val="007C5994"/>
    <w:rsid w:val="007D128B"/>
    <w:rsid w:val="007D1BE5"/>
    <w:rsid w:val="007D5FA4"/>
    <w:rsid w:val="007D6A9A"/>
    <w:rsid w:val="007E05AB"/>
    <w:rsid w:val="007E4C73"/>
    <w:rsid w:val="007F35EB"/>
    <w:rsid w:val="00800B12"/>
    <w:rsid w:val="00805E9C"/>
    <w:rsid w:val="00806E7D"/>
    <w:rsid w:val="008163E1"/>
    <w:rsid w:val="008167D2"/>
    <w:rsid w:val="008206F9"/>
    <w:rsid w:val="00827EC1"/>
    <w:rsid w:val="00842395"/>
    <w:rsid w:val="00847F0C"/>
    <w:rsid w:val="008521B6"/>
    <w:rsid w:val="00852862"/>
    <w:rsid w:val="00857E94"/>
    <w:rsid w:val="008661BF"/>
    <w:rsid w:val="0086799F"/>
    <w:rsid w:val="00870F0D"/>
    <w:rsid w:val="0088538C"/>
    <w:rsid w:val="00885863"/>
    <w:rsid w:val="00887DE6"/>
    <w:rsid w:val="00897CC5"/>
    <w:rsid w:val="00897E1E"/>
    <w:rsid w:val="008A2EEB"/>
    <w:rsid w:val="008A31CA"/>
    <w:rsid w:val="008B3280"/>
    <w:rsid w:val="008C6BD7"/>
    <w:rsid w:val="008D4BB0"/>
    <w:rsid w:val="008E47AA"/>
    <w:rsid w:val="008E6F83"/>
    <w:rsid w:val="008F5BE2"/>
    <w:rsid w:val="0090217E"/>
    <w:rsid w:val="0093511F"/>
    <w:rsid w:val="00940BAF"/>
    <w:rsid w:val="009559DF"/>
    <w:rsid w:val="00956D08"/>
    <w:rsid w:val="0097165B"/>
    <w:rsid w:val="00973AB1"/>
    <w:rsid w:val="009750E7"/>
    <w:rsid w:val="009823DB"/>
    <w:rsid w:val="00982CEC"/>
    <w:rsid w:val="00984BA4"/>
    <w:rsid w:val="00994D1C"/>
    <w:rsid w:val="009A18D1"/>
    <w:rsid w:val="009A5D74"/>
    <w:rsid w:val="009A701F"/>
    <w:rsid w:val="009B1EE8"/>
    <w:rsid w:val="009B67B4"/>
    <w:rsid w:val="009C519E"/>
    <w:rsid w:val="009C6973"/>
    <w:rsid w:val="009E5686"/>
    <w:rsid w:val="00A00FE7"/>
    <w:rsid w:val="00A010AD"/>
    <w:rsid w:val="00A03BAA"/>
    <w:rsid w:val="00A073BE"/>
    <w:rsid w:val="00A1653F"/>
    <w:rsid w:val="00A204A0"/>
    <w:rsid w:val="00A20E88"/>
    <w:rsid w:val="00A214B3"/>
    <w:rsid w:val="00A31E4F"/>
    <w:rsid w:val="00A34FD8"/>
    <w:rsid w:val="00A47707"/>
    <w:rsid w:val="00A50053"/>
    <w:rsid w:val="00A548C1"/>
    <w:rsid w:val="00A6414D"/>
    <w:rsid w:val="00A83E21"/>
    <w:rsid w:val="00A92E31"/>
    <w:rsid w:val="00A943E7"/>
    <w:rsid w:val="00A954E3"/>
    <w:rsid w:val="00AA1232"/>
    <w:rsid w:val="00AA26BC"/>
    <w:rsid w:val="00AA4632"/>
    <w:rsid w:val="00AB76FB"/>
    <w:rsid w:val="00AC3254"/>
    <w:rsid w:val="00AD6C87"/>
    <w:rsid w:val="00AF0A38"/>
    <w:rsid w:val="00AF120A"/>
    <w:rsid w:val="00AF2D1C"/>
    <w:rsid w:val="00AF2DF7"/>
    <w:rsid w:val="00AF47AC"/>
    <w:rsid w:val="00AF5410"/>
    <w:rsid w:val="00AF627E"/>
    <w:rsid w:val="00B00CA5"/>
    <w:rsid w:val="00B01501"/>
    <w:rsid w:val="00B232E4"/>
    <w:rsid w:val="00B320EE"/>
    <w:rsid w:val="00B4029B"/>
    <w:rsid w:val="00B43E5C"/>
    <w:rsid w:val="00B61740"/>
    <w:rsid w:val="00B6320E"/>
    <w:rsid w:val="00B65117"/>
    <w:rsid w:val="00B677D1"/>
    <w:rsid w:val="00B81E3E"/>
    <w:rsid w:val="00B92A78"/>
    <w:rsid w:val="00B9505B"/>
    <w:rsid w:val="00BB5EEC"/>
    <w:rsid w:val="00BB6F01"/>
    <w:rsid w:val="00BC31CE"/>
    <w:rsid w:val="00BC6628"/>
    <w:rsid w:val="00BE2123"/>
    <w:rsid w:val="00BF072F"/>
    <w:rsid w:val="00BF1DC5"/>
    <w:rsid w:val="00BF3862"/>
    <w:rsid w:val="00BF4EFF"/>
    <w:rsid w:val="00BF651D"/>
    <w:rsid w:val="00C03703"/>
    <w:rsid w:val="00C047A0"/>
    <w:rsid w:val="00C14A87"/>
    <w:rsid w:val="00C33C5C"/>
    <w:rsid w:val="00C47958"/>
    <w:rsid w:val="00C51B20"/>
    <w:rsid w:val="00C630B9"/>
    <w:rsid w:val="00C64E6E"/>
    <w:rsid w:val="00C701D8"/>
    <w:rsid w:val="00C706F2"/>
    <w:rsid w:val="00C8740D"/>
    <w:rsid w:val="00C93A0B"/>
    <w:rsid w:val="00CC0C74"/>
    <w:rsid w:val="00CC75D3"/>
    <w:rsid w:val="00CC77AD"/>
    <w:rsid w:val="00CD4B6B"/>
    <w:rsid w:val="00CE3DB7"/>
    <w:rsid w:val="00CE6F9E"/>
    <w:rsid w:val="00D05624"/>
    <w:rsid w:val="00D1002A"/>
    <w:rsid w:val="00D10BF4"/>
    <w:rsid w:val="00D13382"/>
    <w:rsid w:val="00D133A3"/>
    <w:rsid w:val="00D170B0"/>
    <w:rsid w:val="00D26B60"/>
    <w:rsid w:val="00D27BFB"/>
    <w:rsid w:val="00D34F6E"/>
    <w:rsid w:val="00D51541"/>
    <w:rsid w:val="00D6092B"/>
    <w:rsid w:val="00D80E9B"/>
    <w:rsid w:val="00D838BA"/>
    <w:rsid w:val="00D95BD9"/>
    <w:rsid w:val="00DA229D"/>
    <w:rsid w:val="00DA3AC5"/>
    <w:rsid w:val="00DA3B82"/>
    <w:rsid w:val="00DA4DE7"/>
    <w:rsid w:val="00DB54F9"/>
    <w:rsid w:val="00DC112A"/>
    <w:rsid w:val="00DC5856"/>
    <w:rsid w:val="00DC61B3"/>
    <w:rsid w:val="00DD485F"/>
    <w:rsid w:val="00DE0161"/>
    <w:rsid w:val="00DE7937"/>
    <w:rsid w:val="00DF18C9"/>
    <w:rsid w:val="00DF4361"/>
    <w:rsid w:val="00DF509C"/>
    <w:rsid w:val="00E15F9F"/>
    <w:rsid w:val="00E240DC"/>
    <w:rsid w:val="00E31FDB"/>
    <w:rsid w:val="00E378C1"/>
    <w:rsid w:val="00E4588B"/>
    <w:rsid w:val="00E45C84"/>
    <w:rsid w:val="00E46529"/>
    <w:rsid w:val="00E477E5"/>
    <w:rsid w:val="00E47EA1"/>
    <w:rsid w:val="00E61F32"/>
    <w:rsid w:val="00E63E8F"/>
    <w:rsid w:val="00E70995"/>
    <w:rsid w:val="00E73B32"/>
    <w:rsid w:val="00E868CE"/>
    <w:rsid w:val="00EA223C"/>
    <w:rsid w:val="00EA4846"/>
    <w:rsid w:val="00EA4DDC"/>
    <w:rsid w:val="00EB773E"/>
    <w:rsid w:val="00EC7FE9"/>
    <w:rsid w:val="00ED3360"/>
    <w:rsid w:val="00ED5AEB"/>
    <w:rsid w:val="00F3309C"/>
    <w:rsid w:val="00F36143"/>
    <w:rsid w:val="00F4079F"/>
    <w:rsid w:val="00F43965"/>
    <w:rsid w:val="00F43AF6"/>
    <w:rsid w:val="00F46FC3"/>
    <w:rsid w:val="00F47CD6"/>
    <w:rsid w:val="00F51E63"/>
    <w:rsid w:val="00F52705"/>
    <w:rsid w:val="00F56AF2"/>
    <w:rsid w:val="00F56D64"/>
    <w:rsid w:val="00F63E40"/>
    <w:rsid w:val="00F70033"/>
    <w:rsid w:val="00F878D5"/>
    <w:rsid w:val="00F90EBC"/>
    <w:rsid w:val="00F94DFC"/>
    <w:rsid w:val="00FA3112"/>
    <w:rsid w:val="00FA393F"/>
    <w:rsid w:val="00FA44BC"/>
    <w:rsid w:val="00FA5D2D"/>
    <w:rsid w:val="00FA7998"/>
    <w:rsid w:val="00FB58E1"/>
    <w:rsid w:val="00FB6647"/>
    <w:rsid w:val="00FC2122"/>
    <w:rsid w:val="00FC4AEA"/>
    <w:rsid w:val="00FC6280"/>
    <w:rsid w:val="00FD40BF"/>
    <w:rsid w:val="00FD469E"/>
    <w:rsid w:val="00FE0A8B"/>
    <w:rsid w:val="00FE310A"/>
    <w:rsid w:val="00F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6B6BC8E"/>
  <w15:chartTrackingRefBased/>
  <w15:docId w15:val="{63471338-C47D-45BD-8BF0-13B6343D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link w:val="BodyTextIndent2Char"/>
    <w:pPr>
      <w:ind w:firstLine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Caption">
    <w:name w:val="caption"/>
    <w:basedOn w:val="Normal"/>
    <w:next w:val="Normal"/>
    <w:qFormat/>
    <w:rsid w:val="00897E1E"/>
    <w:rPr>
      <w:b/>
      <w:bCs/>
      <w:sz w:val="20"/>
    </w:rPr>
  </w:style>
  <w:style w:type="character" w:styleId="Hyperlink">
    <w:name w:val="Hyperlink"/>
    <w:rsid w:val="00443F4B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FC4A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FC4AEA"/>
    <w:rPr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2E1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125F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5F56D8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63E8F"/>
    <w:pPr>
      <w:ind w:left="1296"/>
    </w:pPr>
  </w:style>
  <w:style w:type="character" w:customStyle="1" w:styleId="BodyTextIndent2Char">
    <w:name w:val="Body Text Indent 2 Char"/>
    <w:link w:val="BodyTextIndent2"/>
    <w:rsid w:val="00205F94"/>
    <w:rPr>
      <w:sz w:val="24"/>
      <w:lang w:eastAsia="en-US"/>
    </w:rPr>
  </w:style>
  <w:style w:type="paragraph" w:customStyle="1" w:styleId="Heading31">
    <w:name w:val="Heading 31"/>
    <w:basedOn w:val="Normal"/>
    <w:rsid w:val="00C0370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7.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5E29B-9343-44CA-9C3C-9CE3B85D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2</TotalTime>
  <Pages>8</Pages>
  <Words>3804</Words>
  <Characters>21689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Apranga</Company>
  <LinksUpToDate>false</LinksUpToDate>
  <CharactersWithSpaces>25443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Zita</dc:creator>
  <cp:lastModifiedBy>Windows User</cp:lastModifiedBy>
  <cp:revision>3</cp:revision>
  <cp:lastPrinted>2026-06-18T06:21:00Z</cp:lastPrinted>
  <dcterms:created xsi:type="dcterms:W3CDTF">2026-08-24T07:41:00Z</dcterms:created>
  <dcterms:modified xsi:type="dcterms:W3CDTF">2026-08-24T07:43:00Z</dcterms:modified>
</cp:coreProperties>
</file>