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9DAA4" w14:textId="77777777" w:rsidR="00BC39DA" w:rsidRPr="00885A23" w:rsidRDefault="00BC39DA" w:rsidP="00FD582C">
      <w:pPr>
        <w:rPr>
          <w:szCs w:val="24"/>
          <w:lang w:eastAsia="lt-LT"/>
        </w:rPr>
      </w:pPr>
    </w:p>
    <w:p w14:paraId="7E55BA3D" w14:textId="77777777" w:rsidR="00FD582C" w:rsidRPr="00885A23" w:rsidRDefault="00FD582C" w:rsidP="00FD582C">
      <w:pPr>
        <w:rPr>
          <w:szCs w:val="24"/>
          <w:lang w:eastAsia="lt-LT"/>
        </w:rPr>
      </w:pPr>
    </w:p>
    <w:p w14:paraId="39D6AF52" w14:textId="77777777" w:rsidR="009069CB" w:rsidRPr="00885A23" w:rsidRDefault="009069CB" w:rsidP="0043782D">
      <w:pPr>
        <w:rPr>
          <w:b/>
          <w:szCs w:val="24"/>
          <w:lang w:eastAsia="lt-LT"/>
        </w:rPr>
      </w:pPr>
    </w:p>
    <w:p w14:paraId="7C10ABAF" w14:textId="77777777" w:rsidR="009069CB" w:rsidRPr="00885A23" w:rsidRDefault="009069CB" w:rsidP="009069CB">
      <w:pPr>
        <w:ind w:firstLine="480"/>
        <w:jc w:val="center"/>
        <w:rPr>
          <w:b/>
          <w:szCs w:val="24"/>
          <w:lang w:eastAsia="lt-LT"/>
        </w:rPr>
      </w:pPr>
      <w:r w:rsidRPr="00885A23">
        <w:rPr>
          <w:b/>
          <w:szCs w:val="24"/>
          <w:lang w:eastAsia="lt-LT"/>
        </w:rPr>
        <w:t>ŠILUTĖS MIEST</w:t>
      </w:r>
      <w:r w:rsidR="00050195">
        <w:rPr>
          <w:b/>
          <w:szCs w:val="24"/>
          <w:lang w:eastAsia="lt-LT"/>
        </w:rPr>
        <w:t>E</w:t>
      </w:r>
      <w:r w:rsidRPr="00885A23">
        <w:rPr>
          <w:b/>
          <w:szCs w:val="24"/>
          <w:lang w:eastAsia="lt-LT"/>
        </w:rPr>
        <w:t xml:space="preserve"> ESAMŲ BUITINIŲ ATLIEKŲ SURINKIMO KONTEINERIŲ AIKŠTELIŲ IŠDĖSTYMO VIETŲ SĄRAŠAS</w:t>
      </w:r>
    </w:p>
    <w:p w14:paraId="2697630B" w14:textId="77777777" w:rsidR="009069CB" w:rsidRPr="00885A23" w:rsidRDefault="009069CB" w:rsidP="009673BC">
      <w:pPr>
        <w:ind w:firstLine="480"/>
        <w:jc w:val="center"/>
        <w:rPr>
          <w:b/>
          <w:szCs w:val="24"/>
          <w:lang w:eastAsia="lt-LT"/>
        </w:rPr>
      </w:pPr>
    </w:p>
    <w:tbl>
      <w:tblPr>
        <w:tblW w:w="9617" w:type="dxa"/>
        <w:tblCellSpacing w:w="0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"/>
        <w:gridCol w:w="3371"/>
        <w:gridCol w:w="1705"/>
        <w:gridCol w:w="1438"/>
        <w:gridCol w:w="1370"/>
        <w:gridCol w:w="1327"/>
      </w:tblGrid>
      <w:tr w:rsidR="009673BC" w:rsidRPr="00885A23" w14:paraId="370F1BB8" w14:textId="77777777" w:rsidTr="00CB7186">
        <w:trPr>
          <w:trHeight w:val="210"/>
          <w:tblCellSpacing w:w="0" w:type="dxa"/>
        </w:trPr>
        <w:tc>
          <w:tcPr>
            <w:tcW w:w="406" w:type="dxa"/>
            <w:vMerge w:val="restart"/>
            <w:vAlign w:val="center"/>
          </w:tcPr>
          <w:p w14:paraId="18BF6A40" w14:textId="77777777" w:rsidR="009069CB" w:rsidRPr="00885A23" w:rsidRDefault="00CB7186" w:rsidP="009673BC">
            <w:pPr>
              <w:rPr>
                <w:color w:val="000000"/>
                <w:szCs w:val="24"/>
                <w:lang w:eastAsia="lt-LT"/>
              </w:rPr>
            </w:pPr>
            <w:r w:rsidRPr="00885A23">
              <w:rPr>
                <w:color w:val="000000"/>
                <w:szCs w:val="24"/>
                <w:lang w:eastAsia="lt-LT"/>
              </w:rPr>
              <w:t>Nr.</w:t>
            </w:r>
          </w:p>
        </w:tc>
        <w:tc>
          <w:tcPr>
            <w:tcW w:w="3371" w:type="dxa"/>
            <w:vMerge w:val="restart"/>
            <w:vAlign w:val="center"/>
          </w:tcPr>
          <w:p w14:paraId="025BD725" w14:textId="77777777" w:rsidR="009069CB" w:rsidRPr="00885A23" w:rsidRDefault="009069CB" w:rsidP="00CB7186">
            <w:pPr>
              <w:spacing w:before="100" w:beforeAutospacing="1" w:after="100" w:afterAutospacing="1"/>
              <w:rPr>
                <w:color w:val="000000"/>
                <w:szCs w:val="24"/>
                <w:lang w:eastAsia="lt-LT"/>
              </w:rPr>
            </w:pPr>
            <w:r w:rsidRPr="00885A23">
              <w:rPr>
                <w:color w:val="000000"/>
                <w:szCs w:val="24"/>
                <w:lang w:eastAsia="lt-LT"/>
              </w:rPr>
              <w:t>Esamų buitinių atliekų konteinerių aikštelių  įrengimo vieta (artimiausio pastato adresas)</w:t>
            </w:r>
          </w:p>
        </w:tc>
        <w:tc>
          <w:tcPr>
            <w:tcW w:w="5840" w:type="dxa"/>
            <w:gridSpan w:val="4"/>
            <w:vAlign w:val="center"/>
          </w:tcPr>
          <w:p w14:paraId="18595B45" w14:textId="77777777" w:rsidR="009069CB" w:rsidRPr="00885A23" w:rsidRDefault="009069CB" w:rsidP="009673BC">
            <w:pPr>
              <w:spacing w:before="100" w:beforeAutospacing="1" w:after="100" w:afterAutospacing="1"/>
              <w:ind w:firstLine="394"/>
              <w:jc w:val="both"/>
              <w:rPr>
                <w:color w:val="000000"/>
                <w:szCs w:val="24"/>
                <w:vertAlign w:val="superscript"/>
                <w:lang w:eastAsia="lt-LT"/>
              </w:rPr>
            </w:pPr>
            <w:r w:rsidRPr="00885A23">
              <w:rPr>
                <w:color w:val="000000"/>
                <w:szCs w:val="24"/>
                <w:lang w:eastAsia="lt-LT"/>
              </w:rPr>
              <w:t>Buitinių atliekų konteinerių skaičius (vnt.) ir tūris (m</w:t>
            </w:r>
            <w:r w:rsidRPr="00885A23">
              <w:rPr>
                <w:color w:val="000000"/>
                <w:szCs w:val="24"/>
                <w:vertAlign w:val="superscript"/>
                <w:lang w:eastAsia="lt-LT"/>
              </w:rPr>
              <w:t>3 )</w:t>
            </w:r>
          </w:p>
        </w:tc>
      </w:tr>
      <w:tr w:rsidR="009673BC" w:rsidRPr="00885A23" w14:paraId="2A383100" w14:textId="77777777" w:rsidTr="00CB7186">
        <w:trPr>
          <w:trHeight w:val="449"/>
          <w:tblCellSpacing w:w="0" w:type="dxa"/>
        </w:trPr>
        <w:tc>
          <w:tcPr>
            <w:tcW w:w="406" w:type="dxa"/>
            <w:vMerge/>
            <w:vAlign w:val="center"/>
          </w:tcPr>
          <w:p w14:paraId="59A72E6B" w14:textId="77777777" w:rsidR="009069CB" w:rsidRPr="00885A23" w:rsidRDefault="009069CB" w:rsidP="009673BC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371" w:type="dxa"/>
            <w:vMerge/>
            <w:vAlign w:val="center"/>
          </w:tcPr>
          <w:p w14:paraId="7DACB122" w14:textId="77777777" w:rsidR="009069CB" w:rsidRPr="00885A23" w:rsidRDefault="009069CB" w:rsidP="009673BC">
            <w:pPr>
              <w:spacing w:before="100" w:beforeAutospacing="1" w:after="100" w:afterAutospacing="1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05" w:type="dxa"/>
            <w:vAlign w:val="center"/>
          </w:tcPr>
          <w:p w14:paraId="651465A0" w14:textId="77777777" w:rsidR="009069CB" w:rsidRPr="00885A23" w:rsidRDefault="009069CB" w:rsidP="009673BC">
            <w:pPr>
              <w:spacing w:before="100" w:beforeAutospacing="1" w:after="100" w:afterAutospacing="1"/>
              <w:rPr>
                <w:color w:val="000000"/>
                <w:szCs w:val="24"/>
                <w:lang w:eastAsia="lt-LT"/>
              </w:rPr>
            </w:pPr>
            <w:r w:rsidRPr="00885A23">
              <w:rPr>
                <w:color w:val="000000"/>
                <w:szCs w:val="24"/>
                <w:lang w:eastAsia="lt-LT"/>
              </w:rPr>
              <w:t>Stiklui</w:t>
            </w:r>
          </w:p>
        </w:tc>
        <w:tc>
          <w:tcPr>
            <w:tcW w:w="1438" w:type="dxa"/>
            <w:vAlign w:val="center"/>
          </w:tcPr>
          <w:p w14:paraId="5A8BAA21" w14:textId="77777777" w:rsidR="009069CB" w:rsidRPr="00885A23" w:rsidRDefault="009069CB" w:rsidP="009673BC">
            <w:pPr>
              <w:spacing w:before="100" w:beforeAutospacing="1" w:after="100" w:afterAutospacing="1"/>
              <w:rPr>
                <w:color w:val="000000"/>
                <w:szCs w:val="24"/>
                <w:lang w:eastAsia="lt-LT"/>
              </w:rPr>
            </w:pPr>
            <w:r w:rsidRPr="00885A23">
              <w:rPr>
                <w:color w:val="000000"/>
                <w:szCs w:val="24"/>
                <w:lang w:eastAsia="lt-LT"/>
              </w:rPr>
              <w:t>Popieriui</w:t>
            </w:r>
          </w:p>
        </w:tc>
        <w:tc>
          <w:tcPr>
            <w:tcW w:w="1370" w:type="dxa"/>
            <w:vAlign w:val="center"/>
          </w:tcPr>
          <w:p w14:paraId="3B0A8942" w14:textId="77777777" w:rsidR="009069CB" w:rsidRPr="00885A23" w:rsidRDefault="009069CB" w:rsidP="009673BC">
            <w:pPr>
              <w:spacing w:before="100" w:beforeAutospacing="1" w:after="100" w:afterAutospacing="1"/>
              <w:rPr>
                <w:color w:val="000000"/>
                <w:szCs w:val="24"/>
                <w:lang w:eastAsia="lt-LT"/>
              </w:rPr>
            </w:pPr>
            <w:r w:rsidRPr="00885A23">
              <w:rPr>
                <w:color w:val="000000"/>
                <w:szCs w:val="24"/>
                <w:lang w:eastAsia="lt-LT"/>
              </w:rPr>
              <w:t>Plastmasei</w:t>
            </w:r>
          </w:p>
        </w:tc>
        <w:tc>
          <w:tcPr>
            <w:tcW w:w="1327" w:type="dxa"/>
            <w:vAlign w:val="center"/>
          </w:tcPr>
          <w:p w14:paraId="1E407794" w14:textId="77777777" w:rsidR="009069CB" w:rsidRPr="00885A23" w:rsidRDefault="009069CB" w:rsidP="009673BC">
            <w:pPr>
              <w:spacing w:before="100" w:beforeAutospacing="1" w:after="100" w:afterAutospacing="1"/>
              <w:rPr>
                <w:color w:val="000000"/>
                <w:szCs w:val="24"/>
                <w:lang w:eastAsia="lt-LT"/>
              </w:rPr>
            </w:pPr>
            <w:r w:rsidRPr="00885A23">
              <w:rPr>
                <w:color w:val="000000"/>
                <w:szCs w:val="24"/>
                <w:lang w:eastAsia="lt-LT"/>
              </w:rPr>
              <w:t>Atliekoms po rūšiavimo</w:t>
            </w:r>
          </w:p>
        </w:tc>
      </w:tr>
      <w:tr w:rsidR="009673BC" w:rsidRPr="00885A23" w14:paraId="032F1345" w14:textId="77777777" w:rsidTr="00436100">
        <w:trPr>
          <w:tblCellSpacing w:w="0" w:type="dxa"/>
        </w:trPr>
        <w:tc>
          <w:tcPr>
            <w:tcW w:w="9617" w:type="dxa"/>
            <w:gridSpan w:val="6"/>
          </w:tcPr>
          <w:p w14:paraId="48BC845F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b/>
                <w:szCs w:val="24"/>
                <w:lang w:eastAsia="lt-LT"/>
              </w:rPr>
              <w:t xml:space="preserve">                                                                Šilutės miestas</w:t>
            </w:r>
          </w:p>
        </w:tc>
      </w:tr>
      <w:tr w:rsidR="009673BC" w:rsidRPr="00885A23" w14:paraId="7D6FDECF" w14:textId="77777777" w:rsidTr="00CB7186">
        <w:trPr>
          <w:tblCellSpacing w:w="0" w:type="dxa"/>
        </w:trPr>
        <w:tc>
          <w:tcPr>
            <w:tcW w:w="406" w:type="dxa"/>
          </w:tcPr>
          <w:p w14:paraId="400300FA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</w:t>
            </w:r>
          </w:p>
        </w:tc>
        <w:tc>
          <w:tcPr>
            <w:tcW w:w="3371" w:type="dxa"/>
          </w:tcPr>
          <w:p w14:paraId="4E495887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Smėlyno g. 6</w:t>
            </w:r>
          </w:p>
        </w:tc>
        <w:tc>
          <w:tcPr>
            <w:tcW w:w="1705" w:type="dxa"/>
          </w:tcPr>
          <w:p w14:paraId="6ED61E7D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275C8D62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24A8B8B4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77C28B88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2E708B1C" w14:textId="77777777" w:rsidTr="00CB7186">
        <w:trPr>
          <w:tblCellSpacing w:w="0" w:type="dxa"/>
        </w:trPr>
        <w:tc>
          <w:tcPr>
            <w:tcW w:w="406" w:type="dxa"/>
          </w:tcPr>
          <w:p w14:paraId="47C39586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</w:t>
            </w:r>
          </w:p>
        </w:tc>
        <w:tc>
          <w:tcPr>
            <w:tcW w:w="3371" w:type="dxa"/>
          </w:tcPr>
          <w:p w14:paraId="354C05EE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Melioracijos g. 8</w:t>
            </w:r>
          </w:p>
        </w:tc>
        <w:tc>
          <w:tcPr>
            <w:tcW w:w="1705" w:type="dxa"/>
          </w:tcPr>
          <w:p w14:paraId="408C438B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6007FB4B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2D40573F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185FCE0D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59BA5A11" w14:textId="77777777" w:rsidTr="00CB7186">
        <w:trPr>
          <w:tblCellSpacing w:w="0" w:type="dxa"/>
        </w:trPr>
        <w:tc>
          <w:tcPr>
            <w:tcW w:w="406" w:type="dxa"/>
          </w:tcPr>
          <w:p w14:paraId="2E958877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3</w:t>
            </w:r>
          </w:p>
        </w:tc>
        <w:tc>
          <w:tcPr>
            <w:tcW w:w="3371" w:type="dxa"/>
          </w:tcPr>
          <w:p w14:paraId="39A10829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Dirvų g.</w:t>
            </w:r>
          </w:p>
        </w:tc>
        <w:tc>
          <w:tcPr>
            <w:tcW w:w="1705" w:type="dxa"/>
          </w:tcPr>
          <w:p w14:paraId="71C2D8F2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5B09A3C3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1BDC66C1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715EB7B4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139E4741" w14:textId="77777777" w:rsidTr="00CB7186">
        <w:trPr>
          <w:tblCellSpacing w:w="0" w:type="dxa"/>
        </w:trPr>
        <w:tc>
          <w:tcPr>
            <w:tcW w:w="406" w:type="dxa"/>
          </w:tcPr>
          <w:p w14:paraId="5D1E2ABF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4</w:t>
            </w:r>
          </w:p>
        </w:tc>
        <w:tc>
          <w:tcPr>
            <w:tcW w:w="3371" w:type="dxa"/>
          </w:tcPr>
          <w:p w14:paraId="695AC2CB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Turgaus g. 14</w:t>
            </w:r>
          </w:p>
        </w:tc>
        <w:tc>
          <w:tcPr>
            <w:tcW w:w="1705" w:type="dxa"/>
          </w:tcPr>
          <w:p w14:paraId="59EFC4AE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5E59265E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1D21D837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36707752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31F7DC0A" w14:textId="77777777" w:rsidTr="00CB7186">
        <w:trPr>
          <w:tblCellSpacing w:w="0" w:type="dxa"/>
        </w:trPr>
        <w:tc>
          <w:tcPr>
            <w:tcW w:w="406" w:type="dxa"/>
          </w:tcPr>
          <w:p w14:paraId="3A204083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5</w:t>
            </w:r>
          </w:p>
        </w:tc>
        <w:tc>
          <w:tcPr>
            <w:tcW w:w="3371" w:type="dxa"/>
          </w:tcPr>
          <w:p w14:paraId="0257A867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proofErr w:type="spellStart"/>
            <w:r w:rsidRPr="00885A23">
              <w:rPr>
                <w:szCs w:val="24"/>
                <w:lang w:eastAsia="lt-LT"/>
              </w:rPr>
              <w:t>Aukštumalos</w:t>
            </w:r>
            <w:proofErr w:type="spellEnd"/>
            <w:r w:rsidRPr="00885A23">
              <w:rPr>
                <w:szCs w:val="24"/>
                <w:lang w:eastAsia="lt-LT"/>
              </w:rPr>
              <w:t xml:space="preserve"> g. 1</w:t>
            </w:r>
          </w:p>
        </w:tc>
        <w:tc>
          <w:tcPr>
            <w:tcW w:w="1705" w:type="dxa"/>
          </w:tcPr>
          <w:p w14:paraId="77E41D7A" w14:textId="77777777" w:rsidR="009673BC" w:rsidRPr="00885A23" w:rsidRDefault="006A281B" w:rsidP="009673BC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1x</w:t>
            </w:r>
            <w:r w:rsidR="009673BC" w:rsidRPr="00885A23">
              <w:rPr>
                <w:szCs w:val="24"/>
                <w:lang w:eastAsia="lt-LT"/>
              </w:rPr>
              <w:t>3</w:t>
            </w:r>
          </w:p>
        </w:tc>
        <w:tc>
          <w:tcPr>
            <w:tcW w:w="1438" w:type="dxa"/>
          </w:tcPr>
          <w:p w14:paraId="054BDC05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4A445840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3AFA5E13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22D94F9C" w14:textId="77777777" w:rsidTr="00CB7186">
        <w:trPr>
          <w:tblCellSpacing w:w="0" w:type="dxa"/>
        </w:trPr>
        <w:tc>
          <w:tcPr>
            <w:tcW w:w="406" w:type="dxa"/>
          </w:tcPr>
          <w:p w14:paraId="0CC13D02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6</w:t>
            </w:r>
          </w:p>
        </w:tc>
        <w:tc>
          <w:tcPr>
            <w:tcW w:w="3371" w:type="dxa"/>
          </w:tcPr>
          <w:p w14:paraId="6C4E333E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Turgaus g. 6A</w:t>
            </w:r>
          </w:p>
        </w:tc>
        <w:tc>
          <w:tcPr>
            <w:tcW w:w="1705" w:type="dxa"/>
          </w:tcPr>
          <w:p w14:paraId="0F10B03C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0E45B80E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23B2A4CA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17689999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2x5</w:t>
            </w:r>
          </w:p>
        </w:tc>
      </w:tr>
      <w:tr w:rsidR="009673BC" w:rsidRPr="00885A23" w14:paraId="27D47449" w14:textId="77777777" w:rsidTr="00CB7186">
        <w:trPr>
          <w:tblCellSpacing w:w="0" w:type="dxa"/>
        </w:trPr>
        <w:tc>
          <w:tcPr>
            <w:tcW w:w="406" w:type="dxa"/>
          </w:tcPr>
          <w:p w14:paraId="05CFE306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7</w:t>
            </w:r>
          </w:p>
        </w:tc>
        <w:tc>
          <w:tcPr>
            <w:tcW w:w="3371" w:type="dxa"/>
          </w:tcPr>
          <w:p w14:paraId="13451E5F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Parko g. 2</w:t>
            </w:r>
          </w:p>
        </w:tc>
        <w:tc>
          <w:tcPr>
            <w:tcW w:w="1705" w:type="dxa"/>
          </w:tcPr>
          <w:p w14:paraId="5DAAD709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7E085AC5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218F23FD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0B647475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4E129028" w14:textId="77777777" w:rsidTr="00CB7186">
        <w:trPr>
          <w:tblCellSpacing w:w="0" w:type="dxa"/>
        </w:trPr>
        <w:tc>
          <w:tcPr>
            <w:tcW w:w="406" w:type="dxa"/>
          </w:tcPr>
          <w:p w14:paraId="1C7DEED0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8</w:t>
            </w:r>
          </w:p>
        </w:tc>
        <w:tc>
          <w:tcPr>
            <w:tcW w:w="3371" w:type="dxa"/>
          </w:tcPr>
          <w:p w14:paraId="263F5052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Lietuvininkų g. 16</w:t>
            </w:r>
          </w:p>
        </w:tc>
        <w:tc>
          <w:tcPr>
            <w:tcW w:w="1705" w:type="dxa"/>
          </w:tcPr>
          <w:p w14:paraId="65F91A73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2078A49E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4F4FF805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49EAC19D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513D7204" w14:textId="77777777" w:rsidTr="00CB7186">
        <w:trPr>
          <w:tblCellSpacing w:w="0" w:type="dxa"/>
        </w:trPr>
        <w:tc>
          <w:tcPr>
            <w:tcW w:w="406" w:type="dxa"/>
          </w:tcPr>
          <w:p w14:paraId="39312C7E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9</w:t>
            </w:r>
          </w:p>
        </w:tc>
        <w:tc>
          <w:tcPr>
            <w:tcW w:w="3371" w:type="dxa"/>
          </w:tcPr>
          <w:p w14:paraId="2E84AF12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Liepų g. 11</w:t>
            </w:r>
          </w:p>
        </w:tc>
        <w:tc>
          <w:tcPr>
            <w:tcW w:w="1705" w:type="dxa"/>
          </w:tcPr>
          <w:p w14:paraId="333D2274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4B5F789B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28A2C28E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070E78D0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2x5</w:t>
            </w:r>
          </w:p>
        </w:tc>
      </w:tr>
      <w:tr w:rsidR="009673BC" w:rsidRPr="00885A23" w14:paraId="759CC560" w14:textId="77777777" w:rsidTr="00CB7186">
        <w:trPr>
          <w:tblCellSpacing w:w="0" w:type="dxa"/>
        </w:trPr>
        <w:tc>
          <w:tcPr>
            <w:tcW w:w="406" w:type="dxa"/>
          </w:tcPr>
          <w:p w14:paraId="3D4BF4F8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10</w:t>
            </w:r>
          </w:p>
        </w:tc>
        <w:tc>
          <w:tcPr>
            <w:tcW w:w="3371" w:type="dxa"/>
          </w:tcPr>
          <w:p w14:paraId="2601AF0E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Liepų g. 19</w:t>
            </w:r>
          </w:p>
        </w:tc>
        <w:tc>
          <w:tcPr>
            <w:tcW w:w="1705" w:type="dxa"/>
          </w:tcPr>
          <w:p w14:paraId="29A56136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488F2624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36B6FE88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254F7DE0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2x5</w:t>
            </w:r>
          </w:p>
        </w:tc>
      </w:tr>
      <w:tr w:rsidR="009673BC" w:rsidRPr="00885A23" w14:paraId="41AAD025" w14:textId="77777777" w:rsidTr="00CB7186">
        <w:trPr>
          <w:tblCellSpacing w:w="0" w:type="dxa"/>
        </w:trPr>
        <w:tc>
          <w:tcPr>
            <w:tcW w:w="406" w:type="dxa"/>
          </w:tcPr>
          <w:p w14:paraId="1A4CED43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11</w:t>
            </w:r>
          </w:p>
        </w:tc>
        <w:tc>
          <w:tcPr>
            <w:tcW w:w="3371" w:type="dxa"/>
          </w:tcPr>
          <w:p w14:paraId="1436E0B6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Liepų g. 13A</w:t>
            </w:r>
          </w:p>
        </w:tc>
        <w:tc>
          <w:tcPr>
            <w:tcW w:w="1705" w:type="dxa"/>
          </w:tcPr>
          <w:p w14:paraId="18575088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68B91D89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20AF1073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7716D308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77476AC6" w14:textId="77777777" w:rsidTr="00CB7186">
        <w:trPr>
          <w:tblCellSpacing w:w="0" w:type="dxa"/>
        </w:trPr>
        <w:tc>
          <w:tcPr>
            <w:tcW w:w="406" w:type="dxa"/>
          </w:tcPr>
          <w:p w14:paraId="50FFE731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12</w:t>
            </w:r>
          </w:p>
        </w:tc>
        <w:tc>
          <w:tcPr>
            <w:tcW w:w="3371" w:type="dxa"/>
          </w:tcPr>
          <w:p w14:paraId="04553525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Tilžės g. 11</w:t>
            </w:r>
          </w:p>
        </w:tc>
        <w:tc>
          <w:tcPr>
            <w:tcW w:w="1705" w:type="dxa"/>
          </w:tcPr>
          <w:p w14:paraId="53E486F6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011A5FE4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6BDD5D1B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2649C641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31FCF91C" w14:textId="77777777" w:rsidTr="00CB7186">
        <w:trPr>
          <w:tblCellSpacing w:w="0" w:type="dxa"/>
        </w:trPr>
        <w:tc>
          <w:tcPr>
            <w:tcW w:w="406" w:type="dxa"/>
          </w:tcPr>
          <w:p w14:paraId="09D832DB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13</w:t>
            </w:r>
          </w:p>
        </w:tc>
        <w:tc>
          <w:tcPr>
            <w:tcW w:w="3371" w:type="dxa"/>
          </w:tcPr>
          <w:p w14:paraId="4623B807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Tilžės g. 2A</w:t>
            </w:r>
          </w:p>
        </w:tc>
        <w:tc>
          <w:tcPr>
            <w:tcW w:w="1705" w:type="dxa"/>
          </w:tcPr>
          <w:p w14:paraId="6357AE6C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35CB42D2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51CF471B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17E7C854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0DA10D3D" w14:textId="77777777" w:rsidTr="00CB7186">
        <w:trPr>
          <w:tblCellSpacing w:w="0" w:type="dxa"/>
        </w:trPr>
        <w:tc>
          <w:tcPr>
            <w:tcW w:w="406" w:type="dxa"/>
          </w:tcPr>
          <w:p w14:paraId="50ED82A9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14</w:t>
            </w:r>
          </w:p>
        </w:tc>
        <w:tc>
          <w:tcPr>
            <w:tcW w:w="3371" w:type="dxa"/>
          </w:tcPr>
          <w:p w14:paraId="42BA5EEB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Tilžės g. 35</w:t>
            </w:r>
          </w:p>
        </w:tc>
        <w:tc>
          <w:tcPr>
            <w:tcW w:w="1705" w:type="dxa"/>
          </w:tcPr>
          <w:p w14:paraId="02D828D4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39A2FD1F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3CD55945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5FCE6FBA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6D791731" w14:textId="77777777" w:rsidTr="00CB7186">
        <w:trPr>
          <w:tblCellSpacing w:w="0" w:type="dxa"/>
        </w:trPr>
        <w:tc>
          <w:tcPr>
            <w:tcW w:w="406" w:type="dxa"/>
          </w:tcPr>
          <w:p w14:paraId="76858864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15</w:t>
            </w:r>
          </w:p>
        </w:tc>
        <w:tc>
          <w:tcPr>
            <w:tcW w:w="3371" w:type="dxa"/>
          </w:tcPr>
          <w:p w14:paraId="7BCE5D1C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Tilžės g. 32</w:t>
            </w:r>
          </w:p>
        </w:tc>
        <w:tc>
          <w:tcPr>
            <w:tcW w:w="1705" w:type="dxa"/>
          </w:tcPr>
          <w:p w14:paraId="36D6F3E2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6F56F08D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75574E0D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315A3A3E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5C5AE622" w14:textId="77777777" w:rsidTr="00CB7186">
        <w:trPr>
          <w:tblCellSpacing w:w="0" w:type="dxa"/>
        </w:trPr>
        <w:tc>
          <w:tcPr>
            <w:tcW w:w="406" w:type="dxa"/>
          </w:tcPr>
          <w:p w14:paraId="597B9541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16</w:t>
            </w:r>
          </w:p>
        </w:tc>
        <w:tc>
          <w:tcPr>
            <w:tcW w:w="3371" w:type="dxa"/>
          </w:tcPr>
          <w:p w14:paraId="7519D286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Šilo g. 4B</w:t>
            </w:r>
          </w:p>
        </w:tc>
        <w:tc>
          <w:tcPr>
            <w:tcW w:w="1705" w:type="dxa"/>
          </w:tcPr>
          <w:p w14:paraId="7AAE5ECE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0E77F60E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2B273C3F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1B3F0977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60541D2F" w14:textId="77777777" w:rsidTr="00CB7186">
        <w:trPr>
          <w:tblCellSpacing w:w="0" w:type="dxa"/>
        </w:trPr>
        <w:tc>
          <w:tcPr>
            <w:tcW w:w="406" w:type="dxa"/>
          </w:tcPr>
          <w:p w14:paraId="263B8044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17</w:t>
            </w:r>
          </w:p>
        </w:tc>
        <w:tc>
          <w:tcPr>
            <w:tcW w:w="3371" w:type="dxa"/>
          </w:tcPr>
          <w:p w14:paraId="53B48958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Ramučių g. 16</w:t>
            </w:r>
          </w:p>
        </w:tc>
        <w:tc>
          <w:tcPr>
            <w:tcW w:w="1705" w:type="dxa"/>
          </w:tcPr>
          <w:p w14:paraId="5005CA3D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092C54C3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04BC8513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4F49E146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46E083EA" w14:textId="77777777" w:rsidTr="00CB7186">
        <w:trPr>
          <w:tblCellSpacing w:w="0" w:type="dxa"/>
        </w:trPr>
        <w:tc>
          <w:tcPr>
            <w:tcW w:w="406" w:type="dxa"/>
          </w:tcPr>
          <w:p w14:paraId="15F07D5A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18</w:t>
            </w:r>
          </w:p>
        </w:tc>
        <w:tc>
          <w:tcPr>
            <w:tcW w:w="3371" w:type="dxa"/>
          </w:tcPr>
          <w:p w14:paraId="4605A10A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Sodų g. 5</w:t>
            </w:r>
          </w:p>
        </w:tc>
        <w:tc>
          <w:tcPr>
            <w:tcW w:w="1705" w:type="dxa"/>
          </w:tcPr>
          <w:p w14:paraId="60FFD113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5104BAF1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3D847EC0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1EFF655E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3BC95EFF" w14:textId="77777777" w:rsidTr="00CB7186">
        <w:trPr>
          <w:tblCellSpacing w:w="0" w:type="dxa"/>
        </w:trPr>
        <w:tc>
          <w:tcPr>
            <w:tcW w:w="406" w:type="dxa"/>
          </w:tcPr>
          <w:p w14:paraId="2E318DC3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19</w:t>
            </w:r>
          </w:p>
        </w:tc>
        <w:tc>
          <w:tcPr>
            <w:tcW w:w="3371" w:type="dxa"/>
          </w:tcPr>
          <w:p w14:paraId="3E183EF1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Pramonės g. 3B</w:t>
            </w:r>
          </w:p>
        </w:tc>
        <w:tc>
          <w:tcPr>
            <w:tcW w:w="1705" w:type="dxa"/>
          </w:tcPr>
          <w:p w14:paraId="433379DE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28D71D14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5F836387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4E8E1506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4B3E70E4" w14:textId="77777777" w:rsidTr="00CB7186">
        <w:trPr>
          <w:tblCellSpacing w:w="0" w:type="dxa"/>
        </w:trPr>
        <w:tc>
          <w:tcPr>
            <w:tcW w:w="406" w:type="dxa"/>
          </w:tcPr>
          <w:p w14:paraId="374E31FB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20</w:t>
            </w:r>
          </w:p>
        </w:tc>
        <w:tc>
          <w:tcPr>
            <w:tcW w:w="3371" w:type="dxa"/>
          </w:tcPr>
          <w:p w14:paraId="4DE03FC0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Dariaus ir Girėno g. 20</w:t>
            </w:r>
          </w:p>
        </w:tc>
        <w:tc>
          <w:tcPr>
            <w:tcW w:w="1705" w:type="dxa"/>
          </w:tcPr>
          <w:p w14:paraId="2EFA9339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5DEECFD1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2DA76429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09BA4D91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2x5</w:t>
            </w:r>
          </w:p>
        </w:tc>
      </w:tr>
      <w:tr w:rsidR="009673BC" w:rsidRPr="00885A23" w14:paraId="38597C9C" w14:textId="77777777" w:rsidTr="00CB7186">
        <w:trPr>
          <w:tblCellSpacing w:w="0" w:type="dxa"/>
        </w:trPr>
        <w:tc>
          <w:tcPr>
            <w:tcW w:w="406" w:type="dxa"/>
          </w:tcPr>
          <w:p w14:paraId="357DC407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21</w:t>
            </w:r>
          </w:p>
        </w:tc>
        <w:tc>
          <w:tcPr>
            <w:tcW w:w="3371" w:type="dxa"/>
          </w:tcPr>
          <w:p w14:paraId="34D61B48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K. Kalinausko g. 11A</w:t>
            </w:r>
          </w:p>
        </w:tc>
        <w:tc>
          <w:tcPr>
            <w:tcW w:w="1705" w:type="dxa"/>
          </w:tcPr>
          <w:p w14:paraId="14E171B9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27D49482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215211F3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64875F22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698D9C97" w14:textId="77777777" w:rsidTr="00CB7186">
        <w:trPr>
          <w:tblCellSpacing w:w="0" w:type="dxa"/>
        </w:trPr>
        <w:tc>
          <w:tcPr>
            <w:tcW w:w="406" w:type="dxa"/>
          </w:tcPr>
          <w:p w14:paraId="5C0E3DAB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22</w:t>
            </w:r>
          </w:p>
        </w:tc>
        <w:tc>
          <w:tcPr>
            <w:tcW w:w="3371" w:type="dxa"/>
          </w:tcPr>
          <w:p w14:paraId="2960B086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Laisvės al. 6</w:t>
            </w:r>
          </w:p>
        </w:tc>
        <w:tc>
          <w:tcPr>
            <w:tcW w:w="1705" w:type="dxa"/>
          </w:tcPr>
          <w:p w14:paraId="7D60D1A1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0656FC3C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52174F41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63485910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2x5</w:t>
            </w:r>
          </w:p>
        </w:tc>
      </w:tr>
      <w:tr w:rsidR="009673BC" w:rsidRPr="00885A23" w14:paraId="610B5952" w14:textId="77777777" w:rsidTr="00CB7186">
        <w:trPr>
          <w:tblCellSpacing w:w="0" w:type="dxa"/>
        </w:trPr>
        <w:tc>
          <w:tcPr>
            <w:tcW w:w="406" w:type="dxa"/>
          </w:tcPr>
          <w:p w14:paraId="78BD4EA1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23</w:t>
            </w:r>
          </w:p>
        </w:tc>
        <w:tc>
          <w:tcPr>
            <w:tcW w:w="3371" w:type="dxa"/>
          </w:tcPr>
          <w:p w14:paraId="117E6769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Laisvės al. 10</w:t>
            </w:r>
          </w:p>
        </w:tc>
        <w:tc>
          <w:tcPr>
            <w:tcW w:w="1705" w:type="dxa"/>
          </w:tcPr>
          <w:p w14:paraId="3951D06E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12B5E906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67B95595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4C151D21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2x5</w:t>
            </w:r>
          </w:p>
        </w:tc>
      </w:tr>
      <w:tr w:rsidR="009673BC" w:rsidRPr="00885A23" w14:paraId="44B81642" w14:textId="77777777" w:rsidTr="00CB7186">
        <w:trPr>
          <w:tblCellSpacing w:w="0" w:type="dxa"/>
        </w:trPr>
        <w:tc>
          <w:tcPr>
            <w:tcW w:w="406" w:type="dxa"/>
          </w:tcPr>
          <w:p w14:paraId="0B6E92EE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24</w:t>
            </w:r>
          </w:p>
        </w:tc>
        <w:tc>
          <w:tcPr>
            <w:tcW w:w="3371" w:type="dxa"/>
          </w:tcPr>
          <w:p w14:paraId="2C077CC5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Laisvės al. 2A</w:t>
            </w:r>
          </w:p>
        </w:tc>
        <w:tc>
          <w:tcPr>
            <w:tcW w:w="1705" w:type="dxa"/>
          </w:tcPr>
          <w:p w14:paraId="364A4FE8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5BE855EA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7B34DBA7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35DB9A38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7F3AEADD" w14:textId="77777777" w:rsidTr="00CB7186">
        <w:trPr>
          <w:tblCellSpacing w:w="0" w:type="dxa"/>
        </w:trPr>
        <w:tc>
          <w:tcPr>
            <w:tcW w:w="406" w:type="dxa"/>
          </w:tcPr>
          <w:p w14:paraId="653AB97E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25</w:t>
            </w:r>
          </w:p>
        </w:tc>
        <w:tc>
          <w:tcPr>
            <w:tcW w:w="3371" w:type="dxa"/>
          </w:tcPr>
          <w:p w14:paraId="18EAF69C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V. Kudirkos g. 3A</w:t>
            </w:r>
          </w:p>
        </w:tc>
        <w:tc>
          <w:tcPr>
            <w:tcW w:w="1705" w:type="dxa"/>
          </w:tcPr>
          <w:p w14:paraId="09037E5D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66137865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13FEA6E4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2B553765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43368E8A" w14:textId="77777777" w:rsidTr="00CB7186">
        <w:trPr>
          <w:tblCellSpacing w:w="0" w:type="dxa"/>
        </w:trPr>
        <w:tc>
          <w:tcPr>
            <w:tcW w:w="406" w:type="dxa"/>
          </w:tcPr>
          <w:p w14:paraId="125123F0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26</w:t>
            </w:r>
          </w:p>
        </w:tc>
        <w:tc>
          <w:tcPr>
            <w:tcW w:w="3371" w:type="dxa"/>
          </w:tcPr>
          <w:p w14:paraId="4DDC6735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Vilų g. 4</w:t>
            </w:r>
          </w:p>
        </w:tc>
        <w:tc>
          <w:tcPr>
            <w:tcW w:w="1705" w:type="dxa"/>
          </w:tcPr>
          <w:p w14:paraId="1B703EDD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3C285943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72F522EC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4149B1CB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25370E29" w14:textId="77777777" w:rsidTr="00CB7186">
        <w:trPr>
          <w:tblCellSpacing w:w="0" w:type="dxa"/>
        </w:trPr>
        <w:tc>
          <w:tcPr>
            <w:tcW w:w="406" w:type="dxa"/>
          </w:tcPr>
          <w:p w14:paraId="1F071D26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27</w:t>
            </w:r>
          </w:p>
        </w:tc>
        <w:tc>
          <w:tcPr>
            <w:tcW w:w="3371" w:type="dxa"/>
          </w:tcPr>
          <w:p w14:paraId="6EF60C8D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Stoties g. 6</w:t>
            </w:r>
          </w:p>
        </w:tc>
        <w:tc>
          <w:tcPr>
            <w:tcW w:w="1705" w:type="dxa"/>
          </w:tcPr>
          <w:p w14:paraId="704C5D94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3CAEE762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1CEF74BE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295E6435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787DE3A4" w14:textId="77777777" w:rsidTr="00CB7186">
        <w:trPr>
          <w:tblCellSpacing w:w="0" w:type="dxa"/>
        </w:trPr>
        <w:tc>
          <w:tcPr>
            <w:tcW w:w="406" w:type="dxa"/>
          </w:tcPr>
          <w:p w14:paraId="4C270A9E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28</w:t>
            </w:r>
          </w:p>
        </w:tc>
        <w:tc>
          <w:tcPr>
            <w:tcW w:w="3371" w:type="dxa"/>
          </w:tcPr>
          <w:p w14:paraId="10CF336E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 xml:space="preserve">H. </w:t>
            </w:r>
            <w:proofErr w:type="spellStart"/>
            <w:r w:rsidRPr="00885A23">
              <w:rPr>
                <w:szCs w:val="24"/>
                <w:lang w:eastAsia="lt-LT"/>
              </w:rPr>
              <w:t>Šojaus</w:t>
            </w:r>
            <w:proofErr w:type="spellEnd"/>
            <w:r w:rsidRPr="00885A23">
              <w:rPr>
                <w:szCs w:val="24"/>
                <w:lang w:eastAsia="lt-LT"/>
              </w:rPr>
              <w:t xml:space="preserve"> g.12</w:t>
            </w:r>
          </w:p>
        </w:tc>
        <w:tc>
          <w:tcPr>
            <w:tcW w:w="1705" w:type="dxa"/>
          </w:tcPr>
          <w:p w14:paraId="77F4C93E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04D937E7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1C424D72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36A1CE8E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765AEEDD" w14:textId="77777777" w:rsidTr="00CB7186">
        <w:trPr>
          <w:tblCellSpacing w:w="0" w:type="dxa"/>
        </w:trPr>
        <w:tc>
          <w:tcPr>
            <w:tcW w:w="406" w:type="dxa"/>
          </w:tcPr>
          <w:p w14:paraId="1093046A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29</w:t>
            </w:r>
          </w:p>
        </w:tc>
        <w:tc>
          <w:tcPr>
            <w:tcW w:w="3371" w:type="dxa"/>
          </w:tcPr>
          <w:p w14:paraId="731D1778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Knygnešių g.9</w:t>
            </w:r>
          </w:p>
        </w:tc>
        <w:tc>
          <w:tcPr>
            <w:tcW w:w="1705" w:type="dxa"/>
          </w:tcPr>
          <w:p w14:paraId="3E1A42F1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1086E435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21ED71C3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2D321BA2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662FEB28" w14:textId="77777777" w:rsidTr="00CB7186">
        <w:trPr>
          <w:tblCellSpacing w:w="0" w:type="dxa"/>
        </w:trPr>
        <w:tc>
          <w:tcPr>
            <w:tcW w:w="406" w:type="dxa"/>
          </w:tcPr>
          <w:p w14:paraId="198A8C66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30</w:t>
            </w:r>
          </w:p>
        </w:tc>
        <w:tc>
          <w:tcPr>
            <w:tcW w:w="3371" w:type="dxa"/>
          </w:tcPr>
          <w:p w14:paraId="7338DF1F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Taikos g. 11</w:t>
            </w:r>
          </w:p>
        </w:tc>
        <w:tc>
          <w:tcPr>
            <w:tcW w:w="1705" w:type="dxa"/>
          </w:tcPr>
          <w:p w14:paraId="67D49FB2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62FF5E2E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79CD07D7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49B2A9FB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2267F042" w14:textId="77777777" w:rsidTr="00CB7186">
        <w:trPr>
          <w:tblCellSpacing w:w="0" w:type="dxa"/>
        </w:trPr>
        <w:tc>
          <w:tcPr>
            <w:tcW w:w="406" w:type="dxa"/>
          </w:tcPr>
          <w:p w14:paraId="575D49BA" w14:textId="77777777" w:rsidR="009673BC" w:rsidRPr="00885A23" w:rsidRDefault="00CB7186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31</w:t>
            </w:r>
          </w:p>
        </w:tc>
        <w:tc>
          <w:tcPr>
            <w:tcW w:w="3371" w:type="dxa"/>
          </w:tcPr>
          <w:p w14:paraId="30E24980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Pelkės g.3</w:t>
            </w:r>
          </w:p>
        </w:tc>
        <w:tc>
          <w:tcPr>
            <w:tcW w:w="1705" w:type="dxa"/>
          </w:tcPr>
          <w:p w14:paraId="742A80AC" w14:textId="77777777" w:rsidR="009673BC" w:rsidRPr="00885A23" w:rsidRDefault="009673BC" w:rsidP="009673BC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</w:tcPr>
          <w:p w14:paraId="1D974A23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</w:tcPr>
          <w:p w14:paraId="5003D9BC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</w:tcPr>
          <w:p w14:paraId="3EC4E3E7" w14:textId="77777777" w:rsidR="009673BC" w:rsidRPr="00885A23" w:rsidRDefault="009673BC" w:rsidP="009673BC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9673BC" w:rsidRPr="00885A23" w14:paraId="0F63E387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0878D791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32</w:t>
            </w:r>
          </w:p>
        </w:tc>
        <w:tc>
          <w:tcPr>
            <w:tcW w:w="3371" w:type="dxa"/>
            <w:vAlign w:val="center"/>
          </w:tcPr>
          <w:p w14:paraId="1EF28302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P. Jakšto g. 5</w:t>
            </w:r>
          </w:p>
        </w:tc>
        <w:tc>
          <w:tcPr>
            <w:tcW w:w="1705" w:type="dxa"/>
            <w:vAlign w:val="center"/>
          </w:tcPr>
          <w:p w14:paraId="5898B971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</w:tcPr>
          <w:p w14:paraId="760F1C75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3CC3B0BC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3A5FFC6E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1x5</w:t>
            </w:r>
          </w:p>
        </w:tc>
      </w:tr>
      <w:tr w:rsidR="009673BC" w:rsidRPr="00885A23" w14:paraId="69B87F74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061C642D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33</w:t>
            </w:r>
          </w:p>
        </w:tc>
        <w:tc>
          <w:tcPr>
            <w:tcW w:w="3371" w:type="dxa"/>
            <w:vAlign w:val="center"/>
            <w:hideMark/>
          </w:tcPr>
          <w:p w14:paraId="0A3BB352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Kęstučio g. 10</w:t>
            </w:r>
          </w:p>
        </w:tc>
        <w:tc>
          <w:tcPr>
            <w:tcW w:w="1705" w:type="dxa"/>
            <w:vAlign w:val="center"/>
          </w:tcPr>
          <w:p w14:paraId="2F5B0145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514C7B8C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7E2C8EA2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0E68E8D2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1x5</w:t>
            </w:r>
          </w:p>
        </w:tc>
      </w:tr>
      <w:tr w:rsidR="009673BC" w:rsidRPr="00885A23" w14:paraId="755E483A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65FE63B3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34</w:t>
            </w:r>
          </w:p>
        </w:tc>
        <w:tc>
          <w:tcPr>
            <w:tcW w:w="3371" w:type="dxa"/>
            <w:vAlign w:val="center"/>
            <w:hideMark/>
          </w:tcPr>
          <w:p w14:paraId="6B43ACB5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Žalgirio g. 13</w:t>
            </w:r>
          </w:p>
        </w:tc>
        <w:tc>
          <w:tcPr>
            <w:tcW w:w="1705" w:type="dxa"/>
            <w:vAlign w:val="center"/>
          </w:tcPr>
          <w:p w14:paraId="1E457E10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6B01EB46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43ABD6DD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325EAEA2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9673BC" w:rsidRPr="00885A23" w14:paraId="7A82CDAB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3D05CEEF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35</w:t>
            </w:r>
          </w:p>
        </w:tc>
        <w:tc>
          <w:tcPr>
            <w:tcW w:w="3371" w:type="dxa"/>
            <w:vAlign w:val="center"/>
            <w:hideMark/>
          </w:tcPr>
          <w:p w14:paraId="22E07607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H. Zudermano g. 8</w:t>
            </w:r>
          </w:p>
        </w:tc>
        <w:tc>
          <w:tcPr>
            <w:tcW w:w="1705" w:type="dxa"/>
            <w:vAlign w:val="center"/>
          </w:tcPr>
          <w:p w14:paraId="181C9DCC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1CDE57E1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18DE1221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1A6A4918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9673BC" w:rsidRPr="00885A23" w14:paraId="60BF481A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071922EB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36</w:t>
            </w:r>
          </w:p>
        </w:tc>
        <w:tc>
          <w:tcPr>
            <w:tcW w:w="3371" w:type="dxa"/>
            <w:vAlign w:val="center"/>
            <w:hideMark/>
          </w:tcPr>
          <w:p w14:paraId="6A5D4658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Lietuvininkų g. 38</w:t>
            </w:r>
          </w:p>
        </w:tc>
        <w:tc>
          <w:tcPr>
            <w:tcW w:w="1705" w:type="dxa"/>
            <w:vAlign w:val="center"/>
          </w:tcPr>
          <w:p w14:paraId="176087EC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6D4B1610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749A5FE4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615DA63C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9673BC" w:rsidRPr="00885A23" w14:paraId="12E64968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253DF466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37</w:t>
            </w:r>
          </w:p>
        </w:tc>
        <w:tc>
          <w:tcPr>
            <w:tcW w:w="3371" w:type="dxa"/>
            <w:vAlign w:val="center"/>
            <w:hideMark/>
          </w:tcPr>
          <w:p w14:paraId="54D5B68F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Katalikų Bažnyčios g. 2</w:t>
            </w:r>
          </w:p>
        </w:tc>
        <w:tc>
          <w:tcPr>
            <w:tcW w:w="1705" w:type="dxa"/>
            <w:vAlign w:val="center"/>
          </w:tcPr>
          <w:p w14:paraId="25C96D0F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3B699B83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5D7FB9DE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080A6C38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1x5</w:t>
            </w:r>
          </w:p>
        </w:tc>
      </w:tr>
      <w:tr w:rsidR="009673BC" w:rsidRPr="00885A23" w14:paraId="477C4799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279AE2F0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38</w:t>
            </w:r>
          </w:p>
        </w:tc>
        <w:tc>
          <w:tcPr>
            <w:tcW w:w="3371" w:type="dxa"/>
            <w:vAlign w:val="center"/>
            <w:hideMark/>
          </w:tcPr>
          <w:p w14:paraId="7C00E7F3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Melioratorių al. 3</w:t>
            </w:r>
          </w:p>
        </w:tc>
        <w:tc>
          <w:tcPr>
            <w:tcW w:w="1705" w:type="dxa"/>
            <w:vAlign w:val="center"/>
          </w:tcPr>
          <w:p w14:paraId="49CF6284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34034AEE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7D5E524A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2687EC2D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9673BC" w:rsidRPr="00885A23" w14:paraId="1AD46A44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05D39CD7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39</w:t>
            </w:r>
          </w:p>
        </w:tc>
        <w:tc>
          <w:tcPr>
            <w:tcW w:w="3371" w:type="dxa"/>
            <w:vAlign w:val="center"/>
            <w:hideMark/>
          </w:tcPr>
          <w:p w14:paraId="223498EF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V. Kudirkos g. 8</w:t>
            </w:r>
          </w:p>
        </w:tc>
        <w:tc>
          <w:tcPr>
            <w:tcW w:w="1705" w:type="dxa"/>
            <w:vAlign w:val="center"/>
          </w:tcPr>
          <w:p w14:paraId="56DBBE79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472703E5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3ECD3D29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62B026FC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9673BC" w:rsidRPr="00885A23" w14:paraId="4115732F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61FD6893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40</w:t>
            </w:r>
          </w:p>
        </w:tc>
        <w:tc>
          <w:tcPr>
            <w:tcW w:w="3371" w:type="dxa"/>
            <w:vAlign w:val="center"/>
            <w:hideMark/>
          </w:tcPr>
          <w:p w14:paraId="51A1C03E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Stoties g. 12</w:t>
            </w:r>
          </w:p>
        </w:tc>
        <w:tc>
          <w:tcPr>
            <w:tcW w:w="1705" w:type="dxa"/>
            <w:vAlign w:val="center"/>
          </w:tcPr>
          <w:p w14:paraId="4558F97E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016830FE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152C2810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5A09B299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1x5</w:t>
            </w:r>
          </w:p>
        </w:tc>
      </w:tr>
      <w:tr w:rsidR="009673BC" w:rsidRPr="00885A23" w14:paraId="38CE6668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6EF09AE7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lastRenderedPageBreak/>
              <w:t>41</w:t>
            </w:r>
          </w:p>
        </w:tc>
        <w:tc>
          <w:tcPr>
            <w:tcW w:w="3371" w:type="dxa"/>
            <w:vAlign w:val="center"/>
            <w:hideMark/>
          </w:tcPr>
          <w:p w14:paraId="1F737F0A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Geležinkelio g. 7A</w:t>
            </w:r>
          </w:p>
        </w:tc>
        <w:tc>
          <w:tcPr>
            <w:tcW w:w="1705" w:type="dxa"/>
            <w:vAlign w:val="center"/>
          </w:tcPr>
          <w:p w14:paraId="2CDD647F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44652903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77E33FDD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6415F114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9673BC" w:rsidRPr="00885A23" w14:paraId="4125560E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613B6AF6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42</w:t>
            </w:r>
          </w:p>
        </w:tc>
        <w:tc>
          <w:tcPr>
            <w:tcW w:w="3371" w:type="dxa"/>
            <w:vAlign w:val="center"/>
            <w:hideMark/>
          </w:tcPr>
          <w:p w14:paraId="3F834EA3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Melioratorių al.10</w:t>
            </w:r>
          </w:p>
        </w:tc>
        <w:tc>
          <w:tcPr>
            <w:tcW w:w="1705" w:type="dxa"/>
            <w:vAlign w:val="center"/>
          </w:tcPr>
          <w:p w14:paraId="2B6C92F1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7F4DE537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6A5F5BA0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674AF1A6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9673BC" w:rsidRPr="00885A23" w14:paraId="0BA2DA24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50632E60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43</w:t>
            </w:r>
          </w:p>
        </w:tc>
        <w:tc>
          <w:tcPr>
            <w:tcW w:w="3371" w:type="dxa"/>
            <w:vAlign w:val="center"/>
            <w:hideMark/>
          </w:tcPr>
          <w:p w14:paraId="07F70A2C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Cintjoniškių g. 7A</w:t>
            </w:r>
          </w:p>
        </w:tc>
        <w:tc>
          <w:tcPr>
            <w:tcW w:w="1705" w:type="dxa"/>
            <w:vAlign w:val="center"/>
          </w:tcPr>
          <w:p w14:paraId="2B4DDFAD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658AB155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14C200A5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719F6998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9673BC" w:rsidRPr="00885A23" w14:paraId="41AA5C3E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01975C8A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44</w:t>
            </w:r>
          </w:p>
        </w:tc>
        <w:tc>
          <w:tcPr>
            <w:tcW w:w="3371" w:type="dxa"/>
            <w:vAlign w:val="center"/>
          </w:tcPr>
          <w:p w14:paraId="26C5DC39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Cintjoniškių g. 18</w:t>
            </w:r>
          </w:p>
        </w:tc>
        <w:tc>
          <w:tcPr>
            <w:tcW w:w="1705" w:type="dxa"/>
            <w:vAlign w:val="center"/>
          </w:tcPr>
          <w:p w14:paraId="0F9E3221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</w:tcPr>
          <w:p w14:paraId="42F5DC8A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6D1A7355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2AC77A44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1x5</w:t>
            </w:r>
          </w:p>
        </w:tc>
      </w:tr>
      <w:tr w:rsidR="009673BC" w:rsidRPr="00885A23" w14:paraId="1A006002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3FA192B0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45</w:t>
            </w:r>
          </w:p>
        </w:tc>
        <w:tc>
          <w:tcPr>
            <w:tcW w:w="3371" w:type="dxa"/>
            <w:vAlign w:val="center"/>
            <w:hideMark/>
          </w:tcPr>
          <w:p w14:paraId="34852D73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V. Kudirkos g. 20C</w:t>
            </w:r>
          </w:p>
        </w:tc>
        <w:tc>
          <w:tcPr>
            <w:tcW w:w="1705" w:type="dxa"/>
            <w:vAlign w:val="center"/>
          </w:tcPr>
          <w:p w14:paraId="742D6180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0C026BB5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53EAAA23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6C8DE112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9673BC" w:rsidRPr="00885A23" w14:paraId="53ADE04B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1B6FF8EE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46</w:t>
            </w:r>
          </w:p>
        </w:tc>
        <w:tc>
          <w:tcPr>
            <w:tcW w:w="3371" w:type="dxa"/>
            <w:vAlign w:val="center"/>
            <w:hideMark/>
          </w:tcPr>
          <w:p w14:paraId="31AD91E3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Gluosnių g. 5A</w:t>
            </w:r>
          </w:p>
        </w:tc>
        <w:tc>
          <w:tcPr>
            <w:tcW w:w="1705" w:type="dxa"/>
            <w:vAlign w:val="center"/>
          </w:tcPr>
          <w:p w14:paraId="6AC2799E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41C09F87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15B4E4EC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57BEF445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9673BC" w:rsidRPr="00885A23" w14:paraId="0934E8C1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5082864B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47</w:t>
            </w:r>
          </w:p>
        </w:tc>
        <w:tc>
          <w:tcPr>
            <w:tcW w:w="3371" w:type="dxa"/>
            <w:vAlign w:val="center"/>
            <w:hideMark/>
          </w:tcPr>
          <w:p w14:paraId="3A66DE69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Gluosnių g. 9</w:t>
            </w:r>
          </w:p>
        </w:tc>
        <w:tc>
          <w:tcPr>
            <w:tcW w:w="1705" w:type="dxa"/>
            <w:vAlign w:val="center"/>
          </w:tcPr>
          <w:p w14:paraId="176F42F4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22685832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180C2991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25A36A62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9673BC" w:rsidRPr="00885A23" w14:paraId="09F83D48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4DD1DB9A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48</w:t>
            </w:r>
          </w:p>
        </w:tc>
        <w:tc>
          <w:tcPr>
            <w:tcW w:w="3371" w:type="dxa"/>
            <w:vAlign w:val="center"/>
            <w:hideMark/>
          </w:tcPr>
          <w:p w14:paraId="06E27239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Jaunimo al 1</w:t>
            </w:r>
          </w:p>
        </w:tc>
        <w:tc>
          <w:tcPr>
            <w:tcW w:w="1705" w:type="dxa"/>
            <w:vAlign w:val="center"/>
          </w:tcPr>
          <w:p w14:paraId="3844AEED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  <w:hideMark/>
          </w:tcPr>
          <w:p w14:paraId="3DF7991B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5EB986EF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0E7A6EC5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9673BC" w:rsidRPr="00885A23" w14:paraId="3FF2C5B3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1353B219" w14:textId="77777777" w:rsidR="009673BC" w:rsidRPr="00885A23" w:rsidRDefault="00CB7186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  <w:lang w:eastAsia="lt-LT"/>
              </w:rPr>
              <w:t>49</w:t>
            </w:r>
          </w:p>
        </w:tc>
        <w:tc>
          <w:tcPr>
            <w:tcW w:w="3371" w:type="dxa"/>
            <w:vAlign w:val="center"/>
          </w:tcPr>
          <w:p w14:paraId="0CE432BD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 xml:space="preserve">Eglių g. 6A </w:t>
            </w:r>
          </w:p>
        </w:tc>
        <w:tc>
          <w:tcPr>
            <w:tcW w:w="1705" w:type="dxa"/>
            <w:vAlign w:val="center"/>
          </w:tcPr>
          <w:p w14:paraId="297B4558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</w:tcPr>
          <w:p w14:paraId="791FFBC9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5B0B3E69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59662DAA" w14:textId="77777777" w:rsidR="009673BC" w:rsidRPr="00885A23" w:rsidRDefault="009673BC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2x5</w:t>
            </w:r>
          </w:p>
        </w:tc>
      </w:tr>
      <w:tr w:rsidR="00EC7EE5" w:rsidRPr="00885A23" w14:paraId="5FABA9FA" w14:textId="77777777" w:rsidTr="00CB7186">
        <w:trPr>
          <w:tblCellSpacing w:w="0" w:type="dxa"/>
        </w:trPr>
        <w:tc>
          <w:tcPr>
            <w:tcW w:w="406" w:type="dxa"/>
            <w:vAlign w:val="center"/>
          </w:tcPr>
          <w:p w14:paraId="5F972FEE" w14:textId="77777777" w:rsidR="00EC7EE5" w:rsidRPr="00885A23" w:rsidRDefault="00EC7EE5" w:rsidP="009673BC">
            <w:pPr>
              <w:spacing w:before="100" w:beforeAutospacing="1" w:after="100" w:afterAutospacing="1"/>
              <w:rPr>
                <w:color w:val="000000"/>
                <w:szCs w:val="24"/>
                <w:lang w:eastAsia="lt-LT"/>
              </w:rPr>
            </w:pPr>
            <w:r w:rsidRPr="00885A23">
              <w:rPr>
                <w:color w:val="000000"/>
                <w:szCs w:val="24"/>
                <w:lang w:eastAsia="lt-LT"/>
              </w:rPr>
              <w:t>50</w:t>
            </w:r>
          </w:p>
        </w:tc>
        <w:tc>
          <w:tcPr>
            <w:tcW w:w="3371" w:type="dxa"/>
            <w:vAlign w:val="center"/>
          </w:tcPr>
          <w:p w14:paraId="46169760" w14:textId="77777777" w:rsidR="00EC7EE5" w:rsidRPr="00885A23" w:rsidRDefault="00EC7EE5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V. Kudirkos g. 23</w:t>
            </w:r>
          </w:p>
        </w:tc>
        <w:tc>
          <w:tcPr>
            <w:tcW w:w="1705" w:type="dxa"/>
            <w:vAlign w:val="center"/>
          </w:tcPr>
          <w:p w14:paraId="6BBA1683" w14:textId="77777777" w:rsidR="00EC7EE5" w:rsidRPr="00885A23" w:rsidRDefault="00EC7EE5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438" w:type="dxa"/>
            <w:vAlign w:val="center"/>
          </w:tcPr>
          <w:p w14:paraId="5CFE9B38" w14:textId="77777777" w:rsidR="00EC7EE5" w:rsidRPr="00885A23" w:rsidRDefault="00EC7EE5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70" w:type="dxa"/>
            <w:vAlign w:val="center"/>
          </w:tcPr>
          <w:p w14:paraId="2E95A875" w14:textId="77777777" w:rsidR="00EC7EE5" w:rsidRPr="00885A23" w:rsidRDefault="00EC7EE5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1x3</w:t>
            </w:r>
          </w:p>
        </w:tc>
        <w:tc>
          <w:tcPr>
            <w:tcW w:w="1327" w:type="dxa"/>
            <w:vAlign w:val="center"/>
          </w:tcPr>
          <w:p w14:paraId="3E6C66AC" w14:textId="77777777" w:rsidR="00EC7EE5" w:rsidRPr="00885A23" w:rsidRDefault="00EC7EE5" w:rsidP="009673BC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  <w:r w:rsidRPr="00885A23">
              <w:rPr>
                <w:color w:val="000000"/>
                <w:szCs w:val="24"/>
              </w:rPr>
              <w:t>1x</w:t>
            </w:r>
            <w:r w:rsidR="003845DD" w:rsidRPr="00885A23">
              <w:rPr>
                <w:color w:val="000000"/>
                <w:szCs w:val="24"/>
              </w:rPr>
              <w:t>5</w:t>
            </w:r>
          </w:p>
        </w:tc>
      </w:tr>
      <w:tr w:rsidR="003845DD" w:rsidRPr="00885A23" w14:paraId="20C3E9AD" w14:textId="77777777" w:rsidTr="00C16F40">
        <w:trPr>
          <w:tblCellSpacing w:w="0" w:type="dxa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BF53" w14:textId="77777777" w:rsidR="003845DD" w:rsidRPr="00885A23" w:rsidRDefault="003845DD" w:rsidP="003845DD">
            <w:pPr>
              <w:spacing w:before="100" w:beforeAutospacing="1" w:after="100" w:afterAutospacing="1"/>
              <w:rPr>
                <w:color w:val="000000"/>
                <w:szCs w:val="24"/>
                <w:lang w:eastAsia="lt-LT"/>
              </w:rPr>
            </w:pPr>
            <w:r w:rsidRPr="00885A23">
              <w:rPr>
                <w:color w:val="000000"/>
                <w:szCs w:val="24"/>
                <w:lang w:eastAsia="lt-LT"/>
              </w:rPr>
              <w:t>5</w:t>
            </w:r>
            <w:r w:rsidR="00884004">
              <w:rPr>
                <w:color w:val="000000"/>
                <w:szCs w:val="24"/>
                <w:lang w:eastAsia="lt-LT"/>
              </w:rPr>
              <w:t>1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B562" w14:textId="77777777" w:rsidR="003845DD" w:rsidRPr="00885A23" w:rsidRDefault="003845DD" w:rsidP="003845DD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 xml:space="preserve">H. </w:t>
            </w:r>
            <w:proofErr w:type="spellStart"/>
            <w:r w:rsidRPr="00885A23">
              <w:rPr>
                <w:szCs w:val="24"/>
                <w:lang w:eastAsia="lt-LT"/>
              </w:rPr>
              <w:t>Šojaus</w:t>
            </w:r>
            <w:proofErr w:type="spellEnd"/>
            <w:r w:rsidRPr="00885A23">
              <w:rPr>
                <w:szCs w:val="24"/>
                <w:lang w:eastAsia="lt-LT"/>
              </w:rPr>
              <w:t xml:space="preserve"> g.</w:t>
            </w:r>
            <w:r w:rsidR="005B007B" w:rsidRPr="00885A23">
              <w:rPr>
                <w:szCs w:val="24"/>
                <w:lang w:eastAsia="lt-LT"/>
              </w:rPr>
              <w:t xml:space="preserve"> </w:t>
            </w:r>
            <w:r w:rsidR="00CD5BBA" w:rsidRPr="00885A23">
              <w:rPr>
                <w:szCs w:val="24"/>
                <w:lang w:eastAsia="lt-LT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4F76" w14:textId="77777777" w:rsidR="003845DD" w:rsidRPr="00885A23" w:rsidRDefault="003845DD" w:rsidP="003845DD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3A10" w14:textId="77777777" w:rsidR="003845DD" w:rsidRPr="00885A23" w:rsidRDefault="003845DD" w:rsidP="003845DD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2346" w14:textId="77777777" w:rsidR="003845DD" w:rsidRPr="00885A23" w:rsidRDefault="003845DD" w:rsidP="003845DD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F564" w14:textId="77777777" w:rsidR="003845DD" w:rsidRPr="00885A23" w:rsidRDefault="003845DD" w:rsidP="003845DD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1x5</w:t>
            </w:r>
          </w:p>
        </w:tc>
      </w:tr>
      <w:tr w:rsidR="00CB1573" w:rsidRPr="009069CB" w14:paraId="61534124" w14:textId="77777777" w:rsidTr="00CB1573">
        <w:trPr>
          <w:tblCellSpacing w:w="0" w:type="dxa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5E5A" w14:textId="77777777" w:rsidR="00CB1573" w:rsidRPr="00885A23" w:rsidRDefault="00B746A3" w:rsidP="001B58FA">
            <w:pPr>
              <w:spacing w:before="100" w:beforeAutospacing="1" w:after="100" w:afterAutospacing="1"/>
              <w:rPr>
                <w:color w:val="000000"/>
                <w:szCs w:val="24"/>
                <w:lang w:eastAsia="lt-LT"/>
              </w:rPr>
            </w:pPr>
            <w:r w:rsidRPr="00885A23">
              <w:rPr>
                <w:color w:val="000000"/>
                <w:szCs w:val="24"/>
                <w:lang w:eastAsia="lt-LT"/>
              </w:rPr>
              <w:t>5</w:t>
            </w:r>
            <w:r w:rsidR="00884004">
              <w:rPr>
                <w:color w:val="000000"/>
                <w:szCs w:val="24"/>
                <w:lang w:eastAsia="lt-LT"/>
              </w:rPr>
              <w:t>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67A1" w14:textId="77777777" w:rsidR="00CB1573" w:rsidRPr="00885A23" w:rsidRDefault="00CB1573" w:rsidP="00CB1573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Cintjoniškių g. 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6987" w14:textId="77777777" w:rsidR="00CB1573" w:rsidRPr="00885A23" w:rsidRDefault="00CB1573" w:rsidP="00CB1573">
            <w:pPr>
              <w:jc w:val="both"/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1206" w14:textId="77777777" w:rsidR="00CB1573" w:rsidRPr="00885A23" w:rsidRDefault="00CB1573" w:rsidP="00CB1573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2994" w14:textId="77777777" w:rsidR="00CB1573" w:rsidRPr="00885A23" w:rsidRDefault="00CB1573" w:rsidP="00CB1573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1x3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CB7D" w14:textId="77777777" w:rsidR="00CB1573" w:rsidRPr="00885A23" w:rsidRDefault="00CB1573" w:rsidP="00CB1573">
            <w:pPr>
              <w:rPr>
                <w:szCs w:val="24"/>
                <w:lang w:eastAsia="lt-LT"/>
              </w:rPr>
            </w:pPr>
            <w:r w:rsidRPr="00885A23">
              <w:rPr>
                <w:szCs w:val="24"/>
                <w:lang w:eastAsia="lt-LT"/>
              </w:rPr>
              <w:t>2x5</w:t>
            </w:r>
          </w:p>
        </w:tc>
      </w:tr>
      <w:tr w:rsidR="003F5179" w:rsidRPr="009069CB" w14:paraId="28289744" w14:textId="77777777" w:rsidTr="00CB1573">
        <w:trPr>
          <w:tblCellSpacing w:w="0" w:type="dxa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EDE6" w14:textId="77777777" w:rsidR="003F5179" w:rsidRPr="00885A23" w:rsidRDefault="003F5179" w:rsidP="001B58FA">
            <w:pPr>
              <w:spacing w:before="100" w:beforeAutospacing="1" w:after="100" w:afterAutospacing="1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5</w:t>
            </w:r>
            <w:r w:rsidR="00884004">
              <w:rPr>
                <w:color w:val="000000"/>
                <w:szCs w:val="24"/>
                <w:lang w:eastAsia="lt-LT"/>
              </w:rPr>
              <w:t>3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7902" w14:textId="77777777" w:rsidR="003F5179" w:rsidRPr="00885A23" w:rsidRDefault="003F5179" w:rsidP="00CB157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Bokštų takas 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D24" w14:textId="77777777" w:rsidR="003F5179" w:rsidRPr="00885A23" w:rsidRDefault="003F5179" w:rsidP="00CB157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1x1,5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4FDB" w14:textId="77777777" w:rsidR="003F5179" w:rsidRPr="00885A23" w:rsidRDefault="003F5179" w:rsidP="00CB157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1x2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4F1E" w14:textId="77777777" w:rsidR="003F5179" w:rsidRPr="00885A23" w:rsidRDefault="003F5179" w:rsidP="00CB157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1x2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DB1D" w14:textId="77777777" w:rsidR="003F5179" w:rsidRPr="00885A23" w:rsidRDefault="003F5179" w:rsidP="00CB157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4x1,1</w:t>
            </w:r>
          </w:p>
        </w:tc>
      </w:tr>
    </w:tbl>
    <w:p w14:paraId="383FDA3B" w14:textId="77777777" w:rsidR="00FD582C" w:rsidRDefault="00FD582C" w:rsidP="00FD582C"/>
    <w:sectPr w:rsidR="00FD582C" w:rsidSect="0043782D">
      <w:headerReference w:type="default" r:id="rId7"/>
      <w:pgSz w:w="11905" w:h="16837"/>
      <w:pgMar w:top="1134" w:right="567" w:bottom="907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AE4B8" w14:textId="77777777" w:rsidR="00477C3D" w:rsidRDefault="00477C3D" w:rsidP="0043782D">
      <w:r>
        <w:separator/>
      </w:r>
    </w:p>
  </w:endnote>
  <w:endnote w:type="continuationSeparator" w:id="0">
    <w:p w14:paraId="601E019E" w14:textId="77777777" w:rsidR="00477C3D" w:rsidRDefault="00477C3D" w:rsidP="00437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13EFA" w14:textId="77777777" w:rsidR="00477C3D" w:rsidRDefault="00477C3D" w:rsidP="0043782D">
      <w:r>
        <w:separator/>
      </w:r>
    </w:p>
  </w:footnote>
  <w:footnote w:type="continuationSeparator" w:id="0">
    <w:p w14:paraId="7FC0C1D8" w14:textId="77777777" w:rsidR="00477C3D" w:rsidRDefault="00477C3D" w:rsidP="00437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D2E7D" w14:textId="77777777" w:rsidR="0043782D" w:rsidRDefault="0043782D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884004">
      <w:rPr>
        <w:noProof/>
      </w:rPr>
      <w:t>2</w:t>
    </w:r>
    <w:r>
      <w:fldChar w:fldCharType="end"/>
    </w:r>
  </w:p>
  <w:p w14:paraId="79FD2C4D" w14:textId="77777777" w:rsidR="0043782D" w:rsidRDefault="0043782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Antrat1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3C6405BC"/>
    <w:multiLevelType w:val="hybridMultilevel"/>
    <w:tmpl w:val="449A272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740989">
    <w:abstractNumId w:val="0"/>
  </w:num>
  <w:num w:numId="2" w16cid:durableId="1361125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025"/>
    <w:rsid w:val="00050195"/>
    <w:rsid w:val="000644B9"/>
    <w:rsid w:val="000923DB"/>
    <w:rsid w:val="000B36D7"/>
    <w:rsid w:val="000C03C3"/>
    <w:rsid w:val="000D4B10"/>
    <w:rsid w:val="000E659A"/>
    <w:rsid w:val="00107FED"/>
    <w:rsid w:val="001309C0"/>
    <w:rsid w:val="0017779C"/>
    <w:rsid w:val="001B58FA"/>
    <w:rsid w:val="001F590E"/>
    <w:rsid w:val="00212A37"/>
    <w:rsid w:val="00257E1C"/>
    <w:rsid w:val="0026346F"/>
    <w:rsid w:val="002948D5"/>
    <w:rsid w:val="002C4F56"/>
    <w:rsid w:val="002D111F"/>
    <w:rsid w:val="002E1A7A"/>
    <w:rsid w:val="003250E7"/>
    <w:rsid w:val="00343A60"/>
    <w:rsid w:val="003845DD"/>
    <w:rsid w:val="003931C3"/>
    <w:rsid w:val="003B36D2"/>
    <w:rsid w:val="003D1835"/>
    <w:rsid w:val="003F5179"/>
    <w:rsid w:val="00436100"/>
    <w:rsid w:val="0043782D"/>
    <w:rsid w:val="004478C2"/>
    <w:rsid w:val="00473D49"/>
    <w:rsid w:val="00477C3D"/>
    <w:rsid w:val="00542732"/>
    <w:rsid w:val="00552E28"/>
    <w:rsid w:val="00564CD8"/>
    <w:rsid w:val="0057455B"/>
    <w:rsid w:val="005967EE"/>
    <w:rsid w:val="005B007B"/>
    <w:rsid w:val="005C2A41"/>
    <w:rsid w:val="00606EB8"/>
    <w:rsid w:val="00612593"/>
    <w:rsid w:val="00613B0B"/>
    <w:rsid w:val="006A281B"/>
    <w:rsid w:val="006A2D0A"/>
    <w:rsid w:val="00780511"/>
    <w:rsid w:val="0078692F"/>
    <w:rsid w:val="007A7024"/>
    <w:rsid w:val="007B4F04"/>
    <w:rsid w:val="007C34B5"/>
    <w:rsid w:val="007D0025"/>
    <w:rsid w:val="00805412"/>
    <w:rsid w:val="00807694"/>
    <w:rsid w:val="0082248D"/>
    <w:rsid w:val="00832BE6"/>
    <w:rsid w:val="008354FD"/>
    <w:rsid w:val="00843FDC"/>
    <w:rsid w:val="00884004"/>
    <w:rsid w:val="00885A23"/>
    <w:rsid w:val="008A23B8"/>
    <w:rsid w:val="008B53F5"/>
    <w:rsid w:val="008F470D"/>
    <w:rsid w:val="00903D13"/>
    <w:rsid w:val="009069CB"/>
    <w:rsid w:val="00925B42"/>
    <w:rsid w:val="00965A3C"/>
    <w:rsid w:val="009673BC"/>
    <w:rsid w:val="009B2F2A"/>
    <w:rsid w:val="009F7A24"/>
    <w:rsid w:val="00A14682"/>
    <w:rsid w:val="00A15C1E"/>
    <w:rsid w:val="00A3110F"/>
    <w:rsid w:val="00A31D23"/>
    <w:rsid w:val="00A444DF"/>
    <w:rsid w:val="00A5039C"/>
    <w:rsid w:val="00A52E84"/>
    <w:rsid w:val="00A8364A"/>
    <w:rsid w:val="00A841E1"/>
    <w:rsid w:val="00A96DA9"/>
    <w:rsid w:val="00AA7E22"/>
    <w:rsid w:val="00AB02B7"/>
    <w:rsid w:val="00B15B34"/>
    <w:rsid w:val="00B36A36"/>
    <w:rsid w:val="00B746A3"/>
    <w:rsid w:val="00BC39DA"/>
    <w:rsid w:val="00BE4B9B"/>
    <w:rsid w:val="00BF5653"/>
    <w:rsid w:val="00BF57F2"/>
    <w:rsid w:val="00C1503E"/>
    <w:rsid w:val="00C16F40"/>
    <w:rsid w:val="00C21A44"/>
    <w:rsid w:val="00C253E5"/>
    <w:rsid w:val="00C63117"/>
    <w:rsid w:val="00C74FBD"/>
    <w:rsid w:val="00CB1573"/>
    <w:rsid w:val="00CB7186"/>
    <w:rsid w:val="00CD5BBA"/>
    <w:rsid w:val="00CD77A9"/>
    <w:rsid w:val="00CF5DAC"/>
    <w:rsid w:val="00D51A89"/>
    <w:rsid w:val="00D616F5"/>
    <w:rsid w:val="00D66A01"/>
    <w:rsid w:val="00D77D0F"/>
    <w:rsid w:val="00E52887"/>
    <w:rsid w:val="00E53CEB"/>
    <w:rsid w:val="00E66E7C"/>
    <w:rsid w:val="00EC7EE5"/>
    <w:rsid w:val="00EF6FEC"/>
    <w:rsid w:val="00F16EEE"/>
    <w:rsid w:val="00F57573"/>
    <w:rsid w:val="00F81F53"/>
    <w:rsid w:val="00FC0F00"/>
    <w:rsid w:val="00FC342C"/>
    <w:rsid w:val="00FD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4273B"/>
  <w15:chartTrackingRefBased/>
  <w15:docId w15:val="{8BCA4FC2-395E-4DB3-ACA0-71B6AA2D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D0025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7D0025"/>
    <w:pPr>
      <w:keepNext/>
      <w:numPr>
        <w:numId w:val="1"/>
      </w:numPr>
      <w:suppressAutoHyphens/>
      <w:overflowPunct w:val="0"/>
      <w:autoSpaceDE w:val="0"/>
      <w:spacing w:line="480" w:lineRule="auto"/>
      <w:jc w:val="center"/>
      <w:textAlignment w:val="baseline"/>
      <w:outlineLvl w:val="0"/>
    </w:pPr>
    <w:rPr>
      <w:b/>
      <w:lang w:eastAsia="ar-SA"/>
    </w:rPr>
  </w:style>
  <w:style w:type="paragraph" w:styleId="Antrat2">
    <w:name w:val="heading 2"/>
    <w:basedOn w:val="prastasis"/>
    <w:next w:val="prastasis"/>
    <w:qFormat/>
    <w:rsid w:val="007D0025"/>
    <w:pPr>
      <w:keepNext/>
      <w:jc w:val="center"/>
      <w:outlineLvl w:val="1"/>
    </w:pPr>
    <w:rPr>
      <w:b/>
      <w:lang w:val="en-A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aantrat"/>
    <w:qFormat/>
    <w:rsid w:val="007D0025"/>
    <w:pPr>
      <w:suppressAutoHyphens/>
      <w:jc w:val="center"/>
    </w:pPr>
    <w:rPr>
      <w:b/>
      <w:bCs/>
      <w:szCs w:val="24"/>
      <w:lang w:eastAsia="ar-SA"/>
    </w:rPr>
  </w:style>
  <w:style w:type="paragraph" w:styleId="Pagrindiniotekstotrauka">
    <w:name w:val="Body Text Indent"/>
    <w:basedOn w:val="prastasis"/>
    <w:rsid w:val="007D0025"/>
    <w:pPr>
      <w:tabs>
        <w:tab w:val="left" w:pos="5954"/>
      </w:tabs>
      <w:suppressAutoHyphens/>
      <w:ind w:left="2268" w:hanging="2268"/>
      <w:jc w:val="center"/>
    </w:pPr>
    <w:rPr>
      <w:sz w:val="20"/>
      <w:szCs w:val="24"/>
      <w:lang w:eastAsia="ar-SA"/>
    </w:rPr>
  </w:style>
  <w:style w:type="paragraph" w:styleId="Pagrindiniotekstotrauka2">
    <w:name w:val="Body Text Indent 2"/>
    <w:basedOn w:val="prastasis"/>
    <w:rsid w:val="007D0025"/>
    <w:pPr>
      <w:ind w:firstLine="1320"/>
    </w:pPr>
    <w:rPr>
      <w:bCs/>
    </w:rPr>
  </w:style>
  <w:style w:type="paragraph" w:styleId="Paantrat">
    <w:name w:val="Subtitle"/>
    <w:basedOn w:val="prastasis"/>
    <w:qFormat/>
    <w:rsid w:val="007D0025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Sraopastraipa">
    <w:name w:val="List Paragraph"/>
    <w:basedOn w:val="prastasis"/>
    <w:uiPriority w:val="34"/>
    <w:qFormat/>
    <w:rsid w:val="00A8364A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43782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43782D"/>
    <w:rPr>
      <w:sz w:val="24"/>
      <w:lang w:eastAsia="en-US"/>
    </w:rPr>
  </w:style>
  <w:style w:type="paragraph" w:styleId="Porat">
    <w:name w:val="footer"/>
    <w:basedOn w:val="prastasis"/>
    <w:link w:val="PoratDiagrama"/>
    <w:rsid w:val="0043782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43782D"/>
    <w:rPr>
      <w:sz w:val="24"/>
      <w:lang w:eastAsia="en-US"/>
    </w:rPr>
  </w:style>
  <w:style w:type="paragraph" w:styleId="Debesliotekstas">
    <w:name w:val="Balloon Text"/>
    <w:basedOn w:val="prastasis"/>
    <w:link w:val="DebesliotekstasDiagrama"/>
    <w:semiHidden/>
    <w:unhideWhenUsed/>
    <w:rsid w:val="00A1468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semiHidden/>
    <w:rsid w:val="00A1468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folex\IXIrankiaiUniversal\adm_vid\Tmp\c5d30e08e1fa477aa9ccd2da99156afb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c5d30e08e1fa477aa9ccd2da99156afb.dot</Template>
  <TotalTime>1</TotalTime>
  <Pages>2</Pages>
  <Words>1436</Words>
  <Characters>820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ŠILUTĖS MIESTO IR ŠILUTĖS RAJONO SAVIVALDYBĖS BUITINIŲ ATLIEKŲ SURINKIMO PUSIAU POŽEMINIŲ KONTEINERIŲ AIKŠTELIŲ VIETŲ</vt:lpstr>
      <vt:lpstr>DĖL ŠILUTĖS MIESTO IR ŠILUTĖS RAJONO SAVIVALDYBĖS BUITINIŲ ATLIEKŲ SURINKIMO PUSIAU POŽEMINIŲ KONTEINERIŲ AIKŠTELIŲ VIETŲ</vt:lpstr>
    </vt:vector>
  </TitlesOfParts>
  <Manager>2020-08-24</Manager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ŠILUTĖS MIESTO IR ŠILUTĖS RAJONO SAVIVALDYBĖS BUITINIŲ ATLIEKŲ SURINKIMO PUSIAU POŽEMINIŲ KONTEINERIŲ AIKŠTELIŲ VIETŲ</dc:title>
  <dc:subject>A1-1011</dc:subject>
  <dc:creator>ŠILUTĖS RAJONO SAVIVALDYBĖS ADMINISTRACIJOS DIREKTORIUS</dc:creator>
  <cp:keywords/>
  <dc:description/>
  <cp:lastModifiedBy>VPS_DB</cp:lastModifiedBy>
  <cp:revision>2</cp:revision>
  <dcterms:created xsi:type="dcterms:W3CDTF">2026-09-07T05:22:00Z</dcterms:created>
  <dcterms:modified xsi:type="dcterms:W3CDTF">2026-09-07T05:22:00Z</dcterms:modified>
  <cp:category>ĮSAKYMAS</cp:category>
</cp:coreProperties>
</file>