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388" w:type="pct"/>
        <w:tblInd w:w="-60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438"/>
        <w:gridCol w:w="7938"/>
      </w:tblGrid>
      <w:tr w:rsidR="00747B71" w:rsidRPr="00D4477B" w14:paraId="641CF4E3" w14:textId="77777777" w:rsidTr="00627A90">
        <w:tc>
          <w:tcPr>
            <w:tcW w:w="1175" w:type="pct"/>
            <w:vMerge w:val="restart"/>
            <w:shd w:val="clear" w:color="auto" w:fill="FFFFCC"/>
            <w:vAlign w:val="center"/>
          </w:tcPr>
          <w:p w14:paraId="74DA7CC7" w14:textId="04A22CFC" w:rsidR="00747B71" w:rsidRPr="00734CE1" w:rsidRDefault="00747B71" w:rsidP="00F40F5A">
            <w:pPr>
              <w:jc w:val="left"/>
              <w:rPr>
                <w:rFonts w:ascii="Calibri Light" w:hAnsi="Calibri Light" w:cs="Calibri Light"/>
                <w:b/>
                <w:lang w:val="lt-LT"/>
              </w:rPr>
            </w:pPr>
            <w:r w:rsidRPr="00734CE1">
              <w:rPr>
                <w:rFonts w:ascii="Calibri Light" w:hAnsi="Calibri Light" w:cs="Calibri Light"/>
                <w:b/>
                <w:color w:val="548DD4" w:themeColor="text2" w:themeTint="99"/>
                <w:lang w:val="lt-LT"/>
              </w:rPr>
              <w:t>PIRKIMO BŪDAS, PAVADINIMAS</w:t>
            </w:r>
          </w:p>
        </w:tc>
        <w:tc>
          <w:tcPr>
            <w:tcW w:w="3825" w:type="pct"/>
            <w:vAlign w:val="center"/>
          </w:tcPr>
          <w:p w14:paraId="7CF1D247" w14:textId="4E0E2457" w:rsidR="00747B71" w:rsidRPr="00734CE1" w:rsidRDefault="008D38B4" w:rsidP="008D38B4">
            <w:pPr>
              <w:rPr>
                <w:rFonts w:ascii="Calibri Light" w:hAnsi="Calibri Light" w:cs="Calibri Light"/>
                <w:b/>
                <w:color w:val="000000" w:themeColor="text1"/>
                <w:lang w:val="lt-LT"/>
              </w:rPr>
            </w:pPr>
            <w:r w:rsidRPr="008D38B4">
              <w:rPr>
                <w:rFonts w:ascii="Calibri Light" w:hAnsi="Calibri Light" w:cs="Calibri Light"/>
                <w:b/>
                <w:color w:val="000000" w:themeColor="text1"/>
                <w:lang w:val="lt-LT"/>
              </w:rPr>
              <w:t>ID-3 FORMATO ASMENS DOKUMENTŲ (LR PAS</w:t>
            </w:r>
            <w:r w:rsidR="00F230A2">
              <w:rPr>
                <w:rFonts w:ascii="Calibri Light" w:hAnsi="Calibri Light" w:cs="Calibri Light"/>
                <w:b/>
                <w:color w:val="000000" w:themeColor="text1"/>
                <w:lang w:val="lt-LT"/>
              </w:rPr>
              <w:t>O</w:t>
            </w:r>
            <w:r w:rsidRPr="008D38B4">
              <w:rPr>
                <w:rFonts w:ascii="Calibri Light" w:hAnsi="Calibri Light" w:cs="Calibri Light"/>
                <w:b/>
                <w:color w:val="000000" w:themeColor="text1"/>
                <w:lang w:val="lt-LT"/>
              </w:rPr>
              <w:t>) BLANKŲ GAMYBOS PASLAUGŲ PIRKIMAS (PPR-626)</w:t>
            </w:r>
          </w:p>
        </w:tc>
      </w:tr>
      <w:tr w:rsidR="00747B71" w:rsidRPr="00E1629B" w14:paraId="7CC5597A" w14:textId="77777777" w:rsidTr="00627A90">
        <w:tc>
          <w:tcPr>
            <w:tcW w:w="1175" w:type="pct"/>
            <w:vMerge/>
            <w:shd w:val="clear" w:color="auto" w:fill="FFFFCC"/>
            <w:vAlign w:val="center"/>
          </w:tcPr>
          <w:p w14:paraId="5F0350AE" w14:textId="77777777" w:rsidR="00747B71" w:rsidRPr="00734CE1" w:rsidRDefault="00747B71" w:rsidP="00F40F5A">
            <w:pPr>
              <w:jc w:val="left"/>
              <w:rPr>
                <w:rFonts w:ascii="Calibri Light" w:hAnsi="Calibri Light" w:cs="Calibri Light"/>
                <w:b/>
                <w:color w:val="548DD4" w:themeColor="text2" w:themeTint="99"/>
                <w:lang w:val="lt-LT"/>
              </w:rPr>
            </w:pPr>
          </w:p>
        </w:tc>
        <w:tc>
          <w:tcPr>
            <w:tcW w:w="3825" w:type="pct"/>
            <w:vAlign w:val="center"/>
          </w:tcPr>
          <w:p w14:paraId="1D3B0897" w14:textId="1BCFD1E5" w:rsidR="00747B71" w:rsidRPr="007F191F" w:rsidRDefault="008D38B4" w:rsidP="009D5C86">
            <w:pPr>
              <w:spacing w:before="60" w:after="60"/>
              <w:jc w:val="left"/>
              <w:rPr>
                <w:rFonts w:ascii="Calibri Light" w:hAnsi="Calibri Light" w:cs="Calibri Light"/>
                <w:bCs/>
                <w:lang w:val="lt-LT"/>
              </w:rPr>
            </w:pPr>
            <w:r>
              <w:rPr>
                <w:rFonts w:ascii="Calibri Light" w:hAnsi="Calibri Light" w:cs="Calibri Light"/>
                <w:bCs/>
                <w:lang w:val="lt-LT"/>
              </w:rPr>
              <w:t>Supaprastintas pirkimas</w:t>
            </w:r>
            <w:r w:rsidR="007F191F" w:rsidRPr="007F191F">
              <w:rPr>
                <w:rFonts w:ascii="Calibri Light" w:hAnsi="Calibri Light" w:cs="Calibri Light"/>
                <w:bCs/>
                <w:lang w:val="lt-LT"/>
              </w:rPr>
              <w:t xml:space="preserve"> skelbiamos derybos</w:t>
            </w:r>
            <w:r w:rsidR="003E0A61">
              <w:rPr>
                <w:rFonts w:ascii="Calibri Light" w:hAnsi="Calibri Light" w:cs="Calibri Light"/>
                <w:bCs/>
                <w:lang w:val="lt-LT"/>
              </w:rPr>
              <w:t xml:space="preserve"> (Gynybos d</w:t>
            </w:r>
            <w:r w:rsidR="003E0A61" w:rsidRPr="003E0A61">
              <w:rPr>
                <w:rFonts w:ascii="Calibri Light" w:hAnsi="Calibri Light" w:cs="Calibri Light"/>
                <w:bCs/>
                <w:lang w:val="lt-LT"/>
              </w:rPr>
              <w:t>irektyva 2009/81/EB</w:t>
            </w:r>
            <w:r w:rsidR="003E0A61">
              <w:rPr>
                <w:rFonts w:ascii="Calibri Light" w:hAnsi="Calibri Light" w:cs="Calibri Light"/>
                <w:bCs/>
                <w:lang w:val="lt-LT"/>
              </w:rPr>
              <w:t>)</w:t>
            </w:r>
          </w:p>
        </w:tc>
      </w:tr>
    </w:tbl>
    <w:p w14:paraId="75685FAC" w14:textId="6035BFF1" w:rsidR="003A1596" w:rsidRPr="00734CE1" w:rsidRDefault="003A1596" w:rsidP="0005633C">
      <w:pPr>
        <w:spacing w:before="60" w:after="60" w:line="120" w:lineRule="auto"/>
        <w:rPr>
          <w:rFonts w:ascii="Calibri Light" w:hAnsi="Calibri Light" w:cs="Calibri Light"/>
          <w:b/>
          <w:lang w:val="lt-LT"/>
        </w:rPr>
      </w:pPr>
    </w:p>
    <w:p w14:paraId="7F6B4208" w14:textId="77777777" w:rsidR="00F40F5A" w:rsidRPr="00734CE1" w:rsidRDefault="00F40F5A" w:rsidP="001D273C">
      <w:pPr>
        <w:keepNext/>
        <w:keepLines/>
        <w:numPr>
          <w:ilvl w:val="0"/>
          <w:numId w:val="8"/>
        </w:numPr>
        <w:pBdr>
          <w:top w:val="single" w:sz="4" w:space="0"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Light" w:hAnsi="Calibri Light" w:cs="Calibri Light"/>
          <w:b/>
          <w:color w:val="548DD4" w:themeColor="text2" w:themeTint="99"/>
          <w:lang w:val="lt-LT"/>
        </w:rPr>
      </w:pPr>
      <w:r w:rsidRPr="00734CE1">
        <w:rPr>
          <w:rFonts w:ascii="Calibri Light" w:eastAsiaTheme="majorEastAsia" w:hAnsi="Calibri Light" w:cs="Calibri Light"/>
          <w:b/>
          <w:bCs/>
          <w:color w:val="548DD4" w:themeColor="text2" w:themeTint="99"/>
          <w:spacing w:val="4"/>
          <w:lang w:val="lt-LT"/>
        </w:rPr>
        <w:t>BENDROJI INFORMACIJA APIE PIRKIMĄ</w:t>
      </w:r>
    </w:p>
    <w:p w14:paraId="56FB3D4B" w14:textId="77777777" w:rsidR="00F40F5A" w:rsidRPr="00734CE1" w:rsidRDefault="00F40F5A" w:rsidP="0005633C">
      <w:pPr>
        <w:spacing w:before="60" w:after="60" w:line="120" w:lineRule="auto"/>
        <w:rPr>
          <w:rFonts w:ascii="Calibri Light" w:hAnsi="Calibri Light" w:cs="Calibri Light"/>
          <w:b/>
          <w:lang w:val="lt-LT"/>
        </w:rPr>
      </w:pPr>
    </w:p>
    <w:p w14:paraId="1A4389A3" w14:textId="3E707BAF" w:rsidR="00F52095" w:rsidRPr="00734CE1" w:rsidRDefault="00F52095" w:rsidP="00556361">
      <w:pPr>
        <w:spacing w:before="60" w:after="60" w:line="240" w:lineRule="auto"/>
        <w:rPr>
          <w:rFonts w:ascii="Calibri Light" w:hAnsi="Calibri Light" w:cs="Calibri Light"/>
          <w:b/>
          <w:lang w:val="lt-LT"/>
        </w:rPr>
      </w:pPr>
      <w:r w:rsidRPr="00734CE1">
        <w:rPr>
          <w:rFonts w:ascii="Calibri Light" w:hAnsi="Calibri Light" w:cs="Calibri Light"/>
          <w:b/>
          <w:lang w:val="lt-LT"/>
        </w:rPr>
        <w:t>1 lentelė. Bendroji informacija apie pirkimą</w:t>
      </w:r>
      <w:r w:rsidR="00AD1ED7" w:rsidRPr="00734CE1">
        <w:rPr>
          <w:rFonts w:ascii="Calibri Light" w:hAnsi="Calibri Light" w:cs="Calibri Light"/>
          <w:b/>
          <w:lang w:val="lt-LT"/>
        </w:rPr>
        <w:t>:</w:t>
      </w:r>
    </w:p>
    <w:tbl>
      <w:tblPr>
        <w:tblStyle w:val="Lentelstinklelis"/>
        <w:tblW w:w="5153" w:type="pct"/>
        <w:tblInd w:w="-28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10"/>
        <w:gridCol w:w="4240"/>
        <w:gridCol w:w="4974"/>
      </w:tblGrid>
      <w:tr w:rsidR="00482726" w:rsidRPr="00E1629B" w14:paraId="243A1BAC" w14:textId="77777777" w:rsidTr="007F191F">
        <w:trPr>
          <w:trHeight w:val="20"/>
        </w:trPr>
        <w:tc>
          <w:tcPr>
            <w:tcW w:w="358" w:type="pct"/>
            <w:shd w:val="clear" w:color="auto" w:fill="F2F2F2" w:themeFill="background1" w:themeFillShade="F2"/>
            <w:vAlign w:val="center"/>
          </w:tcPr>
          <w:p w14:paraId="2C03FBB9" w14:textId="77777777" w:rsidR="00F52095" w:rsidRPr="00734CE1" w:rsidRDefault="00F52095"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2FDCA2F4" w14:textId="77777777" w:rsidR="00F52095" w:rsidRPr="00734CE1" w:rsidRDefault="00F52095" w:rsidP="00126BB0">
            <w:pPr>
              <w:rPr>
                <w:rFonts w:ascii="Calibri Light" w:hAnsi="Calibri Light" w:cs="Calibri Light"/>
                <w:lang w:val="lt-LT"/>
              </w:rPr>
            </w:pPr>
            <w:r w:rsidRPr="00734CE1">
              <w:rPr>
                <w:rFonts w:ascii="Calibri Light" w:hAnsi="Calibri Light" w:cs="Calibri Light"/>
                <w:lang w:val="lt-LT"/>
              </w:rPr>
              <w:t>Perkančioji organizacija:</w:t>
            </w:r>
          </w:p>
        </w:tc>
        <w:tc>
          <w:tcPr>
            <w:tcW w:w="2506" w:type="pct"/>
            <w:vAlign w:val="center"/>
          </w:tcPr>
          <w:p w14:paraId="3E642DB4" w14:textId="41532B67" w:rsidR="00F52095" w:rsidRPr="00734CE1" w:rsidRDefault="00000000" w:rsidP="00126BB0">
            <w:pPr>
              <w:rPr>
                <w:rFonts w:ascii="Calibri Light" w:hAnsi="Calibri Light" w:cs="Calibri Light"/>
                <w:lang w:val="lt-LT"/>
              </w:rPr>
            </w:pPr>
            <w:sdt>
              <w:sdtPr>
                <w:rPr>
                  <w:rFonts w:ascii="Calibri Light" w:hAnsi="Calibri Light" w:cs="Calibri Light"/>
                  <w:lang w:val="lt-LT"/>
                </w:rPr>
                <w:id w:val="545877744"/>
                <w:placeholder>
                  <w:docPart w:val="3A97B8D6E5224D26BE8398B6BD4238CC"/>
                </w:placeholder>
                <w:comboBox>
                  <w:listItem w:value="Pasirinkite elementą."/>
                  <w:listItem w:displayText="Išteklių agentūra prie Lietuvos Respublikos vidaus reikalų ministerijos (IA)" w:value="Išteklių agentūra prie Lietuvos Respublikos vidaus reikalų ministerijos (IA)"/>
                  <w:listItem w:displayText="Migracijos departamentas prie Lietuvos Respublikos vidaus reikalų ministerijos" w:value="Migracijos departamentas prie Lietuvos Respublikos vidaus reikalų ministerijos"/>
                  <w:listItem w:displayText="Informatikos ir ryšių departamentas prie Lietuvos Respublikos vidaus reikalų ministerijos" w:value="Informatikos ir ryšių departamentas prie Lietuvos Respublikos vidaus reikalų ministerijos"/>
                  <w:listItem w:displayText="Asmens dokumentų išrašymo centras prie Lietuvos Respublikos vidaus reikalų ministerijos" w:value="Asmens dokumentų išrašymo centras prie Lietuvos Respublikos vidaus reikalų ministerijos"/>
                  <w:listItem w:displayText="Regioninės plėtros departamentas prie Lietuvos Respublikos vidaus reikalų ministerijos" w:value="Regioninės plėtros departamentas prie Lietuvos Respublikos vidaus reikalų ministerijos"/>
                  <w:listItem w:displayText="Finansinių nusikaltimų tyrimo tarnyba prie LR vidaus reikalų ministerijos" w:value="Finansinių nusikaltimų tyrimo tarnyba prie LR vidaus reikalų ministerijos"/>
                  <w:listItem w:displayText="Lietuvos Respublikos vidaus reikalų ministerijos Medicinos centras" w:value="Lietuvos Respublikos vidaus reikalų ministerijos Medicinos centras"/>
                  <w:listItem w:displayText="Lietuvos Respublikos vidaus reikalų ministerijos Reprezentacinis pučiamųjų orkestras" w:value="Lietuvos Respublikos vidaus reikalų ministerijos Reprezentacinis pučiamųjų orkestras"/>
                  <w:listItem w:displayText="Lietuvos Respublikos vidaus reikalų ministerijos _________ departamentas" w:value="Lietuvos Respublikos vidaus reikalų ministerijos _________ departamentas"/>
                </w:comboBox>
              </w:sdtPr>
              <w:sdtContent>
                <w:r w:rsidR="00F85488">
                  <w:rPr>
                    <w:rFonts w:ascii="Calibri Light" w:hAnsi="Calibri Light" w:cs="Calibri Light"/>
                    <w:lang w:val="lt-LT"/>
                  </w:rPr>
                  <w:t>Migracijos departamentas prie Lietuvos Respublikos vidaus reikalų ministerijos</w:t>
                </w:r>
              </w:sdtContent>
            </w:sdt>
          </w:p>
        </w:tc>
      </w:tr>
      <w:tr w:rsidR="00482726" w:rsidRPr="00E1629B" w14:paraId="0FA43B52" w14:textId="77777777" w:rsidTr="007F191F">
        <w:trPr>
          <w:trHeight w:val="20"/>
        </w:trPr>
        <w:tc>
          <w:tcPr>
            <w:tcW w:w="358" w:type="pct"/>
            <w:shd w:val="clear" w:color="auto" w:fill="F2F2F2" w:themeFill="background1" w:themeFillShade="F2"/>
            <w:vAlign w:val="center"/>
          </w:tcPr>
          <w:p w14:paraId="644461AF" w14:textId="77777777" w:rsidR="00F52095" w:rsidRPr="00734CE1" w:rsidRDefault="00F52095"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2E646C5D" w14:textId="77777777" w:rsidR="00F52095" w:rsidRPr="00734CE1" w:rsidRDefault="00F52095" w:rsidP="00126BB0">
            <w:pPr>
              <w:rPr>
                <w:rFonts w:ascii="Calibri Light" w:hAnsi="Calibri Light" w:cs="Calibri Light"/>
                <w:lang w:val="lt-LT"/>
              </w:rPr>
            </w:pPr>
            <w:r w:rsidRPr="00734CE1">
              <w:rPr>
                <w:rFonts w:ascii="Calibri Light" w:hAnsi="Calibri Light" w:cs="Calibri Light"/>
                <w:lang w:val="lt-LT"/>
              </w:rPr>
              <w:t>Pirkimo procedūras vykdo:</w:t>
            </w:r>
          </w:p>
        </w:tc>
        <w:tc>
          <w:tcPr>
            <w:tcW w:w="2506" w:type="pct"/>
            <w:vAlign w:val="center"/>
          </w:tcPr>
          <w:p w14:paraId="5D9DF3F1" w14:textId="3E54C827" w:rsidR="00F52095" w:rsidRPr="00734CE1" w:rsidRDefault="00E27AC9" w:rsidP="00126BB0">
            <w:pPr>
              <w:rPr>
                <w:rFonts w:ascii="Calibri Light" w:hAnsi="Calibri Light" w:cs="Calibri Light"/>
                <w:lang w:val="lt-LT"/>
              </w:rPr>
            </w:pPr>
            <w:r w:rsidRPr="00E27AC9">
              <w:rPr>
                <w:rFonts w:ascii="Calibri Light" w:hAnsi="Calibri Light" w:cs="Calibri Light"/>
                <w:lang w:val="lt-LT"/>
              </w:rPr>
              <w:t>Išteklių agentūros viešųjų pirkimų, atliekamų gynybos ir saugumo srityje, komisija.</w:t>
            </w:r>
          </w:p>
        </w:tc>
      </w:tr>
      <w:tr w:rsidR="00482726" w:rsidRPr="00D4477B" w14:paraId="4942FC36" w14:textId="77777777" w:rsidTr="007F191F">
        <w:trPr>
          <w:trHeight w:val="20"/>
        </w:trPr>
        <w:tc>
          <w:tcPr>
            <w:tcW w:w="358" w:type="pct"/>
            <w:shd w:val="clear" w:color="auto" w:fill="F2F2F2" w:themeFill="background1" w:themeFillShade="F2"/>
            <w:vAlign w:val="center"/>
          </w:tcPr>
          <w:p w14:paraId="2A84794E" w14:textId="77777777" w:rsidR="00F52095" w:rsidRPr="00734CE1" w:rsidRDefault="00F52095"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372E67E0" w14:textId="2723FAFD" w:rsidR="00F52095" w:rsidRPr="00734CE1" w:rsidRDefault="00F52095" w:rsidP="00126BB0">
            <w:pPr>
              <w:rPr>
                <w:rFonts w:ascii="Calibri Light" w:hAnsi="Calibri Light" w:cs="Calibri Light"/>
                <w:lang w:val="lt-LT"/>
              </w:rPr>
            </w:pPr>
            <w:r w:rsidRPr="00734CE1">
              <w:rPr>
                <w:rFonts w:ascii="Calibri Light" w:hAnsi="Calibri Light" w:cs="Calibri Light"/>
                <w:bCs/>
                <w:lang w:val="lt-LT"/>
              </w:rPr>
              <w:t>Įgaliotas asmuo palaikyti tiesioginį ryšį su tiekėjais, gauti iš jų (ne tarpininkų) pranešimus, susijusius su pirkimo procedūromis</w:t>
            </w:r>
            <w:r w:rsidR="00126BB0">
              <w:rPr>
                <w:rFonts w:ascii="Calibri Light" w:hAnsi="Calibri Light" w:cs="Calibri Light"/>
                <w:bCs/>
                <w:lang w:val="lt-LT"/>
              </w:rPr>
              <w:t>:</w:t>
            </w:r>
          </w:p>
        </w:tc>
        <w:sdt>
          <w:sdtPr>
            <w:rPr>
              <w:rFonts w:ascii="Calibri Light" w:hAnsi="Calibri Light" w:cs="Calibri Light"/>
              <w:lang w:val="lt-LT"/>
            </w:rPr>
            <w:id w:val="-967503511"/>
            <w:placeholder>
              <w:docPart w:val="387B2DF02B294046AC01A5A4BECBD989"/>
            </w:placeholder>
            <w:comboBox>
              <w:listItem w:value="Pasirinkite elementą."/>
              <w:listItem w:displayText="Evaldas Stadalius, tel. 271 7230, el. p. evaldas.stadalius@vrm.lt" w:value="Evaldas Stadalius, tel. 271 7230, el. p. evaldas.stadalius@vrm.lt"/>
              <w:listItem w:displayText="Dalia Vienažindytė, tel. 271 8877, el. p. dalia.vienazindyte@vrm.lt" w:value="Dalia Vienažindytė, tel. 271 8877, el. p. dalia.vienazindyte@vrm.lt"/>
              <w:listItem w:displayText="Živilė Šakalienė, tel. 271 8621, el. p. zivile.sakaliene1@vrm.lt" w:value="Živilė Šakalienė, tel. 271 8621, el. p. zivile.sakaliene1@vrm.lt"/>
              <w:listItem w:displayText="Asta Šimonėlienė, tel. 271 8893, el. p. asta.simoneliene@vrm.lt " w:value="Asta Šimonėlienė, tel. 271 8893, el. p. asta.simoneliene@vrm.lt "/>
              <w:listItem w:displayText="Erika Skakauskienė, tel. 271 8877, el. p. erika.skakauskiene@vrm.lt" w:value="Erika Skakauskienė, tel. 271 8877, el. p. erika.skakauskiene@vrm.lt"/>
              <w:listItem w:displayText="Rasa Vaitiekūnaitė, tel. 271 88 94, el. p. rasa.vaitiekunaite@vrm.lt" w:value="Rasa Vaitiekūnaitė, tel. 271 88 94, el. p. rasa.vaitiekunaite@vrm.lt"/>
              <w:listItem w:displayText="Karolis Klusevičius, tel. 271 7242, el. p. karolis.klusevicius@vrm.lt" w:value="Karolis Klusevičius, tel. 271 7242, el. p. karolis.klusevicius@vrm.lt"/>
              <w:listItem w:displayText="Česlava Grinienė, tel. 271 8910, el. p. ceslava.griniene@vrm.lt" w:value="Česlava Grinienė, tel. 271 8910, el. p. ceslava.griniene@vrm.lt"/>
              <w:listItem w:displayText="Marina Sosnovskaja, tel. 271 8832, el. p. marina.sosnovskaja@vrm.lt" w:value="Marina Sosnovskaja, tel. 271 8832, el. p. marina.sosnovskaja@vrm.lt"/>
              <w:listItem w:displayText="Rimutė Lapėnienė, tel. 271 8886, el. p. rimute.lapeniene@vrm.lt" w:value="Rimutė Lapėnienė, tel. 271 8886, el. p. rimute.lapeniene@vrm.lt"/>
            </w:comboBox>
          </w:sdtPr>
          <w:sdtContent>
            <w:tc>
              <w:tcPr>
                <w:tcW w:w="2506" w:type="pct"/>
                <w:vAlign w:val="center"/>
              </w:tcPr>
              <w:p w14:paraId="0A53BB3E" w14:textId="2BFE74BB" w:rsidR="00F52095" w:rsidRPr="00734CE1" w:rsidRDefault="00F85488" w:rsidP="00126BB0">
                <w:pPr>
                  <w:rPr>
                    <w:rFonts w:ascii="Calibri Light" w:hAnsi="Calibri Light" w:cs="Calibri Light"/>
                    <w:lang w:val="lt-LT"/>
                  </w:rPr>
                </w:pPr>
                <w:r>
                  <w:rPr>
                    <w:rFonts w:ascii="Calibri Light" w:hAnsi="Calibri Light" w:cs="Calibri Light"/>
                    <w:lang w:val="lt-LT"/>
                  </w:rPr>
                  <w:t xml:space="preserve">Asta Šimonėlienė, tel. +370 5271 8893, el. p. asta.simoneliene@vrm.lt </w:t>
                </w:r>
              </w:p>
            </w:tc>
          </w:sdtContent>
        </w:sdt>
      </w:tr>
      <w:tr w:rsidR="00482726" w:rsidRPr="00734CE1" w14:paraId="3EDD939B" w14:textId="77777777" w:rsidTr="007F191F">
        <w:trPr>
          <w:trHeight w:val="20"/>
        </w:trPr>
        <w:tc>
          <w:tcPr>
            <w:tcW w:w="358" w:type="pct"/>
            <w:shd w:val="clear" w:color="auto" w:fill="F2F2F2" w:themeFill="background1" w:themeFillShade="F2"/>
            <w:vAlign w:val="center"/>
          </w:tcPr>
          <w:p w14:paraId="29D2706C" w14:textId="77777777" w:rsidR="00F52095" w:rsidRPr="00734CE1" w:rsidRDefault="00F52095"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092F99AF" w14:textId="77777777" w:rsidR="00F52095" w:rsidRPr="00734CE1" w:rsidRDefault="00F52095" w:rsidP="00126BB0">
            <w:pPr>
              <w:rPr>
                <w:rFonts w:ascii="Calibri Light" w:hAnsi="Calibri Light" w:cs="Calibri Light"/>
                <w:bCs/>
                <w:lang w:val="lt-LT"/>
              </w:rPr>
            </w:pPr>
            <w:r w:rsidRPr="00734CE1">
              <w:rPr>
                <w:rFonts w:ascii="Calibri Light" w:hAnsi="Calibri Light" w:cs="Calibri Light"/>
                <w:bCs/>
                <w:lang w:val="lt-LT"/>
              </w:rPr>
              <w:t>Informacija apie pirkimo dalis</w:t>
            </w:r>
          </w:p>
        </w:tc>
        <w:tc>
          <w:tcPr>
            <w:tcW w:w="2506" w:type="pct"/>
            <w:vAlign w:val="center"/>
          </w:tcPr>
          <w:p w14:paraId="022775C4" w14:textId="77777777" w:rsidR="00F52095" w:rsidRPr="00734CE1" w:rsidRDefault="00F52095" w:rsidP="00126BB0">
            <w:pPr>
              <w:rPr>
                <w:rFonts w:ascii="Calibri Light" w:hAnsi="Calibri Light" w:cs="Calibri Light"/>
                <w:lang w:val="lt-LT"/>
              </w:rPr>
            </w:pPr>
            <w:r w:rsidRPr="00734CE1">
              <w:rPr>
                <w:rFonts w:ascii="Calibri Light" w:hAnsi="Calibri Light" w:cs="Calibri Light"/>
                <w:lang w:val="lt-LT"/>
              </w:rPr>
              <w:t>Žr. SS 2 skyrių.</w:t>
            </w:r>
          </w:p>
        </w:tc>
      </w:tr>
      <w:tr w:rsidR="00482726" w:rsidRPr="00734CE1" w14:paraId="6E3506D1" w14:textId="77777777" w:rsidTr="007F191F">
        <w:trPr>
          <w:trHeight w:val="20"/>
        </w:trPr>
        <w:tc>
          <w:tcPr>
            <w:tcW w:w="358" w:type="pct"/>
            <w:shd w:val="clear" w:color="auto" w:fill="F2F2F2" w:themeFill="background1" w:themeFillShade="F2"/>
            <w:vAlign w:val="center"/>
          </w:tcPr>
          <w:p w14:paraId="55746C03" w14:textId="77777777" w:rsidR="00F52095" w:rsidRPr="00734CE1" w:rsidRDefault="00F52095"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6E60A39A" w14:textId="77777777" w:rsidR="00F52095" w:rsidRPr="00734CE1" w:rsidRDefault="00F52095" w:rsidP="00126BB0">
            <w:pPr>
              <w:rPr>
                <w:rFonts w:ascii="Calibri Light" w:hAnsi="Calibri Light" w:cs="Calibri Light"/>
                <w:lang w:val="lt-LT"/>
              </w:rPr>
            </w:pPr>
            <w:r w:rsidRPr="00734CE1">
              <w:rPr>
                <w:rFonts w:ascii="Calibri Light" w:hAnsi="Calibri Light" w:cs="Calibri Light"/>
                <w:lang w:val="lt-LT"/>
              </w:rPr>
              <w:t>Pirkimo objekto rūšis:</w:t>
            </w:r>
          </w:p>
        </w:tc>
        <w:tc>
          <w:tcPr>
            <w:tcW w:w="2506" w:type="pct"/>
            <w:vAlign w:val="center"/>
          </w:tcPr>
          <w:p w14:paraId="0C713619" w14:textId="3E808A24" w:rsidR="00F52095" w:rsidRPr="00734CE1" w:rsidRDefault="00000000" w:rsidP="00126BB0">
            <w:pPr>
              <w:rPr>
                <w:rFonts w:ascii="Calibri Light" w:hAnsi="Calibri Light" w:cs="Calibri Light"/>
                <w:lang w:val="lt-LT"/>
              </w:rPr>
            </w:pPr>
            <w:sdt>
              <w:sdtPr>
                <w:rPr>
                  <w:rFonts w:ascii="Calibri Light" w:hAnsi="Calibri Light" w:cs="Calibri Light"/>
                  <w:lang w:val="lt-LT"/>
                </w:rPr>
                <w:id w:val="-1082981135"/>
                <w:placeholder>
                  <w:docPart w:val="3E8156F323AF4DF4B2DD7DACB24806B1"/>
                </w:placeholder>
                <w:comboBox>
                  <w:listItem w:value="Pasirinkite elementą."/>
                  <w:listItem w:displayText="Prekės" w:value="Prekės"/>
                  <w:listItem w:displayText="Darbai" w:value="Darbai"/>
                  <w:listItem w:displayText="Paslaugos" w:value="Paslaugos"/>
                </w:comboBox>
              </w:sdtPr>
              <w:sdtContent>
                <w:r w:rsidR="00F85488">
                  <w:rPr>
                    <w:rFonts w:ascii="Calibri Light" w:hAnsi="Calibri Light" w:cs="Calibri Light"/>
                    <w:lang w:val="lt-LT"/>
                  </w:rPr>
                  <w:t>Paslaugos</w:t>
                </w:r>
              </w:sdtContent>
            </w:sdt>
          </w:p>
        </w:tc>
      </w:tr>
      <w:tr w:rsidR="009161BB" w:rsidRPr="00D4477B" w14:paraId="22D725F9" w14:textId="77777777" w:rsidTr="007F191F">
        <w:trPr>
          <w:trHeight w:val="20"/>
        </w:trPr>
        <w:tc>
          <w:tcPr>
            <w:tcW w:w="358" w:type="pct"/>
            <w:shd w:val="clear" w:color="auto" w:fill="F2F2F2" w:themeFill="background1" w:themeFillShade="F2"/>
            <w:vAlign w:val="center"/>
          </w:tcPr>
          <w:p w14:paraId="37F74F13" w14:textId="77777777" w:rsidR="009161BB" w:rsidRPr="00734CE1" w:rsidRDefault="009161BB"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25A158C8" w14:textId="2A60898A" w:rsidR="009161BB" w:rsidRPr="00734CE1" w:rsidRDefault="009161BB" w:rsidP="00126BB0">
            <w:pPr>
              <w:rPr>
                <w:rFonts w:ascii="Calibri Light" w:hAnsi="Calibri Light" w:cs="Calibri Light"/>
                <w:lang w:val="lt-LT"/>
              </w:rPr>
            </w:pPr>
            <w:r w:rsidRPr="00734CE1">
              <w:rPr>
                <w:rFonts w:ascii="Calibri Light" w:hAnsi="Calibri Light" w:cs="Calibri Light"/>
                <w:lang w:val="lt-LT"/>
              </w:rPr>
              <w:t>Pirkimo objekto aprašymas</w:t>
            </w:r>
            <w:r w:rsidR="00126BB0">
              <w:rPr>
                <w:rFonts w:ascii="Calibri Light" w:hAnsi="Calibri Light" w:cs="Calibri Light"/>
                <w:lang w:val="lt-LT"/>
              </w:rPr>
              <w:t>:</w:t>
            </w:r>
          </w:p>
        </w:tc>
        <w:tc>
          <w:tcPr>
            <w:tcW w:w="2506" w:type="pct"/>
            <w:vAlign w:val="center"/>
          </w:tcPr>
          <w:p w14:paraId="39D7B212" w14:textId="0CAC0DE3" w:rsidR="009161BB" w:rsidRPr="00734CE1" w:rsidRDefault="009161BB" w:rsidP="00126BB0">
            <w:pPr>
              <w:rPr>
                <w:rFonts w:ascii="Calibri Light" w:hAnsi="Calibri Light" w:cs="Calibri Light"/>
                <w:lang w:val="lt-LT"/>
              </w:rPr>
            </w:pPr>
            <w:r w:rsidRPr="00734CE1">
              <w:rPr>
                <w:rFonts w:ascii="Calibri Light" w:hAnsi="Calibri Light" w:cs="Calibri Light"/>
                <w:lang w:val="lt-LT"/>
              </w:rPr>
              <w:t xml:space="preserve">Žr. </w:t>
            </w:r>
            <w:r w:rsidR="00C31FC3" w:rsidRPr="00734CE1">
              <w:rPr>
                <w:rFonts w:ascii="Calibri Light" w:hAnsi="Calibri Light" w:cs="Calibri Light"/>
                <w:lang w:val="lt-LT"/>
              </w:rPr>
              <w:t xml:space="preserve">Techninę specifikaciją </w:t>
            </w:r>
            <w:r w:rsidRPr="00734CE1">
              <w:rPr>
                <w:rFonts w:ascii="Calibri Light" w:hAnsi="Calibri Light" w:cs="Calibri Light"/>
                <w:lang w:val="lt-LT"/>
              </w:rPr>
              <w:t xml:space="preserve">3 </w:t>
            </w:r>
            <w:r w:rsidR="00734CE1">
              <w:rPr>
                <w:rFonts w:ascii="Calibri Light" w:hAnsi="Calibri Light" w:cs="Calibri Light"/>
                <w:lang w:val="lt-LT"/>
              </w:rPr>
              <w:t>IAGS</w:t>
            </w:r>
            <w:r w:rsidRPr="00734CE1">
              <w:rPr>
                <w:rFonts w:ascii="Calibri Light" w:hAnsi="Calibri Light" w:cs="Calibri Light"/>
                <w:lang w:val="lt-LT"/>
              </w:rPr>
              <w:t xml:space="preserve"> PD TS</w:t>
            </w:r>
          </w:p>
        </w:tc>
      </w:tr>
      <w:tr w:rsidR="00333F08" w:rsidRPr="00734CE1" w14:paraId="5703157A" w14:textId="77777777" w:rsidTr="007F191F">
        <w:trPr>
          <w:trHeight w:val="20"/>
        </w:trPr>
        <w:tc>
          <w:tcPr>
            <w:tcW w:w="358" w:type="pct"/>
            <w:shd w:val="clear" w:color="auto" w:fill="F2F2F2" w:themeFill="background1" w:themeFillShade="F2"/>
            <w:vAlign w:val="center"/>
          </w:tcPr>
          <w:p w14:paraId="03536070"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30A75A5E" w14:textId="4C91E91A" w:rsidR="00333F08" w:rsidRPr="00734CE1" w:rsidRDefault="00333F08" w:rsidP="00126BB0">
            <w:pPr>
              <w:rPr>
                <w:rFonts w:ascii="Calibri Light" w:hAnsi="Calibri Light" w:cs="Calibri Light"/>
                <w:color w:val="FF0000"/>
                <w:lang w:val="lt-LT"/>
              </w:rPr>
            </w:pPr>
            <w:r w:rsidRPr="00734CE1">
              <w:rPr>
                <w:rFonts w:ascii="Calibri Light" w:hAnsi="Calibri Light" w:cs="Calibri Light"/>
                <w:lang w:val="lt-LT"/>
              </w:rPr>
              <w:t>Numatoma rengti susitikimą su tiekėjais dėl pirkimo dokumentų:</w:t>
            </w:r>
          </w:p>
        </w:tc>
        <w:tc>
          <w:tcPr>
            <w:tcW w:w="2506" w:type="pct"/>
            <w:vAlign w:val="center"/>
          </w:tcPr>
          <w:p w14:paraId="1F428C0A" w14:textId="572A483F"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1570413308"/>
                <w:placeholder>
                  <w:docPart w:val="C3354BE29CC94F299213138E512DFC72"/>
                </w:placeholder>
                <w:dropDownList>
                  <w:listItem w:value="Pasirinkite elementą."/>
                  <w:listItem w:displayText="Taip" w:value="Taip"/>
                  <w:listItem w:displayText="Ne" w:value="Ne"/>
                </w:dropDownList>
              </w:sdtPr>
              <w:sdtContent>
                <w:r w:rsidR="00F85488">
                  <w:rPr>
                    <w:rFonts w:ascii="Calibri Light" w:hAnsi="Calibri Light" w:cs="Calibri Light"/>
                    <w:lang w:val="lt-LT"/>
                  </w:rPr>
                  <w:t>Ne</w:t>
                </w:r>
              </w:sdtContent>
            </w:sdt>
          </w:p>
        </w:tc>
      </w:tr>
      <w:tr w:rsidR="00333F08" w:rsidRPr="00734CE1" w14:paraId="29CF6AEC" w14:textId="77777777" w:rsidTr="007F191F">
        <w:trPr>
          <w:trHeight w:val="20"/>
        </w:trPr>
        <w:tc>
          <w:tcPr>
            <w:tcW w:w="358" w:type="pct"/>
            <w:shd w:val="clear" w:color="auto" w:fill="F2F2F2" w:themeFill="background1" w:themeFillShade="F2"/>
            <w:vAlign w:val="center"/>
          </w:tcPr>
          <w:p w14:paraId="2C5BCBDA"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58A83E90" w14:textId="77777777" w:rsidR="00333F08" w:rsidRPr="00734CE1" w:rsidRDefault="00333F08" w:rsidP="00126BB0">
            <w:pPr>
              <w:rPr>
                <w:rFonts w:ascii="Calibri Light" w:hAnsi="Calibri Light" w:cs="Calibri Light"/>
                <w:lang w:val="lt-LT"/>
              </w:rPr>
            </w:pPr>
            <w:r w:rsidRPr="00734CE1">
              <w:rPr>
                <w:rFonts w:ascii="Calibri Light" w:hAnsi="Calibri Light" w:cs="Calibri Light"/>
                <w:lang w:val="lt-LT"/>
              </w:rPr>
              <w:t>Leidžiama apsilankyti paslaugų teikimo ar darbų atlikimo vietoje:</w:t>
            </w:r>
          </w:p>
        </w:tc>
        <w:tc>
          <w:tcPr>
            <w:tcW w:w="2506" w:type="pct"/>
            <w:vAlign w:val="center"/>
          </w:tcPr>
          <w:p w14:paraId="49750862" w14:textId="1191A33B"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1477490627"/>
                <w:placeholder>
                  <w:docPart w:val="D5D402EF47444640B16259C7FCD1D97A"/>
                </w:placeholder>
                <w:dropDownList>
                  <w:listItem w:value="Pasirinkite elementą."/>
                  <w:listItem w:displayText="Taip" w:value="Taip"/>
                  <w:listItem w:displayText="Ne" w:value="Ne"/>
                  <w:listItem w:displayText="Netaikoma" w:value="Netaikoma"/>
                </w:dropDownList>
              </w:sdtPr>
              <w:sdtContent>
                <w:r w:rsidR="00F85488">
                  <w:rPr>
                    <w:rFonts w:ascii="Calibri Light" w:hAnsi="Calibri Light" w:cs="Calibri Light"/>
                    <w:lang w:val="lt-LT"/>
                  </w:rPr>
                  <w:t>Ne</w:t>
                </w:r>
              </w:sdtContent>
            </w:sdt>
          </w:p>
        </w:tc>
      </w:tr>
      <w:tr w:rsidR="0086066A" w:rsidRPr="00734CE1" w14:paraId="774B31D9" w14:textId="77777777" w:rsidTr="007F191F">
        <w:trPr>
          <w:trHeight w:val="20"/>
        </w:trPr>
        <w:tc>
          <w:tcPr>
            <w:tcW w:w="358" w:type="pct"/>
            <w:shd w:val="clear" w:color="auto" w:fill="F2F2F2" w:themeFill="background1" w:themeFillShade="F2"/>
            <w:vAlign w:val="center"/>
          </w:tcPr>
          <w:p w14:paraId="1545B8FA" w14:textId="77777777" w:rsidR="0086066A" w:rsidRPr="00734CE1" w:rsidRDefault="0086066A"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2ED60F1C" w14:textId="572698D6" w:rsidR="0086066A" w:rsidRPr="00734CE1" w:rsidRDefault="0086066A" w:rsidP="00126BB0">
            <w:pPr>
              <w:rPr>
                <w:rFonts w:ascii="Calibri Light" w:hAnsi="Calibri Light" w:cs="Calibri Light"/>
                <w:lang w:val="lt-LT"/>
              </w:rPr>
            </w:pPr>
            <w:r w:rsidRPr="00734CE1">
              <w:rPr>
                <w:rFonts w:ascii="Calibri Light" w:hAnsi="Calibri Light" w:cs="Calibri Light"/>
                <w:lang w:val="lt-LT"/>
              </w:rPr>
              <w:t>Paraiškų pateikimo terminas:</w:t>
            </w:r>
          </w:p>
        </w:tc>
        <w:tc>
          <w:tcPr>
            <w:tcW w:w="2506" w:type="pct"/>
            <w:vAlign w:val="center"/>
          </w:tcPr>
          <w:p w14:paraId="650E792A" w14:textId="321CEAEF" w:rsidR="0086066A" w:rsidRPr="00734CE1" w:rsidRDefault="00F85488" w:rsidP="00126BB0">
            <w:pPr>
              <w:tabs>
                <w:tab w:val="center" w:pos="2015"/>
              </w:tabs>
              <w:rPr>
                <w:rFonts w:ascii="Calibri Light" w:hAnsi="Calibri Light" w:cs="Calibri Light"/>
                <w:b/>
                <w:i/>
                <w:color w:val="FF0000"/>
                <w:sz w:val="20"/>
                <w:szCs w:val="20"/>
                <w:lang w:val="lt-LT"/>
              </w:rPr>
            </w:pPr>
            <w:r w:rsidRPr="006D5BAB">
              <w:rPr>
                <w:rFonts w:ascii="Calibri" w:eastAsia="Times New Roman" w:hAnsi="Calibri" w:cs="Calibri"/>
                <w:b/>
                <w:color w:val="000000" w:themeColor="text1"/>
                <w:lang w:val="lt-LT"/>
              </w:rPr>
              <w:t>Nurodyta CVPIS</w:t>
            </w:r>
          </w:p>
        </w:tc>
      </w:tr>
      <w:tr w:rsidR="00333F08" w:rsidRPr="00734CE1" w14:paraId="3D16983A" w14:textId="77777777" w:rsidTr="007F191F">
        <w:trPr>
          <w:trHeight w:val="20"/>
        </w:trPr>
        <w:tc>
          <w:tcPr>
            <w:tcW w:w="358" w:type="pct"/>
            <w:shd w:val="clear" w:color="auto" w:fill="F2F2F2" w:themeFill="background1" w:themeFillShade="F2"/>
            <w:vAlign w:val="center"/>
          </w:tcPr>
          <w:p w14:paraId="0D0DA109"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5EE77DE8" w14:textId="54892D80" w:rsidR="00333F08" w:rsidRPr="00734CE1" w:rsidRDefault="00333F08" w:rsidP="00126BB0">
            <w:pPr>
              <w:rPr>
                <w:rFonts w:ascii="Calibri Light" w:hAnsi="Calibri Light" w:cs="Calibri Light"/>
                <w:lang w:val="lt-LT"/>
              </w:rPr>
            </w:pPr>
            <w:r w:rsidRPr="00734CE1">
              <w:rPr>
                <w:rFonts w:ascii="Calibri Light" w:hAnsi="Calibri Light" w:cs="Calibri Light"/>
                <w:lang w:val="lt-LT"/>
              </w:rPr>
              <w:t>Pasiūlymų pateikimo terminas</w:t>
            </w:r>
            <w:r w:rsidR="00126BB0">
              <w:rPr>
                <w:rFonts w:ascii="Calibri Light" w:hAnsi="Calibri Light" w:cs="Calibri Light"/>
                <w:lang w:val="lt-LT"/>
              </w:rPr>
              <w:t>:</w:t>
            </w:r>
          </w:p>
        </w:tc>
        <w:tc>
          <w:tcPr>
            <w:tcW w:w="2506" w:type="pct"/>
            <w:vAlign w:val="center"/>
          </w:tcPr>
          <w:p w14:paraId="71D615FE" w14:textId="3867CD27" w:rsidR="00333F08" w:rsidRPr="00734CE1" w:rsidRDefault="00333F08" w:rsidP="00126BB0">
            <w:pPr>
              <w:tabs>
                <w:tab w:val="center" w:pos="2015"/>
              </w:tabs>
              <w:rPr>
                <w:rFonts w:ascii="Calibri Light" w:hAnsi="Calibri Light" w:cs="Calibri Light"/>
                <w:color w:val="FF0000"/>
                <w:lang w:val="lt-LT"/>
              </w:rPr>
            </w:pPr>
            <w:r w:rsidRPr="00734CE1">
              <w:rPr>
                <w:rFonts w:ascii="Calibri Light" w:hAnsi="Calibri Light" w:cs="Calibri Light"/>
                <w:color w:val="000000" w:themeColor="text1"/>
                <w:lang w:val="lt-LT"/>
              </w:rPr>
              <w:t>Nurodomas kvietime pateikti pasiūlymą</w:t>
            </w:r>
          </w:p>
        </w:tc>
      </w:tr>
      <w:tr w:rsidR="00333F08" w:rsidRPr="00E77D06" w14:paraId="0735C5F9" w14:textId="77777777" w:rsidTr="007F191F">
        <w:trPr>
          <w:trHeight w:val="20"/>
        </w:trPr>
        <w:tc>
          <w:tcPr>
            <w:tcW w:w="358" w:type="pct"/>
            <w:shd w:val="clear" w:color="auto" w:fill="F2F2F2" w:themeFill="background1" w:themeFillShade="F2"/>
            <w:vAlign w:val="center"/>
          </w:tcPr>
          <w:p w14:paraId="1AC439C3"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74E89EEA" w14:textId="2DA37472" w:rsidR="00333F08" w:rsidRPr="00734CE1" w:rsidRDefault="00333F08" w:rsidP="00126BB0">
            <w:pPr>
              <w:rPr>
                <w:rFonts w:ascii="Calibri Light" w:hAnsi="Calibri Light" w:cs="Calibri Light"/>
                <w:lang w:val="lt-LT"/>
              </w:rPr>
            </w:pPr>
            <w:r w:rsidRPr="00734CE1">
              <w:rPr>
                <w:rFonts w:ascii="Calibri Light" w:hAnsi="Calibri Light" w:cs="Calibri Light"/>
                <w:lang w:val="lt-LT"/>
              </w:rPr>
              <w:t>Paklausimus tiekėjai gali pateikti iki</w:t>
            </w:r>
            <w:r w:rsidR="00126BB0">
              <w:rPr>
                <w:rFonts w:ascii="Calibri Light" w:hAnsi="Calibri Light" w:cs="Calibri Light"/>
                <w:lang w:val="lt-LT"/>
              </w:rPr>
              <w:t>:</w:t>
            </w:r>
          </w:p>
        </w:tc>
        <w:tc>
          <w:tcPr>
            <w:tcW w:w="2506" w:type="pct"/>
            <w:vAlign w:val="center"/>
          </w:tcPr>
          <w:p w14:paraId="1B25763D" w14:textId="2C7466CC" w:rsidR="00333F08" w:rsidRPr="00734CE1" w:rsidRDefault="00637CA2" w:rsidP="00126BB0">
            <w:pPr>
              <w:rPr>
                <w:rFonts w:ascii="Calibri Light" w:hAnsi="Calibri Light" w:cs="Calibri Light"/>
                <w:b/>
                <w:color w:val="FF0000"/>
                <w:lang w:val="lt-LT"/>
              </w:rPr>
            </w:pPr>
            <w:r>
              <w:rPr>
                <w:rFonts w:ascii="Calibri Light" w:hAnsi="Calibri Light" w:cs="Calibri Light"/>
                <w:color w:val="000000" w:themeColor="text1"/>
                <w:lang w:val="lt-LT"/>
              </w:rPr>
              <w:t>Nurodyta CVPIS</w:t>
            </w:r>
          </w:p>
        </w:tc>
      </w:tr>
      <w:tr w:rsidR="00333F08" w:rsidRPr="00D4477B" w14:paraId="69DD17BB" w14:textId="77777777" w:rsidTr="007F191F">
        <w:trPr>
          <w:trHeight w:val="20"/>
        </w:trPr>
        <w:tc>
          <w:tcPr>
            <w:tcW w:w="358" w:type="pct"/>
            <w:shd w:val="clear" w:color="auto" w:fill="F2F2F2" w:themeFill="background1" w:themeFillShade="F2"/>
            <w:vAlign w:val="center"/>
          </w:tcPr>
          <w:p w14:paraId="7A57CA82"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1500D6D7" w14:textId="72B7174C" w:rsidR="00333F08" w:rsidRPr="00734CE1" w:rsidRDefault="00333F08" w:rsidP="00126BB0">
            <w:pPr>
              <w:rPr>
                <w:rFonts w:ascii="Calibri Light" w:hAnsi="Calibri Light" w:cs="Calibri Light"/>
                <w:lang w:val="lt-LT"/>
              </w:rPr>
            </w:pPr>
            <w:r w:rsidRPr="00734CE1">
              <w:rPr>
                <w:rFonts w:ascii="Calibri Light" w:hAnsi="Calibri Light" w:cs="Calibri Light"/>
                <w:lang w:val="lt-LT"/>
              </w:rPr>
              <w:t>Jeigu papildomos su pirkimo dokumentais susijusios informacijos paprašoma laiku, perkančioji organizacija ją pateikia visiems tiekėjams ne vėliau kaip</w:t>
            </w:r>
            <w:r w:rsidR="00126BB0">
              <w:rPr>
                <w:rFonts w:ascii="Calibri Light" w:hAnsi="Calibri Light" w:cs="Calibri Light"/>
                <w:lang w:val="lt-LT"/>
              </w:rPr>
              <w:t>:</w:t>
            </w:r>
          </w:p>
        </w:tc>
        <w:tc>
          <w:tcPr>
            <w:tcW w:w="2506" w:type="pct"/>
            <w:vAlign w:val="center"/>
          </w:tcPr>
          <w:p w14:paraId="5C3EA216" w14:textId="21979B5B" w:rsidR="00333F08" w:rsidRPr="00734CE1" w:rsidRDefault="00000000" w:rsidP="00126BB0">
            <w:pPr>
              <w:rPr>
                <w:rFonts w:ascii="Calibri Light" w:hAnsi="Calibri Light" w:cs="Calibri Light"/>
                <w:color w:val="000000" w:themeColor="text1"/>
                <w:lang w:val="lt-LT"/>
              </w:rPr>
            </w:pPr>
            <w:sdt>
              <w:sdtPr>
                <w:rPr>
                  <w:rFonts w:ascii="Calibri Light" w:hAnsi="Calibri Light" w:cs="Calibri Light"/>
                  <w:color w:val="000000" w:themeColor="text1"/>
                  <w:lang w:val="lt-LT"/>
                </w:rPr>
                <w:id w:val="-1047989580"/>
                <w:placeholder>
                  <w:docPart w:val="34E0C1EA5C7440E984923AD286239B93"/>
                </w:placeholder>
                <w:comboBox>
                  <w:listItem w:value="Pasirinkite elementą."/>
                  <w:listItem w:displayText="Likus 6 (šešioms) dienoms iki paraiškos/pasiūlymų pateikimo termino pabaigos." w:value="Likus 6 (šešioms) dienoms iki paraiškos/pasiūlymų pateikimo termino pabaigos."/>
                </w:comboBox>
              </w:sdtPr>
              <w:sdtContent>
                <w:r w:rsidR="00324B6D">
                  <w:rPr>
                    <w:rFonts w:ascii="Calibri Light" w:hAnsi="Calibri Light" w:cs="Calibri Light"/>
                    <w:color w:val="000000" w:themeColor="text1"/>
                    <w:lang w:val="lt-LT"/>
                  </w:rPr>
                  <w:t xml:space="preserve">Likus </w:t>
                </w:r>
                <w:r w:rsidR="00637CA2">
                  <w:rPr>
                    <w:rFonts w:ascii="Calibri Light" w:hAnsi="Calibri Light" w:cs="Calibri Light"/>
                    <w:color w:val="000000" w:themeColor="text1"/>
                    <w:lang w:val="lt-LT"/>
                  </w:rPr>
                  <w:t>3</w:t>
                </w:r>
                <w:r w:rsidR="00324B6D">
                  <w:rPr>
                    <w:rFonts w:ascii="Calibri Light" w:hAnsi="Calibri Light" w:cs="Calibri Light"/>
                    <w:color w:val="000000" w:themeColor="text1"/>
                    <w:lang w:val="lt-LT"/>
                  </w:rPr>
                  <w:t xml:space="preserve"> (</w:t>
                </w:r>
                <w:r w:rsidR="00637CA2">
                  <w:rPr>
                    <w:rFonts w:ascii="Calibri Light" w:hAnsi="Calibri Light" w:cs="Calibri Light"/>
                    <w:color w:val="000000" w:themeColor="text1"/>
                    <w:lang w:val="lt-LT"/>
                  </w:rPr>
                  <w:t>tri</w:t>
                </w:r>
                <w:r w:rsidR="00324B6D">
                  <w:rPr>
                    <w:rFonts w:ascii="Calibri Light" w:hAnsi="Calibri Light" w:cs="Calibri Light"/>
                    <w:color w:val="000000" w:themeColor="text1"/>
                    <w:lang w:val="lt-LT"/>
                  </w:rPr>
                  <w:t>ms) dienoms iki paraiškos/pasiūlymo pateikimo termino pabaigos.</w:t>
                </w:r>
              </w:sdtContent>
            </w:sdt>
          </w:p>
        </w:tc>
      </w:tr>
      <w:tr w:rsidR="00333F08" w:rsidRPr="00734CE1" w14:paraId="183C3D4E" w14:textId="77777777" w:rsidTr="007F191F">
        <w:trPr>
          <w:trHeight w:val="20"/>
        </w:trPr>
        <w:tc>
          <w:tcPr>
            <w:tcW w:w="358" w:type="pct"/>
            <w:shd w:val="clear" w:color="auto" w:fill="F2F2F2" w:themeFill="background1" w:themeFillShade="F2"/>
            <w:vAlign w:val="center"/>
          </w:tcPr>
          <w:p w14:paraId="61E456CB"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0FE29F3D" w14:textId="7505AF4C" w:rsidR="00333F08" w:rsidRPr="00734CE1" w:rsidRDefault="00333F08" w:rsidP="00126BB0">
            <w:pPr>
              <w:rPr>
                <w:rFonts w:ascii="Calibri Light" w:hAnsi="Calibri Light" w:cs="Calibri Light"/>
                <w:lang w:val="lt-LT"/>
              </w:rPr>
            </w:pPr>
            <w:r w:rsidRPr="00734CE1">
              <w:rPr>
                <w:rFonts w:ascii="Calibri Light" w:hAnsi="Calibri Light" w:cs="Calibri Light"/>
                <w:lang w:val="lt-LT"/>
              </w:rPr>
              <w:t>Pasiūlymų vertinimo kriterijus</w:t>
            </w:r>
            <w:r w:rsidR="00126BB0">
              <w:rPr>
                <w:rFonts w:ascii="Calibri Light" w:hAnsi="Calibri Light" w:cs="Calibri Light"/>
                <w:lang w:val="lt-LT"/>
              </w:rPr>
              <w:t>:</w:t>
            </w:r>
          </w:p>
        </w:tc>
        <w:tc>
          <w:tcPr>
            <w:tcW w:w="2506" w:type="pct"/>
            <w:vAlign w:val="center"/>
          </w:tcPr>
          <w:p w14:paraId="04039372" w14:textId="4C269B7E"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1567951116"/>
                <w:placeholder>
                  <w:docPart w:val="6FE08179BFCA438496CD6770EBB585B2"/>
                </w:placeholder>
                <w:comboBox>
                  <w:listItem w:value="Pasirinkite elementą."/>
                  <w:listItem w:displayText="Mažiausios kainos vertinimo kriterijus" w:value="Mažiausios kainos vertinimo kriterijus"/>
                  <w:listItem w:displayText="Ekonomiškai naudingiausio pasiūlymo vertinimo kriterijaus techninės charakteristikos yra įvertinamos kiekybiškai." w:value="Ekonomiškai naudingiausio pasiūlymo vertinimo kriterijaus techninės charakteristikos yra įvertinamos kiekybiškai."/>
                  <w:listItem w:displayText="Ekonomiškai naudingiausio pasiūlymo vertinimo kriterijaus techninės charakteristikos yra vertinamos kokybiškai." w:value="Ekonomiškai naudingiausio pasiūlymo vertinimo kriterijaus techninės charakteristikos yra vertinamos kokybiškai."/>
                </w:comboBox>
              </w:sdtPr>
              <w:sdtContent>
                <w:r w:rsidR="00F85488">
                  <w:rPr>
                    <w:rFonts w:ascii="Calibri Light" w:hAnsi="Calibri Light" w:cs="Calibri Light"/>
                    <w:lang w:val="lt-LT"/>
                  </w:rPr>
                  <w:t>Mažiausios kainos vertinimo kriterijus</w:t>
                </w:r>
              </w:sdtContent>
            </w:sdt>
          </w:p>
        </w:tc>
      </w:tr>
      <w:tr w:rsidR="00333F08" w:rsidRPr="00734CE1" w14:paraId="360261E0" w14:textId="77777777" w:rsidTr="007F191F">
        <w:trPr>
          <w:trHeight w:val="20"/>
        </w:trPr>
        <w:tc>
          <w:tcPr>
            <w:tcW w:w="358" w:type="pct"/>
            <w:shd w:val="clear" w:color="auto" w:fill="F2F2F2" w:themeFill="background1" w:themeFillShade="F2"/>
            <w:vAlign w:val="center"/>
          </w:tcPr>
          <w:p w14:paraId="1638A399"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15E8E180" w14:textId="61D88665" w:rsidR="00333F08" w:rsidRPr="00734CE1" w:rsidRDefault="00333F08" w:rsidP="00126BB0">
            <w:pPr>
              <w:rPr>
                <w:rFonts w:ascii="Calibri Light" w:hAnsi="Calibri Light" w:cs="Calibri Light"/>
                <w:lang w:val="lt-LT"/>
              </w:rPr>
            </w:pPr>
            <w:r w:rsidRPr="00734CE1">
              <w:rPr>
                <w:rFonts w:ascii="Calibri Light" w:hAnsi="Calibri Light" w:cs="Calibri Light"/>
                <w:lang w:val="lt-LT"/>
              </w:rPr>
              <w:t>Kainodaros būdas:</w:t>
            </w:r>
          </w:p>
        </w:tc>
        <w:tc>
          <w:tcPr>
            <w:tcW w:w="2506" w:type="pct"/>
            <w:vAlign w:val="center"/>
          </w:tcPr>
          <w:p w14:paraId="221FB8D4" w14:textId="5F2BC150"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28166002"/>
                <w:placeholder>
                  <w:docPart w:val="687771634C62482A8A655C84BA32B06F"/>
                </w:placeholder>
                <w:dropDownList>
                  <w:listItem w:value="Pasirinkite elementą."/>
                  <w:listItem w:displayText="Fiksuotos kainos." w:value="Fiksuotos kainos."/>
                  <w:listItem w:displayText="Fiksuoto įkainio." w:value="Fiksuoto įkainio."/>
                  <w:listItem w:displayText="Kintamo įkainio." w:value="Kintamo įkainio."/>
                  <w:listItem w:displayText="Sutarties vykdymo išlaidų atlyginimo. Kainodaros Taisyklės:" w:value="Sutarties vykdymo išlaidų atlyginimo. Kainodaros Taisyklės:"/>
                  <w:listItem w:displayText="Kitas nustatas būdas:" w:value="Kitas nustatas būdas:"/>
                </w:dropDownList>
              </w:sdtPr>
              <w:sdtContent>
                <w:r w:rsidR="008C5830">
                  <w:rPr>
                    <w:rFonts w:ascii="Calibri Light" w:hAnsi="Calibri Light" w:cs="Calibri Light"/>
                    <w:lang w:val="lt-LT"/>
                  </w:rPr>
                  <w:t>Fiksuoto įkainio.</w:t>
                </w:r>
              </w:sdtContent>
            </w:sdt>
          </w:p>
        </w:tc>
      </w:tr>
      <w:tr w:rsidR="00333F08" w:rsidRPr="00734CE1" w14:paraId="3F85F0A0" w14:textId="77777777" w:rsidTr="007F191F">
        <w:trPr>
          <w:trHeight w:val="20"/>
        </w:trPr>
        <w:tc>
          <w:tcPr>
            <w:tcW w:w="358" w:type="pct"/>
            <w:shd w:val="clear" w:color="auto" w:fill="F2F2F2" w:themeFill="background1" w:themeFillShade="F2"/>
            <w:vAlign w:val="center"/>
          </w:tcPr>
          <w:p w14:paraId="10B88357"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1193512A" w14:textId="7622FE00" w:rsidR="00333F08" w:rsidRPr="00734CE1" w:rsidRDefault="00333F08"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Sąlygos, kuriomis draudžiamas ir ribojamas tiekėjų dalyvavimas pirkime</w:t>
            </w:r>
            <w:r w:rsidR="00126BB0">
              <w:rPr>
                <w:rFonts w:ascii="Calibri Light" w:hAnsi="Calibri Light" w:cs="Calibri Light"/>
                <w:color w:val="000000" w:themeColor="text1"/>
                <w:lang w:val="lt-LT"/>
              </w:rPr>
              <w:t>:</w:t>
            </w:r>
          </w:p>
        </w:tc>
        <w:tc>
          <w:tcPr>
            <w:tcW w:w="2506" w:type="pct"/>
            <w:vAlign w:val="center"/>
          </w:tcPr>
          <w:p w14:paraId="5B9D6058" w14:textId="485870FC"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1431318865"/>
                <w:placeholder>
                  <w:docPart w:val="D5485013CDDB43B59B09BA793B6D4E29"/>
                </w:placeholder>
                <w:comboBox>
                  <w:listItem w:value="Pasirinkite elementą."/>
                  <w:listItem w:displayText="Netaikomi." w:value="Netaikomi."/>
                  <w:listItem w:displayText="Taikomi. Žr. SS 3 skyrių." w:value="Taikomi. Žr. SS 3 skyrių."/>
                </w:comboBox>
              </w:sdtPr>
              <w:sdtContent>
                <w:r w:rsidR="00F85488">
                  <w:rPr>
                    <w:rFonts w:ascii="Calibri Light" w:hAnsi="Calibri Light" w:cs="Calibri Light"/>
                    <w:lang w:val="lt-LT"/>
                  </w:rPr>
                  <w:t>Taikomi. Žr. SS 3 skyrių.</w:t>
                </w:r>
              </w:sdtContent>
            </w:sdt>
          </w:p>
        </w:tc>
      </w:tr>
      <w:tr w:rsidR="004D686F" w:rsidRPr="00734CE1" w14:paraId="4212AF51" w14:textId="77777777" w:rsidTr="007F191F">
        <w:trPr>
          <w:trHeight w:val="20"/>
        </w:trPr>
        <w:tc>
          <w:tcPr>
            <w:tcW w:w="358" w:type="pct"/>
            <w:shd w:val="clear" w:color="auto" w:fill="F2F2F2" w:themeFill="background1" w:themeFillShade="F2"/>
            <w:vAlign w:val="center"/>
          </w:tcPr>
          <w:p w14:paraId="39CC3D7F" w14:textId="77777777" w:rsidR="004D686F" w:rsidRPr="00734CE1" w:rsidRDefault="004D686F"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6B601490" w14:textId="37774EE5" w:rsidR="004D686F" w:rsidRPr="00734CE1" w:rsidRDefault="004D686F"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Teisė verstis ta veikla, kuri reikalinga pirkimo sutarčiai įvykdyti, ir šios teisės įrodymo būdai</w:t>
            </w:r>
            <w:r w:rsidR="00126BB0">
              <w:rPr>
                <w:rFonts w:ascii="Calibri Light" w:hAnsi="Calibri Light" w:cs="Calibri Light"/>
                <w:color w:val="000000" w:themeColor="text1"/>
                <w:lang w:val="lt-LT"/>
              </w:rPr>
              <w:t>:</w:t>
            </w:r>
          </w:p>
        </w:tc>
        <w:tc>
          <w:tcPr>
            <w:tcW w:w="2506" w:type="pct"/>
            <w:vAlign w:val="center"/>
          </w:tcPr>
          <w:p w14:paraId="6001D9F0" w14:textId="52F0E9DF" w:rsidR="004D686F" w:rsidRPr="00734CE1" w:rsidRDefault="00000000" w:rsidP="00126BB0">
            <w:pPr>
              <w:rPr>
                <w:rFonts w:ascii="Calibri Light" w:hAnsi="Calibri Light" w:cs="Calibri Light"/>
                <w:lang w:val="lt-LT"/>
              </w:rPr>
            </w:pPr>
            <w:sdt>
              <w:sdtPr>
                <w:rPr>
                  <w:rFonts w:ascii="Calibri Light" w:hAnsi="Calibri Light" w:cs="Calibri Light"/>
                  <w:lang w:val="lt-LT"/>
                </w:rPr>
                <w:id w:val="-1100717352"/>
                <w:placeholder>
                  <w:docPart w:val="D6D476E7B63245F4A2D93AA9BFFDFC34"/>
                </w:placeholder>
                <w:comboBox>
                  <w:listItem w:value="Pasirinkite elementą."/>
                  <w:listItem w:displayText="Netaikomi." w:value="Netaikomi."/>
                  <w:listItem w:displayText="Taikomi. Žr. SS 4 skyrių." w:value="Taikomi. Žr. SS 4 skyrių."/>
                </w:comboBox>
              </w:sdtPr>
              <w:sdtContent>
                <w:r w:rsidR="00F85488">
                  <w:rPr>
                    <w:rFonts w:ascii="Calibri Light" w:hAnsi="Calibri Light" w:cs="Calibri Light"/>
                    <w:lang w:val="lt-LT"/>
                  </w:rPr>
                  <w:t>Taikomi. Žr. SS 4 skyrių.</w:t>
                </w:r>
              </w:sdtContent>
            </w:sdt>
          </w:p>
        </w:tc>
      </w:tr>
      <w:tr w:rsidR="004D686F" w:rsidRPr="00734CE1" w14:paraId="410F0639" w14:textId="77777777" w:rsidTr="007F191F">
        <w:trPr>
          <w:trHeight w:val="20"/>
        </w:trPr>
        <w:tc>
          <w:tcPr>
            <w:tcW w:w="358" w:type="pct"/>
            <w:shd w:val="clear" w:color="auto" w:fill="F2F2F2" w:themeFill="background1" w:themeFillShade="F2"/>
            <w:vAlign w:val="center"/>
          </w:tcPr>
          <w:p w14:paraId="682410DA" w14:textId="77777777" w:rsidR="004D686F" w:rsidRPr="00734CE1" w:rsidRDefault="004D686F"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4AA75795" w14:textId="771A7BA2" w:rsidR="004D686F" w:rsidRPr="00734CE1" w:rsidRDefault="00CE2EEE"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K</w:t>
            </w:r>
            <w:r w:rsidR="004D686F" w:rsidRPr="00734CE1">
              <w:rPr>
                <w:rFonts w:ascii="Calibri Light" w:hAnsi="Calibri Light" w:cs="Calibri Light"/>
                <w:color w:val="000000" w:themeColor="text1"/>
                <w:lang w:val="lt-LT"/>
              </w:rPr>
              <w:t>andidatų ar dalyvių ekonominės ir finansinės būklės, techninio ir profesinio pajėgumo reikalavimai</w:t>
            </w:r>
            <w:r w:rsidR="00126BB0">
              <w:rPr>
                <w:rFonts w:ascii="Calibri Light" w:hAnsi="Calibri Light" w:cs="Calibri Light"/>
                <w:color w:val="000000" w:themeColor="text1"/>
                <w:lang w:val="lt-LT"/>
              </w:rPr>
              <w:t>:</w:t>
            </w:r>
          </w:p>
        </w:tc>
        <w:tc>
          <w:tcPr>
            <w:tcW w:w="2506" w:type="pct"/>
            <w:vAlign w:val="center"/>
          </w:tcPr>
          <w:p w14:paraId="10D7C78C" w14:textId="60F756FD" w:rsidR="004D686F" w:rsidRPr="00734CE1" w:rsidRDefault="00000000" w:rsidP="00126BB0">
            <w:pPr>
              <w:rPr>
                <w:rFonts w:ascii="Calibri Light" w:hAnsi="Calibri Light" w:cs="Calibri Light"/>
                <w:lang w:val="lt-LT"/>
              </w:rPr>
            </w:pPr>
            <w:sdt>
              <w:sdtPr>
                <w:rPr>
                  <w:rFonts w:ascii="Calibri Light" w:hAnsi="Calibri Light" w:cs="Calibri Light"/>
                  <w:lang w:val="lt-LT"/>
                </w:rPr>
                <w:id w:val="1617182303"/>
                <w:placeholder>
                  <w:docPart w:val="4D7C04B26A7D4878B1B05A629638BF3B"/>
                </w:placeholder>
                <w:comboBox>
                  <w:listItem w:value="Pasirinkite elementą."/>
                  <w:listItem w:displayText="Netaikomi." w:value="Netaikomi."/>
                  <w:listItem w:displayText="Taikomi. Žr. SS 4 skyrių." w:value="Taikomi. Žr. SS 4 skyrių."/>
                </w:comboBox>
              </w:sdtPr>
              <w:sdtContent>
                <w:r w:rsidR="005D7EE6">
                  <w:rPr>
                    <w:rFonts w:ascii="Calibri Light" w:hAnsi="Calibri Light" w:cs="Calibri Light"/>
                    <w:lang w:val="lt-LT"/>
                  </w:rPr>
                  <w:t>Taikomi. Žr. SS 4 skyrių.</w:t>
                </w:r>
              </w:sdtContent>
            </w:sdt>
          </w:p>
        </w:tc>
      </w:tr>
      <w:tr w:rsidR="00333F08" w:rsidRPr="00734CE1" w14:paraId="2D726C11" w14:textId="77777777" w:rsidTr="007F191F">
        <w:trPr>
          <w:trHeight w:val="20"/>
        </w:trPr>
        <w:tc>
          <w:tcPr>
            <w:tcW w:w="358" w:type="pct"/>
            <w:shd w:val="clear" w:color="auto" w:fill="F2F2F2" w:themeFill="background1" w:themeFillShade="F2"/>
            <w:vAlign w:val="center"/>
          </w:tcPr>
          <w:p w14:paraId="34198D39"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534BA437" w14:textId="4E05EAE4" w:rsidR="00333F08" w:rsidRPr="00734CE1" w:rsidRDefault="00333F08"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Reikalavimai dėl kokybės vadybos sistemos ir (arba) aplinkos apsaugos vadybos sistemos standartų taikymo</w:t>
            </w:r>
            <w:r w:rsidR="00126BB0">
              <w:rPr>
                <w:rFonts w:ascii="Calibri Light" w:hAnsi="Calibri Light" w:cs="Calibri Light"/>
                <w:color w:val="000000" w:themeColor="text1"/>
                <w:lang w:val="lt-LT"/>
              </w:rPr>
              <w:t>:</w:t>
            </w:r>
          </w:p>
        </w:tc>
        <w:tc>
          <w:tcPr>
            <w:tcW w:w="2506" w:type="pct"/>
            <w:vAlign w:val="center"/>
          </w:tcPr>
          <w:p w14:paraId="17E7AA06" w14:textId="7FB91E33"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2592467"/>
                <w:placeholder>
                  <w:docPart w:val="5B8EBB251B9F4AF89D0F7450FE92E96E"/>
                </w:placeholder>
                <w:comboBox>
                  <w:listItem w:value="Pasirinkite elementą."/>
                  <w:listItem w:displayText="Netaikomi." w:value="Netaikomi."/>
                  <w:listItem w:displayText="Taikomi. Žr. SS 4 skyrių." w:value="Taikomi. Žr. SS 4 skyrių."/>
                  <w:listItem w:displayText="Taikomi. Žr. SS 5 skyrių" w:value="Taikomi. Žr. SS 5 skyrių"/>
                </w:comboBox>
              </w:sdtPr>
              <w:sdtContent>
                <w:r w:rsidR="005D7EE6">
                  <w:rPr>
                    <w:rFonts w:ascii="Calibri Light" w:hAnsi="Calibri Light" w:cs="Calibri Light"/>
                    <w:lang w:val="lt-LT"/>
                  </w:rPr>
                  <w:t>Taikomi. Žr. SS 5 skyrių</w:t>
                </w:r>
              </w:sdtContent>
            </w:sdt>
          </w:p>
        </w:tc>
      </w:tr>
      <w:tr w:rsidR="00711547" w:rsidRPr="00734CE1" w14:paraId="562D6B7F" w14:textId="77777777" w:rsidTr="007F191F">
        <w:trPr>
          <w:trHeight w:val="20"/>
        </w:trPr>
        <w:tc>
          <w:tcPr>
            <w:tcW w:w="358" w:type="pct"/>
            <w:shd w:val="clear" w:color="auto" w:fill="F2F2F2" w:themeFill="background1" w:themeFillShade="F2"/>
            <w:vAlign w:val="center"/>
          </w:tcPr>
          <w:p w14:paraId="65E3DB51" w14:textId="77777777" w:rsidR="00711547" w:rsidRPr="00734CE1" w:rsidRDefault="00711547"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7161A417" w14:textId="0ACF245C" w:rsidR="00711547" w:rsidRPr="008C5830" w:rsidRDefault="00711547" w:rsidP="00126BB0">
            <w:pPr>
              <w:rPr>
                <w:rFonts w:ascii="Calibri Light" w:hAnsi="Calibri Light" w:cs="Calibri Light"/>
                <w:color w:val="000000" w:themeColor="text1"/>
                <w:lang w:val="lt-LT"/>
              </w:rPr>
            </w:pPr>
            <w:r w:rsidRPr="008C5830">
              <w:rPr>
                <w:rFonts w:ascii="Calibri Light" w:hAnsi="Calibri Light" w:cs="Calibri Light"/>
                <w:color w:val="000000" w:themeColor="text1"/>
                <w:lang w:val="lt-LT"/>
              </w:rPr>
              <w:t>Pirkimo procedūrų metu atskleidžiama įslaptinta informacija žymima atitinkama slaptumo žyma:</w:t>
            </w:r>
          </w:p>
        </w:tc>
        <w:tc>
          <w:tcPr>
            <w:tcW w:w="2506" w:type="pct"/>
            <w:vAlign w:val="center"/>
          </w:tcPr>
          <w:p w14:paraId="49E0F540" w14:textId="0A55E18F" w:rsidR="00711547" w:rsidRPr="008C5830" w:rsidRDefault="00711547" w:rsidP="00126BB0">
            <w:pPr>
              <w:rPr>
                <w:rFonts w:ascii="Calibri Light" w:hAnsi="Calibri Light" w:cs="Calibri Light"/>
                <w:color w:val="000000" w:themeColor="text1"/>
                <w:lang w:val="lt-LT"/>
              </w:rPr>
            </w:pPr>
            <w:r w:rsidRPr="008C5830">
              <w:rPr>
                <w:rFonts w:ascii="Calibri Light" w:hAnsi="Calibri Light" w:cs="Calibri Light"/>
                <w:color w:val="000000" w:themeColor="text1"/>
                <w:lang w:val="lt-LT"/>
              </w:rPr>
              <w:t>Žr. SS 1.29, 1.30 p.</w:t>
            </w:r>
          </w:p>
        </w:tc>
      </w:tr>
      <w:tr w:rsidR="00F17BE2" w:rsidRPr="00734CE1" w14:paraId="6CDB77BF" w14:textId="77777777" w:rsidTr="007F191F">
        <w:trPr>
          <w:trHeight w:val="20"/>
        </w:trPr>
        <w:tc>
          <w:tcPr>
            <w:tcW w:w="358" w:type="pct"/>
            <w:shd w:val="clear" w:color="auto" w:fill="F2F2F2" w:themeFill="background1" w:themeFillShade="F2"/>
            <w:vAlign w:val="center"/>
          </w:tcPr>
          <w:p w14:paraId="52BE1082" w14:textId="77777777" w:rsidR="00F17BE2" w:rsidRPr="00734CE1" w:rsidRDefault="00F17BE2"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608C1A6D" w14:textId="2ED3C5A5" w:rsidR="00F17BE2" w:rsidRPr="00734CE1" w:rsidRDefault="00F17BE2"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Taikomas VPAGSSĮ 33 straipsnio 9 dalyje numatytas vertinimas</w:t>
            </w:r>
            <w:r w:rsidR="0002098D" w:rsidRPr="00734CE1">
              <w:rPr>
                <w:rFonts w:ascii="Calibri Light" w:hAnsi="Calibri Light" w:cs="Calibri Light"/>
                <w:color w:val="000000" w:themeColor="text1"/>
                <w:lang w:val="lt-LT"/>
              </w:rPr>
              <w:t xml:space="preserve"> ir tiekėjas turės pateikti tokiai patikrai atlikti reikalingus dokumentus</w:t>
            </w:r>
            <w:r w:rsidR="00126BB0">
              <w:rPr>
                <w:rFonts w:ascii="Calibri Light" w:hAnsi="Calibri Light" w:cs="Calibri Light"/>
                <w:color w:val="000000" w:themeColor="text1"/>
                <w:lang w:val="lt-LT"/>
              </w:rPr>
              <w:t>:</w:t>
            </w:r>
          </w:p>
        </w:tc>
        <w:tc>
          <w:tcPr>
            <w:tcW w:w="2506" w:type="pct"/>
            <w:vAlign w:val="center"/>
          </w:tcPr>
          <w:p w14:paraId="79DEA135" w14:textId="57839EAC" w:rsidR="00F17BE2" w:rsidRPr="00734CE1" w:rsidRDefault="00000000" w:rsidP="00126BB0">
            <w:pPr>
              <w:rPr>
                <w:rFonts w:ascii="Calibri Light" w:hAnsi="Calibri Light" w:cs="Calibri Light"/>
                <w:lang w:val="lt-LT"/>
              </w:rPr>
            </w:pPr>
            <w:sdt>
              <w:sdtPr>
                <w:rPr>
                  <w:rFonts w:ascii="Calibri Light" w:hAnsi="Calibri Light" w:cs="Calibri Light"/>
                  <w:lang w:val="lt-LT"/>
                </w:rPr>
                <w:id w:val="1099915250"/>
                <w:placeholder>
                  <w:docPart w:val="B61B56A896464D47BA1D9A4EC3119AB5"/>
                </w:placeholder>
                <w:dropDownList>
                  <w:listItem w:value="Pasirinkite elementą."/>
                  <w:listItem w:displayText="Taikoma. Žr. SS 6 sk." w:value="Taikoma. Žr. SS 6 sk."/>
                  <w:listItem w:displayText="Ne" w:value="Ne"/>
                </w:dropDownList>
              </w:sdtPr>
              <w:sdtContent>
                <w:r w:rsidR="0058098A">
                  <w:rPr>
                    <w:rFonts w:ascii="Calibri Light" w:hAnsi="Calibri Light" w:cs="Calibri Light"/>
                    <w:lang w:val="lt-LT"/>
                  </w:rPr>
                  <w:t>Ne</w:t>
                </w:r>
              </w:sdtContent>
            </w:sdt>
            <w:r w:rsidR="00F17BE2" w:rsidRPr="00734CE1">
              <w:rPr>
                <w:rFonts w:ascii="Calibri Light" w:hAnsi="Calibri Light" w:cs="Calibri Light"/>
                <w:lang w:val="lt-LT"/>
              </w:rPr>
              <w:t>.</w:t>
            </w:r>
          </w:p>
        </w:tc>
      </w:tr>
      <w:tr w:rsidR="0002098D" w:rsidRPr="00734CE1" w14:paraId="1E7BF4FA" w14:textId="77777777" w:rsidTr="007F191F">
        <w:trPr>
          <w:trHeight w:val="20"/>
        </w:trPr>
        <w:tc>
          <w:tcPr>
            <w:tcW w:w="358" w:type="pct"/>
            <w:shd w:val="clear" w:color="auto" w:fill="F2F2F2" w:themeFill="background1" w:themeFillShade="F2"/>
            <w:vAlign w:val="center"/>
          </w:tcPr>
          <w:p w14:paraId="7EDBDFA8" w14:textId="77777777" w:rsidR="0002098D" w:rsidRPr="00734CE1" w:rsidRDefault="0002098D"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5420273E" w14:textId="22686932" w:rsidR="0002098D" w:rsidRPr="00734CE1" w:rsidRDefault="0002098D"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Pirkimo metu atliekama patikra dėl tiekėjo patikimumo, grėsmės nacionaliniam saugumui</w:t>
            </w:r>
            <w:r w:rsidRPr="00734CE1" w:rsidDel="001B2FCF">
              <w:rPr>
                <w:rFonts w:ascii="Calibri Light" w:hAnsi="Calibri Light" w:cs="Calibri Light"/>
                <w:color w:val="000000" w:themeColor="text1"/>
                <w:lang w:val="lt-LT"/>
              </w:rPr>
              <w:t xml:space="preserve"> </w:t>
            </w:r>
            <w:r w:rsidRPr="00734CE1">
              <w:rPr>
                <w:rFonts w:ascii="Calibri Light" w:hAnsi="Calibri Light" w:cs="Calibri Light"/>
                <w:color w:val="000000" w:themeColor="text1"/>
                <w:lang w:val="lt-LT"/>
              </w:rPr>
              <w:t>ir tiekėjas turės pateikti tokiai patikrai atlikti reikalingus dokumentus</w:t>
            </w:r>
            <w:r w:rsidR="00126BB0">
              <w:rPr>
                <w:rFonts w:ascii="Calibri Light" w:hAnsi="Calibri Light" w:cs="Calibri Light"/>
                <w:color w:val="000000" w:themeColor="text1"/>
                <w:lang w:val="lt-LT"/>
              </w:rPr>
              <w:t>:</w:t>
            </w:r>
          </w:p>
        </w:tc>
        <w:tc>
          <w:tcPr>
            <w:tcW w:w="2506" w:type="pct"/>
            <w:vAlign w:val="center"/>
          </w:tcPr>
          <w:p w14:paraId="708E4F0F" w14:textId="7A179637" w:rsidR="0002098D" w:rsidRPr="00734CE1" w:rsidRDefault="00000000" w:rsidP="00126BB0">
            <w:pPr>
              <w:rPr>
                <w:rFonts w:ascii="Calibri Light" w:hAnsi="Calibri Light" w:cs="Calibri Light"/>
                <w:lang w:val="lt-LT"/>
              </w:rPr>
            </w:pPr>
            <w:sdt>
              <w:sdtPr>
                <w:rPr>
                  <w:rFonts w:ascii="Calibri Light" w:hAnsi="Calibri Light" w:cs="Calibri Light"/>
                  <w:lang w:val="lt-LT"/>
                </w:rPr>
                <w:id w:val="-217670868"/>
                <w:placeholder>
                  <w:docPart w:val="7C42A403DAAB4A20961C134B6A3DBBDC"/>
                </w:placeholder>
                <w:dropDownList>
                  <w:listItem w:value="Pasirinkite elementą."/>
                  <w:listItem w:displayText="Ne" w:value="Ne"/>
                  <w:listItem w:displayText="Patikra vadovaujantis VPAGSSĮ 40 str. 9 d. Tiekėjas privalo įrodyti, kad siūlomas pirkimo objektas nekelia grėsmės nacionaliniam saugumui." w:value="Patikra vadovaujantis VPAGSSĮ 40 str. 9 d. Tiekėjas privalo įrodyti, kad siūlomas pirkimo objektas nekelia grėsmės nacionaliniam saugumui."/>
                  <w:listItem w:displayText="Patikra vadovaujantis VPAGSSĮ 34 str. 2 d.  5 p. dėl tiekėjo, jo subrangovo, ūkio subjekto, kurio pajėgumais remiamasi, gamintojo ar juos kontroliuojančio asmens patikimumo ir grėsmės nacionaliniam saugumui" w:value="Patikra vadovaujantis VPAGSSĮ 34 str. 2 d.  5 p. dėl tiekėjo, jo subrangovo, ūkio subjekto, kurio pajėgumais remiamasi, gamintojo ar juos kontroliuojančio asmens patikimumo ir grėsmės nacionaliniam saugumui"/>
                </w:dropDownList>
              </w:sdtPr>
              <w:sdtContent>
                <w:r w:rsidR="0058098A">
                  <w:rPr>
                    <w:rFonts w:ascii="Calibri Light" w:hAnsi="Calibri Light" w:cs="Calibri Light"/>
                    <w:lang w:val="lt-LT"/>
                  </w:rPr>
                  <w:t>Ne</w:t>
                </w:r>
              </w:sdtContent>
            </w:sdt>
            <w:r w:rsidR="0002098D" w:rsidRPr="00734CE1">
              <w:rPr>
                <w:rFonts w:ascii="Calibri Light" w:hAnsi="Calibri Light" w:cs="Calibri Light"/>
                <w:lang w:val="lt-LT"/>
              </w:rPr>
              <w:t>.</w:t>
            </w:r>
          </w:p>
        </w:tc>
      </w:tr>
      <w:tr w:rsidR="00333F08" w:rsidRPr="00734CE1" w14:paraId="35EDA389" w14:textId="77777777" w:rsidTr="007F191F">
        <w:trPr>
          <w:trHeight w:val="20"/>
        </w:trPr>
        <w:tc>
          <w:tcPr>
            <w:tcW w:w="358" w:type="pct"/>
            <w:shd w:val="clear" w:color="auto" w:fill="F2F2F2" w:themeFill="background1" w:themeFillShade="F2"/>
            <w:vAlign w:val="center"/>
          </w:tcPr>
          <w:p w14:paraId="1B43D13F" w14:textId="77777777" w:rsidR="00333F08" w:rsidRPr="00734CE1"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13BF103E" w14:textId="1A985718" w:rsidR="00333F08" w:rsidRPr="00734CE1" w:rsidRDefault="00333F08"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Kandidatų kvalifikacinė atranka</w:t>
            </w:r>
            <w:r w:rsidR="00126BB0">
              <w:rPr>
                <w:rFonts w:ascii="Calibri Light" w:hAnsi="Calibri Light" w:cs="Calibri Light"/>
                <w:color w:val="000000" w:themeColor="text1"/>
                <w:lang w:val="lt-LT"/>
              </w:rPr>
              <w:t>:</w:t>
            </w:r>
          </w:p>
        </w:tc>
        <w:tc>
          <w:tcPr>
            <w:tcW w:w="2506" w:type="pct"/>
            <w:vAlign w:val="center"/>
          </w:tcPr>
          <w:p w14:paraId="23DED066" w14:textId="47A43B72" w:rsidR="00333F08" w:rsidRPr="00734CE1" w:rsidRDefault="00000000" w:rsidP="00126BB0">
            <w:pPr>
              <w:rPr>
                <w:rFonts w:ascii="Calibri Light" w:hAnsi="Calibri Light" w:cs="Calibri Light"/>
                <w:lang w:val="lt-LT"/>
              </w:rPr>
            </w:pPr>
            <w:sdt>
              <w:sdtPr>
                <w:rPr>
                  <w:rFonts w:ascii="Calibri Light" w:hAnsi="Calibri Light" w:cs="Calibri Light"/>
                  <w:lang w:val="lt-LT"/>
                </w:rPr>
                <w:id w:val="1417208262"/>
                <w:placeholder>
                  <w:docPart w:val="D55139E646114E90A78B63998548160A"/>
                </w:placeholder>
                <w:comboBox>
                  <w:listItem w:value="Pasirinkite elementą."/>
                  <w:listItem w:displayText="Netaikoma" w:value="Netaikoma"/>
                  <w:listItem w:displayText="Taikoma, Žr. SS 7 sk." w:value="Taikoma, Žr. SS 7 sk."/>
                </w:comboBox>
              </w:sdtPr>
              <w:sdtContent>
                <w:r w:rsidR="0058098A">
                  <w:rPr>
                    <w:rFonts w:ascii="Calibri Light" w:hAnsi="Calibri Light" w:cs="Calibri Light"/>
                    <w:lang w:val="lt-LT"/>
                  </w:rPr>
                  <w:t>Netaikoma</w:t>
                </w:r>
              </w:sdtContent>
            </w:sdt>
          </w:p>
        </w:tc>
      </w:tr>
      <w:tr w:rsidR="00333F08" w:rsidRPr="00D52AC4" w14:paraId="163C4073" w14:textId="77777777" w:rsidTr="007F191F">
        <w:trPr>
          <w:trHeight w:val="20"/>
        </w:trPr>
        <w:tc>
          <w:tcPr>
            <w:tcW w:w="358" w:type="pct"/>
            <w:shd w:val="clear" w:color="auto" w:fill="F2F2F2" w:themeFill="background1" w:themeFillShade="F2"/>
            <w:vAlign w:val="center"/>
          </w:tcPr>
          <w:p w14:paraId="729B1602" w14:textId="77777777" w:rsidR="00333F08" w:rsidRPr="00D52AC4"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42A8514C" w14:textId="6151E279" w:rsidR="00333F08" w:rsidRPr="00D52AC4" w:rsidRDefault="00333F08" w:rsidP="00126BB0">
            <w:pPr>
              <w:rPr>
                <w:rFonts w:ascii="Calibri Light" w:hAnsi="Calibri Light" w:cs="Calibri Light"/>
                <w:color w:val="000000" w:themeColor="text1"/>
                <w:lang w:val="lt-LT"/>
              </w:rPr>
            </w:pPr>
            <w:r w:rsidRPr="00D52AC4">
              <w:rPr>
                <w:rFonts w:ascii="Calibri Light" w:hAnsi="Calibri Light" w:cs="Calibri Light"/>
                <w:color w:val="000000" w:themeColor="text1"/>
                <w:lang w:val="lt-LT"/>
              </w:rPr>
              <w:t>Pasiūlymų vertinimo tvarka</w:t>
            </w:r>
            <w:r w:rsidR="00126BB0" w:rsidRPr="00D52AC4">
              <w:rPr>
                <w:rFonts w:ascii="Calibri Light" w:hAnsi="Calibri Light" w:cs="Calibri Light"/>
                <w:color w:val="000000" w:themeColor="text1"/>
                <w:lang w:val="lt-LT"/>
              </w:rPr>
              <w:t>:</w:t>
            </w:r>
          </w:p>
        </w:tc>
        <w:tc>
          <w:tcPr>
            <w:tcW w:w="2506" w:type="pct"/>
            <w:vAlign w:val="center"/>
          </w:tcPr>
          <w:p w14:paraId="4E43B324" w14:textId="68E0CD14" w:rsidR="00333F08" w:rsidRPr="00D52AC4" w:rsidRDefault="00000000" w:rsidP="00126BB0">
            <w:pPr>
              <w:rPr>
                <w:rFonts w:ascii="Calibri Light" w:hAnsi="Calibri Light" w:cs="Calibri Light"/>
                <w:lang w:val="lt-LT"/>
              </w:rPr>
            </w:pPr>
            <w:sdt>
              <w:sdtPr>
                <w:rPr>
                  <w:rFonts w:ascii="Calibri Light" w:hAnsi="Calibri Light" w:cs="Calibri Light"/>
                  <w:lang w:val="lt-LT"/>
                </w:rPr>
                <w:id w:val="-541524375"/>
                <w:placeholder>
                  <w:docPart w:val="EC88BD364038435496A7C042E7EA4706"/>
                </w:placeholder>
                <w:comboBox>
                  <w:listItem w:value="Pasirinkite elementą."/>
                  <w:listItem w:displayText="Netaikomi." w:value="Netaikomi."/>
                  <w:listItem w:displayText="Taikomi. Žr. SS 8 skyrių." w:value="Taikomi. Žr. SS 8 skyrių."/>
                </w:comboBox>
              </w:sdtPr>
              <w:sdtContent>
                <w:r w:rsidR="0058098A" w:rsidRPr="00D52AC4">
                  <w:rPr>
                    <w:rFonts w:ascii="Calibri Light" w:hAnsi="Calibri Light" w:cs="Calibri Light"/>
                    <w:lang w:val="lt-LT"/>
                  </w:rPr>
                  <w:t>Taikomi. Žr. SS 8 skyrių.</w:t>
                </w:r>
              </w:sdtContent>
            </w:sdt>
          </w:p>
        </w:tc>
      </w:tr>
      <w:tr w:rsidR="00333F08" w:rsidRPr="00E1629B" w14:paraId="16267DFB" w14:textId="77777777" w:rsidTr="007F191F">
        <w:trPr>
          <w:trHeight w:val="20"/>
        </w:trPr>
        <w:tc>
          <w:tcPr>
            <w:tcW w:w="358" w:type="pct"/>
            <w:shd w:val="clear" w:color="auto" w:fill="F2F2F2" w:themeFill="background1" w:themeFillShade="F2"/>
            <w:vAlign w:val="center"/>
          </w:tcPr>
          <w:p w14:paraId="42122F65" w14:textId="77777777" w:rsidR="00333F08" w:rsidRPr="00D52AC4" w:rsidRDefault="00333F08"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4EB100EB" w14:textId="5C5D42C8" w:rsidR="00333F08" w:rsidRPr="00D52AC4" w:rsidRDefault="00333F08" w:rsidP="00126BB0">
            <w:pPr>
              <w:rPr>
                <w:rFonts w:ascii="Calibri Light" w:hAnsi="Calibri Light" w:cs="Calibri Light"/>
                <w:color w:val="000000" w:themeColor="text1"/>
                <w:lang w:val="lt-LT"/>
              </w:rPr>
            </w:pPr>
            <w:r w:rsidRPr="00D52AC4">
              <w:rPr>
                <w:rFonts w:ascii="Calibri Light" w:hAnsi="Calibri Light" w:cs="Calibri Light"/>
                <w:color w:val="000000" w:themeColor="text1"/>
                <w:lang w:val="lt-LT"/>
              </w:rPr>
              <w:t xml:space="preserve">Pasiūlymo galiojimo užtikrinimo, pateikiamo </w:t>
            </w:r>
            <w:r w:rsidR="00CC26E5" w:rsidRPr="00D52AC4">
              <w:rPr>
                <w:rFonts w:ascii="Calibri Light" w:hAnsi="Calibri Light" w:cs="Calibri Light"/>
                <w:color w:val="000000" w:themeColor="text1"/>
                <w:lang w:val="lt-LT"/>
              </w:rPr>
              <w:t>Išteklių agentūrai</w:t>
            </w:r>
            <w:r w:rsidRPr="00D52AC4">
              <w:rPr>
                <w:rFonts w:ascii="Calibri Light" w:hAnsi="Calibri Light" w:cs="Calibri Light"/>
                <w:color w:val="000000" w:themeColor="text1"/>
                <w:lang w:val="lt-LT"/>
              </w:rPr>
              <w:t>, būdas ir dydis:</w:t>
            </w:r>
          </w:p>
        </w:tc>
        <w:tc>
          <w:tcPr>
            <w:tcW w:w="2506" w:type="pct"/>
            <w:vAlign w:val="center"/>
          </w:tcPr>
          <w:p w14:paraId="777D1F4B" w14:textId="5699E22A" w:rsidR="00333F08" w:rsidRPr="00D52AC4" w:rsidRDefault="00000000" w:rsidP="00126BB0">
            <w:pPr>
              <w:rPr>
                <w:rFonts w:ascii="Calibri Light" w:hAnsi="Calibri Light" w:cs="Calibri Light"/>
                <w:lang w:val="lt-LT"/>
              </w:rPr>
            </w:pPr>
            <w:sdt>
              <w:sdtPr>
                <w:rPr>
                  <w:rFonts w:ascii="Calibri Light" w:hAnsi="Calibri Light" w:cs="Calibri Light"/>
                  <w:lang w:val="lt-LT"/>
                </w:rPr>
                <w:id w:val="1687477489"/>
                <w:placeholder>
                  <w:docPart w:val="EF55F7B4B5E048EF82C5D74E615B89BD"/>
                </w:placeholder>
                <w:comboBox>
                  <w:listItem w:value="Pasirinkite elementą."/>
                  <w:listItem w:displayText="PO nereikalauja jokio pasiūlymo galiojimo užtikrinimo." w:value="PO nereikalauja jokio pasiūlymo galiojimo užtikrinimo."/>
                  <w:listItem w:displayText="Tiekėjo pateikto pasiūlymo galiojimas užtikrinamas __ % dydžio bauda nuo tiekėjo pasiūlyme nurodytos bendros pasiūlymo kainos / bendros kainos kiekvienoje pirkimo objekto dalyje." w:value="Tiekėjo pateikto pasiūlymo galiojimas užtikrinamas __ % dydžio bauda nuo tiekėjo pasiūlyme nurodytos bendros pasiūlymo kainos / bendros kainos kiekvienoje pirkimo objekto dalyje."/>
                  <w:listItem w:displayText="Tiekėjo pateikiamo pasiūlymo galiojimas turi būti užtikrintas, pateikiant LR ar užsienyje registruoto banko ar kredito unijos garantiją, arba LR ar užsienyje registruotos draudimo bendrovės laidavimo raštą. Pasiūlymo galiojimo užtikrinimo vertė – ____ EUR." w:value="Tiekėjo pateikiamo pasiūlymo galiojimas turi būti užtikrintas, pateikiant LR ar užsienyje registruoto banko ar kredito unijos garantiją, arba LR ar užsienyje registruotos draudimo bendrovės laidavimo raštą. Pasiūlymo galiojimo užtikrinimo vertė – ____ EUR."/>
                  <w:listItem w:displayText="Pirkimo inciatorių PU nurodyta sąlyda" w:value="Pirkimo inciatorių PU nurodyta sąlyda"/>
                </w:comboBox>
              </w:sdtPr>
              <w:sdtContent>
                <w:r w:rsidR="00D52AC4" w:rsidRPr="00D52AC4">
                  <w:rPr>
                    <w:rFonts w:ascii="Calibri Light" w:hAnsi="Calibri Light" w:cs="Calibri Light"/>
                    <w:lang w:val="lt-LT"/>
                  </w:rPr>
                  <w:t>PO nereikalauja jokio pasiūlymo galiojimo užtikrinimo.</w:t>
                </w:r>
              </w:sdtContent>
            </w:sdt>
          </w:p>
        </w:tc>
      </w:tr>
      <w:tr w:rsidR="00495917" w:rsidRPr="00637CA2" w14:paraId="6895AE68" w14:textId="77777777" w:rsidTr="007F191F">
        <w:trPr>
          <w:trHeight w:val="20"/>
        </w:trPr>
        <w:tc>
          <w:tcPr>
            <w:tcW w:w="358" w:type="pct"/>
            <w:shd w:val="clear" w:color="auto" w:fill="F2F2F2" w:themeFill="background1" w:themeFillShade="F2"/>
            <w:vAlign w:val="center"/>
          </w:tcPr>
          <w:p w14:paraId="5DBBB1B7" w14:textId="77777777" w:rsidR="00495917" w:rsidRPr="00734CE1" w:rsidRDefault="00495917"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049DA7C7" w14:textId="1D6A22FC" w:rsidR="00495917" w:rsidRPr="00734CE1" w:rsidRDefault="00495917"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Sutarties nuostatos / Sutarties projektas</w:t>
            </w:r>
            <w:r w:rsidR="00126BB0">
              <w:rPr>
                <w:rFonts w:ascii="Calibri Light" w:hAnsi="Calibri Light" w:cs="Calibri Light"/>
                <w:color w:val="000000" w:themeColor="text1"/>
                <w:lang w:val="lt-LT"/>
              </w:rPr>
              <w:t>:</w:t>
            </w:r>
          </w:p>
        </w:tc>
        <w:tc>
          <w:tcPr>
            <w:tcW w:w="2506" w:type="pct"/>
            <w:vAlign w:val="center"/>
          </w:tcPr>
          <w:p w14:paraId="2F3A3F28" w14:textId="02F4C093" w:rsidR="00495917" w:rsidRPr="00734CE1" w:rsidRDefault="0058098A" w:rsidP="00126BB0">
            <w:pPr>
              <w:rPr>
                <w:rFonts w:ascii="Calibri Light" w:hAnsi="Calibri Light" w:cs="Calibri Light"/>
                <w:lang w:val="lt-LT"/>
              </w:rPr>
            </w:pPr>
            <w:r>
              <w:rPr>
                <w:rFonts w:ascii="Calibri Light" w:hAnsi="Calibri Light" w:cs="Calibri Light"/>
                <w:lang w:val="lt-LT"/>
              </w:rPr>
              <w:t>Žr. priedą 8 IAGS PD SP</w:t>
            </w:r>
            <w:r w:rsidR="00637CA2">
              <w:rPr>
                <w:rFonts w:ascii="Calibri Light" w:hAnsi="Calibri Light" w:cs="Calibri Light"/>
                <w:lang w:val="lt-LT"/>
              </w:rPr>
              <w:t xml:space="preserve"> </w:t>
            </w:r>
          </w:p>
        </w:tc>
      </w:tr>
      <w:tr w:rsidR="00495917" w:rsidRPr="00E1629B" w14:paraId="287137D5" w14:textId="77777777" w:rsidTr="007F191F">
        <w:trPr>
          <w:trHeight w:val="20"/>
        </w:trPr>
        <w:tc>
          <w:tcPr>
            <w:tcW w:w="358" w:type="pct"/>
            <w:shd w:val="clear" w:color="auto" w:fill="F2F2F2" w:themeFill="background1" w:themeFillShade="F2"/>
            <w:vAlign w:val="center"/>
          </w:tcPr>
          <w:p w14:paraId="6205C715" w14:textId="77777777" w:rsidR="00495917" w:rsidRPr="00734CE1" w:rsidRDefault="00495917"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12B35230" w14:textId="71853DD9" w:rsidR="00495917" w:rsidRPr="00734CE1" w:rsidRDefault="00495917"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Perkančiosios organizacijos sprendimas neatlikti pirkimo naudojantis centrinės perkančiosios organizacijos paslaugomis:</w:t>
            </w:r>
          </w:p>
        </w:tc>
        <w:tc>
          <w:tcPr>
            <w:tcW w:w="2506" w:type="pct"/>
            <w:vAlign w:val="center"/>
          </w:tcPr>
          <w:p w14:paraId="0464C1F3" w14:textId="5A57096C" w:rsidR="00495917" w:rsidRPr="00734CE1" w:rsidRDefault="00495917" w:rsidP="00126BB0">
            <w:pPr>
              <w:rPr>
                <w:rFonts w:ascii="Calibri Light" w:hAnsi="Calibri Light" w:cs="Calibri Light"/>
                <w:lang w:val="lt-LT"/>
              </w:rPr>
            </w:pPr>
            <w:r w:rsidRPr="00734CE1">
              <w:rPr>
                <w:rFonts w:ascii="Calibri Light" w:hAnsi="Calibri Light" w:cs="Calibri Light"/>
                <w:color w:val="000000" w:themeColor="text1"/>
                <w:lang w:val="lt-LT"/>
              </w:rPr>
              <w:t>Pirkimo objekto negalima įsigyti iš centrinės perkančiosios organizacijos</w:t>
            </w:r>
          </w:p>
        </w:tc>
      </w:tr>
      <w:tr w:rsidR="0090473D" w:rsidRPr="00E1629B" w14:paraId="0A132A0D" w14:textId="77777777" w:rsidTr="007F191F">
        <w:trPr>
          <w:trHeight w:val="20"/>
        </w:trPr>
        <w:tc>
          <w:tcPr>
            <w:tcW w:w="358" w:type="pct"/>
            <w:shd w:val="clear" w:color="auto" w:fill="F2F2F2" w:themeFill="background1" w:themeFillShade="F2"/>
            <w:vAlign w:val="center"/>
          </w:tcPr>
          <w:p w14:paraId="1A8F5A2D" w14:textId="77777777" w:rsidR="0090473D" w:rsidRPr="00734CE1" w:rsidRDefault="0090473D"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08832B05" w14:textId="56C79275" w:rsidR="0090473D" w:rsidRPr="00734CE1" w:rsidRDefault="0090473D"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Taikomos dalyvavimo pirkime sąlygos, nustat</w:t>
            </w:r>
            <w:r w:rsidR="00504BB8" w:rsidRPr="00734CE1">
              <w:rPr>
                <w:rFonts w:ascii="Calibri Light" w:hAnsi="Calibri Light" w:cs="Calibri Light"/>
                <w:color w:val="000000" w:themeColor="text1"/>
                <w:lang w:val="lt-LT"/>
              </w:rPr>
              <w:t>ytos vadovaujantis VP</w:t>
            </w:r>
            <w:r w:rsidR="0056640E">
              <w:rPr>
                <w:rFonts w:ascii="Calibri Light" w:hAnsi="Calibri Light" w:cs="Calibri Light"/>
                <w:color w:val="000000" w:themeColor="text1"/>
                <w:lang w:val="lt-LT"/>
              </w:rPr>
              <w:t>A</w:t>
            </w:r>
            <w:r w:rsidR="00504BB8" w:rsidRPr="00734CE1">
              <w:rPr>
                <w:rFonts w:ascii="Calibri Light" w:hAnsi="Calibri Light" w:cs="Calibri Light"/>
                <w:color w:val="000000" w:themeColor="text1"/>
                <w:lang w:val="lt-LT"/>
              </w:rPr>
              <w:t>GSSĮ 6 straipsnio 2 dalimi</w:t>
            </w:r>
            <w:r w:rsidR="00126BB0">
              <w:rPr>
                <w:rFonts w:ascii="Calibri Light" w:hAnsi="Calibri Light" w:cs="Calibri Light"/>
                <w:color w:val="000000" w:themeColor="text1"/>
                <w:lang w:val="lt-LT"/>
              </w:rPr>
              <w:t>:</w:t>
            </w:r>
          </w:p>
        </w:tc>
        <w:tc>
          <w:tcPr>
            <w:tcW w:w="2506" w:type="pct"/>
            <w:vAlign w:val="center"/>
          </w:tcPr>
          <w:p w14:paraId="2911DE44" w14:textId="77777777" w:rsidR="0090473D" w:rsidRPr="00980B87" w:rsidRDefault="0090473D" w:rsidP="00126BB0">
            <w:pPr>
              <w:rPr>
                <w:rFonts w:ascii="Calibri Light" w:hAnsi="Calibri Light" w:cs="Calibri Light"/>
                <w:b/>
                <w:i/>
                <w:color w:val="000000" w:themeColor="text1"/>
                <w:u w:val="single"/>
                <w:lang w:val="lt-LT"/>
              </w:rPr>
            </w:pPr>
            <w:r w:rsidRPr="00980B87">
              <w:rPr>
                <w:rFonts w:ascii="Calibri Light" w:hAnsi="Calibri Light" w:cs="Calibri Light"/>
                <w:b/>
                <w:i/>
                <w:color w:val="000000" w:themeColor="text1"/>
                <w:u w:val="single"/>
                <w:lang w:val="lt-LT"/>
              </w:rPr>
              <w:t>Perkančioji organizacija šiame pirkime neleidžia dalyvauti:</w:t>
            </w:r>
          </w:p>
          <w:p w14:paraId="2D88A382" w14:textId="77777777" w:rsidR="0090473D" w:rsidRPr="00980B87" w:rsidRDefault="0090473D" w:rsidP="00126BB0">
            <w:pPr>
              <w:rPr>
                <w:rFonts w:ascii="Calibri Light" w:hAnsi="Calibri Light" w:cs="Calibri Light"/>
                <w:color w:val="000000" w:themeColor="text1"/>
                <w:lang w:val="lt-LT"/>
              </w:rPr>
            </w:pPr>
            <w:r w:rsidRPr="00980B87">
              <w:rPr>
                <w:rFonts w:ascii="Calibri Light" w:hAnsi="Calibri Light" w:cs="Calibri Light"/>
                <w:color w:val="000000" w:themeColor="text1"/>
                <w:lang w:val="lt-LT"/>
              </w:rPr>
              <w:t>- tiekėjams</w:t>
            </w:r>
            <w:r w:rsidRPr="00980B87">
              <w:rPr>
                <w:rFonts w:ascii="Calibri Light" w:hAnsi="Calibri Light" w:cs="Calibri Light"/>
                <w:b/>
                <w:color w:val="000000" w:themeColor="text1"/>
                <w:lang w:val="lt-LT"/>
              </w:rPr>
              <w:t xml:space="preserve"> </w:t>
            </w:r>
            <w:r w:rsidRPr="00980B87">
              <w:rPr>
                <w:rFonts w:ascii="Calibri Light" w:hAnsi="Calibri Light" w:cs="Calibri Light"/>
                <w:color w:val="000000" w:themeColor="text1"/>
                <w:lang w:val="lt-LT"/>
              </w:rPr>
              <w:t xml:space="preserve">(juridiniams asmenims)/subtiekėjams (juridiniams asmenims), kurie nėra registruoti Europos Sąjungos valstybėje narėje arba NATO valstybėje narėje; </w:t>
            </w:r>
          </w:p>
          <w:p w14:paraId="2B161AE9" w14:textId="6DF56CAB" w:rsidR="0090473D" w:rsidRPr="00734CE1" w:rsidRDefault="0090473D" w:rsidP="00126BB0">
            <w:pPr>
              <w:rPr>
                <w:rFonts w:ascii="Calibri Light" w:hAnsi="Calibri Light" w:cs="Calibri Light"/>
                <w:color w:val="FF0000"/>
                <w:highlight w:val="yellow"/>
                <w:lang w:val="lt-LT"/>
              </w:rPr>
            </w:pPr>
            <w:r w:rsidRPr="00980B87">
              <w:rPr>
                <w:rFonts w:ascii="Calibri Light" w:hAnsi="Calibri Light" w:cs="Calibri Light"/>
                <w:color w:val="000000" w:themeColor="text1"/>
                <w:lang w:val="lt-LT"/>
              </w:rPr>
              <w:t>- tiekėjams (fiziniams asmenims)/subtiekėjams (fiziniams asmenims), kurie nėra deklaravę gyvenamosios vietos Europos Sąjungos valstybėje narėje arba NATO valstybėje narėje</w:t>
            </w:r>
          </w:p>
        </w:tc>
      </w:tr>
      <w:tr w:rsidR="0090473D" w:rsidRPr="00E1629B" w14:paraId="2C021F26" w14:textId="77777777" w:rsidTr="007F191F">
        <w:trPr>
          <w:trHeight w:val="20"/>
        </w:trPr>
        <w:tc>
          <w:tcPr>
            <w:tcW w:w="358" w:type="pct"/>
            <w:shd w:val="clear" w:color="auto" w:fill="F2F2F2" w:themeFill="background1" w:themeFillShade="F2"/>
            <w:vAlign w:val="center"/>
          </w:tcPr>
          <w:p w14:paraId="67FE18E2" w14:textId="77777777" w:rsidR="0090473D" w:rsidRPr="00734CE1" w:rsidRDefault="0090473D" w:rsidP="007F191F">
            <w:pPr>
              <w:pStyle w:val="Sraopastraipa"/>
              <w:numPr>
                <w:ilvl w:val="0"/>
                <w:numId w:val="9"/>
              </w:numPr>
              <w:jc w:val="center"/>
              <w:rPr>
                <w:rFonts w:ascii="Calibri Light" w:hAnsi="Calibri Light" w:cs="Calibri Light"/>
                <w:lang w:val="lt-LT"/>
              </w:rPr>
            </w:pPr>
          </w:p>
        </w:tc>
        <w:tc>
          <w:tcPr>
            <w:tcW w:w="2136" w:type="pct"/>
            <w:shd w:val="clear" w:color="auto" w:fill="F2F2F2" w:themeFill="background1" w:themeFillShade="F2"/>
            <w:vAlign w:val="center"/>
          </w:tcPr>
          <w:p w14:paraId="1A0D92DC" w14:textId="740C8CDF" w:rsidR="0090473D" w:rsidRPr="00734CE1" w:rsidRDefault="00504BB8" w:rsidP="00126BB0">
            <w:pPr>
              <w:rPr>
                <w:rFonts w:ascii="Calibri Light" w:hAnsi="Calibri Light" w:cs="Calibri Light"/>
                <w:color w:val="000000" w:themeColor="text1"/>
                <w:lang w:val="lt-LT"/>
              </w:rPr>
            </w:pPr>
            <w:r w:rsidRPr="00734CE1">
              <w:rPr>
                <w:rFonts w:ascii="Calibri Light" w:hAnsi="Calibri Light" w:cs="Calibri Light"/>
                <w:color w:val="000000" w:themeColor="text1"/>
                <w:lang w:val="lt-LT"/>
              </w:rPr>
              <w:t>Taikomos dalyvavimo pirkime sąlygos, jeigu pirkimas susijęs su įslaptinta informacija, nustatytos vadovaujantis VP</w:t>
            </w:r>
            <w:r w:rsidR="0056640E">
              <w:rPr>
                <w:rFonts w:ascii="Calibri Light" w:hAnsi="Calibri Light" w:cs="Calibri Light"/>
                <w:color w:val="000000" w:themeColor="text1"/>
                <w:lang w:val="lt-LT"/>
              </w:rPr>
              <w:t>A</w:t>
            </w:r>
            <w:r w:rsidRPr="00734CE1">
              <w:rPr>
                <w:rFonts w:ascii="Calibri Light" w:hAnsi="Calibri Light" w:cs="Calibri Light"/>
                <w:color w:val="000000" w:themeColor="text1"/>
                <w:lang w:val="lt-LT"/>
              </w:rPr>
              <w:t>GSSĮ 33 straipsnio 1 dalies 6 punktu</w:t>
            </w:r>
            <w:r w:rsidR="00126BB0">
              <w:rPr>
                <w:rFonts w:ascii="Calibri Light" w:hAnsi="Calibri Light" w:cs="Calibri Light"/>
                <w:color w:val="000000" w:themeColor="text1"/>
                <w:lang w:val="lt-LT"/>
              </w:rPr>
              <w:t>:</w:t>
            </w:r>
          </w:p>
        </w:tc>
        <w:tc>
          <w:tcPr>
            <w:tcW w:w="2506" w:type="pct"/>
            <w:vAlign w:val="center"/>
          </w:tcPr>
          <w:p w14:paraId="15C7C5F6" w14:textId="492955EE" w:rsidR="0090473D" w:rsidRPr="00980B87" w:rsidRDefault="00504BB8" w:rsidP="00126BB0">
            <w:pPr>
              <w:rPr>
                <w:rFonts w:ascii="Calibri Light" w:hAnsi="Calibri Light" w:cs="Calibri Light"/>
                <w:color w:val="000000" w:themeColor="text1"/>
                <w:lang w:val="lt-LT"/>
              </w:rPr>
            </w:pPr>
            <w:r w:rsidRPr="00980B87">
              <w:rPr>
                <w:rFonts w:ascii="Calibri Light" w:hAnsi="Calibri Light" w:cs="Calibri Light"/>
                <w:b/>
                <w:i/>
                <w:color w:val="000000" w:themeColor="text1"/>
                <w:u w:val="single"/>
                <w:lang w:val="lt-LT"/>
              </w:rPr>
              <w:t>Pasiūlymų pateikti nebus kviečiami kandidatai</w:t>
            </w:r>
            <w:r w:rsidRPr="00980B87">
              <w:rPr>
                <w:rFonts w:ascii="Calibri Light" w:hAnsi="Calibri Light" w:cs="Calibri Light"/>
                <w:color w:val="000000" w:themeColor="text1"/>
                <w:lang w:val="lt-LT"/>
              </w:rPr>
              <w:t xml:space="preserve">, kurie yra registruoti ir veikia valstybėse, su kuriomis Lietuvos Respublika nėra sudariusi dvišalių sutarčių dėl abipusės informacijos apsaugos, išskyrus Valstybės ir tarnybos paslapčių įstatymo 4 straipsnyje nustatytus atvejus, taip pat kandidatai, kurie neturi Valstybės ir tarnybos paslapčių </w:t>
            </w:r>
            <w:r w:rsidRPr="002F7F10">
              <w:rPr>
                <w:rFonts w:ascii="Calibri Light" w:hAnsi="Calibri Light" w:cs="Calibri Light"/>
                <w:color w:val="000000" w:themeColor="text1"/>
                <w:lang w:val="lt-LT"/>
              </w:rPr>
              <w:t>įstatyme nustatyto tiekėjo patikimumo pažymėjimo ar įslaptintos informacijos, žymimos slaptumo žyma „Riboto naudojimo</w:t>
            </w:r>
            <w:r w:rsidRPr="00980B87">
              <w:rPr>
                <w:rFonts w:ascii="Calibri Light" w:hAnsi="Calibri Light" w:cs="Calibri Light"/>
                <w:color w:val="000000" w:themeColor="text1"/>
                <w:lang w:val="lt-LT"/>
              </w:rPr>
              <w:t>“, apsaugos reikalavimų atitiktį patvirtinančios pažymos ar leidimo dirbti ar susipažinti su įslaptinta informacija.</w:t>
            </w:r>
          </w:p>
        </w:tc>
      </w:tr>
      <w:tr w:rsidR="00980B87" w:rsidRPr="00E1629B" w14:paraId="0730F7C3" w14:textId="77777777" w:rsidTr="007F191F">
        <w:trPr>
          <w:trHeight w:val="20"/>
        </w:trPr>
        <w:tc>
          <w:tcPr>
            <w:tcW w:w="358" w:type="pct"/>
            <w:vMerge w:val="restart"/>
            <w:shd w:val="clear" w:color="auto" w:fill="F2F2F2" w:themeFill="background1" w:themeFillShade="F2"/>
            <w:vAlign w:val="center"/>
          </w:tcPr>
          <w:p w14:paraId="0EC98B50" w14:textId="77777777" w:rsidR="00980B87" w:rsidRPr="00734CE1" w:rsidRDefault="00980B87" w:rsidP="00980B87">
            <w:pPr>
              <w:pStyle w:val="Sraopastraipa"/>
              <w:numPr>
                <w:ilvl w:val="0"/>
                <w:numId w:val="9"/>
              </w:numPr>
              <w:jc w:val="center"/>
              <w:rPr>
                <w:rFonts w:ascii="Calibri Light" w:hAnsi="Calibri Light" w:cs="Calibri Light"/>
                <w:lang w:val="lt-LT"/>
              </w:rPr>
            </w:pPr>
          </w:p>
        </w:tc>
        <w:tc>
          <w:tcPr>
            <w:tcW w:w="2136" w:type="pct"/>
            <w:vMerge w:val="restart"/>
            <w:shd w:val="clear" w:color="auto" w:fill="F2F2F2" w:themeFill="background1" w:themeFillShade="F2"/>
            <w:vAlign w:val="center"/>
          </w:tcPr>
          <w:p w14:paraId="64F22E7D" w14:textId="210D9639" w:rsidR="00980B87" w:rsidRPr="00734CE1" w:rsidRDefault="00980B87" w:rsidP="00980B87">
            <w:pPr>
              <w:rPr>
                <w:rFonts w:ascii="Calibri Light" w:hAnsi="Calibri Light" w:cs="Calibri Light"/>
                <w:color w:val="000000" w:themeColor="text1"/>
                <w:lang w:val="lt-LT"/>
              </w:rPr>
            </w:pPr>
            <w:r w:rsidRPr="00BB7AE8">
              <w:rPr>
                <w:rFonts w:ascii="Calibri Light" w:hAnsi="Calibri Light" w:cs="Calibri Light"/>
                <w:color w:val="000000" w:themeColor="text1"/>
                <w:lang w:val="lt-LT"/>
              </w:rPr>
              <w:t>Reikalavimai, susiję su įslaptintos informacijos pateikimu</w:t>
            </w:r>
          </w:p>
        </w:tc>
        <w:tc>
          <w:tcPr>
            <w:tcW w:w="2506" w:type="pct"/>
            <w:vAlign w:val="center"/>
          </w:tcPr>
          <w:p w14:paraId="39EE549E" w14:textId="1D4F14B7" w:rsidR="00980B87" w:rsidRPr="00980B87" w:rsidRDefault="00980B87" w:rsidP="00980B87">
            <w:pPr>
              <w:rPr>
                <w:rFonts w:ascii="Calibri Light" w:hAnsi="Calibri Light" w:cs="Calibri Light"/>
                <w:b/>
                <w:i/>
                <w:color w:val="000000" w:themeColor="text1"/>
                <w:highlight w:val="yellow"/>
                <w:u w:val="single"/>
                <w:lang w:val="lt-LT"/>
              </w:rPr>
            </w:pPr>
            <w:r w:rsidRPr="00BB7AE8">
              <w:rPr>
                <w:rFonts w:ascii="Calibri Light" w:eastAsia="Times New Roman" w:hAnsi="Calibri Light" w:cs="Calibri Light"/>
                <w:color w:val="000000" w:themeColor="text1"/>
                <w:lang w:val="lt-LT"/>
              </w:rPr>
              <w:t xml:space="preserve">Pirkimas susijęs su įslaptinta informacija, žymima slaptumo žyma </w:t>
            </w:r>
            <w:r w:rsidRPr="00B0651C">
              <w:rPr>
                <w:rFonts w:ascii="Calibri Light" w:eastAsia="Times New Roman" w:hAnsi="Calibri Light" w:cs="Calibri Light"/>
                <w:i/>
                <w:iCs/>
                <w:color w:val="000000" w:themeColor="text1"/>
                <w:u w:val="single"/>
                <w:lang w:val="lt-LT"/>
              </w:rPr>
              <w:t>Slaptai</w:t>
            </w:r>
            <w:r w:rsidRPr="00BB7AE8">
              <w:rPr>
                <w:rFonts w:ascii="Calibri Light" w:eastAsia="Times New Roman" w:hAnsi="Calibri Light" w:cs="Calibri Light"/>
                <w:color w:val="000000" w:themeColor="text1"/>
                <w:lang w:val="lt-LT"/>
              </w:rPr>
              <w:t xml:space="preserve">. </w:t>
            </w:r>
          </w:p>
        </w:tc>
      </w:tr>
      <w:tr w:rsidR="00980B87" w:rsidRPr="00E1629B" w14:paraId="7054A3D2" w14:textId="77777777" w:rsidTr="007F191F">
        <w:trPr>
          <w:trHeight w:val="20"/>
        </w:trPr>
        <w:tc>
          <w:tcPr>
            <w:tcW w:w="358" w:type="pct"/>
            <w:vMerge/>
            <w:shd w:val="clear" w:color="auto" w:fill="F2F2F2" w:themeFill="background1" w:themeFillShade="F2"/>
            <w:vAlign w:val="center"/>
          </w:tcPr>
          <w:p w14:paraId="7F4FE0C8" w14:textId="77777777" w:rsidR="00980B87" w:rsidRPr="00980B87" w:rsidRDefault="00980B87" w:rsidP="00980B87">
            <w:pPr>
              <w:jc w:val="center"/>
              <w:rPr>
                <w:rFonts w:ascii="Calibri Light" w:hAnsi="Calibri Light" w:cs="Calibri Light"/>
                <w:lang w:val="lt-LT"/>
              </w:rPr>
            </w:pPr>
          </w:p>
        </w:tc>
        <w:tc>
          <w:tcPr>
            <w:tcW w:w="2136" w:type="pct"/>
            <w:vMerge/>
            <w:shd w:val="clear" w:color="auto" w:fill="F2F2F2" w:themeFill="background1" w:themeFillShade="F2"/>
            <w:vAlign w:val="center"/>
          </w:tcPr>
          <w:p w14:paraId="366F429B" w14:textId="77777777" w:rsidR="00980B87" w:rsidRPr="00734CE1" w:rsidRDefault="00980B87" w:rsidP="00980B87">
            <w:pPr>
              <w:rPr>
                <w:rFonts w:ascii="Calibri Light" w:hAnsi="Calibri Light" w:cs="Calibri Light"/>
                <w:color w:val="000000" w:themeColor="text1"/>
                <w:lang w:val="lt-LT"/>
              </w:rPr>
            </w:pPr>
          </w:p>
        </w:tc>
        <w:tc>
          <w:tcPr>
            <w:tcW w:w="2506" w:type="pct"/>
            <w:vAlign w:val="center"/>
          </w:tcPr>
          <w:p w14:paraId="655B0827" w14:textId="45A8679F" w:rsidR="00980B87" w:rsidRPr="006C30C7" w:rsidRDefault="006C30C7" w:rsidP="00980B87">
            <w:pPr>
              <w:rPr>
                <w:rFonts w:ascii="Calibri Light" w:hAnsi="Calibri Light" w:cs="Calibri Light"/>
                <w:b/>
                <w:i/>
                <w:color w:val="EE0000"/>
                <w:highlight w:val="yellow"/>
                <w:u w:val="single"/>
                <w:lang w:val="lt-LT"/>
              </w:rPr>
            </w:pPr>
            <w:r w:rsidRPr="0058098A">
              <w:rPr>
                <w:rFonts w:ascii="Calibri Light" w:hAnsi="Calibri Light" w:cs="Calibri Light"/>
                <w:color w:val="000000" w:themeColor="text1"/>
                <w:lang w:val="lt-LT"/>
              </w:rPr>
              <w:t>Informacija pažymėta slaptumo žyma Slaptai bus pateikta Valstybės dokumentų technologinės apsaugos tarnybos prie Finansų ministerijos (toliau – VDTAT) nustatyta tvarka.</w:t>
            </w:r>
          </w:p>
        </w:tc>
      </w:tr>
      <w:tr w:rsidR="00980B87" w:rsidRPr="00E1629B" w14:paraId="783F4183" w14:textId="77777777" w:rsidTr="007F191F">
        <w:trPr>
          <w:trHeight w:val="20"/>
        </w:trPr>
        <w:tc>
          <w:tcPr>
            <w:tcW w:w="358" w:type="pct"/>
            <w:vMerge/>
            <w:shd w:val="clear" w:color="auto" w:fill="F2F2F2" w:themeFill="background1" w:themeFillShade="F2"/>
            <w:vAlign w:val="center"/>
          </w:tcPr>
          <w:p w14:paraId="4909F353" w14:textId="77777777" w:rsidR="00980B87" w:rsidRPr="00980B87" w:rsidRDefault="00980B87" w:rsidP="00980B87">
            <w:pPr>
              <w:jc w:val="center"/>
              <w:rPr>
                <w:rFonts w:ascii="Calibri Light" w:hAnsi="Calibri Light" w:cs="Calibri Light"/>
                <w:lang w:val="lt-LT"/>
              </w:rPr>
            </w:pPr>
          </w:p>
        </w:tc>
        <w:tc>
          <w:tcPr>
            <w:tcW w:w="2136" w:type="pct"/>
            <w:vMerge/>
            <w:shd w:val="clear" w:color="auto" w:fill="F2F2F2" w:themeFill="background1" w:themeFillShade="F2"/>
            <w:vAlign w:val="center"/>
          </w:tcPr>
          <w:p w14:paraId="1DC8A35A" w14:textId="77777777" w:rsidR="00980B87" w:rsidRPr="00734CE1" w:rsidRDefault="00980B87" w:rsidP="00980B87">
            <w:pPr>
              <w:rPr>
                <w:rFonts w:ascii="Calibri Light" w:hAnsi="Calibri Light" w:cs="Calibri Light"/>
                <w:color w:val="000000" w:themeColor="text1"/>
                <w:lang w:val="lt-LT"/>
              </w:rPr>
            </w:pPr>
          </w:p>
        </w:tc>
        <w:tc>
          <w:tcPr>
            <w:tcW w:w="2506" w:type="pct"/>
            <w:vAlign w:val="center"/>
          </w:tcPr>
          <w:p w14:paraId="352F7243" w14:textId="2695CCFA" w:rsidR="00980B87" w:rsidRPr="00980B87" w:rsidRDefault="006C30C7" w:rsidP="00980B87">
            <w:pPr>
              <w:rPr>
                <w:rFonts w:ascii="Calibri Light" w:hAnsi="Calibri Light" w:cs="Calibri Light"/>
                <w:b/>
                <w:i/>
                <w:color w:val="000000" w:themeColor="text1"/>
                <w:highlight w:val="yellow"/>
                <w:u w:val="single"/>
                <w:lang w:val="lt-LT"/>
              </w:rPr>
            </w:pPr>
            <w:r w:rsidRPr="00B0651C">
              <w:rPr>
                <w:rFonts w:ascii="Calibri Light" w:hAnsi="Calibri Light" w:cs="Calibri Light"/>
                <w:color w:val="000000" w:themeColor="text1"/>
                <w:lang w:val="lt-LT"/>
              </w:rPr>
              <w:t xml:space="preserve">Pasirašius sutartį, </w:t>
            </w:r>
            <w:r w:rsidRPr="006C30C7">
              <w:rPr>
                <w:rFonts w:ascii="Calibri Light" w:hAnsi="Calibri Light" w:cs="Calibri Light"/>
                <w:color w:val="000000" w:themeColor="text1"/>
                <w:lang w:val="lt-LT"/>
              </w:rPr>
              <w:t>Lietuvos Respubliko</w:t>
            </w:r>
            <w:r w:rsidR="00637CA2">
              <w:rPr>
                <w:rFonts w:ascii="Calibri Light" w:hAnsi="Calibri Light" w:cs="Calibri Light"/>
                <w:color w:val="000000" w:themeColor="text1"/>
                <w:lang w:val="lt-LT"/>
              </w:rPr>
              <w:t>s paso</w:t>
            </w:r>
            <w:r w:rsidRPr="006C30C7">
              <w:rPr>
                <w:rFonts w:ascii="Calibri Light" w:hAnsi="Calibri Light" w:cs="Calibri Light"/>
                <w:color w:val="000000" w:themeColor="text1"/>
                <w:lang w:val="lt-LT"/>
              </w:rPr>
              <w:t xml:space="preserve"> blank</w:t>
            </w:r>
            <w:r>
              <w:rPr>
                <w:rFonts w:ascii="Calibri Light" w:hAnsi="Calibri Light" w:cs="Calibri Light"/>
                <w:color w:val="000000" w:themeColor="text1"/>
                <w:lang w:val="lt-LT"/>
              </w:rPr>
              <w:t>o</w:t>
            </w:r>
            <w:r w:rsidRPr="00B0651C">
              <w:rPr>
                <w:rFonts w:ascii="Calibri Light" w:hAnsi="Calibri Light" w:cs="Calibri Light"/>
                <w:color w:val="000000" w:themeColor="text1"/>
                <w:lang w:val="lt-LT"/>
              </w:rPr>
              <w:t xml:space="preserve"> grafiniai projektai gamintojui bus perduodami skaitmeninėse laikmenose </w:t>
            </w:r>
            <w:r w:rsidRPr="00B0651C">
              <w:rPr>
                <w:rFonts w:ascii="Calibri Light" w:hAnsi="Calibri Light" w:cs="Calibri Light"/>
                <w:i/>
                <w:iCs/>
                <w:color w:val="000000" w:themeColor="text1"/>
                <w:u w:val="single"/>
                <w:lang w:val="lt-LT"/>
              </w:rPr>
              <w:t>Slaptai</w:t>
            </w:r>
            <w:r w:rsidRPr="00B0651C">
              <w:rPr>
                <w:rFonts w:ascii="Calibri Light" w:hAnsi="Calibri Light" w:cs="Calibri Light"/>
                <w:color w:val="000000" w:themeColor="text1"/>
                <w:lang w:val="lt-LT"/>
              </w:rPr>
              <w:t>.</w:t>
            </w:r>
          </w:p>
        </w:tc>
      </w:tr>
      <w:tr w:rsidR="00980B87" w:rsidRPr="00E1629B" w14:paraId="776869E8" w14:textId="77777777" w:rsidTr="007F191F">
        <w:trPr>
          <w:trHeight w:val="20"/>
        </w:trPr>
        <w:tc>
          <w:tcPr>
            <w:tcW w:w="358" w:type="pct"/>
            <w:vMerge w:val="restart"/>
            <w:shd w:val="clear" w:color="auto" w:fill="F2F2F2" w:themeFill="background1" w:themeFillShade="F2"/>
            <w:vAlign w:val="center"/>
          </w:tcPr>
          <w:p w14:paraId="630E400A" w14:textId="1FFD8FF0" w:rsidR="00980B87" w:rsidRPr="00980B87" w:rsidRDefault="00980B87" w:rsidP="00980B87">
            <w:pPr>
              <w:jc w:val="center"/>
              <w:rPr>
                <w:rFonts w:ascii="Calibri Light" w:hAnsi="Calibri Light" w:cs="Calibri Light"/>
                <w:lang w:val="lt-LT"/>
              </w:rPr>
            </w:pPr>
            <w:r>
              <w:rPr>
                <w:rFonts w:ascii="Calibri Light" w:hAnsi="Calibri Light" w:cs="Calibri Light"/>
                <w:lang w:val="lt-LT"/>
              </w:rPr>
              <w:t>1.30.</w:t>
            </w:r>
          </w:p>
        </w:tc>
        <w:tc>
          <w:tcPr>
            <w:tcW w:w="2136" w:type="pct"/>
            <w:vMerge w:val="restart"/>
            <w:shd w:val="clear" w:color="auto" w:fill="F2F2F2" w:themeFill="background1" w:themeFillShade="F2"/>
            <w:vAlign w:val="center"/>
          </w:tcPr>
          <w:p w14:paraId="34BBBBB7" w14:textId="53F7CA1E" w:rsidR="00980B87" w:rsidRPr="00734CE1" w:rsidRDefault="00980B87" w:rsidP="00980B87">
            <w:pPr>
              <w:rPr>
                <w:rFonts w:ascii="Calibri Light" w:hAnsi="Calibri Light" w:cs="Calibri Light"/>
                <w:color w:val="000000" w:themeColor="text1"/>
                <w:lang w:val="lt-LT"/>
              </w:rPr>
            </w:pPr>
            <w:r w:rsidRPr="00980B87">
              <w:rPr>
                <w:rFonts w:ascii="Calibri Light" w:hAnsi="Calibri Light" w:cs="Calibri Light"/>
                <w:color w:val="000000" w:themeColor="text1"/>
                <w:lang w:val="lt-LT"/>
              </w:rPr>
              <w:t>Kiti reikalavimai nenurodyti BS</w:t>
            </w:r>
          </w:p>
        </w:tc>
        <w:tc>
          <w:tcPr>
            <w:tcW w:w="2506" w:type="pct"/>
            <w:vAlign w:val="center"/>
          </w:tcPr>
          <w:p w14:paraId="211D2D87" w14:textId="3368CA16" w:rsidR="00980B87" w:rsidRPr="00980B87" w:rsidRDefault="00980B87" w:rsidP="00980B87">
            <w:pPr>
              <w:rPr>
                <w:rFonts w:ascii="Calibri Light" w:hAnsi="Calibri Light" w:cs="Calibri Light"/>
                <w:b/>
                <w:i/>
                <w:color w:val="000000" w:themeColor="text1"/>
                <w:highlight w:val="yellow"/>
                <w:u w:val="single"/>
                <w:lang w:val="lt-LT"/>
              </w:rPr>
            </w:pPr>
            <w:r w:rsidRPr="00B0651C">
              <w:rPr>
                <w:rFonts w:ascii="Calibri Light" w:hAnsi="Calibri Light" w:cs="Calibri Light"/>
                <w:lang w:val="lt-LT"/>
              </w:rPr>
              <w:t>1) Pirkimo vykdytojas leis tiekėjui (subtiekėjui) dalyvauti tolesnėse pirkimo procedūrose tik gavęs įslaptintų sandorių saugumą užtikrinančios institucijos vertinimą.</w:t>
            </w:r>
          </w:p>
        </w:tc>
      </w:tr>
      <w:tr w:rsidR="006C30C7" w:rsidRPr="00E1629B" w14:paraId="11381B45" w14:textId="77777777" w:rsidTr="007F191F">
        <w:trPr>
          <w:trHeight w:val="20"/>
        </w:trPr>
        <w:tc>
          <w:tcPr>
            <w:tcW w:w="358" w:type="pct"/>
            <w:vMerge/>
            <w:shd w:val="clear" w:color="auto" w:fill="F2F2F2" w:themeFill="background1" w:themeFillShade="F2"/>
            <w:vAlign w:val="center"/>
          </w:tcPr>
          <w:p w14:paraId="3A8D5644" w14:textId="77777777" w:rsidR="006C30C7" w:rsidRPr="00980B87" w:rsidRDefault="006C30C7" w:rsidP="006C30C7">
            <w:pPr>
              <w:jc w:val="center"/>
              <w:rPr>
                <w:rFonts w:ascii="Calibri Light" w:hAnsi="Calibri Light" w:cs="Calibri Light"/>
                <w:lang w:val="lt-LT"/>
              </w:rPr>
            </w:pPr>
          </w:p>
        </w:tc>
        <w:tc>
          <w:tcPr>
            <w:tcW w:w="2136" w:type="pct"/>
            <w:vMerge/>
            <w:shd w:val="clear" w:color="auto" w:fill="F2F2F2" w:themeFill="background1" w:themeFillShade="F2"/>
            <w:vAlign w:val="center"/>
          </w:tcPr>
          <w:p w14:paraId="5B333270" w14:textId="77777777" w:rsidR="006C30C7" w:rsidRPr="00734CE1" w:rsidRDefault="006C30C7" w:rsidP="006C30C7">
            <w:pPr>
              <w:rPr>
                <w:rFonts w:ascii="Calibri Light" w:hAnsi="Calibri Light" w:cs="Calibri Light"/>
                <w:color w:val="000000" w:themeColor="text1"/>
                <w:lang w:val="lt-LT"/>
              </w:rPr>
            </w:pPr>
          </w:p>
        </w:tc>
        <w:tc>
          <w:tcPr>
            <w:tcW w:w="2506" w:type="pct"/>
            <w:vAlign w:val="center"/>
          </w:tcPr>
          <w:p w14:paraId="6EDCB3EE" w14:textId="7930E60A" w:rsidR="006C30C7" w:rsidRPr="004E0E7D" w:rsidRDefault="0058098A" w:rsidP="006C30C7">
            <w:pPr>
              <w:spacing w:after="160" w:line="252" w:lineRule="auto"/>
              <w:rPr>
                <w:rFonts w:ascii="Calibri Light" w:hAnsi="Calibri Light" w:cs="Calibri Light"/>
                <w:lang w:val="lt-LT"/>
              </w:rPr>
            </w:pPr>
            <w:bookmarkStart w:id="0" w:name="_Hlk202885634"/>
            <w:r>
              <w:rPr>
                <w:rFonts w:ascii="Calibri Light" w:hAnsi="Calibri Light" w:cs="Calibri Light"/>
                <w:lang w:val="lt-LT"/>
              </w:rPr>
              <w:t>2</w:t>
            </w:r>
            <w:r w:rsidR="006C30C7">
              <w:rPr>
                <w:rFonts w:ascii="Calibri Light" w:hAnsi="Calibri Light" w:cs="Calibri Light"/>
                <w:lang w:val="lt-LT"/>
              </w:rPr>
              <w:t>) A</w:t>
            </w:r>
            <w:r w:rsidR="006C30C7" w:rsidRPr="005D16D5">
              <w:rPr>
                <w:rFonts w:ascii="Calibri Light" w:hAnsi="Calibri Light" w:cs="Calibri Light"/>
                <w:lang w:val="lt-LT"/>
              </w:rPr>
              <w:t>trinktiems tiekėjams, kurie bus pakviesti pateikti pasiūlymą</w:t>
            </w:r>
            <w:r w:rsidR="006C30C7" w:rsidRPr="004E0E7D">
              <w:rPr>
                <w:rFonts w:ascii="Calibri Light" w:hAnsi="Calibri Light" w:cs="Calibri Light"/>
                <w:lang w:val="lt-LT"/>
              </w:rPr>
              <w:t xml:space="preserve">: </w:t>
            </w:r>
          </w:p>
          <w:bookmarkEnd w:id="0"/>
          <w:p w14:paraId="23EF9963" w14:textId="03B4C421" w:rsidR="006C30C7" w:rsidRPr="004E0E7D" w:rsidRDefault="006C30C7" w:rsidP="006C30C7">
            <w:pPr>
              <w:spacing w:after="160" w:line="252" w:lineRule="auto"/>
              <w:rPr>
                <w:rFonts w:ascii="Calibri Light" w:hAnsi="Calibri Light" w:cs="Calibri Light"/>
                <w:lang w:val="lt-LT"/>
              </w:rPr>
            </w:pPr>
            <w:r>
              <w:rPr>
                <w:rFonts w:ascii="Calibri Light" w:hAnsi="Calibri Light" w:cs="Calibri Light"/>
                <w:lang w:val="lt-LT"/>
              </w:rPr>
              <w:t>a</w:t>
            </w:r>
            <w:r w:rsidRPr="004E0E7D">
              <w:rPr>
                <w:rFonts w:ascii="Calibri Light" w:hAnsi="Calibri Light" w:cs="Calibri Light"/>
                <w:lang w:val="lt-LT"/>
              </w:rPr>
              <w:t xml:space="preserve">) </w:t>
            </w:r>
            <w:r w:rsidRPr="002B7A02">
              <w:rPr>
                <w:rFonts w:ascii="Calibri Light" w:hAnsi="Calibri Light" w:cs="Calibri Light"/>
                <w:lang w:val="lt-LT"/>
              </w:rPr>
              <w:t xml:space="preserve">pirkimo vykdytojas CVPIS priemonėmis kartu su kvietimu pateiks </w:t>
            </w:r>
            <w:r>
              <w:rPr>
                <w:rFonts w:ascii="Calibri Light" w:hAnsi="Calibri Light" w:cs="Calibri Light"/>
                <w:lang w:val="lt-LT"/>
              </w:rPr>
              <w:t xml:space="preserve">numatomų įsigyti </w:t>
            </w:r>
            <w:r w:rsidRPr="006C30C7">
              <w:rPr>
                <w:rFonts w:ascii="Calibri Light" w:hAnsi="Calibri Light" w:cs="Calibri Light"/>
                <w:lang w:val="lt-LT"/>
              </w:rPr>
              <w:t>Lietuvos Respubliko</w:t>
            </w:r>
            <w:r w:rsidR="00637CA2">
              <w:rPr>
                <w:rFonts w:ascii="Calibri Light" w:hAnsi="Calibri Light" w:cs="Calibri Light"/>
                <w:lang w:val="lt-LT"/>
              </w:rPr>
              <w:t>s paso</w:t>
            </w:r>
            <w:r w:rsidRPr="006C30C7">
              <w:rPr>
                <w:rFonts w:ascii="Calibri Light" w:hAnsi="Calibri Light" w:cs="Calibri Light"/>
                <w:lang w:val="lt-LT"/>
              </w:rPr>
              <w:t xml:space="preserve"> blanko</w:t>
            </w:r>
            <w:r w:rsidRPr="002B7A02">
              <w:rPr>
                <w:rFonts w:ascii="Calibri Light" w:hAnsi="Calibri Light" w:cs="Calibri Light"/>
                <w:lang w:val="lt-LT"/>
              </w:rPr>
              <w:t xml:space="preserve"> privalom</w:t>
            </w:r>
            <w:r>
              <w:rPr>
                <w:rFonts w:ascii="Calibri Light" w:hAnsi="Calibri Light" w:cs="Calibri Light"/>
                <w:lang w:val="lt-LT"/>
              </w:rPr>
              <w:t>ų</w:t>
            </w:r>
            <w:r w:rsidRPr="002B7A02">
              <w:rPr>
                <w:rFonts w:ascii="Calibri Light" w:hAnsi="Calibri Light" w:cs="Calibri Light"/>
                <w:lang w:val="lt-LT"/>
              </w:rPr>
              <w:t xml:space="preserve"> ir papildom</w:t>
            </w:r>
            <w:r>
              <w:rPr>
                <w:rFonts w:ascii="Calibri Light" w:hAnsi="Calibri Light" w:cs="Calibri Light"/>
                <w:lang w:val="lt-LT"/>
              </w:rPr>
              <w:t>ų</w:t>
            </w:r>
            <w:r w:rsidRPr="002B7A02">
              <w:rPr>
                <w:rFonts w:ascii="Calibri Light" w:hAnsi="Calibri Light" w:cs="Calibri Light"/>
                <w:lang w:val="lt-LT"/>
              </w:rPr>
              <w:t xml:space="preserve"> </w:t>
            </w:r>
            <w:r w:rsidRPr="004E0E7D">
              <w:rPr>
                <w:rFonts w:ascii="Calibri Light" w:hAnsi="Calibri Light" w:cs="Calibri Light"/>
                <w:lang w:val="lt-LT"/>
              </w:rPr>
              <w:t>technologin</w:t>
            </w:r>
            <w:r>
              <w:rPr>
                <w:rFonts w:ascii="Calibri Light" w:hAnsi="Calibri Light" w:cs="Calibri Light"/>
                <w:lang w:val="lt-LT"/>
              </w:rPr>
              <w:t>ės</w:t>
            </w:r>
            <w:r w:rsidRPr="004E0E7D">
              <w:rPr>
                <w:rFonts w:ascii="Calibri Light" w:hAnsi="Calibri Light" w:cs="Calibri Light"/>
                <w:lang w:val="lt-LT"/>
              </w:rPr>
              <w:t xml:space="preserve"> apsaugos priemonių sąraš</w:t>
            </w:r>
            <w:r>
              <w:rPr>
                <w:rFonts w:ascii="Calibri Light" w:hAnsi="Calibri Light" w:cs="Calibri Light"/>
                <w:lang w:val="lt-LT"/>
              </w:rPr>
              <w:t>us</w:t>
            </w:r>
            <w:r w:rsidR="0058098A">
              <w:rPr>
                <w:rFonts w:ascii="Calibri Light" w:hAnsi="Calibri Light" w:cs="Calibri Light"/>
                <w:lang w:val="lt-LT"/>
              </w:rPr>
              <w:t xml:space="preserve"> </w:t>
            </w:r>
            <w:r w:rsidR="0058098A" w:rsidRPr="0058098A">
              <w:rPr>
                <w:rFonts w:ascii="Calibri Light" w:hAnsi="Calibri Light" w:cs="Calibri Light"/>
                <w:lang w:val="lt-LT"/>
              </w:rPr>
              <w:t>(TS priedas)</w:t>
            </w:r>
            <w:r w:rsidRPr="004E0E7D">
              <w:rPr>
                <w:rFonts w:ascii="Calibri Light" w:hAnsi="Calibri Light" w:cs="Calibri Light"/>
                <w:lang w:val="lt-LT"/>
              </w:rPr>
              <w:t>;</w:t>
            </w:r>
          </w:p>
          <w:p w14:paraId="5622D451" w14:textId="39DC4268" w:rsidR="006C30C7" w:rsidRDefault="006C30C7" w:rsidP="006C30C7">
            <w:pPr>
              <w:rPr>
                <w:rFonts w:ascii="Calibri Light" w:hAnsi="Calibri Light" w:cs="Calibri Light"/>
                <w:lang w:val="lt-LT"/>
              </w:rPr>
            </w:pPr>
            <w:r>
              <w:rPr>
                <w:rFonts w:ascii="Calibri Light" w:hAnsi="Calibri Light" w:cs="Calibri Light"/>
                <w:lang w:val="lt-LT"/>
              </w:rPr>
              <w:t>b</w:t>
            </w:r>
            <w:r w:rsidRPr="004E0E7D">
              <w:rPr>
                <w:rFonts w:ascii="Calibri Light" w:hAnsi="Calibri Light" w:cs="Calibri Light"/>
                <w:lang w:val="lt-LT"/>
              </w:rPr>
              <w:t xml:space="preserve">) </w:t>
            </w:r>
            <w:r>
              <w:rPr>
                <w:rFonts w:ascii="Calibri Light" w:hAnsi="Calibri Light" w:cs="Calibri Light"/>
                <w:lang w:val="lt-LT"/>
              </w:rPr>
              <w:t>Migracijos departamento</w:t>
            </w:r>
            <w:r w:rsidRPr="004E0E7D">
              <w:rPr>
                <w:rFonts w:ascii="Calibri Light" w:hAnsi="Calibri Light" w:cs="Calibri Light"/>
                <w:lang w:val="lt-LT"/>
              </w:rPr>
              <w:t xml:space="preserve"> turimos </w:t>
            </w:r>
            <w:r>
              <w:rPr>
                <w:rFonts w:ascii="Calibri Light" w:hAnsi="Calibri Light" w:cs="Calibri Light"/>
                <w:lang w:val="lt-LT"/>
              </w:rPr>
              <w:t xml:space="preserve">programinės ir </w:t>
            </w:r>
            <w:r w:rsidRPr="004E0E7D">
              <w:rPr>
                <w:rFonts w:ascii="Calibri Light" w:hAnsi="Calibri Light" w:cs="Calibri Light"/>
                <w:lang w:val="lt-LT"/>
              </w:rPr>
              <w:t>techninės įrangos techninis aprašym</w:t>
            </w:r>
            <w:r>
              <w:rPr>
                <w:rFonts w:ascii="Calibri Light" w:hAnsi="Calibri Light" w:cs="Calibri Light"/>
                <w:lang w:val="lt-LT"/>
              </w:rPr>
              <w:t>ą</w:t>
            </w:r>
            <w:r w:rsidRPr="004E0E7D">
              <w:rPr>
                <w:rFonts w:ascii="Calibri Light" w:hAnsi="Calibri Light" w:cs="Calibri Light"/>
                <w:lang w:val="lt-LT"/>
              </w:rPr>
              <w:t xml:space="preserve"> (specifikacij</w:t>
            </w:r>
            <w:r>
              <w:rPr>
                <w:rFonts w:ascii="Calibri Light" w:hAnsi="Calibri Light" w:cs="Calibri Light"/>
                <w:lang w:val="lt-LT"/>
              </w:rPr>
              <w:t>ą</w:t>
            </w:r>
            <w:r w:rsidRPr="004E0E7D">
              <w:rPr>
                <w:rFonts w:ascii="Calibri Light" w:hAnsi="Calibri Light" w:cs="Calibri Light"/>
                <w:lang w:val="lt-LT"/>
              </w:rPr>
              <w:t xml:space="preserve">) </w:t>
            </w:r>
            <w:r>
              <w:rPr>
                <w:rFonts w:ascii="Calibri Light" w:hAnsi="Calibri Light" w:cs="Calibri Light"/>
                <w:lang w:val="lt-LT"/>
              </w:rPr>
              <w:lastRenderedPageBreak/>
              <w:t xml:space="preserve">pirkimo vykdytojas </w:t>
            </w:r>
            <w:r w:rsidRPr="004E0E7D">
              <w:rPr>
                <w:rFonts w:ascii="Calibri Light" w:hAnsi="Calibri Light" w:cs="Calibri Light"/>
                <w:lang w:val="lt-LT"/>
              </w:rPr>
              <w:t>pateik</w:t>
            </w:r>
            <w:r>
              <w:rPr>
                <w:rFonts w:ascii="Calibri Light" w:hAnsi="Calibri Light" w:cs="Calibri Light"/>
                <w:lang w:val="lt-LT"/>
              </w:rPr>
              <w:t>s</w:t>
            </w:r>
            <w:r w:rsidRPr="004E0E7D">
              <w:rPr>
                <w:rFonts w:ascii="Calibri Light" w:hAnsi="Calibri Light" w:cs="Calibri Light"/>
                <w:lang w:val="lt-LT"/>
              </w:rPr>
              <w:t xml:space="preserve"> </w:t>
            </w:r>
            <w:r>
              <w:rPr>
                <w:rFonts w:ascii="Calibri Light" w:hAnsi="Calibri Light" w:cs="Calibri Light"/>
                <w:lang w:val="lt-LT"/>
              </w:rPr>
              <w:t xml:space="preserve">kvietime nustatyta tvarka </w:t>
            </w:r>
            <w:r w:rsidRPr="004E0E7D">
              <w:rPr>
                <w:rFonts w:ascii="Calibri Light" w:hAnsi="Calibri Light" w:cs="Calibri Light"/>
                <w:lang w:val="lt-LT"/>
              </w:rPr>
              <w:t xml:space="preserve">tuo atveju, jeigu </w:t>
            </w:r>
            <w:r>
              <w:rPr>
                <w:rFonts w:ascii="Calibri Light" w:hAnsi="Calibri Light" w:cs="Calibri Light"/>
                <w:lang w:val="lt-LT"/>
              </w:rPr>
              <w:t xml:space="preserve">atrinktas(-i) </w:t>
            </w:r>
            <w:r w:rsidRPr="004E0E7D">
              <w:rPr>
                <w:rFonts w:ascii="Calibri Light" w:hAnsi="Calibri Light" w:cs="Calibri Light"/>
                <w:lang w:val="lt-LT"/>
              </w:rPr>
              <w:t>tiekėjas</w:t>
            </w:r>
            <w:r>
              <w:rPr>
                <w:rFonts w:ascii="Calibri Light" w:hAnsi="Calibri Light" w:cs="Calibri Light"/>
                <w:lang w:val="lt-LT"/>
              </w:rPr>
              <w:t>(-ai)</w:t>
            </w:r>
            <w:r w:rsidRPr="004E0E7D">
              <w:rPr>
                <w:rFonts w:ascii="Calibri Light" w:hAnsi="Calibri Light" w:cs="Calibri Light"/>
                <w:lang w:val="lt-LT"/>
              </w:rPr>
              <w:t xml:space="preserve"> informuos apie poreikį susipažinti.</w:t>
            </w:r>
          </w:p>
        </w:tc>
      </w:tr>
      <w:tr w:rsidR="006C30C7" w:rsidRPr="00E1629B" w14:paraId="4B3623C7" w14:textId="77777777" w:rsidTr="007F191F">
        <w:trPr>
          <w:trHeight w:val="20"/>
        </w:trPr>
        <w:tc>
          <w:tcPr>
            <w:tcW w:w="358" w:type="pct"/>
            <w:vMerge/>
            <w:shd w:val="clear" w:color="auto" w:fill="F2F2F2" w:themeFill="background1" w:themeFillShade="F2"/>
            <w:vAlign w:val="center"/>
          </w:tcPr>
          <w:p w14:paraId="6B58C2B3" w14:textId="77777777" w:rsidR="006C30C7" w:rsidRPr="00980B87" w:rsidRDefault="006C30C7" w:rsidP="006C30C7">
            <w:pPr>
              <w:jc w:val="center"/>
              <w:rPr>
                <w:rFonts w:ascii="Calibri Light" w:hAnsi="Calibri Light" w:cs="Calibri Light"/>
                <w:lang w:val="lt-LT"/>
              </w:rPr>
            </w:pPr>
          </w:p>
        </w:tc>
        <w:tc>
          <w:tcPr>
            <w:tcW w:w="2136" w:type="pct"/>
            <w:vMerge/>
            <w:shd w:val="clear" w:color="auto" w:fill="F2F2F2" w:themeFill="background1" w:themeFillShade="F2"/>
            <w:vAlign w:val="center"/>
          </w:tcPr>
          <w:p w14:paraId="47323C4C" w14:textId="77777777" w:rsidR="006C30C7" w:rsidRPr="00734CE1" w:rsidRDefault="006C30C7" w:rsidP="006C30C7">
            <w:pPr>
              <w:rPr>
                <w:rFonts w:ascii="Calibri Light" w:hAnsi="Calibri Light" w:cs="Calibri Light"/>
                <w:color w:val="000000" w:themeColor="text1"/>
                <w:lang w:val="lt-LT"/>
              </w:rPr>
            </w:pPr>
          </w:p>
        </w:tc>
        <w:tc>
          <w:tcPr>
            <w:tcW w:w="2506" w:type="pct"/>
            <w:vAlign w:val="center"/>
          </w:tcPr>
          <w:p w14:paraId="4F2F4E22" w14:textId="2411202E" w:rsidR="006C30C7" w:rsidRPr="00734CE1" w:rsidRDefault="0058098A" w:rsidP="006C30C7">
            <w:pPr>
              <w:rPr>
                <w:rFonts w:ascii="Calibri Light" w:hAnsi="Calibri Light" w:cs="Calibri Light"/>
                <w:lang w:val="lt-LT"/>
              </w:rPr>
            </w:pPr>
            <w:r>
              <w:rPr>
                <w:rFonts w:ascii="Calibri Light" w:hAnsi="Calibri Light" w:cs="Calibri Light"/>
                <w:lang w:val="lt-LT"/>
              </w:rPr>
              <w:t xml:space="preserve">3) </w:t>
            </w:r>
            <w:r w:rsidR="006C30C7" w:rsidRPr="00734CE1">
              <w:rPr>
                <w:rFonts w:ascii="Calibri Light" w:hAnsi="Calibri Light" w:cs="Calibri Light"/>
                <w:lang w:val="lt-LT"/>
              </w:rPr>
              <w:t xml:space="preserve">Paraiška/pasiūlymas, kiti dokumentai ir susirašinėjimas pateikiama lietuvių kalba. Pateikus dokumentą kita kalba, turi būti pateiktas tinkamai patvirtintas vertimas į lietuvių kalbą. </w:t>
            </w:r>
          </w:p>
          <w:p w14:paraId="6D3FFF68" w14:textId="64D5403F" w:rsidR="006C30C7" w:rsidRPr="00980B87" w:rsidRDefault="006C30C7" w:rsidP="006C30C7">
            <w:pPr>
              <w:rPr>
                <w:rFonts w:ascii="Calibri Light" w:hAnsi="Calibri Light" w:cs="Calibri Light"/>
                <w:b/>
                <w:i/>
                <w:color w:val="000000" w:themeColor="text1"/>
                <w:highlight w:val="yellow"/>
                <w:u w:val="single"/>
                <w:lang w:val="lt-LT"/>
              </w:rPr>
            </w:pPr>
            <w:r w:rsidRPr="00734CE1">
              <w:rPr>
                <w:rFonts w:ascii="Calibri Light" w:hAnsi="Calibri Light" w:cs="Calibri Light"/>
                <w:b/>
                <w:lang w:val="lt-LT"/>
              </w:rPr>
              <w:t>Techninius siūlomo pirkimo objekto parametrus, kitus su pirkimo objektu susijusius techninius duomenis, tiekėjai gali pateikti anglų kalba.</w:t>
            </w:r>
          </w:p>
        </w:tc>
      </w:tr>
    </w:tbl>
    <w:p w14:paraId="39D879E3" w14:textId="4A7989E3" w:rsidR="005D1C93" w:rsidRPr="00734CE1" w:rsidRDefault="005D1C93" w:rsidP="0055636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Light" w:hAnsi="Calibri Light" w:cs="Calibri Light"/>
          <w:b/>
          <w:color w:val="548DD4" w:themeColor="text2" w:themeTint="99"/>
          <w:lang w:val="lt-LT"/>
        </w:rPr>
      </w:pPr>
      <w:bookmarkStart w:id="1" w:name="_Toc506979273"/>
      <w:r w:rsidRPr="00734CE1">
        <w:rPr>
          <w:rFonts w:ascii="Calibri Light" w:eastAsiaTheme="majorEastAsia" w:hAnsi="Calibri Light" w:cs="Calibri Light"/>
          <w:b/>
          <w:bCs/>
          <w:color w:val="548DD4" w:themeColor="text2" w:themeTint="99"/>
          <w:spacing w:val="4"/>
          <w:lang w:val="lt-LT"/>
        </w:rPr>
        <w:t>INFORMACIJA APIE PIRKIMO DALIS</w:t>
      </w:r>
    </w:p>
    <w:p w14:paraId="33AB9E36" w14:textId="77777777" w:rsidR="005D1C93" w:rsidRPr="00734CE1" w:rsidRDefault="005D1C93" w:rsidP="0005633C">
      <w:pPr>
        <w:pStyle w:val="Sraopastraipa"/>
        <w:tabs>
          <w:tab w:val="left" w:pos="284"/>
        </w:tabs>
        <w:spacing w:before="60" w:after="60" w:line="120" w:lineRule="auto"/>
        <w:ind w:left="0"/>
        <w:contextualSpacing w:val="0"/>
        <w:rPr>
          <w:rFonts w:ascii="Calibri Light" w:hAnsi="Calibri Light" w:cs="Calibri Light"/>
          <w:lang w:val="lt-LT"/>
        </w:rPr>
      </w:pPr>
    </w:p>
    <w:p w14:paraId="2A687403" w14:textId="77777777" w:rsidR="00C33FA8" w:rsidRPr="00734CE1" w:rsidRDefault="00C33FA8" w:rsidP="00C33FA8">
      <w:pPr>
        <w:pStyle w:val="Sraopastraipa"/>
        <w:numPr>
          <w:ilvl w:val="1"/>
          <w:numId w:val="8"/>
        </w:numPr>
        <w:tabs>
          <w:tab w:val="left" w:pos="284"/>
        </w:tabs>
        <w:spacing w:before="60" w:after="60" w:line="240" w:lineRule="auto"/>
        <w:ind w:hanging="567"/>
        <w:rPr>
          <w:rFonts w:ascii="Calibri Light" w:hAnsi="Calibri Light" w:cs="Calibri Light"/>
          <w:lang w:val="lt-LT"/>
        </w:rPr>
      </w:pPr>
      <w:r w:rsidRPr="00734CE1">
        <w:rPr>
          <w:rFonts w:ascii="Calibri Light" w:hAnsi="Calibri Light" w:cs="Calibri Light"/>
          <w:lang w:val="lt-LT"/>
        </w:rPr>
        <w:t>Informacija apie pirkimo dalis pateikta 2 lentelėje.</w:t>
      </w:r>
    </w:p>
    <w:p w14:paraId="0437653E" w14:textId="77777777" w:rsidR="00C33FA8" w:rsidRPr="00734CE1" w:rsidRDefault="00C33FA8" w:rsidP="00C33FA8">
      <w:pPr>
        <w:pStyle w:val="Sraopastraipa"/>
        <w:tabs>
          <w:tab w:val="left" w:pos="284"/>
        </w:tabs>
        <w:spacing w:before="60" w:after="60" w:line="240" w:lineRule="auto"/>
        <w:ind w:left="0"/>
        <w:rPr>
          <w:rFonts w:ascii="Calibri Light" w:hAnsi="Calibri Light" w:cs="Calibri Light"/>
          <w:lang w:val="lt-LT"/>
        </w:rPr>
      </w:pPr>
    </w:p>
    <w:p w14:paraId="5C33C04E" w14:textId="77777777" w:rsidR="00C33FA8" w:rsidRPr="00734CE1" w:rsidRDefault="00C33FA8" w:rsidP="00C33FA8">
      <w:pPr>
        <w:pStyle w:val="Sraopastraipa"/>
        <w:spacing w:before="60" w:after="60" w:line="240" w:lineRule="auto"/>
        <w:ind w:left="0"/>
        <w:rPr>
          <w:rFonts w:ascii="Calibri Light" w:hAnsi="Calibri Light" w:cs="Calibri Light"/>
          <w:b/>
          <w:lang w:val="lt-LT"/>
        </w:rPr>
      </w:pPr>
      <w:r w:rsidRPr="00734CE1">
        <w:rPr>
          <w:rFonts w:ascii="Calibri Light" w:hAnsi="Calibri Light" w:cs="Calibri Light"/>
          <w:b/>
          <w:lang w:val="lt-LT"/>
        </w:rPr>
        <w:t>2 lentelė. Informacija apie pirkimo dalis:</w:t>
      </w:r>
    </w:p>
    <w:tbl>
      <w:tblPr>
        <w:tblW w:w="9753"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1E0" w:firstRow="1" w:lastRow="1" w:firstColumn="1" w:lastColumn="1" w:noHBand="0" w:noVBand="0"/>
      </w:tblPr>
      <w:tblGrid>
        <w:gridCol w:w="709"/>
        <w:gridCol w:w="4082"/>
        <w:gridCol w:w="4962"/>
      </w:tblGrid>
      <w:tr w:rsidR="00C33FA8" w:rsidRPr="00734CE1" w14:paraId="0D118404" w14:textId="77777777" w:rsidTr="00245CE4">
        <w:trPr>
          <w:trHeight w:val="241"/>
        </w:trPr>
        <w:tc>
          <w:tcPr>
            <w:tcW w:w="709" w:type="dxa"/>
            <w:shd w:val="clear" w:color="auto" w:fill="F2F2F2" w:themeFill="background1" w:themeFillShade="F2"/>
            <w:vAlign w:val="center"/>
          </w:tcPr>
          <w:p w14:paraId="486566CC" w14:textId="77777777" w:rsidR="00C33FA8" w:rsidRPr="00734CE1" w:rsidRDefault="00C33FA8" w:rsidP="00245CE4">
            <w:pPr>
              <w:spacing w:after="0" w:line="240" w:lineRule="auto"/>
              <w:rPr>
                <w:rFonts w:ascii="Calibri Light" w:eastAsia="Calibri" w:hAnsi="Calibri Light" w:cs="Calibri Light"/>
                <w:b/>
                <w:lang w:val="lt-LT"/>
              </w:rPr>
            </w:pPr>
            <w:r w:rsidRPr="00734CE1">
              <w:rPr>
                <w:rFonts w:ascii="Calibri Light" w:eastAsia="Calibri" w:hAnsi="Calibri Light" w:cs="Calibri Light"/>
                <w:b/>
                <w:lang w:val="lt-LT"/>
              </w:rPr>
              <w:t>Eil. Nr.</w:t>
            </w:r>
          </w:p>
        </w:tc>
        <w:tc>
          <w:tcPr>
            <w:tcW w:w="4082" w:type="dxa"/>
            <w:shd w:val="clear" w:color="auto" w:fill="F2F2F2" w:themeFill="background1" w:themeFillShade="F2"/>
            <w:vAlign w:val="center"/>
          </w:tcPr>
          <w:p w14:paraId="7525809D" w14:textId="77777777" w:rsidR="00C33FA8" w:rsidRPr="00734CE1" w:rsidRDefault="00C33FA8" w:rsidP="00245CE4">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Informacija apie pirkimo dalis</w:t>
            </w:r>
          </w:p>
        </w:tc>
        <w:tc>
          <w:tcPr>
            <w:tcW w:w="4962" w:type="dxa"/>
            <w:shd w:val="clear" w:color="auto" w:fill="F2F2F2" w:themeFill="background1" w:themeFillShade="F2"/>
            <w:vAlign w:val="center"/>
          </w:tcPr>
          <w:p w14:paraId="3AC40571" w14:textId="77777777" w:rsidR="00C33FA8" w:rsidRPr="00734CE1" w:rsidRDefault="00C33FA8" w:rsidP="00245CE4">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Nurodoma reikšmė</w:t>
            </w:r>
          </w:p>
        </w:tc>
      </w:tr>
      <w:tr w:rsidR="00C33FA8" w:rsidRPr="00734CE1" w14:paraId="5FAAE5F6" w14:textId="77777777" w:rsidTr="00B43D5C">
        <w:trPr>
          <w:trHeight w:val="495"/>
        </w:trPr>
        <w:tc>
          <w:tcPr>
            <w:tcW w:w="709" w:type="dxa"/>
            <w:shd w:val="clear" w:color="auto" w:fill="F2F2F2" w:themeFill="background1" w:themeFillShade="F2"/>
            <w:vAlign w:val="center"/>
          </w:tcPr>
          <w:p w14:paraId="74023743" w14:textId="77777777" w:rsidR="00C33FA8" w:rsidRPr="00734CE1" w:rsidRDefault="00C33FA8" w:rsidP="00245CE4">
            <w:pPr>
              <w:tabs>
                <w:tab w:val="left" w:pos="284"/>
                <w:tab w:val="left" w:pos="459"/>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1.</w:t>
            </w:r>
          </w:p>
        </w:tc>
        <w:tc>
          <w:tcPr>
            <w:tcW w:w="4082" w:type="dxa"/>
            <w:shd w:val="clear" w:color="auto" w:fill="F2F2F2" w:themeFill="background1" w:themeFillShade="F2"/>
            <w:vAlign w:val="center"/>
          </w:tcPr>
          <w:p w14:paraId="140EECD2" w14:textId="77777777" w:rsidR="00C33FA8" w:rsidRPr="00734CE1" w:rsidRDefault="00C33FA8" w:rsidP="00245CE4">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Pirkimas skaidomas į dalis.</w:t>
            </w:r>
          </w:p>
        </w:tc>
        <w:tc>
          <w:tcPr>
            <w:tcW w:w="4962" w:type="dxa"/>
            <w:vAlign w:val="center"/>
          </w:tcPr>
          <w:p w14:paraId="1B9FE1EC" w14:textId="13718C01" w:rsidR="00C33FA8" w:rsidRPr="00734CE1" w:rsidRDefault="006C30C7" w:rsidP="0090473D">
            <w:pPr>
              <w:spacing w:after="0" w:line="240" w:lineRule="auto"/>
              <w:rPr>
                <w:rFonts w:ascii="Calibri Light" w:eastAsia="Calibri" w:hAnsi="Calibri Light" w:cs="Calibri Light"/>
                <w:lang w:val="lt-LT"/>
              </w:rPr>
            </w:pPr>
            <w:r w:rsidRPr="006C30C7">
              <w:rPr>
                <w:rFonts w:ascii="Calibri Light" w:eastAsia="Calibri" w:hAnsi="Calibri Light" w:cs="Calibri Light"/>
                <w:lang w:val="lt-LT"/>
              </w:rPr>
              <w:t>Pirkimo objektas neskaidomas į dalis.</w:t>
            </w:r>
          </w:p>
        </w:tc>
      </w:tr>
    </w:tbl>
    <w:p w14:paraId="47CEC3CA" w14:textId="77777777" w:rsidR="00F52095" w:rsidRPr="00734CE1" w:rsidRDefault="00F52095" w:rsidP="00781241">
      <w:pPr>
        <w:pStyle w:val="Sraopastraipa"/>
        <w:tabs>
          <w:tab w:val="left" w:pos="284"/>
        </w:tabs>
        <w:spacing w:before="60" w:after="60" w:line="120" w:lineRule="auto"/>
        <w:ind w:left="0"/>
        <w:rPr>
          <w:rFonts w:ascii="Calibri Light" w:hAnsi="Calibri Light" w:cs="Calibri Light"/>
          <w:lang w:val="lt-LT"/>
        </w:rPr>
      </w:pPr>
    </w:p>
    <w:p w14:paraId="4349F300" w14:textId="28A657D6" w:rsidR="00482726" w:rsidRPr="00734CE1" w:rsidRDefault="00A130C4" w:rsidP="0005633C">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Light" w:hAnsi="Calibri Light" w:cs="Calibri Light"/>
          <w:b/>
          <w:color w:val="548DD4" w:themeColor="text2" w:themeTint="99"/>
          <w:lang w:val="lt-LT"/>
        </w:rPr>
      </w:pPr>
      <w:r w:rsidRPr="00734CE1">
        <w:rPr>
          <w:rFonts w:ascii="Calibri Light" w:eastAsiaTheme="majorEastAsia" w:hAnsi="Calibri Light" w:cs="Calibri Light"/>
          <w:b/>
          <w:bCs/>
          <w:color w:val="548DD4" w:themeColor="text2" w:themeTint="99"/>
          <w:spacing w:val="4"/>
          <w:lang w:val="lt-LT"/>
        </w:rPr>
        <w:t xml:space="preserve">Sąlygos, kuriomis draudžiamas ir ribojamas tiekėjų dalyvavimas pirkime </w:t>
      </w:r>
    </w:p>
    <w:p w14:paraId="7ADB1F3A" w14:textId="77777777" w:rsidR="00482726" w:rsidRPr="00734CE1" w:rsidRDefault="00482726" w:rsidP="00386DCD">
      <w:pPr>
        <w:pStyle w:val="Sraopastraipa"/>
        <w:tabs>
          <w:tab w:val="left" w:pos="284"/>
        </w:tabs>
        <w:spacing w:before="60" w:after="60" w:line="120" w:lineRule="auto"/>
        <w:ind w:left="0"/>
        <w:rPr>
          <w:rFonts w:ascii="Calibri Light" w:hAnsi="Calibri Light" w:cs="Calibri Light"/>
          <w:lang w:val="lt-LT"/>
        </w:rPr>
      </w:pPr>
    </w:p>
    <w:p w14:paraId="46F2D1A8" w14:textId="1A36C004" w:rsidR="00771CEC" w:rsidRPr="00734CE1" w:rsidRDefault="000F5AD1" w:rsidP="00771CEC">
      <w:pPr>
        <w:pStyle w:val="Sraopastraipa"/>
        <w:numPr>
          <w:ilvl w:val="1"/>
          <w:numId w:val="8"/>
        </w:numPr>
        <w:tabs>
          <w:tab w:val="left" w:pos="284"/>
        </w:tabs>
        <w:spacing w:before="60" w:after="60" w:line="240" w:lineRule="auto"/>
        <w:rPr>
          <w:rFonts w:ascii="Calibri Light" w:hAnsi="Calibri Light" w:cs="Calibri Light"/>
          <w:iCs/>
          <w:color w:val="000000" w:themeColor="text1"/>
          <w:lang w:val="lt-LT"/>
        </w:rPr>
      </w:pPr>
      <w:bookmarkStart w:id="2" w:name="_Hlk51070087"/>
      <w:bookmarkEnd w:id="1"/>
      <w:r w:rsidRPr="00734CE1">
        <w:rPr>
          <w:rFonts w:ascii="Calibri Light" w:hAnsi="Calibri Light" w:cs="Calibri Light"/>
          <w:color w:val="000000" w:themeColor="text1"/>
          <w:lang w:val="lt-LT"/>
        </w:rPr>
        <w:t>Perkančioji organizacija atmeta paraiškas ir pasiūlymus, jeigu t</w:t>
      </w:r>
      <w:r w:rsidR="00C76882" w:rsidRPr="00734CE1">
        <w:rPr>
          <w:rFonts w:ascii="Calibri Light" w:hAnsi="Calibri Light" w:cs="Calibri Light"/>
          <w:color w:val="000000" w:themeColor="text1"/>
          <w:lang w:val="lt-LT"/>
        </w:rPr>
        <w:t xml:space="preserve">iekėjas </w:t>
      </w:r>
      <w:r w:rsidRPr="00734CE1">
        <w:rPr>
          <w:rFonts w:ascii="Calibri Light" w:hAnsi="Calibri Light" w:cs="Calibri Light"/>
          <w:color w:val="000000" w:themeColor="text1"/>
          <w:lang w:val="lt-LT"/>
        </w:rPr>
        <w:t>ne</w:t>
      </w:r>
      <w:r w:rsidR="00C76882" w:rsidRPr="00734CE1">
        <w:rPr>
          <w:rFonts w:ascii="Calibri Light" w:hAnsi="Calibri Light" w:cs="Calibri Light"/>
          <w:color w:val="000000" w:themeColor="text1"/>
          <w:lang w:val="lt-LT"/>
        </w:rPr>
        <w:t>įrod</w:t>
      </w:r>
      <w:r w:rsidRPr="00734CE1">
        <w:rPr>
          <w:rFonts w:ascii="Calibri Light" w:hAnsi="Calibri Light" w:cs="Calibri Light"/>
          <w:color w:val="000000" w:themeColor="text1"/>
          <w:lang w:val="lt-LT"/>
        </w:rPr>
        <w:t>o</w:t>
      </w:r>
      <w:r w:rsidR="00C76882" w:rsidRPr="00734CE1">
        <w:rPr>
          <w:rFonts w:ascii="Calibri Light" w:hAnsi="Calibri Light" w:cs="Calibri Light"/>
          <w:color w:val="000000" w:themeColor="text1"/>
          <w:lang w:val="lt-LT"/>
        </w:rPr>
        <w:t xml:space="preserve"> s</w:t>
      </w:r>
      <w:r w:rsidR="000D14BF" w:rsidRPr="00734CE1">
        <w:rPr>
          <w:rFonts w:ascii="Calibri Light" w:hAnsi="Calibri Light" w:cs="Calibri Light"/>
          <w:color w:val="000000" w:themeColor="text1"/>
          <w:lang w:val="lt-LT"/>
        </w:rPr>
        <w:t>ąlyg</w:t>
      </w:r>
      <w:r w:rsidR="00C76882" w:rsidRPr="00734CE1">
        <w:rPr>
          <w:rFonts w:ascii="Calibri Light" w:hAnsi="Calibri Light" w:cs="Calibri Light"/>
          <w:color w:val="000000" w:themeColor="text1"/>
          <w:lang w:val="lt-LT"/>
        </w:rPr>
        <w:t>ų</w:t>
      </w:r>
      <w:r w:rsidR="000D14BF" w:rsidRPr="00734CE1">
        <w:rPr>
          <w:rFonts w:ascii="Calibri Light" w:hAnsi="Calibri Light" w:cs="Calibri Light"/>
          <w:color w:val="000000" w:themeColor="text1"/>
          <w:lang w:val="lt-LT"/>
        </w:rPr>
        <w:t xml:space="preserve">, kuriomis draudžiamas ir ribojamas </w:t>
      </w:r>
      <w:r w:rsidR="00C76882" w:rsidRPr="00734CE1">
        <w:rPr>
          <w:rFonts w:ascii="Calibri Light" w:hAnsi="Calibri Light" w:cs="Calibri Light"/>
          <w:color w:val="000000" w:themeColor="text1"/>
          <w:lang w:val="lt-LT"/>
        </w:rPr>
        <w:t>jo</w:t>
      </w:r>
      <w:r w:rsidR="000D14BF" w:rsidRPr="00734CE1">
        <w:rPr>
          <w:rFonts w:ascii="Calibri Light" w:hAnsi="Calibri Light" w:cs="Calibri Light"/>
          <w:color w:val="000000" w:themeColor="text1"/>
          <w:lang w:val="lt-LT"/>
        </w:rPr>
        <w:t xml:space="preserve"> dalyvavimas pirkime</w:t>
      </w:r>
      <w:bookmarkEnd w:id="2"/>
      <w:r w:rsidR="007F6D04" w:rsidRPr="00734CE1">
        <w:rPr>
          <w:rFonts w:ascii="Calibri Light" w:hAnsi="Calibri Light" w:cs="Calibri Light"/>
          <w:color w:val="000000" w:themeColor="text1"/>
          <w:lang w:val="lt-LT"/>
        </w:rPr>
        <w:t>,</w:t>
      </w:r>
      <w:r w:rsidR="00F307E5" w:rsidRPr="00734CE1">
        <w:rPr>
          <w:rFonts w:ascii="Calibri Light" w:hAnsi="Calibri Light" w:cs="Calibri Light"/>
          <w:color w:val="000000" w:themeColor="text1"/>
          <w:lang w:val="lt-LT"/>
        </w:rPr>
        <w:t xml:space="preserve"> nebuvim</w:t>
      </w:r>
      <w:r w:rsidRPr="00734CE1">
        <w:rPr>
          <w:rFonts w:ascii="Calibri Light" w:hAnsi="Calibri Light" w:cs="Calibri Light"/>
          <w:color w:val="000000" w:themeColor="text1"/>
          <w:lang w:val="lt-LT"/>
        </w:rPr>
        <w:t>o.</w:t>
      </w:r>
      <w:r w:rsidR="00F52095" w:rsidRPr="00734CE1">
        <w:rPr>
          <w:rFonts w:ascii="Calibri Light" w:hAnsi="Calibri Light" w:cs="Calibri Light"/>
          <w:color w:val="000000" w:themeColor="text1"/>
          <w:lang w:val="lt-LT"/>
        </w:rPr>
        <w:t xml:space="preserve"> </w:t>
      </w:r>
      <w:r w:rsidR="002522B4" w:rsidRPr="00734CE1">
        <w:rPr>
          <w:rFonts w:ascii="Calibri Light" w:hAnsi="Calibri Light" w:cs="Calibri Light"/>
          <w:i/>
          <w:iCs/>
          <w:color w:val="000000" w:themeColor="text1"/>
          <w:lang w:val="lt-LT"/>
        </w:rPr>
        <w:t xml:space="preserve">Jei bendrą </w:t>
      </w:r>
      <w:r w:rsidR="00324B6D">
        <w:rPr>
          <w:rFonts w:ascii="Calibri Light" w:hAnsi="Calibri Light" w:cs="Calibri Light"/>
          <w:i/>
          <w:iCs/>
          <w:color w:val="000000" w:themeColor="text1"/>
          <w:lang w:val="lt-LT"/>
        </w:rPr>
        <w:t>paraišką/</w:t>
      </w:r>
      <w:r w:rsidR="002522B4" w:rsidRPr="00734CE1">
        <w:rPr>
          <w:rFonts w:ascii="Calibri Light" w:hAnsi="Calibri Light" w:cs="Calibri Light"/>
          <w:i/>
          <w:iCs/>
          <w:color w:val="000000" w:themeColor="text1"/>
          <w:lang w:val="lt-LT"/>
        </w:rPr>
        <w:t>pasiūlymą pateikia ūkio subjektų grupė</w:t>
      </w:r>
      <w:r w:rsidR="001F4482" w:rsidRPr="00734CE1">
        <w:rPr>
          <w:rFonts w:ascii="Calibri Light" w:eastAsia="Calibri" w:hAnsi="Calibri Light" w:cs="Calibri Light"/>
          <w:i/>
          <w:color w:val="000000" w:themeColor="text1"/>
          <w:lang w:val="lt-LT"/>
        </w:rPr>
        <w:t xml:space="preserve"> </w:t>
      </w:r>
      <w:r w:rsidR="00771CEC" w:rsidRPr="00734CE1">
        <w:rPr>
          <w:rFonts w:ascii="Calibri Light" w:eastAsia="Calibri" w:hAnsi="Calibri Light" w:cs="Calibri Light"/>
          <w:i/>
          <w:iCs/>
          <w:color w:val="000000" w:themeColor="text1"/>
          <w:lang w:val="lt-LT"/>
        </w:rPr>
        <w:t>3 lentelėje nustatytus reikalavimus, turi atitikti ir pateikti nurodytus dokumentus kiekvienas ūkio subjektų grupės narys</w:t>
      </w:r>
      <w:r w:rsidR="00AF44E7" w:rsidRPr="00734CE1">
        <w:rPr>
          <w:rFonts w:ascii="Calibri Light" w:eastAsia="Calibri" w:hAnsi="Calibri Light" w:cs="Calibri Light"/>
          <w:i/>
          <w:iCs/>
          <w:color w:val="000000" w:themeColor="text1"/>
          <w:lang w:val="lt-LT"/>
        </w:rPr>
        <w:t xml:space="preserve"> ir/ar </w:t>
      </w:r>
      <w:r w:rsidR="000E4F5F" w:rsidRPr="00734CE1">
        <w:rPr>
          <w:rFonts w:ascii="Calibri Light" w:eastAsia="Calibri" w:hAnsi="Calibri Light" w:cs="Calibri Light"/>
          <w:i/>
          <w:iCs/>
          <w:color w:val="000000" w:themeColor="text1"/>
          <w:lang w:val="lt-LT"/>
        </w:rPr>
        <w:t>subrangovas/</w:t>
      </w:r>
      <w:r w:rsidR="00AF44E7" w:rsidRPr="00734CE1">
        <w:rPr>
          <w:rFonts w:ascii="Calibri Light" w:eastAsia="Calibri" w:hAnsi="Calibri Light" w:cs="Calibri Light"/>
          <w:i/>
          <w:iCs/>
          <w:color w:val="000000" w:themeColor="text1"/>
          <w:lang w:val="lt-LT"/>
        </w:rPr>
        <w:t xml:space="preserve">subtiekėjas </w:t>
      </w:r>
      <w:r w:rsidR="00771CEC" w:rsidRPr="00734CE1">
        <w:rPr>
          <w:rFonts w:ascii="Calibri Light" w:eastAsia="Calibri" w:hAnsi="Calibri Light" w:cs="Calibri Light"/>
          <w:i/>
          <w:iCs/>
          <w:color w:val="000000" w:themeColor="text1"/>
          <w:lang w:val="lt-LT"/>
        </w:rPr>
        <w:t xml:space="preserve"> atskirai. </w:t>
      </w:r>
    </w:p>
    <w:p w14:paraId="1C8EDA26" w14:textId="6635C5C9" w:rsidR="00022615" w:rsidRPr="00734CE1" w:rsidRDefault="00F52095" w:rsidP="00556361">
      <w:pPr>
        <w:spacing w:before="60" w:after="60" w:line="240" w:lineRule="auto"/>
        <w:rPr>
          <w:rFonts w:ascii="Calibri Light" w:hAnsi="Calibri Light" w:cs="Calibri Light"/>
          <w:b/>
          <w:lang w:val="lt-LT"/>
        </w:rPr>
      </w:pPr>
      <w:r w:rsidRPr="00734CE1">
        <w:rPr>
          <w:rFonts w:ascii="Calibri Light" w:hAnsi="Calibri Light" w:cs="Calibri Light"/>
          <w:b/>
          <w:lang w:val="lt-LT"/>
        </w:rPr>
        <w:t>3 lentelė.</w:t>
      </w:r>
    </w:p>
    <w:tbl>
      <w:tblPr>
        <w:tblW w:w="9923" w:type="dxa"/>
        <w:tblInd w:w="-28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1E0" w:firstRow="1" w:lastRow="1" w:firstColumn="1" w:lastColumn="1" w:noHBand="0" w:noVBand="0"/>
      </w:tblPr>
      <w:tblGrid>
        <w:gridCol w:w="851"/>
        <w:gridCol w:w="4649"/>
        <w:gridCol w:w="4423"/>
      </w:tblGrid>
      <w:tr w:rsidR="00F52095" w:rsidRPr="00E1629B" w14:paraId="69956714" w14:textId="77777777" w:rsidTr="00511BA2">
        <w:tc>
          <w:tcPr>
            <w:tcW w:w="851" w:type="dxa"/>
            <w:shd w:val="clear" w:color="auto" w:fill="F2F2F2" w:themeFill="background1" w:themeFillShade="F2"/>
            <w:vAlign w:val="center"/>
          </w:tcPr>
          <w:p w14:paraId="50E66D71" w14:textId="77777777" w:rsidR="00F52095" w:rsidRPr="00734CE1" w:rsidRDefault="00F52095" w:rsidP="0005633C">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Eil.</w:t>
            </w:r>
          </w:p>
          <w:p w14:paraId="330162A4" w14:textId="77777777" w:rsidR="00F52095" w:rsidRPr="00734CE1" w:rsidRDefault="00F52095" w:rsidP="0005633C">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Nr.</w:t>
            </w:r>
          </w:p>
        </w:tc>
        <w:tc>
          <w:tcPr>
            <w:tcW w:w="4649" w:type="dxa"/>
            <w:shd w:val="clear" w:color="auto" w:fill="F2F2F2" w:themeFill="background1" w:themeFillShade="F2"/>
            <w:vAlign w:val="center"/>
          </w:tcPr>
          <w:p w14:paraId="5731F835" w14:textId="1325CA36" w:rsidR="00F52095" w:rsidRPr="00734CE1" w:rsidRDefault="000F5AD1" w:rsidP="0005633C">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Sąlygos, kuriomis draudžiamas ir ribojamas tiekėjų dalyvavimas pirkime</w:t>
            </w:r>
          </w:p>
        </w:tc>
        <w:tc>
          <w:tcPr>
            <w:tcW w:w="4423" w:type="dxa"/>
            <w:shd w:val="clear" w:color="auto" w:fill="F2F2F2" w:themeFill="background1" w:themeFillShade="F2"/>
            <w:vAlign w:val="center"/>
          </w:tcPr>
          <w:p w14:paraId="330BDFCC" w14:textId="2BCB41A0" w:rsidR="00836596" w:rsidRPr="00734CE1" w:rsidRDefault="000F5AD1" w:rsidP="00E25FC6">
            <w:pPr>
              <w:spacing w:after="0" w:line="240" w:lineRule="auto"/>
              <w:jc w:val="center"/>
              <w:rPr>
                <w:rFonts w:ascii="Calibri Light" w:eastAsia="Calibri" w:hAnsi="Calibri Light" w:cs="Calibri Light"/>
                <w:u w:val="single"/>
                <w:lang w:val="lt-LT"/>
              </w:rPr>
            </w:pPr>
            <w:r w:rsidRPr="00734CE1">
              <w:rPr>
                <w:rFonts w:ascii="Calibri Light" w:eastAsia="Calibri" w:hAnsi="Calibri Light" w:cs="Calibri Light"/>
                <w:b/>
                <w:bCs/>
                <w:lang w:val="lt-LT"/>
              </w:rPr>
              <w:t>Sąlygos, kuriomis draudžiamas ir ribojamas tiekėjų dalyvavimas pirkime</w:t>
            </w:r>
            <w:r w:rsidRPr="00734CE1">
              <w:rPr>
                <w:rFonts w:ascii="Calibri Light" w:eastAsia="Calibri" w:hAnsi="Calibri Light" w:cs="Calibri Light"/>
                <w:b/>
                <w:lang w:val="lt-LT"/>
              </w:rPr>
              <w:t xml:space="preserve"> (ne)buvimą</w:t>
            </w:r>
            <w:r w:rsidR="0080513D" w:rsidRPr="00734CE1">
              <w:rPr>
                <w:rFonts w:ascii="Calibri Light" w:eastAsia="Calibri" w:hAnsi="Calibri Light" w:cs="Calibri Light"/>
                <w:b/>
                <w:lang w:val="lt-LT"/>
              </w:rPr>
              <w:t xml:space="preserve"> į</w:t>
            </w:r>
            <w:r w:rsidR="00F52095" w:rsidRPr="00734CE1">
              <w:rPr>
                <w:rFonts w:ascii="Calibri Light" w:eastAsia="Calibri" w:hAnsi="Calibri Light" w:cs="Calibri Light"/>
                <w:b/>
                <w:lang w:val="lt-LT"/>
              </w:rPr>
              <w:t>rodantys dokumentai</w:t>
            </w:r>
          </w:p>
        </w:tc>
      </w:tr>
      <w:tr w:rsidR="00F52095" w:rsidRPr="00E1629B" w14:paraId="02B7ED45" w14:textId="77777777" w:rsidTr="00511BA2">
        <w:tc>
          <w:tcPr>
            <w:tcW w:w="851" w:type="dxa"/>
            <w:shd w:val="clear" w:color="auto" w:fill="F2F2F2" w:themeFill="background1" w:themeFillShade="F2"/>
            <w:vAlign w:val="center"/>
          </w:tcPr>
          <w:p w14:paraId="23A05F88" w14:textId="252D0B2E" w:rsidR="00F52095" w:rsidRPr="00734CE1" w:rsidRDefault="00D75D82" w:rsidP="00D75D82">
            <w:pPr>
              <w:pStyle w:val="Sraopastraipa"/>
              <w:tabs>
                <w:tab w:val="left" w:pos="284"/>
                <w:tab w:val="left" w:pos="459"/>
              </w:tabs>
              <w:spacing w:after="0" w:line="240" w:lineRule="auto"/>
              <w:ind w:left="360" w:hanging="360"/>
              <w:rPr>
                <w:rFonts w:ascii="Calibri Light" w:eastAsia="Calibri" w:hAnsi="Calibri Light" w:cs="Calibri Light"/>
                <w:lang w:val="lt-LT"/>
              </w:rPr>
            </w:pPr>
            <w:r w:rsidRPr="00734CE1">
              <w:rPr>
                <w:rFonts w:ascii="Calibri Light" w:eastAsia="Calibri" w:hAnsi="Calibri Light" w:cs="Calibri Light"/>
                <w:lang w:val="lt-LT"/>
              </w:rPr>
              <w:t>3.1.</w:t>
            </w:r>
            <w:r w:rsidR="00925216" w:rsidRPr="00734CE1">
              <w:rPr>
                <w:rFonts w:ascii="Calibri Light" w:eastAsia="Calibri" w:hAnsi="Calibri Light" w:cs="Calibri Light"/>
                <w:lang w:val="lt-LT"/>
              </w:rPr>
              <w:t>1.</w:t>
            </w:r>
          </w:p>
        </w:tc>
        <w:tc>
          <w:tcPr>
            <w:tcW w:w="4649" w:type="dxa"/>
            <w:shd w:val="clear" w:color="auto" w:fill="F2F2F2" w:themeFill="background1" w:themeFillShade="F2"/>
            <w:vAlign w:val="center"/>
          </w:tcPr>
          <w:p w14:paraId="001937CD" w14:textId="36CC3861" w:rsidR="009468B9" w:rsidRPr="00734CE1" w:rsidRDefault="00D452D9" w:rsidP="009468B9">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Dėl t</w:t>
            </w:r>
            <w:r w:rsidR="001F309A" w:rsidRPr="00734CE1">
              <w:rPr>
                <w:rFonts w:ascii="Calibri Light" w:eastAsia="Calibri" w:hAnsi="Calibri Light" w:cs="Calibri Light"/>
                <w:lang w:val="lt-LT"/>
              </w:rPr>
              <w:t xml:space="preserve">iekėjas, kuris yra fizinis asmuo, arba </w:t>
            </w:r>
            <w:r w:rsidR="000E3803" w:rsidRPr="00734CE1">
              <w:rPr>
                <w:rFonts w:ascii="Calibri Light" w:eastAsia="Calibri" w:hAnsi="Calibri Light" w:cs="Calibri Light"/>
                <w:lang w:val="lt-LT"/>
              </w:rPr>
              <w:t xml:space="preserve">dėl </w:t>
            </w:r>
            <w:r w:rsidR="001F309A" w:rsidRPr="00734CE1">
              <w:rPr>
                <w:rFonts w:ascii="Calibri Light" w:eastAsia="Calibri" w:hAnsi="Calibri Light" w:cs="Calibri Light"/>
                <w:lang w:val="lt-LT"/>
              </w:rPr>
              <w:t xml:space="preserve">tiekėjo, kuris yra juridinis asmuo, </w:t>
            </w:r>
            <w:r w:rsidR="009468B9" w:rsidRPr="00734CE1">
              <w:rPr>
                <w:rFonts w:ascii="Calibri Light" w:eastAsia="Calibri" w:hAnsi="Calibri Light" w:cs="Calibri Light"/>
                <w:lang w:val="lt-LT"/>
              </w:rPr>
              <w:t xml:space="preserve">kita organizacija ar jos padalinys, </w:t>
            </w:r>
            <w:r w:rsidR="000E3803" w:rsidRPr="00734CE1">
              <w:rPr>
                <w:rFonts w:ascii="Calibri Light" w:eastAsia="Calibri" w:hAnsi="Calibri Light" w:cs="Calibri Light"/>
                <w:lang w:val="lt-LT"/>
              </w:rPr>
              <w:t>vadovo</w:t>
            </w:r>
            <w:r w:rsidR="009468B9" w:rsidRPr="00734CE1">
              <w:rPr>
                <w:rFonts w:ascii="Calibri Light" w:eastAsia="Calibri" w:hAnsi="Calibri Light" w:cs="Calibri Light"/>
                <w:lang w:val="lt-LT"/>
              </w:rPr>
              <w:t>,</w:t>
            </w:r>
            <w:r w:rsidR="001F309A" w:rsidRPr="00734CE1">
              <w:rPr>
                <w:rFonts w:ascii="Calibri Light" w:eastAsia="Calibri" w:hAnsi="Calibri Light" w:cs="Calibri Light"/>
                <w:lang w:val="lt-LT"/>
              </w:rPr>
              <w:t xml:space="preserve"> </w:t>
            </w:r>
            <w:r w:rsidR="009468B9" w:rsidRPr="00734CE1">
              <w:rPr>
                <w:rFonts w:ascii="Calibri Light" w:eastAsia="Calibri" w:hAnsi="Calibri Light" w:cs="Calibri Light"/>
                <w:lang w:val="lt-LT"/>
              </w:rPr>
              <w:t xml:space="preserve">kito valdymo ar priežiūros organo nario ar kito asmens (asmenų), turinčio (turinčių) teisę atstovauti tiekėjui ar jį kontroliuoti, jo </w:t>
            </w:r>
            <w:r w:rsidR="001F309A" w:rsidRPr="00734CE1">
              <w:rPr>
                <w:rFonts w:ascii="Calibri Light" w:eastAsia="Calibri" w:hAnsi="Calibri Light" w:cs="Calibri Light"/>
                <w:lang w:val="lt-LT"/>
              </w:rPr>
              <w:t xml:space="preserve">vardu </w:t>
            </w:r>
            <w:r w:rsidR="009468B9" w:rsidRPr="00734CE1">
              <w:rPr>
                <w:rFonts w:ascii="Calibri Light" w:eastAsia="Calibri" w:hAnsi="Calibri Light" w:cs="Calibri Light"/>
                <w:lang w:val="lt-LT"/>
              </w:rPr>
              <w:t xml:space="preserve">priimti sprendimą, </w:t>
            </w:r>
            <w:r w:rsidR="001F309A" w:rsidRPr="00734CE1">
              <w:rPr>
                <w:rFonts w:ascii="Calibri Light" w:eastAsia="Calibri" w:hAnsi="Calibri Light" w:cs="Calibri Light"/>
                <w:lang w:val="lt-LT"/>
              </w:rPr>
              <w:t>sudaryti sandorį, asm</w:t>
            </w:r>
            <w:r w:rsidR="000E3803" w:rsidRPr="00734CE1">
              <w:rPr>
                <w:rFonts w:ascii="Calibri Light" w:eastAsia="Calibri" w:hAnsi="Calibri Light" w:cs="Calibri Light"/>
                <w:lang w:val="lt-LT"/>
              </w:rPr>
              <w:t>ens</w:t>
            </w:r>
            <w:r w:rsidR="001F309A" w:rsidRPr="00734CE1">
              <w:rPr>
                <w:rFonts w:ascii="Calibri Light" w:eastAsia="Calibri" w:hAnsi="Calibri Light" w:cs="Calibri Light"/>
                <w:lang w:val="lt-LT"/>
              </w:rPr>
              <w:t xml:space="preserve"> (asmen</w:t>
            </w:r>
            <w:r w:rsidR="000E3803" w:rsidRPr="00734CE1">
              <w:rPr>
                <w:rFonts w:ascii="Calibri Light" w:eastAsia="Calibri" w:hAnsi="Calibri Light" w:cs="Calibri Light"/>
                <w:lang w:val="lt-LT"/>
              </w:rPr>
              <w:t>ų</w:t>
            </w:r>
            <w:r w:rsidR="001F309A" w:rsidRPr="00734CE1">
              <w:rPr>
                <w:rFonts w:ascii="Calibri Light" w:eastAsia="Calibri" w:hAnsi="Calibri Light" w:cs="Calibri Light"/>
                <w:lang w:val="lt-LT"/>
              </w:rPr>
              <w:t>), turin</w:t>
            </w:r>
            <w:r w:rsidR="000E3803" w:rsidRPr="00734CE1">
              <w:rPr>
                <w:rFonts w:ascii="Calibri Light" w:eastAsia="Calibri" w:hAnsi="Calibri Light" w:cs="Calibri Light"/>
                <w:lang w:val="lt-LT"/>
              </w:rPr>
              <w:t>čio</w:t>
            </w:r>
            <w:r w:rsidR="001F309A" w:rsidRPr="00734CE1">
              <w:rPr>
                <w:rFonts w:ascii="Calibri Light" w:eastAsia="Calibri" w:hAnsi="Calibri Light" w:cs="Calibri Light"/>
                <w:lang w:val="lt-LT"/>
              </w:rPr>
              <w:t xml:space="preserve"> (turin</w:t>
            </w:r>
            <w:r w:rsidR="000E3803" w:rsidRPr="00734CE1">
              <w:rPr>
                <w:rFonts w:ascii="Calibri Light" w:eastAsia="Calibri" w:hAnsi="Calibri Light" w:cs="Calibri Light"/>
                <w:lang w:val="lt-LT"/>
              </w:rPr>
              <w:t>čių</w:t>
            </w:r>
            <w:r w:rsidR="001F309A" w:rsidRPr="00734CE1">
              <w:rPr>
                <w:rFonts w:ascii="Calibri Light" w:eastAsia="Calibri" w:hAnsi="Calibri Light" w:cs="Calibri Light"/>
                <w:lang w:val="lt-LT"/>
              </w:rPr>
              <w:t xml:space="preserve">) teisę surašyti ir pasirašyti tiekėjo </w:t>
            </w:r>
            <w:r w:rsidR="009468B9" w:rsidRPr="00734CE1">
              <w:rPr>
                <w:rFonts w:ascii="Calibri Light" w:eastAsia="Calibri" w:hAnsi="Calibri Light" w:cs="Calibri Light"/>
                <w:lang w:val="lt-LT"/>
              </w:rPr>
              <w:t xml:space="preserve">finansinės </w:t>
            </w:r>
            <w:r w:rsidR="001F309A" w:rsidRPr="00734CE1">
              <w:rPr>
                <w:rFonts w:ascii="Calibri Light" w:eastAsia="Calibri" w:hAnsi="Calibri Light" w:cs="Calibri Light"/>
                <w:lang w:val="lt-LT"/>
              </w:rPr>
              <w:t xml:space="preserve">apskaitos dokumentus, per pastaruosius 5 metus </w:t>
            </w:r>
            <w:r w:rsidR="009468B9" w:rsidRPr="00734CE1">
              <w:rPr>
                <w:rFonts w:ascii="Calibri Light" w:eastAsia="Calibri" w:hAnsi="Calibri Light" w:cs="Calibri Light"/>
                <w:lang w:val="lt-LT"/>
              </w:rPr>
              <w:t>yra</w:t>
            </w:r>
            <w:r w:rsidR="001F309A" w:rsidRPr="00734CE1">
              <w:rPr>
                <w:rFonts w:ascii="Calibri Light" w:eastAsia="Calibri" w:hAnsi="Calibri Light" w:cs="Calibri Light"/>
                <w:lang w:val="lt-LT"/>
              </w:rPr>
              <w:t xml:space="preserve"> įsiteisėjęs apkaltinamasis teismo nuosprendis </w:t>
            </w:r>
            <w:r w:rsidR="009468B9" w:rsidRPr="00734CE1">
              <w:rPr>
                <w:rFonts w:ascii="Calibri Light" w:eastAsia="Calibri" w:hAnsi="Calibri Light" w:cs="Calibri Light"/>
                <w:lang w:val="lt-LT"/>
              </w:rPr>
              <w:t>ir šis asmuo turi neišnykusį ar nepanaikintą teistumą</w:t>
            </w:r>
            <w:r w:rsidR="006B0268" w:rsidRPr="00734CE1">
              <w:rPr>
                <w:rFonts w:ascii="Calibri Light" w:eastAsia="Calibri" w:hAnsi="Calibri Light" w:cs="Calibri Light"/>
                <w:lang w:val="lt-LT"/>
              </w:rPr>
              <w:t xml:space="preserve">, taip pat dėl  tiekėjo </w:t>
            </w:r>
            <w:r w:rsidR="006B0268" w:rsidRPr="00734CE1">
              <w:rPr>
                <w:rFonts w:ascii="Calibri Light" w:eastAsia="Calibri" w:hAnsi="Calibri Light" w:cs="Calibri Light"/>
                <w:bCs/>
                <w:lang w:val="lt-LT"/>
              </w:rPr>
              <w:t xml:space="preserve">(juridinio asmens) per pastaruosius 5 metus yra įsiteisėjęs apkaltinamasis teismo nuosprendis </w:t>
            </w:r>
            <w:r w:rsidR="001F309A" w:rsidRPr="00734CE1">
              <w:rPr>
                <w:rFonts w:ascii="Calibri Light" w:eastAsia="Calibri" w:hAnsi="Calibri Light" w:cs="Calibri Light"/>
                <w:lang w:val="lt-LT"/>
              </w:rPr>
              <w:t>už</w:t>
            </w:r>
            <w:r w:rsidR="009468B9" w:rsidRPr="00734CE1">
              <w:rPr>
                <w:rFonts w:ascii="Calibri Light" w:eastAsia="Calibri" w:hAnsi="Calibri Light" w:cs="Calibri Light"/>
                <w:lang w:val="lt-LT"/>
              </w:rPr>
              <w:t>:</w:t>
            </w:r>
          </w:p>
          <w:p w14:paraId="53854D48" w14:textId="77777777" w:rsidR="009468B9" w:rsidRPr="00734CE1" w:rsidRDefault="009468B9" w:rsidP="009468B9">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a) už dalyvavimą nusikalstamame susivienijime, jo organizavimą ar vadovavimą jam, </w:t>
            </w:r>
          </w:p>
          <w:p w14:paraId="3BF29534" w14:textId="77777777" w:rsidR="009468B9" w:rsidRPr="00734CE1" w:rsidRDefault="009468B9" w:rsidP="009468B9">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b) už teroristinį ir su teroristine veikla susijusį nusikaltimą, valstybės paslapties atskleidimą ar praradimą, </w:t>
            </w:r>
          </w:p>
          <w:p w14:paraId="6452C1C2" w14:textId="77777777" w:rsidR="009468B9" w:rsidRPr="00734CE1" w:rsidRDefault="009468B9" w:rsidP="009468B9">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c) už kyšininkavimą, prekybą poveikiu, papirkimą, </w:t>
            </w:r>
          </w:p>
          <w:p w14:paraId="51BA73A8" w14:textId="77777777" w:rsidR="009468B9" w:rsidRPr="00734CE1" w:rsidRDefault="009468B9" w:rsidP="009468B9">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d) sukčiavimą, turto pasisavinimą, turto iššvaistymą, apgaulingą pareiškimą apie juridinio </w:t>
            </w:r>
            <w:r w:rsidRPr="00734CE1">
              <w:rPr>
                <w:rFonts w:ascii="Calibri Light" w:eastAsia="Calibri" w:hAnsi="Calibri Light" w:cs="Calibri Light"/>
                <w:lang w:val="lt-LT"/>
              </w:rPr>
              <w:lastRenderedPageBreak/>
              <w:t>asmens veiklą, kredito, paskolos, tikslinės paramos, subsidijos ar dotacijos panaudojimą ne pagal paskirtį ar nustatytą tvarką, kreditinį sukčiavimą,  neteisingų duomenų apie pajamas, pelną ar turtą pateikimą, deklaracijos, ataskaitos ar kito dokumento nepateikimą, apgaulingą finansinės apskaitos tvarkymą ir (arba) organizavimą ar piktnaudžiavimą, kai šiomis nusikalstamomis veikomis kėsinamasi į Europos Sąjungos finansinius interesus, kaip apibrėžta Konvencijos dėl Europos Bendrijų finansinių interesų apsaugos, parengtos vadovaujantis Europos Sąjungos sutarties K.3 straipsniu, 1 straipsnyje,</w:t>
            </w:r>
          </w:p>
          <w:p w14:paraId="5F44B34C" w14:textId="77777777" w:rsidR="009468B9" w:rsidRPr="00734CE1" w:rsidRDefault="009468B9" w:rsidP="009468B9">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e) nusikalstamu būdu gauto turto legalizavimą;</w:t>
            </w:r>
          </w:p>
          <w:p w14:paraId="0476F3F0" w14:textId="1B3F2D5B" w:rsidR="00F52095" w:rsidRPr="00734CE1" w:rsidRDefault="009468B9" w:rsidP="00E25FC6">
            <w:pPr>
              <w:tabs>
                <w:tab w:val="left" w:pos="118"/>
              </w:tabs>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f) kitose valstybėse</w:t>
            </w:r>
            <w:r w:rsidR="000E3803"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atliktą nusikaltimą, apibrėžtą kitų valstybių baudžiamuosiuose įstatymuose, įgyvendinančiuose Direktyvos 2009/81/EB 39 straipsnio 1 dalyje išvardytuose Europos Sąjungos teisės aktus</w:t>
            </w:r>
            <w:r w:rsidR="000E3803" w:rsidRPr="00734CE1">
              <w:rPr>
                <w:rFonts w:ascii="Calibri Light" w:eastAsia="Calibri" w:hAnsi="Calibri Light" w:cs="Calibri Light"/>
                <w:lang w:val="lt-LT"/>
              </w:rPr>
              <w:t>.</w:t>
            </w:r>
          </w:p>
        </w:tc>
        <w:tc>
          <w:tcPr>
            <w:tcW w:w="4423" w:type="dxa"/>
            <w:vAlign w:val="center"/>
          </w:tcPr>
          <w:p w14:paraId="03A254A8" w14:textId="48759B6B" w:rsidR="00307B55" w:rsidRPr="00734CE1" w:rsidRDefault="00307B55" w:rsidP="00307B55">
            <w:pPr>
              <w:spacing w:after="0" w:line="240" w:lineRule="auto"/>
              <w:rPr>
                <w:rFonts w:ascii="Calibri Light" w:eastAsia="Arial Unicode MS" w:hAnsi="Calibri Light" w:cs="Calibri Light"/>
                <w:lang w:val="lt-LT"/>
              </w:rPr>
            </w:pPr>
            <w:r w:rsidRPr="00734CE1">
              <w:rPr>
                <w:rFonts w:ascii="Calibri Light" w:eastAsia="Calibri" w:hAnsi="Calibri Light" w:cs="Calibri Light"/>
                <w:lang w:val="lt-LT"/>
              </w:rPr>
              <w:lastRenderedPageBreak/>
              <w:t>Pateikti</w:t>
            </w:r>
            <w:r w:rsidR="00404EA9" w:rsidRPr="00734CE1">
              <w:rPr>
                <w:rFonts w:ascii="Calibri Light" w:eastAsia="Calibri" w:hAnsi="Calibri Light" w:cs="Calibri Light"/>
                <w:lang w:val="lt-LT"/>
              </w:rPr>
              <w:t>*</w:t>
            </w:r>
            <w:r w:rsidRPr="00734CE1">
              <w:rPr>
                <w:rFonts w:ascii="Calibri Light" w:eastAsia="Calibri" w:hAnsi="Calibri Light" w:cs="Calibri Light"/>
                <w:lang w:val="lt-LT"/>
              </w:rPr>
              <w:t>:</w:t>
            </w:r>
          </w:p>
          <w:p w14:paraId="05965946" w14:textId="77777777" w:rsidR="00307B55" w:rsidRPr="00734CE1" w:rsidRDefault="00307B55" w:rsidP="00307B55">
            <w:pPr>
              <w:spacing w:after="0" w:line="240" w:lineRule="auto"/>
              <w:rPr>
                <w:rFonts w:ascii="Calibri Light" w:eastAsia="Arial Unicode MS" w:hAnsi="Calibri Light" w:cs="Calibri Light"/>
                <w:lang w:val="lt-LT"/>
              </w:rPr>
            </w:pPr>
            <w:r w:rsidRPr="00734CE1">
              <w:rPr>
                <w:rFonts w:ascii="Calibri Light" w:eastAsia="Arial Unicode MS" w:hAnsi="Calibri Light" w:cs="Calibri Light"/>
                <w:lang w:val="lt-LT"/>
              </w:rPr>
              <w:t>Išrašas iš teismo sprendimo</w:t>
            </w:r>
          </w:p>
          <w:p w14:paraId="521CE0A0" w14:textId="61BBC423" w:rsidR="00404EA9" w:rsidRPr="00734CE1" w:rsidRDefault="00307B55" w:rsidP="00307B55">
            <w:pPr>
              <w:spacing w:after="0" w:line="240" w:lineRule="auto"/>
              <w:rPr>
                <w:rFonts w:ascii="Calibri Light" w:eastAsia="Arial Unicode MS" w:hAnsi="Calibri Light" w:cs="Calibri Light"/>
                <w:lang w:val="lt-LT"/>
              </w:rPr>
            </w:pPr>
            <w:r w:rsidRPr="00734CE1">
              <w:rPr>
                <w:rFonts w:ascii="Calibri Light" w:eastAsia="Arial Unicode MS" w:hAnsi="Calibri Light" w:cs="Calibri Light"/>
                <w:i/>
                <w:lang w:val="lt-LT"/>
              </w:rPr>
              <w:t>arba</w:t>
            </w:r>
          </w:p>
          <w:p w14:paraId="73EB744B" w14:textId="7B64BEA2" w:rsidR="00307B55" w:rsidRPr="00734CE1" w:rsidRDefault="00307B55" w:rsidP="00307B55">
            <w:pPr>
              <w:spacing w:after="0" w:line="240" w:lineRule="auto"/>
              <w:rPr>
                <w:rFonts w:ascii="Calibri Light" w:eastAsia="Arial Unicode MS" w:hAnsi="Calibri Light" w:cs="Calibri Light"/>
                <w:lang w:val="lt-LT"/>
              </w:rPr>
            </w:pPr>
            <w:r w:rsidRPr="00734CE1">
              <w:rPr>
                <w:rFonts w:ascii="Calibri Light" w:eastAsia="Arial Unicode MS" w:hAnsi="Calibri Light" w:cs="Calibri Light"/>
                <w:lang w:val="lt-LT"/>
              </w:rPr>
              <w:t>Informatikos ir ryšių departamento prie Vidaus reikalų ministerijos pažyma (VP</w:t>
            </w:r>
            <w:r w:rsidR="0056640E">
              <w:rPr>
                <w:rFonts w:ascii="Calibri Light" w:eastAsia="Arial Unicode MS" w:hAnsi="Calibri Light" w:cs="Calibri Light"/>
                <w:lang w:val="lt-LT"/>
              </w:rPr>
              <w:t>A</w:t>
            </w:r>
            <w:r w:rsidRPr="00734CE1">
              <w:rPr>
                <w:rFonts w:ascii="Calibri Light" w:eastAsia="Arial Unicode MS" w:hAnsi="Calibri Light" w:cs="Calibri Light"/>
                <w:lang w:val="lt-LT"/>
              </w:rPr>
              <w:t>GSSĮ 34 straipsnio 1 dalies 1</w:t>
            </w:r>
            <w:r w:rsidR="00882779" w:rsidRPr="00734CE1">
              <w:rPr>
                <w:rFonts w:ascii="Calibri Light" w:eastAsia="Arial Unicode MS" w:hAnsi="Calibri Light" w:cs="Calibri Light"/>
                <w:lang w:val="lt-LT"/>
              </w:rPr>
              <w:t>, 2</w:t>
            </w:r>
            <w:r w:rsidR="000E3803" w:rsidRPr="00734CE1">
              <w:rPr>
                <w:rFonts w:ascii="Calibri Light" w:eastAsia="Arial Unicode MS" w:hAnsi="Calibri Light" w:cs="Calibri Light"/>
                <w:lang w:val="lt-LT"/>
              </w:rPr>
              <w:t xml:space="preserve"> </w:t>
            </w:r>
            <w:r w:rsidRPr="00734CE1">
              <w:rPr>
                <w:rFonts w:ascii="Calibri Light" w:eastAsia="Arial Unicode MS" w:hAnsi="Calibri Light" w:cs="Calibri Light"/>
                <w:lang w:val="lt-LT"/>
              </w:rPr>
              <w:t>punkt</w:t>
            </w:r>
            <w:r w:rsidR="00882779" w:rsidRPr="00734CE1">
              <w:rPr>
                <w:rFonts w:ascii="Calibri Light" w:eastAsia="Arial Unicode MS" w:hAnsi="Calibri Light" w:cs="Calibri Light"/>
                <w:lang w:val="lt-LT"/>
              </w:rPr>
              <w:t>us</w:t>
            </w:r>
            <w:r w:rsidRPr="00734CE1">
              <w:rPr>
                <w:rFonts w:ascii="Calibri Light" w:eastAsia="Arial Unicode MS" w:hAnsi="Calibri Light" w:cs="Calibri Light"/>
                <w:lang w:val="lt-LT"/>
              </w:rPr>
              <w:t>)</w:t>
            </w:r>
          </w:p>
          <w:p w14:paraId="4A4F977A" w14:textId="0AFDF21D" w:rsidR="00404EA9" w:rsidRPr="00734CE1" w:rsidRDefault="00307B55" w:rsidP="00307B55">
            <w:pPr>
              <w:spacing w:after="0" w:line="240" w:lineRule="auto"/>
              <w:rPr>
                <w:rFonts w:ascii="Calibri Light" w:eastAsia="Arial Unicode MS" w:hAnsi="Calibri Light" w:cs="Calibri Light"/>
                <w:lang w:val="lt-LT"/>
              </w:rPr>
            </w:pPr>
            <w:r w:rsidRPr="00734CE1">
              <w:rPr>
                <w:rFonts w:ascii="Calibri Light" w:eastAsia="Arial Unicode MS" w:hAnsi="Calibri Light" w:cs="Calibri Light"/>
                <w:i/>
                <w:lang w:val="lt-LT"/>
              </w:rPr>
              <w:t>arba</w:t>
            </w:r>
            <w:r w:rsidR="000E3803" w:rsidRPr="00734CE1">
              <w:rPr>
                <w:rFonts w:ascii="Calibri Light" w:eastAsia="Arial Unicode MS" w:hAnsi="Calibri Light" w:cs="Calibri Light"/>
                <w:lang w:val="lt-LT"/>
              </w:rPr>
              <w:t xml:space="preserve"> </w:t>
            </w:r>
            <w:r w:rsidRPr="00734CE1">
              <w:rPr>
                <w:rFonts w:ascii="Calibri Light" w:eastAsia="Arial Unicode MS" w:hAnsi="Calibri Light" w:cs="Calibri Light"/>
                <w:lang w:val="lt-LT"/>
              </w:rPr>
              <w:t>atitinkamos užsienio šalies institucijos dokumentas,</w:t>
            </w:r>
            <w:r w:rsidR="00404EA9" w:rsidRPr="00734CE1">
              <w:rPr>
                <w:rFonts w:ascii="Calibri Light" w:eastAsia="Arial Unicode MS" w:hAnsi="Calibri Light" w:cs="Calibri Light"/>
                <w:lang w:val="lt-LT"/>
              </w:rPr>
              <w:t xml:space="preserve"> </w:t>
            </w:r>
          </w:p>
          <w:p w14:paraId="5191595A" w14:textId="20D79C80" w:rsidR="00307B55" w:rsidRPr="00734CE1" w:rsidRDefault="00404EA9" w:rsidP="00307B55">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apie</w:t>
            </w:r>
            <w:r w:rsidR="00307B55" w:rsidRPr="00734CE1">
              <w:rPr>
                <w:rFonts w:ascii="Calibri Light" w:eastAsia="Calibri" w:hAnsi="Calibri Light" w:cs="Calibri Light"/>
                <w:lang w:val="lt-LT"/>
              </w:rPr>
              <w:t xml:space="preserve"> jungtinius kompetentingų institucijų tvarkomus duomenis, patvirtinančius arba paneigiančius VP</w:t>
            </w:r>
            <w:r w:rsidR="004D686F" w:rsidRPr="00734CE1">
              <w:rPr>
                <w:rFonts w:ascii="Calibri Light" w:eastAsia="Calibri" w:hAnsi="Calibri Light" w:cs="Calibri Light"/>
                <w:lang w:val="lt-LT"/>
              </w:rPr>
              <w:t>A</w:t>
            </w:r>
            <w:r w:rsidR="00307B55" w:rsidRPr="00734CE1">
              <w:rPr>
                <w:rFonts w:ascii="Calibri Light" w:eastAsia="Calibri" w:hAnsi="Calibri Light" w:cs="Calibri Light"/>
                <w:lang w:val="lt-LT"/>
              </w:rPr>
              <w:t>GSSĮ 34 straipsnio 1 dalies 1</w:t>
            </w:r>
            <w:r w:rsidR="00882779" w:rsidRPr="00734CE1">
              <w:rPr>
                <w:rFonts w:ascii="Calibri Light" w:eastAsia="Calibri" w:hAnsi="Calibri Light" w:cs="Calibri Light"/>
                <w:lang w:val="lt-LT"/>
              </w:rPr>
              <w:t>, 2</w:t>
            </w:r>
            <w:r w:rsidR="00307B55" w:rsidRPr="00734CE1">
              <w:rPr>
                <w:rFonts w:ascii="Calibri Light" w:eastAsia="Calibri" w:hAnsi="Calibri Light" w:cs="Calibri Light"/>
                <w:lang w:val="lt-LT"/>
              </w:rPr>
              <w:t xml:space="preserve"> punkt</w:t>
            </w:r>
            <w:r w:rsidR="00882779" w:rsidRPr="00734CE1">
              <w:rPr>
                <w:rFonts w:ascii="Calibri Light" w:eastAsia="Calibri" w:hAnsi="Calibri Light" w:cs="Calibri Light"/>
                <w:lang w:val="lt-LT"/>
              </w:rPr>
              <w:t>uos</w:t>
            </w:r>
            <w:r w:rsidR="00307B55" w:rsidRPr="00734CE1">
              <w:rPr>
                <w:rFonts w:ascii="Calibri Light" w:eastAsia="Calibri" w:hAnsi="Calibri Light" w:cs="Calibri Light"/>
                <w:lang w:val="lt-LT"/>
              </w:rPr>
              <w:t>e nurodytų sąlygų buvimą.</w:t>
            </w:r>
          </w:p>
          <w:p w14:paraId="501DAF6E" w14:textId="52FB850B" w:rsidR="00307B55" w:rsidRPr="00734CE1" w:rsidRDefault="00307B55" w:rsidP="00307B55">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Dokumentas turi būti išduotas ne anksčiau kaip prieš </w:t>
            </w:r>
            <w:r w:rsidR="00A028F3" w:rsidRPr="00734CE1">
              <w:rPr>
                <w:rFonts w:ascii="Calibri Light" w:eastAsia="Calibri" w:hAnsi="Calibri Light" w:cs="Calibri Light"/>
                <w:lang w:val="lt-LT"/>
              </w:rPr>
              <w:t xml:space="preserve">180 </w:t>
            </w:r>
            <w:r w:rsidRPr="00734CE1">
              <w:rPr>
                <w:rFonts w:ascii="Calibri Light" w:eastAsia="Calibri" w:hAnsi="Calibri Light" w:cs="Calibri Light"/>
                <w:lang w:val="lt-LT"/>
              </w:rPr>
              <w:t xml:space="preserve">dienų iki </w:t>
            </w:r>
            <w:r w:rsidR="00A47235" w:rsidRPr="00734CE1">
              <w:rPr>
                <w:rFonts w:ascii="Calibri Light" w:eastAsia="Calibri" w:hAnsi="Calibri Light" w:cs="Calibri Light"/>
                <w:lang w:val="lt-LT"/>
              </w:rPr>
              <w:t>paraiškų/</w:t>
            </w:r>
            <w:r w:rsidRPr="00734CE1">
              <w:rPr>
                <w:rFonts w:ascii="Calibri Light" w:eastAsia="Calibri" w:hAnsi="Calibri Light" w:cs="Calibri Light"/>
                <w:lang w:val="lt-LT"/>
              </w:rPr>
              <w:t xml:space="preserve"> pateikimo termino pabaigos. Jei dokumentas išduotas anksčiau, tačiau jo galiojimo terminas ilgesnis nei </w:t>
            </w:r>
            <w:r w:rsidR="00324B6D" w:rsidRPr="00734CE1">
              <w:rPr>
                <w:rFonts w:ascii="Calibri Light" w:eastAsia="Calibri" w:hAnsi="Calibri Light" w:cs="Calibri Light"/>
                <w:lang w:val="lt-LT"/>
              </w:rPr>
              <w:t>pa</w:t>
            </w:r>
            <w:r w:rsidR="00324B6D">
              <w:rPr>
                <w:rFonts w:ascii="Calibri Light" w:eastAsia="Calibri" w:hAnsi="Calibri Light" w:cs="Calibri Light"/>
                <w:lang w:val="lt-LT"/>
              </w:rPr>
              <w:t>raiškų</w:t>
            </w:r>
            <w:r w:rsidR="00324B6D"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 xml:space="preserve">pateikimo terminas, toks dokumentas jo galiojimo laikotarpiu yra priimtinas. </w:t>
            </w:r>
          </w:p>
          <w:p w14:paraId="37034008" w14:textId="77777777" w:rsidR="00E25FC6" w:rsidRPr="00734CE1" w:rsidRDefault="00E25FC6" w:rsidP="00E25FC6">
            <w:pPr>
              <w:spacing w:after="0" w:line="240" w:lineRule="auto"/>
              <w:rPr>
                <w:rFonts w:ascii="Calibri Light" w:eastAsia="Calibri" w:hAnsi="Calibri Light" w:cs="Calibri Light"/>
                <w:lang w:val="lt-LT"/>
              </w:rPr>
            </w:pPr>
          </w:p>
          <w:p w14:paraId="604E92AE" w14:textId="77777777" w:rsidR="00E25FC6" w:rsidRPr="00734CE1" w:rsidRDefault="00E25FC6" w:rsidP="00307B55">
            <w:pPr>
              <w:spacing w:after="0" w:line="240" w:lineRule="auto"/>
              <w:rPr>
                <w:rFonts w:ascii="Calibri Light" w:eastAsia="Calibri" w:hAnsi="Calibri Light" w:cs="Calibri Light"/>
                <w:lang w:val="lt-LT"/>
              </w:rPr>
            </w:pPr>
          </w:p>
          <w:p w14:paraId="696C81AE" w14:textId="67591CAB" w:rsidR="00F52095" w:rsidRPr="00734CE1" w:rsidRDefault="000E3803" w:rsidP="00031532">
            <w:pPr>
              <w:spacing w:after="0" w:line="240" w:lineRule="auto"/>
              <w:rPr>
                <w:rFonts w:ascii="Calibri Light" w:eastAsia="Calibri" w:hAnsi="Calibri Light" w:cs="Calibri Light"/>
                <w:lang w:val="lt-LT"/>
              </w:rPr>
            </w:pPr>
            <w:r w:rsidRPr="00734CE1">
              <w:rPr>
                <w:rFonts w:ascii="Calibri Light" w:eastAsia="Calibri" w:hAnsi="Calibri Light" w:cs="Calibri Light"/>
                <w:i/>
                <w:lang w:val="lt-LT"/>
              </w:rPr>
              <w:t>Pateikiama elektroninė dokumento versija (kopija) CVPIS priemonėmis</w:t>
            </w:r>
            <w:r w:rsidR="00031532" w:rsidRPr="00734CE1">
              <w:rPr>
                <w:rFonts w:ascii="Calibri Light" w:eastAsia="Calibri" w:hAnsi="Calibri Light" w:cs="Calibri Light"/>
                <w:i/>
                <w:lang w:val="lt-LT"/>
              </w:rPr>
              <w:t>.</w:t>
            </w:r>
          </w:p>
        </w:tc>
      </w:tr>
      <w:tr w:rsidR="00F52095" w:rsidRPr="00E1629B" w14:paraId="603600A4" w14:textId="77777777" w:rsidTr="00511BA2">
        <w:tc>
          <w:tcPr>
            <w:tcW w:w="851" w:type="dxa"/>
            <w:shd w:val="clear" w:color="auto" w:fill="F2F2F2" w:themeFill="background1" w:themeFillShade="F2"/>
            <w:vAlign w:val="center"/>
          </w:tcPr>
          <w:p w14:paraId="6516299C" w14:textId="627E5198" w:rsidR="00F52095" w:rsidRPr="00734CE1" w:rsidRDefault="00D75D82" w:rsidP="00D75D82">
            <w:pPr>
              <w:pStyle w:val="Sraopastraipa"/>
              <w:tabs>
                <w:tab w:val="left" w:pos="284"/>
                <w:tab w:val="left" w:pos="459"/>
              </w:tabs>
              <w:spacing w:after="0" w:line="240" w:lineRule="auto"/>
              <w:ind w:left="360" w:hanging="297"/>
              <w:rPr>
                <w:rFonts w:ascii="Calibri Light" w:eastAsia="Calibri" w:hAnsi="Calibri Light" w:cs="Calibri Light"/>
                <w:lang w:val="lt-LT"/>
              </w:rPr>
            </w:pPr>
            <w:r w:rsidRPr="00734CE1">
              <w:rPr>
                <w:rFonts w:ascii="Calibri Light" w:eastAsia="Calibri" w:hAnsi="Calibri Light" w:cs="Calibri Light"/>
                <w:lang w:val="lt-LT"/>
              </w:rPr>
              <w:t>3.</w:t>
            </w:r>
            <w:r w:rsidR="00925216" w:rsidRPr="00734CE1">
              <w:rPr>
                <w:rFonts w:ascii="Calibri Light" w:eastAsia="Calibri" w:hAnsi="Calibri Light" w:cs="Calibri Light"/>
                <w:lang w:val="lt-LT"/>
              </w:rPr>
              <w:t>1.</w:t>
            </w:r>
            <w:r w:rsidRPr="00734CE1">
              <w:rPr>
                <w:rFonts w:ascii="Calibri Light" w:eastAsia="Calibri" w:hAnsi="Calibri Light" w:cs="Calibri Light"/>
                <w:lang w:val="lt-LT"/>
              </w:rPr>
              <w:t>2.</w:t>
            </w:r>
          </w:p>
        </w:tc>
        <w:tc>
          <w:tcPr>
            <w:tcW w:w="4649" w:type="dxa"/>
            <w:shd w:val="clear" w:color="auto" w:fill="F2F2F2" w:themeFill="background1" w:themeFillShade="F2"/>
          </w:tcPr>
          <w:p w14:paraId="031759C0" w14:textId="7E960087" w:rsidR="00F52095" w:rsidRPr="00734CE1" w:rsidRDefault="001F309A" w:rsidP="00E25FC6">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Tiekėjas </w:t>
            </w:r>
            <w:r w:rsidR="00D452D9" w:rsidRPr="00734CE1">
              <w:rPr>
                <w:rFonts w:ascii="Calibri Light" w:eastAsia="Calibri" w:hAnsi="Calibri Light" w:cs="Calibri Light"/>
                <w:lang w:val="lt-LT"/>
              </w:rPr>
              <w:t xml:space="preserve">yra </w:t>
            </w:r>
            <w:r w:rsidRPr="00734CE1">
              <w:rPr>
                <w:rFonts w:ascii="Calibri Light" w:eastAsia="Calibri" w:hAnsi="Calibri Light" w:cs="Calibri Light"/>
                <w:lang w:val="lt-LT"/>
              </w:rPr>
              <w:t xml:space="preserve">padaręs </w:t>
            </w:r>
            <w:r w:rsidR="00CB07E3" w:rsidRPr="00734CE1">
              <w:rPr>
                <w:rFonts w:ascii="Calibri Light" w:eastAsia="Calibri" w:hAnsi="Calibri Light" w:cs="Calibri Light"/>
                <w:lang w:val="lt-LT"/>
              </w:rPr>
              <w:t>rimt</w:t>
            </w:r>
            <w:r w:rsidR="00836596" w:rsidRPr="00734CE1">
              <w:rPr>
                <w:rFonts w:ascii="Calibri Light" w:eastAsia="Calibri" w:hAnsi="Calibri Light" w:cs="Calibri Light"/>
                <w:lang w:val="lt-LT"/>
              </w:rPr>
              <w:t>ą</w:t>
            </w:r>
            <w:r w:rsidR="00CB07E3"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profesin</w:t>
            </w:r>
            <w:r w:rsidR="00836596" w:rsidRPr="00734CE1">
              <w:rPr>
                <w:rFonts w:ascii="Calibri Light" w:eastAsia="Calibri" w:hAnsi="Calibri Light" w:cs="Calibri Light"/>
                <w:lang w:val="lt-LT"/>
              </w:rPr>
              <w:t>į</w:t>
            </w:r>
            <w:r w:rsidRPr="00734CE1">
              <w:rPr>
                <w:rFonts w:ascii="Calibri Light" w:eastAsia="Calibri" w:hAnsi="Calibri Light" w:cs="Calibri Light"/>
                <w:lang w:val="lt-LT"/>
              </w:rPr>
              <w:t xml:space="preserve"> pažeidim</w:t>
            </w:r>
            <w:r w:rsidR="00836596" w:rsidRPr="00734CE1">
              <w:rPr>
                <w:rFonts w:ascii="Calibri Light" w:eastAsia="Calibri" w:hAnsi="Calibri Light" w:cs="Calibri Light"/>
                <w:lang w:val="lt-LT"/>
              </w:rPr>
              <w:t>ą</w:t>
            </w:r>
            <w:r w:rsidRPr="00734CE1">
              <w:rPr>
                <w:rFonts w:ascii="Calibri Light" w:eastAsia="Calibri" w:hAnsi="Calibri Light" w:cs="Calibri Light"/>
                <w:lang w:val="lt-LT"/>
              </w:rPr>
              <w:t xml:space="preserve">, </w:t>
            </w:r>
            <w:r w:rsidR="00CB07E3" w:rsidRPr="00734CE1">
              <w:rPr>
                <w:rFonts w:ascii="Calibri Light" w:eastAsia="Calibri" w:hAnsi="Calibri Light" w:cs="Calibri Light"/>
                <w:lang w:val="lt-LT"/>
              </w:rPr>
              <w:t>dėl kurio perkančioji organizacija abejoja tiekėjo sąžiningumu ir bet kokiomis tink</w:t>
            </w:r>
            <w:r w:rsidR="000E3803" w:rsidRPr="00734CE1">
              <w:rPr>
                <w:rFonts w:ascii="Calibri Light" w:eastAsia="Calibri" w:hAnsi="Calibri Light" w:cs="Calibri Light"/>
                <w:lang w:val="lt-LT"/>
              </w:rPr>
              <w:t>amomis priemonėmis gali įrodyti, kai:</w:t>
            </w:r>
          </w:p>
        </w:tc>
        <w:tc>
          <w:tcPr>
            <w:tcW w:w="4423" w:type="dxa"/>
          </w:tcPr>
          <w:p w14:paraId="4ECBA1C6" w14:textId="40F28A6D" w:rsidR="000E3803" w:rsidRPr="00734CE1" w:rsidRDefault="000E3803" w:rsidP="00B87057">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Pateikti </w:t>
            </w:r>
            <w:r w:rsidRPr="00734CE1">
              <w:rPr>
                <w:rFonts w:ascii="Calibri Light" w:eastAsia="Calibri" w:hAnsi="Calibri Light" w:cs="Calibri Light"/>
                <w:b/>
                <w:lang w:val="lt-LT"/>
              </w:rPr>
              <w:t>Tiekėjo deklaraciją</w:t>
            </w:r>
            <w:r w:rsidRPr="00734CE1">
              <w:rPr>
                <w:rFonts w:ascii="Calibri Light" w:eastAsia="Calibri" w:hAnsi="Calibri Light" w:cs="Calibri Light"/>
                <w:lang w:val="lt-LT"/>
              </w:rPr>
              <w:t xml:space="preserve"> pagal pirkimo dokumentuose pateiktą formą </w:t>
            </w:r>
            <w:r w:rsidR="00E25FC6" w:rsidRPr="00734CE1">
              <w:rPr>
                <w:rFonts w:ascii="Calibri Light" w:eastAsia="Calibri" w:hAnsi="Calibri Light" w:cs="Calibri Light"/>
                <w:lang w:val="lt-LT"/>
              </w:rPr>
              <w:t>(</w:t>
            </w:r>
            <w:r w:rsidRPr="00734CE1">
              <w:rPr>
                <w:rFonts w:ascii="Calibri Light" w:eastAsia="Calibri" w:hAnsi="Calibri Light" w:cs="Calibri Light"/>
                <w:b/>
                <w:lang w:val="lt-LT"/>
              </w:rPr>
              <w:t xml:space="preserve">6 </w:t>
            </w:r>
            <w:r w:rsidR="00734CE1">
              <w:rPr>
                <w:rFonts w:ascii="Calibri Light" w:eastAsia="Calibri" w:hAnsi="Calibri Light" w:cs="Calibri Light"/>
                <w:b/>
                <w:lang w:val="lt-LT"/>
              </w:rPr>
              <w:t>IAGS</w:t>
            </w:r>
            <w:r w:rsidRPr="00734CE1">
              <w:rPr>
                <w:rFonts w:ascii="Calibri Light" w:eastAsia="Calibri" w:hAnsi="Calibri Light" w:cs="Calibri Light"/>
                <w:b/>
                <w:lang w:val="lt-LT"/>
              </w:rPr>
              <w:t xml:space="preserve"> PD TD</w:t>
            </w:r>
            <w:r w:rsidR="00E25FC6" w:rsidRPr="00734CE1">
              <w:rPr>
                <w:rFonts w:ascii="Calibri Light" w:eastAsia="Calibri" w:hAnsi="Calibri Light" w:cs="Calibri Light"/>
                <w:b/>
                <w:lang w:val="lt-LT"/>
              </w:rPr>
              <w:t>)</w:t>
            </w:r>
            <w:r w:rsidRPr="00734CE1">
              <w:rPr>
                <w:rFonts w:ascii="Calibri Light" w:eastAsia="Calibri" w:hAnsi="Calibri Light" w:cs="Calibri Light"/>
                <w:lang w:val="lt-LT"/>
              </w:rPr>
              <w:t>.</w:t>
            </w:r>
          </w:p>
          <w:p w14:paraId="39DCA1BF" w14:textId="2F78DC14" w:rsidR="0094048F" w:rsidRPr="00734CE1" w:rsidRDefault="000E3803" w:rsidP="00B87057">
            <w:pPr>
              <w:spacing w:after="0" w:line="240" w:lineRule="auto"/>
              <w:rPr>
                <w:rFonts w:ascii="Calibri Light" w:eastAsia="Calibri" w:hAnsi="Calibri Light" w:cs="Calibri Light"/>
                <w:lang w:val="lt-LT"/>
              </w:rPr>
            </w:pPr>
            <w:r w:rsidRPr="00734CE1">
              <w:rPr>
                <w:rFonts w:ascii="Calibri Light" w:eastAsia="Calibri" w:hAnsi="Calibri Light" w:cs="Calibri Light"/>
                <w:i/>
                <w:lang w:val="lt-LT"/>
              </w:rPr>
              <w:t>Pateikiama elektroninė dokumento versija (kopija) CVPIS priemonėmis</w:t>
            </w:r>
          </w:p>
        </w:tc>
      </w:tr>
      <w:tr w:rsidR="00325923" w:rsidRPr="00E1629B" w14:paraId="5563F37C" w14:textId="77777777" w:rsidTr="00511BA2">
        <w:tc>
          <w:tcPr>
            <w:tcW w:w="851" w:type="dxa"/>
            <w:shd w:val="clear" w:color="auto" w:fill="F2F2F2" w:themeFill="background1" w:themeFillShade="F2"/>
            <w:vAlign w:val="center"/>
          </w:tcPr>
          <w:p w14:paraId="24E4373B" w14:textId="7680D1C2" w:rsidR="00325923" w:rsidRPr="00734CE1" w:rsidRDefault="00325923" w:rsidP="00D75D82">
            <w:pPr>
              <w:pStyle w:val="Sraopastraipa"/>
              <w:tabs>
                <w:tab w:val="left" w:pos="284"/>
                <w:tab w:val="left" w:pos="459"/>
              </w:tabs>
              <w:spacing w:after="0" w:line="240" w:lineRule="auto"/>
              <w:ind w:left="360" w:hanging="297"/>
              <w:rPr>
                <w:rFonts w:ascii="Calibri Light" w:eastAsia="Calibri" w:hAnsi="Calibri Light" w:cs="Calibri Light"/>
                <w:lang w:val="lt-LT"/>
              </w:rPr>
            </w:pPr>
            <w:r w:rsidRPr="00734CE1">
              <w:rPr>
                <w:rFonts w:ascii="Calibri Light" w:eastAsia="Calibri" w:hAnsi="Calibri Light" w:cs="Calibri Light"/>
                <w:lang w:val="lt-LT"/>
              </w:rPr>
              <w:t>a)</w:t>
            </w:r>
          </w:p>
        </w:tc>
        <w:tc>
          <w:tcPr>
            <w:tcW w:w="4649" w:type="dxa"/>
            <w:shd w:val="clear" w:color="auto" w:fill="F2F2F2" w:themeFill="background1" w:themeFillShade="F2"/>
          </w:tcPr>
          <w:p w14:paraId="62278622" w14:textId="2F4632C9" w:rsidR="00325923" w:rsidRPr="00734CE1" w:rsidRDefault="000E3803" w:rsidP="00325923">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t</w:t>
            </w:r>
            <w:r w:rsidR="00325923" w:rsidRPr="00734CE1">
              <w:rPr>
                <w:rFonts w:ascii="Calibri Light" w:eastAsia="Calibri" w:hAnsi="Calibri Light" w:cs="Calibri Light"/>
                <w:lang w:val="lt-LT"/>
              </w:rPr>
              <w:t xml:space="preserve">iekėjas yra </w:t>
            </w:r>
            <w:r w:rsidR="00325923" w:rsidRPr="00734CE1">
              <w:rPr>
                <w:rFonts w:ascii="Calibri Light" w:eastAsia="Calibri" w:hAnsi="Calibri Light" w:cs="Calibri Light"/>
                <w:bCs/>
                <w:lang w:val="lt-LT"/>
              </w:rPr>
              <w:t>padaręs finansinės atskaitomybės ir audito teisės aktų pažeidimą</w:t>
            </w:r>
            <w:r w:rsidR="00325923" w:rsidRPr="00734CE1">
              <w:rPr>
                <w:rFonts w:ascii="Calibri Light" w:eastAsia="Calibri" w:hAnsi="Calibri Light" w:cs="Calibri Light"/>
                <w:lang w:val="lt-LT"/>
              </w:rPr>
              <w:t xml:space="preserve"> </w:t>
            </w:r>
            <w:r w:rsidR="00325923" w:rsidRPr="00734CE1">
              <w:rPr>
                <w:rFonts w:ascii="Calibri Light" w:eastAsia="Calibri" w:hAnsi="Calibri Light" w:cs="Calibri Light"/>
                <w:bCs/>
                <w:lang w:val="lt-LT"/>
              </w:rPr>
              <w:t>ir nuo jo padarymo dienos praėjo mažiau kaip vieni metai.</w:t>
            </w:r>
          </w:p>
        </w:tc>
        <w:tc>
          <w:tcPr>
            <w:tcW w:w="4423" w:type="dxa"/>
          </w:tcPr>
          <w:p w14:paraId="2BDDA841" w14:textId="5B5E410E" w:rsidR="00325923" w:rsidRPr="00734CE1" w:rsidRDefault="00325923" w:rsidP="00325923">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Priimant</w:t>
            </w:r>
            <w:r w:rsidR="000E3803"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sprendimus dėl tiekėjo pašalinimo iš pirkimo</w:t>
            </w:r>
            <w:r w:rsidR="000E3803"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 xml:space="preserve">procedūros </w:t>
            </w:r>
            <w:r w:rsidR="00EE531F" w:rsidRPr="00734CE1">
              <w:rPr>
                <w:rFonts w:ascii="Calibri Light" w:eastAsia="Calibri" w:hAnsi="Calibri Light" w:cs="Calibri Light"/>
                <w:lang w:val="lt-LT"/>
              </w:rPr>
              <w:t>a)</w:t>
            </w:r>
            <w:r w:rsidRPr="00734CE1">
              <w:rPr>
                <w:rFonts w:ascii="Calibri Light" w:eastAsia="Calibri" w:hAnsi="Calibri Light" w:cs="Calibri Light"/>
                <w:lang w:val="lt-LT"/>
              </w:rPr>
              <w:t xml:space="preserve"> </w:t>
            </w:r>
            <w:r w:rsidR="000E3803" w:rsidRPr="00734CE1">
              <w:rPr>
                <w:rFonts w:ascii="Calibri Light" w:eastAsia="Calibri" w:hAnsi="Calibri Light" w:cs="Calibri Light"/>
                <w:lang w:val="lt-LT"/>
              </w:rPr>
              <w:t>papunktyje</w:t>
            </w:r>
            <w:r w:rsidRPr="00734CE1">
              <w:rPr>
                <w:rFonts w:ascii="Calibri Light" w:eastAsia="Calibri" w:hAnsi="Calibri Light" w:cs="Calibri Light"/>
                <w:lang w:val="lt-LT"/>
              </w:rPr>
              <w:t xml:space="preserve"> nurodytu pagrindu, atsižvelgiama į nacionalinėje</w:t>
            </w:r>
            <w:r w:rsidR="000E3803"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duomenų bazėje adresu:</w:t>
            </w:r>
            <w:r w:rsidR="000E3803" w:rsidRPr="00734CE1">
              <w:rPr>
                <w:rFonts w:ascii="Calibri Light" w:eastAsia="Calibri" w:hAnsi="Calibri Light" w:cs="Calibri Light"/>
                <w:lang w:val="lt-LT"/>
              </w:rPr>
              <w:t xml:space="preserve"> </w:t>
            </w:r>
          </w:p>
          <w:p w14:paraId="718C7D6F" w14:textId="77777777" w:rsidR="00325923" w:rsidRPr="00734CE1" w:rsidRDefault="00325923" w:rsidP="00325923">
            <w:pPr>
              <w:spacing w:after="0" w:line="240" w:lineRule="auto"/>
              <w:rPr>
                <w:rFonts w:ascii="Calibri Light" w:eastAsia="Calibri" w:hAnsi="Calibri Light" w:cs="Calibri Light"/>
                <w:lang w:val="lt-LT"/>
              </w:rPr>
            </w:pPr>
            <w:hyperlink r:id="rId11" w:history="1">
              <w:r w:rsidRPr="00734CE1">
                <w:rPr>
                  <w:rStyle w:val="Hipersaitas"/>
                  <w:rFonts w:ascii="Calibri Light" w:eastAsia="Calibri" w:hAnsi="Calibri Light" w:cs="Calibri Light"/>
                  <w:lang w:val="lt-LT"/>
                </w:rPr>
                <w:t>https://www.registrucentras.lt/jar/p/index.php</w:t>
              </w:r>
            </w:hyperlink>
          </w:p>
          <w:p w14:paraId="79A29896" w14:textId="52A2FA31" w:rsidR="00325923" w:rsidRPr="00734CE1" w:rsidRDefault="00325923" w:rsidP="00325923">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paskelbtą informaciją, taip pat į šiame</w:t>
            </w:r>
            <w:r w:rsidR="000E3803"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informaciniame pranešime pateiktą informaciją:</w:t>
            </w:r>
          </w:p>
          <w:p w14:paraId="2151ACEE" w14:textId="7CA90741" w:rsidR="00325923" w:rsidRPr="00734CE1" w:rsidRDefault="00325923" w:rsidP="00E25FC6">
            <w:pPr>
              <w:spacing w:after="0" w:line="240" w:lineRule="auto"/>
              <w:rPr>
                <w:rFonts w:ascii="Calibri Light" w:eastAsia="Calibri" w:hAnsi="Calibri Light" w:cs="Calibri Light"/>
                <w:lang w:val="lt-LT"/>
              </w:rPr>
            </w:pPr>
            <w:hyperlink r:id="rId12" w:history="1">
              <w:r w:rsidRPr="00734CE1">
                <w:rPr>
                  <w:rStyle w:val="Hipersaitas"/>
                  <w:rFonts w:ascii="Calibri Light" w:eastAsia="Calibri" w:hAnsi="Calibri Light" w:cs="Calibri Light"/>
                  <w:lang w:val="lt-LT"/>
                </w:rPr>
                <w:t>https://vpt.lrv.lt/lt/naujienos/finansiniu-ataskaitu-nepateikimas-gali-tapti-kliutimi-dalyvauti-viesuosiuose-pirkimuose</w:t>
              </w:r>
            </w:hyperlink>
            <w:r w:rsidR="000E3803" w:rsidRPr="00734CE1">
              <w:rPr>
                <w:rFonts w:ascii="Calibri Light" w:eastAsia="Calibri" w:hAnsi="Calibri Light" w:cs="Calibri Light"/>
                <w:lang w:val="lt-LT"/>
              </w:rPr>
              <w:t xml:space="preserve"> </w:t>
            </w:r>
          </w:p>
        </w:tc>
      </w:tr>
      <w:tr w:rsidR="00CB07E3" w:rsidRPr="00E1629B" w14:paraId="60EB7062" w14:textId="77777777" w:rsidTr="00511BA2">
        <w:tc>
          <w:tcPr>
            <w:tcW w:w="851" w:type="dxa"/>
            <w:shd w:val="clear" w:color="auto" w:fill="F2F2F2" w:themeFill="background1" w:themeFillShade="F2"/>
            <w:vAlign w:val="center"/>
          </w:tcPr>
          <w:p w14:paraId="7E44C888" w14:textId="34C76D19" w:rsidR="00CB07E3" w:rsidRPr="00734CE1" w:rsidRDefault="00325923" w:rsidP="00325923">
            <w:pPr>
              <w:pStyle w:val="Sraopastraipa"/>
              <w:tabs>
                <w:tab w:val="left" w:pos="284"/>
                <w:tab w:val="left" w:pos="459"/>
              </w:tabs>
              <w:spacing w:after="0" w:line="240" w:lineRule="auto"/>
              <w:ind w:left="360" w:hanging="297"/>
              <w:rPr>
                <w:rFonts w:ascii="Calibri Light" w:eastAsia="Calibri" w:hAnsi="Calibri Light" w:cs="Calibri Light"/>
                <w:lang w:val="lt-LT"/>
              </w:rPr>
            </w:pPr>
            <w:r w:rsidRPr="00734CE1">
              <w:rPr>
                <w:rFonts w:ascii="Calibri Light" w:eastAsia="Calibri" w:hAnsi="Calibri Light" w:cs="Calibri Light"/>
                <w:lang w:val="lt-LT"/>
              </w:rPr>
              <w:t>b)</w:t>
            </w:r>
          </w:p>
        </w:tc>
        <w:tc>
          <w:tcPr>
            <w:tcW w:w="4649" w:type="dxa"/>
            <w:shd w:val="clear" w:color="auto" w:fill="F2F2F2" w:themeFill="background1" w:themeFillShade="F2"/>
          </w:tcPr>
          <w:p w14:paraId="2FCDF4DB" w14:textId="1836F3E4" w:rsidR="00CB07E3" w:rsidRPr="00734CE1" w:rsidRDefault="000E3803" w:rsidP="00D452D9">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t</w:t>
            </w:r>
            <w:r w:rsidR="00CB07E3" w:rsidRPr="00734CE1">
              <w:rPr>
                <w:rFonts w:ascii="Calibri Light" w:eastAsia="Calibri" w:hAnsi="Calibri Light" w:cs="Calibri Light"/>
                <w:lang w:val="lt-LT"/>
              </w:rPr>
              <w:t xml:space="preserve">iekėjas </w:t>
            </w:r>
            <w:r w:rsidR="00D452D9" w:rsidRPr="00734CE1">
              <w:rPr>
                <w:rFonts w:ascii="Calibri Light" w:eastAsia="Calibri" w:hAnsi="Calibri Light" w:cs="Calibri Light"/>
                <w:bCs/>
                <w:lang w:val="lt-LT"/>
              </w:rPr>
              <w:t xml:space="preserve">neatitinka </w:t>
            </w:r>
            <w:r w:rsidR="00CB07E3" w:rsidRPr="00734CE1">
              <w:rPr>
                <w:rFonts w:ascii="Calibri Light" w:eastAsia="Calibri" w:hAnsi="Calibri Light" w:cs="Calibri Light"/>
                <w:bCs/>
                <w:lang w:val="lt-LT"/>
              </w:rPr>
              <w:t>minimalių patikimo mokesčių mokėtojo kriterijų, nustatytų Lietuvos Respublikos mokesčių administravimo įstatymo 40</w:t>
            </w:r>
            <w:r w:rsidR="00CB07E3" w:rsidRPr="00734CE1">
              <w:rPr>
                <w:rFonts w:ascii="Calibri Light" w:eastAsia="Calibri" w:hAnsi="Calibri Light" w:cs="Calibri Light"/>
                <w:bCs/>
                <w:vertAlign w:val="superscript"/>
                <w:lang w:val="lt-LT"/>
              </w:rPr>
              <w:t>1</w:t>
            </w:r>
            <w:r w:rsidR="00CB07E3" w:rsidRPr="00734CE1">
              <w:rPr>
                <w:rFonts w:ascii="Calibri Light" w:eastAsia="Calibri" w:hAnsi="Calibri Light" w:cs="Calibri Light"/>
                <w:bCs/>
                <w:lang w:val="lt-LT"/>
              </w:rPr>
              <w:t> straipsnio 1 dalyje. Taikant šį tiekėjo pašalinimo iš pirkimo procedūros pagrindą vadovaujamasi Mokesčių administravimo įstatymo 40</w:t>
            </w:r>
            <w:r w:rsidR="00CB07E3" w:rsidRPr="00734CE1">
              <w:rPr>
                <w:rFonts w:ascii="Calibri Light" w:eastAsia="Calibri" w:hAnsi="Calibri Light" w:cs="Calibri Light"/>
                <w:bCs/>
                <w:vertAlign w:val="superscript"/>
                <w:lang w:val="lt-LT"/>
              </w:rPr>
              <w:t>1</w:t>
            </w:r>
            <w:r w:rsidR="00CB07E3" w:rsidRPr="00734CE1">
              <w:rPr>
                <w:rFonts w:ascii="Calibri Light" w:eastAsia="Calibri" w:hAnsi="Calibri Light" w:cs="Calibri Light"/>
                <w:bCs/>
                <w:lang w:val="lt-LT"/>
              </w:rPr>
              <w:t> straipsnio 1 dalyje nustatytais terminais, juos skaičiuojant nuo Mokesčių administravimo įstatymo 40</w:t>
            </w:r>
            <w:r w:rsidR="00CB07E3" w:rsidRPr="00734CE1">
              <w:rPr>
                <w:rFonts w:ascii="Calibri Light" w:eastAsia="Calibri" w:hAnsi="Calibri Light" w:cs="Calibri Light"/>
                <w:bCs/>
                <w:vertAlign w:val="superscript"/>
                <w:lang w:val="lt-LT"/>
              </w:rPr>
              <w:t>1</w:t>
            </w:r>
            <w:r w:rsidR="00CB07E3" w:rsidRPr="00734CE1">
              <w:rPr>
                <w:rFonts w:ascii="Calibri Light" w:eastAsia="Calibri" w:hAnsi="Calibri Light" w:cs="Calibri Light"/>
                <w:bCs/>
                <w:lang w:val="lt-LT"/>
              </w:rPr>
              <w:t> straipsnio 1 dalyje nurodytų pažeidimų padarymo dienos, tačiau visais atvejais šie terminai negali būti ilgesni negu 3 metai</w:t>
            </w:r>
            <w:r w:rsidR="00325923" w:rsidRPr="00734CE1">
              <w:rPr>
                <w:rFonts w:ascii="Calibri Light" w:eastAsia="Calibri" w:hAnsi="Calibri Light" w:cs="Calibri Light"/>
                <w:bCs/>
                <w:lang w:val="lt-LT"/>
              </w:rPr>
              <w:t>.</w:t>
            </w:r>
          </w:p>
        </w:tc>
        <w:tc>
          <w:tcPr>
            <w:tcW w:w="4423" w:type="dxa"/>
          </w:tcPr>
          <w:p w14:paraId="5D24C2D9" w14:textId="5583BA65" w:rsidR="00836596" w:rsidRPr="00734CE1" w:rsidRDefault="00EE531F" w:rsidP="00BA5F49">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Priimant sprendimus dėl tiekėjo pašalinimo iš pirkimo procedūros b) papunktyje nurodytu pagrindu p</w:t>
            </w:r>
            <w:r w:rsidR="00836596" w:rsidRPr="00734CE1">
              <w:rPr>
                <w:rFonts w:ascii="Calibri Light" w:eastAsia="Calibri" w:hAnsi="Calibri Light" w:cs="Calibri Light"/>
                <w:lang w:val="lt-LT"/>
              </w:rPr>
              <w:t>irkimo vykdytojas</w:t>
            </w:r>
            <w:r w:rsidRPr="00734CE1">
              <w:rPr>
                <w:rFonts w:ascii="Calibri Light" w:eastAsia="Calibri" w:hAnsi="Calibri Light" w:cs="Calibri Light"/>
                <w:lang w:val="lt-LT"/>
              </w:rPr>
              <w:t xml:space="preserve"> patikrina</w:t>
            </w:r>
            <w:r w:rsidR="00BA5F49" w:rsidRPr="00734CE1">
              <w:rPr>
                <w:rFonts w:ascii="Calibri Light" w:eastAsia="Calibri" w:hAnsi="Calibri Light" w:cs="Calibri Light"/>
                <w:lang w:val="lt-LT"/>
              </w:rPr>
              <w:t xml:space="preserve"> </w:t>
            </w:r>
            <w:r w:rsidRPr="00734CE1">
              <w:rPr>
                <w:rFonts w:ascii="Calibri Light" w:eastAsia="Calibri" w:hAnsi="Calibri Light" w:cs="Calibri Light"/>
                <w:lang w:val="lt-LT"/>
              </w:rPr>
              <w:t xml:space="preserve">pagal </w:t>
            </w:r>
            <w:r w:rsidR="00BA5F49" w:rsidRPr="00734CE1">
              <w:rPr>
                <w:rFonts w:ascii="Calibri Light" w:eastAsia="Calibri" w:hAnsi="Calibri Light" w:cs="Calibri Light"/>
                <w:lang w:val="lt-LT"/>
              </w:rPr>
              <w:t>neatlygintinai prieinamus duomenis dėl minimalių patikimo mokesčių mokėtojo kriterijų atitikimo (</w:t>
            </w:r>
            <w:hyperlink r:id="rId13" w:history="1">
              <w:r w:rsidR="00836596" w:rsidRPr="00734CE1">
                <w:rPr>
                  <w:rStyle w:val="Hipersaitas"/>
                  <w:rFonts w:ascii="Calibri Light" w:eastAsia="Calibri" w:hAnsi="Calibri Light" w:cs="Calibri Light"/>
                  <w:lang w:val="lt-LT"/>
                </w:rPr>
                <w:t>http://www.vmi.lt/cms/informacija-apie-mokesciu-moketojus</w:t>
              </w:r>
            </w:hyperlink>
            <w:r w:rsidR="00BA5F49" w:rsidRPr="00734CE1">
              <w:rPr>
                <w:rFonts w:ascii="Calibri Light" w:eastAsia="Calibri" w:hAnsi="Calibri Light" w:cs="Calibri Light"/>
                <w:lang w:val="lt-LT"/>
              </w:rPr>
              <w:t>).</w:t>
            </w:r>
          </w:p>
          <w:p w14:paraId="0B373B52" w14:textId="5452B8D6" w:rsidR="00BA5F49" w:rsidRPr="00734CE1" w:rsidRDefault="00EE531F" w:rsidP="00E25FC6">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Vykdytojas vertins duomenis apie paraišką/ pasiūlymą pateikusį tiekėją ir tos dienos duomenys bus laikomi aktualiais. </w:t>
            </w:r>
            <w:r w:rsidR="00BA5F49" w:rsidRPr="00734CE1">
              <w:rPr>
                <w:rFonts w:ascii="Calibri Light" w:eastAsia="Calibri" w:hAnsi="Calibri Light" w:cs="Calibri Light"/>
                <w:lang w:val="lt-LT"/>
              </w:rPr>
              <w:t xml:space="preserve">Jeigu dėl Valstybinės mokesčių inspekcijos informacinės sistemos techninių trikdžių </w:t>
            </w:r>
            <w:r w:rsidR="00836596" w:rsidRPr="00734CE1">
              <w:rPr>
                <w:rFonts w:ascii="Calibri Light" w:eastAsia="Calibri" w:hAnsi="Calibri Light" w:cs="Calibri Light"/>
                <w:lang w:val="lt-LT"/>
              </w:rPr>
              <w:t>pirkimo v</w:t>
            </w:r>
            <w:r w:rsidR="00BA5F49" w:rsidRPr="00734CE1">
              <w:rPr>
                <w:rFonts w:ascii="Calibri Light" w:eastAsia="Calibri" w:hAnsi="Calibri Light" w:cs="Calibri Light"/>
                <w:lang w:val="lt-LT"/>
              </w:rPr>
              <w:t>ykdytojas neturės galimybės patikrinti neatlygintinai prieinamų duomenų, jis turės teisę prašyti tiekėjo, pateikti nustatyta tvarka išduotą dokumentą, patvirtinantį arba paneigiantį VP</w:t>
            </w:r>
            <w:r w:rsidR="0042462A" w:rsidRPr="00734CE1">
              <w:rPr>
                <w:rFonts w:ascii="Calibri Light" w:eastAsia="Calibri" w:hAnsi="Calibri Light" w:cs="Calibri Light"/>
                <w:lang w:val="lt-LT"/>
              </w:rPr>
              <w:t>AGSS</w:t>
            </w:r>
            <w:r w:rsidR="00BA5F49" w:rsidRPr="00734CE1">
              <w:rPr>
                <w:rFonts w:ascii="Calibri Light" w:eastAsia="Calibri" w:hAnsi="Calibri Light" w:cs="Calibri Light"/>
                <w:lang w:val="lt-LT"/>
              </w:rPr>
              <w:t xml:space="preserve">Į </w:t>
            </w:r>
            <w:r w:rsidR="0042462A" w:rsidRPr="00734CE1">
              <w:rPr>
                <w:rFonts w:ascii="Calibri Light" w:eastAsia="Calibri" w:hAnsi="Calibri Light" w:cs="Calibri Light"/>
                <w:lang w:val="lt-LT"/>
              </w:rPr>
              <w:t>34</w:t>
            </w:r>
            <w:r w:rsidR="00BA5F49" w:rsidRPr="00734CE1">
              <w:rPr>
                <w:rFonts w:ascii="Calibri Light" w:eastAsia="Calibri" w:hAnsi="Calibri Light" w:cs="Calibri Light"/>
                <w:lang w:val="lt-LT"/>
              </w:rPr>
              <w:t xml:space="preserve"> straipsnio </w:t>
            </w:r>
            <w:r w:rsidR="0042462A" w:rsidRPr="00734CE1">
              <w:rPr>
                <w:rFonts w:ascii="Calibri Light" w:eastAsia="Calibri" w:hAnsi="Calibri Light" w:cs="Calibri Light"/>
                <w:lang w:val="lt-LT"/>
              </w:rPr>
              <w:t>1</w:t>
            </w:r>
            <w:r w:rsidR="00BA5F49" w:rsidRPr="00734CE1">
              <w:rPr>
                <w:rFonts w:ascii="Calibri Light" w:eastAsia="Calibri" w:hAnsi="Calibri Light" w:cs="Calibri Light"/>
                <w:lang w:val="lt-LT"/>
              </w:rPr>
              <w:t xml:space="preserve"> dalies </w:t>
            </w:r>
            <w:r w:rsidR="0042462A" w:rsidRPr="00734CE1">
              <w:rPr>
                <w:rFonts w:ascii="Calibri Light" w:eastAsia="Calibri" w:hAnsi="Calibri Light" w:cs="Calibri Light"/>
                <w:lang w:val="lt-LT"/>
              </w:rPr>
              <w:t>3 b)</w:t>
            </w:r>
            <w:r w:rsidR="00BA5F49" w:rsidRPr="00734CE1">
              <w:rPr>
                <w:rFonts w:ascii="Calibri Light" w:eastAsia="Calibri" w:hAnsi="Calibri Light" w:cs="Calibri Light"/>
                <w:lang w:val="lt-LT"/>
              </w:rPr>
              <w:t xml:space="preserve"> punkte nurodytų aplinkybių </w:t>
            </w:r>
            <w:r w:rsidRPr="00734CE1">
              <w:rPr>
                <w:rFonts w:ascii="Calibri Light" w:eastAsia="Calibri" w:hAnsi="Calibri Light" w:cs="Calibri Light"/>
                <w:lang w:val="lt-LT"/>
              </w:rPr>
              <w:t>(ne)</w:t>
            </w:r>
            <w:r w:rsidR="00BA5F49" w:rsidRPr="00734CE1">
              <w:rPr>
                <w:rFonts w:ascii="Calibri Light" w:eastAsia="Calibri" w:hAnsi="Calibri Light" w:cs="Calibri Light"/>
                <w:lang w:val="lt-LT"/>
              </w:rPr>
              <w:t>buvimą.</w:t>
            </w:r>
          </w:p>
        </w:tc>
      </w:tr>
      <w:tr w:rsidR="00CB07E3" w:rsidRPr="00E1629B" w14:paraId="68052CE5" w14:textId="77777777" w:rsidTr="00511BA2">
        <w:tc>
          <w:tcPr>
            <w:tcW w:w="851" w:type="dxa"/>
            <w:shd w:val="clear" w:color="auto" w:fill="F2F2F2" w:themeFill="background1" w:themeFillShade="F2"/>
            <w:vAlign w:val="center"/>
          </w:tcPr>
          <w:p w14:paraId="66D41281" w14:textId="3D6A197C" w:rsidR="00CB07E3" w:rsidRPr="00734CE1" w:rsidRDefault="00325923" w:rsidP="00325923">
            <w:pPr>
              <w:pStyle w:val="Sraopastraipa"/>
              <w:tabs>
                <w:tab w:val="left" w:pos="284"/>
                <w:tab w:val="left" w:pos="459"/>
              </w:tabs>
              <w:spacing w:after="0" w:line="240" w:lineRule="auto"/>
              <w:ind w:left="360" w:hanging="297"/>
              <w:rPr>
                <w:rFonts w:ascii="Calibri Light" w:eastAsia="Calibri" w:hAnsi="Calibri Light" w:cs="Calibri Light"/>
                <w:lang w:val="lt-LT"/>
              </w:rPr>
            </w:pPr>
            <w:r w:rsidRPr="00734CE1">
              <w:rPr>
                <w:rFonts w:ascii="Calibri Light" w:eastAsia="Calibri" w:hAnsi="Calibri Light" w:cs="Calibri Light"/>
                <w:lang w:val="lt-LT"/>
              </w:rPr>
              <w:lastRenderedPageBreak/>
              <w:t>c)</w:t>
            </w:r>
          </w:p>
        </w:tc>
        <w:tc>
          <w:tcPr>
            <w:tcW w:w="4649" w:type="dxa"/>
            <w:shd w:val="clear" w:color="auto" w:fill="F2F2F2" w:themeFill="background1" w:themeFillShade="F2"/>
          </w:tcPr>
          <w:p w14:paraId="70D6CE34" w14:textId="020C940A" w:rsidR="00CB07E3" w:rsidRPr="00734CE1" w:rsidRDefault="000F5AD1" w:rsidP="00D452D9">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Tiekėjas </w:t>
            </w:r>
            <w:r w:rsidR="00D452D9" w:rsidRPr="00734CE1">
              <w:rPr>
                <w:rFonts w:ascii="Calibri Light" w:eastAsia="Calibri" w:hAnsi="Calibri Light" w:cs="Calibri Light"/>
                <w:lang w:val="lt-LT"/>
              </w:rPr>
              <w:t xml:space="preserve">yra </w:t>
            </w:r>
            <w:r w:rsidRPr="00734CE1">
              <w:rPr>
                <w:rFonts w:ascii="Calibri Light" w:eastAsia="Calibri" w:hAnsi="Calibri Light" w:cs="Calibri Light"/>
                <w:bCs/>
                <w:lang w:val="lt-LT"/>
              </w:rPr>
              <w:t>padaręs draudimo sudaryti draudžiamus susitarimus, įtvirtinto Lietuvos Respublikos konkurencijos įstatymo 5 straipsnyje ar panašaus pobūdžio kitos valstybės teisės akte, pažeidim</w:t>
            </w:r>
            <w:r w:rsidR="00D452D9" w:rsidRPr="00734CE1">
              <w:rPr>
                <w:rFonts w:ascii="Calibri Light" w:eastAsia="Calibri" w:hAnsi="Calibri Light" w:cs="Calibri Light"/>
                <w:bCs/>
                <w:lang w:val="lt-LT"/>
              </w:rPr>
              <w:t>ą</w:t>
            </w:r>
            <w:r w:rsidRPr="00734CE1">
              <w:rPr>
                <w:rFonts w:ascii="Calibri Light" w:eastAsia="Calibri" w:hAnsi="Calibri Light" w:cs="Calibri Light"/>
                <w:bCs/>
                <w:lang w:val="lt-LT"/>
              </w:rPr>
              <w:t xml:space="preserve"> ir nuo jo padarymo dienos praėjo mažiau kaip 3 metai;</w:t>
            </w:r>
          </w:p>
        </w:tc>
        <w:tc>
          <w:tcPr>
            <w:tcW w:w="4423" w:type="dxa"/>
          </w:tcPr>
          <w:p w14:paraId="7BB19DF1" w14:textId="5021C765" w:rsidR="00CB07E3" w:rsidRPr="00734CE1" w:rsidRDefault="00945574" w:rsidP="00B87057">
            <w:pPr>
              <w:spacing w:after="0" w:line="240" w:lineRule="auto"/>
              <w:rPr>
                <w:rFonts w:ascii="Calibri Light" w:eastAsia="Calibri" w:hAnsi="Calibri Light" w:cs="Calibri Light"/>
                <w:lang w:val="lt-LT"/>
              </w:rPr>
            </w:pPr>
            <w:r w:rsidRPr="00945574">
              <w:rPr>
                <w:rFonts w:ascii="Calibri Light" w:eastAsia="Calibri" w:hAnsi="Calibri Light" w:cs="Calibri Light"/>
                <w:lang w:val="lt-LT"/>
              </w:rPr>
              <w:t xml:space="preserve">Pateikti Tiekėjo deklaraciją pagal pirkimo dokumentuose pateiktą formą (6 </w:t>
            </w:r>
            <w:r w:rsidR="008E7674">
              <w:rPr>
                <w:rFonts w:ascii="Calibri Light" w:eastAsia="Calibri" w:hAnsi="Calibri Light" w:cs="Calibri Light"/>
                <w:lang w:val="lt-LT"/>
              </w:rPr>
              <w:t>IA</w:t>
            </w:r>
            <w:r w:rsidR="008E7674" w:rsidRPr="00945574">
              <w:rPr>
                <w:rFonts w:ascii="Calibri Light" w:eastAsia="Calibri" w:hAnsi="Calibri Light" w:cs="Calibri Light"/>
                <w:lang w:val="lt-LT"/>
              </w:rPr>
              <w:t xml:space="preserve">GS </w:t>
            </w:r>
            <w:r w:rsidRPr="00945574">
              <w:rPr>
                <w:rFonts w:ascii="Calibri Light" w:eastAsia="Calibri" w:hAnsi="Calibri Light" w:cs="Calibri Light"/>
                <w:lang w:val="lt-LT"/>
              </w:rPr>
              <w:t>PD TD)</w:t>
            </w:r>
          </w:p>
        </w:tc>
      </w:tr>
      <w:tr w:rsidR="000F5AD1" w:rsidRPr="00E1629B" w14:paraId="179F5407" w14:textId="77777777" w:rsidTr="00511BA2">
        <w:tc>
          <w:tcPr>
            <w:tcW w:w="851" w:type="dxa"/>
            <w:shd w:val="clear" w:color="auto" w:fill="F2F2F2" w:themeFill="background1" w:themeFillShade="F2"/>
            <w:vAlign w:val="center"/>
          </w:tcPr>
          <w:p w14:paraId="5ED6005F" w14:textId="64FA842A" w:rsidR="000F5AD1" w:rsidRPr="00734CE1" w:rsidRDefault="00325923" w:rsidP="00325923">
            <w:pPr>
              <w:pStyle w:val="Sraopastraipa"/>
              <w:tabs>
                <w:tab w:val="left" w:pos="284"/>
                <w:tab w:val="left" w:pos="459"/>
              </w:tabs>
              <w:spacing w:after="0" w:line="240" w:lineRule="auto"/>
              <w:ind w:left="360" w:hanging="297"/>
              <w:rPr>
                <w:rFonts w:ascii="Calibri Light" w:eastAsia="Calibri" w:hAnsi="Calibri Light" w:cs="Calibri Light"/>
                <w:lang w:val="lt-LT"/>
              </w:rPr>
            </w:pPr>
            <w:r w:rsidRPr="00734CE1">
              <w:rPr>
                <w:rFonts w:ascii="Calibri Light" w:eastAsia="Calibri" w:hAnsi="Calibri Light" w:cs="Calibri Light"/>
                <w:lang w:val="lt-LT"/>
              </w:rPr>
              <w:t xml:space="preserve">d) </w:t>
            </w:r>
          </w:p>
        </w:tc>
        <w:tc>
          <w:tcPr>
            <w:tcW w:w="4649" w:type="dxa"/>
            <w:shd w:val="clear" w:color="auto" w:fill="F2F2F2" w:themeFill="background1" w:themeFillShade="F2"/>
          </w:tcPr>
          <w:p w14:paraId="52D935BF" w14:textId="3C599E41" w:rsidR="000F5AD1" w:rsidRPr="00734CE1" w:rsidRDefault="000F5AD1" w:rsidP="00E25FC6">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Tiekėjas yra neįvykdęs pirkimo sutarties, sudarytos vadovaujantis </w:t>
            </w:r>
            <w:r w:rsidR="00EE531F" w:rsidRPr="00734CE1">
              <w:rPr>
                <w:rFonts w:ascii="Calibri Light" w:eastAsia="Calibri" w:hAnsi="Calibri Light" w:cs="Calibri Light"/>
                <w:lang w:val="lt-LT"/>
              </w:rPr>
              <w:t>VPAGSSĮ</w:t>
            </w:r>
            <w:r w:rsidRPr="00734CE1">
              <w:rPr>
                <w:rFonts w:ascii="Calibri Light" w:eastAsia="Calibri" w:hAnsi="Calibri Light" w:cs="Calibri Light"/>
                <w:lang w:val="lt-LT"/>
              </w:rPr>
              <w:t xml:space="preserve">, </w:t>
            </w:r>
            <w:r w:rsidR="00EE531F" w:rsidRPr="00734CE1">
              <w:rPr>
                <w:rFonts w:ascii="Calibri Light" w:eastAsia="Calibri" w:hAnsi="Calibri Light" w:cs="Calibri Light"/>
                <w:lang w:val="lt-LT"/>
              </w:rPr>
              <w:t>VPĮ</w:t>
            </w:r>
            <w:r w:rsidRPr="00734CE1">
              <w:rPr>
                <w:rFonts w:ascii="Calibri Light" w:eastAsia="Calibri" w:hAnsi="Calibri Light" w:cs="Calibri Light"/>
                <w:lang w:val="lt-LT"/>
              </w:rPr>
              <w:t xml:space="preserve"> ar Pirkimų, atliekamų vandentvarkos, energetikos, transporto ar pašto paslaugų srities perkančiųjų subjektų, įstatymu, ar koncesijos sutarties arba netinkamai ją įvykdęs ir tai buvo esminis sutarties pažeidimas, kaip nustatyta Civilinio kodekso 6.217 straipsnyje (toliau – esminis pirkimo sutarties pažeidimas), dėl kurio per pastaruosius 3 metus buvo nutraukta sutartis arba per pastaruosius 3 metus yra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ar koncesijos sutartį, sutartyje nustatytą esminį reikalavimą įgyvendino su dideliais arba nuolatiniais trūkumais ir dėl to ta ankstesnė sutartis buvo nutraukta anksčiau laiko, buvo pareikalauta atlyginti žalą ar taikomos kitos panašios sankcijos</w:t>
            </w:r>
          </w:p>
        </w:tc>
        <w:tc>
          <w:tcPr>
            <w:tcW w:w="4423" w:type="dxa"/>
          </w:tcPr>
          <w:p w14:paraId="33EE979B" w14:textId="0E51FE94" w:rsidR="00836596" w:rsidRPr="00734CE1" w:rsidRDefault="00836596" w:rsidP="00836596">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Priimant sprendimus dėl tiekėjo pašalinimo iš pirkimo procedūros </w:t>
            </w:r>
            <w:r w:rsidR="00B06E19" w:rsidRPr="00734CE1">
              <w:rPr>
                <w:rFonts w:ascii="Calibri Light" w:eastAsia="Calibri" w:hAnsi="Calibri Light" w:cs="Calibri Light"/>
                <w:lang w:val="lt-LT"/>
              </w:rPr>
              <w:t>d</w:t>
            </w:r>
            <w:r w:rsidR="001B0FC5" w:rsidRPr="00734CE1">
              <w:rPr>
                <w:rFonts w:ascii="Calibri Light" w:eastAsia="Calibri" w:hAnsi="Calibri Light" w:cs="Calibri Light"/>
                <w:lang w:val="lt-LT"/>
              </w:rPr>
              <w:t xml:space="preserve">) papunktyje </w:t>
            </w:r>
            <w:r w:rsidRPr="00734CE1">
              <w:rPr>
                <w:rFonts w:ascii="Calibri Light" w:eastAsia="Calibri" w:hAnsi="Calibri Light" w:cs="Calibri Light"/>
                <w:lang w:val="lt-LT"/>
              </w:rPr>
              <w:t xml:space="preserve">nurodytu pašalinimo pagrindu, atsižvelgiama į pagal VPĮ 91 straipsnį skelbiamą informaciją: </w:t>
            </w:r>
          </w:p>
          <w:p w14:paraId="633AEB1A" w14:textId="77777777" w:rsidR="00836596" w:rsidRPr="00734CE1" w:rsidRDefault="00836596" w:rsidP="00836596">
            <w:pPr>
              <w:spacing w:after="0" w:line="240" w:lineRule="auto"/>
              <w:rPr>
                <w:rFonts w:ascii="Calibri Light" w:eastAsia="Calibri" w:hAnsi="Calibri Light" w:cs="Calibri Light"/>
                <w:lang w:val="lt-LT"/>
              </w:rPr>
            </w:pPr>
          </w:p>
          <w:p w14:paraId="665A1D75" w14:textId="77777777" w:rsidR="00836596" w:rsidRPr="00734CE1" w:rsidRDefault="00836596" w:rsidP="00836596">
            <w:pPr>
              <w:spacing w:after="0" w:line="240" w:lineRule="auto"/>
              <w:rPr>
                <w:rFonts w:ascii="Calibri Light" w:eastAsia="Calibri" w:hAnsi="Calibri Light" w:cs="Calibri Light"/>
                <w:lang w:val="lt-LT"/>
              </w:rPr>
            </w:pPr>
            <w:hyperlink r:id="rId14" w:history="1">
              <w:r w:rsidRPr="00734CE1">
                <w:rPr>
                  <w:rStyle w:val="Hipersaitas"/>
                  <w:rFonts w:ascii="Calibri Light" w:eastAsia="Calibri" w:hAnsi="Calibri Light" w:cs="Calibri Light"/>
                  <w:lang w:val="lt-LT"/>
                </w:rPr>
                <w:t>https://vpt.lrv.lt/lt/pasalinimo-pagrindai-1/nepatikimi-tiekejai-1</w:t>
              </w:r>
            </w:hyperlink>
          </w:p>
          <w:p w14:paraId="2A29099E" w14:textId="77777777" w:rsidR="00836596" w:rsidRPr="00734CE1" w:rsidRDefault="00836596" w:rsidP="00836596">
            <w:pPr>
              <w:spacing w:after="0" w:line="240" w:lineRule="auto"/>
              <w:rPr>
                <w:rFonts w:ascii="Calibri Light" w:eastAsia="Calibri" w:hAnsi="Calibri Light" w:cs="Calibri Light"/>
                <w:lang w:val="lt-LT"/>
              </w:rPr>
            </w:pPr>
          </w:p>
          <w:p w14:paraId="71EFCD2E" w14:textId="0362AC66" w:rsidR="000F5AD1" w:rsidRPr="00734CE1" w:rsidRDefault="00836596" w:rsidP="00836596">
            <w:pPr>
              <w:spacing w:after="0" w:line="240" w:lineRule="auto"/>
              <w:rPr>
                <w:rFonts w:ascii="Calibri Light" w:eastAsia="Calibri" w:hAnsi="Calibri Light" w:cs="Calibri Light"/>
                <w:lang w:val="lt-LT"/>
              </w:rPr>
            </w:pPr>
            <w:hyperlink r:id="rId15" w:history="1">
              <w:r w:rsidRPr="00734CE1">
                <w:rPr>
                  <w:rStyle w:val="Hipersaitas"/>
                  <w:rFonts w:ascii="Calibri Light" w:eastAsia="Calibri" w:hAnsi="Calibri Light" w:cs="Calibri Light"/>
                  <w:lang w:val="lt-LT"/>
                </w:rPr>
                <w:t>https://vpt.lrv.lt/lt/pasalinimo-pagrindai-1/nepatikimu-koncesininku-sarasas-1/nepatikimu-koncesininku-sarasas</w:t>
              </w:r>
            </w:hyperlink>
          </w:p>
        </w:tc>
      </w:tr>
      <w:tr w:rsidR="00215694" w:rsidRPr="00E1629B" w14:paraId="2AE0304D" w14:textId="77777777" w:rsidTr="00511BA2">
        <w:tc>
          <w:tcPr>
            <w:tcW w:w="851" w:type="dxa"/>
            <w:shd w:val="clear" w:color="auto" w:fill="F2F2F2" w:themeFill="background1" w:themeFillShade="F2"/>
            <w:vAlign w:val="center"/>
          </w:tcPr>
          <w:p w14:paraId="4E2BDE74" w14:textId="7B8805A0" w:rsidR="00215694" w:rsidRPr="00734CE1" w:rsidRDefault="00215694" w:rsidP="00215694">
            <w:pPr>
              <w:pStyle w:val="Sraopastraipa"/>
              <w:tabs>
                <w:tab w:val="left" w:pos="284"/>
                <w:tab w:val="left" w:pos="459"/>
              </w:tabs>
              <w:spacing w:after="0" w:line="240" w:lineRule="auto"/>
              <w:ind w:left="360" w:hanging="297"/>
              <w:rPr>
                <w:rFonts w:ascii="Calibri Light" w:eastAsia="Calibri" w:hAnsi="Calibri Light" w:cs="Calibri Light"/>
                <w:lang w:val="lt-LT"/>
              </w:rPr>
            </w:pPr>
            <w:r>
              <w:rPr>
                <w:rFonts w:ascii="Calibri Light" w:eastAsia="Calibri" w:hAnsi="Calibri Light" w:cs="Calibri Light"/>
                <w:lang w:val="lt-LT"/>
              </w:rPr>
              <w:t>3.1.3</w:t>
            </w:r>
          </w:p>
        </w:tc>
        <w:tc>
          <w:tcPr>
            <w:tcW w:w="4649" w:type="dxa"/>
            <w:shd w:val="clear" w:color="auto" w:fill="F2F2F2" w:themeFill="background1" w:themeFillShade="F2"/>
          </w:tcPr>
          <w:p w14:paraId="0401F0D2" w14:textId="2C388075" w:rsidR="00215694" w:rsidRPr="00734CE1" w:rsidRDefault="00215694" w:rsidP="00215694">
            <w:pPr>
              <w:spacing w:after="0" w:line="240" w:lineRule="auto"/>
              <w:rPr>
                <w:rFonts w:ascii="Calibri Light" w:eastAsia="Calibri" w:hAnsi="Calibri Light" w:cs="Calibri Light"/>
                <w:lang w:val="lt-LT"/>
              </w:rPr>
            </w:pPr>
            <w:r w:rsidRPr="00066BCA">
              <w:rPr>
                <w:rFonts w:ascii="Calibri Light" w:eastAsia="Calibri" w:hAnsi="Calibri Light" w:cs="Calibri Light"/>
                <w:lang w:val="lt-LT"/>
              </w:rPr>
              <w:t>Tiekėjas yra neatlikęs jam paskirtos baudžiamojo poveikio priemonės – uždraudimo juridiniam asmeniui dalyvauti viešuosiuose pirkimuose.</w:t>
            </w:r>
          </w:p>
        </w:tc>
        <w:tc>
          <w:tcPr>
            <w:tcW w:w="4423" w:type="dxa"/>
          </w:tcPr>
          <w:p w14:paraId="0EA4E651" w14:textId="77777777" w:rsidR="00215694" w:rsidRPr="00066BCA" w:rsidRDefault="00215694" w:rsidP="00215694">
            <w:pPr>
              <w:spacing w:after="0" w:line="240" w:lineRule="auto"/>
              <w:rPr>
                <w:rFonts w:ascii="Calibri Light" w:eastAsia="Calibri" w:hAnsi="Calibri Light" w:cs="Calibri Light"/>
                <w:lang w:val="lt-LT"/>
              </w:rPr>
            </w:pPr>
            <w:r w:rsidRPr="00066BCA">
              <w:rPr>
                <w:rFonts w:ascii="Calibri Light" w:eastAsia="Calibri" w:hAnsi="Calibri Light" w:cs="Calibri Light"/>
                <w:lang w:val="lt-LT"/>
              </w:rPr>
              <w:t>Pateikti Tiekėjo deklaraciją pagal pirkimo dokumentuose pateiktą formą (6 IAGS PD TD).</w:t>
            </w:r>
          </w:p>
          <w:p w14:paraId="5980523F" w14:textId="672474C9" w:rsidR="00215694" w:rsidRPr="00734CE1" w:rsidRDefault="00215694" w:rsidP="00215694">
            <w:pPr>
              <w:spacing w:after="0" w:line="240" w:lineRule="auto"/>
              <w:rPr>
                <w:rFonts w:ascii="Calibri Light" w:eastAsia="Calibri" w:hAnsi="Calibri Light" w:cs="Calibri Light"/>
                <w:lang w:val="lt-LT"/>
              </w:rPr>
            </w:pPr>
            <w:r w:rsidRPr="00066BCA">
              <w:rPr>
                <w:rFonts w:ascii="Calibri Light" w:eastAsia="Calibri" w:hAnsi="Calibri Light" w:cs="Calibri Light"/>
                <w:lang w:val="lt-LT"/>
              </w:rPr>
              <w:t>Pateikiama elektroninė dokumento versija (kopija) CVPIS priemonėmis</w:t>
            </w:r>
          </w:p>
        </w:tc>
      </w:tr>
      <w:tr w:rsidR="008B1CA6" w:rsidRPr="00E1629B" w14:paraId="314427A1" w14:textId="77777777" w:rsidTr="00F066CC">
        <w:tc>
          <w:tcPr>
            <w:tcW w:w="9923" w:type="dxa"/>
            <w:gridSpan w:val="3"/>
            <w:shd w:val="clear" w:color="auto" w:fill="F2F2F2" w:themeFill="background1" w:themeFillShade="F2"/>
            <w:vAlign w:val="center"/>
          </w:tcPr>
          <w:p w14:paraId="400F97ED" w14:textId="1B5747DE" w:rsidR="008B1CA6" w:rsidRPr="00734CE1" w:rsidRDefault="008B1CA6" w:rsidP="008B1CA6">
            <w:pPr>
              <w:spacing w:after="0" w:line="240" w:lineRule="auto"/>
              <w:rPr>
                <w:rFonts w:ascii="Calibri Light" w:eastAsia="Calibri" w:hAnsi="Calibri Light" w:cs="Calibri Light"/>
                <w:lang w:val="lt-LT"/>
              </w:rPr>
            </w:pPr>
            <w:r w:rsidRPr="00734CE1">
              <w:rPr>
                <w:rFonts w:ascii="Calibri Light" w:eastAsia="Calibri" w:hAnsi="Calibri Light" w:cs="Calibri Light"/>
                <w:lang w:val="lt-LT"/>
              </w:rPr>
              <w:t xml:space="preserve">Pirkimo dalyvis vietoje 3.1.1 punkte  </w:t>
            </w:r>
            <w:r w:rsidRPr="00734CE1">
              <w:rPr>
                <w:rFonts w:ascii="Calibri Light" w:eastAsia="Calibri" w:hAnsi="Calibri Light" w:cs="Calibri Light"/>
                <w:i/>
                <w:lang w:val="lt-LT"/>
              </w:rPr>
              <w:t>(VPAGSSĮ 34 straipsnio 1 dalis)</w:t>
            </w:r>
            <w:r w:rsidRPr="00734CE1">
              <w:rPr>
                <w:rFonts w:ascii="Calibri Light" w:eastAsia="Calibri" w:hAnsi="Calibri Light" w:cs="Calibri Light"/>
                <w:lang w:val="lt-LT"/>
              </w:rPr>
              <w:t xml:space="preserve"> nurodytų dokumentų, jei jo valstybėje tokie dokumentai neišduodami arba toje valstybėje išduodami dokumentai neapima visų nurodytų aplinkybių, gali pateikti priesaikos deklaraciją arba valstybėse, kuriose ji netaikoma, – oficialią tiekėjo deklaraciją, kurią jis yra pateikęs kompetentingai teisinei arba administracinei institucijai, notarui arba kompetentingai profesinei ar prekybos organizacijai savo kilmės valstybėje arba valstybėje, iš kurios jis atvyko (VPAGSSĮ 34 str. 8 dalis).</w:t>
            </w:r>
          </w:p>
        </w:tc>
      </w:tr>
    </w:tbl>
    <w:p w14:paraId="36A0E125" w14:textId="77777777" w:rsidR="00781241" w:rsidRPr="00734CE1" w:rsidRDefault="00781241" w:rsidP="00386DCD">
      <w:pPr>
        <w:pStyle w:val="Sraopastraipa"/>
        <w:tabs>
          <w:tab w:val="left" w:pos="284"/>
        </w:tabs>
        <w:spacing w:before="60" w:after="60" w:line="120" w:lineRule="auto"/>
        <w:ind w:left="0"/>
        <w:rPr>
          <w:rFonts w:ascii="Calibri Light" w:hAnsi="Calibri Light" w:cs="Calibri Light"/>
          <w:lang w:val="lt-LT"/>
        </w:rPr>
      </w:pPr>
    </w:p>
    <w:p w14:paraId="3565B380" w14:textId="116ED88C" w:rsidR="00781241" w:rsidRPr="00734CE1" w:rsidRDefault="00781241" w:rsidP="0078124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Light" w:hAnsi="Calibri Light" w:cs="Calibri Light"/>
          <w:b/>
          <w:color w:val="548DD4" w:themeColor="text2" w:themeTint="99"/>
          <w:lang w:val="lt-LT"/>
        </w:rPr>
      </w:pPr>
      <w:bookmarkStart w:id="3" w:name="_Toc506979274"/>
      <w:r w:rsidRPr="00734CE1">
        <w:rPr>
          <w:rFonts w:ascii="Calibri Light" w:eastAsiaTheme="majorEastAsia" w:hAnsi="Calibri Light" w:cs="Calibri Light"/>
          <w:b/>
          <w:bCs/>
          <w:color w:val="548DD4" w:themeColor="text2" w:themeTint="99"/>
          <w:spacing w:val="4"/>
          <w:lang w:val="lt-LT"/>
        </w:rPr>
        <w:t>KVALIFIKACIJOS REIKALAVIMAI</w:t>
      </w:r>
    </w:p>
    <w:bookmarkEnd w:id="3"/>
    <w:p w14:paraId="54EA23A1" w14:textId="77777777" w:rsidR="00781241" w:rsidRPr="00734CE1" w:rsidRDefault="00781241" w:rsidP="00386DCD">
      <w:pPr>
        <w:pStyle w:val="Sraopastraipa"/>
        <w:tabs>
          <w:tab w:val="left" w:pos="284"/>
        </w:tabs>
        <w:spacing w:before="60" w:after="60" w:line="120" w:lineRule="auto"/>
        <w:ind w:left="0"/>
        <w:rPr>
          <w:rFonts w:ascii="Calibri Light" w:hAnsi="Calibri Light" w:cs="Calibri Light"/>
          <w:lang w:val="lt-LT"/>
        </w:rPr>
      </w:pPr>
    </w:p>
    <w:p w14:paraId="7507E0F0" w14:textId="77EA7F28" w:rsidR="00F52095" w:rsidRPr="00734CE1" w:rsidRDefault="00234581" w:rsidP="00556361">
      <w:pPr>
        <w:pStyle w:val="Sraopastraipa"/>
        <w:spacing w:before="60" w:after="60" w:line="240" w:lineRule="auto"/>
        <w:ind w:left="0"/>
        <w:rPr>
          <w:rFonts w:ascii="Calibri Light" w:hAnsi="Calibri Light" w:cs="Calibri Light"/>
          <w:lang w:val="lt-LT"/>
        </w:rPr>
      </w:pPr>
      <w:r w:rsidRPr="00734CE1">
        <w:rPr>
          <w:rFonts w:ascii="Calibri Light" w:hAnsi="Calibri Light" w:cs="Calibri Light"/>
          <w:lang w:val="lt-LT"/>
        </w:rPr>
        <w:t>4.1.</w:t>
      </w:r>
      <w:r w:rsidR="003E2385" w:rsidRPr="00734CE1">
        <w:rPr>
          <w:rFonts w:ascii="Calibri Light" w:hAnsi="Calibri Light" w:cs="Calibri Light"/>
          <w:lang w:val="lt-LT"/>
        </w:rPr>
        <w:t xml:space="preserve"> </w:t>
      </w:r>
      <w:sdt>
        <w:sdtPr>
          <w:rPr>
            <w:rFonts w:ascii="Calibri Light" w:hAnsi="Calibri Light" w:cs="Calibri Light"/>
            <w:lang w:val="lt-LT"/>
          </w:rPr>
          <w:id w:val="-524952666"/>
          <w:placeholder>
            <w:docPart w:val="A38B5186605D41E5989F97FA8F7C8946"/>
          </w:placeholder>
          <w:dropDownList>
            <w:listItem w:value="Pasirinkite elementą."/>
            <w:listItem w:displayText="Tiekėjas, dalyvaujantis pirkime, turi atitikti 4 lentelėje nurodytus kvalifikacijos reikalavimus." w:value="Tiekėjas, dalyvaujantis pirkime, turi atitikti 4 lentelėje nurodytus kvalifikacijos reikalavimus."/>
            <w:listItem w:displayText="Kvalifikacijos reikalavimai pirkime nekeliami ir netaikomi." w:value="Kvalifikacijos reikalavimai pirkime nekeliami ir netaikomi."/>
          </w:dropDownList>
        </w:sdtPr>
        <w:sdtContent>
          <w:r w:rsidR="006C30C7">
            <w:rPr>
              <w:rFonts w:ascii="Calibri Light" w:hAnsi="Calibri Light" w:cs="Calibri Light"/>
              <w:lang w:val="lt-LT"/>
            </w:rPr>
            <w:t>Tiekėjas, dalyvaujantis pirkime, turi atitikti 4 lentelėje nurodytus kvalifikacijos reikalavimus.</w:t>
          </w:r>
        </w:sdtContent>
      </w:sdt>
      <w:r w:rsidR="00F52095" w:rsidRPr="00734CE1">
        <w:rPr>
          <w:rFonts w:ascii="Calibri Light" w:hAnsi="Calibri Light" w:cs="Calibri Light"/>
          <w:lang w:val="lt-LT"/>
        </w:rPr>
        <w:t>.</w:t>
      </w:r>
      <w:r w:rsidR="002522B4" w:rsidRPr="00734CE1">
        <w:rPr>
          <w:rFonts w:ascii="Calibri Light" w:hAnsi="Calibri Light" w:cs="Calibri Light"/>
          <w:lang w:val="lt-LT"/>
        </w:rPr>
        <w:t xml:space="preserve"> </w:t>
      </w:r>
    </w:p>
    <w:p w14:paraId="4A4D572A" w14:textId="76B123C9" w:rsidR="00F52095" w:rsidRPr="00734CE1" w:rsidRDefault="00F52095" w:rsidP="00556361">
      <w:pPr>
        <w:pStyle w:val="Sraopastraipa"/>
        <w:spacing w:before="60" w:after="60" w:line="240" w:lineRule="auto"/>
        <w:ind w:left="0"/>
        <w:rPr>
          <w:rFonts w:ascii="Calibri Light" w:hAnsi="Calibri Light" w:cs="Calibri Light"/>
          <w:b/>
          <w:lang w:val="lt-LT"/>
        </w:rPr>
      </w:pPr>
      <w:r w:rsidRPr="00734CE1">
        <w:rPr>
          <w:rFonts w:ascii="Calibri Light" w:hAnsi="Calibri Light" w:cs="Calibri Light"/>
          <w:b/>
          <w:lang w:val="lt-LT"/>
        </w:rPr>
        <w:t xml:space="preserve">4 lentelė. </w:t>
      </w:r>
    </w:p>
    <w:tbl>
      <w:tblPr>
        <w:tblW w:w="9753"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1E0" w:firstRow="1" w:lastRow="1" w:firstColumn="1" w:lastColumn="1" w:noHBand="0" w:noVBand="0"/>
      </w:tblPr>
      <w:tblGrid>
        <w:gridCol w:w="822"/>
        <w:gridCol w:w="3856"/>
        <w:gridCol w:w="5075"/>
      </w:tblGrid>
      <w:tr w:rsidR="00F52095" w:rsidRPr="00734CE1" w14:paraId="523F5D3B" w14:textId="77777777" w:rsidTr="002F3D3A">
        <w:trPr>
          <w:trHeight w:val="241"/>
        </w:trPr>
        <w:tc>
          <w:tcPr>
            <w:tcW w:w="822" w:type="dxa"/>
            <w:shd w:val="clear" w:color="auto" w:fill="F2F2F2" w:themeFill="background1" w:themeFillShade="F2"/>
            <w:vAlign w:val="center"/>
          </w:tcPr>
          <w:p w14:paraId="1415C964" w14:textId="77777777" w:rsidR="00F52095" w:rsidRPr="00734CE1" w:rsidRDefault="00F52095" w:rsidP="0005633C">
            <w:pPr>
              <w:spacing w:after="0" w:line="240" w:lineRule="auto"/>
              <w:rPr>
                <w:rFonts w:ascii="Calibri Light" w:eastAsia="Calibri" w:hAnsi="Calibri Light" w:cs="Calibri Light"/>
                <w:b/>
                <w:lang w:val="lt-LT"/>
              </w:rPr>
            </w:pPr>
            <w:r w:rsidRPr="00734CE1">
              <w:rPr>
                <w:rFonts w:ascii="Calibri Light" w:eastAsia="Calibri" w:hAnsi="Calibri Light" w:cs="Calibri Light"/>
                <w:b/>
                <w:lang w:val="lt-LT"/>
              </w:rPr>
              <w:t>Eil. Nr.</w:t>
            </w:r>
          </w:p>
        </w:tc>
        <w:tc>
          <w:tcPr>
            <w:tcW w:w="3856" w:type="dxa"/>
            <w:shd w:val="clear" w:color="auto" w:fill="F2F2F2" w:themeFill="background1" w:themeFillShade="F2"/>
            <w:vAlign w:val="center"/>
          </w:tcPr>
          <w:p w14:paraId="22DBC0B8" w14:textId="069CFF64" w:rsidR="00F52095" w:rsidRPr="00734CE1" w:rsidRDefault="0080513D" w:rsidP="0005633C">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Reikalavimas</w:t>
            </w:r>
          </w:p>
        </w:tc>
        <w:tc>
          <w:tcPr>
            <w:tcW w:w="5075" w:type="dxa"/>
            <w:shd w:val="clear" w:color="auto" w:fill="F2F2F2" w:themeFill="background1" w:themeFillShade="F2"/>
            <w:vAlign w:val="center"/>
          </w:tcPr>
          <w:p w14:paraId="637D1FF1" w14:textId="77777777" w:rsidR="00F52095" w:rsidRPr="00734CE1" w:rsidRDefault="00F52095" w:rsidP="0005633C">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Atitiktį įrodantys dokumentai</w:t>
            </w:r>
          </w:p>
        </w:tc>
      </w:tr>
      <w:tr w:rsidR="00E37C23" w:rsidRPr="00E1629B" w14:paraId="47BEE8E7" w14:textId="77777777" w:rsidTr="00F00AE1">
        <w:trPr>
          <w:trHeight w:val="241"/>
        </w:trPr>
        <w:tc>
          <w:tcPr>
            <w:tcW w:w="9753" w:type="dxa"/>
            <w:gridSpan w:val="3"/>
            <w:shd w:val="clear" w:color="auto" w:fill="F2F2F2" w:themeFill="background1" w:themeFillShade="F2"/>
            <w:vAlign w:val="center"/>
          </w:tcPr>
          <w:p w14:paraId="7140385B" w14:textId="04B6CC2F" w:rsidR="00E37C23" w:rsidRPr="00734CE1" w:rsidRDefault="00E37C23" w:rsidP="0005633C">
            <w:pPr>
              <w:spacing w:after="0" w:line="240" w:lineRule="auto"/>
              <w:jc w:val="center"/>
              <w:rPr>
                <w:rFonts w:ascii="Calibri Light" w:eastAsia="Calibri" w:hAnsi="Calibri Light" w:cs="Calibri Light"/>
                <w:b/>
                <w:lang w:val="lt-LT"/>
              </w:rPr>
            </w:pPr>
            <w:r w:rsidRPr="00734CE1">
              <w:rPr>
                <w:rFonts w:ascii="Calibri Light" w:eastAsia="Calibri" w:hAnsi="Calibri Light" w:cs="Calibri Light"/>
                <w:b/>
                <w:lang w:val="lt-LT"/>
              </w:rPr>
              <w:t>Teisė verstis veikla, reikalinga sutarčiai įvykdyti :</w:t>
            </w:r>
          </w:p>
        </w:tc>
      </w:tr>
      <w:tr w:rsidR="00EE1D1A" w:rsidRPr="00E1629B" w14:paraId="1F1868EC" w14:textId="77777777" w:rsidTr="002F3D3A">
        <w:trPr>
          <w:trHeight w:val="257"/>
        </w:trPr>
        <w:tc>
          <w:tcPr>
            <w:tcW w:w="822" w:type="dxa"/>
            <w:shd w:val="clear" w:color="auto" w:fill="F2F2F2" w:themeFill="background1" w:themeFillShade="F2"/>
            <w:vAlign w:val="center"/>
          </w:tcPr>
          <w:p w14:paraId="63E883DD" w14:textId="2B20AD59" w:rsidR="00EE1D1A" w:rsidRPr="00734CE1" w:rsidRDefault="00EE1D1A" w:rsidP="00EE1D1A">
            <w:pPr>
              <w:tabs>
                <w:tab w:val="left" w:pos="284"/>
                <w:tab w:val="left" w:pos="459"/>
              </w:tabs>
              <w:spacing w:after="0" w:line="240" w:lineRule="auto"/>
              <w:ind w:left="-360"/>
              <w:jc w:val="center"/>
              <w:rPr>
                <w:rFonts w:ascii="Calibri Light" w:eastAsia="Calibri" w:hAnsi="Calibri Light" w:cs="Calibri Light"/>
                <w:sz w:val="20"/>
                <w:szCs w:val="20"/>
                <w:lang w:val="lt-LT"/>
              </w:rPr>
            </w:pPr>
            <w:r w:rsidRPr="00734CE1">
              <w:rPr>
                <w:rFonts w:ascii="Calibri Light" w:eastAsia="Calibri" w:hAnsi="Calibri Light" w:cs="Calibri Light"/>
                <w:sz w:val="20"/>
                <w:szCs w:val="20"/>
                <w:lang w:val="lt-LT"/>
              </w:rPr>
              <w:lastRenderedPageBreak/>
              <w:t>4.</w:t>
            </w:r>
            <w:r w:rsidR="00925216" w:rsidRPr="00734CE1">
              <w:rPr>
                <w:rFonts w:ascii="Calibri Light" w:eastAsia="Calibri" w:hAnsi="Calibri Light" w:cs="Calibri Light"/>
                <w:sz w:val="20"/>
                <w:szCs w:val="20"/>
                <w:lang w:val="lt-LT"/>
              </w:rPr>
              <w:t>1.</w:t>
            </w:r>
            <w:r w:rsidRPr="00734CE1">
              <w:rPr>
                <w:rFonts w:ascii="Calibri Light" w:eastAsia="Calibri" w:hAnsi="Calibri Light" w:cs="Calibri Light"/>
                <w:sz w:val="20"/>
                <w:szCs w:val="20"/>
                <w:lang w:val="lt-LT"/>
              </w:rPr>
              <w:t>1.</w:t>
            </w:r>
          </w:p>
        </w:tc>
        <w:tc>
          <w:tcPr>
            <w:tcW w:w="385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tcPr>
          <w:p w14:paraId="6E9B82DE" w14:textId="77777777" w:rsidR="006C30C7" w:rsidRPr="00BC0907" w:rsidRDefault="006C30C7" w:rsidP="006C30C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 xml:space="preserve">Tiekėjas turi atitikti teisės aktuose nustatytus reikalavimus, būtinus išduodant leidimą dirbti ar susipažinti su įslaptinta informacija žymima ne žemesne slaptumo žyma kaip </w:t>
            </w:r>
            <w:r w:rsidRPr="00BC0907">
              <w:rPr>
                <w:rFonts w:ascii="Calibri Light" w:eastAsia="Calibri" w:hAnsi="Calibri Light" w:cs="Calibri Light"/>
                <w:i/>
                <w:iCs/>
                <w:u w:val="single"/>
                <w:lang w:val="lt-LT"/>
              </w:rPr>
              <w:t>Slaptai</w:t>
            </w:r>
            <w:r w:rsidRPr="00BC0907">
              <w:rPr>
                <w:rFonts w:ascii="Calibri Light" w:eastAsia="Calibri" w:hAnsi="Calibri Light" w:cs="Calibri Light"/>
                <w:iCs/>
                <w:lang w:val="lt-LT"/>
              </w:rPr>
              <w:t>:</w:t>
            </w:r>
          </w:p>
          <w:p w14:paraId="5EF86D51" w14:textId="77777777" w:rsidR="006C30C7" w:rsidRPr="00BC0907" w:rsidRDefault="006C30C7" w:rsidP="006C30C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1) Tiekėjas turi teisę sudaryti įslaptintus sandorius, žymimus ne žemesne slaptumo žyma kaip Slaptai;</w:t>
            </w:r>
          </w:p>
          <w:p w14:paraId="7B86A133" w14:textId="77777777" w:rsidR="006C30C7" w:rsidRPr="00BC0907" w:rsidRDefault="006C30C7" w:rsidP="006C30C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 xml:space="preserve">2) Tiekėjo patalpose gali būti saugoma įslaptinta informacija, žymima ne žemesne slaptumo žyma kaip </w:t>
            </w:r>
            <w:r w:rsidRPr="00BC0907">
              <w:rPr>
                <w:rFonts w:ascii="Calibri Light" w:eastAsia="Calibri" w:hAnsi="Calibri Light" w:cs="Calibri Light"/>
                <w:i/>
                <w:iCs/>
                <w:u w:val="single"/>
                <w:lang w:val="lt-LT"/>
              </w:rPr>
              <w:t>Slaptai;</w:t>
            </w:r>
          </w:p>
          <w:p w14:paraId="76E32D7E" w14:textId="77777777" w:rsidR="006C30C7" w:rsidRPr="00BC0907" w:rsidRDefault="006C30C7" w:rsidP="006C30C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3) Tiekėjas savo patalpose gali automatizuotai apdoroti ir saugoti įslaptintą informaciją, žymimą ne žemesne slaptumo žyma kaip Slaptai.</w:t>
            </w:r>
          </w:p>
          <w:p w14:paraId="0455204E" w14:textId="77777777" w:rsidR="006C30C7" w:rsidRPr="00BC0907" w:rsidRDefault="006C30C7" w:rsidP="006C30C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 xml:space="preserve">4) Tiekėjo darbuotojai turi teisę dirbti ar susipažinti su įslaptinta informacija žymima ne žemesne slaptumo žyma kaip </w:t>
            </w:r>
            <w:r w:rsidRPr="00BC0907">
              <w:rPr>
                <w:rFonts w:ascii="Calibri Light" w:eastAsia="Calibri" w:hAnsi="Calibri Light" w:cs="Calibri Light"/>
                <w:i/>
                <w:iCs/>
                <w:u w:val="single"/>
                <w:lang w:val="lt-LT"/>
              </w:rPr>
              <w:t>Slaptai;</w:t>
            </w:r>
          </w:p>
          <w:p w14:paraId="6A17908C" w14:textId="50C5089B" w:rsidR="00EE1D1A" w:rsidRPr="00734CE1" w:rsidRDefault="006C30C7" w:rsidP="006C30C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5) Tiekėjas, jo subrangovas, ūkio subjektas, kurio pajėgumais remiamasi, gamintojas ar juos kontroliuojantis asmuo (įskaitant jų teikiamų paslaugų, tiekiamų prekių, įrangos ypatybes) yra patikimas ar nekelia grėsmės nacionaliniam ar kitos valstybės narės saugumui.</w:t>
            </w:r>
          </w:p>
        </w:tc>
        <w:tc>
          <w:tcPr>
            <w:tcW w:w="5075" w:type="dxa"/>
            <w:tcBorders>
              <w:top w:val="single" w:sz="4" w:space="0" w:color="000001"/>
              <w:left w:val="single" w:sz="4" w:space="0" w:color="000001"/>
              <w:bottom w:val="single" w:sz="4" w:space="0" w:color="000001"/>
              <w:right w:val="single" w:sz="4" w:space="0" w:color="000001"/>
            </w:tcBorders>
            <w:shd w:val="clear" w:color="auto" w:fill="FFFFFF"/>
          </w:tcPr>
          <w:p w14:paraId="17FB5153" w14:textId="245D6089" w:rsidR="006C30C7" w:rsidRPr="00BC0907" w:rsidRDefault="00E8180C" w:rsidP="006C30C7">
            <w:pPr>
              <w:spacing w:after="0" w:line="240" w:lineRule="auto"/>
              <w:rPr>
                <w:rFonts w:ascii="Calibri Light" w:eastAsia="Calibri" w:hAnsi="Calibri Light" w:cs="Calibri Light"/>
                <w:lang w:val="lt-LT"/>
              </w:rPr>
            </w:pPr>
            <w:r>
              <w:rPr>
                <w:rFonts w:ascii="Calibri Light" w:eastAsia="Calibri" w:hAnsi="Calibri Light" w:cs="Calibri Light"/>
                <w:lang w:val="lt-LT"/>
              </w:rPr>
              <w:t xml:space="preserve">9 IAGS PDF TPF </w:t>
            </w:r>
            <w:r w:rsidRPr="00135315">
              <w:rPr>
                <w:rFonts w:ascii="Calibri Light" w:eastAsia="Calibri" w:hAnsi="Calibri Light" w:cs="Calibri Light"/>
                <w:lang w:val="lt-LT"/>
              </w:rPr>
              <w:t>pildo juridinis asmuo</w:t>
            </w:r>
            <w:r>
              <w:rPr>
                <w:rFonts w:ascii="Calibri Light" w:eastAsia="Calibri" w:hAnsi="Calibri Light" w:cs="Calibri Light"/>
                <w:lang w:val="lt-LT"/>
              </w:rPr>
              <w:t>,</w:t>
            </w:r>
            <w:r w:rsidRPr="00135315">
              <w:rPr>
                <w:rFonts w:ascii="Calibri Light" w:eastAsia="Calibri" w:hAnsi="Calibri Light" w:cs="Calibri Light"/>
                <w:lang w:val="lt-LT"/>
              </w:rPr>
              <w:t xml:space="preserve"> fizinis asmuo pateikia šiame punkte nurodytus dokumentus</w:t>
            </w:r>
            <w:r w:rsidRPr="00353A8C" w:rsidDel="00E8180C">
              <w:rPr>
                <w:rFonts w:ascii="Calibri Light" w:eastAsia="Calibri" w:hAnsi="Calibri Light" w:cs="Calibri Light"/>
                <w:lang w:val="lt-LT"/>
              </w:rPr>
              <w:t xml:space="preserve"> </w:t>
            </w:r>
            <w:r w:rsidR="00353A8C" w:rsidRPr="00353A8C">
              <w:rPr>
                <w:rFonts w:ascii="Calibri Light" w:eastAsia="Calibri" w:hAnsi="Calibri Light" w:cs="Calibri Light"/>
                <w:lang w:val="lt-LT"/>
              </w:rPr>
              <w:t>ir pateikti toliau nurodytus dokumentus:</w:t>
            </w:r>
          </w:p>
          <w:p w14:paraId="1F6B8F35" w14:textId="77777777" w:rsidR="006C30C7" w:rsidRPr="00BC0907" w:rsidRDefault="006C30C7" w:rsidP="006C30C7">
            <w:pPr>
              <w:spacing w:after="0" w:line="240" w:lineRule="auto"/>
              <w:rPr>
                <w:rFonts w:ascii="Calibri Light" w:eastAsia="Calibri" w:hAnsi="Calibri Light" w:cs="Calibri Light"/>
                <w:lang w:val="lt-LT"/>
              </w:rPr>
            </w:pPr>
            <w:r w:rsidRPr="00BC0907">
              <w:rPr>
                <w:rFonts w:ascii="Calibri Light" w:eastAsia="Calibri" w:hAnsi="Calibri Light" w:cs="Calibri Light"/>
                <w:lang w:val="lt-LT"/>
              </w:rPr>
              <w:t xml:space="preserve">Tiekėjui (fiziniam asmeniui, savarankiškai užsiimančiam ūkine veikla) – Valstybės ir tarnybos paslapčių įstatymo nustatyta tvarka išduotas dokumentas, patvirtinantis tiekėjo teisę dirbti ar susipažinti su įslaptinta informacija, žymima ne žemesne slaptumo žyma kaip </w:t>
            </w:r>
            <w:r w:rsidRPr="00BC0907">
              <w:rPr>
                <w:rFonts w:ascii="Calibri Light" w:eastAsia="Calibri" w:hAnsi="Calibri Light" w:cs="Calibri Light"/>
                <w:i/>
                <w:u w:val="single"/>
                <w:lang w:val="lt-LT"/>
              </w:rPr>
              <w:t>Slaptai</w:t>
            </w:r>
            <w:r w:rsidRPr="00BC0907">
              <w:rPr>
                <w:rFonts w:ascii="Calibri Light" w:eastAsia="Calibri" w:hAnsi="Calibri Light" w:cs="Calibri Light"/>
                <w:lang w:val="lt-LT"/>
              </w:rPr>
              <w:t>, kuriuo patvirtinama asmens teisė dirbti ar susipažinti su įslaptinta informacija, tokią informaciją saugoti ir kuriuo suteikiama teisė sudaryti įslaptintus sandorius.</w:t>
            </w:r>
          </w:p>
          <w:p w14:paraId="7C61A49D" w14:textId="77777777" w:rsidR="006C30C7" w:rsidRPr="00BC0907" w:rsidRDefault="006C30C7" w:rsidP="006C30C7">
            <w:pPr>
              <w:spacing w:after="0" w:line="240" w:lineRule="auto"/>
              <w:rPr>
                <w:rFonts w:ascii="Calibri Light" w:eastAsia="Calibri" w:hAnsi="Calibri Light" w:cs="Calibri Light"/>
                <w:lang w:val="lt-LT"/>
              </w:rPr>
            </w:pPr>
          </w:p>
          <w:p w14:paraId="48F51C5C" w14:textId="77777777" w:rsidR="006C30C7" w:rsidRPr="00BC0907" w:rsidRDefault="006C30C7" w:rsidP="006C30C7">
            <w:pPr>
              <w:spacing w:after="0" w:line="240" w:lineRule="auto"/>
              <w:rPr>
                <w:rFonts w:ascii="Calibri Light" w:eastAsia="Calibri" w:hAnsi="Calibri Light" w:cs="Calibri Light"/>
                <w:lang w:val="lt-LT"/>
              </w:rPr>
            </w:pPr>
            <w:r w:rsidRPr="00BC0907">
              <w:rPr>
                <w:rFonts w:ascii="Calibri Light" w:eastAsia="Calibri" w:hAnsi="Calibri Light" w:cs="Calibri Light"/>
                <w:lang w:val="lt-LT"/>
              </w:rPr>
              <w:t>Tiekėjui (juridiniam asmeniui) – Valstybės saugumo departamento įmonės patikimumą patvirtinantis pažymėjimas, išduotas Valstybės ir tarnybos paslapčių įstatymo nustatyta tvarka, kuris suteikia teisę:</w:t>
            </w:r>
          </w:p>
          <w:p w14:paraId="7E4DE30A" w14:textId="77777777" w:rsidR="006C30C7" w:rsidRPr="00BC0907" w:rsidRDefault="006C30C7" w:rsidP="006C30C7">
            <w:pPr>
              <w:spacing w:after="0" w:line="240" w:lineRule="auto"/>
              <w:rPr>
                <w:rFonts w:ascii="Calibri Light" w:eastAsia="Calibri" w:hAnsi="Calibri Light" w:cs="Calibri Light"/>
                <w:i/>
                <w:u w:val="single"/>
                <w:lang w:val="lt-LT"/>
              </w:rPr>
            </w:pPr>
            <w:r w:rsidRPr="00BC0907">
              <w:rPr>
                <w:rFonts w:ascii="Calibri Light" w:eastAsia="Calibri" w:hAnsi="Calibri Light" w:cs="Calibri Light"/>
                <w:lang w:val="lt-LT"/>
              </w:rPr>
              <w:t xml:space="preserve">-sudaryti įslaptintus sandorius, žymimus ne žemesne slaptumo žyma kaip </w:t>
            </w:r>
            <w:r w:rsidRPr="00BC0907">
              <w:rPr>
                <w:rFonts w:ascii="Calibri Light" w:eastAsia="Calibri" w:hAnsi="Calibri Light" w:cs="Calibri Light"/>
                <w:i/>
                <w:u w:val="single"/>
                <w:lang w:val="lt-LT"/>
              </w:rPr>
              <w:t>Slaptai;</w:t>
            </w:r>
          </w:p>
          <w:p w14:paraId="0D0BECE0" w14:textId="77777777" w:rsidR="006C30C7" w:rsidRPr="00BC0907" w:rsidRDefault="006C30C7" w:rsidP="006C30C7">
            <w:pPr>
              <w:spacing w:after="0" w:line="240" w:lineRule="auto"/>
              <w:rPr>
                <w:rFonts w:ascii="Calibri Light" w:eastAsia="Calibri" w:hAnsi="Calibri Light" w:cs="Calibri Light"/>
                <w:lang w:val="lt-LT"/>
              </w:rPr>
            </w:pPr>
            <w:r>
              <w:rPr>
                <w:rFonts w:ascii="Calibri Light" w:eastAsia="Calibri" w:hAnsi="Calibri Light" w:cs="Calibri Light"/>
                <w:lang w:val="lt-LT"/>
              </w:rPr>
              <w:t>-</w:t>
            </w:r>
            <w:r w:rsidRPr="00BC0907">
              <w:rPr>
                <w:rFonts w:ascii="Calibri Light" w:eastAsia="Calibri" w:hAnsi="Calibri Light" w:cs="Calibri Light"/>
                <w:lang w:val="lt-LT"/>
              </w:rPr>
              <w:t xml:space="preserve"> saugoti, dirbti ar susipažinti su įslaptintą informaciją tiekėjo patalpose, žymimą ne žemesne slaptumo žyma kaip </w:t>
            </w:r>
            <w:r w:rsidRPr="0027000A">
              <w:rPr>
                <w:rFonts w:ascii="Calibri Light" w:eastAsia="Calibri" w:hAnsi="Calibri Light" w:cs="Calibri Light"/>
                <w:i/>
                <w:iCs/>
                <w:u w:val="single"/>
                <w:lang w:val="lt-LT"/>
              </w:rPr>
              <w:t>Slaptai</w:t>
            </w:r>
            <w:r w:rsidRPr="00BC0907">
              <w:rPr>
                <w:rFonts w:ascii="Calibri Light" w:eastAsia="Calibri" w:hAnsi="Calibri Light" w:cs="Calibri Light"/>
                <w:lang w:val="lt-LT"/>
              </w:rPr>
              <w:t>;</w:t>
            </w:r>
          </w:p>
          <w:p w14:paraId="1D8AF2C4" w14:textId="77777777" w:rsidR="006C30C7" w:rsidRPr="00BC0907" w:rsidRDefault="006C30C7" w:rsidP="006C30C7">
            <w:pPr>
              <w:spacing w:after="0" w:line="240" w:lineRule="auto"/>
              <w:rPr>
                <w:rFonts w:ascii="Calibri Light" w:eastAsia="Calibri" w:hAnsi="Calibri Light" w:cs="Calibri Light"/>
                <w:lang w:val="lt-LT"/>
              </w:rPr>
            </w:pPr>
            <w:r w:rsidRPr="00BC0907">
              <w:rPr>
                <w:rFonts w:ascii="Calibri Light" w:eastAsia="Calibri" w:hAnsi="Calibri Light" w:cs="Calibri Light"/>
                <w:lang w:val="lt-LT"/>
              </w:rPr>
              <w:t xml:space="preserve">- </w:t>
            </w:r>
            <w:r>
              <w:rPr>
                <w:rFonts w:ascii="Calibri Light" w:eastAsia="Calibri" w:hAnsi="Calibri Light" w:cs="Calibri Light"/>
                <w:lang w:val="lt-LT"/>
              </w:rPr>
              <w:t>a</w:t>
            </w:r>
            <w:r w:rsidRPr="00BC0907">
              <w:rPr>
                <w:rFonts w:ascii="Calibri Light" w:eastAsia="Calibri" w:hAnsi="Calibri Light" w:cs="Calibri Light"/>
                <w:lang w:val="lt-LT"/>
              </w:rPr>
              <w:t>utomatizuotai apdoroti ir saugoti įslaptintą informaciją, žymimą ne žemesne slaptumo žyma kaip</w:t>
            </w:r>
            <w:r w:rsidRPr="00BC0907">
              <w:rPr>
                <w:rFonts w:ascii="Calibri Light" w:eastAsia="Calibri" w:hAnsi="Calibri Light" w:cs="Calibri Light"/>
                <w:i/>
                <w:u w:val="single"/>
                <w:lang w:val="lt-LT"/>
              </w:rPr>
              <w:t xml:space="preserve"> Slaptai.</w:t>
            </w:r>
            <w:r w:rsidRPr="00BC0907">
              <w:rPr>
                <w:rFonts w:ascii="Calibri Light" w:eastAsia="Calibri" w:hAnsi="Calibri Light" w:cs="Calibri Light"/>
                <w:lang w:val="lt-LT"/>
              </w:rPr>
              <w:t xml:space="preserve">  Saugumo priežiūros tarnybos arba žinybinės saugumo priežiūros tarnybos išduotas dokumentas, patvirtinantis, kad tiekėjas Įslaptintos informacijos ryšių ir informacine sistema (toliau – ĮIRIS) gali automatizuotai apdoroti ir perduoti įslaptintą informaciją, žymimą ne žemesne slaptumo žyma kaip </w:t>
            </w:r>
            <w:r w:rsidRPr="00BC0907">
              <w:rPr>
                <w:rFonts w:ascii="Calibri Light" w:eastAsia="Calibri" w:hAnsi="Calibri Light" w:cs="Calibri Light"/>
                <w:i/>
                <w:u w:val="single"/>
                <w:lang w:val="lt-LT"/>
              </w:rPr>
              <w:t>Slaptai.</w:t>
            </w:r>
            <w:r w:rsidRPr="00BC0907">
              <w:rPr>
                <w:rFonts w:ascii="Calibri Light" w:eastAsia="Calibri" w:hAnsi="Calibri Light" w:cs="Calibri Light"/>
                <w:lang w:val="lt-LT"/>
              </w:rPr>
              <w:t xml:space="preserve"> </w:t>
            </w:r>
          </w:p>
          <w:p w14:paraId="7690152D" w14:textId="77777777" w:rsidR="006C30C7" w:rsidRPr="00BC0907" w:rsidRDefault="006C30C7" w:rsidP="006C30C7">
            <w:pPr>
              <w:spacing w:after="0" w:line="240" w:lineRule="auto"/>
              <w:rPr>
                <w:rFonts w:ascii="Calibri Light" w:eastAsia="Calibri" w:hAnsi="Calibri Light" w:cs="Calibri Light"/>
                <w:lang w:val="lt-LT"/>
              </w:rPr>
            </w:pPr>
            <w:r w:rsidRPr="00BC0907">
              <w:rPr>
                <w:rFonts w:ascii="Calibri Light" w:eastAsia="Calibri" w:hAnsi="Calibri Light" w:cs="Calibri Light"/>
                <w:lang w:val="lt-LT"/>
              </w:rPr>
              <w:t xml:space="preserve">Tiekėjo darbuotojų, kurie dalyvaus rengiant ir teikiant pasiūlymą ir vykdys sutartį, sąrašas </w:t>
            </w:r>
            <w:r>
              <w:rPr>
                <w:rFonts w:ascii="Calibri Light" w:eastAsia="Calibri" w:hAnsi="Calibri Light" w:cs="Calibri Light"/>
                <w:lang w:val="lt-LT"/>
              </w:rPr>
              <w:t xml:space="preserve">(pateikiama TPF 2, 3 lentelėse), </w:t>
            </w:r>
            <w:r w:rsidRPr="00BC0907">
              <w:rPr>
                <w:rFonts w:ascii="Calibri Light" w:eastAsia="Calibri" w:hAnsi="Calibri Light" w:cs="Calibri Light"/>
                <w:lang w:val="lt-LT"/>
              </w:rPr>
              <w:t xml:space="preserve">Valstybės saugumo departamento raštas, patvirtinantis, kad tiekėjo darbuotojams yra išduoti leidimai dirbti ar susipažinti su įslaptinta informacija, žymima ne žemesne slaptumo žyma kaip </w:t>
            </w:r>
            <w:r w:rsidRPr="00BC0907">
              <w:rPr>
                <w:rFonts w:ascii="Calibri Light" w:eastAsia="Calibri" w:hAnsi="Calibri Light" w:cs="Calibri Light"/>
                <w:i/>
                <w:u w:val="single"/>
                <w:lang w:val="lt-LT"/>
              </w:rPr>
              <w:t>Slaptai</w:t>
            </w:r>
            <w:r w:rsidRPr="00BC0907">
              <w:rPr>
                <w:rFonts w:ascii="Calibri Light" w:eastAsia="Calibri" w:hAnsi="Calibri Light" w:cs="Calibri Light"/>
                <w:lang w:val="lt-LT"/>
              </w:rPr>
              <w:t>.</w:t>
            </w:r>
          </w:p>
          <w:p w14:paraId="10896699" w14:textId="77777777" w:rsidR="006C30C7" w:rsidRDefault="006C30C7" w:rsidP="006C30C7">
            <w:pPr>
              <w:spacing w:after="0" w:line="240" w:lineRule="auto"/>
              <w:rPr>
                <w:rFonts w:ascii="Calibri Light" w:eastAsia="Calibri" w:hAnsi="Calibri Light" w:cs="Calibri Light"/>
                <w:lang w:val="lt-LT"/>
              </w:rPr>
            </w:pPr>
            <w:r w:rsidRPr="00BC0907">
              <w:rPr>
                <w:rFonts w:ascii="Calibri Light" w:eastAsia="Calibri" w:hAnsi="Calibri Light" w:cs="Calibri Light"/>
                <w:lang w:val="lt-LT"/>
              </w:rPr>
              <w:t xml:space="preserve">Užsienio valstybėse, su kuriomis yra sudarytos tarptautinės sutartys dėl įslaptintos informacijos abipusės apsaugos ar su kuriomis yra keičiamasi įslaptinta informacija, vadovaujantis Europos Sąjungos ar NATO teisės aktais, veikiantys juridiniai asmenys ar ūkine veikla užsiimantys tokių užsienio valstybių piliečiai gali dalyvauti šiame Pirkime dėl teisės sudaryti įslaptintą sandorį, kurį organizuojant ir vykdant bus perduodama įslaptinta informacija, žymima ne žemesne slaptumo žyma kaip </w:t>
            </w:r>
            <w:r w:rsidRPr="00782002">
              <w:rPr>
                <w:rFonts w:ascii="Calibri Light" w:eastAsia="Calibri" w:hAnsi="Calibri Light" w:cs="Calibri Light"/>
                <w:i/>
                <w:iCs/>
                <w:u w:val="single"/>
                <w:lang w:val="lt-LT"/>
              </w:rPr>
              <w:t>Slaptai</w:t>
            </w:r>
            <w:r w:rsidRPr="00BC0907">
              <w:rPr>
                <w:rFonts w:ascii="Calibri Light" w:eastAsia="Calibri" w:hAnsi="Calibri Light" w:cs="Calibri Light"/>
                <w:lang w:val="lt-LT"/>
              </w:rPr>
              <w:t xml:space="preserve"> (EU Secret), jeigu įslaptintų sandorių saugumą užtikrinanti užsienio valstybės institucija Valstybės ir tarnybos paslapčių įstatymo nustatyta tvarka patvirtina, kad atrankoje dalyvaujanti įmonė, įstaiga, organizacija ar fizinis asmuo yra patikimi ir atitinka tos užsienio valstybės reikalavimus, keliamus tiekėjams, sudarantiems atitinkamus įslaptintus </w:t>
            </w:r>
            <w:r w:rsidRPr="00BC0907">
              <w:rPr>
                <w:rFonts w:ascii="Calibri Light" w:eastAsia="Calibri" w:hAnsi="Calibri Light" w:cs="Calibri Light"/>
                <w:lang w:val="lt-LT"/>
              </w:rPr>
              <w:lastRenderedPageBreak/>
              <w:t>sandorius dėl saugiųjų dokumentų ir saugiųjų dokumentų blankų gamybos.</w:t>
            </w:r>
          </w:p>
          <w:p w14:paraId="0231A9D1" w14:textId="77777777" w:rsidR="006C30C7" w:rsidRPr="00491A94" w:rsidRDefault="006C30C7" w:rsidP="006C30C7">
            <w:pPr>
              <w:spacing w:after="0" w:line="240" w:lineRule="auto"/>
              <w:rPr>
                <w:rFonts w:ascii="Calibri Light" w:eastAsia="Times New Roman" w:hAnsi="Calibri Light" w:cs="Calibri Light"/>
                <w:lang w:val="lt-LT"/>
              </w:rPr>
            </w:pPr>
            <w:r w:rsidRPr="00491A94">
              <w:rPr>
                <w:rFonts w:ascii="Calibri Light" w:eastAsia="Times New Roman" w:hAnsi="Calibri Light" w:cs="Calibri Light"/>
                <w:i/>
                <w:iCs/>
                <w:lang w:val="lt-LT"/>
              </w:rPr>
              <w:t>Pastaba.</w:t>
            </w:r>
            <w:r w:rsidRPr="00491A94">
              <w:rPr>
                <w:rFonts w:ascii="Calibri Light" w:eastAsia="Times New Roman" w:hAnsi="Calibri Light" w:cs="Calibri Light"/>
                <w:lang w:val="lt-LT"/>
              </w:rPr>
              <w:t xml:space="preserve"> Lygiaverčių dokumentų lygiavertiškumą turi įrodyti tiekėjas.</w:t>
            </w:r>
          </w:p>
          <w:p w14:paraId="464C6D2C" w14:textId="77777777" w:rsidR="006C30C7" w:rsidRPr="00BC0907" w:rsidRDefault="006C30C7" w:rsidP="006C30C7">
            <w:pPr>
              <w:spacing w:after="0" w:line="240" w:lineRule="auto"/>
              <w:rPr>
                <w:rFonts w:ascii="Calibri Light" w:eastAsia="Calibri" w:hAnsi="Calibri Light" w:cs="Calibri Light"/>
                <w:lang w:val="lt-LT"/>
              </w:rPr>
            </w:pPr>
          </w:p>
          <w:p w14:paraId="7D051E4E" w14:textId="77777777" w:rsidR="006C30C7" w:rsidRPr="00BC0907" w:rsidRDefault="006C30C7" w:rsidP="006C30C7">
            <w:pPr>
              <w:spacing w:after="0" w:line="240" w:lineRule="auto"/>
              <w:rPr>
                <w:rFonts w:ascii="Calibri Light" w:eastAsia="Calibri" w:hAnsi="Calibri Light" w:cs="Calibri Light"/>
                <w:lang w:val="lt-LT"/>
              </w:rPr>
            </w:pPr>
            <w:r w:rsidRPr="00BC0907">
              <w:rPr>
                <w:rFonts w:ascii="Calibri Light" w:eastAsia="Calibri" w:hAnsi="Calibri Light" w:cs="Calibri Light"/>
                <w:lang w:val="lt-LT"/>
              </w:rPr>
              <w:t>Perkančioji organizacija visais atvejais gali laikyti, kad tiekėjas, jo subrangovas, ūkio subjektas, kurio pajėgumais remiamasi, gamintojas ar juos kontroliuojantis asmuo nėra patikimas ar kelia pavojų nacionaliniam ar kitos valstybės narės saugumui, jeigu ji gauna kompetentingų institucijų pateiktą tai patvirtinančią informaciją.</w:t>
            </w:r>
          </w:p>
          <w:p w14:paraId="486887B4" w14:textId="77777777" w:rsidR="006C30C7" w:rsidRDefault="006C30C7" w:rsidP="006C30C7">
            <w:pPr>
              <w:spacing w:after="0" w:line="240" w:lineRule="auto"/>
              <w:rPr>
                <w:rFonts w:ascii="Calibri Light" w:eastAsia="Calibri" w:hAnsi="Calibri Light" w:cs="Calibri Light"/>
                <w:lang w:val="it-IT"/>
              </w:rPr>
            </w:pPr>
            <w:r w:rsidRPr="00260341">
              <w:rPr>
                <w:rFonts w:ascii="Calibri Light" w:eastAsia="Calibri" w:hAnsi="Calibri Light" w:cs="Calibri Light"/>
                <w:lang w:val="it-IT"/>
              </w:rPr>
              <w:t>Perkančioji organizacija gavus nurodytus dokumentus kreipsis į įslaptintų sandorių saugumą užtikrinančią instituciją ir tik gavusi šios patvirtinimą, leis tiekėjui (subtiekėjui) dalyvauti tolesnėse pirkimo procedūrose.</w:t>
            </w:r>
          </w:p>
          <w:p w14:paraId="6D2AD77C" w14:textId="77777777" w:rsidR="006C30C7" w:rsidRDefault="006C30C7" w:rsidP="006C30C7">
            <w:pPr>
              <w:spacing w:after="0" w:line="240" w:lineRule="auto"/>
              <w:rPr>
                <w:rFonts w:ascii="Calibri Light" w:eastAsia="Calibri" w:hAnsi="Calibri Light" w:cs="Calibri Light"/>
                <w:lang w:val="it-IT"/>
              </w:rPr>
            </w:pPr>
          </w:p>
          <w:p w14:paraId="25112DD7" w14:textId="1F999ABF" w:rsidR="00EE1D1A" w:rsidRPr="00734CE1" w:rsidRDefault="006C30C7" w:rsidP="006C30C7">
            <w:pPr>
              <w:spacing w:after="0" w:line="240" w:lineRule="auto"/>
              <w:rPr>
                <w:rFonts w:ascii="Calibri Light" w:eastAsia="Calibri" w:hAnsi="Calibri Light" w:cs="Calibri Light"/>
                <w:lang w:val="it-IT"/>
              </w:rPr>
            </w:pPr>
            <w:r w:rsidRPr="00BC0907">
              <w:rPr>
                <w:rFonts w:ascii="Calibri Light" w:eastAsia="Calibri" w:hAnsi="Calibri Light" w:cs="Calibri Light"/>
                <w:i/>
                <w:lang w:val="lt-LT"/>
              </w:rPr>
              <w:t>Pateikiam</w:t>
            </w:r>
            <w:r>
              <w:rPr>
                <w:rFonts w:ascii="Calibri Light" w:eastAsia="Calibri" w:hAnsi="Calibri Light" w:cs="Calibri Light"/>
                <w:i/>
                <w:lang w:val="lt-LT"/>
              </w:rPr>
              <w:t>a</w:t>
            </w:r>
            <w:r w:rsidRPr="00BC0907">
              <w:rPr>
                <w:rFonts w:ascii="Calibri Light" w:eastAsia="Calibri" w:hAnsi="Calibri Light" w:cs="Calibri Light"/>
                <w:i/>
                <w:lang w:val="lt-LT"/>
              </w:rPr>
              <w:t xml:space="preserve"> skaitmeninės dokumentų versijos CVP IS priemonėmis</w:t>
            </w:r>
            <w:r w:rsidRPr="00BC0907">
              <w:rPr>
                <w:rFonts w:ascii="Calibri Light" w:eastAsia="Calibri" w:hAnsi="Calibri Light" w:cs="Calibri Light"/>
                <w:lang w:val="lt-LT"/>
              </w:rPr>
              <w:t>.</w:t>
            </w:r>
          </w:p>
        </w:tc>
      </w:tr>
      <w:tr w:rsidR="006C30C7" w:rsidRPr="00E1629B" w14:paraId="60928CDA" w14:textId="77777777" w:rsidTr="00A413C0">
        <w:trPr>
          <w:trHeight w:val="257"/>
        </w:trPr>
        <w:tc>
          <w:tcPr>
            <w:tcW w:w="9753" w:type="dxa"/>
            <w:gridSpan w:val="3"/>
            <w:tcBorders>
              <w:right w:val="single" w:sz="4" w:space="0" w:color="000001"/>
            </w:tcBorders>
            <w:shd w:val="clear" w:color="auto" w:fill="F2F2F2" w:themeFill="background1" w:themeFillShade="F2"/>
            <w:vAlign w:val="center"/>
          </w:tcPr>
          <w:p w14:paraId="5649997F" w14:textId="0335FD2F" w:rsidR="006C30C7" w:rsidRPr="00734CE1" w:rsidRDefault="006C30C7" w:rsidP="00EE1D1A">
            <w:pPr>
              <w:spacing w:after="0" w:line="240" w:lineRule="auto"/>
              <w:rPr>
                <w:rFonts w:ascii="Calibri Light" w:eastAsia="Calibri" w:hAnsi="Calibri Light" w:cs="Calibri Light"/>
                <w:lang w:val="lt-LT"/>
              </w:rPr>
            </w:pPr>
            <w:r w:rsidRPr="00734CE1">
              <w:rPr>
                <w:rFonts w:ascii="Calibri Light" w:eastAsia="Calibri" w:hAnsi="Calibri Light" w:cs="Calibri Light"/>
                <w:i/>
                <w:lang w:val="lt-LT"/>
              </w:rPr>
              <w:lastRenderedPageBreak/>
              <w:t>Reikalavimą turi atitikti kiekvienas ūkio subjektų grupės narys (-iai) ir (ar) subtiekėjas (-ai) pagal jų prisiimamus įsipareigojimus pirkimo sutarčiai vykdyti</w:t>
            </w:r>
          </w:p>
        </w:tc>
      </w:tr>
      <w:tr w:rsidR="006C30C7" w:rsidRPr="00E1629B" w14:paraId="242D2AD5" w14:textId="77777777" w:rsidTr="002F3D3A">
        <w:trPr>
          <w:trHeight w:val="257"/>
        </w:trPr>
        <w:tc>
          <w:tcPr>
            <w:tcW w:w="822" w:type="dxa"/>
            <w:shd w:val="clear" w:color="auto" w:fill="F2F2F2" w:themeFill="background1" w:themeFillShade="F2"/>
            <w:vAlign w:val="center"/>
          </w:tcPr>
          <w:p w14:paraId="417E8E6B" w14:textId="3C15CBCB" w:rsidR="006C30C7" w:rsidRPr="00734CE1" w:rsidRDefault="006C30C7" w:rsidP="00EE1D1A">
            <w:pPr>
              <w:tabs>
                <w:tab w:val="left" w:pos="284"/>
                <w:tab w:val="left" w:pos="459"/>
              </w:tabs>
              <w:spacing w:after="0" w:line="240" w:lineRule="auto"/>
              <w:ind w:left="-360"/>
              <w:jc w:val="center"/>
              <w:rPr>
                <w:rFonts w:ascii="Calibri Light" w:eastAsia="Calibri" w:hAnsi="Calibri Light" w:cs="Calibri Light"/>
                <w:sz w:val="20"/>
                <w:szCs w:val="20"/>
                <w:lang w:val="lt-LT"/>
              </w:rPr>
            </w:pPr>
            <w:r>
              <w:rPr>
                <w:rFonts w:ascii="Calibri Light" w:eastAsia="Calibri" w:hAnsi="Calibri Light" w:cs="Calibri Light"/>
                <w:sz w:val="20"/>
                <w:szCs w:val="20"/>
                <w:lang w:val="lt-LT"/>
              </w:rPr>
              <w:t>4.1.2.</w:t>
            </w:r>
          </w:p>
        </w:tc>
        <w:tc>
          <w:tcPr>
            <w:tcW w:w="385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tcPr>
          <w:p w14:paraId="2F2A6D06" w14:textId="53ECD69C" w:rsidR="006C30C7" w:rsidRPr="00734CE1" w:rsidRDefault="006C30C7" w:rsidP="00AF44E7">
            <w:pPr>
              <w:spacing w:after="0" w:line="240" w:lineRule="auto"/>
              <w:rPr>
                <w:rFonts w:ascii="Calibri Light" w:eastAsia="Calibri" w:hAnsi="Calibri Light" w:cs="Calibri Light"/>
                <w:iCs/>
                <w:lang w:val="lt-LT"/>
              </w:rPr>
            </w:pPr>
            <w:r w:rsidRPr="00BC0907">
              <w:rPr>
                <w:rFonts w:ascii="Calibri Light" w:eastAsia="Calibri" w:hAnsi="Calibri Light" w:cs="Calibri Light"/>
                <w:iCs/>
                <w:lang w:val="lt-LT"/>
              </w:rPr>
              <w:t>Tiekėjas turi teisę gaminti saugiųjų dokumentų blankus</w:t>
            </w:r>
          </w:p>
        </w:tc>
        <w:tc>
          <w:tcPr>
            <w:tcW w:w="5075" w:type="dxa"/>
            <w:tcBorders>
              <w:top w:val="single" w:sz="4" w:space="0" w:color="000001"/>
              <w:left w:val="single" w:sz="4" w:space="0" w:color="000001"/>
              <w:bottom w:val="single" w:sz="4" w:space="0" w:color="000001"/>
              <w:right w:val="single" w:sz="4" w:space="0" w:color="000001"/>
            </w:tcBorders>
            <w:shd w:val="clear" w:color="auto" w:fill="FFFFFF"/>
          </w:tcPr>
          <w:p w14:paraId="2C1E5FA8" w14:textId="77777777" w:rsidR="006C30C7" w:rsidRPr="003A769C" w:rsidRDefault="006C30C7" w:rsidP="006C30C7">
            <w:pPr>
              <w:widowControl w:val="0"/>
              <w:spacing w:after="0" w:line="240" w:lineRule="auto"/>
              <w:rPr>
                <w:rFonts w:ascii="Calibri Light" w:eastAsia="Times New Roman" w:hAnsi="Calibri Light" w:cs="Calibri Light"/>
                <w:lang w:val="lt-LT" w:eastAsia="ja-JP"/>
              </w:rPr>
            </w:pPr>
            <w:r w:rsidRPr="003A769C">
              <w:rPr>
                <w:rFonts w:ascii="Calibri Light" w:eastAsia="Times New Roman" w:hAnsi="Calibri Light" w:cs="Calibri Light"/>
                <w:lang w:val="lt-LT" w:eastAsia="ja-JP"/>
              </w:rPr>
              <w:t>Pateikiami įrodantys dokumentai:</w:t>
            </w:r>
          </w:p>
          <w:p w14:paraId="24486814" w14:textId="08B2A57D" w:rsidR="006C30C7" w:rsidRDefault="006C30C7" w:rsidP="006C30C7">
            <w:pPr>
              <w:widowControl w:val="0"/>
              <w:spacing w:after="0" w:line="240" w:lineRule="auto"/>
              <w:rPr>
                <w:rFonts w:ascii="Calibri Light" w:eastAsia="Times New Roman" w:hAnsi="Calibri Light" w:cs="Calibri Light"/>
                <w:i/>
                <w:iCs/>
                <w:lang w:val="lt-LT" w:eastAsia="ja-JP"/>
              </w:rPr>
            </w:pPr>
            <w:r w:rsidRPr="003A769C">
              <w:rPr>
                <w:rFonts w:ascii="Calibri Light" w:eastAsia="Times New Roman" w:hAnsi="Calibri Light" w:cs="Calibri Light"/>
                <w:lang w:val="lt-LT" w:eastAsia="ja-JP"/>
              </w:rPr>
              <w:t xml:space="preserve">saugiųjų dokumentų ir saugiųjų dokumentų blankų gamybos licencija arba kiti lygiaverčiai dokumentai, kaip numatyta Lietuvos Respublikos saugiųjų dokumentų ir saugiųjų dokumentų blankų gamybos įstatymo 18 straipsnio 1 dalyje: </w:t>
            </w:r>
            <w:r w:rsidRPr="003A769C">
              <w:rPr>
                <w:rFonts w:ascii="Calibri Light" w:eastAsia="Times New Roman" w:hAnsi="Calibri Light" w:cs="Calibri Light"/>
                <w:i/>
                <w:iCs/>
                <w:lang w:val="lt-LT" w:eastAsia="ja-JP"/>
              </w:rPr>
              <w:t>Saugieji dokumentai ir saug</w:t>
            </w:r>
            <w:r w:rsidR="009E59AF">
              <w:rPr>
                <w:rFonts w:ascii="Calibri Light" w:eastAsia="Times New Roman" w:hAnsi="Calibri Light" w:cs="Calibri Light"/>
                <w:i/>
                <w:iCs/>
                <w:lang w:val="lt-LT" w:eastAsia="ja-JP"/>
              </w:rPr>
              <w:t xml:space="preserve">ieji </w:t>
            </w:r>
            <w:r w:rsidRPr="003A769C">
              <w:rPr>
                <w:rFonts w:ascii="Calibri Light" w:eastAsia="Times New Roman" w:hAnsi="Calibri Light" w:cs="Calibri Light"/>
                <w:i/>
                <w:iCs/>
                <w:lang w:val="lt-LT" w:eastAsia="ja-JP"/>
              </w:rPr>
              <w:t>dokumentų blankai gaminami įmonėje arba užsienio valstybės įmonės filiale, turinčiuose licencijas gaminti saugiuosius dokumentus ir saugiuosius dokumentų blankus (toliau – licencija)</w:t>
            </w:r>
            <w:r>
              <w:rPr>
                <w:rFonts w:ascii="Calibri Light" w:eastAsia="Times New Roman" w:hAnsi="Calibri Light" w:cs="Calibri Light"/>
                <w:i/>
                <w:iCs/>
                <w:lang w:val="lt-LT" w:eastAsia="ja-JP"/>
              </w:rPr>
              <w:t>;</w:t>
            </w:r>
            <w:r w:rsidRPr="003A769C">
              <w:rPr>
                <w:rFonts w:ascii="Calibri Light" w:eastAsia="Times New Roman" w:hAnsi="Calibri Light" w:cs="Calibri Light"/>
                <w:i/>
                <w:iCs/>
                <w:lang w:val="lt-LT" w:eastAsia="ja-JP"/>
              </w:rPr>
              <w:t xml:space="preserve"> </w:t>
            </w:r>
          </w:p>
          <w:p w14:paraId="08CD9C03" w14:textId="4847FEF2" w:rsidR="006C30C7" w:rsidRPr="00D0406D" w:rsidRDefault="006C30C7" w:rsidP="006C30C7">
            <w:pPr>
              <w:spacing w:after="0" w:line="240" w:lineRule="auto"/>
              <w:rPr>
                <w:rFonts w:ascii="Calibri Light" w:eastAsia="Times New Roman" w:hAnsi="Calibri Light" w:cs="Calibri Light"/>
                <w:lang w:val="lt-LT" w:eastAsia="ja-JP"/>
              </w:rPr>
            </w:pPr>
            <w:r w:rsidRPr="00D0406D">
              <w:rPr>
                <w:rFonts w:ascii="Calibri Light" w:eastAsia="Times New Roman" w:hAnsi="Calibri Light" w:cs="Calibri Light"/>
                <w:lang w:val="lt-LT" w:eastAsia="ja-JP"/>
              </w:rPr>
              <w:t>Jei įmonė registruota Europos Sąjungos valstybėje narėje ar kitoje Europos ekonominės erdvės valstybėje, – tos valstybės Vyriausybės ar jos įgaliotos institucijos išduotą (-us) dokumentą (-us), kuriais suteikiama teisė gaminti saugiuosius dokumentus ir saugi</w:t>
            </w:r>
            <w:r w:rsidR="00E1629B">
              <w:rPr>
                <w:rFonts w:ascii="Calibri Light" w:eastAsia="Times New Roman" w:hAnsi="Calibri Light" w:cs="Calibri Light"/>
                <w:lang w:val="lt-LT" w:eastAsia="ja-JP"/>
              </w:rPr>
              <w:t>uosius</w:t>
            </w:r>
            <w:r w:rsidRPr="00D0406D">
              <w:rPr>
                <w:rFonts w:ascii="Calibri Light" w:eastAsia="Times New Roman" w:hAnsi="Calibri Light" w:cs="Calibri Light"/>
                <w:lang w:val="lt-LT" w:eastAsia="ja-JP"/>
              </w:rPr>
              <w:t xml:space="preserve"> dokumentų </w:t>
            </w:r>
            <w:r w:rsidR="009E59AF">
              <w:rPr>
                <w:rFonts w:ascii="Calibri Light" w:eastAsia="Times New Roman" w:hAnsi="Calibri Light" w:cs="Calibri Light"/>
                <w:lang w:val="lt-LT" w:eastAsia="ja-JP"/>
              </w:rPr>
              <w:t xml:space="preserve">blankus </w:t>
            </w:r>
            <w:r w:rsidRPr="00D0406D">
              <w:rPr>
                <w:rFonts w:ascii="Calibri Light" w:eastAsia="Times New Roman" w:hAnsi="Calibri Light" w:cs="Calibri Light"/>
                <w:lang w:val="lt-LT" w:eastAsia="ja-JP"/>
              </w:rPr>
              <w:t>ar kitą lygiavertį įrodymą.</w:t>
            </w:r>
          </w:p>
          <w:p w14:paraId="09A543F8" w14:textId="52E6E346" w:rsidR="006C30C7" w:rsidRPr="00734CE1" w:rsidRDefault="006C30C7" w:rsidP="006C30C7">
            <w:pPr>
              <w:spacing w:after="0" w:line="240" w:lineRule="auto"/>
              <w:rPr>
                <w:rFonts w:ascii="Calibri Light" w:eastAsia="Calibri" w:hAnsi="Calibri Light" w:cs="Calibri Light"/>
                <w:lang w:val="lt-LT"/>
              </w:rPr>
            </w:pPr>
            <w:r w:rsidRPr="00FB622E">
              <w:rPr>
                <w:rFonts w:ascii="Calibri Light" w:eastAsia="Calibri" w:hAnsi="Calibri Light" w:cs="Calibri Light"/>
                <w:i/>
                <w:iCs/>
                <w:lang w:val="lt-LT"/>
              </w:rPr>
              <w:t>Pateikiamos skaitmeninės dokumentų versijos CVP IS priemonėmis.</w:t>
            </w:r>
          </w:p>
        </w:tc>
      </w:tr>
      <w:tr w:rsidR="005D7EE6" w:rsidRPr="00E1629B" w14:paraId="6578281A" w14:textId="77777777" w:rsidTr="0074736B">
        <w:trPr>
          <w:trHeight w:val="257"/>
        </w:trPr>
        <w:tc>
          <w:tcPr>
            <w:tcW w:w="9753" w:type="dxa"/>
            <w:gridSpan w:val="3"/>
            <w:tcBorders>
              <w:right w:val="single" w:sz="4" w:space="0" w:color="000001"/>
            </w:tcBorders>
            <w:shd w:val="clear" w:color="auto" w:fill="F2F2F2" w:themeFill="background1" w:themeFillShade="F2"/>
            <w:vAlign w:val="center"/>
          </w:tcPr>
          <w:p w14:paraId="25FFE81B" w14:textId="751FC804" w:rsidR="005D7EE6" w:rsidRPr="003A769C" w:rsidRDefault="005D7EE6" w:rsidP="006C30C7">
            <w:pPr>
              <w:widowControl w:val="0"/>
              <w:spacing w:after="0" w:line="240" w:lineRule="auto"/>
              <w:rPr>
                <w:rFonts w:ascii="Calibri Light" w:eastAsia="Times New Roman" w:hAnsi="Calibri Light" w:cs="Calibri Light"/>
                <w:lang w:val="lt-LT" w:eastAsia="ja-JP"/>
              </w:rPr>
            </w:pPr>
            <w:r w:rsidRPr="00BC0907">
              <w:rPr>
                <w:rFonts w:ascii="Calibri Light" w:eastAsia="Calibri" w:hAnsi="Calibri Light" w:cs="Calibri Light"/>
                <w:i/>
                <w:iCs/>
                <w:lang w:val="lt-LT"/>
              </w:rPr>
              <w:t>Reikalavimą turi atitikti kiekvienas ūkio subjektų grupės narys (-iai) ir (ar) subtiekėjas (-ai) pagal jų prisiimamus įsipareigojimus pirkimo sutarčiai vykdyti</w:t>
            </w:r>
          </w:p>
        </w:tc>
      </w:tr>
      <w:tr w:rsidR="005D7EE6" w:rsidRPr="00E1629B" w14:paraId="316A1ECA" w14:textId="77777777" w:rsidTr="002F7F10">
        <w:trPr>
          <w:trHeight w:val="257"/>
        </w:trPr>
        <w:tc>
          <w:tcPr>
            <w:tcW w:w="822" w:type="dxa"/>
            <w:vAlign w:val="center"/>
          </w:tcPr>
          <w:p w14:paraId="433A2121" w14:textId="5F154A3F" w:rsidR="005D7EE6" w:rsidRPr="002F7F10" w:rsidRDefault="005D7EE6" w:rsidP="00EE1D1A">
            <w:pPr>
              <w:tabs>
                <w:tab w:val="left" w:pos="284"/>
                <w:tab w:val="left" w:pos="459"/>
              </w:tabs>
              <w:spacing w:after="0" w:line="240" w:lineRule="auto"/>
              <w:ind w:left="-360"/>
              <w:jc w:val="center"/>
              <w:rPr>
                <w:rFonts w:ascii="Calibri Light" w:eastAsia="Calibri" w:hAnsi="Calibri Light" w:cs="Calibri Light"/>
                <w:color w:val="000000" w:themeColor="text1"/>
                <w:lang w:val="lt-LT"/>
              </w:rPr>
            </w:pPr>
            <w:r w:rsidRPr="002F7F10">
              <w:rPr>
                <w:rFonts w:ascii="Calibri Light" w:eastAsia="Calibri" w:hAnsi="Calibri Light" w:cs="Calibri Light"/>
                <w:color w:val="000000" w:themeColor="text1"/>
                <w:lang w:val="lt-LT"/>
              </w:rPr>
              <w:t>4.1.3.</w:t>
            </w:r>
          </w:p>
        </w:tc>
        <w:tc>
          <w:tcPr>
            <w:tcW w:w="3856" w:type="dxa"/>
            <w:tcBorders>
              <w:top w:val="single" w:sz="4" w:space="0" w:color="000001"/>
              <w:left w:val="single" w:sz="4" w:space="0" w:color="000001"/>
              <w:bottom w:val="single" w:sz="4" w:space="0" w:color="000001"/>
              <w:right w:val="single" w:sz="4" w:space="0" w:color="000001"/>
            </w:tcBorders>
          </w:tcPr>
          <w:p w14:paraId="712A8668" w14:textId="44E157D7" w:rsidR="005D7EE6" w:rsidRPr="00DE05C8" w:rsidRDefault="005D7EE6" w:rsidP="005D7EE6">
            <w:pPr>
              <w:spacing w:after="0" w:line="240" w:lineRule="auto"/>
              <w:rPr>
                <w:rFonts w:ascii="Calibri Light" w:eastAsia="Calibri" w:hAnsi="Calibri Light" w:cs="Calibri Light"/>
                <w:iCs/>
                <w:color w:val="000000" w:themeColor="text1"/>
                <w:lang w:val="lt-LT"/>
              </w:rPr>
            </w:pPr>
            <w:r w:rsidRPr="00DE05C8">
              <w:rPr>
                <w:rFonts w:ascii="Calibri Light" w:eastAsia="Calibri" w:hAnsi="Calibri Light" w:cs="Calibri Light"/>
                <w:iCs/>
                <w:color w:val="000000" w:themeColor="text1"/>
                <w:lang w:val="lt-LT"/>
              </w:rPr>
              <w:t xml:space="preserve">Tiekėjas per paskutinius 5 (penkerius) metus iki paraiškų pateikimo termino pabaigos arba per laiką nuo tiekėjo įregistravimo dienos (jeigu tiekėjas vykdė veiklą mažiau nei 5 (penkerius) metus) </w:t>
            </w:r>
            <w:r w:rsidR="00DB6C0F" w:rsidRPr="00DE05C8">
              <w:rPr>
                <w:rFonts w:ascii="Calibri Light" w:eastAsia="Calibri" w:hAnsi="Calibri Light" w:cs="Calibri Light"/>
                <w:iCs/>
                <w:color w:val="000000" w:themeColor="text1"/>
                <w:lang w:val="lt-LT"/>
              </w:rPr>
              <w:t>pagal vieną ar daugiau įvykdytų ar tebevykdomų sutarčių, sudarytų dėl to paties objekto, yra savo jėgomis</w:t>
            </w:r>
            <w:r w:rsidRPr="00DE05C8">
              <w:rPr>
                <w:rFonts w:ascii="Calibri Light" w:eastAsia="Calibri" w:hAnsi="Calibri Light" w:cs="Calibri Light"/>
                <w:iCs/>
                <w:color w:val="000000" w:themeColor="text1"/>
                <w:lang w:val="lt-LT"/>
              </w:rPr>
              <w:t xml:space="preserve"> </w:t>
            </w:r>
            <w:r w:rsidR="00DB6C0F" w:rsidRPr="00DE05C8">
              <w:rPr>
                <w:rFonts w:ascii="Calibri Light" w:eastAsia="Calibri" w:hAnsi="Calibri Light" w:cs="Calibri Light"/>
                <w:iCs/>
                <w:color w:val="000000" w:themeColor="text1"/>
                <w:lang w:val="lt-LT"/>
              </w:rPr>
              <w:t xml:space="preserve">tinkamai suteikęs </w:t>
            </w:r>
            <w:r w:rsidRPr="00DE05C8">
              <w:rPr>
                <w:rFonts w:ascii="Calibri Light" w:eastAsia="Calibri" w:hAnsi="Calibri Light" w:cs="Calibri Light"/>
                <w:iCs/>
                <w:color w:val="000000" w:themeColor="text1"/>
                <w:lang w:val="lt-LT"/>
              </w:rPr>
              <w:t xml:space="preserve">panašaus pobūdžio (saugiųjų dokumentų blankų gamybos) </w:t>
            </w:r>
            <w:r w:rsidR="00DB6C0F" w:rsidRPr="00DE05C8">
              <w:rPr>
                <w:rFonts w:ascii="Calibri Light" w:eastAsia="Calibri" w:hAnsi="Calibri Light" w:cs="Calibri Light"/>
                <w:iCs/>
                <w:color w:val="000000" w:themeColor="text1"/>
                <w:lang w:val="lt-LT"/>
              </w:rPr>
              <w:t>paslaugų</w:t>
            </w:r>
            <w:r w:rsidRPr="00DE05C8">
              <w:rPr>
                <w:rFonts w:ascii="Calibri Light" w:eastAsia="Calibri" w:hAnsi="Calibri Light" w:cs="Calibri Light"/>
                <w:iCs/>
                <w:color w:val="000000" w:themeColor="text1"/>
                <w:lang w:val="lt-LT"/>
              </w:rPr>
              <w:t>, ne maž</w:t>
            </w:r>
            <w:r w:rsidR="00AC1ACB" w:rsidRPr="00DE05C8">
              <w:rPr>
                <w:rFonts w:ascii="Calibri Light" w:eastAsia="Calibri" w:hAnsi="Calibri Light" w:cs="Calibri Light"/>
                <w:iCs/>
                <w:color w:val="000000" w:themeColor="text1"/>
                <w:lang w:val="lt-LT"/>
              </w:rPr>
              <w:t>iau</w:t>
            </w:r>
            <w:r w:rsidRPr="00DE05C8">
              <w:rPr>
                <w:rFonts w:ascii="Calibri Light" w:eastAsia="Calibri" w:hAnsi="Calibri Light" w:cs="Calibri Light"/>
                <w:iCs/>
                <w:color w:val="000000" w:themeColor="text1"/>
                <w:lang w:val="lt-LT"/>
              </w:rPr>
              <w:t xml:space="preserve"> nei </w:t>
            </w:r>
            <w:r w:rsidR="008E18A3" w:rsidRPr="00DE05C8">
              <w:rPr>
                <w:rFonts w:ascii="Calibri Light" w:eastAsia="Calibri" w:hAnsi="Calibri Light" w:cs="Calibri Light"/>
                <w:iCs/>
                <w:color w:val="000000" w:themeColor="text1"/>
                <w:lang w:val="lt-LT"/>
              </w:rPr>
              <w:t xml:space="preserve">už </w:t>
            </w:r>
            <w:r w:rsidRPr="00DE05C8">
              <w:rPr>
                <w:rFonts w:ascii="Calibri Light" w:eastAsia="Calibri" w:hAnsi="Calibri Light" w:cs="Calibri Light"/>
                <w:iCs/>
                <w:color w:val="000000" w:themeColor="text1"/>
                <w:lang w:val="lt-LT"/>
              </w:rPr>
              <w:t>700 000 (septyni</w:t>
            </w:r>
            <w:r w:rsidR="00E719A3" w:rsidRPr="00DE05C8">
              <w:rPr>
                <w:rFonts w:ascii="Calibri Light" w:eastAsia="Calibri" w:hAnsi="Calibri Light" w:cs="Calibri Light"/>
                <w:iCs/>
                <w:color w:val="000000" w:themeColor="text1"/>
                <w:lang w:val="lt-LT"/>
              </w:rPr>
              <w:t>s</w:t>
            </w:r>
            <w:r w:rsidRPr="00DE05C8">
              <w:rPr>
                <w:rFonts w:ascii="Calibri Light" w:eastAsia="Calibri" w:hAnsi="Calibri Light" w:cs="Calibri Light"/>
                <w:iCs/>
                <w:color w:val="000000" w:themeColor="text1"/>
                <w:lang w:val="lt-LT"/>
              </w:rPr>
              <w:t xml:space="preserve"> </w:t>
            </w:r>
            <w:r w:rsidR="00E719A3" w:rsidRPr="00DE05C8">
              <w:rPr>
                <w:rFonts w:ascii="Calibri Light" w:eastAsia="Calibri" w:hAnsi="Calibri Light" w:cs="Calibri Light"/>
                <w:iCs/>
                <w:color w:val="000000" w:themeColor="text1"/>
                <w:lang w:val="lt-LT"/>
              </w:rPr>
              <w:t xml:space="preserve">šimtus </w:t>
            </w:r>
            <w:r w:rsidRPr="00DE05C8">
              <w:rPr>
                <w:rFonts w:ascii="Calibri Light" w:eastAsia="Calibri" w:hAnsi="Calibri Light" w:cs="Calibri Light"/>
                <w:iCs/>
                <w:color w:val="000000" w:themeColor="text1"/>
                <w:lang w:val="lt-LT"/>
              </w:rPr>
              <w:t xml:space="preserve">tūkstančių) Eur be PVM. </w:t>
            </w:r>
          </w:p>
          <w:p w14:paraId="5188477E" w14:textId="5CF9A8C7" w:rsidR="00E719A3" w:rsidRPr="00DE05C8" w:rsidRDefault="00AC1ACB" w:rsidP="005D7EE6">
            <w:pPr>
              <w:spacing w:after="0" w:line="240" w:lineRule="auto"/>
              <w:rPr>
                <w:rFonts w:ascii="Calibri Light" w:eastAsia="Calibri" w:hAnsi="Calibri Light" w:cs="Calibri Light"/>
                <w:iCs/>
                <w:color w:val="000000" w:themeColor="text1"/>
                <w:lang w:val="lt-LT"/>
              </w:rPr>
            </w:pPr>
            <w:r w:rsidRPr="00DE05C8">
              <w:rPr>
                <w:rFonts w:ascii="Calibri Light" w:eastAsia="Calibri" w:hAnsi="Calibri Light" w:cs="Calibri Light"/>
                <w:iCs/>
                <w:color w:val="000000" w:themeColor="text1"/>
                <w:lang w:val="lt-LT"/>
              </w:rPr>
              <w:lastRenderedPageBreak/>
              <w:t xml:space="preserve">Paslaugos gali būti </w:t>
            </w:r>
            <w:r w:rsidR="005D7EE6" w:rsidRPr="00DE05C8">
              <w:rPr>
                <w:rFonts w:ascii="Calibri Light" w:eastAsia="Calibri" w:hAnsi="Calibri Light" w:cs="Calibri Light"/>
                <w:iCs/>
                <w:color w:val="000000" w:themeColor="text1"/>
                <w:lang w:val="lt-LT"/>
              </w:rPr>
              <w:t>pradėt</w:t>
            </w:r>
            <w:r w:rsidRPr="00DE05C8">
              <w:rPr>
                <w:rFonts w:ascii="Calibri Light" w:eastAsia="Calibri" w:hAnsi="Calibri Light" w:cs="Calibri Light"/>
                <w:iCs/>
                <w:color w:val="000000" w:themeColor="text1"/>
                <w:lang w:val="lt-LT"/>
              </w:rPr>
              <w:t>os</w:t>
            </w:r>
            <w:r w:rsidR="005D7EE6" w:rsidRPr="00DE05C8">
              <w:rPr>
                <w:rFonts w:ascii="Calibri Light" w:eastAsia="Calibri" w:hAnsi="Calibri Light" w:cs="Calibri Light"/>
                <w:iCs/>
                <w:color w:val="000000" w:themeColor="text1"/>
                <w:lang w:val="lt-LT"/>
              </w:rPr>
              <w:t xml:space="preserve"> </w:t>
            </w:r>
            <w:r w:rsidRPr="00DE05C8">
              <w:rPr>
                <w:rFonts w:ascii="Calibri Light" w:eastAsia="Calibri" w:hAnsi="Calibri Light" w:cs="Calibri Light"/>
                <w:iCs/>
                <w:color w:val="000000" w:themeColor="text1"/>
                <w:lang w:val="lt-LT"/>
              </w:rPr>
              <w:t xml:space="preserve">teikti </w:t>
            </w:r>
            <w:r w:rsidR="005D7EE6" w:rsidRPr="00DE05C8">
              <w:rPr>
                <w:rFonts w:ascii="Calibri Light" w:eastAsia="Calibri" w:hAnsi="Calibri Light" w:cs="Calibri Light"/>
                <w:iCs/>
                <w:color w:val="000000" w:themeColor="text1"/>
                <w:lang w:val="lt-LT"/>
              </w:rPr>
              <w:t>anksčiau nei per paskutinius 5 metus</w:t>
            </w:r>
            <w:r w:rsidRPr="00DE05C8">
              <w:rPr>
                <w:rFonts w:ascii="Calibri Light" w:eastAsia="Calibri" w:hAnsi="Calibri Light" w:cs="Calibri Light"/>
                <w:iCs/>
                <w:color w:val="000000" w:themeColor="text1"/>
                <w:lang w:val="lt-LT"/>
              </w:rPr>
              <w:t xml:space="preserve">. </w:t>
            </w:r>
          </w:p>
          <w:p w14:paraId="71DE3B13" w14:textId="77777777" w:rsidR="005D7EE6" w:rsidRPr="00DE05C8" w:rsidRDefault="00AC1ACB" w:rsidP="005D7EE6">
            <w:pPr>
              <w:spacing w:after="0" w:line="240" w:lineRule="auto"/>
              <w:rPr>
                <w:rFonts w:ascii="Calibri Light" w:eastAsia="Calibri" w:hAnsi="Calibri Light" w:cs="Calibri Light"/>
                <w:iCs/>
                <w:color w:val="000000" w:themeColor="text1"/>
                <w:lang w:val="lt-LT"/>
              </w:rPr>
            </w:pPr>
            <w:r w:rsidRPr="00DE05C8">
              <w:rPr>
                <w:rFonts w:ascii="Calibri Light" w:eastAsia="Calibri" w:hAnsi="Calibri Light" w:cs="Calibri Light"/>
                <w:iCs/>
                <w:color w:val="000000" w:themeColor="text1"/>
                <w:lang w:val="lt-LT"/>
              </w:rPr>
              <w:t>Jeigu pagal pateiktą sutartį paslaugos pradėtos teikti anksčiau nei per paskutinius 5 metus iki paraiškų pateikimo termino pabaigos</w:t>
            </w:r>
            <w:r w:rsidR="005D7EE6" w:rsidRPr="00DE05C8">
              <w:rPr>
                <w:rFonts w:ascii="Calibri Light" w:eastAsia="Calibri" w:hAnsi="Calibri Light" w:cs="Calibri Light"/>
                <w:iCs/>
                <w:color w:val="000000" w:themeColor="text1"/>
                <w:lang w:val="lt-LT"/>
              </w:rPr>
              <w:t>, tačiau pabaigta vykdyti per paskutinius 5 metus, tokiu atveju atsižvelgiama į visą sutarties vertę.</w:t>
            </w:r>
          </w:p>
          <w:p w14:paraId="2815BB7E" w14:textId="0A2EF6CB" w:rsidR="008E18A3" w:rsidRPr="00DE05C8" w:rsidRDefault="008E18A3" w:rsidP="008E18A3">
            <w:pPr>
              <w:spacing w:after="0" w:line="240" w:lineRule="auto"/>
              <w:rPr>
                <w:rFonts w:ascii="Calibri Light" w:eastAsia="Calibri" w:hAnsi="Calibri Light" w:cs="Calibri Light"/>
                <w:iCs/>
                <w:color w:val="000000" w:themeColor="text1"/>
                <w:lang w:val="lt-LT"/>
              </w:rPr>
            </w:pPr>
            <w:r w:rsidRPr="00DE05C8">
              <w:rPr>
                <w:rFonts w:ascii="Calibri Light" w:eastAsia="Calibri" w:hAnsi="Calibri Light" w:cs="Calibri Light"/>
                <w:iCs/>
                <w:color w:val="000000" w:themeColor="text1"/>
                <w:lang w:val="lt-LT"/>
              </w:rPr>
              <w:t xml:space="preserve">Vykdomų sutarčių atveju vertinama iki </w:t>
            </w:r>
            <w:r w:rsidR="00135315" w:rsidRPr="00DE05C8">
              <w:rPr>
                <w:rFonts w:ascii="Calibri Light" w:eastAsia="Calibri" w:hAnsi="Calibri Light" w:cs="Calibri Light"/>
                <w:iCs/>
                <w:color w:val="000000" w:themeColor="text1"/>
                <w:lang w:val="lt-LT"/>
              </w:rPr>
              <w:t xml:space="preserve">paraiškų </w:t>
            </w:r>
            <w:r w:rsidRPr="00DE05C8">
              <w:rPr>
                <w:rFonts w:ascii="Calibri Light" w:eastAsia="Calibri" w:hAnsi="Calibri Light" w:cs="Calibri Light"/>
                <w:iCs/>
                <w:color w:val="000000" w:themeColor="text1"/>
                <w:lang w:val="lt-LT"/>
              </w:rPr>
              <w:t>pateikimo termino pabaigos tinkamai suteiktų paslaugų vertė.</w:t>
            </w:r>
          </w:p>
        </w:tc>
        <w:tc>
          <w:tcPr>
            <w:tcW w:w="5075" w:type="dxa"/>
            <w:tcBorders>
              <w:top w:val="single" w:sz="4" w:space="0" w:color="000001"/>
              <w:left w:val="single" w:sz="4" w:space="0" w:color="000001"/>
              <w:bottom w:val="single" w:sz="4" w:space="0" w:color="000001"/>
              <w:right w:val="single" w:sz="4" w:space="0" w:color="000001"/>
            </w:tcBorders>
          </w:tcPr>
          <w:p w14:paraId="501427E4" w14:textId="77777777" w:rsidR="005D7EE6" w:rsidRPr="00DE05C8" w:rsidRDefault="005D7EE6" w:rsidP="005D7EE6">
            <w:pPr>
              <w:spacing w:after="0" w:line="240" w:lineRule="auto"/>
              <w:rPr>
                <w:rFonts w:ascii="Calibri Light" w:eastAsia="Calibri" w:hAnsi="Calibri Light" w:cs="Calibri Light"/>
                <w:color w:val="000000" w:themeColor="text1"/>
                <w:lang w:val="lt-LT"/>
              </w:rPr>
            </w:pPr>
            <w:r w:rsidRPr="00DE05C8">
              <w:rPr>
                <w:rFonts w:ascii="Calibri Light" w:eastAsia="Calibri" w:hAnsi="Calibri Light" w:cs="Calibri Light"/>
                <w:color w:val="000000" w:themeColor="text1"/>
                <w:lang w:val="lt-LT"/>
              </w:rPr>
              <w:lastRenderedPageBreak/>
              <w:t>Pateikiama:</w:t>
            </w:r>
          </w:p>
          <w:p w14:paraId="304B2FD1" w14:textId="3A5C3DCE" w:rsidR="005D7EE6" w:rsidRPr="00DE05C8" w:rsidRDefault="005D7EE6" w:rsidP="005D7EE6">
            <w:pPr>
              <w:tabs>
                <w:tab w:val="num" w:pos="0"/>
              </w:tabs>
              <w:spacing w:after="0" w:line="240" w:lineRule="auto"/>
              <w:rPr>
                <w:rFonts w:ascii="Calibri Light" w:eastAsia="Calibri" w:hAnsi="Calibri Light" w:cs="Calibri Light"/>
                <w:color w:val="000000" w:themeColor="text1"/>
                <w:lang w:val="lt-LT"/>
              </w:rPr>
            </w:pPr>
            <w:r w:rsidRPr="00DE05C8">
              <w:rPr>
                <w:rFonts w:ascii="Calibri Light" w:eastAsia="Calibri" w:hAnsi="Calibri Light" w:cs="Calibri Light"/>
                <w:color w:val="000000" w:themeColor="text1"/>
                <w:lang w:val="lt-LT"/>
              </w:rPr>
              <w:t>1. Informacija per paskutinius 5 metus iki paraiškų pateikimo termino pabaigos arba per laiką nuo tiekėjo įregistravimo dienos (jeigu tiekėjas vykdė veiklą mažiau nei 5 metus) suteiktų panašaus pobūdžio (saugiųjų dokumentų blankų gamybos) paslaugų sąrašas (nurodomas užsakovas, sutarties objektas, trumpas objekto aprašymas, s</w:t>
            </w:r>
            <w:r w:rsidR="008E18A3" w:rsidRPr="00DE05C8">
              <w:rPr>
                <w:rFonts w:ascii="Calibri Light" w:eastAsia="Calibri" w:hAnsi="Calibri Light" w:cs="Calibri Light"/>
                <w:color w:val="000000" w:themeColor="text1"/>
                <w:lang w:val="lt-LT"/>
              </w:rPr>
              <w:t>uteiktų paslaugų</w:t>
            </w:r>
            <w:r w:rsidRPr="00DE05C8">
              <w:rPr>
                <w:rFonts w:ascii="Calibri Light" w:eastAsia="Calibri" w:hAnsi="Calibri Light" w:cs="Calibri Light"/>
                <w:color w:val="000000" w:themeColor="text1"/>
                <w:lang w:val="lt-LT"/>
              </w:rPr>
              <w:t xml:space="preserve"> vertė eurais be PVM, sutarties sudarymo data, sutarties trukmė, ir kita FK formoje nurodyta informacijai).</w:t>
            </w:r>
          </w:p>
          <w:p w14:paraId="1FD4A322" w14:textId="3C9C292B" w:rsidR="00E77D06" w:rsidRPr="00DE05C8" w:rsidRDefault="005D7EE6" w:rsidP="00E77D06">
            <w:pPr>
              <w:autoSpaceDE w:val="0"/>
              <w:autoSpaceDN w:val="0"/>
              <w:adjustRightInd w:val="0"/>
              <w:spacing w:after="0" w:line="240" w:lineRule="auto"/>
              <w:rPr>
                <w:rFonts w:ascii="Calibri Light" w:eastAsia="Times New Roman" w:hAnsi="Calibri Light" w:cs="Calibri Light"/>
                <w:color w:val="000000"/>
                <w:lang w:val="lt-LT"/>
              </w:rPr>
            </w:pPr>
            <w:r w:rsidRPr="00DE05C8">
              <w:rPr>
                <w:rFonts w:ascii="Calibri Light" w:eastAsia="Calibri" w:hAnsi="Calibri Light" w:cs="Calibri Light"/>
                <w:color w:val="000000" w:themeColor="text1"/>
                <w:lang w:val="lt-LT"/>
              </w:rPr>
              <w:t xml:space="preserve">2. </w:t>
            </w:r>
            <w:r w:rsidR="00E77D06" w:rsidRPr="00DE05C8">
              <w:rPr>
                <w:rFonts w:ascii="Calibri Light" w:eastAsia="Times New Roman" w:hAnsi="Calibri Light" w:cs="Calibri Light"/>
                <w:color w:val="000000"/>
                <w:lang w:val="lt-LT"/>
              </w:rPr>
              <w:t>Paslaugų gavėjo pažyma, jeigu gavėjas:</w:t>
            </w:r>
          </w:p>
          <w:p w14:paraId="3B830B38" w14:textId="77777777" w:rsidR="00E77D06" w:rsidRPr="00DE05C8" w:rsidRDefault="00E77D06" w:rsidP="00E77D06">
            <w:pPr>
              <w:autoSpaceDE w:val="0"/>
              <w:autoSpaceDN w:val="0"/>
              <w:adjustRightInd w:val="0"/>
              <w:spacing w:after="0" w:line="240" w:lineRule="auto"/>
              <w:rPr>
                <w:rFonts w:ascii="Calibri Light" w:eastAsia="Times New Roman" w:hAnsi="Calibri Light" w:cs="Calibri Light"/>
                <w:color w:val="000000"/>
                <w:lang w:val="lt-LT"/>
              </w:rPr>
            </w:pPr>
            <w:r w:rsidRPr="00DE05C8">
              <w:rPr>
                <w:rFonts w:ascii="Calibri Light" w:eastAsia="Times New Roman" w:hAnsi="Calibri Light" w:cs="Calibri Light"/>
                <w:color w:val="000000"/>
                <w:lang w:val="lt-LT"/>
              </w:rPr>
              <w:lastRenderedPageBreak/>
              <w:t>- perkančioji organizacija – pažyma, kurioje turi būti nurodytos suteiktų paslaugų bendros sumos, datos, paslaugų gavėjas, ar paslaugos buvo suteiktos tinkamai</w:t>
            </w:r>
          </w:p>
          <w:p w14:paraId="2D524234" w14:textId="77777777" w:rsidR="00E77D06" w:rsidRPr="00DE05C8" w:rsidRDefault="00E77D06" w:rsidP="00E77D06">
            <w:pPr>
              <w:autoSpaceDE w:val="0"/>
              <w:autoSpaceDN w:val="0"/>
              <w:adjustRightInd w:val="0"/>
              <w:spacing w:after="0" w:line="240" w:lineRule="auto"/>
              <w:rPr>
                <w:rFonts w:ascii="Calibri Light" w:eastAsia="Times New Roman" w:hAnsi="Calibri Light" w:cs="Calibri Light"/>
                <w:color w:val="000000"/>
                <w:lang w:val="lt-LT"/>
              </w:rPr>
            </w:pPr>
            <w:r w:rsidRPr="00DE05C8">
              <w:rPr>
                <w:rFonts w:ascii="Calibri Light" w:eastAsia="Times New Roman" w:hAnsi="Calibri Light" w:cs="Calibri Light"/>
                <w:color w:val="000000"/>
                <w:lang w:val="lt-LT"/>
              </w:rPr>
              <w:t>- ne perkančioji organizacija – gavėjo pažyma, kurioje turi būti nurodytos suteiktų paslaugų bendros sumos, datos, paslaugų gavėjas, ar paslaugos buvo suteiktos tinkamai, o jeigu pastarojo nėra – tiekėjo laisvos formos deklaracija.</w:t>
            </w:r>
          </w:p>
          <w:p w14:paraId="4F764489" w14:textId="47C29D15" w:rsidR="005D7EE6" w:rsidRPr="00DE05C8" w:rsidRDefault="005D7EE6" w:rsidP="005D7EE6">
            <w:pPr>
              <w:tabs>
                <w:tab w:val="num" w:pos="0"/>
              </w:tabs>
              <w:spacing w:after="0" w:line="240" w:lineRule="auto"/>
              <w:rPr>
                <w:rFonts w:ascii="Calibri Light" w:eastAsia="Calibri" w:hAnsi="Calibri Light" w:cs="Calibri Light"/>
                <w:color w:val="000000" w:themeColor="text1"/>
                <w:lang w:val="lt-LT"/>
              </w:rPr>
            </w:pPr>
          </w:p>
          <w:p w14:paraId="64C695B5" w14:textId="596C6258" w:rsidR="005D7EE6" w:rsidRPr="00DE05C8" w:rsidRDefault="005D7EE6" w:rsidP="005D7EE6">
            <w:pPr>
              <w:widowControl w:val="0"/>
              <w:spacing w:after="0" w:line="240" w:lineRule="auto"/>
              <w:rPr>
                <w:rFonts w:ascii="Calibri Light" w:eastAsia="Times New Roman" w:hAnsi="Calibri Light" w:cs="Calibri Light"/>
                <w:color w:val="000000" w:themeColor="text1"/>
                <w:lang w:val="lt-LT" w:eastAsia="ja-JP"/>
              </w:rPr>
            </w:pPr>
            <w:r w:rsidRPr="00DE05C8">
              <w:rPr>
                <w:rFonts w:ascii="Calibri Light" w:eastAsia="Calibri" w:hAnsi="Calibri Light" w:cs="Calibri Light"/>
                <w:i/>
                <w:color w:val="000000" w:themeColor="text1"/>
                <w:lang w:val="lt-LT"/>
              </w:rPr>
              <w:t>Pateikiamos skaitmeninės dokumentų versijos CVP IS priemonėmis</w:t>
            </w:r>
            <w:r w:rsidRPr="00DE05C8">
              <w:rPr>
                <w:rFonts w:ascii="Calibri Light" w:eastAsia="Calibri" w:hAnsi="Calibri Light" w:cs="Calibri Light"/>
                <w:color w:val="000000" w:themeColor="text1"/>
                <w:lang w:val="lt-LT"/>
              </w:rPr>
              <w:t>.</w:t>
            </w:r>
          </w:p>
        </w:tc>
      </w:tr>
      <w:tr w:rsidR="003C4CF9" w:rsidRPr="00E1629B" w14:paraId="0D82CCBF" w14:textId="77777777" w:rsidTr="00CA4E54">
        <w:trPr>
          <w:trHeight w:val="257"/>
        </w:trPr>
        <w:tc>
          <w:tcPr>
            <w:tcW w:w="9753" w:type="dxa"/>
            <w:gridSpan w:val="3"/>
            <w:tcBorders>
              <w:right w:val="single" w:sz="4" w:space="0" w:color="000001"/>
            </w:tcBorders>
            <w:shd w:val="clear" w:color="auto" w:fill="F2F2F2" w:themeFill="background1" w:themeFillShade="F2"/>
            <w:vAlign w:val="center"/>
          </w:tcPr>
          <w:p w14:paraId="1CCEBE47" w14:textId="77777777" w:rsidR="00615BD2" w:rsidRPr="002F7F10" w:rsidRDefault="00615BD2" w:rsidP="00615BD2">
            <w:pPr>
              <w:spacing w:after="0" w:line="240" w:lineRule="auto"/>
              <w:rPr>
                <w:rFonts w:ascii="Calibri Light" w:eastAsia="Calibri" w:hAnsi="Calibri Light" w:cs="Calibri Light"/>
                <w:b/>
                <w:color w:val="000000" w:themeColor="text1"/>
                <w:lang w:val="lt-LT"/>
              </w:rPr>
            </w:pPr>
            <w:r w:rsidRPr="002F7F10">
              <w:rPr>
                <w:rFonts w:ascii="Calibri Light" w:eastAsia="Calibri" w:hAnsi="Calibri Light" w:cs="Calibri Light"/>
                <w:b/>
                <w:color w:val="000000" w:themeColor="text1"/>
                <w:lang w:val="lt-LT"/>
              </w:rPr>
              <w:lastRenderedPageBreak/>
              <w:t>Ūkio subjektų grupės dalyvavimo pirkime ir/ar rėmimosi kitų ūkio subjektų pajėgumais sąlygos:</w:t>
            </w:r>
          </w:p>
          <w:p w14:paraId="42666B0E" w14:textId="77777777" w:rsidR="00615BD2" w:rsidRPr="002F7F10" w:rsidRDefault="00615BD2" w:rsidP="00615BD2">
            <w:pPr>
              <w:spacing w:after="0" w:line="240" w:lineRule="auto"/>
              <w:rPr>
                <w:rFonts w:ascii="Calibri Light" w:eastAsia="Calibri" w:hAnsi="Calibri Light" w:cs="Calibri Light"/>
                <w:i/>
                <w:iCs/>
                <w:color w:val="000000" w:themeColor="text1"/>
                <w:lang w:val="lt-LT"/>
              </w:rPr>
            </w:pPr>
            <w:r w:rsidRPr="002F7F10">
              <w:rPr>
                <w:rFonts w:ascii="Calibri Light" w:eastAsia="Calibri" w:hAnsi="Calibri Light" w:cs="Calibri Light"/>
                <w:i/>
                <w:iCs/>
                <w:color w:val="000000" w:themeColor="text1"/>
                <w:lang w:val="lt-LT"/>
              </w:rPr>
              <w:t>a) reikalavimą turi atitikti visi ūkio subjektų grupės nariai kartu, atsižvelgiant į jų prisiimamus įsipareigojimus (patirtis sumuojama);</w:t>
            </w:r>
          </w:p>
          <w:p w14:paraId="6E25D9F1" w14:textId="77777777" w:rsidR="00615BD2" w:rsidRPr="002F7F10" w:rsidRDefault="00615BD2" w:rsidP="00615BD2">
            <w:pPr>
              <w:spacing w:after="0" w:line="240" w:lineRule="auto"/>
              <w:rPr>
                <w:rFonts w:ascii="Calibri Light" w:eastAsia="Calibri" w:hAnsi="Calibri Light" w:cs="Calibri Light"/>
                <w:i/>
                <w:iCs/>
                <w:color w:val="000000" w:themeColor="text1"/>
                <w:lang w:val="lt-LT"/>
              </w:rPr>
            </w:pPr>
            <w:r w:rsidRPr="002F7F10">
              <w:rPr>
                <w:rFonts w:ascii="Calibri Light" w:eastAsia="Calibri" w:hAnsi="Calibri Light" w:cs="Calibri Light"/>
                <w:i/>
                <w:iCs/>
                <w:color w:val="000000" w:themeColor="text1"/>
                <w:lang w:val="lt-LT"/>
              </w:rPr>
              <w:t xml:space="preserve">b) tiekėjas gali remtis kitų ūkio subjektų pajėgumais tik tuo atveju, jeigu tie subjektai  patys vykdys tą pirkimo sutarties dalį, kuriai reikia jų turimų pajėgumų; </w:t>
            </w:r>
          </w:p>
          <w:p w14:paraId="3D26D4EF" w14:textId="38A026AA" w:rsidR="00615BD2" w:rsidRPr="002F7F10" w:rsidRDefault="00615BD2" w:rsidP="00615BD2">
            <w:pPr>
              <w:spacing w:after="0" w:line="240" w:lineRule="auto"/>
              <w:rPr>
                <w:rFonts w:ascii="Calibri Light" w:eastAsia="Calibri" w:hAnsi="Calibri Light" w:cs="Calibri Light"/>
                <w:i/>
                <w:iCs/>
                <w:color w:val="000000" w:themeColor="text1"/>
                <w:lang w:val="lt-LT"/>
              </w:rPr>
            </w:pPr>
            <w:r w:rsidRPr="002F7F10">
              <w:rPr>
                <w:rFonts w:ascii="Calibri Light" w:eastAsia="Calibri" w:hAnsi="Calibri Light" w:cs="Calibri Light"/>
                <w:i/>
                <w:iCs/>
                <w:color w:val="000000" w:themeColor="text1"/>
                <w:lang w:val="lt-LT"/>
              </w:rPr>
              <w:t>c)</w:t>
            </w:r>
            <w:r w:rsidRPr="002F7F10">
              <w:rPr>
                <w:rFonts w:ascii="Calibri Light" w:hAnsi="Calibri Light" w:cs="Calibri Light"/>
                <w:color w:val="000000" w:themeColor="text1"/>
                <w:lang w:val="lt-LT"/>
              </w:rPr>
              <w:t xml:space="preserve"> </w:t>
            </w:r>
            <w:r w:rsidRPr="002F7F10">
              <w:rPr>
                <w:rFonts w:ascii="Calibri Light" w:eastAsia="Calibri" w:hAnsi="Calibri Light" w:cs="Calibri Light"/>
                <w:i/>
                <w:iCs/>
                <w:color w:val="000000" w:themeColor="text1"/>
                <w:lang w:val="lt-LT"/>
              </w:rPr>
              <w:t>tiekėjui nedraudžiama remtis sutartimi, kurią tiekėjas vykdė ne vienas, bet kartu su kitais ūkio subjektais, tačiau tokiu atveju vertinamos būtent konkretaus ūkio subjekto, grindžiančio atitiktį nustatytam reikalavimui (t. y. tiekėjo, tiekėjo grupės nario (-ių), ūkio subjekto (-ų), kurio (-ių) pajėgumais tiekėjas remiasi), savo jėgomis (t. y. savarankiškai, nepasitelkiant ūkio subjektų)</w:t>
            </w:r>
            <w:r w:rsidRPr="002F7F10">
              <w:rPr>
                <w:color w:val="000000" w:themeColor="text1"/>
                <w:lang w:val="lt-LT"/>
              </w:rPr>
              <w:t xml:space="preserve"> </w:t>
            </w:r>
            <w:sdt>
              <w:sdtPr>
                <w:rPr>
                  <w:rFonts w:ascii="Calibri Light" w:hAnsi="Calibri Light" w:cs="Calibri Light"/>
                  <w:color w:val="000000" w:themeColor="text1"/>
                  <w:lang w:val="lt-LT"/>
                </w:rPr>
                <w:id w:val="-1318957511"/>
                <w:placeholder>
                  <w:docPart w:val="F72E822304DF4A93949ED0356A989537"/>
                </w:placeholder>
                <w:dropDownList>
                  <w:listItem w:value="Pasirinkite elementą"/>
                  <w:listItem w:displayText="patiektos" w:value="patiektos"/>
                  <w:listItem w:displayText="patiektos ir sumontuotos" w:value="patiektos ir sumontuotos"/>
                  <w:listItem w:displayText="suteiktos" w:value="suteiktos"/>
                </w:dropDownList>
              </w:sdtPr>
              <w:sdtContent>
                <w:r w:rsidRPr="002F7F10">
                  <w:rPr>
                    <w:rFonts w:ascii="Calibri Light" w:hAnsi="Calibri Light" w:cs="Calibri Light"/>
                    <w:color w:val="000000" w:themeColor="text1"/>
                    <w:lang w:val="lt-LT"/>
                  </w:rPr>
                  <w:t>suteiktos</w:t>
                </w:r>
              </w:sdtContent>
            </w:sdt>
            <w:r w:rsidRPr="002F7F10">
              <w:rPr>
                <w:rFonts w:ascii="Calibri Light" w:hAnsi="Calibri Light" w:cs="Calibri Light"/>
                <w:color w:val="000000" w:themeColor="text1"/>
                <w:lang w:val="lt-LT"/>
              </w:rPr>
              <w:t xml:space="preserve"> </w:t>
            </w:r>
            <w:sdt>
              <w:sdtPr>
                <w:rPr>
                  <w:rFonts w:ascii="Calibri Light" w:hAnsi="Calibri Light" w:cs="Calibri Light"/>
                  <w:color w:val="000000" w:themeColor="text1"/>
                  <w:lang w:val="lt-LT"/>
                </w:rPr>
                <w:id w:val="404416780"/>
                <w:placeholder>
                  <w:docPart w:val="F72E822304DF4A93949ED0356A989537"/>
                </w:placeholder>
                <w:dropDownList>
                  <w:listItem w:value="Pasirinkite elementą."/>
                  <w:listItem w:displayText="prekės" w:value="prekės"/>
                  <w:listItem w:displayText="paslaugos" w:value="paslaugos"/>
                </w:dropDownList>
              </w:sdtPr>
              <w:sdtContent>
                <w:r w:rsidRPr="002F7F10">
                  <w:rPr>
                    <w:rFonts w:ascii="Calibri Light" w:hAnsi="Calibri Light" w:cs="Calibri Light"/>
                    <w:color w:val="000000" w:themeColor="text1"/>
                    <w:lang w:val="lt-LT"/>
                  </w:rPr>
                  <w:t>paslaugos</w:t>
                </w:r>
              </w:sdtContent>
            </w:sdt>
            <w:r w:rsidRPr="002F7F10">
              <w:rPr>
                <w:rFonts w:ascii="Calibri Light" w:hAnsi="Calibri Light" w:cs="Calibri Light"/>
                <w:color w:val="000000" w:themeColor="text1"/>
                <w:lang w:val="lt-LT"/>
              </w:rPr>
              <w:t xml:space="preserve"> </w:t>
            </w:r>
            <w:r w:rsidRPr="002F7F10">
              <w:rPr>
                <w:rFonts w:ascii="Calibri Light" w:hAnsi="Calibri Light" w:cs="Calibri Light"/>
                <w:i/>
                <w:iCs/>
                <w:color w:val="000000" w:themeColor="text1"/>
                <w:lang w:val="lt-LT"/>
              </w:rPr>
              <w:t>ar jų dalis (jų kiekis, apimtis, vertė, ir kt.,)</w:t>
            </w:r>
            <w:r w:rsidRPr="002F7F10">
              <w:rPr>
                <w:rFonts w:ascii="Calibri Light" w:eastAsia="Calibri" w:hAnsi="Calibri Light" w:cs="Calibri Light"/>
                <w:i/>
                <w:iCs/>
                <w:color w:val="000000" w:themeColor="text1"/>
                <w:lang w:val="lt-LT"/>
              </w:rPr>
              <w:t xml:space="preserve"> o ne visas vykdytos sutarties objektas.</w:t>
            </w:r>
          </w:p>
          <w:p w14:paraId="15C39B56" w14:textId="282455D6" w:rsidR="00615BD2" w:rsidRPr="002F7F10" w:rsidRDefault="00615BD2" w:rsidP="00615BD2">
            <w:pPr>
              <w:spacing w:after="0" w:line="240" w:lineRule="auto"/>
              <w:rPr>
                <w:rFonts w:ascii="Calibri Light" w:eastAsia="Calibri" w:hAnsi="Calibri Light" w:cs="Calibri Light"/>
                <w:i/>
                <w:color w:val="000000" w:themeColor="text1"/>
                <w:lang w:val="lt-LT"/>
              </w:rPr>
            </w:pPr>
            <w:r w:rsidRPr="002F7F10">
              <w:rPr>
                <w:rFonts w:ascii="Calibri Light" w:eastAsia="Calibri" w:hAnsi="Calibri Light" w:cs="Calibri Light"/>
                <w:i/>
                <w:color w:val="000000" w:themeColor="text1"/>
                <w:lang w:val="lt-LT"/>
              </w:rPr>
              <w:t xml:space="preserve">Savo jėgomis </w:t>
            </w:r>
            <w:sdt>
              <w:sdtPr>
                <w:rPr>
                  <w:rFonts w:ascii="Calibri Light" w:eastAsia="Calibri" w:hAnsi="Calibri Light" w:cs="Calibri Light"/>
                  <w:i/>
                  <w:color w:val="000000" w:themeColor="text1"/>
                  <w:lang w:val="lt-LT"/>
                </w:rPr>
                <w:id w:val="-1144200939"/>
                <w:placeholder>
                  <w:docPart w:val="F72E822304DF4A93949ED0356A989537"/>
                </w:placeholder>
                <w:dropDownList>
                  <w:listItem w:value="Pasirinkite elementą."/>
                  <w:listItem w:displayText="patiektos" w:value="patiektos"/>
                  <w:listItem w:displayText="patiektos ir sumontuotos" w:value="patiektos ir sumontuotos"/>
                  <w:listItem w:displayText="suteiktos" w:value="suteiktos"/>
                </w:dropDownList>
              </w:sdtPr>
              <w:sdtContent>
                <w:r w:rsidRPr="002F7F10">
                  <w:rPr>
                    <w:rFonts w:ascii="Calibri Light" w:eastAsia="Calibri" w:hAnsi="Calibri Light" w:cs="Calibri Light"/>
                    <w:i/>
                    <w:color w:val="000000" w:themeColor="text1"/>
                    <w:lang w:val="lt-LT"/>
                  </w:rPr>
                  <w:t>suteiktos</w:t>
                </w:r>
              </w:sdtContent>
            </w:sdt>
            <w:r w:rsidRPr="002F7F10">
              <w:rPr>
                <w:rFonts w:ascii="Calibri Light" w:eastAsia="Calibri" w:hAnsi="Calibri Light" w:cs="Calibri Light"/>
                <w:i/>
                <w:color w:val="000000" w:themeColor="text1"/>
                <w:lang w:val="lt-LT"/>
              </w:rPr>
              <w:t xml:space="preserve"> </w:t>
            </w:r>
            <w:sdt>
              <w:sdtPr>
                <w:rPr>
                  <w:rFonts w:ascii="Calibri Light" w:eastAsia="Calibri" w:hAnsi="Calibri Light" w:cs="Calibri Light"/>
                  <w:i/>
                  <w:color w:val="000000" w:themeColor="text1"/>
                  <w:lang w:val="lt-LT"/>
                </w:rPr>
                <w:id w:val="-1745880683"/>
                <w:placeholder>
                  <w:docPart w:val="F72E822304DF4A93949ED0356A989537"/>
                </w:placeholder>
                <w:dropDownList>
                  <w:listItem w:value="Pasirinkite elementą."/>
                  <w:listItem w:displayText="prekės" w:value="prekės"/>
                  <w:listItem w:displayText="paslaugos" w:value="paslaugos"/>
                </w:dropDownList>
              </w:sdtPr>
              <w:sdtContent>
                <w:r w:rsidRPr="002F7F10">
                  <w:rPr>
                    <w:rFonts w:ascii="Calibri Light" w:eastAsia="Calibri" w:hAnsi="Calibri Light" w:cs="Calibri Light"/>
                    <w:i/>
                    <w:color w:val="000000" w:themeColor="text1"/>
                    <w:lang w:val="lt-LT"/>
                  </w:rPr>
                  <w:t>paslaugos</w:t>
                </w:r>
              </w:sdtContent>
            </w:sdt>
            <w:r w:rsidRPr="002F7F10">
              <w:rPr>
                <w:rFonts w:ascii="Calibri Light" w:eastAsia="Calibri" w:hAnsi="Calibri Light" w:cs="Calibri Light"/>
                <w:i/>
                <w:color w:val="000000" w:themeColor="text1"/>
                <w:lang w:val="lt-LT"/>
              </w:rPr>
              <w:t xml:space="preserve"> ar jų dalis (jų kiekis, apimtis, vertė ir kt.) pagal sutartis, vykdytas jungtinės veiklos pagrindais, yra nustatoma pagal jungtinės veiklos partnerių atsakomybių pasidalinimą, nurodytą jungtinės veiklos sutartyje.</w:t>
            </w:r>
          </w:p>
          <w:p w14:paraId="49459570" w14:textId="6125017D" w:rsidR="003C4CF9" w:rsidRPr="00734CE1" w:rsidRDefault="00615BD2" w:rsidP="00615BD2">
            <w:pPr>
              <w:spacing w:after="0" w:line="240" w:lineRule="auto"/>
              <w:rPr>
                <w:rFonts w:ascii="Calibri Light" w:eastAsia="Calibri" w:hAnsi="Calibri Light" w:cs="Calibri Light"/>
                <w:lang w:val="lt-LT"/>
              </w:rPr>
            </w:pPr>
            <w:r w:rsidRPr="002F7F10">
              <w:rPr>
                <w:rFonts w:ascii="Calibri Light" w:eastAsia="Calibri" w:hAnsi="Calibri Light" w:cs="Calibri Light"/>
                <w:i/>
                <w:color w:val="000000" w:themeColor="text1"/>
                <w:lang w:val="lt-LT"/>
              </w:rPr>
              <w:t xml:space="preserve">Savo jėgomis </w:t>
            </w:r>
            <w:sdt>
              <w:sdtPr>
                <w:rPr>
                  <w:rFonts w:ascii="Calibri Light" w:eastAsia="Calibri" w:hAnsi="Calibri Light" w:cs="Calibri Light"/>
                  <w:i/>
                  <w:color w:val="000000" w:themeColor="text1"/>
                  <w:lang w:val="lt-LT"/>
                </w:rPr>
                <w:id w:val="-1238864227"/>
                <w:placeholder>
                  <w:docPart w:val="F72E822304DF4A93949ED0356A989537"/>
                </w:placeholder>
                <w:dropDownList>
                  <w:listItem w:value="Pasirinkite elementą."/>
                  <w:listItem w:displayText="patiektos" w:value="patiektos"/>
                  <w:listItem w:displayText="patiektos ir sumontuotos" w:value="patiektos ir sumontuotos"/>
                  <w:listItem w:displayText="suteiktos" w:value="suteiktos"/>
                </w:dropDownList>
              </w:sdtPr>
              <w:sdtContent>
                <w:r w:rsidRPr="002F7F10">
                  <w:rPr>
                    <w:rFonts w:ascii="Calibri Light" w:eastAsia="Calibri" w:hAnsi="Calibri Light" w:cs="Calibri Light"/>
                    <w:i/>
                    <w:color w:val="000000" w:themeColor="text1"/>
                    <w:lang w:val="lt-LT"/>
                  </w:rPr>
                  <w:t>suteiktos</w:t>
                </w:r>
              </w:sdtContent>
            </w:sdt>
            <w:r w:rsidRPr="002F7F10">
              <w:rPr>
                <w:rFonts w:ascii="Calibri Light" w:eastAsia="Calibri" w:hAnsi="Calibri Light" w:cs="Calibri Light"/>
                <w:i/>
                <w:color w:val="000000" w:themeColor="text1"/>
                <w:lang w:val="lt-LT"/>
              </w:rPr>
              <w:t xml:space="preserve"> </w:t>
            </w:r>
            <w:sdt>
              <w:sdtPr>
                <w:rPr>
                  <w:rFonts w:ascii="Calibri Light" w:eastAsia="Calibri" w:hAnsi="Calibri Light" w:cs="Calibri Light"/>
                  <w:i/>
                  <w:color w:val="000000" w:themeColor="text1"/>
                  <w:lang w:val="lt-LT"/>
                </w:rPr>
                <w:id w:val="1053895266"/>
                <w:placeholder>
                  <w:docPart w:val="F72E822304DF4A93949ED0356A989537"/>
                </w:placeholder>
                <w:dropDownList>
                  <w:listItem w:value="Pasirinkite elementą."/>
                  <w:listItem w:displayText="prekės" w:value="prekės"/>
                  <w:listItem w:displayText="paslaugos" w:value="paslaugos"/>
                </w:dropDownList>
              </w:sdtPr>
              <w:sdtContent>
                <w:r w:rsidRPr="002F7F10">
                  <w:rPr>
                    <w:rFonts w:ascii="Calibri Light" w:eastAsia="Calibri" w:hAnsi="Calibri Light" w:cs="Calibri Light"/>
                    <w:i/>
                    <w:color w:val="000000" w:themeColor="text1"/>
                    <w:lang w:val="lt-LT"/>
                  </w:rPr>
                  <w:t>paslaugos</w:t>
                </w:r>
              </w:sdtContent>
            </w:sdt>
            <w:r w:rsidRPr="002F7F10">
              <w:rPr>
                <w:rFonts w:ascii="Calibri Light" w:eastAsia="Calibri" w:hAnsi="Calibri Light" w:cs="Calibri Light"/>
                <w:i/>
                <w:color w:val="000000" w:themeColor="text1"/>
                <w:lang w:val="lt-LT"/>
              </w:rPr>
              <w:t xml:space="preserve"> ar jų dalis (jų kiekis, apimtis, vertė ir kt.) pagal sutartis, vykdytas kartu su subtiekėjais, yra nustatomos/apskaičiuojama iš visų pagal sutartį </w:t>
            </w:r>
            <w:sdt>
              <w:sdtPr>
                <w:rPr>
                  <w:rFonts w:ascii="Calibri Light" w:eastAsia="Calibri" w:hAnsi="Calibri Light" w:cs="Calibri Light"/>
                  <w:i/>
                  <w:color w:val="000000" w:themeColor="text1"/>
                  <w:lang w:val="lt-LT"/>
                </w:rPr>
                <w:id w:val="989054531"/>
                <w:placeholder>
                  <w:docPart w:val="F72E822304DF4A93949ED0356A989537"/>
                </w:placeholder>
                <w:dropDownList>
                  <w:listItem w:value="Pasirinkite elementą."/>
                  <w:listItem w:displayText="patiektų" w:value="patiektų"/>
                  <w:listItem w:displayText="patiektų ir sumontuotų" w:value="patiektų ir sumontuotų"/>
                  <w:listItem w:displayText="suteiktų" w:value="suteiktų"/>
                </w:dropDownList>
              </w:sdtPr>
              <w:sdtContent>
                <w:r w:rsidRPr="002F7F10">
                  <w:rPr>
                    <w:rFonts w:ascii="Calibri Light" w:eastAsia="Calibri" w:hAnsi="Calibri Light" w:cs="Calibri Light"/>
                    <w:i/>
                    <w:color w:val="000000" w:themeColor="text1"/>
                    <w:lang w:val="lt-LT"/>
                  </w:rPr>
                  <w:t>suteiktų</w:t>
                </w:r>
              </w:sdtContent>
            </w:sdt>
            <w:r w:rsidRPr="002F7F10">
              <w:rPr>
                <w:rFonts w:ascii="Calibri Light" w:eastAsia="Calibri" w:hAnsi="Calibri Light" w:cs="Calibri Light"/>
                <w:i/>
                <w:color w:val="000000" w:themeColor="text1"/>
                <w:lang w:val="lt-LT"/>
              </w:rPr>
              <w:t xml:space="preserve"> </w:t>
            </w:r>
            <w:sdt>
              <w:sdtPr>
                <w:rPr>
                  <w:rFonts w:ascii="Calibri Light" w:eastAsia="Calibri" w:hAnsi="Calibri Light" w:cs="Calibri Light"/>
                  <w:i/>
                  <w:color w:val="000000" w:themeColor="text1"/>
                  <w:lang w:val="lt-LT"/>
                </w:rPr>
                <w:id w:val="-1238545155"/>
                <w:placeholder>
                  <w:docPart w:val="F72E822304DF4A93949ED0356A989537"/>
                </w:placeholder>
                <w:dropDownList>
                  <w:listItem w:value="Pasirinkite elementą."/>
                  <w:listItem w:displayText="prekių" w:value="prekių"/>
                  <w:listItem w:displayText="paslaugų" w:value="paslaugų"/>
                </w:dropDownList>
              </w:sdtPr>
              <w:sdtContent>
                <w:r w:rsidRPr="002F7F10">
                  <w:rPr>
                    <w:rFonts w:ascii="Calibri Light" w:eastAsia="Calibri" w:hAnsi="Calibri Light" w:cs="Calibri Light"/>
                    <w:i/>
                    <w:color w:val="000000" w:themeColor="text1"/>
                    <w:lang w:val="lt-LT"/>
                  </w:rPr>
                  <w:t>paslaugų</w:t>
                </w:r>
              </w:sdtContent>
            </w:sdt>
            <w:r w:rsidRPr="002F7F10">
              <w:rPr>
                <w:rFonts w:ascii="Calibri Light" w:eastAsia="Calibri" w:hAnsi="Calibri Light" w:cs="Calibri Light"/>
                <w:i/>
                <w:color w:val="000000" w:themeColor="text1"/>
                <w:lang w:val="lt-LT"/>
              </w:rPr>
              <w:t xml:space="preserve"> atimant subtiekėjo </w:t>
            </w:r>
            <w:sdt>
              <w:sdtPr>
                <w:rPr>
                  <w:rFonts w:ascii="Calibri Light" w:eastAsia="Calibri" w:hAnsi="Calibri Light" w:cs="Calibri Light"/>
                  <w:i/>
                  <w:color w:val="000000" w:themeColor="text1"/>
                  <w:lang w:val="lt-LT"/>
                </w:rPr>
                <w:id w:val="1411657904"/>
                <w:placeholder>
                  <w:docPart w:val="F72E822304DF4A93949ED0356A989537"/>
                </w:placeholder>
                <w:dropDownList>
                  <w:listItem w:value="Pasirinkite elementą."/>
                  <w:listItem w:displayText="patiektas" w:value="patiektas"/>
                  <w:listItem w:displayText="patiektas ir sumontuotas" w:value="patiektas ir sumontuotas"/>
                  <w:listItem w:displayText="suteiktas" w:value="suteiktas"/>
                </w:dropDownList>
              </w:sdtPr>
              <w:sdtContent>
                <w:r w:rsidRPr="002F7F10">
                  <w:rPr>
                    <w:rFonts w:ascii="Calibri Light" w:eastAsia="Calibri" w:hAnsi="Calibri Light" w:cs="Calibri Light"/>
                    <w:i/>
                    <w:color w:val="000000" w:themeColor="text1"/>
                    <w:lang w:val="lt-LT"/>
                  </w:rPr>
                  <w:t>suteiktas</w:t>
                </w:r>
              </w:sdtContent>
            </w:sdt>
            <w:r w:rsidRPr="002F7F10">
              <w:rPr>
                <w:rFonts w:ascii="Calibri Light" w:eastAsia="Calibri" w:hAnsi="Calibri Light" w:cs="Calibri Light"/>
                <w:i/>
                <w:color w:val="000000" w:themeColor="text1"/>
                <w:lang w:val="lt-LT"/>
              </w:rPr>
              <w:t xml:space="preserve"> </w:t>
            </w:r>
            <w:sdt>
              <w:sdtPr>
                <w:rPr>
                  <w:rFonts w:ascii="Calibri Light" w:eastAsia="Calibri" w:hAnsi="Calibri Light" w:cs="Calibri Light"/>
                  <w:i/>
                  <w:color w:val="000000" w:themeColor="text1"/>
                  <w:lang w:val="lt-LT"/>
                </w:rPr>
                <w:id w:val="-714892912"/>
                <w:placeholder>
                  <w:docPart w:val="F72E822304DF4A93949ED0356A989537"/>
                </w:placeholder>
                <w:dropDownList>
                  <w:listItem w:value="Pasirinkite elementą."/>
                  <w:listItem w:displayText="prekes" w:value="prekes"/>
                  <w:listItem w:displayText="paslaugas" w:value="paslaugas"/>
                </w:dropDownList>
              </w:sdtPr>
              <w:sdtContent>
                <w:r w:rsidRPr="002F7F10">
                  <w:rPr>
                    <w:rFonts w:ascii="Calibri Light" w:eastAsia="Calibri" w:hAnsi="Calibri Light" w:cs="Calibri Light"/>
                    <w:i/>
                    <w:color w:val="000000" w:themeColor="text1"/>
                    <w:lang w:val="lt-LT"/>
                  </w:rPr>
                  <w:t>paslaugas</w:t>
                </w:r>
              </w:sdtContent>
            </w:sdt>
            <w:r w:rsidRPr="002F7F10">
              <w:rPr>
                <w:rFonts w:ascii="Calibri Light" w:eastAsia="Calibri" w:hAnsi="Calibri Light" w:cs="Calibri Light"/>
                <w:i/>
                <w:color w:val="000000" w:themeColor="text1"/>
                <w:lang w:val="lt-LT"/>
              </w:rPr>
              <w:t xml:space="preserve"> ar jų dalį (jų kiekį, apimtį, vertę ir kt.), atsižvelgiant į tai, kiek tiekėjas ir (arba) užsakovas sumokėjo subtiekėjui. Visos kitos pagal sutartį </w:t>
            </w:r>
            <w:sdt>
              <w:sdtPr>
                <w:rPr>
                  <w:rFonts w:ascii="Calibri Light" w:eastAsia="Calibri" w:hAnsi="Calibri Light" w:cs="Calibri Light"/>
                  <w:i/>
                  <w:color w:val="000000" w:themeColor="text1"/>
                  <w:lang w:val="lt-LT"/>
                </w:rPr>
                <w:id w:val="115039190"/>
                <w:placeholder>
                  <w:docPart w:val="F72E822304DF4A93949ED0356A989537"/>
                </w:placeholder>
                <w:dropDownList>
                  <w:listItem w:value="Pasirinkite elementą."/>
                  <w:listItem w:displayText="patiektos" w:value="patiektos"/>
                  <w:listItem w:displayText="patiektos ir sumontuotos" w:value="patiektos ir sumontuotos"/>
                  <w:listItem w:displayText="suteiktos" w:value="suteiktos"/>
                </w:dropDownList>
              </w:sdtPr>
              <w:sdtContent>
                <w:r w:rsidRPr="002F7F10">
                  <w:rPr>
                    <w:rFonts w:ascii="Calibri Light" w:eastAsia="Calibri" w:hAnsi="Calibri Light" w:cs="Calibri Light"/>
                    <w:i/>
                    <w:color w:val="000000" w:themeColor="text1"/>
                    <w:lang w:val="lt-LT"/>
                  </w:rPr>
                  <w:t>suteiktos</w:t>
                </w:r>
              </w:sdtContent>
            </w:sdt>
            <w:r w:rsidRPr="002F7F10">
              <w:rPr>
                <w:rFonts w:ascii="Calibri Light" w:eastAsia="Calibri" w:hAnsi="Calibri Light" w:cs="Calibri Light"/>
                <w:i/>
                <w:color w:val="000000" w:themeColor="text1"/>
                <w:lang w:val="lt-LT"/>
              </w:rPr>
              <w:t xml:space="preserve"> </w:t>
            </w:r>
            <w:sdt>
              <w:sdtPr>
                <w:rPr>
                  <w:rFonts w:ascii="Calibri Light" w:eastAsia="Calibri" w:hAnsi="Calibri Light" w:cs="Calibri Light"/>
                  <w:i/>
                  <w:color w:val="000000" w:themeColor="text1"/>
                  <w:lang w:val="lt-LT"/>
                </w:rPr>
                <w:id w:val="1720697371"/>
                <w:placeholder>
                  <w:docPart w:val="F72E822304DF4A93949ED0356A989537"/>
                </w:placeholder>
                <w:dropDownList>
                  <w:listItem w:value="Pasirinkite elementą."/>
                  <w:listItem w:displayText="prekės" w:value="prekės"/>
                  <w:listItem w:displayText="paslaugos" w:value="paslaugos"/>
                </w:dropDownList>
              </w:sdtPr>
              <w:sdtContent>
                <w:r w:rsidRPr="002F7F10">
                  <w:rPr>
                    <w:rFonts w:ascii="Calibri Light" w:eastAsia="Calibri" w:hAnsi="Calibri Light" w:cs="Calibri Light"/>
                    <w:i/>
                    <w:color w:val="000000" w:themeColor="text1"/>
                    <w:lang w:val="lt-LT"/>
                  </w:rPr>
                  <w:t>paslaugos</w:t>
                </w:r>
              </w:sdtContent>
            </w:sdt>
            <w:r w:rsidRPr="002F7F10">
              <w:rPr>
                <w:rFonts w:ascii="Calibri Light" w:eastAsia="Calibri" w:hAnsi="Calibri Light" w:cs="Calibri Light"/>
                <w:i/>
                <w:color w:val="000000" w:themeColor="text1"/>
                <w:lang w:val="lt-LT"/>
              </w:rPr>
              <w:t xml:space="preserve"> ar jų dalis (jų kiekis, apimtis, vertė ir kt.) priskiriama pačiam tiekėjui.</w:t>
            </w:r>
          </w:p>
        </w:tc>
      </w:tr>
    </w:tbl>
    <w:p w14:paraId="07F0CDA8" w14:textId="782E8E3E" w:rsidR="00386DCD" w:rsidRPr="00734CE1" w:rsidRDefault="00386DCD" w:rsidP="00386DCD">
      <w:pPr>
        <w:pStyle w:val="Sraopastraipa"/>
        <w:tabs>
          <w:tab w:val="left" w:pos="284"/>
        </w:tabs>
        <w:spacing w:before="60" w:after="60" w:line="120" w:lineRule="auto"/>
        <w:ind w:left="0"/>
        <w:rPr>
          <w:rFonts w:ascii="Calibri Light" w:hAnsi="Calibri Light" w:cs="Calibri Light"/>
          <w:lang w:val="lt-LT"/>
        </w:rPr>
      </w:pPr>
      <w:bookmarkStart w:id="4" w:name="_Toc506979277"/>
    </w:p>
    <w:p w14:paraId="23DC1C18" w14:textId="4E9829B9" w:rsidR="00E37C23" w:rsidRPr="00734CE1" w:rsidRDefault="00E37C23" w:rsidP="00E37C23">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outlineLvl w:val="0"/>
        <w:rPr>
          <w:rFonts w:ascii="Calibri Light" w:hAnsi="Calibri Light" w:cs="Calibri Light"/>
          <w:b/>
          <w:color w:val="548DD4" w:themeColor="text2" w:themeTint="99"/>
          <w:lang w:val="lt-LT"/>
        </w:rPr>
      </w:pPr>
      <w:r w:rsidRPr="00734CE1">
        <w:rPr>
          <w:rFonts w:ascii="Calibri Light" w:eastAsiaTheme="majorEastAsia" w:hAnsi="Calibri Light" w:cs="Calibri Light"/>
          <w:b/>
          <w:bCs/>
          <w:color w:val="548DD4" w:themeColor="text2" w:themeTint="99"/>
          <w:spacing w:val="4"/>
          <w:lang w:val="lt-LT"/>
        </w:rPr>
        <w:t>KOKYBĖS VADYBOS SISTEMOS IR APLINKOS APSAUGOS VADYBOS SISTEMOS STANDARTAMS REIKALAVIMAI</w:t>
      </w:r>
    </w:p>
    <w:p w14:paraId="08B094A1" w14:textId="7ED53182" w:rsidR="00E37C23" w:rsidRPr="00734CE1" w:rsidRDefault="00E37C23" w:rsidP="00386DCD">
      <w:pPr>
        <w:pStyle w:val="Sraopastraipa"/>
        <w:tabs>
          <w:tab w:val="left" w:pos="284"/>
        </w:tabs>
        <w:spacing w:before="60" w:after="60" w:line="120" w:lineRule="auto"/>
        <w:ind w:left="0"/>
        <w:rPr>
          <w:rFonts w:ascii="Calibri Light" w:hAnsi="Calibri Light" w:cs="Calibri Light"/>
          <w:lang w:val="lt-LT"/>
        </w:rPr>
      </w:pPr>
    </w:p>
    <w:p w14:paraId="6BE94614" w14:textId="7FDDF6F6" w:rsidR="009F2E66" w:rsidRPr="00734CE1" w:rsidRDefault="00000000" w:rsidP="009F2E66">
      <w:pPr>
        <w:pStyle w:val="Sraopastraipa"/>
        <w:numPr>
          <w:ilvl w:val="1"/>
          <w:numId w:val="8"/>
        </w:numPr>
        <w:tabs>
          <w:tab w:val="left" w:pos="284"/>
        </w:tabs>
        <w:spacing w:before="60" w:after="60" w:line="240" w:lineRule="auto"/>
        <w:ind w:hanging="567"/>
        <w:rPr>
          <w:rFonts w:ascii="Calibri Light" w:hAnsi="Calibri Light" w:cs="Calibri Light"/>
          <w:lang w:val="lt-LT"/>
        </w:rPr>
      </w:pPr>
      <w:sdt>
        <w:sdtPr>
          <w:rPr>
            <w:rFonts w:ascii="Calibri Light" w:hAnsi="Calibri Light" w:cs="Calibri Light"/>
            <w:lang w:val="lt-LT"/>
          </w:rPr>
          <w:id w:val="652255159"/>
          <w:placeholder>
            <w:docPart w:val="12CE56F3BD1D4ED09332B05216EB31B2"/>
          </w:placeholder>
          <w:dropDownList>
            <w:listItem w:value="Pasirinkite elementą."/>
            <w:listItem w:displayText="Tiekėjas, dalyvaujantis pirkime, turi atitikti 5 lentelėje nurodytus kokybės vadybos sistemos ir (arba) aplinkos apsaugos vadybos sistemos standartų reikalavimus." w:value="Tiekėjas, dalyvaujantis pirkime, turi atitikti 5 lentelėje nurodytus kokybės vadybos sistemos ir (arba) aplinkos apsaugos vadybos sistemos standartų reikalavimus."/>
            <w:listItem w:displayText="Kokybės vadybos sistemos ir (arba) aplinkos apsaugos vadybos sistemos standartų reikalavimai pirkime nekeliami ir netaikomi." w:value="Kokybės vadybos sistemos ir (arba) aplinkos apsaugos vadybos sistemos standartų reikalavimai pirkime nekeliami ir netaikomi."/>
          </w:dropDownList>
        </w:sdtPr>
        <w:sdtContent>
          <w:r w:rsidR="005D7EE6">
            <w:rPr>
              <w:rFonts w:ascii="Calibri Light" w:hAnsi="Calibri Light" w:cs="Calibri Light"/>
              <w:lang w:val="lt-LT"/>
            </w:rPr>
            <w:t>Tiekėjas, dalyvaujantis pirkime, turi atitikti 5 lentelėje nurodytus kokybės vadybos sistemos ir (arba) aplinkos apsaugos vadybos sistemos standartų reikalavimus.</w:t>
          </w:r>
        </w:sdtContent>
      </w:sdt>
    </w:p>
    <w:p w14:paraId="7ABB7C10" w14:textId="77777777" w:rsidR="009F2E66" w:rsidRPr="00734CE1" w:rsidRDefault="009F2E66" w:rsidP="009F2E66">
      <w:pPr>
        <w:pStyle w:val="Sraopastraipa"/>
        <w:spacing w:before="60" w:after="60" w:line="240" w:lineRule="auto"/>
        <w:ind w:left="0"/>
        <w:rPr>
          <w:rFonts w:ascii="Calibri Light" w:hAnsi="Calibri Light" w:cs="Calibri Light"/>
          <w:b/>
          <w:lang w:val="lt-LT"/>
        </w:rPr>
      </w:pPr>
      <w:r w:rsidRPr="00734CE1">
        <w:rPr>
          <w:rFonts w:ascii="Calibri Light" w:hAnsi="Calibri Light" w:cs="Calibri Light"/>
          <w:b/>
          <w:lang w:val="lt-LT"/>
        </w:rPr>
        <w:t>5 lentelė. Kokybės vadybos sistemos ir (arba) aplinkos apsaugos vadybos sistemos standartų reikalavimai:</w:t>
      </w:r>
    </w:p>
    <w:tbl>
      <w:tblPr>
        <w:tblW w:w="9753"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1E0" w:firstRow="1" w:lastRow="1" w:firstColumn="1" w:lastColumn="1" w:noHBand="0" w:noVBand="0"/>
      </w:tblPr>
      <w:tblGrid>
        <w:gridCol w:w="822"/>
        <w:gridCol w:w="3715"/>
        <w:gridCol w:w="5216"/>
      </w:tblGrid>
      <w:tr w:rsidR="00E37C23" w:rsidRPr="00734CE1" w14:paraId="004D250D" w14:textId="77777777" w:rsidTr="0018700D">
        <w:trPr>
          <w:trHeight w:val="241"/>
        </w:trPr>
        <w:tc>
          <w:tcPr>
            <w:tcW w:w="822" w:type="dxa"/>
            <w:shd w:val="clear" w:color="auto" w:fill="F2F2F2" w:themeFill="background1" w:themeFillShade="F2"/>
            <w:vAlign w:val="center"/>
          </w:tcPr>
          <w:p w14:paraId="02EED115" w14:textId="77777777" w:rsidR="00E37C23" w:rsidRPr="00734CE1" w:rsidRDefault="00E37C23" w:rsidP="00784F12">
            <w:pPr>
              <w:spacing w:after="0" w:line="240" w:lineRule="auto"/>
              <w:rPr>
                <w:rFonts w:ascii="Calibri Light" w:eastAsia="Calibri" w:hAnsi="Calibri Light" w:cs="Calibri Light"/>
                <w:b/>
                <w:color w:val="000000" w:themeColor="text1"/>
                <w:lang w:val="lt-LT"/>
              </w:rPr>
            </w:pPr>
            <w:r w:rsidRPr="00734CE1">
              <w:rPr>
                <w:rFonts w:ascii="Calibri Light" w:eastAsia="Calibri" w:hAnsi="Calibri Light" w:cs="Calibri Light"/>
                <w:b/>
                <w:color w:val="000000" w:themeColor="text1"/>
                <w:lang w:val="lt-LT"/>
              </w:rPr>
              <w:t>Eil. Nr.</w:t>
            </w:r>
          </w:p>
        </w:tc>
        <w:tc>
          <w:tcPr>
            <w:tcW w:w="3715" w:type="dxa"/>
            <w:shd w:val="clear" w:color="auto" w:fill="F2F2F2" w:themeFill="background1" w:themeFillShade="F2"/>
            <w:vAlign w:val="center"/>
          </w:tcPr>
          <w:p w14:paraId="1ED7C98E" w14:textId="77777777" w:rsidR="00E37C23" w:rsidRPr="00734CE1" w:rsidRDefault="00E37C23" w:rsidP="00784F12">
            <w:pPr>
              <w:spacing w:after="0" w:line="240" w:lineRule="auto"/>
              <w:jc w:val="center"/>
              <w:rPr>
                <w:rFonts w:ascii="Calibri Light" w:eastAsia="Calibri" w:hAnsi="Calibri Light" w:cs="Calibri Light"/>
                <w:b/>
                <w:color w:val="000000" w:themeColor="text1"/>
                <w:lang w:val="lt-LT"/>
              </w:rPr>
            </w:pPr>
            <w:r w:rsidRPr="00734CE1">
              <w:rPr>
                <w:rFonts w:ascii="Calibri Light" w:eastAsia="Calibri" w:hAnsi="Calibri Light" w:cs="Calibri Light"/>
                <w:b/>
                <w:color w:val="000000" w:themeColor="text1"/>
                <w:lang w:val="lt-LT"/>
              </w:rPr>
              <w:t>Reikalavimas</w:t>
            </w:r>
          </w:p>
        </w:tc>
        <w:tc>
          <w:tcPr>
            <w:tcW w:w="5216" w:type="dxa"/>
            <w:shd w:val="clear" w:color="auto" w:fill="F2F2F2" w:themeFill="background1" w:themeFillShade="F2"/>
            <w:vAlign w:val="center"/>
          </w:tcPr>
          <w:p w14:paraId="575C0588" w14:textId="77777777" w:rsidR="00E37C23" w:rsidRPr="00734CE1" w:rsidRDefault="00E37C23" w:rsidP="00784F12">
            <w:pPr>
              <w:spacing w:after="0" w:line="240" w:lineRule="auto"/>
              <w:jc w:val="center"/>
              <w:rPr>
                <w:rFonts w:ascii="Calibri Light" w:eastAsia="Calibri" w:hAnsi="Calibri Light" w:cs="Calibri Light"/>
                <w:b/>
                <w:color w:val="000000" w:themeColor="text1"/>
                <w:lang w:val="lt-LT"/>
              </w:rPr>
            </w:pPr>
            <w:r w:rsidRPr="00734CE1">
              <w:rPr>
                <w:rFonts w:ascii="Calibri Light" w:eastAsia="Calibri" w:hAnsi="Calibri Light" w:cs="Calibri Light"/>
                <w:b/>
                <w:color w:val="000000" w:themeColor="text1"/>
                <w:lang w:val="lt-LT"/>
              </w:rPr>
              <w:t>Atitiktį įrodantys dokumentai</w:t>
            </w:r>
          </w:p>
        </w:tc>
      </w:tr>
      <w:tr w:rsidR="00465970" w:rsidRPr="00E1629B" w14:paraId="7B180474" w14:textId="77777777" w:rsidTr="0018700D">
        <w:trPr>
          <w:trHeight w:val="257"/>
        </w:trPr>
        <w:tc>
          <w:tcPr>
            <w:tcW w:w="822" w:type="dxa"/>
            <w:shd w:val="clear" w:color="auto" w:fill="F2F2F2" w:themeFill="background1" w:themeFillShade="F2"/>
            <w:vAlign w:val="center"/>
          </w:tcPr>
          <w:p w14:paraId="58D87255" w14:textId="1E886ECA" w:rsidR="00465970" w:rsidRPr="00734CE1" w:rsidRDefault="00465970" w:rsidP="00465970">
            <w:pPr>
              <w:tabs>
                <w:tab w:val="left" w:pos="284"/>
                <w:tab w:val="left" w:pos="459"/>
              </w:tabs>
              <w:spacing w:after="0" w:line="240" w:lineRule="auto"/>
              <w:ind w:left="-360"/>
              <w:jc w:val="center"/>
              <w:rPr>
                <w:rFonts w:ascii="Calibri Light" w:eastAsia="Calibri" w:hAnsi="Calibri Light" w:cs="Calibri Light"/>
                <w:color w:val="000000" w:themeColor="text1"/>
                <w:lang w:val="lt-LT"/>
              </w:rPr>
            </w:pPr>
            <w:r w:rsidRPr="00734CE1">
              <w:rPr>
                <w:rFonts w:ascii="Calibri Light" w:eastAsia="Calibri" w:hAnsi="Calibri Light" w:cs="Calibri Light"/>
                <w:color w:val="000000" w:themeColor="text1"/>
                <w:lang w:val="lt-LT"/>
              </w:rPr>
              <w:t>5.1.</w:t>
            </w:r>
            <w:r w:rsidR="00320C89">
              <w:rPr>
                <w:rFonts w:ascii="Calibri Light" w:eastAsia="Calibri" w:hAnsi="Calibri Light" w:cs="Calibri Light"/>
                <w:color w:val="000000" w:themeColor="text1"/>
                <w:lang w:val="lt-LT"/>
              </w:rPr>
              <w:t>1</w:t>
            </w:r>
          </w:p>
        </w:tc>
        <w:tc>
          <w:tcPr>
            <w:tcW w:w="3715" w:type="dxa"/>
            <w:vAlign w:val="center"/>
          </w:tcPr>
          <w:p w14:paraId="02A70571" w14:textId="7AC23004" w:rsidR="00465970" w:rsidRPr="002F7F10" w:rsidRDefault="00320C89" w:rsidP="00123883">
            <w:pPr>
              <w:spacing w:after="0" w:line="240" w:lineRule="auto"/>
              <w:rPr>
                <w:rFonts w:ascii="Calibri Light" w:eastAsia="Calibri" w:hAnsi="Calibri Light" w:cs="Calibri Light"/>
                <w:iCs/>
                <w:color w:val="000000" w:themeColor="text1"/>
                <w:lang w:val="lt-LT"/>
              </w:rPr>
            </w:pPr>
            <w:r w:rsidRPr="002F7F10">
              <w:rPr>
                <w:rFonts w:ascii="Calibri Light" w:eastAsia="Calibri" w:hAnsi="Calibri Light" w:cs="Calibri Light"/>
                <w:iCs/>
                <w:color w:val="000000" w:themeColor="text1"/>
                <w:lang w:val="lt-LT"/>
              </w:rPr>
              <w:t>Tiekėjas turi turėti veikiančią kokybės valdymo sistemą saugiųjų dokumentų ir saugiųjų dokumentų blankų gamybos srityje, atitinkančią ISO 9001:2015 arba lygiavertį standartą</w:t>
            </w:r>
          </w:p>
        </w:tc>
        <w:tc>
          <w:tcPr>
            <w:tcW w:w="5216" w:type="dxa"/>
            <w:vAlign w:val="center"/>
          </w:tcPr>
          <w:p w14:paraId="4FA363AD" w14:textId="77777777" w:rsidR="00320C89" w:rsidRPr="002F7F10" w:rsidRDefault="00320C89" w:rsidP="00320C89">
            <w:pPr>
              <w:spacing w:after="0" w:line="240" w:lineRule="auto"/>
              <w:rPr>
                <w:rFonts w:ascii="Calibri Light" w:eastAsia="Calibri" w:hAnsi="Calibri Light" w:cs="Calibri Light"/>
                <w:lang w:val="lt-LT"/>
              </w:rPr>
            </w:pPr>
            <w:r w:rsidRPr="002F7F10">
              <w:rPr>
                <w:rFonts w:ascii="Calibri Light" w:eastAsia="Calibri" w:hAnsi="Calibri Light" w:cs="Calibri Light"/>
                <w:lang w:val="lt-LT"/>
              </w:rPr>
              <w:t>Pateikiama:</w:t>
            </w:r>
          </w:p>
          <w:p w14:paraId="4A33C2DB" w14:textId="1F0FDDCF" w:rsidR="00320C89" w:rsidRPr="002F7F10" w:rsidRDefault="00320C89" w:rsidP="00320C89">
            <w:pPr>
              <w:spacing w:after="0" w:line="240" w:lineRule="auto"/>
              <w:rPr>
                <w:rFonts w:ascii="Calibri Light" w:eastAsia="Calibri" w:hAnsi="Calibri Light" w:cs="Calibri Light"/>
                <w:lang w:val="lt-LT"/>
              </w:rPr>
            </w:pPr>
            <w:r w:rsidRPr="002F7F10">
              <w:rPr>
                <w:rFonts w:ascii="Calibri Light" w:eastAsia="Calibri" w:hAnsi="Calibri Light" w:cs="Calibri Light"/>
                <w:lang w:val="lt-LT"/>
              </w:rPr>
              <w:t>Nepriklausomos sertifikavimo įstaigos išduotas sertifikatas (-ai), patvirtinantis, kad tiekėjas laikosi</w:t>
            </w:r>
            <w:r w:rsidRPr="002F7F10">
              <w:rPr>
                <w:rFonts w:ascii="Calibri Light" w:eastAsia="Times New Roman" w:hAnsi="Calibri Light" w:cs="Calibri Light"/>
                <w:color w:val="000000"/>
                <w:lang w:val="lt-LT"/>
              </w:rPr>
              <w:t xml:space="preserve"> </w:t>
            </w:r>
            <w:r w:rsidRPr="002F7F10">
              <w:rPr>
                <w:rFonts w:ascii="Calibri Light" w:eastAsia="Calibri" w:hAnsi="Calibri Light" w:cs="Calibri Light"/>
                <w:lang w:val="lt-LT"/>
              </w:rPr>
              <w:t>kokybės vadybos sistemos standartų ir kad tiekėjo įmonėje yra įdiegtos nurodytus standartus atitinkančios valdymo sistemos. Perkančioji organizacija pripažins lygiaverčius sertifikatus, išduotus kitose valstybėse narėse įsisteigusių nepriklausomų akredituotų įstaigų ar kitus ūkio subjekto lygiaverčių kokybės vadybos užtikrinimo priemonių įrodymus.</w:t>
            </w:r>
          </w:p>
          <w:p w14:paraId="3EC731B0" w14:textId="2F8E9453" w:rsidR="00320C89" w:rsidRPr="002F7F10" w:rsidRDefault="00320C89" w:rsidP="00320C89">
            <w:pPr>
              <w:spacing w:after="0" w:line="240" w:lineRule="auto"/>
              <w:rPr>
                <w:rFonts w:ascii="Calibri Light" w:eastAsia="Calibri" w:hAnsi="Calibri Light" w:cs="Calibri Light"/>
                <w:lang w:val="lt-LT"/>
              </w:rPr>
            </w:pPr>
            <w:r w:rsidRPr="002F7F10">
              <w:rPr>
                <w:rFonts w:ascii="Calibri Light" w:eastAsia="Calibri" w:hAnsi="Calibri Light" w:cs="Calibri Light"/>
                <w:lang w:val="lt-LT"/>
              </w:rPr>
              <w:t>Veiklos rūšis, nurodyta sertifikatuose, turi atitikti Pirkimo objektą (saugiųjų dokumentų, saugiųjų blankų gamyba).</w:t>
            </w:r>
          </w:p>
          <w:p w14:paraId="5C887C5E" w14:textId="7AC9F684" w:rsidR="00465970" w:rsidRPr="002F7F10" w:rsidRDefault="00320C89" w:rsidP="00320C89">
            <w:pPr>
              <w:spacing w:after="0" w:line="240" w:lineRule="auto"/>
              <w:rPr>
                <w:rFonts w:ascii="Calibri Light" w:eastAsia="Calibri" w:hAnsi="Calibri Light" w:cs="Calibri Light"/>
                <w:color w:val="000000" w:themeColor="text1"/>
                <w:lang w:val="it-IT"/>
              </w:rPr>
            </w:pPr>
            <w:r w:rsidRPr="002F7F10">
              <w:rPr>
                <w:rFonts w:ascii="Calibri Light" w:eastAsia="Calibri" w:hAnsi="Calibri Light" w:cs="Calibri Light"/>
                <w:i/>
                <w:lang w:val="lt-LT"/>
              </w:rPr>
              <w:t>Pateikiamos skaitmeninės dokumentų versijos CVP IS priemonėmis</w:t>
            </w:r>
            <w:r w:rsidRPr="002F7F10">
              <w:rPr>
                <w:rFonts w:ascii="Calibri Light" w:eastAsia="Calibri" w:hAnsi="Calibri Light" w:cs="Calibri Light"/>
                <w:lang w:val="lt-LT"/>
              </w:rPr>
              <w:t>.</w:t>
            </w:r>
          </w:p>
        </w:tc>
      </w:tr>
      <w:tr w:rsidR="00320C89" w:rsidRPr="00E1629B" w14:paraId="4FE23BEB" w14:textId="77777777" w:rsidTr="0018700D">
        <w:trPr>
          <w:trHeight w:val="257"/>
        </w:trPr>
        <w:tc>
          <w:tcPr>
            <w:tcW w:w="822" w:type="dxa"/>
            <w:shd w:val="clear" w:color="auto" w:fill="F2F2F2" w:themeFill="background1" w:themeFillShade="F2"/>
            <w:vAlign w:val="center"/>
          </w:tcPr>
          <w:p w14:paraId="479930D4" w14:textId="331BEB85" w:rsidR="00320C89" w:rsidRPr="00734CE1" w:rsidRDefault="00320C89" w:rsidP="00465970">
            <w:pPr>
              <w:tabs>
                <w:tab w:val="left" w:pos="284"/>
                <w:tab w:val="left" w:pos="459"/>
              </w:tabs>
              <w:spacing w:after="0" w:line="240" w:lineRule="auto"/>
              <w:ind w:left="-360"/>
              <w:jc w:val="center"/>
              <w:rPr>
                <w:rFonts w:ascii="Calibri Light" w:eastAsia="Calibri" w:hAnsi="Calibri Light" w:cs="Calibri Light"/>
                <w:color w:val="000000" w:themeColor="text1"/>
                <w:lang w:val="lt-LT"/>
              </w:rPr>
            </w:pPr>
            <w:r>
              <w:rPr>
                <w:rFonts w:ascii="Calibri Light" w:eastAsia="Calibri" w:hAnsi="Calibri Light" w:cs="Calibri Light"/>
                <w:color w:val="000000" w:themeColor="text1"/>
                <w:lang w:val="lt-LT"/>
              </w:rPr>
              <w:t>5.1.2</w:t>
            </w:r>
          </w:p>
        </w:tc>
        <w:tc>
          <w:tcPr>
            <w:tcW w:w="3715" w:type="dxa"/>
            <w:vAlign w:val="center"/>
          </w:tcPr>
          <w:p w14:paraId="5AF312E6" w14:textId="081FB432" w:rsidR="00320C89" w:rsidRPr="002F7F10" w:rsidRDefault="00320C89" w:rsidP="00123883">
            <w:pPr>
              <w:spacing w:after="0" w:line="240" w:lineRule="auto"/>
              <w:rPr>
                <w:rFonts w:ascii="Calibri Light" w:eastAsia="Times New Roman" w:hAnsi="Calibri Light" w:cs="Calibri Light"/>
                <w:lang w:val="lt-LT"/>
              </w:rPr>
            </w:pPr>
            <w:r w:rsidRPr="002F7F10">
              <w:rPr>
                <w:rFonts w:ascii="Calibri Light" w:eastAsia="Calibri" w:hAnsi="Calibri Light" w:cs="Calibri Light"/>
                <w:iCs/>
                <w:color w:val="000000" w:themeColor="text1"/>
                <w:lang w:val="lt-LT"/>
              </w:rPr>
              <w:t xml:space="preserve">Tiekėjas turi turėti veikiančią aplinkos apsaugos valdymo sistemą saugiųjų </w:t>
            </w:r>
            <w:r w:rsidRPr="002F7F10">
              <w:rPr>
                <w:rFonts w:ascii="Calibri Light" w:eastAsia="Calibri" w:hAnsi="Calibri Light" w:cs="Calibri Light"/>
                <w:iCs/>
                <w:color w:val="000000" w:themeColor="text1"/>
                <w:lang w:val="lt-LT"/>
              </w:rPr>
              <w:lastRenderedPageBreak/>
              <w:t>dokumentų ir saugiųjų dokumentų blankų gamybos srityje, atitinkančią Europos Sąjungos aplinkos apsaugos vadybos ir audito sistemą (EMAS) arba ISO 14001:2015, arba aplinkos apsaugos vadybos sistemos standartą, pagrįstą atitinkamais Europos arba tarptautiniais standartais, kuriuos yra patvirtinusios įstaigos, atitinkančios Europos Sąjungos teisės aktus arba atitinkamus Europos ar tarptautinius sertifikavimo standartus, arba lygiaverčius standartus</w:t>
            </w:r>
          </w:p>
        </w:tc>
        <w:tc>
          <w:tcPr>
            <w:tcW w:w="5216" w:type="dxa"/>
            <w:vAlign w:val="center"/>
          </w:tcPr>
          <w:p w14:paraId="1D9596C7" w14:textId="77777777" w:rsidR="00320C89" w:rsidRPr="002F7F10" w:rsidRDefault="00320C89" w:rsidP="00320C89">
            <w:pPr>
              <w:spacing w:after="0" w:line="240" w:lineRule="auto"/>
              <w:rPr>
                <w:rFonts w:ascii="Calibri Light" w:eastAsia="Calibri" w:hAnsi="Calibri Light" w:cs="Calibri Light"/>
                <w:color w:val="000000" w:themeColor="text1"/>
                <w:lang w:val="it-IT"/>
              </w:rPr>
            </w:pPr>
            <w:r w:rsidRPr="002F7F10">
              <w:rPr>
                <w:rFonts w:ascii="Calibri Light" w:eastAsia="Calibri" w:hAnsi="Calibri Light" w:cs="Calibri Light"/>
                <w:color w:val="000000" w:themeColor="text1"/>
                <w:lang w:val="it-IT"/>
              </w:rPr>
              <w:lastRenderedPageBreak/>
              <w:t>Pateikiama:</w:t>
            </w:r>
          </w:p>
          <w:p w14:paraId="0EC6214B" w14:textId="77777777" w:rsidR="00320C89" w:rsidRPr="002F7F10" w:rsidRDefault="00320C89" w:rsidP="00320C89">
            <w:pPr>
              <w:spacing w:after="0" w:line="240" w:lineRule="auto"/>
              <w:rPr>
                <w:rFonts w:ascii="Calibri Light" w:eastAsia="Calibri" w:hAnsi="Calibri Light" w:cs="Calibri Light"/>
                <w:color w:val="000000" w:themeColor="text1"/>
                <w:lang w:val="it-IT"/>
              </w:rPr>
            </w:pPr>
            <w:r w:rsidRPr="002F7F10">
              <w:rPr>
                <w:rFonts w:ascii="Calibri Light" w:eastAsia="Calibri" w:hAnsi="Calibri Light" w:cs="Calibri Light"/>
                <w:color w:val="000000" w:themeColor="text1"/>
                <w:lang w:val="it-IT"/>
              </w:rPr>
              <w:lastRenderedPageBreak/>
              <w:t xml:space="preserve">Nepriklausomos sertifikavimo įstaigos išduotas sertifikatas (-ai) patvirtinantis, kad tiekėjas laikosi aplinkos apsaugos vadybos sistemos standartų ir kad tiekėjo įmonėje yra įdiegtos nurodytus standartus atitinkančios valdymo sistemos. Perkančioji organizacija pripažins lygiaverčius sertifikatus, išduotus kitose valstybėse narėse įsisteigusių nepriklausomų akredituotų įstaigų ar kitus ūkio subjekto lygiaverčių aplinkos apsaugos vadybos užtikrinimo priemonių įrodymus. </w:t>
            </w:r>
          </w:p>
          <w:p w14:paraId="61F7FB48" w14:textId="2B103316" w:rsidR="00320C89" w:rsidRPr="002F7F10" w:rsidRDefault="00320C89" w:rsidP="00320C89">
            <w:pPr>
              <w:spacing w:after="0" w:line="240" w:lineRule="auto"/>
              <w:rPr>
                <w:rFonts w:ascii="Calibri Light" w:eastAsia="Calibri" w:hAnsi="Calibri Light" w:cs="Calibri Light"/>
                <w:color w:val="000000" w:themeColor="text1"/>
                <w:lang w:val="it-IT"/>
              </w:rPr>
            </w:pPr>
            <w:r w:rsidRPr="002F7F10">
              <w:rPr>
                <w:rFonts w:ascii="Calibri Light" w:eastAsia="Calibri" w:hAnsi="Calibri Light" w:cs="Calibri Light"/>
                <w:color w:val="000000" w:themeColor="text1"/>
                <w:lang w:val="it-IT"/>
              </w:rPr>
              <w:t>Veiklos rūšis, nurodyta sertifikatuose, turi atitikti Pirkimo objektą (saugiųjų dokumentų, saugiųjų dokumentų gamyba).</w:t>
            </w:r>
          </w:p>
          <w:p w14:paraId="3A28F23F" w14:textId="016FEC7A" w:rsidR="00320C89" w:rsidRPr="002F7F10" w:rsidRDefault="00320C89" w:rsidP="00320C89">
            <w:pPr>
              <w:spacing w:after="0" w:line="240" w:lineRule="auto"/>
              <w:rPr>
                <w:rFonts w:ascii="Calibri Light" w:eastAsia="Calibri" w:hAnsi="Calibri Light" w:cs="Calibri Light"/>
                <w:lang w:val="lt-LT"/>
              </w:rPr>
            </w:pPr>
            <w:r w:rsidRPr="002F7F10">
              <w:rPr>
                <w:rFonts w:ascii="Calibri Light" w:eastAsia="Calibri" w:hAnsi="Calibri Light" w:cs="Calibri Light"/>
                <w:i/>
                <w:iCs/>
                <w:color w:val="000000" w:themeColor="text1"/>
                <w:lang w:val="it-IT"/>
              </w:rPr>
              <w:t>Pateikiamos skaitmeninės dokumentų versijos CVP IS priemonėmis.</w:t>
            </w:r>
          </w:p>
        </w:tc>
      </w:tr>
      <w:tr w:rsidR="00320C89" w:rsidRPr="00E1629B" w14:paraId="2F4CD4DD" w14:textId="77777777" w:rsidTr="00812429">
        <w:trPr>
          <w:trHeight w:val="257"/>
        </w:trPr>
        <w:tc>
          <w:tcPr>
            <w:tcW w:w="9753" w:type="dxa"/>
            <w:gridSpan w:val="3"/>
            <w:shd w:val="clear" w:color="auto" w:fill="F2F2F2" w:themeFill="background1" w:themeFillShade="F2"/>
            <w:vAlign w:val="center"/>
          </w:tcPr>
          <w:p w14:paraId="4A2602F9" w14:textId="43508B73" w:rsidR="00320C89" w:rsidRPr="00BC0907" w:rsidRDefault="0089263C" w:rsidP="00320C89">
            <w:pPr>
              <w:spacing w:after="0" w:line="240" w:lineRule="auto"/>
              <w:rPr>
                <w:rFonts w:ascii="Calibri Light" w:eastAsia="Calibri" w:hAnsi="Calibri Light" w:cs="Calibri Light"/>
                <w:color w:val="000000" w:themeColor="text1"/>
                <w:lang w:val="it-IT"/>
              </w:rPr>
            </w:pPr>
            <w:r w:rsidRPr="0089263C">
              <w:rPr>
                <w:rFonts w:ascii="Calibri Light" w:eastAsia="Calibri" w:hAnsi="Calibri Light" w:cs="Calibri Light"/>
                <w:color w:val="000000" w:themeColor="text1"/>
                <w:lang w:val="it-IT"/>
              </w:rPr>
              <w:lastRenderedPageBreak/>
              <w:t>Reikalavimus turi atitikti tas tiekėjas, ūkio subjektų grupės narys (-iai) ir (ar) subtiekėjas (-ai), kuris (-ie) faktiškai vykdys saugiųjų dokumentų ir saugiųjų dokumentų blankų gamybos veiklą, kuriai taikomas atitinkamas reikalavimas. Jeigu tokią veiklą vykdys keli ūkio subjektai, kiekvienas iš jų turi atitikti atitinkamą reikalavimą pagal savo prisiimamus įsipareigojimus pirkimo sutarčiai vykdyti.</w:t>
            </w:r>
          </w:p>
        </w:tc>
      </w:tr>
      <w:tr w:rsidR="00320C89" w:rsidRPr="00E1629B" w14:paraId="7347CAED" w14:textId="77777777" w:rsidTr="00315199">
        <w:trPr>
          <w:trHeight w:val="257"/>
        </w:trPr>
        <w:tc>
          <w:tcPr>
            <w:tcW w:w="9753" w:type="dxa"/>
            <w:gridSpan w:val="3"/>
            <w:shd w:val="clear" w:color="auto" w:fill="F2F2F2" w:themeFill="background1" w:themeFillShade="F2"/>
            <w:vAlign w:val="center"/>
          </w:tcPr>
          <w:p w14:paraId="4388D45D" w14:textId="0598252D" w:rsidR="00320C89" w:rsidRPr="00BC0907" w:rsidRDefault="0089263C" w:rsidP="00320C89">
            <w:pPr>
              <w:spacing w:after="0" w:line="240" w:lineRule="auto"/>
              <w:rPr>
                <w:rFonts w:ascii="Calibri Light" w:eastAsia="Calibri" w:hAnsi="Calibri Light" w:cs="Calibri Light"/>
                <w:color w:val="000000" w:themeColor="text1"/>
                <w:lang w:val="it-IT"/>
              </w:rPr>
            </w:pPr>
            <w:r w:rsidRPr="0089263C">
              <w:rPr>
                <w:rFonts w:ascii="Calibri Light" w:eastAsia="Calibri" w:hAnsi="Calibri Light" w:cs="Calibri Light"/>
                <w:color w:val="000000" w:themeColor="text1"/>
                <w:lang w:val="it-IT"/>
              </w:rPr>
              <w:t>Jeigu tiekėjas pats atitinka šiuos reikalavimus, tačiau pasitelkia subtiekėjus pagalbinėms paslaugoms, nesusijusioms su saugiųjų dokumentų ir saugiųjų dokumentų blankų gamyba, kurioms atlikti šie reikalavimai nėra tiesiogiai taikomi, atskiro subtiekėjo atitiktį patvirtinančio sertifikato pateikti nereikalaujama. Tokiu atveju tiekėjas pateikia vidaus dokumentą (pvz., įmonės patvirtintą kokybės politiką, aplinkos apsaugos politiką ar kitą lygiavertį dokumentą), su subtiekėju sudarytą susitarimą arba kitą dokumentą, iš kurio būtų matyti, kad subtiekėjo vykdomai veiklai, kiek tai aktualu pagal jo prisiimamus įsipareigojimus, bus taikomi tiekėjo kokybės ir aplinkos apsaugos vadybos sistemos reikalavimai, o tiekėjas užtikrins ir kontroliuos jų laikymąsi.</w:t>
            </w:r>
          </w:p>
        </w:tc>
      </w:tr>
      <w:tr w:rsidR="00320C89" w:rsidRPr="00E1629B" w14:paraId="19BD4B09" w14:textId="77777777" w:rsidTr="00E75ED5">
        <w:trPr>
          <w:trHeight w:val="257"/>
        </w:trPr>
        <w:tc>
          <w:tcPr>
            <w:tcW w:w="9753" w:type="dxa"/>
            <w:gridSpan w:val="3"/>
            <w:shd w:val="clear" w:color="auto" w:fill="F2F2F2" w:themeFill="background1" w:themeFillShade="F2"/>
            <w:vAlign w:val="center"/>
          </w:tcPr>
          <w:p w14:paraId="6115BB3F" w14:textId="69696E78" w:rsidR="00320C89" w:rsidRPr="00BC0907" w:rsidRDefault="0089263C" w:rsidP="00320C89">
            <w:pPr>
              <w:spacing w:after="0" w:line="240" w:lineRule="auto"/>
              <w:rPr>
                <w:rFonts w:ascii="Calibri Light" w:eastAsia="Calibri" w:hAnsi="Calibri Light" w:cs="Calibri Light"/>
                <w:color w:val="000000" w:themeColor="text1"/>
                <w:lang w:val="it-IT"/>
              </w:rPr>
            </w:pPr>
            <w:r w:rsidRPr="0089263C">
              <w:rPr>
                <w:rFonts w:ascii="Calibri Light" w:eastAsia="Calibri" w:hAnsi="Calibri Light" w:cs="Calibri Light"/>
                <w:color w:val="000000" w:themeColor="text1"/>
                <w:lang w:val="it-IT"/>
              </w:rPr>
              <w:t>Sertifikatas (-ai) turi galioti ne trumpiau kaip nuo paraiškų pateikimo termino pabaigos ir galioti visą sutarties vykdymo laikotarpį. Jeigu tiekėjo ar kito reikalavimą turinčio atitikti ūkio subjekto sertifikato galiojimas baigiasi iki jo prisiimtų įsipareigojimų įvykdymo laikotarpio pabaigos, toks ūkio subjektas privalo pratęsti turimą sertifikatą (įsigyti naują) ir pateikti perkančiajai organizacijai patvirtintą kopiją</w:t>
            </w:r>
          </w:p>
        </w:tc>
      </w:tr>
    </w:tbl>
    <w:p w14:paraId="0C664517" w14:textId="77777777" w:rsidR="00320C89" w:rsidRPr="00734CE1" w:rsidRDefault="00320C89" w:rsidP="00386DCD">
      <w:pPr>
        <w:pStyle w:val="Sraopastraipa"/>
        <w:tabs>
          <w:tab w:val="left" w:pos="284"/>
        </w:tabs>
        <w:spacing w:before="60" w:after="60" w:line="120" w:lineRule="auto"/>
        <w:ind w:left="0"/>
        <w:rPr>
          <w:rFonts w:ascii="Calibri Light" w:hAnsi="Calibri Light" w:cs="Calibri Light"/>
          <w:lang w:val="lt-LT"/>
        </w:rPr>
      </w:pPr>
    </w:p>
    <w:p w14:paraId="31F6D388" w14:textId="6F6327A9" w:rsidR="00425651" w:rsidRPr="00A82C33" w:rsidRDefault="003C641B" w:rsidP="0042565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after="0" w:line="240" w:lineRule="auto"/>
        <w:ind w:left="360"/>
        <w:outlineLvl w:val="0"/>
        <w:rPr>
          <w:rFonts w:ascii="Calibri Light" w:eastAsiaTheme="majorEastAsia" w:hAnsi="Calibri Light" w:cs="Calibri Light"/>
          <w:b/>
          <w:bCs/>
          <w:color w:val="548DD4" w:themeColor="text2" w:themeTint="99"/>
          <w:spacing w:val="4"/>
          <w:lang w:val="lt-LT"/>
        </w:rPr>
      </w:pPr>
      <w:r w:rsidRPr="00734CE1">
        <w:rPr>
          <w:rFonts w:ascii="Calibri Light" w:eastAsiaTheme="majorEastAsia" w:hAnsi="Calibri Light" w:cs="Calibri Light"/>
          <w:b/>
          <w:bCs/>
          <w:color w:val="548DD4" w:themeColor="text2" w:themeTint="99"/>
          <w:spacing w:val="4"/>
          <w:lang w:val="lt-LT"/>
        </w:rPr>
        <w:t>VERTINIMAS VP</w:t>
      </w:r>
      <w:r w:rsidR="0056640E">
        <w:rPr>
          <w:rFonts w:ascii="Calibri Light" w:eastAsiaTheme="majorEastAsia" w:hAnsi="Calibri Light" w:cs="Calibri Light"/>
          <w:b/>
          <w:bCs/>
          <w:color w:val="548DD4" w:themeColor="text2" w:themeTint="99"/>
          <w:spacing w:val="4"/>
          <w:lang w:val="lt-LT"/>
        </w:rPr>
        <w:t>A</w:t>
      </w:r>
      <w:r w:rsidRPr="00734CE1">
        <w:rPr>
          <w:rFonts w:ascii="Calibri Light" w:eastAsiaTheme="majorEastAsia" w:hAnsi="Calibri Light" w:cs="Calibri Light"/>
          <w:b/>
          <w:bCs/>
          <w:color w:val="548DD4" w:themeColor="text2" w:themeTint="99"/>
          <w:spacing w:val="4"/>
          <w:lang w:val="lt-LT"/>
        </w:rPr>
        <w:t>GSSĮ 33 STRAIPSNIO 9 DALYJE NUSTATYTA TVARKA</w:t>
      </w:r>
      <w:r w:rsidR="00425651">
        <w:rPr>
          <w:rFonts w:ascii="Calibri Light" w:eastAsiaTheme="majorEastAsia" w:hAnsi="Calibri Light" w:cs="Calibri Light"/>
          <w:b/>
          <w:bCs/>
          <w:color w:val="548DD4" w:themeColor="text2" w:themeTint="99"/>
          <w:spacing w:val="4"/>
          <w:lang w:val="lt-LT"/>
        </w:rPr>
        <w:t xml:space="preserve"> </w:t>
      </w:r>
      <w:r w:rsidR="00425651" w:rsidRPr="00E85D9A">
        <w:rPr>
          <w:rFonts w:ascii="Calibri Light" w:eastAsiaTheme="majorEastAsia" w:hAnsi="Calibri Light" w:cs="Calibri Light"/>
          <w:b/>
          <w:bCs/>
          <w:color w:val="548DD4" w:themeColor="text2" w:themeTint="99"/>
          <w:spacing w:val="4"/>
          <w:lang w:val="lt-LT"/>
        </w:rPr>
        <w:t>VERTINIMAS VP</w:t>
      </w:r>
      <w:r w:rsidR="0056640E">
        <w:rPr>
          <w:rFonts w:ascii="Calibri Light" w:eastAsiaTheme="majorEastAsia" w:hAnsi="Calibri Light" w:cs="Calibri Light"/>
          <w:b/>
          <w:bCs/>
          <w:color w:val="548DD4" w:themeColor="text2" w:themeTint="99"/>
          <w:spacing w:val="4"/>
          <w:lang w:val="lt-LT"/>
        </w:rPr>
        <w:t>A</w:t>
      </w:r>
      <w:r w:rsidR="00425651" w:rsidRPr="00E85D9A">
        <w:rPr>
          <w:rFonts w:ascii="Calibri Light" w:eastAsiaTheme="majorEastAsia" w:hAnsi="Calibri Light" w:cs="Calibri Light"/>
          <w:b/>
          <w:bCs/>
          <w:color w:val="548DD4" w:themeColor="text2" w:themeTint="99"/>
          <w:spacing w:val="4"/>
          <w:lang w:val="lt-LT"/>
        </w:rPr>
        <w:t>GSSĮ 33 STRAIPSNIO 9 DALYJE NUSTATYTA TVARKA</w:t>
      </w:r>
      <w:r w:rsidR="00425651">
        <w:rPr>
          <w:rFonts w:ascii="Calibri Light" w:eastAsiaTheme="majorEastAsia" w:hAnsi="Calibri Light" w:cs="Calibri Light"/>
          <w:b/>
          <w:bCs/>
          <w:color w:val="548DD4" w:themeColor="text2" w:themeTint="99"/>
          <w:spacing w:val="4"/>
          <w:lang w:val="lt-LT"/>
        </w:rPr>
        <w:t xml:space="preserve"> </w:t>
      </w:r>
      <w:r w:rsidR="00425651" w:rsidRPr="00A82C33">
        <w:rPr>
          <w:rFonts w:ascii="Calibri Light" w:eastAsiaTheme="majorEastAsia" w:hAnsi="Calibri Light" w:cs="Calibri Light"/>
          <w:b/>
          <w:bCs/>
          <w:color w:val="548DD4" w:themeColor="text2" w:themeTint="99"/>
          <w:spacing w:val="4"/>
          <w:lang w:val="lt-LT"/>
        </w:rPr>
        <w:t>/ AR EUROPOS SĄJUNGOS TARYBOS REGLAMENTO (ES) 2022/576 NUSTATYTA TVARKA</w:t>
      </w:r>
    </w:p>
    <w:p w14:paraId="2AB4AEEB" w14:textId="77777777" w:rsidR="00425651" w:rsidRDefault="00425651" w:rsidP="003C641B">
      <w:pPr>
        <w:spacing w:before="60" w:after="60" w:line="240" w:lineRule="auto"/>
        <w:contextualSpacing/>
        <w:rPr>
          <w:rFonts w:ascii="Calibri Light" w:hAnsi="Calibri Light" w:cs="Calibri Light"/>
          <w:b/>
          <w:lang w:val="lt-LT"/>
        </w:rPr>
      </w:pPr>
    </w:p>
    <w:p w14:paraId="69C22C53" w14:textId="1279C268" w:rsidR="003C641B" w:rsidRPr="00734CE1" w:rsidRDefault="003E2385" w:rsidP="003C641B">
      <w:pPr>
        <w:spacing w:before="60" w:after="60" w:line="240" w:lineRule="auto"/>
        <w:contextualSpacing/>
        <w:rPr>
          <w:rFonts w:ascii="Calibri Light" w:hAnsi="Calibri Light" w:cs="Calibri Light"/>
          <w:b/>
          <w:color w:val="000000" w:themeColor="text1"/>
          <w:lang w:val="lt-LT"/>
        </w:rPr>
      </w:pPr>
      <w:r w:rsidRPr="00734CE1">
        <w:rPr>
          <w:rFonts w:ascii="Calibri Light" w:hAnsi="Calibri Light" w:cs="Calibri Light"/>
          <w:b/>
          <w:lang w:val="lt-LT"/>
        </w:rPr>
        <w:t xml:space="preserve">6.1. </w:t>
      </w:r>
      <w:r w:rsidR="003C641B" w:rsidRPr="00734CE1">
        <w:rPr>
          <w:rFonts w:ascii="Calibri Light" w:hAnsi="Calibri Light" w:cs="Calibri Light"/>
          <w:b/>
          <w:color w:val="000000" w:themeColor="text1"/>
          <w:lang w:val="lt-LT"/>
        </w:rPr>
        <w:t xml:space="preserve"> </w:t>
      </w:r>
      <w:r w:rsidR="008B2D17">
        <w:rPr>
          <w:rFonts w:ascii="Calibri Light" w:hAnsi="Calibri Light" w:cs="Calibri Light"/>
          <w:b/>
          <w:color w:val="000000" w:themeColor="text1"/>
          <w:lang w:val="lt-LT"/>
        </w:rPr>
        <w:t>Netaikoma</w:t>
      </w:r>
      <w:r w:rsidR="005D7EE6">
        <w:rPr>
          <w:rFonts w:ascii="Calibri Light" w:hAnsi="Calibri Light" w:cs="Calibri Light"/>
          <w:b/>
          <w:color w:val="000000" w:themeColor="text1"/>
          <w:lang w:val="lt-LT"/>
        </w:rPr>
        <w:t>.</w:t>
      </w:r>
    </w:p>
    <w:p w14:paraId="627553F1" w14:textId="77777777" w:rsidR="00425651" w:rsidRPr="00734CE1" w:rsidRDefault="00425651" w:rsidP="00386DCD">
      <w:pPr>
        <w:pStyle w:val="Sraopastraipa"/>
        <w:tabs>
          <w:tab w:val="left" w:pos="284"/>
        </w:tabs>
        <w:spacing w:before="60" w:after="60" w:line="120" w:lineRule="auto"/>
        <w:ind w:left="0"/>
        <w:rPr>
          <w:rFonts w:ascii="Calibri Light" w:hAnsi="Calibri Light" w:cs="Calibri Light"/>
          <w:lang w:val="lt-LT"/>
        </w:rPr>
      </w:pPr>
    </w:p>
    <w:p w14:paraId="464CED2A" w14:textId="4D05010D" w:rsidR="00575906" w:rsidRPr="00734CE1" w:rsidRDefault="002D1806" w:rsidP="00575906">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outlineLvl w:val="0"/>
        <w:rPr>
          <w:rFonts w:ascii="Calibri Light" w:hAnsi="Calibri Light" w:cs="Calibri Light"/>
          <w:b/>
          <w:color w:val="548DD4" w:themeColor="text2" w:themeTint="99"/>
          <w:lang w:val="lt-LT"/>
        </w:rPr>
      </w:pPr>
      <w:r w:rsidRPr="00734CE1">
        <w:rPr>
          <w:rFonts w:ascii="Calibri Light" w:eastAsiaTheme="majorEastAsia" w:hAnsi="Calibri Light" w:cs="Calibri Light"/>
          <w:b/>
          <w:bCs/>
          <w:color w:val="548DD4" w:themeColor="text2" w:themeTint="99"/>
          <w:spacing w:val="4"/>
          <w:lang w:val="lt-LT"/>
        </w:rPr>
        <w:t>K</w:t>
      </w:r>
      <w:r w:rsidR="00E12DA3" w:rsidRPr="00734CE1">
        <w:rPr>
          <w:rFonts w:ascii="Calibri Light" w:eastAsiaTheme="majorEastAsia" w:hAnsi="Calibri Light" w:cs="Calibri Light"/>
          <w:b/>
          <w:bCs/>
          <w:color w:val="548DD4" w:themeColor="text2" w:themeTint="99"/>
          <w:spacing w:val="4"/>
          <w:lang w:val="lt-LT"/>
        </w:rPr>
        <w:t>ANDIDATŲ KVALIFIKACINĖ</w:t>
      </w:r>
      <w:r w:rsidR="00CB1848" w:rsidRPr="00734CE1">
        <w:rPr>
          <w:rFonts w:ascii="Calibri Light" w:eastAsiaTheme="majorEastAsia" w:hAnsi="Calibri Light" w:cs="Calibri Light"/>
          <w:b/>
          <w:bCs/>
          <w:color w:val="548DD4" w:themeColor="text2" w:themeTint="99"/>
          <w:spacing w:val="4"/>
          <w:lang w:val="lt-LT"/>
        </w:rPr>
        <w:t>S</w:t>
      </w:r>
      <w:r w:rsidR="00E12DA3" w:rsidRPr="00734CE1">
        <w:rPr>
          <w:rFonts w:ascii="Calibri Light" w:eastAsiaTheme="majorEastAsia" w:hAnsi="Calibri Light" w:cs="Calibri Light"/>
          <w:b/>
          <w:bCs/>
          <w:color w:val="548DD4" w:themeColor="text2" w:themeTint="99"/>
          <w:spacing w:val="4"/>
          <w:lang w:val="lt-LT"/>
        </w:rPr>
        <w:t xml:space="preserve"> ATRANKOS PROCEDŪRA</w:t>
      </w:r>
      <w:r w:rsidR="00E06634" w:rsidRPr="00734CE1">
        <w:rPr>
          <w:rFonts w:ascii="Calibri Light" w:eastAsiaTheme="majorEastAsia" w:hAnsi="Calibri Light" w:cs="Calibri Light"/>
          <w:b/>
          <w:bCs/>
          <w:color w:val="548DD4" w:themeColor="text2" w:themeTint="99"/>
          <w:spacing w:val="4"/>
          <w:lang w:val="lt-LT"/>
        </w:rPr>
        <w:t xml:space="preserve">. </w:t>
      </w:r>
    </w:p>
    <w:p w14:paraId="79D26196" w14:textId="77777777" w:rsidR="002D1806" w:rsidRPr="00734CE1" w:rsidRDefault="002D1806" w:rsidP="002D1806">
      <w:pPr>
        <w:pStyle w:val="Sraopastraipa"/>
        <w:tabs>
          <w:tab w:val="left" w:pos="284"/>
        </w:tabs>
        <w:spacing w:before="60" w:after="60" w:line="120" w:lineRule="auto"/>
        <w:ind w:left="0"/>
        <w:rPr>
          <w:rFonts w:ascii="Calibri Light" w:hAnsi="Calibri Light" w:cs="Calibri Light"/>
          <w:lang w:val="lt-LT"/>
        </w:rPr>
      </w:pPr>
    </w:p>
    <w:p w14:paraId="5040A2F1" w14:textId="77777777" w:rsidR="008B2D17" w:rsidRDefault="00000000" w:rsidP="00912FC1">
      <w:pPr>
        <w:pStyle w:val="Sraopastraipa"/>
        <w:numPr>
          <w:ilvl w:val="1"/>
          <w:numId w:val="8"/>
        </w:numPr>
        <w:tabs>
          <w:tab w:val="left" w:pos="284"/>
        </w:tabs>
        <w:spacing w:before="60" w:after="60" w:line="240" w:lineRule="auto"/>
        <w:ind w:left="-360" w:hanging="567"/>
        <w:rPr>
          <w:rFonts w:ascii="Calibri Light" w:hAnsi="Calibri Light" w:cs="Calibri Light"/>
          <w:lang w:val="lt-LT"/>
        </w:rPr>
      </w:pPr>
      <w:sdt>
        <w:sdtPr>
          <w:rPr>
            <w:rFonts w:ascii="Calibri Light" w:hAnsi="Calibri Light" w:cs="Calibri Light"/>
            <w:lang w:val="lt-LT"/>
          </w:rPr>
          <w:id w:val="-393742187"/>
          <w:placeholder>
            <w:docPart w:val="D43AA8D06D294633B656B9A10C50AF7E"/>
          </w:placeholder>
          <w:dropDownList>
            <w:listItem w:value="Pasirinkite elementą."/>
            <w:listItem w:displayText="Kandidatų kvalifikacinė atranka nevykdoma. " w:value="Kandidatų kvalifikacinė atranka nevykdoma. "/>
            <w:listItem w:displayText="Kandidatas, dalyvaujantis pirkime, vertinamas pagal 7 lentelėje nustatytus kvalifikacinės atrankos kriterijus" w:value="Kandidatas, dalyvaujantis pirkime, vertinamas pagal 7 lentelėje nustatytus kvalifikacinės atrankos kriterijus"/>
          </w:dropDownList>
        </w:sdtPr>
        <w:sdtContent>
          <w:r w:rsidR="00C923FB" w:rsidRPr="008B2D17">
            <w:rPr>
              <w:rFonts w:ascii="Calibri Light" w:hAnsi="Calibri Light" w:cs="Calibri Light"/>
              <w:lang w:val="lt-LT"/>
            </w:rPr>
            <w:t xml:space="preserve">Kandidatų kvalifikacinė atranka nevykdoma. </w:t>
          </w:r>
        </w:sdtContent>
      </w:sdt>
    </w:p>
    <w:p w14:paraId="289175D1" w14:textId="53E340FA" w:rsidR="00EE1D1A" w:rsidRPr="008B2D17" w:rsidRDefault="00CB1848" w:rsidP="008B2D17">
      <w:pPr>
        <w:pStyle w:val="Sraopastraipa"/>
        <w:numPr>
          <w:ilvl w:val="1"/>
          <w:numId w:val="8"/>
        </w:numPr>
        <w:tabs>
          <w:tab w:val="left" w:pos="284"/>
        </w:tabs>
        <w:spacing w:before="60" w:after="60" w:line="240" w:lineRule="auto"/>
        <w:ind w:left="-360" w:hanging="66"/>
        <w:rPr>
          <w:rFonts w:ascii="Calibri Light" w:hAnsi="Calibri Light" w:cs="Calibri Light"/>
          <w:lang w:val="lt-LT"/>
        </w:rPr>
      </w:pPr>
      <w:r w:rsidRPr="008B2D17">
        <w:rPr>
          <w:rFonts w:ascii="Calibri Light" w:hAnsi="Calibri Light" w:cs="Calibri Light"/>
          <w:lang w:val="lt-LT"/>
        </w:rPr>
        <w:t xml:space="preserve">Perkančioji organizacija CVP IS priemonėmis raštu kviečia pateikti pasiūlymus visus kandidatus, kurie įrodė sąlygų, kuriomis draudžiamas ir ribojamas tiekėjų dalyvavimas pirkime, nebuvimą ir kurių kvalifikacija pripažinta atitinkančia </w:t>
      </w:r>
      <w:r w:rsidR="000E625B" w:rsidRPr="008B2D17">
        <w:rPr>
          <w:rFonts w:ascii="Calibri Light" w:hAnsi="Calibri Light" w:cs="Calibri Light"/>
          <w:lang w:val="lt-LT"/>
        </w:rPr>
        <w:t xml:space="preserve">SS </w:t>
      </w:r>
      <w:r w:rsidRPr="008B2D17">
        <w:rPr>
          <w:rFonts w:ascii="Calibri Light" w:hAnsi="Calibri Light" w:cs="Calibri Light"/>
          <w:lang w:val="lt-LT"/>
        </w:rPr>
        <w:t>nustatytus reikalavimus</w:t>
      </w:r>
      <w:r w:rsidR="00EE1D1A" w:rsidRPr="008B2D17">
        <w:rPr>
          <w:rFonts w:ascii="Calibri Light" w:hAnsi="Calibri Light" w:cs="Calibri Light"/>
          <w:lang w:val="lt-LT"/>
        </w:rPr>
        <w:t>.</w:t>
      </w:r>
    </w:p>
    <w:p w14:paraId="55D22B8D" w14:textId="5EABFC43" w:rsidR="002D1806" w:rsidRPr="00734CE1" w:rsidRDefault="002D1806" w:rsidP="002D1806">
      <w:pPr>
        <w:pStyle w:val="Sraopastraipa"/>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outlineLvl w:val="0"/>
        <w:rPr>
          <w:rFonts w:ascii="Calibri Light" w:hAnsi="Calibri Light" w:cs="Calibri Light"/>
          <w:b/>
          <w:color w:val="548DD4" w:themeColor="text2" w:themeTint="99"/>
          <w:lang w:val="lt-LT"/>
        </w:rPr>
      </w:pPr>
      <w:r w:rsidRPr="00734CE1">
        <w:rPr>
          <w:rFonts w:ascii="Calibri Light" w:eastAsiaTheme="majorEastAsia" w:hAnsi="Calibri Light" w:cs="Calibri Light"/>
          <w:b/>
          <w:bCs/>
          <w:color w:val="548DD4" w:themeColor="text2" w:themeTint="99"/>
          <w:spacing w:val="4"/>
          <w:lang w:val="lt-LT"/>
        </w:rPr>
        <w:t xml:space="preserve">PASIŪLYMŲ VERTINIMO REIKALAVIMAI. </w:t>
      </w:r>
    </w:p>
    <w:p w14:paraId="089AD137" w14:textId="0F4AC29B" w:rsidR="00E06634" w:rsidRPr="00734CE1" w:rsidRDefault="00EE1D1A" w:rsidP="00D5353F">
      <w:pPr>
        <w:tabs>
          <w:tab w:val="left" w:pos="284"/>
        </w:tabs>
        <w:spacing w:before="60" w:after="60" w:line="240" w:lineRule="auto"/>
        <w:rPr>
          <w:rFonts w:ascii="Calibri Light" w:hAnsi="Calibri Light" w:cs="Calibri Light"/>
          <w:lang w:val="lt-LT"/>
        </w:rPr>
      </w:pPr>
      <w:r w:rsidRPr="00734CE1">
        <w:rPr>
          <w:rFonts w:ascii="Calibri Light" w:hAnsi="Calibri Light" w:cs="Calibri Light"/>
          <w:lang w:val="lt-LT"/>
        </w:rPr>
        <w:t>8</w:t>
      </w:r>
      <w:r w:rsidR="006868D5" w:rsidRPr="00734CE1">
        <w:rPr>
          <w:rFonts w:ascii="Calibri Light" w:hAnsi="Calibri Light" w:cs="Calibri Light"/>
          <w:lang w:val="lt-LT"/>
        </w:rPr>
        <w:t xml:space="preserve">.1. </w:t>
      </w:r>
      <w:r w:rsidR="00D4654E" w:rsidRPr="00734CE1">
        <w:rPr>
          <w:rFonts w:ascii="Calibri Light" w:hAnsi="Calibri Light" w:cs="Calibri Light"/>
          <w:lang w:val="lt-LT"/>
        </w:rPr>
        <w:t>Perkančiosios organizacijos neatmesti pasiūlymai vertinami pagal mažiausios kainos kriterijų, lyginant tiekėjų pasiūlymuose nurodytą bendrą pasiūlymo kainą</w:t>
      </w:r>
      <w:r w:rsidR="00E06634" w:rsidRPr="00734CE1">
        <w:rPr>
          <w:rFonts w:ascii="Calibri Light" w:hAnsi="Calibri Light" w:cs="Calibri Light"/>
          <w:lang w:val="lt-LT"/>
        </w:rPr>
        <w:t>.</w:t>
      </w:r>
    </w:p>
    <w:p w14:paraId="1E318BC1" w14:textId="77777777" w:rsidR="00637CA2" w:rsidRDefault="00EE1D1A" w:rsidP="00637CA2">
      <w:pPr>
        <w:tabs>
          <w:tab w:val="left" w:pos="284"/>
        </w:tabs>
        <w:spacing w:before="60" w:after="60" w:line="240" w:lineRule="auto"/>
        <w:rPr>
          <w:rFonts w:ascii="Calibri Light" w:hAnsi="Calibri Light" w:cs="Calibri Light"/>
          <w:lang w:val="lt-LT"/>
        </w:rPr>
      </w:pPr>
      <w:r w:rsidRPr="00734CE1">
        <w:rPr>
          <w:rFonts w:ascii="Calibri Light" w:hAnsi="Calibri Light" w:cs="Calibri Light"/>
          <w:lang w:val="lt-LT"/>
        </w:rPr>
        <w:t>8</w:t>
      </w:r>
      <w:r w:rsidR="00C76882" w:rsidRPr="00734CE1">
        <w:rPr>
          <w:rFonts w:ascii="Calibri Light" w:hAnsi="Calibri Light" w:cs="Calibri Light"/>
          <w:lang w:val="lt-LT"/>
        </w:rPr>
        <w:t>.2. Tiekėjo nurodyta bendra</w:t>
      </w:r>
      <w:r w:rsidR="000E625B" w:rsidRPr="00734CE1">
        <w:rPr>
          <w:rFonts w:ascii="Calibri Light" w:hAnsi="Calibri Light" w:cs="Calibri Light"/>
          <w:lang w:val="lt-LT"/>
        </w:rPr>
        <w:t xml:space="preserve"> pasiūlymo</w:t>
      </w:r>
      <w:r w:rsidR="00C76882" w:rsidRPr="00734CE1">
        <w:rPr>
          <w:rFonts w:ascii="Calibri Light" w:hAnsi="Calibri Light" w:cs="Calibri Light"/>
          <w:lang w:val="lt-LT"/>
        </w:rPr>
        <w:t xml:space="preserve"> kaina</w:t>
      </w:r>
      <w:r w:rsidR="007B469E" w:rsidRPr="00734CE1">
        <w:rPr>
          <w:rFonts w:ascii="Calibri Light" w:hAnsi="Calibri Light" w:cs="Calibri Light"/>
          <w:lang w:val="lt-LT"/>
        </w:rPr>
        <w:t xml:space="preserve"> / bendra pasiūlymo kaina atitinkamai pirkimo objekto</w:t>
      </w:r>
      <w:r w:rsidR="00C76882" w:rsidRPr="00734CE1">
        <w:rPr>
          <w:rFonts w:ascii="Calibri Light" w:hAnsi="Calibri Light" w:cs="Calibri Light"/>
          <w:lang w:val="lt-LT"/>
        </w:rPr>
        <w:t xml:space="preserve"> </w:t>
      </w:r>
      <w:r w:rsidR="007B469E" w:rsidRPr="00734CE1">
        <w:rPr>
          <w:rFonts w:ascii="Calibri Light" w:hAnsi="Calibri Light" w:cs="Calibri Light"/>
          <w:lang w:val="lt-LT"/>
        </w:rPr>
        <w:t xml:space="preserve">daliai </w:t>
      </w:r>
      <w:r w:rsidR="00C76882" w:rsidRPr="00734CE1">
        <w:rPr>
          <w:rFonts w:ascii="Calibri Light" w:hAnsi="Calibri Light" w:cs="Calibri Light"/>
          <w:lang w:val="lt-LT"/>
        </w:rPr>
        <w:t>naudojama tik pasiūlymų vertinimui ir palyginimui.</w:t>
      </w:r>
    </w:p>
    <w:p w14:paraId="1C69A4BD" w14:textId="77777777" w:rsidR="00637CA2" w:rsidRDefault="00637CA2" w:rsidP="00637CA2">
      <w:pPr>
        <w:tabs>
          <w:tab w:val="left" w:pos="284"/>
        </w:tabs>
        <w:spacing w:before="60" w:after="60" w:line="240" w:lineRule="auto"/>
        <w:rPr>
          <w:rFonts w:ascii="Calibri Light" w:hAnsi="Calibri Light" w:cs="Calibri Light"/>
          <w:lang w:val="lt-LT"/>
        </w:rPr>
      </w:pPr>
      <w:r>
        <w:rPr>
          <w:rFonts w:ascii="Calibri Light" w:hAnsi="Calibri Light" w:cs="Calibri Light"/>
          <w:lang w:val="lt-LT"/>
        </w:rPr>
        <w:t xml:space="preserve">8.3. </w:t>
      </w:r>
      <w:r w:rsidRPr="00DF3A9F">
        <w:rPr>
          <w:rFonts w:ascii="Calibri Light" w:hAnsi="Calibri Light" w:cs="Calibri Light"/>
          <w:lang w:val="lt-LT"/>
        </w:rPr>
        <w:t>Tiekėjas derybų pasiūlymą teikia vadovaudamasis BS nustatyta tvarka.</w:t>
      </w:r>
      <w:r>
        <w:rPr>
          <w:rFonts w:ascii="Calibri Light" w:hAnsi="Calibri Light" w:cs="Calibri Light"/>
          <w:lang w:val="lt-LT"/>
        </w:rPr>
        <w:t xml:space="preserve"> </w:t>
      </w:r>
    </w:p>
    <w:p w14:paraId="55831EB5" w14:textId="3098A546" w:rsidR="00637CA2" w:rsidRPr="00734CE1" w:rsidRDefault="00637CA2" w:rsidP="00637CA2">
      <w:pPr>
        <w:tabs>
          <w:tab w:val="left" w:pos="284"/>
        </w:tabs>
        <w:spacing w:before="60" w:after="60" w:line="240" w:lineRule="auto"/>
        <w:rPr>
          <w:rFonts w:ascii="Calibri Light" w:hAnsi="Calibri Light" w:cs="Calibri Light"/>
          <w:lang w:val="lt-LT"/>
        </w:rPr>
      </w:pPr>
      <w:r>
        <w:rPr>
          <w:rFonts w:ascii="Calibri Light" w:hAnsi="Calibri Light" w:cs="Calibri Light"/>
          <w:lang w:val="lt-LT"/>
        </w:rPr>
        <w:t xml:space="preserve">8.4. </w:t>
      </w:r>
      <w:r w:rsidRPr="00DF3A9F">
        <w:rPr>
          <w:rFonts w:ascii="Calibri Light" w:hAnsi="Calibri Light" w:cs="Calibri Light"/>
          <w:lang w:val="lt-LT"/>
        </w:rPr>
        <w:t xml:space="preserve">Deramasi bus BS ir SS nustatyta tvarka ir tik </w:t>
      </w:r>
      <w:r w:rsidRPr="00DF3A9F">
        <w:rPr>
          <w:rFonts w:ascii="Calibri Light" w:hAnsi="Calibri Light" w:cs="Calibri Light"/>
          <w:b/>
          <w:bCs/>
          <w:lang w:val="lt-LT"/>
        </w:rPr>
        <w:t>dėl pasiūlymo kainos.</w:t>
      </w:r>
    </w:p>
    <w:bookmarkEnd w:id="4"/>
    <w:p w14:paraId="760129DC" w14:textId="3551A03E" w:rsidR="00A46351" w:rsidRPr="00637CA2" w:rsidRDefault="005142D1" w:rsidP="007B469E">
      <w:pPr>
        <w:spacing w:before="120" w:after="120" w:line="240" w:lineRule="auto"/>
        <w:jc w:val="center"/>
        <w:rPr>
          <w:rFonts w:ascii="Calibri Light" w:hAnsi="Calibri Light" w:cs="Calibri Light"/>
          <w:lang w:val="lt-LT"/>
        </w:rPr>
      </w:pPr>
      <w:r w:rsidRPr="00734CE1">
        <w:rPr>
          <w:rFonts w:ascii="Calibri Light" w:eastAsia="Calibri" w:hAnsi="Calibri Light" w:cs="Calibri Light"/>
          <w:bCs/>
          <w:lang w:val="lt-LT"/>
        </w:rPr>
        <w:t>________________</w:t>
      </w:r>
    </w:p>
    <w:sectPr w:rsidR="00A46351" w:rsidRPr="00637CA2" w:rsidSect="0073552E">
      <w:headerReference w:type="default" r:id="rId16"/>
      <w:footerReference w:type="default" r:id="rId17"/>
      <w:pgSz w:w="11907" w:h="16839" w:code="9"/>
      <w:pgMar w:top="1134" w:right="567" w:bottom="1134" w:left="1701"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84E07" w14:textId="77777777" w:rsidR="001F6096" w:rsidRDefault="001F6096">
      <w:pPr>
        <w:spacing w:after="0" w:line="240" w:lineRule="auto"/>
      </w:pPr>
      <w:r>
        <w:separator/>
      </w:r>
    </w:p>
  </w:endnote>
  <w:endnote w:type="continuationSeparator" w:id="0">
    <w:p w14:paraId="26A877B2" w14:textId="77777777" w:rsidR="001F6096" w:rsidRDefault="001F6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230519"/>
      <w:docPartObj>
        <w:docPartGallery w:val="Page Numbers (Bottom of Page)"/>
        <w:docPartUnique/>
      </w:docPartObj>
    </w:sdtPr>
    <w:sdtContent>
      <w:p w14:paraId="02C01FA2" w14:textId="431CD024" w:rsidR="00C04BDE" w:rsidRDefault="00C04BDE">
        <w:pPr>
          <w:pStyle w:val="Porat"/>
          <w:jc w:val="center"/>
        </w:pPr>
        <w:r>
          <w:fldChar w:fldCharType="begin"/>
        </w:r>
        <w:r>
          <w:instrText>PAGE   \* MERGEFORMAT</w:instrText>
        </w:r>
        <w:r>
          <w:fldChar w:fldCharType="separate"/>
        </w:r>
        <w:r w:rsidR="002F3D3A" w:rsidRPr="002F3D3A">
          <w:rPr>
            <w:noProof/>
            <w:lang w:val="lt-LT"/>
          </w:rPr>
          <w:t>6</w:t>
        </w:r>
        <w:r>
          <w:fldChar w:fldCharType="end"/>
        </w:r>
      </w:p>
    </w:sdtContent>
  </w:sdt>
  <w:p w14:paraId="7258F85D" w14:textId="26A0D2B5" w:rsidR="00C04BDE" w:rsidRDefault="00C04BDE" w:rsidP="003D5439">
    <w:pPr>
      <w:pStyle w:val="Porat"/>
      <w:ind w:right="-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105E7" w14:textId="77777777" w:rsidR="001F6096" w:rsidRDefault="001F6096">
      <w:pPr>
        <w:spacing w:after="0" w:line="240" w:lineRule="auto"/>
      </w:pPr>
      <w:r>
        <w:separator/>
      </w:r>
    </w:p>
  </w:footnote>
  <w:footnote w:type="continuationSeparator" w:id="0">
    <w:p w14:paraId="0A25A689" w14:textId="77777777" w:rsidR="001F6096" w:rsidRDefault="001F6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3974" w14:textId="19A0730D" w:rsidR="00C04BDE" w:rsidRPr="0002098D" w:rsidRDefault="00734CE1" w:rsidP="007F191F">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60" w:after="60" w:line="240" w:lineRule="auto"/>
      <w:ind w:left="-567"/>
      <w:rPr>
        <w:caps w:val="0"/>
        <w:color w:val="FFFFFF" w:themeColor="background1"/>
        <w:sz w:val="22"/>
        <w:szCs w:val="22"/>
        <w:lang w:val="lt-LT"/>
      </w:rPr>
    </w:pPr>
    <w:r>
      <w:rPr>
        <w:rFonts w:ascii="Arial" w:hAnsi="Arial" w:cs="Arial"/>
        <w:caps w:val="0"/>
        <w:color w:val="FFFFFF" w:themeColor="background1"/>
        <w:sz w:val="22"/>
        <w:szCs w:val="22"/>
        <w:lang w:val="lt-LT"/>
      </w:rPr>
      <w:t>IAGS</w:t>
    </w:r>
    <w:r w:rsidR="00C04BDE" w:rsidRPr="0002098D">
      <w:rPr>
        <w:rFonts w:ascii="Arial" w:hAnsi="Arial" w:cs="Arial"/>
        <w:caps w:val="0"/>
        <w:color w:val="FFFFFF" w:themeColor="background1"/>
        <w:sz w:val="22"/>
        <w:szCs w:val="22"/>
        <w:lang w:val="lt-LT"/>
      </w:rPr>
      <w:t xml:space="preserve"> &gt; PIRKIMO DOKUMENTAI (PD) &gt; SPECIALIOSIOS SĄLYGOS (SS)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3C120C1"/>
    <w:multiLevelType w:val="multilevel"/>
    <w:tmpl w:val="121C116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rPr>
    </w:lvl>
    <w:lvl w:ilvl="2">
      <w:start w:val="1"/>
      <w:numFmt w:val="decimal"/>
      <w:lvlText w:val="%1.%2.%3."/>
      <w:lvlJc w:val="left"/>
      <w:pPr>
        <w:ind w:left="1713"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86401E"/>
    <w:multiLevelType w:val="hybridMultilevel"/>
    <w:tmpl w:val="982C56BE"/>
    <w:lvl w:ilvl="0" w:tplc="9C6A1436">
      <w:start w:val="1"/>
      <w:numFmt w:val="decimal"/>
      <w:lvlText w:val="5.%1."/>
      <w:lvlJc w:val="left"/>
      <w:pPr>
        <w:ind w:left="1495"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0D1513D3"/>
    <w:multiLevelType w:val="hybridMultilevel"/>
    <w:tmpl w:val="0A6E7ED4"/>
    <w:lvl w:ilvl="0" w:tplc="6332D124">
      <w:start w:val="1"/>
      <w:numFmt w:val="decimal"/>
      <w:lvlText w:val="5.1.%1."/>
      <w:lvlJc w:val="left"/>
      <w:pPr>
        <w:ind w:left="862" w:hanging="360"/>
      </w:pPr>
      <w:rPr>
        <w:rFonts w:asciiTheme="majorHAnsi" w:hAnsiTheme="majorHAnsi" w:cstheme="majorHAnsi" w:hint="default"/>
        <w:b w:val="0"/>
        <w:i w:val="0"/>
        <w:strike w:val="0"/>
        <w:dstrike w:val="0"/>
        <w:color w:val="auto"/>
        <w:sz w:val="20"/>
        <w:szCs w:val="20"/>
        <w:u w:val="none"/>
        <w:effect w:val="none"/>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8" w15:restartNumberingAfterBreak="0">
    <w:nsid w:val="18C61D39"/>
    <w:multiLevelType w:val="hybridMultilevel"/>
    <w:tmpl w:val="73D64B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2802E6C"/>
    <w:multiLevelType w:val="multilevel"/>
    <w:tmpl w:val="AC70C48C"/>
    <w:lvl w:ilvl="0">
      <w:start w:val="1"/>
      <w:numFmt w:val="decimal"/>
      <w:lvlText w:val="%1."/>
      <w:lvlJc w:val="left"/>
      <w:pPr>
        <w:ind w:left="0" w:hanging="360"/>
      </w:pPr>
      <w:rPr>
        <w:rFonts w:asciiTheme="majorHAnsi" w:hAnsiTheme="majorHAnsi" w:hint="default"/>
        <w:color w:val="548DD4" w:themeColor="text2" w:themeTint="99"/>
        <w:sz w:val="24"/>
      </w:rPr>
    </w:lvl>
    <w:lvl w:ilvl="1">
      <w:start w:val="1"/>
      <w:numFmt w:val="decimal"/>
      <w:isLgl/>
      <w:lvlText w:val="%1.%2"/>
      <w:lvlJc w:val="left"/>
      <w:pPr>
        <w:ind w:left="0" w:hanging="360"/>
      </w:pPr>
      <w:rPr>
        <w:rFonts w:asciiTheme="majorHAnsi" w:hAnsiTheme="majorHAnsi" w:hint="default"/>
        <w:b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11" w15:restartNumberingAfterBreak="0">
    <w:nsid w:val="258E7E23"/>
    <w:multiLevelType w:val="hybridMultilevel"/>
    <w:tmpl w:val="2E666E6A"/>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52550C"/>
    <w:multiLevelType w:val="hybridMultilevel"/>
    <w:tmpl w:val="6330A3C4"/>
    <w:lvl w:ilvl="0" w:tplc="E58A757C">
      <w:start w:val="1"/>
      <w:numFmt w:val="decimal"/>
      <w:lvlText w:val="6.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86128C"/>
    <w:multiLevelType w:val="hybridMultilevel"/>
    <w:tmpl w:val="C5000744"/>
    <w:lvl w:ilvl="0" w:tplc="8022F712">
      <w:start w:val="1"/>
      <w:numFmt w:val="decimal"/>
      <w:lvlText w:val="4.%1."/>
      <w:lvlJc w:val="left"/>
      <w:pPr>
        <w:ind w:left="1211"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2C660ACC"/>
    <w:multiLevelType w:val="multilevel"/>
    <w:tmpl w:val="47502DE8"/>
    <w:lvl w:ilvl="0">
      <w:start w:val="1"/>
      <w:numFmt w:val="decimal"/>
      <w:lvlText w:val="%1."/>
      <w:lvlJc w:val="left"/>
      <w:pPr>
        <w:ind w:left="720" w:hanging="360"/>
      </w:pPr>
      <w:rPr>
        <w:rFonts w:cs="Times New Roman"/>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309A4E24"/>
    <w:multiLevelType w:val="hybridMultilevel"/>
    <w:tmpl w:val="4B1E4FDC"/>
    <w:lvl w:ilvl="0" w:tplc="07FEF584">
      <w:start w:val="1"/>
      <w:numFmt w:val="decimal"/>
      <w:lvlText w:val="1.%1."/>
      <w:lvlJc w:val="left"/>
      <w:pPr>
        <w:ind w:left="720" w:hanging="360"/>
      </w:pPr>
      <w:rPr>
        <w:rFonts w:cs="Times New Roman" w:hint="default"/>
      </w:rPr>
    </w:lvl>
    <w:lvl w:ilvl="1" w:tplc="D29EB644">
      <w:start w:val="1"/>
      <w:numFmt w:val="decimal"/>
      <w:lvlText w:val="1.%2."/>
      <w:lvlJc w:val="left"/>
      <w:pPr>
        <w:ind w:left="1440" w:hanging="360"/>
      </w:pPr>
      <w:rPr>
        <w:rFonts w:cs="Times New Roman" w:hint="default"/>
      </w:rPr>
    </w:lvl>
    <w:lvl w:ilvl="2" w:tplc="94B45E3A">
      <w:start w:val="1"/>
      <w:numFmt w:val="decimal"/>
      <w:lvlText w:val="1.1.%3."/>
      <w:lvlJc w:val="left"/>
      <w:pPr>
        <w:ind w:left="2160" w:hanging="180"/>
      </w:pPr>
      <w:rPr>
        <w:rFonts w:cs="Times New Roman" w:hint="default"/>
        <w:color w:val="auto"/>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244055E"/>
    <w:multiLevelType w:val="hybridMultilevel"/>
    <w:tmpl w:val="A552DC4C"/>
    <w:lvl w:ilvl="0" w:tplc="7E1A301A">
      <w:start w:val="1"/>
      <w:numFmt w:val="decimal"/>
      <w:lvlText w:val="2.%1."/>
      <w:lvlJc w:val="left"/>
      <w:pPr>
        <w:ind w:left="1287" w:hanging="360"/>
      </w:pPr>
      <w:rPr>
        <w:rFonts w:cs="Times New Roman" w:hint="default"/>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17" w15:restartNumberingAfterBreak="0">
    <w:nsid w:val="357C117B"/>
    <w:multiLevelType w:val="multilevel"/>
    <w:tmpl w:val="38CEA1E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09" w:hanging="709"/>
      </w:pPr>
      <w:rPr>
        <w:rFonts w:hint="default"/>
        <w:b w:val="0"/>
        <w:sz w:val="24"/>
        <w:szCs w:val="24"/>
      </w:rPr>
    </w:lvl>
    <w:lvl w:ilvl="2">
      <w:start w:val="1"/>
      <w:numFmt w:val="decimal"/>
      <w:lvlText w:val="%1.%2.%3."/>
      <w:lvlJc w:val="left"/>
      <w:pPr>
        <w:tabs>
          <w:tab w:val="num" w:pos="1440"/>
        </w:tabs>
        <w:ind w:left="851" w:hanging="851"/>
      </w:pPr>
      <w:rPr>
        <w:rFonts w:hint="default"/>
        <w:b w:val="0"/>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FA6EFB"/>
    <w:multiLevelType w:val="hybridMultilevel"/>
    <w:tmpl w:val="D48ECFB8"/>
    <w:lvl w:ilvl="0" w:tplc="580C1B0C">
      <w:start w:val="1"/>
      <w:numFmt w:val="decimal"/>
      <w:lvlText w:val="3.%1."/>
      <w:lvlJc w:val="left"/>
      <w:pPr>
        <w:ind w:left="840" w:hanging="360"/>
      </w:pPr>
      <w:rPr>
        <w:rFonts w:cs="Times New Roman" w:hint="default"/>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48CE537C"/>
    <w:multiLevelType w:val="hybridMultilevel"/>
    <w:tmpl w:val="2A625916"/>
    <w:lvl w:ilvl="0" w:tplc="39F0386E">
      <w:start w:val="1"/>
      <w:numFmt w:val="decimal"/>
      <w:lvlText w:val="1.%1."/>
      <w:lvlJc w:val="left"/>
      <w:pPr>
        <w:ind w:left="36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C4F18B6"/>
    <w:multiLevelType w:val="multilevel"/>
    <w:tmpl w:val="6932FC32"/>
    <w:lvl w:ilvl="0">
      <w:start w:val="1"/>
      <w:numFmt w:val="decimal"/>
      <w:lvlText w:val="5.%1."/>
      <w:lvlJc w:val="left"/>
      <w:pPr>
        <w:ind w:left="720" w:firstLine="360"/>
      </w:pPr>
      <w:rPr>
        <w:color w:val="000000"/>
        <w:sz w:val="24"/>
        <w:szCs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2" w15:restartNumberingAfterBreak="0">
    <w:nsid w:val="6291260E"/>
    <w:multiLevelType w:val="multilevel"/>
    <w:tmpl w:val="A2948E96"/>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3331" w:hanging="495"/>
      </w:pPr>
      <w:rPr>
        <w:rFonts w:hint="default"/>
        <w:b w:val="0"/>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28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3892C59"/>
    <w:multiLevelType w:val="multilevel"/>
    <w:tmpl w:val="4882F3B4"/>
    <w:lvl w:ilvl="0">
      <w:start w:val="1"/>
      <w:numFmt w:val="decimal"/>
      <w:lvlText w:val="%1."/>
      <w:lvlJc w:val="left"/>
      <w:pPr>
        <w:ind w:left="0" w:hanging="360"/>
      </w:pPr>
      <w:rPr>
        <w:rFonts w:ascii="Calibri Light" w:hAnsi="Calibri Light" w:cs="Calibri Light" w:hint="default"/>
        <w:color w:val="548DD4" w:themeColor="text2" w:themeTint="99"/>
        <w:sz w:val="24"/>
      </w:rPr>
    </w:lvl>
    <w:lvl w:ilvl="1">
      <w:start w:val="1"/>
      <w:numFmt w:val="decimal"/>
      <w:isLgl/>
      <w:lvlText w:val="%1.%2"/>
      <w:lvlJc w:val="left"/>
      <w:pPr>
        <w:ind w:left="0" w:hanging="360"/>
      </w:pPr>
      <w:rPr>
        <w:rFonts w:ascii="Calibri Light" w:hAnsi="Calibri Light" w:cs="Calibri Light" w:hint="default"/>
        <w:b w:val="0"/>
        <w:i w:val="0"/>
        <w:strike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1568564192">
    <w:abstractNumId w:val="4"/>
  </w:num>
  <w:num w:numId="2" w16cid:durableId="1534995199">
    <w:abstractNumId w:val="3"/>
  </w:num>
  <w:num w:numId="3" w16cid:durableId="1261185147">
    <w:abstractNumId w:val="2"/>
  </w:num>
  <w:num w:numId="4" w16cid:durableId="2055154924">
    <w:abstractNumId w:val="1"/>
  </w:num>
  <w:num w:numId="5" w16cid:durableId="154684498">
    <w:abstractNumId w:val="0"/>
  </w:num>
  <w:num w:numId="6" w16cid:durableId="2062171678">
    <w:abstractNumId w:val="9"/>
  </w:num>
  <w:num w:numId="7" w16cid:durableId="56437921">
    <w:abstractNumId w:val="18"/>
  </w:num>
  <w:num w:numId="8" w16cid:durableId="1827091098">
    <w:abstractNumId w:val="23"/>
  </w:num>
  <w:num w:numId="9" w16cid:durableId="291908768">
    <w:abstractNumId w:val="20"/>
  </w:num>
  <w:num w:numId="10" w16cid:durableId="861170052">
    <w:abstractNumId w:val="14"/>
  </w:num>
  <w:num w:numId="11" w16cid:durableId="449323223">
    <w:abstractNumId w:val="15"/>
  </w:num>
  <w:num w:numId="12" w16cid:durableId="1013722565">
    <w:abstractNumId w:val="19"/>
  </w:num>
  <w:num w:numId="13" w16cid:durableId="2071921749">
    <w:abstractNumId w:val="13"/>
  </w:num>
  <w:num w:numId="14" w16cid:durableId="1686636935">
    <w:abstractNumId w:val="6"/>
  </w:num>
  <w:num w:numId="15" w16cid:durableId="999697305">
    <w:abstractNumId w:val="16"/>
  </w:num>
  <w:num w:numId="16" w16cid:durableId="1129936080">
    <w:abstractNumId w:val="22"/>
  </w:num>
  <w:num w:numId="17" w16cid:durableId="180893969">
    <w:abstractNumId w:val="5"/>
  </w:num>
  <w:num w:numId="18" w16cid:durableId="1556506687">
    <w:abstractNumId w:val="21"/>
  </w:num>
  <w:num w:numId="19" w16cid:durableId="1269001841">
    <w:abstractNumId w:val="11"/>
  </w:num>
  <w:num w:numId="20" w16cid:durableId="284775704">
    <w:abstractNumId w:val="17"/>
  </w:num>
  <w:num w:numId="21" w16cid:durableId="639504721">
    <w:abstractNumId w:val="10"/>
  </w:num>
  <w:num w:numId="22" w16cid:durableId="697437029">
    <w:abstractNumId w:val="7"/>
  </w:num>
  <w:num w:numId="23" w16cid:durableId="2060933034">
    <w:abstractNumId w:val="12"/>
  </w:num>
  <w:num w:numId="24" w16cid:durableId="1738212513">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C1NDE3NrIwNjExM7JU0lEKTi0uzszPAykwrAUAtkjbxiwAAAA="/>
  </w:docVars>
  <w:rsids>
    <w:rsidRoot w:val="006D305F"/>
    <w:rsid w:val="00001242"/>
    <w:rsid w:val="00001963"/>
    <w:rsid w:val="0000221E"/>
    <w:rsid w:val="00002336"/>
    <w:rsid w:val="00007134"/>
    <w:rsid w:val="00007EE9"/>
    <w:rsid w:val="000120AA"/>
    <w:rsid w:val="000176FC"/>
    <w:rsid w:val="0002098D"/>
    <w:rsid w:val="00022055"/>
    <w:rsid w:val="00022615"/>
    <w:rsid w:val="00023909"/>
    <w:rsid w:val="00024773"/>
    <w:rsid w:val="00026210"/>
    <w:rsid w:val="0002694A"/>
    <w:rsid w:val="00026A54"/>
    <w:rsid w:val="00031532"/>
    <w:rsid w:val="00032FDB"/>
    <w:rsid w:val="0003366F"/>
    <w:rsid w:val="0003446B"/>
    <w:rsid w:val="00036BCF"/>
    <w:rsid w:val="00036DBB"/>
    <w:rsid w:val="0003734A"/>
    <w:rsid w:val="0004023F"/>
    <w:rsid w:val="00041E4B"/>
    <w:rsid w:val="0004685E"/>
    <w:rsid w:val="00046FC6"/>
    <w:rsid w:val="00052A94"/>
    <w:rsid w:val="000534C1"/>
    <w:rsid w:val="000553D9"/>
    <w:rsid w:val="0005633C"/>
    <w:rsid w:val="00056F4A"/>
    <w:rsid w:val="00061838"/>
    <w:rsid w:val="0006358C"/>
    <w:rsid w:val="00064A07"/>
    <w:rsid w:val="00064FBA"/>
    <w:rsid w:val="00074BF7"/>
    <w:rsid w:val="00084F44"/>
    <w:rsid w:val="000856AB"/>
    <w:rsid w:val="00095781"/>
    <w:rsid w:val="00097241"/>
    <w:rsid w:val="000A2227"/>
    <w:rsid w:val="000A23D3"/>
    <w:rsid w:val="000A61E0"/>
    <w:rsid w:val="000B0A6A"/>
    <w:rsid w:val="000B2D98"/>
    <w:rsid w:val="000B4A08"/>
    <w:rsid w:val="000B6F0F"/>
    <w:rsid w:val="000B7703"/>
    <w:rsid w:val="000B7A82"/>
    <w:rsid w:val="000B7D24"/>
    <w:rsid w:val="000C05CA"/>
    <w:rsid w:val="000C6B92"/>
    <w:rsid w:val="000C6CF1"/>
    <w:rsid w:val="000D14BF"/>
    <w:rsid w:val="000D37FB"/>
    <w:rsid w:val="000D51E3"/>
    <w:rsid w:val="000D53F5"/>
    <w:rsid w:val="000D56B6"/>
    <w:rsid w:val="000E126B"/>
    <w:rsid w:val="000E3803"/>
    <w:rsid w:val="000E4848"/>
    <w:rsid w:val="000E4F5F"/>
    <w:rsid w:val="000E625B"/>
    <w:rsid w:val="000F1041"/>
    <w:rsid w:val="000F223E"/>
    <w:rsid w:val="000F47CD"/>
    <w:rsid w:val="000F554D"/>
    <w:rsid w:val="000F5AD1"/>
    <w:rsid w:val="000F6B0B"/>
    <w:rsid w:val="000F7B28"/>
    <w:rsid w:val="001015B2"/>
    <w:rsid w:val="0010205A"/>
    <w:rsid w:val="00102A6F"/>
    <w:rsid w:val="00103A07"/>
    <w:rsid w:val="00110FB4"/>
    <w:rsid w:val="001124C5"/>
    <w:rsid w:val="001126BF"/>
    <w:rsid w:val="00113F7E"/>
    <w:rsid w:val="00114334"/>
    <w:rsid w:val="00123883"/>
    <w:rsid w:val="00126445"/>
    <w:rsid w:val="00126BB0"/>
    <w:rsid w:val="001276B3"/>
    <w:rsid w:val="00127EA0"/>
    <w:rsid w:val="001305C7"/>
    <w:rsid w:val="00131853"/>
    <w:rsid w:val="0013367B"/>
    <w:rsid w:val="00134F91"/>
    <w:rsid w:val="00135315"/>
    <w:rsid w:val="001371CF"/>
    <w:rsid w:val="0014285A"/>
    <w:rsid w:val="001438AC"/>
    <w:rsid w:val="00143B60"/>
    <w:rsid w:val="0014465A"/>
    <w:rsid w:val="00145970"/>
    <w:rsid w:val="001466F1"/>
    <w:rsid w:val="0015224A"/>
    <w:rsid w:val="00152359"/>
    <w:rsid w:val="00152D51"/>
    <w:rsid w:val="00153F22"/>
    <w:rsid w:val="001611E5"/>
    <w:rsid w:val="0016225E"/>
    <w:rsid w:val="00163AE9"/>
    <w:rsid w:val="00165468"/>
    <w:rsid w:val="00170F95"/>
    <w:rsid w:val="00171C82"/>
    <w:rsid w:val="00173727"/>
    <w:rsid w:val="001753C7"/>
    <w:rsid w:val="00176CAF"/>
    <w:rsid w:val="00177CEE"/>
    <w:rsid w:val="0018245C"/>
    <w:rsid w:val="00184DF3"/>
    <w:rsid w:val="0018700D"/>
    <w:rsid w:val="00187C03"/>
    <w:rsid w:val="00192838"/>
    <w:rsid w:val="001953D8"/>
    <w:rsid w:val="00195F00"/>
    <w:rsid w:val="001961E9"/>
    <w:rsid w:val="001A36E6"/>
    <w:rsid w:val="001A494D"/>
    <w:rsid w:val="001A6F65"/>
    <w:rsid w:val="001B0FC5"/>
    <w:rsid w:val="001B2FCF"/>
    <w:rsid w:val="001B6D8A"/>
    <w:rsid w:val="001C0F77"/>
    <w:rsid w:val="001C1421"/>
    <w:rsid w:val="001D273C"/>
    <w:rsid w:val="001D4DC5"/>
    <w:rsid w:val="001D7094"/>
    <w:rsid w:val="001E77B0"/>
    <w:rsid w:val="001E79DD"/>
    <w:rsid w:val="001F309A"/>
    <w:rsid w:val="001F3F23"/>
    <w:rsid w:val="001F4482"/>
    <w:rsid w:val="001F4A23"/>
    <w:rsid w:val="001F53B0"/>
    <w:rsid w:val="001F6096"/>
    <w:rsid w:val="00203A5B"/>
    <w:rsid w:val="00205699"/>
    <w:rsid w:val="002101D9"/>
    <w:rsid w:val="002128EF"/>
    <w:rsid w:val="00213DCC"/>
    <w:rsid w:val="00215694"/>
    <w:rsid w:val="00216CC3"/>
    <w:rsid w:val="002176C9"/>
    <w:rsid w:val="00217C7C"/>
    <w:rsid w:val="00217FC4"/>
    <w:rsid w:val="002226B0"/>
    <w:rsid w:val="00222D20"/>
    <w:rsid w:val="00222F1A"/>
    <w:rsid w:val="002266D3"/>
    <w:rsid w:val="00230C9A"/>
    <w:rsid w:val="00232B30"/>
    <w:rsid w:val="00234581"/>
    <w:rsid w:val="00237970"/>
    <w:rsid w:val="00242FFC"/>
    <w:rsid w:val="002454EC"/>
    <w:rsid w:val="002522B4"/>
    <w:rsid w:val="00256A71"/>
    <w:rsid w:val="00261339"/>
    <w:rsid w:val="00261411"/>
    <w:rsid w:val="00261B88"/>
    <w:rsid w:val="00263108"/>
    <w:rsid w:val="00267289"/>
    <w:rsid w:val="00272E98"/>
    <w:rsid w:val="0027376D"/>
    <w:rsid w:val="00273CFD"/>
    <w:rsid w:val="0027456C"/>
    <w:rsid w:val="0027506E"/>
    <w:rsid w:val="00280C4F"/>
    <w:rsid w:val="00281AE4"/>
    <w:rsid w:val="002820A9"/>
    <w:rsid w:val="00284C5C"/>
    <w:rsid w:val="00285EB5"/>
    <w:rsid w:val="002902A5"/>
    <w:rsid w:val="00290944"/>
    <w:rsid w:val="002912FE"/>
    <w:rsid w:val="0029207C"/>
    <w:rsid w:val="002921AD"/>
    <w:rsid w:val="00294910"/>
    <w:rsid w:val="0029575F"/>
    <w:rsid w:val="00296300"/>
    <w:rsid w:val="00296A77"/>
    <w:rsid w:val="002978C8"/>
    <w:rsid w:val="002A59CB"/>
    <w:rsid w:val="002A626E"/>
    <w:rsid w:val="002A744B"/>
    <w:rsid w:val="002B1885"/>
    <w:rsid w:val="002C428D"/>
    <w:rsid w:val="002C4E6E"/>
    <w:rsid w:val="002C7F2C"/>
    <w:rsid w:val="002D0D70"/>
    <w:rsid w:val="002D1427"/>
    <w:rsid w:val="002D1806"/>
    <w:rsid w:val="002D3BE6"/>
    <w:rsid w:val="002D7D88"/>
    <w:rsid w:val="002E0DD4"/>
    <w:rsid w:val="002E2105"/>
    <w:rsid w:val="002E2E94"/>
    <w:rsid w:val="002E57D0"/>
    <w:rsid w:val="002E65C8"/>
    <w:rsid w:val="002F0DB8"/>
    <w:rsid w:val="002F3D3A"/>
    <w:rsid w:val="002F7F10"/>
    <w:rsid w:val="00300246"/>
    <w:rsid w:val="00304490"/>
    <w:rsid w:val="00307B55"/>
    <w:rsid w:val="003102BA"/>
    <w:rsid w:val="003104BB"/>
    <w:rsid w:val="003143A1"/>
    <w:rsid w:val="003149D9"/>
    <w:rsid w:val="003150D0"/>
    <w:rsid w:val="00320C89"/>
    <w:rsid w:val="003217C5"/>
    <w:rsid w:val="00322E53"/>
    <w:rsid w:val="003236D0"/>
    <w:rsid w:val="00324B6D"/>
    <w:rsid w:val="0032555E"/>
    <w:rsid w:val="00325923"/>
    <w:rsid w:val="003278D9"/>
    <w:rsid w:val="00327CE7"/>
    <w:rsid w:val="003308A4"/>
    <w:rsid w:val="00332085"/>
    <w:rsid w:val="00333F08"/>
    <w:rsid w:val="00334A5F"/>
    <w:rsid w:val="00341C69"/>
    <w:rsid w:val="00353A8C"/>
    <w:rsid w:val="00353DAE"/>
    <w:rsid w:val="00355B56"/>
    <w:rsid w:val="00356ECB"/>
    <w:rsid w:val="00357BD5"/>
    <w:rsid w:val="00366560"/>
    <w:rsid w:val="003673D6"/>
    <w:rsid w:val="00370A65"/>
    <w:rsid w:val="00370B8D"/>
    <w:rsid w:val="00385616"/>
    <w:rsid w:val="00385EF5"/>
    <w:rsid w:val="00386DCD"/>
    <w:rsid w:val="00392994"/>
    <w:rsid w:val="0039787C"/>
    <w:rsid w:val="003A1596"/>
    <w:rsid w:val="003A18AF"/>
    <w:rsid w:val="003A4FB1"/>
    <w:rsid w:val="003B0B81"/>
    <w:rsid w:val="003B531F"/>
    <w:rsid w:val="003B6C26"/>
    <w:rsid w:val="003C083C"/>
    <w:rsid w:val="003C227E"/>
    <w:rsid w:val="003C344A"/>
    <w:rsid w:val="003C47AF"/>
    <w:rsid w:val="003C4CF9"/>
    <w:rsid w:val="003C641B"/>
    <w:rsid w:val="003C74CD"/>
    <w:rsid w:val="003D0DA8"/>
    <w:rsid w:val="003D1CA9"/>
    <w:rsid w:val="003D2486"/>
    <w:rsid w:val="003D2E14"/>
    <w:rsid w:val="003D5439"/>
    <w:rsid w:val="003D6ABB"/>
    <w:rsid w:val="003E0A61"/>
    <w:rsid w:val="003E0D06"/>
    <w:rsid w:val="003E2385"/>
    <w:rsid w:val="003E3A95"/>
    <w:rsid w:val="003E7362"/>
    <w:rsid w:val="003F1397"/>
    <w:rsid w:val="003F2DDE"/>
    <w:rsid w:val="003F2E3F"/>
    <w:rsid w:val="003F3D2C"/>
    <w:rsid w:val="003F6C42"/>
    <w:rsid w:val="00400912"/>
    <w:rsid w:val="00400DDB"/>
    <w:rsid w:val="00400F7E"/>
    <w:rsid w:val="00404EA9"/>
    <w:rsid w:val="004066E6"/>
    <w:rsid w:val="00407629"/>
    <w:rsid w:val="00410054"/>
    <w:rsid w:val="004127DC"/>
    <w:rsid w:val="004203C2"/>
    <w:rsid w:val="00422791"/>
    <w:rsid w:val="0042462A"/>
    <w:rsid w:val="00425651"/>
    <w:rsid w:val="0042600F"/>
    <w:rsid w:val="00427F8E"/>
    <w:rsid w:val="00430A6E"/>
    <w:rsid w:val="00432E67"/>
    <w:rsid w:val="00435651"/>
    <w:rsid w:val="0043664F"/>
    <w:rsid w:val="004402AF"/>
    <w:rsid w:val="00440BB5"/>
    <w:rsid w:val="00442DB5"/>
    <w:rsid w:val="00442E31"/>
    <w:rsid w:val="00443697"/>
    <w:rsid w:val="00452F38"/>
    <w:rsid w:val="00461D57"/>
    <w:rsid w:val="00465050"/>
    <w:rsid w:val="00465970"/>
    <w:rsid w:val="00465DCD"/>
    <w:rsid w:val="00470006"/>
    <w:rsid w:val="00470AB6"/>
    <w:rsid w:val="00471BEC"/>
    <w:rsid w:val="0047250A"/>
    <w:rsid w:val="00473BCE"/>
    <w:rsid w:val="00474304"/>
    <w:rsid w:val="0047561A"/>
    <w:rsid w:val="00476BDE"/>
    <w:rsid w:val="0047713F"/>
    <w:rsid w:val="00480704"/>
    <w:rsid w:val="00482726"/>
    <w:rsid w:val="00483E3A"/>
    <w:rsid w:val="004851EE"/>
    <w:rsid w:val="004923F3"/>
    <w:rsid w:val="00495917"/>
    <w:rsid w:val="00495E7B"/>
    <w:rsid w:val="004A2E21"/>
    <w:rsid w:val="004A2E37"/>
    <w:rsid w:val="004A2F52"/>
    <w:rsid w:val="004A3714"/>
    <w:rsid w:val="004A56D8"/>
    <w:rsid w:val="004A5A40"/>
    <w:rsid w:val="004A7F6E"/>
    <w:rsid w:val="004B116A"/>
    <w:rsid w:val="004B6991"/>
    <w:rsid w:val="004C399F"/>
    <w:rsid w:val="004C5B08"/>
    <w:rsid w:val="004D4B1B"/>
    <w:rsid w:val="004D643F"/>
    <w:rsid w:val="004D686F"/>
    <w:rsid w:val="004E1BDF"/>
    <w:rsid w:val="004E2DBF"/>
    <w:rsid w:val="004E5082"/>
    <w:rsid w:val="004E5655"/>
    <w:rsid w:val="004F3EEC"/>
    <w:rsid w:val="00504BB8"/>
    <w:rsid w:val="005050B8"/>
    <w:rsid w:val="0050743B"/>
    <w:rsid w:val="005100E5"/>
    <w:rsid w:val="00510154"/>
    <w:rsid w:val="00510C41"/>
    <w:rsid w:val="00511BA2"/>
    <w:rsid w:val="005142D1"/>
    <w:rsid w:val="00523903"/>
    <w:rsid w:val="00523E01"/>
    <w:rsid w:val="00525781"/>
    <w:rsid w:val="00526B72"/>
    <w:rsid w:val="00527757"/>
    <w:rsid w:val="00530E38"/>
    <w:rsid w:val="00531634"/>
    <w:rsid w:val="0053186F"/>
    <w:rsid w:val="005332C7"/>
    <w:rsid w:val="00535669"/>
    <w:rsid w:val="00540335"/>
    <w:rsid w:val="0054267B"/>
    <w:rsid w:val="00547246"/>
    <w:rsid w:val="00556361"/>
    <w:rsid w:val="0055736F"/>
    <w:rsid w:val="0056640E"/>
    <w:rsid w:val="0056693D"/>
    <w:rsid w:val="0057536E"/>
    <w:rsid w:val="00575906"/>
    <w:rsid w:val="00576212"/>
    <w:rsid w:val="00577FCB"/>
    <w:rsid w:val="0058024B"/>
    <w:rsid w:val="0058098A"/>
    <w:rsid w:val="00585B37"/>
    <w:rsid w:val="0059015E"/>
    <w:rsid w:val="005909E3"/>
    <w:rsid w:val="00590B44"/>
    <w:rsid w:val="00591EF8"/>
    <w:rsid w:val="005A1E51"/>
    <w:rsid w:val="005A3CDF"/>
    <w:rsid w:val="005B159E"/>
    <w:rsid w:val="005B52D5"/>
    <w:rsid w:val="005C464A"/>
    <w:rsid w:val="005C7C65"/>
    <w:rsid w:val="005D1C93"/>
    <w:rsid w:val="005D44E2"/>
    <w:rsid w:val="005D5C3E"/>
    <w:rsid w:val="005D69BF"/>
    <w:rsid w:val="005D7EE6"/>
    <w:rsid w:val="005E1AF5"/>
    <w:rsid w:val="005E1CA7"/>
    <w:rsid w:val="005E30B9"/>
    <w:rsid w:val="005E4B38"/>
    <w:rsid w:val="005F04A7"/>
    <w:rsid w:val="005F0C49"/>
    <w:rsid w:val="005F12A1"/>
    <w:rsid w:val="005F16BA"/>
    <w:rsid w:val="005F523C"/>
    <w:rsid w:val="005F64B5"/>
    <w:rsid w:val="005F73D1"/>
    <w:rsid w:val="00601647"/>
    <w:rsid w:val="006034D1"/>
    <w:rsid w:val="006052D8"/>
    <w:rsid w:val="00610E66"/>
    <w:rsid w:val="006146A6"/>
    <w:rsid w:val="0061543B"/>
    <w:rsid w:val="00615BD2"/>
    <w:rsid w:val="006171F1"/>
    <w:rsid w:val="00623682"/>
    <w:rsid w:val="00623F7F"/>
    <w:rsid w:val="00624320"/>
    <w:rsid w:val="006257F7"/>
    <w:rsid w:val="0062688A"/>
    <w:rsid w:val="00627A90"/>
    <w:rsid w:val="0063093F"/>
    <w:rsid w:val="00632590"/>
    <w:rsid w:val="00637CA2"/>
    <w:rsid w:val="00645628"/>
    <w:rsid w:val="00650D84"/>
    <w:rsid w:val="00651FB3"/>
    <w:rsid w:val="00651FFB"/>
    <w:rsid w:val="00652170"/>
    <w:rsid w:val="00652535"/>
    <w:rsid w:val="0065265D"/>
    <w:rsid w:val="006659B3"/>
    <w:rsid w:val="006709F3"/>
    <w:rsid w:val="00671C08"/>
    <w:rsid w:val="0067753B"/>
    <w:rsid w:val="00680951"/>
    <w:rsid w:val="00680AE4"/>
    <w:rsid w:val="00685C19"/>
    <w:rsid w:val="0068671A"/>
    <w:rsid w:val="006868D5"/>
    <w:rsid w:val="0069365E"/>
    <w:rsid w:val="00694329"/>
    <w:rsid w:val="006A2C7B"/>
    <w:rsid w:val="006A2DF1"/>
    <w:rsid w:val="006A4347"/>
    <w:rsid w:val="006A7E2B"/>
    <w:rsid w:val="006B0268"/>
    <w:rsid w:val="006B1A3F"/>
    <w:rsid w:val="006B1CD2"/>
    <w:rsid w:val="006B2576"/>
    <w:rsid w:val="006B3AD3"/>
    <w:rsid w:val="006B5389"/>
    <w:rsid w:val="006B6191"/>
    <w:rsid w:val="006B7C3F"/>
    <w:rsid w:val="006C070D"/>
    <w:rsid w:val="006C0C80"/>
    <w:rsid w:val="006C20AA"/>
    <w:rsid w:val="006C24D9"/>
    <w:rsid w:val="006C30C7"/>
    <w:rsid w:val="006C3FC2"/>
    <w:rsid w:val="006C40B2"/>
    <w:rsid w:val="006C7102"/>
    <w:rsid w:val="006D1509"/>
    <w:rsid w:val="006D1D50"/>
    <w:rsid w:val="006D305F"/>
    <w:rsid w:val="006D3613"/>
    <w:rsid w:val="006E569C"/>
    <w:rsid w:val="006E6EAB"/>
    <w:rsid w:val="006F0089"/>
    <w:rsid w:val="006F01D2"/>
    <w:rsid w:val="006F12F6"/>
    <w:rsid w:val="006F2919"/>
    <w:rsid w:val="006F4118"/>
    <w:rsid w:val="006F4E81"/>
    <w:rsid w:val="006F599E"/>
    <w:rsid w:val="006F5A0B"/>
    <w:rsid w:val="006F7B49"/>
    <w:rsid w:val="007006CC"/>
    <w:rsid w:val="007012E1"/>
    <w:rsid w:val="00706B2A"/>
    <w:rsid w:val="007079E7"/>
    <w:rsid w:val="007106AC"/>
    <w:rsid w:val="00711547"/>
    <w:rsid w:val="00711888"/>
    <w:rsid w:val="00711AD3"/>
    <w:rsid w:val="007132EF"/>
    <w:rsid w:val="00713710"/>
    <w:rsid w:val="00714A76"/>
    <w:rsid w:val="00733514"/>
    <w:rsid w:val="00733BB8"/>
    <w:rsid w:val="00734CE1"/>
    <w:rsid w:val="0073552E"/>
    <w:rsid w:val="00736B13"/>
    <w:rsid w:val="00742209"/>
    <w:rsid w:val="00742FA8"/>
    <w:rsid w:val="00747B71"/>
    <w:rsid w:val="007513E8"/>
    <w:rsid w:val="00751673"/>
    <w:rsid w:val="00752758"/>
    <w:rsid w:val="0075416A"/>
    <w:rsid w:val="007651CB"/>
    <w:rsid w:val="00766547"/>
    <w:rsid w:val="00771CEC"/>
    <w:rsid w:val="00773EAC"/>
    <w:rsid w:val="0077407B"/>
    <w:rsid w:val="00781241"/>
    <w:rsid w:val="00783087"/>
    <w:rsid w:val="0078428B"/>
    <w:rsid w:val="00787158"/>
    <w:rsid w:val="00790CE2"/>
    <w:rsid w:val="00791CCE"/>
    <w:rsid w:val="00795452"/>
    <w:rsid w:val="007A46ED"/>
    <w:rsid w:val="007A6859"/>
    <w:rsid w:val="007B0B57"/>
    <w:rsid w:val="007B2144"/>
    <w:rsid w:val="007B469E"/>
    <w:rsid w:val="007B5968"/>
    <w:rsid w:val="007C1C26"/>
    <w:rsid w:val="007C1EB6"/>
    <w:rsid w:val="007C4C50"/>
    <w:rsid w:val="007C58D4"/>
    <w:rsid w:val="007C6AE7"/>
    <w:rsid w:val="007D0348"/>
    <w:rsid w:val="007D05A8"/>
    <w:rsid w:val="007D484D"/>
    <w:rsid w:val="007D710D"/>
    <w:rsid w:val="007D71C3"/>
    <w:rsid w:val="007E41FC"/>
    <w:rsid w:val="007E61A3"/>
    <w:rsid w:val="007E7A5A"/>
    <w:rsid w:val="007F17D0"/>
    <w:rsid w:val="007F191F"/>
    <w:rsid w:val="007F5244"/>
    <w:rsid w:val="007F5622"/>
    <w:rsid w:val="007F6D04"/>
    <w:rsid w:val="007F71E2"/>
    <w:rsid w:val="00801195"/>
    <w:rsid w:val="00801C8B"/>
    <w:rsid w:val="0080345A"/>
    <w:rsid w:val="0080513D"/>
    <w:rsid w:val="0080614A"/>
    <w:rsid w:val="00811CED"/>
    <w:rsid w:val="008167A1"/>
    <w:rsid w:val="008229AE"/>
    <w:rsid w:val="008257B4"/>
    <w:rsid w:val="00825CC0"/>
    <w:rsid w:val="00832296"/>
    <w:rsid w:val="0083235D"/>
    <w:rsid w:val="00834DCF"/>
    <w:rsid w:val="00836426"/>
    <w:rsid w:val="00836596"/>
    <w:rsid w:val="00836819"/>
    <w:rsid w:val="00841408"/>
    <w:rsid w:val="008430BA"/>
    <w:rsid w:val="00845DB1"/>
    <w:rsid w:val="00847198"/>
    <w:rsid w:val="008529E6"/>
    <w:rsid w:val="00853515"/>
    <w:rsid w:val="00853E79"/>
    <w:rsid w:val="0085433A"/>
    <w:rsid w:val="0086066A"/>
    <w:rsid w:val="00860962"/>
    <w:rsid w:val="00861471"/>
    <w:rsid w:val="00862EA0"/>
    <w:rsid w:val="00864786"/>
    <w:rsid w:val="008654B5"/>
    <w:rsid w:val="00865C07"/>
    <w:rsid w:val="008702D5"/>
    <w:rsid w:val="008712D4"/>
    <w:rsid w:val="00873054"/>
    <w:rsid w:val="00873317"/>
    <w:rsid w:val="0087536F"/>
    <w:rsid w:val="008816B6"/>
    <w:rsid w:val="00882779"/>
    <w:rsid w:val="008840B7"/>
    <w:rsid w:val="008841E0"/>
    <w:rsid w:val="0089189C"/>
    <w:rsid w:val="008921E1"/>
    <w:rsid w:val="0089263C"/>
    <w:rsid w:val="00896B6B"/>
    <w:rsid w:val="00897078"/>
    <w:rsid w:val="008A0071"/>
    <w:rsid w:val="008A268F"/>
    <w:rsid w:val="008A3187"/>
    <w:rsid w:val="008A56C7"/>
    <w:rsid w:val="008A7913"/>
    <w:rsid w:val="008B13A4"/>
    <w:rsid w:val="008B1CA6"/>
    <w:rsid w:val="008B26FF"/>
    <w:rsid w:val="008B2D17"/>
    <w:rsid w:val="008B413E"/>
    <w:rsid w:val="008B5F74"/>
    <w:rsid w:val="008B680B"/>
    <w:rsid w:val="008B6DD2"/>
    <w:rsid w:val="008C2422"/>
    <w:rsid w:val="008C2772"/>
    <w:rsid w:val="008C33A3"/>
    <w:rsid w:val="008C5830"/>
    <w:rsid w:val="008C67CD"/>
    <w:rsid w:val="008D03BC"/>
    <w:rsid w:val="008D1217"/>
    <w:rsid w:val="008D2116"/>
    <w:rsid w:val="008D38B4"/>
    <w:rsid w:val="008D4183"/>
    <w:rsid w:val="008D4BFE"/>
    <w:rsid w:val="008E0EB4"/>
    <w:rsid w:val="008E18A3"/>
    <w:rsid w:val="008E2DBF"/>
    <w:rsid w:val="008E3A5C"/>
    <w:rsid w:val="008E6832"/>
    <w:rsid w:val="008E7674"/>
    <w:rsid w:val="008F2E48"/>
    <w:rsid w:val="008F427F"/>
    <w:rsid w:val="008F4B6C"/>
    <w:rsid w:val="008F63B1"/>
    <w:rsid w:val="008F68ED"/>
    <w:rsid w:val="009021AC"/>
    <w:rsid w:val="0090473D"/>
    <w:rsid w:val="0091115C"/>
    <w:rsid w:val="009123C2"/>
    <w:rsid w:val="00912D2B"/>
    <w:rsid w:val="00912D98"/>
    <w:rsid w:val="009161BB"/>
    <w:rsid w:val="00917D00"/>
    <w:rsid w:val="00922F3A"/>
    <w:rsid w:val="009237E9"/>
    <w:rsid w:val="00924B97"/>
    <w:rsid w:val="00925216"/>
    <w:rsid w:val="00931CB2"/>
    <w:rsid w:val="00932ED8"/>
    <w:rsid w:val="00933521"/>
    <w:rsid w:val="00934C64"/>
    <w:rsid w:val="009352F7"/>
    <w:rsid w:val="00935BE3"/>
    <w:rsid w:val="0094048F"/>
    <w:rsid w:val="00940A41"/>
    <w:rsid w:val="00945574"/>
    <w:rsid w:val="0094650F"/>
    <w:rsid w:val="009468B9"/>
    <w:rsid w:val="00950032"/>
    <w:rsid w:val="00952057"/>
    <w:rsid w:val="00955621"/>
    <w:rsid w:val="0095691E"/>
    <w:rsid w:val="00957A69"/>
    <w:rsid w:val="00963124"/>
    <w:rsid w:val="0096576A"/>
    <w:rsid w:val="00965859"/>
    <w:rsid w:val="00971E5E"/>
    <w:rsid w:val="00972589"/>
    <w:rsid w:val="00973736"/>
    <w:rsid w:val="00973D34"/>
    <w:rsid w:val="00974023"/>
    <w:rsid w:val="00974AEE"/>
    <w:rsid w:val="009763C7"/>
    <w:rsid w:val="00977CF0"/>
    <w:rsid w:val="00980B87"/>
    <w:rsid w:val="00982A8E"/>
    <w:rsid w:val="009841F7"/>
    <w:rsid w:val="0099042E"/>
    <w:rsid w:val="0099199E"/>
    <w:rsid w:val="009928A4"/>
    <w:rsid w:val="009928E1"/>
    <w:rsid w:val="00993F3E"/>
    <w:rsid w:val="009960B5"/>
    <w:rsid w:val="0099615E"/>
    <w:rsid w:val="009A0785"/>
    <w:rsid w:val="009A2029"/>
    <w:rsid w:val="009A2442"/>
    <w:rsid w:val="009A5F60"/>
    <w:rsid w:val="009A6002"/>
    <w:rsid w:val="009B1850"/>
    <w:rsid w:val="009B1ED5"/>
    <w:rsid w:val="009B26D3"/>
    <w:rsid w:val="009C1CD8"/>
    <w:rsid w:val="009C2130"/>
    <w:rsid w:val="009C2D17"/>
    <w:rsid w:val="009C2D74"/>
    <w:rsid w:val="009C2E42"/>
    <w:rsid w:val="009C3BD8"/>
    <w:rsid w:val="009D0B8C"/>
    <w:rsid w:val="009D58C0"/>
    <w:rsid w:val="009D5C86"/>
    <w:rsid w:val="009D60AA"/>
    <w:rsid w:val="009D6796"/>
    <w:rsid w:val="009D6D1E"/>
    <w:rsid w:val="009E183E"/>
    <w:rsid w:val="009E20BA"/>
    <w:rsid w:val="009E59AF"/>
    <w:rsid w:val="009F05D7"/>
    <w:rsid w:val="009F2E66"/>
    <w:rsid w:val="009F47E6"/>
    <w:rsid w:val="009F5C21"/>
    <w:rsid w:val="009F67AE"/>
    <w:rsid w:val="009F6EAF"/>
    <w:rsid w:val="00A0085E"/>
    <w:rsid w:val="00A028F3"/>
    <w:rsid w:val="00A037C1"/>
    <w:rsid w:val="00A048D1"/>
    <w:rsid w:val="00A07EF8"/>
    <w:rsid w:val="00A1105F"/>
    <w:rsid w:val="00A1109D"/>
    <w:rsid w:val="00A12041"/>
    <w:rsid w:val="00A12222"/>
    <w:rsid w:val="00A130C4"/>
    <w:rsid w:val="00A1512D"/>
    <w:rsid w:val="00A207D4"/>
    <w:rsid w:val="00A234AF"/>
    <w:rsid w:val="00A241E9"/>
    <w:rsid w:val="00A25093"/>
    <w:rsid w:val="00A25638"/>
    <w:rsid w:val="00A26467"/>
    <w:rsid w:val="00A27329"/>
    <w:rsid w:val="00A31FBC"/>
    <w:rsid w:val="00A33D41"/>
    <w:rsid w:val="00A41930"/>
    <w:rsid w:val="00A46351"/>
    <w:rsid w:val="00A46CF9"/>
    <w:rsid w:val="00A47235"/>
    <w:rsid w:val="00A51E64"/>
    <w:rsid w:val="00A5389E"/>
    <w:rsid w:val="00A5617A"/>
    <w:rsid w:val="00A67B76"/>
    <w:rsid w:val="00A70155"/>
    <w:rsid w:val="00A70744"/>
    <w:rsid w:val="00A70E4A"/>
    <w:rsid w:val="00A712B4"/>
    <w:rsid w:val="00A73D70"/>
    <w:rsid w:val="00A8209F"/>
    <w:rsid w:val="00A84091"/>
    <w:rsid w:val="00A86115"/>
    <w:rsid w:val="00A91815"/>
    <w:rsid w:val="00A92AB2"/>
    <w:rsid w:val="00A952ED"/>
    <w:rsid w:val="00A9711E"/>
    <w:rsid w:val="00AA4C8F"/>
    <w:rsid w:val="00AB4C4C"/>
    <w:rsid w:val="00AC1ACB"/>
    <w:rsid w:val="00AC232C"/>
    <w:rsid w:val="00AC38DB"/>
    <w:rsid w:val="00AD1ED7"/>
    <w:rsid w:val="00AD613E"/>
    <w:rsid w:val="00AE0A26"/>
    <w:rsid w:val="00AE65E1"/>
    <w:rsid w:val="00AF0197"/>
    <w:rsid w:val="00AF0428"/>
    <w:rsid w:val="00AF047F"/>
    <w:rsid w:val="00AF0829"/>
    <w:rsid w:val="00AF0B93"/>
    <w:rsid w:val="00AF0D07"/>
    <w:rsid w:val="00AF2031"/>
    <w:rsid w:val="00AF2D40"/>
    <w:rsid w:val="00AF3EA3"/>
    <w:rsid w:val="00AF44E7"/>
    <w:rsid w:val="00B00BCD"/>
    <w:rsid w:val="00B014A0"/>
    <w:rsid w:val="00B021F0"/>
    <w:rsid w:val="00B0388D"/>
    <w:rsid w:val="00B065CB"/>
    <w:rsid w:val="00B06E19"/>
    <w:rsid w:val="00B105AD"/>
    <w:rsid w:val="00B14B86"/>
    <w:rsid w:val="00B20BFE"/>
    <w:rsid w:val="00B21725"/>
    <w:rsid w:val="00B21D09"/>
    <w:rsid w:val="00B2421F"/>
    <w:rsid w:val="00B25359"/>
    <w:rsid w:val="00B255A0"/>
    <w:rsid w:val="00B25866"/>
    <w:rsid w:val="00B258B7"/>
    <w:rsid w:val="00B365BD"/>
    <w:rsid w:val="00B36930"/>
    <w:rsid w:val="00B373C5"/>
    <w:rsid w:val="00B42144"/>
    <w:rsid w:val="00B439E8"/>
    <w:rsid w:val="00B43B7F"/>
    <w:rsid w:val="00B43D5C"/>
    <w:rsid w:val="00B450C8"/>
    <w:rsid w:val="00B47F94"/>
    <w:rsid w:val="00B52571"/>
    <w:rsid w:val="00B55568"/>
    <w:rsid w:val="00B56CA7"/>
    <w:rsid w:val="00B56DE9"/>
    <w:rsid w:val="00B60EB9"/>
    <w:rsid w:val="00B6511D"/>
    <w:rsid w:val="00B704E4"/>
    <w:rsid w:val="00B7234C"/>
    <w:rsid w:val="00B74D14"/>
    <w:rsid w:val="00B80790"/>
    <w:rsid w:val="00B85DE2"/>
    <w:rsid w:val="00B86C5B"/>
    <w:rsid w:val="00B8703D"/>
    <w:rsid w:val="00B87057"/>
    <w:rsid w:val="00B9260E"/>
    <w:rsid w:val="00B92C51"/>
    <w:rsid w:val="00B93E6A"/>
    <w:rsid w:val="00B94F8B"/>
    <w:rsid w:val="00B95DA9"/>
    <w:rsid w:val="00B9704A"/>
    <w:rsid w:val="00BA122F"/>
    <w:rsid w:val="00BA2917"/>
    <w:rsid w:val="00BA2ED5"/>
    <w:rsid w:val="00BA5B69"/>
    <w:rsid w:val="00BA5F49"/>
    <w:rsid w:val="00BB0452"/>
    <w:rsid w:val="00BB147A"/>
    <w:rsid w:val="00BB3D1B"/>
    <w:rsid w:val="00BB6668"/>
    <w:rsid w:val="00BC45A3"/>
    <w:rsid w:val="00BC798E"/>
    <w:rsid w:val="00BC7A58"/>
    <w:rsid w:val="00BC7E69"/>
    <w:rsid w:val="00BD022F"/>
    <w:rsid w:val="00BD0CA9"/>
    <w:rsid w:val="00BD45D4"/>
    <w:rsid w:val="00BD665B"/>
    <w:rsid w:val="00BD7E0D"/>
    <w:rsid w:val="00BE51FB"/>
    <w:rsid w:val="00BE526B"/>
    <w:rsid w:val="00BE5810"/>
    <w:rsid w:val="00BF0893"/>
    <w:rsid w:val="00BF0E44"/>
    <w:rsid w:val="00BF14FA"/>
    <w:rsid w:val="00BF27F7"/>
    <w:rsid w:val="00BF5158"/>
    <w:rsid w:val="00BF64BF"/>
    <w:rsid w:val="00BF7ACA"/>
    <w:rsid w:val="00BF7E4E"/>
    <w:rsid w:val="00C01F56"/>
    <w:rsid w:val="00C0304D"/>
    <w:rsid w:val="00C043D2"/>
    <w:rsid w:val="00C04BDE"/>
    <w:rsid w:val="00C05D09"/>
    <w:rsid w:val="00C05D3B"/>
    <w:rsid w:val="00C07FC7"/>
    <w:rsid w:val="00C130BC"/>
    <w:rsid w:val="00C15CFF"/>
    <w:rsid w:val="00C16318"/>
    <w:rsid w:val="00C163C7"/>
    <w:rsid w:val="00C176F8"/>
    <w:rsid w:val="00C2041D"/>
    <w:rsid w:val="00C21B5A"/>
    <w:rsid w:val="00C22998"/>
    <w:rsid w:val="00C23005"/>
    <w:rsid w:val="00C23C40"/>
    <w:rsid w:val="00C26E7E"/>
    <w:rsid w:val="00C31FC3"/>
    <w:rsid w:val="00C325A1"/>
    <w:rsid w:val="00C32906"/>
    <w:rsid w:val="00C33FA8"/>
    <w:rsid w:val="00C36204"/>
    <w:rsid w:val="00C372B8"/>
    <w:rsid w:val="00C40E75"/>
    <w:rsid w:val="00C43241"/>
    <w:rsid w:val="00C4540F"/>
    <w:rsid w:val="00C52925"/>
    <w:rsid w:val="00C52E8B"/>
    <w:rsid w:val="00C53784"/>
    <w:rsid w:val="00C54F6C"/>
    <w:rsid w:val="00C57032"/>
    <w:rsid w:val="00C60CA4"/>
    <w:rsid w:val="00C6353C"/>
    <w:rsid w:val="00C655BE"/>
    <w:rsid w:val="00C668C1"/>
    <w:rsid w:val="00C75CE2"/>
    <w:rsid w:val="00C76882"/>
    <w:rsid w:val="00C81497"/>
    <w:rsid w:val="00C86DFF"/>
    <w:rsid w:val="00C86FB6"/>
    <w:rsid w:val="00C90817"/>
    <w:rsid w:val="00C912BE"/>
    <w:rsid w:val="00C923FB"/>
    <w:rsid w:val="00C92987"/>
    <w:rsid w:val="00C92CAA"/>
    <w:rsid w:val="00C95DA0"/>
    <w:rsid w:val="00CA0C05"/>
    <w:rsid w:val="00CA3F45"/>
    <w:rsid w:val="00CA4A42"/>
    <w:rsid w:val="00CA4A96"/>
    <w:rsid w:val="00CB07E3"/>
    <w:rsid w:val="00CB1848"/>
    <w:rsid w:val="00CB31CC"/>
    <w:rsid w:val="00CC0F45"/>
    <w:rsid w:val="00CC26E5"/>
    <w:rsid w:val="00CC3037"/>
    <w:rsid w:val="00CD0A91"/>
    <w:rsid w:val="00CD0DE0"/>
    <w:rsid w:val="00CD22EE"/>
    <w:rsid w:val="00CD396A"/>
    <w:rsid w:val="00CE15A4"/>
    <w:rsid w:val="00CE2EEE"/>
    <w:rsid w:val="00CF2BE7"/>
    <w:rsid w:val="00CF3A96"/>
    <w:rsid w:val="00CF5CCF"/>
    <w:rsid w:val="00CF7816"/>
    <w:rsid w:val="00D01184"/>
    <w:rsid w:val="00D0377C"/>
    <w:rsid w:val="00D039EF"/>
    <w:rsid w:val="00D04F42"/>
    <w:rsid w:val="00D068AD"/>
    <w:rsid w:val="00D1036A"/>
    <w:rsid w:val="00D11406"/>
    <w:rsid w:val="00D2233A"/>
    <w:rsid w:val="00D23D84"/>
    <w:rsid w:val="00D25C2F"/>
    <w:rsid w:val="00D30BF2"/>
    <w:rsid w:val="00D32AD1"/>
    <w:rsid w:val="00D34C9E"/>
    <w:rsid w:val="00D4477B"/>
    <w:rsid w:val="00D452D9"/>
    <w:rsid w:val="00D452EF"/>
    <w:rsid w:val="00D4654E"/>
    <w:rsid w:val="00D511E8"/>
    <w:rsid w:val="00D52AC4"/>
    <w:rsid w:val="00D5353F"/>
    <w:rsid w:val="00D6113E"/>
    <w:rsid w:val="00D62C94"/>
    <w:rsid w:val="00D64FE9"/>
    <w:rsid w:val="00D667D0"/>
    <w:rsid w:val="00D66CD1"/>
    <w:rsid w:val="00D679DD"/>
    <w:rsid w:val="00D7256E"/>
    <w:rsid w:val="00D727DA"/>
    <w:rsid w:val="00D72A82"/>
    <w:rsid w:val="00D72E99"/>
    <w:rsid w:val="00D75D82"/>
    <w:rsid w:val="00D76BDA"/>
    <w:rsid w:val="00D92A1E"/>
    <w:rsid w:val="00D94CCE"/>
    <w:rsid w:val="00DA09CB"/>
    <w:rsid w:val="00DA105A"/>
    <w:rsid w:val="00DA22E1"/>
    <w:rsid w:val="00DA3287"/>
    <w:rsid w:val="00DA3493"/>
    <w:rsid w:val="00DA5AA3"/>
    <w:rsid w:val="00DA5E8E"/>
    <w:rsid w:val="00DB0C2C"/>
    <w:rsid w:val="00DB2CC7"/>
    <w:rsid w:val="00DB695B"/>
    <w:rsid w:val="00DB6C0F"/>
    <w:rsid w:val="00DB6F0A"/>
    <w:rsid w:val="00DC1E69"/>
    <w:rsid w:val="00DC1F73"/>
    <w:rsid w:val="00DD0C81"/>
    <w:rsid w:val="00DD2695"/>
    <w:rsid w:val="00DD404E"/>
    <w:rsid w:val="00DD5990"/>
    <w:rsid w:val="00DE05C8"/>
    <w:rsid w:val="00DE09A6"/>
    <w:rsid w:val="00DE0B24"/>
    <w:rsid w:val="00DF118C"/>
    <w:rsid w:val="00E0007B"/>
    <w:rsid w:val="00E01ADB"/>
    <w:rsid w:val="00E01E15"/>
    <w:rsid w:val="00E03A60"/>
    <w:rsid w:val="00E04FC1"/>
    <w:rsid w:val="00E06634"/>
    <w:rsid w:val="00E10BD6"/>
    <w:rsid w:val="00E1209D"/>
    <w:rsid w:val="00E123B5"/>
    <w:rsid w:val="00E12DA3"/>
    <w:rsid w:val="00E1450D"/>
    <w:rsid w:val="00E1629B"/>
    <w:rsid w:val="00E17BA0"/>
    <w:rsid w:val="00E222C5"/>
    <w:rsid w:val="00E241BC"/>
    <w:rsid w:val="00E2482E"/>
    <w:rsid w:val="00E25FC6"/>
    <w:rsid w:val="00E260F7"/>
    <w:rsid w:val="00E27AC9"/>
    <w:rsid w:val="00E27AEA"/>
    <w:rsid w:val="00E33A45"/>
    <w:rsid w:val="00E37313"/>
    <w:rsid w:val="00E37C23"/>
    <w:rsid w:val="00E43B08"/>
    <w:rsid w:val="00E51944"/>
    <w:rsid w:val="00E5533A"/>
    <w:rsid w:val="00E55C28"/>
    <w:rsid w:val="00E568AA"/>
    <w:rsid w:val="00E651AF"/>
    <w:rsid w:val="00E719A3"/>
    <w:rsid w:val="00E720F5"/>
    <w:rsid w:val="00E76894"/>
    <w:rsid w:val="00E77C0C"/>
    <w:rsid w:val="00E77D06"/>
    <w:rsid w:val="00E817A9"/>
    <w:rsid w:val="00E8180C"/>
    <w:rsid w:val="00E879D3"/>
    <w:rsid w:val="00E95171"/>
    <w:rsid w:val="00EA0899"/>
    <w:rsid w:val="00EA0C5F"/>
    <w:rsid w:val="00EA3F1D"/>
    <w:rsid w:val="00EA5B5D"/>
    <w:rsid w:val="00EB02C4"/>
    <w:rsid w:val="00EB2068"/>
    <w:rsid w:val="00EB4C0A"/>
    <w:rsid w:val="00EB5CED"/>
    <w:rsid w:val="00EC4F9E"/>
    <w:rsid w:val="00EC6836"/>
    <w:rsid w:val="00ED18D0"/>
    <w:rsid w:val="00ED24FA"/>
    <w:rsid w:val="00ED48FC"/>
    <w:rsid w:val="00ED4CCC"/>
    <w:rsid w:val="00ED7D39"/>
    <w:rsid w:val="00EE1D1A"/>
    <w:rsid w:val="00EE1E5F"/>
    <w:rsid w:val="00EE2526"/>
    <w:rsid w:val="00EE531F"/>
    <w:rsid w:val="00EE6A2B"/>
    <w:rsid w:val="00EF07E2"/>
    <w:rsid w:val="00EF66C7"/>
    <w:rsid w:val="00EF7402"/>
    <w:rsid w:val="00F01B48"/>
    <w:rsid w:val="00F02E47"/>
    <w:rsid w:val="00F048F2"/>
    <w:rsid w:val="00F05040"/>
    <w:rsid w:val="00F062EE"/>
    <w:rsid w:val="00F0663D"/>
    <w:rsid w:val="00F07D1C"/>
    <w:rsid w:val="00F14BC8"/>
    <w:rsid w:val="00F15FDE"/>
    <w:rsid w:val="00F17BE2"/>
    <w:rsid w:val="00F226AA"/>
    <w:rsid w:val="00F22BDF"/>
    <w:rsid w:val="00F230A2"/>
    <w:rsid w:val="00F268B6"/>
    <w:rsid w:val="00F307E5"/>
    <w:rsid w:val="00F408FC"/>
    <w:rsid w:val="00F409E7"/>
    <w:rsid w:val="00F40F5A"/>
    <w:rsid w:val="00F44B66"/>
    <w:rsid w:val="00F46E77"/>
    <w:rsid w:val="00F5081D"/>
    <w:rsid w:val="00F51482"/>
    <w:rsid w:val="00F52095"/>
    <w:rsid w:val="00F56548"/>
    <w:rsid w:val="00F6105D"/>
    <w:rsid w:val="00F613B0"/>
    <w:rsid w:val="00F64268"/>
    <w:rsid w:val="00F64981"/>
    <w:rsid w:val="00F71A41"/>
    <w:rsid w:val="00F724B7"/>
    <w:rsid w:val="00F76CE4"/>
    <w:rsid w:val="00F77018"/>
    <w:rsid w:val="00F807E9"/>
    <w:rsid w:val="00F822D9"/>
    <w:rsid w:val="00F85488"/>
    <w:rsid w:val="00F8782D"/>
    <w:rsid w:val="00F92079"/>
    <w:rsid w:val="00F95F8C"/>
    <w:rsid w:val="00F96E51"/>
    <w:rsid w:val="00FA2372"/>
    <w:rsid w:val="00FB0980"/>
    <w:rsid w:val="00FB32A1"/>
    <w:rsid w:val="00FB46C5"/>
    <w:rsid w:val="00FC044B"/>
    <w:rsid w:val="00FC72ED"/>
    <w:rsid w:val="00FD0595"/>
    <w:rsid w:val="00FD05EE"/>
    <w:rsid w:val="00FD085B"/>
    <w:rsid w:val="00FD54B6"/>
    <w:rsid w:val="00FD77B1"/>
    <w:rsid w:val="00FE05FF"/>
    <w:rsid w:val="00FE1C45"/>
    <w:rsid w:val="00FE49C4"/>
    <w:rsid w:val="00FE55BE"/>
    <w:rsid w:val="00FE75F8"/>
    <w:rsid w:val="00FF0154"/>
    <w:rsid w:val="00FF09F7"/>
    <w:rsid w:val="00FF3462"/>
    <w:rsid w:val="00FF664D"/>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33CEF5D5-D2A4-4E61-A202-401BB3C3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style>
  <w:style w:type="paragraph" w:styleId="Antrat1">
    <w:name w:val="heading 1"/>
    <w:basedOn w:val="prastasis"/>
    <w:next w:val="prastasis"/>
    <w:link w:val="Antrat1Diagrama"/>
    <w:uiPriority w:val="9"/>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B47F9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B47F9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qFormat/>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qFormat/>
    <w:rPr>
      <w:kern w:val="20"/>
    </w:rPr>
  </w:style>
  <w:style w:type="table" w:styleId="Lentelstinklelis">
    <w:name w:val="Table Grid"/>
    <w:basedOn w:val="prastojilente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qFormat/>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semiHidden/>
    <w:unhideWhenUsed/>
    <w:pPr>
      <w:spacing w:after="120"/>
    </w:pPr>
    <w:rPr>
      <w:sz w:val="16"/>
    </w:rPr>
  </w:style>
  <w:style w:type="character" w:customStyle="1" w:styleId="Pagrindinistekstas3Diagrama">
    <w:name w:val="Pagrindinis tekstas 3 Diagrama"/>
    <w:basedOn w:val="Numatytasispastraiposriftas"/>
    <w:link w:val="Pagrindinistekstas3"/>
    <w:uiPriority w:val="99"/>
    <w:semiHidden/>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99"/>
    <w:unhideWhenUsed/>
    <w:pPr>
      <w:spacing w:after="120"/>
      <w:ind w:left="360"/>
    </w:pPr>
  </w:style>
  <w:style w:type="character" w:customStyle="1" w:styleId="PagrindiniotekstotraukaDiagrama">
    <w:name w:val="Pagrindinio teksto įtrauka Diagrama"/>
    <w:basedOn w:val="Numatytasispastraiposriftas"/>
    <w:link w:val="Pagrindiniotekstotrauka"/>
    <w:uiPriority w:val="99"/>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99"/>
    <w:semiHidden/>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B47F94"/>
    <w:rPr>
      <w:i/>
      <w:iCs/>
    </w:rPr>
  </w:style>
  <w:style w:type="character" w:customStyle="1" w:styleId="Antrat8Diagrama">
    <w:name w:val="Antraštė 8 Diagrama"/>
    <w:basedOn w:val="Numatytasispastraiposriftas"/>
    <w:link w:val="Antrat8"/>
    <w:uiPriority w:val="9"/>
    <w:semiHidden/>
    <w:rsid w:val="00B47F94"/>
    <w:rPr>
      <w:b/>
      <w:bCs/>
    </w:rPr>
  </w:style>
  <w:style w:type="character" w:customStyle="1" w:styleId="Antrat9Diagrama">
    <w:name w:val="Antraštė 9 Diagrama"/>
    <w:basedOn w:val="Numatytasispastraiposriftas"/>
    <w:link w:val="Antrat9"/>
    <w:uiPriority w:val="9"/>
    <w:semiHidden/>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99"/>
    <w:semiHidden/>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l1"/>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semiHidden/>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1"/>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99"/>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99"/>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1"/>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numbering" w:customStyle="1" w:styleId="Sraonra1">
    <w:name w:val="Sąrašo nėra1"/>
    <w:next w:val="Sraonra"/>
    <w:uiPriority w:val="99"/>
    <w:semiHidden/>
    <w:unhideWhenUsed/>
    <w:rsid w:val="005F04A7"/>
  </w:style>
  <w:style w:type="table" w:customStyle="1" w:styleId="Lentelstinklelis1">
    <w:name w:val="Lentelės tinklelis1"/>
    <w:basedOn w:val="prastojilentel"/>
    <w:next w:val="Lentelstinklelis"/>
    <w:uiPriority w:val="99"/>
    <w:rsid w:val="005F04A7"/>
    <w:pPr>
      <w:spacing w:after="0" w:line="240" w:lineRule="auto"/>
      <w:jc w:val="left"/>
    </w:pPr>
    <w:rPr>
      <w:rFonts w:eastAsia="Calibr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uiPriority w:val="99"/>
    <w:qFormat/>
    <w:rsid w:val="005F04A7"/>
    <w:pPr>
      <w:spacing w:before="120" w:after="120" w:line="240" w:lineRule="auto"/>
      <w:ind w:left="1418" w:hanging="567"/>
    </w:pPr>
    <w:rPr>
      <w:rFonts w:ascii="Times New Roman" w:eastAsia="Calibri" w:hAnsi="Times New Roman" w:cs="Times New Roman"/>
      <w:sz w:val="24"/>
      <w:szCs w:val="20"/>
      <w:lang w:val="en-GB" w:eastAsia="lt-LT"/>
    </w:rPr>
  </w:style>
  <w:style w:type="paragraph" w:customStyle="1" w:styleId="Style4">
    <w:name w:val="Style4"/>
    <w:basedOn w:val="prastasis"/>
    <w:link w:val="Style4CharChar"/>
    <w:rsid w:val="005F04A7"/>
    <w:pPr>
      <w:spacing w:after="0" w:line="240" w:lineRule="auto"/>
    </w:pPr>
    <w:rPr>
      <w:rFonts w:ascii="Times New Roman" w:eastAsia="Times New Roman" w:hAnsi="Times New Roman" w:cs="Times New Roman"/>
      <w:sz w:val="24"/>
      <w:szCs w:val="24"/>
      <w:lang w:val="lt-LT"/>
    </w:rPr>
  </w:style>
  <w:style w:type="character" w:customStyle="1" w:styleId="Style4CharChar">
    <w:name w:val="Style4 Char Char"/>
    <w:link w:val="Style4"/>
    <w:rsid w:val="005F04A7"/>
    <w:rPr>
      <w:rFonts w:ascii="Times New Roman" w:eastAsia="Times New Roman" w:hAnsi="Times New Roman" w:cs="Times New Roman"/>
      <w:sz w:val="24"/>
      <w:szCs w:val="24"/>
      <w:lang w:val="lt-LT"/>
    </w:rPr>
  </w:style>
  <w:style w:type="character" w:customStyle="1" w:styleId="Numatytasispastraiposriftas1">
    <w:name w:val="Numatytasis pastraipos šriftas1"/>
    <w:qFormat/>
    <w:rsid w:val="00865C07"/>
  </w:style>
  <w:style w:type="character" w:styleId="Neapdorotaspaminjimas">
    <w:name w:val="Unresolved Mention"/>
    <w:basedOn w:val="Numatytasispastraiposriftas"/>
    <w:uiPriority w:val="99"/>
    <w:semiHidden/>
    <w:unhideWhenUsed/>
    <w:rsid w:val="00E22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ttps://www.registrucentras.lt/jar/p/index.php"
                 TargetMode="External"
                 Type="http://schemas.openxmlformats.org/officeDocument/2006/relationships/hyperlink"/>
   <Relationship Id="rId12"
                 Target="https://vpt.lrv.lt/lt/naujienos/finansiniu-ataskaitu-nepateikimas-gali-tapti-kliutimi-dalyvauti-viesuosiuose-pirkimuose"
                 TargetMode="External"
                 Type="http://schemas.openxmlformats.org/officeDocument/2006/relationships/hyperlink"/>
   <Relationship Id="rId13" Target="http://www.vmi.lt/cms/informacija-apie-mokesciu-moketojus"
                 TargetMode="External"
                 Type="http://schemas.openxmlformats.org/officeDocument/2006/relationships/hyperlink"/>
   <Relationship Id="rId14"
                 Target="https://vpt.lrv.lt/lt/pasalinimo-pagrindai-1/nepatikimi-tiekejai-1"
                 TargetMode="External"
                 Type="http://schemas.openxmlformats.org/officeDocument/2006/relationships/hyperlink"/>
   <Relationship Id="rId15"
                 Target="https://vpt.lrv.lt/lt/pasalinimo-pagrindai-1/nepatikimu-koncesininku-sarasas-1/nepatikimu-koncesininku-sarasas"
                 TargetMode="External"
                 Type="http://schemas.openxmlformats.org/officeDocument/2006/relationships/hyperlink"/>
   <Relationship Id="rId16" Target="header1.xml"
                 Type="http://schemas.openxmlformats.org/officeDocument/2006/relationships/header"/>
   <Relationship Id="rId17" Target="footer1.xml"
                 Type="http://schemas.openxmlformats.org/officeDocument/2006/relationships/footer"/>
   <Relationship Id="rId18" Target="fontTable.xml"
                 Type="http://schemas.openxmlformats.org/officeDocument/2006/relationships/fontTable"/>
   <Relationship Id="rId19" Target="glossary/document.xml"
                 Type="http://schemas.openxmlformats.org/officeDocument/2006/relationships/glossaryDocument"/>
   <Relationship Id="rId2" Target="../customXml/item2.xml"
                 Type="http://schemas.openxmlformats.org/officeDocument/2006/relationships/customXml"/>
   <Relationship Id="rId20"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settings.xml.rels><?xml version="1.0" encoding="UTF-8" standalone="yes"?>
<Relationships xmlns="http://schemas.openxmlformats.org/package/2006/relationships">
   <Relationship Id="rId1"
                 Target="file:///C:/Users/m09612/AppData/Roaming/Microsoft/&#352;ablonai/Metin&#279;%20ataskaita.dotx"
                 TargetMode="External"
                 Type="http://schemas.openxmlformats.org/officeDocument/2006/relationships/attachedTemplate"/>
</Relationships>
</file>

<file path=word/glossary/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97B8D6E5224D26BE8398B6BD4238CC"/>
        <w:category>
          <w:name w:val="Bendrosios nuostatos"/>
          <w:gallery w:val="placeholder"/>
        </w:category>
        <w:types>
          <w:type w:val="bbPlcHdr"/>
        </w:types>
        <w:behaviors>
          <w:behavior w:val="content"/>
        </w:behaviors>
        <w:guid w:val="{46F25077-0181-4EF8-8E1F-F8147D81F11B}"/>
      </w:docPartPr>
      <w:docPartBody>
        <w:p w:rsidR="009E636E" w:rsidRDefault="009778F3" w:rsidP="009778F3">
          <w:pPr>
            <w:pStyle w:val="3A97B8D6E5224D26BE8398B6BD4238CC"/>
          </w:pPr>
          <w:r w:rsidRPr="00097241">
            <w:rPr>
              <w:rFonts w:cs="Arial"/>
              <w:bCs/>
              <w:i/>
              <w:color w:val="00B0F0"/>
            </w:rPr>
            <w:t>Pasirinkite elementą</w:t>
          </w:r>
        </w:p>
      </w:docPartBody>
    </w:docPart>
    <w:docPart>
      <w:docPartPr>
        <w:name w:val="387B2DF02B294046AC01A5A4BECBD989"/>
        <w:category>
          <w:name w:val="Bendrosios nuostatos"/>
          <w:gallery w:val="placeholder"/>
        </w:category>
        <w:types>
          <w:type w:val="bbPlcHdr"/>
        </w:types>
        <w:behaviors>
          <w:behavior w:val="content"/>
        </w:behaviors>
        <w:guid w:val="{6137E37F-A5F3-4EE8-A187-37FCDD13BE42}"/>
      </w:docPartPr>
      <w:docPartBody>
        <w:p w:rsidR="009E636E" w:rsidRDefault="009778F3" w:rsidP="009778F3">
          <w:pPr>
            <w:pStyle w:val="387B2DF02B294046AC01A5A4BECBD989"/>
          </w:pPr>
          <w:r w:rsidRPr="00097241">
            <w:rPr>
              <w:rFonts w:cs="Arial"/>
              <w:bCs/>
              <w:i/>
              <w:color w:val="00B0F0"/>
            </w:rPr>
            <w:t>Pasirinkite save iš sąrašo</w:t>
          </w:r>
        </w:p>
      </w:docPartBody>
    </w:docPart>
    <w:docPart>
      <w:docPartPr>
        <w:name w:val="3E8156F323AF4DF4B2DD7DACB24806B1"/>
        <w:category>
          <w:name w:val="Bendrosios nuostatos"/>
          <w:gallery w:val="placeholder"/>
        </w:category>
        <w:types>
          <w:type w:val="bbPlcHdr"/>
        </w:types>
        <w:behaviors>
          <w:behavior w:val="content"/>
        </w:behaviors>
        <w:guid w:val="{B7C4F6D4-4062-440D-943F-C65734E4AF70}"/>
      </w:docPartPr>
      <w:docPartBody>
        <w:p w:rsidR="009E636E" w:rsidRDefault="009778F3" w:rsidP="009778F3">
          <w:pPr>
            <w:pStyle w:val="3E8156F323AF4DF4B2DD7DACB24806B1"/>
          </w:pPr>
          <w:r w:rsidRPr="00097241">
            <w:rPr>
              <w:rFonts w:cs="Arial"/>
              <w:bCs/>
              <w:i/>
              <w:color w:val="00B0F0"/>
            </w:rPr>
            <w:t>Pasirinkite elementą</w:t>
          </w:r>
        </w:p>
      </w:docPartBody>
    </w:docPart>
    <w:docPart>
      <w:docPartPr>
        <w:name w:val="D43AA8D06D294633B656B9A10C50AF7E"/>
        <w:category>
          <w:name w:val="Bendrosios nuostatos"/>
          <w:gallery w:val="placeholder"/>
        </w:category>
        <w:types>
          <w:type w:val="bbPlcHdr"/>
        </w:types>
        <w:behaviors>
          <w:behavior w:val="content"/>
        </w:behaviors>
        <w:guid w:val="{C6C0A040-0958-46D6-B784-B93605F9AB91}"/>
      </w:docPartPr>
      <w:docPartBody>
        <w:p w:rsidR="005862FB" w:rsidRDefault="00DD65FE" w:rsidP="00DD65FE">
          <w:pPr>
            <w:pStyle w:val="D43AA8D06D294633B656B9A10C50AF7E"/>
          </w:pPr>
          <w:r w:rsidRPr="00620ACD">
            <w:rPr>
              <w:rStyle w:val="Vietosrezervavimoenklotekstas"/>
            </w:rPr>
            <w:t>Pasirinkite elementą.</w:t>
          </w:r>
        </w:p>
      </w:docPartBody>
    </w:docPart>
    <w:docPart>
      <w:docPartPr>
        <w:name w:val="C3354BE29CC94F299213138E512DFC72"/>
        <w:category>
          <w:name w:val="Bendrosios nuostatos"/>
          <w:gallery w:val="placeholder"/>
        </w:category>
        <w:types>
          <w:type w:val="bbPlcHdr"/>
        </w:types>
        <w:behaviors>
          <w:behavior w:val="content"/>
        </w:behaviors>
        <w:guid w:val="{B834590C-B632-4EEA-A1C6-B14066DA737D}"/>
      </w:docPartPr>
      <w:docPartBody>
        <w:p w:rsidR="00546761" w:rsidRDefault="0089466D" w:rsidP="0089466D">
          <w:pPr>
            <w:pStyle w:val="C3354BE29CC94F299213138E512DFC72"/>
          </w:pPr>
          <w:r w:rsidRPr="00097241">
            <w:rPr>
              <w:rFonts w:cs="Arial"/>
              <w:bCs/>
              <w:i/>
              <w:color w:val="00B0F0"/>
            </w:rPr>
            <w:t>Pasirinkite elementą</w:t>
          </w:r>
        </w:p>
      </w:docPartBody>
    </w:docPart>
    <w:docPart>
      <w:docPartPr>
        <w:name w:val="D5D402EF47444640B16259C7FCD1D97A"/>
        <w:category>
          <w:name w:val="Bendrosios nuostatos"/>
          <w:gallery w:val="placeholder"/>
        </w:category>
        <w:types>
          <w:type w:val="bbPlcHdr"/>
        </w:types>
        <w:behaviors>
          <w:behavior w:val="content"/>
        </w:behaviors>
        <w:guid w:val="{6D692D98-B079-48B0-B9F7-F668B651F921}"/>
      </w:docPartPr>
      <w:docPartBody>
        <w:p w:rsidR="00546761" w:rsidRDefault="0089466D" w:rsidP="0089466D">
          <w:pPr>
            <w:pStyle w:val="D5D402EF47444640B16259C7FCD1D97A"/>
          </w:pPr>
          <w:r w:rsidRPr="00097241">
            <w:rPr>
              <w:rFonts w:cs="Arial"/>
              <w:bCs/>
              <w:i/>
              <w:color w:val="00B0F0"/>
            </w:rPr>
            <w:t>Pasirinkite elementą</w:t>
          </w:r>
        </w:p>
      </w:docPartBody>
    </w:docPart>
    <w:docPart>
      <w:docPartPr>
        <w:name w:val="34E0C1EA5C7440E984923AD286239B93"/>
        <w:category>
          <w:name w:val="Bendrosios nuostatos"/>
          <w:gallery w:val="placeholder"/>
        </w:category>
        <w:types>
          <w:type w:val="bbPlcHdr"/>
        </w:types>
        <w:behaviors>
          <w:behavior w:val="content"/>
        </w:behaviors>
        <w:guid w:val="{1A5B1C91-E727-45C2-8904-1643F8F3930D}"/>
      </w:docPartPr>
      <w:docPartBody>
        <w:p w:rsidR="00546761" w:rsidRDefault="0089466D" w:rsidP="0089466D">
          <w:pPr>
            <w:pStyle w:val="34E0C1EA5C7440E984923AD286239B93"/>
          </w:pPr>
          <w:r w:rsidRPr="00097241">
            <w:rPr>
              <w:rFonts w:cs="Arial"/>
              <w:bCs/>
              <w:i/>
              <w:color w:val="00B0F0"/>
            </w:rPr>
            <w:t>Pasirinkite elementą</w:t>
          </w:r>
        </w:p>
      </w:docPartBody>
    </w:docPart>
    <w:docPart>
      <w:docPartPr>
        <w:name w:val="6FE08179BFCA438496CD6770EBB585B2"/>
        <w:category>
          <w:name w:val="Bendrosios nuostatos"/>
          <w:gallery w:val="placeholder"/>
        </w:category>
        <w:types>
          <w:type w:val="bbPlcHdr"/>
        </w:types>
        <w:behaviors>
          <w:behavior w:val="content"/>
        </w:behaviors>
        <w:guid w:val="{36FC4FFF-4FC8-482F-94F2-4147A2AE8C07}"/>
      </w:docPartPr>
      <w:docPartBody>
        <w:p w:rsidR="00546761" w:rsidRDefault="0089466D" w:rsidP="0089466D">
          <w:pPr>
            <w:pStyle w:val="6FE08179BFCA438496CD6770EBB585B2"/>
          </w:pPr>
          <w:r w:rsidRPr="00097241">
            <w:rPr>
              <w:rFonts w:cs="Arial"/>
              <w:bCs/>
              <w:i/>
              <w:color w:val="00B0F0"/>
            </w:rPr>
            <w:t>Pasirinkite elementą</w:t>
          </w:r>
        </w:p>
      </w:docPartBody>
    </w:docPart>
    <w:docPart>
      <w:docPartPr>
        <w:name w:val="687771634C62482A8A655C84BA32B06F"/>
        <w:category>
          <w:name w:val="Bendrosios nuostatos"/>
          <w:gallery w:val="placeholder"/>
        </w:category>
        <w:types>
          <w:type w:val="bbPlcHdr"/>
        </w:types>
        <w:behaviors>
          <w:behavior w:val="content"/>
        </w:behaviors>
        <w:guid w:val="{CC3B6B34-7E09-434F-93F8-9583979DBFFA}"/>
      </w:docPartPr>
      <w:docPartBody>
        <w:p w:rsidR="00546761" w:rsidRDefault="0089466D" w:rsidP="0089466D">
          <w:pPr>
            <w:pStyle w:val="687771634C62482A8A655C84BA32B06F"/>
          </w:pPr>
          <w:r w:rsidRPr="002862F1">
            <w:rPr>
              <w:rFonts w:ascii="Calibri Light" w:hAnsi="Calibri Light" w:cs="Calibri Light"/>
              <w:bCs/>
              <w:color w:val="00B0F0"/>
              <w:sz w:val="20"/>
              <w:szCs w:val="20"/>
            </w:rPr>
            <w:t>Pasirinkite elementą</w:t>
          </w:r>
        </w:p>
      </w:docPartBody>
    </w:docPart>
    <w:docPart>
      <w:docPartPr>
        <w:name w:val="D5485013CDDB43B59B09BA793B6D4E29"/>
        <w:category>
          <w:name w:val="Bendrosios nuostatos"/>
          <w:gallery w:val="placeholder"/>
        </w:category>
        <w:types>
          <w:type w:val="bbPlcHdr"/>
        </w:types>
        <w:behaviors>
          <w:behavior w:val="content"/>
        </w:behaviors>
        <w:guid w:val="{81BB136A-3039-4FDA-981B-3AFD52829A4F}"/>
      </w:docPartPr>
      <w:docPartBody>
        <w:p w:rsidR="00546761" w:rsidRDefault="0089466D" w:rsidP="0089466D">
          <w:pPr>
            <w:pStyle w:val="D5485013CDDB43B59B09BA793B6D4E29"/>
          </w:pPr>
          <w:r w:rsidRPr="00097241">
            <w:rPr>
              <w:rFonts w:cs="Arial"/>
              <w:bCs/>
              <w:i/>
              <w:color w:val="00B0F0"/>
            </w:rPr>
            <w:t>Pasirinkite elementą</w:t>
          </w:r>
        </w:p>
      </w:docPartBody>
    </w:docPart>
    <w:docPart>
      <w:docPartPr>
        <w:name w:val="5B8EBB251B9F4AF89D0F7450FE92E96E"/>
        <w:category>
          <w:name w:val="Bendrosios nuostatos"/>
          <w:gallery w:val="placeholder"/>
        </w:category>
        <w:types>
          <w:type w:val="bbPlcHdr"/>
        </w:types>
        <w:behaviors>
          <w:behavior w:val="content"/>
        </w:behaviors>
        <w:guid w:val="{B7A1D0F6-C96E-4086-9E7C-677E1B731D50}"/>
      </w:docPartPr>
      <w:docPartBody>
        <w:p w:rsidR="00546761" w:rsidRDefault="0089466D" w:rsidP="0089466D">
          <w:pPr>
            <w:pStyle w:val="5B8EBB251B9F4AF89D0F7450FE92E96E"/>
          </w:pPr>
          <w:r w:rsidRPr="00097241">
            <w:rPr>
              <w:rFonts w:cs="Arial"/>
              <w:bCs/>
              <w:i/>
              <w:color w:val="00B0F0"/>
            </w:rPr>
            <w:t>Pasirinkite elementą</w:t>
          </w:r>
        </w:p>
      </w:docPartBody>
    </w:docPart>
    <w:docPart>
      <w:docPartPr>
        <w:name w:val="D55139E646114E90A78B63998548160A"/>
        <w:category>
          <w:name w:val="Bendrosios nuostatos"/>
          <w:gallery w:val="placeholder"/>
        </w:category>
        <w:types>
          <w:type w:val="bbPlcHdr"/>
        </w:types>
        <w:behaviors>
          <w:behavior w:val="content"/>
        </w:behaviors>
        <w:guid w:val="{80417D39-5FFB-4380-AC31-5D5D855A6462}"/>
      </w:docPartPr>
      <w:docPartBody>
        <w:p w:rsidR="00546761" w:rsidRDefault="0089466D" w:rsidP="0089466D">
          <w:pPr>
            <w:pStyle w:val="D55139E646114E90A78B63998548160A"/>
          </w:pPr>
          <w:r w:rsidRPr="00097241">
            <w:rPr>
              <w:rFonts w:cs="Arial"/>
              <w:bCs/>
              <w:i/>
              <w:color w:val="00B0F0"/>
            </w:rPr>
            <w:t>Pasirinkite elementą</w:t>
          </w:r>
        </w:p>
      </w:docPartBody>
    </w:docPart>
    <w:docPart>
      <w:docPartPr>
        <w:name w:val="EF55F7B4B5E048EF82C5D74E615B89BD"/>
        <w:category>
          <w:name w:val="Bendrosios nuostatos"/>
          <w:gallery w:val="placeholder"/>
        </w:category>
        <w:types>
          <w:type w:val="bbPlcHdr"/>
        </w:types>
        <w:behaviors>
          <w:behavior w:val="content"/>
        </w:behaviors>
        <w:guid w:val="{775D6ED2-6891-47E4-852E-B4C80C138D41}"/>
      </w:docPartPr>
      <w:docPartBody>
        <w:p w:rsidR="00546761" w:rsidRDefault="0089466D" w:rsidP="0089466D">
          <w:pPr>
            <w:pStyle w:val="EF55F7B4B5E048EF82C5D74E615B89BD"/>
          </w:pPr>
          <w:r w:rsidRPr="00097241">
            <w:rPr>
              <w:rFonts w:cs="Arial"/>
              <w:bCs/>
              <w:i/>
              <w:color w:val="00B0F0"/>
            </w:rPr>
            <w:t>Pasirinkite elementą</w:t>
          </w:r>
        </w:p>
      </w:docPartBody>
    </w:docPart>
    <w:docPart>
      <w:docPartPr>
        <w:name w:val="12CE56F3BD1D4ED09332B05216EB31B2"/>
        <w:category>
          <w:name w:val="Bendrosios nuostatos"/>
          <w:gallery w:val="placeholder"/>
        </w:category>
        <w:types>
          <w:type w:val="bbPlcHdr"/>
        </w:types>
        <w:behaviors>
          <w:behavior w:val="content"/>
        </w:behaviors>
        <w:guid w:val="{3364B36D-1684-4367-AEEE-98BFBCE12E5F}"/>
      </w:docPartPr>
      <w:docPartBody>
        <w:p w:rsidR="0004081C" w:rsidRDefault="00B07FB0" w:rsidP="00B07FB0">
          <w:pPr>
            <w:pStyle w:val="12CE56F3BD1D4ED09332B05216EB31B2"/>
          </w:pPr>
          <w:r w:rsidRPr="00DD6E62">
            <w:rPr>
              <w:rStyle w:val="Vietosrezervavimoenklotekstas"/>
              <w:rFonts w:ascii="Calibri Light" w:hAnsi="Calibri Light" w:cs="Calibri Light"/>
            </w:rPr>
            <w:t>Pasirinkite elementą.</w:t>
          </w:r>
        </w:p>
      </w:docPartBody>
    </w:docPart>
    <w:docPart>
      <w:docPartPr>
        <w:name w:val="4D7C04B26A7D4878B1B05A629638BF3B"/>
        <w:category>
          <w:name w:val="Bendrosios nuostatos"/>
          <w:gallery w:val="placeholder"/>
        </w:category>
        <w:types>
          <w:type w:val="bbPlcHdr"/>
        </w:types>
        <w:behaviors>
          <w:behavior w:val="content"/>
        </w:behaviors>
        <w:guid w:val="{34E66389-4AE5-4291-9EF0-54DD9C3BF177}"/>
      </w:docPartPr>
      <w:docPartBody>
        <w:p w:rsidR="00FE148D" w:rsidRDefault="00AD077B" w:rsidP="00AD077B">
          <w:pPr>
            <w:pStyle w:val="4D7C04B26A7D4878B1B05A629638BF3B"/>
          </w:pPr>
          <w:r w:rsidRPr="00097241">
            <w:rPr>
              <w:rFonts w:cs="Arial"/>
              <w:bCs/>
              <w:i/>
              <w:color w:val="00B0F0"/>
            </w:rPr>
            <w:t>Pasirinkite elementą</w:t>
          </w:r>
        </w:p>
      </w:docPartBody>
    </w:docPart>
    <w:docPart>
      <w:docPartPr>
        <w:name w:val="D6D476E7B63245F4A2D93AA9BFFDFC34"/>
        <w:category>
          <w:name w:val="Bendrosios nuostatos"/>
          <w:gallery w:val="placeholder"/>
        </w:category>
        <w:types>
          <w:type w:val="bbPlcHdr"/>
        </w:types>
        <w:behaviors>
          <w:behavior w:val="content"/>
        </w:behaviors>
        <w:guid w:val="{08684691-9A90-482A-A8BF-FA3F62122BD9}"/>
      </w:docPartPr>
      <w:docPartBody>
        <w:p w:rsidR="00FE148D" w:rsidRDefault="00AD077B" w:rsidP="00AD077B">
          <w:pPr>
            <w:pStyle w:val="D6D476E7B63245F4A2D93AA9BFFDFC34"/>
          </w:pPr>
          <w:r w:rsidRPr="00097241">
            <w:rPr>
              <w:rFonts w:cs="Arial"/>
              <w:bCs/>
              <w:i/>
              <w:color w:val="00B0F0"/>
            </w:rPr>
            <w:t>Pasirinkite elementą</w:t>
          </w:r>
        </w:p>
      </w:docPartBody>
    </w:docPart>
    <w:docPart>
      <w:docPartPr>
        <w:name w:val="EC88BD364038435496A7C042E7EA4706"/>
        <w:category>
          <w:name w:val="Bendrosios nuostatos"/>
          <w:gallery w:val="placeholder"/>
        </w:category>
        <w:types>
          <w:type w:val="bbPlcHdr"/>
        </w:types>
        <w:behaviors>
          <w:behavior w:val="content"/>
        </w:behaviors>
        <w:guid w:val="{8278CC90-AA10-4CB2-AADE-C240CB32FDE2}"/>
      </w:docPartPr>
      <w:docPartBody>
        <w:p w:rsidR="00187729" w:rsidRDefault="005E1BD1" w:rsidP="005E1BD1">
          <w:pPr>
            <w:pStyle w:val="EC88BD364038435496A7C042E7EA4706"/>
          </w:pPr>
          <w:r w:rsidRPr="00097241">
            <w:rPr>
              <w:rFonts w:cs="Arial"/>
              <w:bCs/>
              <w:i/>
              <w:color w:val="00B0F0"/>
            </w:rPr>
            <w:t>Pasirinkite elementą</w:t>
          </w:r>
        </w:p>
      </w:docPartBody>
    </w:docPart>
    <w:docPart>
      <w:docPartPr>
        <w:name w:val="B61B56A896464D47BA1D9A4EC3119AB5"/>
        <w:category>
          <w:name w:val="Bendrosios nuostatos"/>
          <w:gallery w:val="placeholder"/>
        </w:category>
        <w:types>
          <w:type w:val="bbPlcHdr"/>
        </w:types>
        <w:behaviors>
          <w:behavior w:val="content"/>
        </w:behaviors>
        <w:guid w:val="{068EBB13-C77C-4C34-8777-7F30EE537303}"/>
      </w:docPartPr>
      <w:docPartBody>
        <w:p w:rsidR="006413C7" w:rsidRDefault="00A5289F" w:rsidP="00A5289F">
          <w:pPr>
            <w:pStyle w:val="B61B56A896464D47BA1D9A4EC3119AB5"/>
          </w:pPr>
          <w:r w:rsidRPr="00DD6E62">
            <w:rPr>
              <w:rFonts w:ascii="Calibri Light" w:hAnsi="Calibri Light" w:cs="Calibri Light"/>
              <w:bCs/>
              <w:color w:val="00B0F0"/>
            </w:rPr>
            <w:t>Pasirinkite elementą</w:t>
          </w:r>
        </w:p>
      </w:docPartBody>
    </w:docPart>
    <w:docPart>
      <w:docPartPr>
        <w:name w:val="7C42A403DAAB4A20961C134B6A3DBBDC"/>
        <w:category>
          <w:name w:val="Bendrosios nuostatos"/>
          <w:gallery w:val="placeholder"/>
        </w:category>
        <w:types>
          <w:type w:val="bbPlcHdr"/>
        </w:types>
        <w:behaviors>
          <w:behavior w:val="content"/>
        </w:behaviors>
        <w:guid w:val="{344F22A0-0978-45B6-897F-4B9AE1E54624}"/>
      </w:docPartPr>
      <w:docPartBody>
        <w:p w:rsidR="000724DA" w:rsidRDefault="009B463C" w:rsidP="009B463C">
          <w:pPr>
            <w:pStyle w:val="7C42A403DAAB4A20961C134B6A3DBBDC"/>
          </w:pPr>
          <w:r w:rsidRPr="00DD6E62">
            <w:rPr>
              <w:rFonts w:ascii="Calibri Light" w:hAnsi="Calibri Light" w:cs="Calibri Light"/>
              <w:bCs/>
              <w:color w:val="00B0F0"/>
            </w:rPr>
            <w:t>Pasirinkite elementą</w:t>
          </w:r>
        </w:p>
      </w:docPartBody>
    </w:docPart>
    <w:docPart>
      <w:docPartPr>
        <w:name w:val="A38B5186605D41E5989F97FA8F7C8946"/>
        <w:category>
          <w:name w:val="Bendrosios nuostatos"/>
          <w:gallery w:val="placeholder"/>
        </w:category>
        <w:types>
          <w:type w:val="bbPlcHdr"/>
        </w:types>
        <w:behaviors>
          <w:behavior w:val="content"/>
        </w:behaviors>
        <w:guid w:val="{4138E531-ACF5-4DBE-9E5B-240D8C075BEB}"/>
      </w:docPartPr>
      <w:docPartBody>
        <w:p w:rsidR="00FF4080" w:rsidRDefault="00E91248" w:rsidP="00E91248">
          <w:pPr>
            <w:pStyle w:val="A38B5186605D41E5989F97FA8F7C8946"/>
          </w:pPr>
          <w:r w:rsidRPr="004053F7">
            <w:rPr>
              <w:rStyle w:val="Vietosrezervavimoenklotekstas"/>
              <w:rFonts w:ascii="Calibri" w:hAnsi="Calibri" w:cs="Calibri"/>
            </w:rPr>
            <w:t>Pasirinkite elementą.</w:t>
          </w:r>
        </w:p>
      </w:docPartBody>
    </w:docPart>
    <w:docPart>
      <w:docPartPr>
        <w:name w:val="F72E822304DF4A93949ED0356A989537"/>
        <w:category>
          <w:name w:val="Bendrosios nuostatos"/>
          <w:gallery w:val="placeholder"/>
        </w:category>
        <w:types>
          <w:type w:val="bbPlcHdr"/>
        </w:types>
        <w:behaviors>
          <w:behavior w:val="content"/>
        </w:behaviors>
        <w:guid w:val="{9335DF03-857E-40CE-A078-BA367CFB813F}"/>
      </w:docPartPr>
      <w:docPartBody>
        <w:p w:rsidR="00A70169" w:rsidRDefault="00173D35" w:rsidP="00173D35">
          <w:pPr>
            <w:pStyle w:val="F72E822304DF4A93949ED0356A989537"/>
          </w:pPr>
          <w:r w:rsidRPr="002D144C">
            <w:rPr>
              <w:rStyle w:val="Vietosrezervavimoenklotekstas"/>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6160"/>
    <w:rsid w:val="00002336"/>
    <w:rsid w:val="00004D04"/>
    <w:rsid w:val="0004081C"/>
    <w:rsid w:val="00071A9F"/>
    <w:rsid w:val="000724DA"/>
    <w:rsid w:val="000748A1"/>
    <w:rsid w:val="00090272"/>
    <w:rsid w:val="00097894"/>
    <w:rsid w:val="000A083F"/>
    <w:rsid w:val="000A20AC"/>
    <w:rsid w:val="000B282D"/>
    <w:rsid w:val="000B3432"/>
    <w:rsid w:val="000C223C"/>
    <w:rsid w:val="000C4E92"/>
    <w:rsid w:val="000D0ED8"/>
    <w:rsid w:val="000E126B"/>
    <w:rsid w:val="000F1ABE"/>
    <w:rsid w:val="001077B8"/>
    <w:rsid w:val="0011216B"/>
    <w:rsid w:val="00116B8E"/>
    <w:rsid w:val="001535BD"/>
    <w:rsid w:val="001627C2"/>
    <w:rsid w:val="0016568C"/>
    <w:rsid w:val="00173D35"/>
    <w:rsid w:val="0017580D"/>
    <w:rsid w:val="00176181"/>
    <w:rsid w:val="00187729"/>
    <w:rsid w:val="001A36E6"/>
    <w:rsid w:val="001B3651"/>
    <w:rsid w:val="001B6D8A"/>
    <w:rsid w:val="001C7D2F"/>
    <w:rsid w:val="001D7094"/>
    <w:rsid w:val="001E2139"/>
    <w:rsid w:val="001F6BFE"/>
    <w:rsid w:val="00202ADE"/>
    <w:rsid w:val="002113AD"/>
    <w:rsid w:val="00216160"/>
    <w:rsid w:val="002236F8"/>
    <w:rsid w:val="002273DF"/>
    <w:rsid w:val="00244D38"/>
    <w:rsid w:val="00250B79"/>
    <w:rsid w:val="00250F24"/>
    <w:rsid w:val="00253AEE"/>
    <w:rsid w:val="00255E4F"/>
    <w:rsid w:val="00256FCD"/>
    <w:rsid w:val="00270FBB"/>
    <w:rsid w:val="00282C10"/>
    <w:rsid w:val="00284077"/>
    <w:rsid w:val="00285F5C"/>
    <w:rsid w:val="002941D8"/>
    <w:rsid w:val="00295A5D"/>
    <w:rsid w:val="00296F86"/>
    <w:rsid w:val="002A7A51"/>
    <w:rsid w:val="002C428D"/>
    <w:rsid w:val="002D1A6C"/>
    <w:rsid w:val="002E16FD"/>
    <w:rsid w:val="002F0616"/>
    <w:rsid w:val="003216BB"/>
    <w:rsid w:val="00327CE7"/>
    <w:rsid w:val="0033275F"/>
    <w:rsid w:val="00334A86"/>
    <w:rsid w:val="00337408"/>
    <w:rsid w:val="00344976"/>
    <w:rsid w:val="003503F0"/>
    <w:rsid w:val="0035056D"/>
    <w:rsid w:val="00364DF9"/>
    <w:rsid w:val="0037457F"/>
    <w:rsid w:val="0037599D"/>
    <w:rsid w:val="003A0068"/>
    <w:rsid w:val="003A4FB1"/>
    <w:rsid w:val="003A6A04"/>
    <w:rsid w:val="003B4CCB"/>
    <w:rsid w:val="003B567E"/>
    <w:rsid w:val="003B6913"/>
    <w:rsid w:val="003C18B5"/>
    <w:rsid w:val="003C6A8F"/>
    <w:rsid w:val="003E12DB"/>
    <w:rsid w:val="00400912"/>
    <w:rsid w:val="00407B01"/>
    <w:rsid w:val="00407BF9"/>
    <w:rsid w:val="004235BD"/>
    <w:rsid w:val="004401B8"/>
    <w:rsid w:val="004442B9"/>
    <w:rsid w:val="00445837"/>
    <w:rsid w:val="004604F1"/>
    <w:rsid w:val="00460796"/>
    <w:rsid w:val="004647BE"/>
    <w:rsid w:val="00484809"/>
    <w:rsid w:val="004851EE"/>
    <w:rsid w:val="00486C40"/>
    <w:rsid w:val="004902AE"/>
    <w:rsid w:val="004927D1"/>
    <w:rsid w:val="004A4184"/>
    <w:rsid w:val="004B03B6"/>
    <w:rsid w:val="004C5B08"/>
    <w:rsid w:val="004C5B65"/>
    <w:rsid w:val="004C6276"/>
    <w:rsid w:val="004D0F85"/>
    <w:rsid w:val="004E59DF"/>
    <w:rsid w:val="00521601"/>
    <w:rsid w:val="00522D15"/>
    <w:rsid w:val="00523903"/>
    <w:rsid w:val="00523DBD"/>
    <w:rsid w:val="00525C46"/>
    <w:rsid w:val="00544181"/>
    <w:rsid w:val="00546761"/>
    <w:rsid w:val="005815D9"/>
    <w:rsid w:val="00582072"/>
    <w:rsid w:val="00584E8E"/>
    <w:rsid w:val="005862FB"/>
    <w:rsid w:val="00591AE9"/>
    <w:rsid w:val="005932D8"/>
    <w:rsid w:val="005A43DD"/>
    <w:rsid w:val="005C20F0"/>
    <w:rsid w:val="005D69BF"/>
    <w:rsid w:val="005E1BD1"/>
    <w:rsid w:val="005E5D1D"/>
    <w:rsid w:val="005F64B5"/>
    <w:rsid w:val="006277D8"/>
    <w:rsid w:val="00633E58"/>
    <w:rsid w:val="00637435"/>
    <w:rsid w:val="006413C7"/>
    <w:rsid w:val="00647E5D"/>
    <w:rsid w:val="00651B59"/>
    <w:rsid w:val="00663983"/>
    <w:rsid w:val="00665FC8"/>
    <w:rsid w:val="006757A1"/>
    <w:rsid w:val="0067753B"/>
    <w:rsid w:val="00684733"/>
    <w:rsid w:val="0069233E"/>
    <w:rsid w:val="00693018"/>
    <w:rsid w:val="006A67DA"/>
    <w:rsid w:val="006C3AFB"/>
    <w:rsid w:val="006C4BFC"/>
    <w:rsid w:val="006D53DA"/>
    <w:rsid w:val="006F2176"/>
    <w:rsid w:val="0073168F"/>
    <w:rsid w:val="00735613"/>
    <w:rsid w:val="00737C69"/>
    <w:rsid w:val="00753E7D"/>
    <w:rsid w:val="00756579"/>
    <w:rsid w:val="0076472F"/>
    <w:rsid w:val="00774CF4"/>
    <w:rsid w:val="007806C2"/>
    <w:rsid w:val="00781881"/>
    <w:rsid w:val="007846A1"/>
    <w:rsid w:val="007A46ED"/>
    <w:rsid w:val="007A6684"/>
    <w:rsid w:val="007C0B00"/>
    <w:rsid w:val="007D3778"/>
    <w:rsid w:val="007F592C"/>
    <w:rsid w:val="007F7DA6"/>
    <w:rsid w:val="008030E9"/>
    <w:rsid w:val="008061EE"/>
    <w:rsid w:val="008122A2"/>
    <w:rsid w:val="008146CA"/>
    <w:rsid w:val="0082216A"/>
    <w:rsid w:val="00825D4D"/>
    <w:rsid w:val="00843868"/>
    <w:rsid w:val="008535BD"/>
    <w:rsid w:val="00854473"/>
    <w:rsid w:val="008628C6"/>
    <w:rsid w:val="008810D8"/>
    <w:rsid w:val="0089466D"/>
    <w:rsid w:val="008A1151"/>
    <w:rsid w:val="008B35C6"/>
    <w:rsid w:val="008C5C13"/>
    <w:rsid w:val="008C7157"/>
    <w:rsid w:val="008F2742"/>
    <w:rsid w:val="008F63A9"/>
    <w:rsid w:val="008F68ED"/>
    <w:rsid w:val="009021AC"/>
    <w:rsid w:val="00902A19"/>
    <w:rsid w:val="009045FE"/>
    <w:rsid w:val="00932D02"/>
    <w:rsid w:val="00932ED8"/>
    <w:rsid w:val="00934133"/>
    <w:rsid w:val="00936B61"/>
    <w:rsid w:val="009751CF"/>
    <w:rsid w:val="009778F3"/>
    <w:rsid w:val="00982AD5"/>
    <w:rsid w:val="00995284"/>
    <w:rsid w:val="0099534C"/>
    <w:rsid w:val="009A0408"/>
    <w:rsid w:val="009A5F60"/>
    <w:rsid w:val="009B463C"/>
    <w:rsid w:val="009C2FFE"/>
    <w:rsid w:val="009E2527"/>
    <w:rsid w:val="009E636E"/>
    <w:rsid w:val="00A06007"/>
    <w:rsid w:val="00A2057F"/>
    <w:rsid w:val="00A25638"/>
    <w:rsid w:val="00A263B2"/>
    <w:rsid w:val="00A41930"/>
    <w:rsid w:val="00A42EB5"/>
    <w:rsid w:val="00A51E64"/>
    <w:rsid w:val="00A5289F"/>
    <w:rsid w:val="00A53BB2"/>
    <w:rsid w:val="00A70169"/>
    <w:rsid w:val="00A84091"/>
    <w:rsid w:val="00A92AB2"/>
    <w:rsid w:val="00A95CEE"/>
    <w:rsid w:val="00AD077B"/>
    <w:rsid w:val="00AD5510"/>
    <w:rsid w:val="00B07FB0"/>
    <w:rsid w:val="00B176C6"/>
    <w:rsid w:val="00B203F7"/>
    <w:rsid w:val="00B23212"/>
    <w:rsid w:val="00B42268"/>
    <w:rsid w:val="00B53386"/>
    <w:rsid w:val="00B55014"/>
    <w:rsid w:val="00B66AC8"/>
    <w:rsid w:val="00B6739C"/>
    <w:rsid w:val="00B67951"/>
    <w:rsid w:val="00B83798"/>
    <w:rsid w:val="00B94D24"/>
    <w:rsid w:val="00BA122F"/>
    <w:rsid w:val="00BC202D"/>
    <w:rsid w:val="00BE2603"/>
    <w:rsid w:val="00BE7B6B"/>
    <w:rsid w:val="00C00733"/>
    <w:rsid w:val="00C01CEF"/>
    <w:rsid w:val="00C032F5"/>
    <w:rsid w:val="00C0516E"/>
    <w:rsid w:val="00C23C7C"/>
    <w:rsid w:val="00C32151"/>
    <w:rsid w:val="00C358C8"/>
    <w:rsid w:val="00C4072B"/>
    <w:rsid w:val="00C40E75"/>
    <w:rsid w:val="00C655BE"/>
    <w:rsid w:val="00C679FE"/>
    <w:rsid w:val="00C72241"/>
    <w:rsid w:val="00C73994"/>
    <w:rsid w:val="00C73FD7"/>
    <w:rsid w:val="00C8536E"/>
    <w:rsid w:val="00C908F3"/>
    <w:rsid w:val="00C92308"/>
    <w:rsid w:val="00C96DC2"/>
    <w:rsid w:val="00C96EFF"/>
    <w:rsid w:val="00CB04D8"/>
    <w:rsid w:val="00CB2D08"/>
    <w:rsid w:val="00CC2282"/>
    <w:rsid w:val="00CD46A1"/>
    <w:rsid w:val="00CE7C4E"/>
    <w:rsid w:val="00CF44D1"/>
    <w:rsid w:val="00D10596"/>
    <w:rsid w:val="00D24F15"/>
    <w:rsid w:val="00D25ADE"/>
    <w:rsid w:val="00D30BF2"/>
    <w:rsid w:val="00D42165"/>
    <w:rsid w:val="00D566D8"/>
    <w:rsid w:val="00D71673"/>
    <w:rsid w:val="00D76720"/>
    <w:rsid w:val="00D9300E"/>
    <w:rsid w:val="00D95071"/>
    <w:rsid w:val="00DA105A"/>
    <w:rsid w:val="00DA2421"/>
    <w:rsid w:val="00DA63AE"/>
    <w:rsid w:val="00DD0992"/>
    <w:rsid w:val="00DD590F"/>
    <w:rsid w:val="00DD65FE"/>
    <w:rsid w:val="00DF69CE"/>
    <w:rsid w:val="00E02503"/>
    <w:rsid w:val="00E02922"/>
    <w:rsid w:val="00E04DA9"/>
    <w:rsid w:val="00E116AC"/>
    <w:rsid w:val="00E1214B"/>
    <w:rsid w:val="00E12894"/>
    <w:rsid w:val="00E21126"/>
    <w:rsid w:val="00E25D2C"/>
    <w:rsid w:val="00E30275"/>
    <w:rsid w:val="00E30B80"/>
    <w:rsid w:val="00E44404"/>
    <w:rsid w:val="00E52B87"/>
    <w:rsid w:val="00E83807"/>
    <w:rsid w:val="00E91248"/>
    <w:rsid w:val="00E914C0"/>
    <w:rsid w:val="00E95CD8"/>
    <w:rsid w:val="00E97340"/>
    <w:rsid w:val="00EA6F28"/>
    <w:rsid w:val="00EB07AF"/>
    <w:rsid w:val="00EB56D7"/>
    <w:rsid w:val="00EC30A1"/>
    <w:rsid w:val="00EC66DC"/>
    <w:rsid w:val="00EC6836"/>
    <w:rsid w:val="00EE158D"/>
    <w:rsid w:val="00EE2526"/>
    <w:rsid w:val="00EF06A7"/>
    <w:rsid w:val="00EF45E2"/>
    <w:rsid w:val="00EF6DC5"/>
    <w:rsid w:val="00EF7D58"/>
    <w:rsid w:val="00EF7EF8"/>
    <w:rsid w:val="00F24512"/>
    <w:rsid w:val="00F31769"/>
    <w:rsid w:val="00F4248B"/>
    <w:rsid w:val="00F46679"/>
    <w:rsid w:val="00F51996"/>
    <w:rsid w:val="00F53C72"/>
    <w:rsid w:val="00F567DC"/>
    <w:rsid w:val="00F61344"/>
    <w:rsid w:val="00F61488"/>
    <w:rsid w:val="00F62E10"/>
    <w:rsid w:val="00F71BD0"/>
    <w:rsid w:val="00F77FAC"/>
    <w:rsid w:val="00F9051B"/>
    <w:rsid w:val="00FB14F2"/>
    <w:rsid w:val="00FB5F99"/>
    <w:rsid w:val="00FE148D"/>
    <w:rsid w:val="00FF40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73D35"/>
    <w:rPr>
      <w:color w:val="808080"/>
    </w:rPr>
  </w:style>
  <w:style w:type="paragraph" w:customStyle="1" w:styleId="3A97B8D6E5224D26BE8398B6BD4238CC">
    <w:name w:val="3A97B8D6E5224D26BE8398B6BD4238CC"/>
    <w:rsid w:val="009778F3"/>
  </w:style>
  <w:style w:type="paragraph" w:customStyle="1" w:styleId="387B2DF02B294046AC01A5A4BECBD989">
    <w:name w:val="387B2DF02B294046AC01A5A4BECBD989"/>
    <w:rsid w:val="009778F3"/>
  </w:style>
  <w:style w:type="paragraph" w:customStyle="1" w:styleId="3E8156F323AF4DF4B2DD7DACB24806B1">
    <w:name w:val="3E8156F323AF4DF4B2DD7DACB24806B1"/>
    <w:rsid w:val="009778F3"/>
  </w:style>
  <w:style w:type="paragraph" w:customStyle="1" w:styleId="D43AA8D06D294633B656B9A10C50AF7E">
    <w:name w:val="D43AA8D06D294633B656B9A10C50AF7E"/>
    <w:rsid w:val="00DD65FE"/>
    <w:pPr>
      <w:spacing w:after="160" w:line="259" w:lineRule="auto"/>
    </w:pPr>
  </w:style>
  <w:style w:type="paragraph" w:customStyle="1" w:styleId="C3354BE29CC94F299213138E512DFC72">
    <w:name w:val="C3354BE29CC94F299213138E512DFC72"/>
    <w:rsid w:val="0089466D"/>
    <w:pPr>
      <w:spacing w:after="160" w:line="259" w:lineRule="auto"/>
    </w:pPr>
  </w:style>
  <w:style w:type="paragraph" w:customStyle="1" w:styleId="D5D402EF47444640B16259C7FCD1D97A">
    <w:name w:val="D5D402EF47444640B16259C7FCD1D97A"/>
    <w:rsid w:val="0089466D"/>
    <w:pPr>
      <w:spacing w:after="160" w:line="259" w:lineRule="auto"/>
    </w:pPr>
  </w:style>
  <w:style w:type="paragraph" w:customStyle="1" w:styleId="34E0C1EA5C7440E984923AD286239B93">
    <w:name w:val="34E0C1EA5C7440E984923AD286239B93"/>
    <w:rsid w:val="0089466D"/>
    <w:pPr>
      <w:spacing w:after="160" w:line="259" w:lineRule="auto"/>
    </w:pPr>
  </w:style>
  <w:style w:type="paragraph" w:customStyle="1" w:styleId="6FE08179BFCA438496CD6770EBB585B2">
    <w:name w:val="6FE08179BFCA438496CD6770EBB585B2"/>
    <w:rsid w:val="0089466D"/>
    <w:pPr>
      <w:spacing w:after="160" w:line="259" w:lineRule="auto"/>
    </w:pPr>
  </w:style>
  <w:style w:type="paragraph" w:customStyle="1" w:styleId="687771634C62482A8A655C84BA32B06F">
    <w:name w:val="687771634C62482A8A655C84BA32B06F"/>
    <w:rsid w:val="0089466D"/>
    <w:pPr>
      <w:spacing w:after="160" w:line="259" w:lineRule="auto"/>
    </w:pPr>
  </w:style>
  <w:style w:type="paragraph" w:customStyle="1" w:styleId="D5485013CDDB43B59B09BA793B6D4E29">
    <w:name w:val="D5485013CDDB43B59B09BA793B6D4E29"/>
    <w:rsid w:val="0089466D"/>
    <w:pPr>
      <w:spacing w:after="160" w:line="259" w:lineRule="auto"/>
    </w:pPr>
  </w:style>
  <w:style w:type="paragraph" w:customStyle="1" w:styleId="5B8EBB251B9F4AF89D0F7450FE92E96E">
    <w:name w:val="5B8EBB251B9F4AF89D0F7450FE92E96E"/>
    <w:rsid w:val="0089466D"/>
    <w:pPr>
      <w:spacing w:after="160" w:line="259" w:lineRule="auto"/>
    </w:pPr>
  </w:style>
  <w:style w:type="paragraph" w:customStyle="1" w:styleId="D55139E646114E90A78B63998548160A">
    <w:name w:val="D55139E646114E90A78B63998548160A"/>
    <w:rsid w:val="0089466D"/>
    <w:pPr>
      <w:spacing w:after="160" w:line="259" w:lineRule="auto"/>
    </w:pPr>
  </w:style>
  <w:style w:type="paragraph" w:customStyle="1" w:styleId="EF55F7B4B5E048EF82C5D74E615B89BD">
    <w:name w:val="EF55F7B4B5E048EF82C5D74E615B89BD"/>
    <w:rsid w:val="0089466D"/>
    <w:pPr>
      <w:spacing w:after="160" w:line="259" w:lineRule="auto"/>
    </w:pPr>
  </w:style>
  <w:style w:type="paragraph" w:customStyle="1" w:styleId="F72E822304DF4A93949ED0356A989537">
    <w:name w:val="F72E822304DF4A93949ED0356A989537"/>
    <w:rsid w:val="00173D35"/>
    <w:pPr>
      <w:spacing w:after="160" w:line="278" w:lineRule="auto"/>
    </w:pPr>
    <w:rPr>
      <w:kern w:val="2"/>
      <w:sz w:val="24"/>
      <w:szCs w:val="24"/>
      <w14:ligatures w14:val="standardContextual"/>
    </w:rPr>
  </w:style>
  <w:style w:type="paragraph" w:customStyle="1" w:styleId="12CE56F3BD1D4ED09332B05216EB31B2">
    <w:name w:val="12CE56F3BD1D4ED09332B05216EB31B2"/>
    <w:rsid w:val="00B07FB0"/>
    <w:pPr>
      <w:spacing w:after="160" w:line="259" w:lineRule="auto"/>
    </w:pPr>
  </w:style>
  <w:style w:type="paragraph" w:customStyle="1" w:styleId="4D7C04B26A7D4878B1B05A629638BF3B">
    <w:name w:val="4D7C04B26A7D4878B1B05A629638BF3B"/>
    <w:rsid w:val="00AD077B"/>
    <w:pPr>
      <w:spacing w:after="160" w:line="259" w:lineRule="auto"/>
    </w:pPr>
  </w:style>
  <w:style w:type="paragraph" w:customStyle="1" w:styleId="D6D476E7B63245F4A2D93AA9BFFDFC34">
    <w:name w:val="D6D476E7B63245F4A2D93AA9BFFDFC34"/>
    <w:rsid w:val="00AD077B"/>
    <w:pPr>
      <w:spacing w:after="160" w:line="259" w:lineRule="auto"/>
    </w:pPr>
  </w:style>
  <w:style w:type="paragraph" w:customStyle="1" w:styleId="EC88BD364038435496A7C042E7EA4706">
    <w:name w:val="EC88BD364038435496A7C042E7EA4706"/>
    <w:rsid w:val="005E1BD1"/>
    <w:pPr>
      <w:spacing w:after="160" w:line="259" w:lineRule="auto"/>
    </w:pPr>
  </w:style>
  <w:style w:type="paragraph" w:customStyle="1" w:styleId="B61B56A896464D47BA1D9A4EC3119AB5">
    <w:name w:val="B61B56A896464D47BA1D9A4EC3119AB5"/>
    <w:rsid w:val="00A5289F"/>
    <w:pPr>
      <w:spacing w:after="160" w:line="259" w:lineRule="auto"/>
    </w:pPr>
  </w:style>
  <w:style w:type="paragraph" w:customStyle="1" w:styleId="7C42A403DAAB4A20961C134B6A3DBBDC">
    <w:name w:val="7C42A403DAAB4A20961C134B6A3DBBDC"/>
    <w:rsid w:val="009B463C"/>
    <w:pPr>
      <w:spacing w:after="160" w:line="259" w:lineRule="auto"/>
    </w:pPr>
  </w:style>
  <w:style w:type="paragraph" w:customStyle="1" w:styleId="A38B5186605D41E5989F97FA8F7C8946">
    <w:name w:val="A38B5186605D41E5989F97FA8F7C8946"/>
    <w:rsid w:val="00E9124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customXml/itemProps4.xml><?xml version="1.0" encoding="utf-8"?>
<ds:datastoreItem xmlns:ds="http://schemas.openxmlformats.org/officeDocument/2006/customXml" ds:itemID="{68255909-4563-4844-947D-239A2E495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Metinė ataskaita</Template>
  <TotalTime>20</TotalTime>
  <Pages>1</Pages>
  <Words>18544</Words>
  <Characters>10571</Characters>
  <Application>Microsoft Office Word</Application>
  <DocSecurity>0</DocSecurity>
  <Lines>88</Lines>
  <Paragraphs>58</Paragraphs>
  <ScaleCrop>false</ScaleCrop>
  <HeadingPairs>
    <vt:vector size="6" baseType="variant">
      <vt:variant>
        <vt:lpstr>Title</vt:lpstr>
      </vt:variant>
      <vt:variant>
        <vt:i4>1</vt:i4>
      </vt:variant>
      <vt:variant>
        <vt:lpstr>Pavadinimas</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29057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2026-09-14T12:44:00Z</dcterms:created>
  <dc:creator>Rasa Vaitiekūnaitė</dc:creator>
  <cp:lastModifiedBy>Asta Šimonėlienė</cp:lastModifiedBy>
  <cp:lastPrinted>2018-10-31T07:11:00Z</cp:lastPrinted>
  <dcterms:modified xsi:type="dcterms:W3CDTF">2026-09-15T07:19:00Z</dcterms:modified>
  <cp:revision>11</cp:revision>
  <dc:title>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